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3D2FF866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/1</w:t>
      </w:r>
      <w:r w:rsidR="00957C37">
        <w:t>2</w:t>
      </w:r>
      <w:r w:rsidR="0033044B" w:rsidRPr="0033044B">
        <w:t>0×100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103BBD12" w14:textId="0833D918" w:rsidR="009262E8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45115" w:history="1">
            <w:r w:rsidR="009262E8" w:rsidRPr="006C2955">
              <w:rPr>
                <w:rStyle w:val="ac"/>
                <w:noProof/>
              </w:rPr>
              <w:t>1</w:t>
            </w:r>
            <w:r w:rsidR="009262E8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9262E8" w:rsidRPr="006C2955">
              <w:rPr>
                <w:rStyle w:val="ac"/>
                <w:noProof/>
              </w:rPr>
              <w:t>Назначение</w:t>
            </w:r>
            <w:r w:rsidR="009262E8">
              <w:rPr>
                <w:noProof/>
                <w:webHidden/>
              </w:rPr>
              <w:tab/>
            </w:r>
            <w:r w:rsidR="009262E8">
              <w:rPr>
                <w:noProof/>
                <w:webHidden/>
              </w:rPr>
              <w:fldChar w:fldCharType="begin"/>
            </w:r>
            <w:r w:rsidR="009262E8">
              <w:rPr>
                <w:noProof/>
                <w:webHidden/>
              </w:rPr>
              <w:instrText xml:space="preserve"> PAGEREF _Toc240545115 \h </w:instrText>
            </w:r>
            <w:r w:rsidR="009262E8">
              <w:rPr>
                <w:noProof/>
                <w:webHidden/>
              </w:rPr>
            </w:r>
            <w:r w:rsidR="009262E8">
              <w:rPr>
                <w:noProof/>
                <w:webHidden/>
              </w:rPr>
              <w:fldChar w:fldCharType="separate"/>
            </w:r>
            <w:r w:rsidR="009262E8">
              <w:rPr>
                <w:noProof/>
                <w:webHidden/>
              </w:rPr>
              <w:t>3</w:t>
            </w:r>
            <w:r w:rsidR="009262E8">
              <w:rPr>
                <w:noProof/>
                <w:webHidden/>
              </w:rPr>
              <w:fldChar w:fldCharType="end"/>
            </w:r>
          </w:hyperlink>
        </w:p>
        <w:p w14:paraId="5ED10BB7" w14:textId="7C8831EF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16" w:history="1">
            <w:r w:rsidRPr="006C2955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B63D1" w14:textId="1AE01BD4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17" w:history="1">
            <w:r w:rsidRPr="006C2955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117D3" w14:textId="4B202EB9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18" w:history="1">
            <w:r w:rsidRPr="006C2955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BDDC3" w14:textId="10DAABE3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19" w:history="1">
            <w:r w:rsidRPr="006C2955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E728BA" w14:textId="29E11D22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20" w:history="1">
            <w:r w:rsidRPr="006C2955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24BD3" w14:textId="4D162D5E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21" w:history="1">
            <w:r w:rsidRPr="006C2955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3CFD8" w14:textId="6BA7C8A0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22" w:history="1">
            <w:r w:rsidRPr="006C2955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9646A" w14:textId="0D4E18C9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23" w:history="1">
            <w:r w:rsidRPr="006C2955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E1345" w14:textId="5A32F5A8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24" w:history="1">
            <w:r w:rsidRPr="006C2955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0612F6" w14:textId="5A7D93E5" w:rsidR="009262E8" w:rsidRDefault="009262E8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5125" w:history="1">
            <w:r w:rsidRPr="006C2955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6C2955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2E12397D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45115"/>
      <w:r w:rsidRPr="00DE4A93">
        <w:lastRenderedPageBreak/>
        <w:t>Назначение</w:t>
      </w:r>
      <w:bookmarkEnd w:id="0"/>
    </w:p>
    <w:p w14:paraId="123595FF" w14:textId="7C825B8E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С1/1</w:t>
      </w:r>
      <w:r w:rsidR="009262E8">
        <w:t>2</w:t>
      </w:r>
      <w:r w:rsidR="009262E8" w:rsidRPr="0033044B">
        <w:t>0×100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45116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4AE54E29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71880FDD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С1/1</w:t>
      </w:r>
      <w:r w:rsidR="00957C37">
        <w:t>2</w:t>
      </w:r>
      <w:r w:rsidR="0033044B" w:rsidRPr="0033044B">
        <w:t>0×100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45117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0F324D27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1</w:t>
            </w:r>
            <w:r w:rsidR="00957C37">
              <w:t>2</w:t>
            </w:r>
            <w:r w:rsidRPr="00257399">
              <w:t>0 × 100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10EEB03F" w:rsidR="00957C37" w:rsidRPr="00957C37" w:rsidRDefault="00957C37" w:rsidP="00957C37">
            <w:pPr>
              <w:jc w:val="center"/>
              <w:rPr>
                <w:szCs w:val="32"/>
              </w:rPr>
            </w:pPr>
            <w:r w:rsidRPr="00957C37">
              <w:rPr>
                <w:szCs w:val="32"/>
              </w:rPr>
              <w:t>1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45B68728" w:rsidR="009879F5" w:rsidRPr="0033044B" w:rsidRDefault="00460CE6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460CE6">
              <w:t>1</w:t>
            </w:r>
            <w:r w:rsidR="00957C37">
              <w:t>4</w:t>
            </w:r>
            <w:r w:rsidRPr="00460CE6">
              <w:t>5</w:t>
            </w:r>
            <w:r w:rsidR="009879F5" w:rsidRPr="00460CE6">
              <w:t xml:space="preserve"> × </w:t>
            </w:r>
            <w:r w:rsidRPr="00460CE6">
              <w:t>120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240545118"/>
      <w:bookmarkStart w:id="6" w:name="_Toc530994947"/>
      <w:r w:rsidRPr="00DE4A93">
        <w:t>Комплектность поставки</w:t>
      </w:r>
      <w:bookmarkEnd w:id="4"/>
      <w:bookmarkEnd w:id="5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73326E5D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С1/1</w:t>
            </w:r>
            <w:r w:rsidR="00957C37">
              <w:t>2</w:t>
            </w:r>
            <w:r w:rsidRPr="0033044B">
              <w:t>0×100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45119"/>
      <w:r w:rsidRPr="00DE4A93">
        <w:lastRenderedPageBreak/>
        <w:t>Условия эксплуатации</w:t>
      </w:r>
      <w:bookmarkEnd w:id="6"/>
      <w:bookmarkEnd w:id="7"/>
    </w:p>
    <w:p w14:paraId="71B8CF32" w14:textId="7BFC5D3F" w:rsidR="0043291D" w:rsidRPr="00DE4A93" w:rsidRDefault="0033044B" w:rsidP="0043291D">
      <w:pPr>
        <w:pStyle w:val="a4"/>
      </w:pPr>
      <w:r w:rsidRPr="0033044B">
        <w:t>Кассета гибкая СПРУТ С1/1</w:t>
      </w:r>
      <w:r w:rsidR="00957C37">
        <w:t>2</w:t>
      </w:r>
      <w:r w:rsidRPr="0033044B">
        <w:t>0×100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45120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51AEEE6A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33044B">
        <w:t>1</w:t>
      </w:r>
      <w:r w:rsidR="00957C37">
        <w:t>2</w:t>
      </w:r>
      <w:r w:rsidRPr="002F408D">
        <w:t>0</w:t>
      </w:r>
      <w:r w:rsidR="00012B51">
        <w:rPr>
          <w:rFonts w:cs="Times New Roman"/>
        </w:rPr>
        <w:t>×</w:t>
      </w:r>
      <w:r w:rsidRPr="002F408D">
        <w:t>100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45121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45122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45123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45124"/>
      <w:r w:rsidR="00965B44" w:rsidRPr="00975536">
        <w:t>Гарантийные обязательства</w:t>
      </w:r>
      <w:bookmarkEnd w:id="13"/>
    </w:p>
    <w:p w14:paraId="3746C85A" w14:textId="149AD9D3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С1/1</w:t>
      </w:r>
      <w:r w:rsidR="00957C37">
        <w:rPr>
          <w:rFonts w:cs="Times New Roman"/>
          <w:szCs w:val="32"/>
        </w:rPr>
        <w:t>2</w:t>
      </w:r>
      <w:r w:rsidR="009879F5" w:rsidRPr="009879F5">
        <w:rPr>
          <w:rFonts w:cs="Times New Roman"/>
          <w:szCs w:val="32"/>
        </w:rPr>
        <w:t>0×100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27CB448C" w14:textId="77777777" w:rsidR="00336BDC" w:rsidRPr="009879F5" w:rsidRDefault="00336BDC" w:rsidP="00336BDC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3C116808" w14:textId="77777777" w:rsidR="00336BDC" w:rsidRPr="00CB365F" w:rsidRDefault="00336BDC" w:rsidP="00336BDC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02D0C517" w14:textId="77777777" w:rsidR="00336BDC" w:rsidRPr="00CB365F" w:rsidRDefault="00336BDC" w:rsidP="00336BDC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1E25B017" w14:textId="77777777" w:rsidR="00336BDC" w:rsidRPr="00CB365F" w:rsidRDefault="00336BDC" w:rsidP="00336BDC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45125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460CE6" w:rsidRDefault="003E188E" w:rsidP="00A9303D">
      <w:pPr>
        <w:ind w:firstLine="426"/>
        <w:rPr>
          <w:lang w:val="en-US"/>
        </w:rPr>
      </w:pPr>
      <w:r w:rsidRPr="00975536">
        <w:rPr>
          <w:rFonts w:cs="Times New Roman"/>
          <w:szCs w:val="32"/>
          <w:lang w:val="en-US"/>
        </w:rPr>
        <w:t>e</w:t>
      </w:r>
      <w:r w:rsidRPr="00460CE6">
        <w:rPr>
          <w:rFonts w:cs="Times New Roman"/>
          <w:szCs w:val="32"/>
          <w:lang w:val="en-US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460CE6">
        <w:rPr>
          <w:rFonts w:cs="Times New Roman"/>
          <w:szCs w:val="32"/>
          <w:lang w:val="en-US"/>
        </w:rPr>
        <w:tab/>
      </w:r>
      <w:r w:rsidRPr="00460CE6">
        <w:rPr>
          <w:rFonts w:cs="Times New Roman"/>
          <w:szCs w:val="32"/>
          <w:lang w:val="en-US"/>
        </w:rPr>
        <w:tab/>
      </w:r>
      <w:r w:rsidRPr="00975536">
        <w:rPr>
          <w:rFonts w:cs="Times New Roman"/>
          <w:szCs w:val="32"/>
        </w:rPr>
        <w:t>сайт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460CE6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847D" w14:textId="77777777" w:rsidR="00307B6E" w:rsidRDefault="00307B6E" w:rsidP="00DD6CD7">
      <w:r>
        <w:separator/>
      </w:r>
    </w:p>
  </w:endnote>
  <w:endnote w:type="continuationSeparator" w:id="0">
    <w:p w14:paraId="4DC769FC" w14:textId="77777777" w:rsidR="00307B6E" w:rsidRDefault="00307B6E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D0FA7" w14:textId="77777777" w:rsidR="00307B6E" w:rsidRDefault="00307B6E" w:rsidP="00DD6CD7">
      <w:r>
        <w:separator/>
      </w:r>
    </w:p>
  </w:footnote>
  <w:footnote w:type="continuationSeparator" w:id="0">
    <w:p w14:paraId="7B308291" w14:textId="77777777" w:rsidR="00307B6E" w:rsidRDefault="00307B6E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42674574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/1</w:t>
    </w:r>
    <w:r w:rsidR="00957C37">
      <w:rPr>
        <w:sz w:val="24"/>
        <w:szCs w:val="24"/>
      </w:rPr>
      <w:t>2</w:t>
    </w:r>
    <w:r w:rsidR="0033044B" w:rsidRPr="0033044B">
      <w:rPr>
        <w:sz w:val="24"/>
        <w:szCs w:val="24"/>
      </w:rPr>
      <w:t>0×100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C2E3A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80CCC"/>
    <w:rsid w:val="00283F58"/>
    <w:rsid w:val="002A01DF"/>
    <w:rsid w:val="002C259C"/>
    <w:rsid w:val="002C56E0"/>
    <w:rsid w:val="002F2533"/>
    <w:rsid w:val="00307B6E"/>
    <w:rsid w:val="00310274"/>
    <w:rsid w:val="003258BD"/>
    <w:rsid w:val="0033044B"/>
    <w:rsid w:val="0033417B"/>
    <w:rsid w:val="00336BDC"/>
    <w:rsid w:val="00337740"/>
    <w:rsid w:val="00352035"/>
    <w:rsid w:val="00367568"/>
    <w:rsid w:val="00373A6A"/>
    <w:rsid w:val="003A3712"/>
    <w:rsid w:val="003A3FC9"/>
    <w:rsid w:val="003B6ADF"/>
    <w:rsid w:val="003E188E"/>
    <w:rsid w:val="003E43D1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47D6"/>
    <w:rsid w:val="00763279"/>
    <w:rsid w:val="0076567D"/>
    <w:rsid w:val="007670FE"/>
    <w:rsid w:val="00771B51"/>
    <w:rsid w:val="00786381"/>
    <w:rsid w:val="007B42B2"/>
    <w:rsid w:val="007B56BD"/>
    <w:rsid w:val="007C7C6F"/>
    <w:rsid w:val="007D1EBB"/>
    <w:rsid w:val="00810BC7"/>
    <w:rsid w:val="0083451B"/>
    <w:rsid w:val="00852399"/>
    <w:rsid w:val="008976BA"/>
    <w:rsid w:val="008C22C9"/>
    <w:rsid w:val="008D7BF7"/>
    <w:rsid w:val="008F5246"/>
    <w:rsid w:val="00907E76"/>
    <w:rsid w:val="009115E9"/>
    <w:rsid w:val="009262E8"/>
    <w:rsid w:val="009358C9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6E92"/>
    <w:rsid w:val="00AB7F4B"/>
    <w:rsid w:val="00AD74C1"/>
    <w:rsid w:val="00AD7971"/>
    <w:rsid w:val="00B119CF"/>
    <w:rsid w:val="00B15EDA"/>
    <w:rsid w:val="00B177A3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31C2"/>
    <w:rsid w:val="00CD424E"/>
    <w:rsid w:val="00D17A14"/>
    <w:rsid w:val="00D36166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36DF1"/>
    <w:rsid w:val="00F62835"/>
    <w:rsid w:val="00FA75C3"/>
    <w:rsid w:val="00FB4AB6"/>
    <w:rsid w:val="00FE1F4A"/>
    <w:rsid w:val="00FF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8</TotalTime>
  <Pages>5</Pages>
  <Words>777</Words>
  <Characters>4515</Characters>
  <Application>Microsoft Office Word</Application>
  <DocSecurity>0</DocSecurity>
  <Lines>173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5</cp:revision>
  <cp:lastPrinted>2023-10-31T06:04:00Z</cp:lastPrinted>
  <dcterms:created xsi:type="dcterms:W3CDTF">2026-09-17T10:37:00Z</dcterms:created>
  <dcterms:modified xsi:type="dcterms:W3CDTF">2026-09-17T13:33:00Z</dcterms:modified>
</cp:coreProperties>
</file>