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146399C1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</w:t>
      </w:r>
      <w:r w:rsidR="00751CD5">
        <w:t>2</w:t>
      </w:r>
      <w:r w:rsidR="00CB365F">
        <w:t>4</w:t>
      </w:r>
      <w:r w:rsidR="0033044B" w:rsidRPr="0033044B">
        <w:t>0×</w:t>
      </w:r>
      <w:r w:rsidR="00B32A45">
        <w:t>10</w:t>
      </w:r>
      <w:r w:rsidR="0033044B" w:rsidRPr="0033044B">
        <w:t>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28EE77CB" w14:textId="14D5BD42" w:rsidR="00CB365F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50522" w:history="1">
            <w:r w:rsidR="00CB365F" w:rsidRPr="00B921E2">
              <w:rPr>
                <w:rStyle w:val="ac"/>
                <w:noProof/>
              </w:rPr>
              <w:t>1</w:t>
            </w:r>
            <w:r w:rsidR="00CB365F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CB365F" w:rsidRPr="00B921E2">
              <w:rPr>
                <w:rStyle w:val="ac"/>
                <w:noProof/>
              </w:rPr>
              <w:t>Назначение</w:t>
            </w:r>
            <w:r w:rsidR="00CB365F">
              <w:rPr>
                <w:noProof/>
                <w:webHidden/>
              </w:rPr>
              <w:tab/>
            </w:r>
            <w:r w:rsidR="00CB365F">
              <w:rPr>
                <w:noProof/>
                <w:webHidden/>
              </w:rPr>
              <w:fldChar w:fldCharType="begin"/>
            </w:r>
            <w:r w:rsidR="00CB365F">
              <w:rPr>
                <w:noProof/>
                <w:webHidden/>
              </w:rPr>
              <w:instrText xml:space="preserve"> PAGEREF _Toc240550522 \h </w:instrText>
            </w:r>
            <w:r w:rsidR="00CB365F">
              <w:rPr>
                <w:noProof/>
                <w:webHidden/>
              </w:rPr>
            </w:r>
            <w:r w:rsidR="00CB365F">
              <w:rPr>
                <w:noProof/>
                <w:webHidden/>
              </w:rPr>
              <w:fldChar w:fldCharType="separate"/>
            </w:r>
            <w:r w:rsidR="00CB365F">
              <w:rPr>
                <w:noProof/>
                <w:webHidden/>
              </w:rPr>
              <w:t>3</w:t>
            </w:r>
            <w:r w:rsidR="00CB365F">
              <w:rPr>
                <w:noProof/>
                <w:webHidden/>
              </w:rPr>
              <w:fldChar w:fldCharType="end"/>
            </w:r>
          </w:hyperlink>
        </w:p>
        <w:p w14:paraId="5F767498" w14:textId="76B5E3B7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3" w:history="1">
            <w:r w:rsidRPr="00B921E2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3E0DB" w14:textId="546C9513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4" w:history="1">
            <w:r w:rsidRPr="00B921E2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61224" w14:textId="64317EAF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5" w:history="1">
            <w:r w:rsidRPr="00B921E2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2CE16" w14:textId="7D24DC1D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6" w:history="1">
            <w:r w:rsidRPr="00B921E2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90820" w14:textId="20AEEF4D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7" w:history="1">
            <w:r w:rsidRPr="00B921E2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956D8" w14:textId="30F14D78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8" w:history="1">
            <w:r w:rsidRPr="00B921E2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55E2F" w14:textId="100680F2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9" w:history="1">
            <w:r w:rsidRPr="00B921E2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AF004" w14:textId="24DBE9F7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0" w:history="1">
            <w:r w:rsidRPr="00B921E2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69E9D" w14:textId="012DE139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1" w:history="1">
            <w:r w:rsidRPr="00B921E2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F9E01" w14:textId="41D7A621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2" w:history="1">
            <w:r w:rsidRPr="00B921E2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327D4798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50522"/>
      <w:r w:rsidRPr="00DE4A93">
        <w:lastRenderedPageBreak/>
        <w:t>Назначение</w:t>
      </w:r>
      <w:bookmarkEnd w:id="0"/>
    </w:p>
    <w:p w14:paraId="123595FF" w14:textId="29603884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</w:t>
      </w:r>
      <w:r w:rsidR="00B32A45">
        <w:t>2</w:t>
      </w:r>
      <w:r w:rsidR="00CB365F">
        <w:t>4</w:t>
      </w:r>
      <w:r w:rsidR="00B32A45">
        <w:t>0×100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50523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1BD85208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6345EB82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</w:t>
      </w:r>
      <w:r w:rsidR="00B32A45">
        <w:t>2</w:t>
      </w:r>
      <w:r w:rsidR="00CB365F">
        <w:t>4</w:t>
      </w:r>
      <w:r w:rsidR="00B32A45">
        <w:t>0×100</w:t>
      </w:r>
      <w:r w:rsidR="0033044B" w:rsidRPr="0033044B">
        <w:t xml:space="preserve">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50524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4285850B" w:rsidR="009879F5" w:rsidRPr="0033044B" w:rsidRDefault="00FC535C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2</w:t>
            </w:r>
            <w:r w:rsidR="00CB365F">
              <w:t>4</w:t>
            </w:r>
            <w:r w:rsidR="009879F5" w:rsidRPr="00257399">
              <w:t xml:space="preserve">0 × </w:t>
            </w:r>
            <w:r w:rsidR="00B32A45">
              <w:t>10</w:t>
            </w:r>
            <w:r w:rsidR="009879F5"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6695DA7D" w:rsidR="00957C37" w:rsidRPr="00957C37" w:rsidRDefault="00FC535C" w:rsidP="00957C3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20C162DD" w:rsidR="009879F5" w:rsidRPr="0033044B" w:rsidRDefault="00FC535C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2</w:t>
            </w:r>
            <w:r w:rsidR="00CB365F">
              <w:t>6</w:t>
            </w:r>
            <w:r w:rsidR="00460CE6" w:rsidRPr="00460CE6">
              <w:t>5</w:t>
            </w:r>
            <w:r w:rsidR="009879F5" w:rsidRPr="00460CE6">
              <w:t xml:space="preserve"> × </w:t>
            </w:r>
            <w:r w:rsidR="00460CE6" w:rsidRPr="00460CE6">
              <w:t>1</w:t>
            </w:r>
            <w:r w:rsidR="00B32A45">
              <w:t>2</w:t>
            </w:r>
            <w:r w:rsidR="00460CE6"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50525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646399BB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</w:t>
            </w:r>
            <w:r w:rsidR="00B32A45">
              <w:t>2</w:t>
            </w:r>
            <w:r w:rsidR="00CB365F">
              <w:t>4</w:t>
            </w:r>
            <w:r w:rsidR="00B32A45">
              <w:t>0×100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50526"/>
      <w:r w:rsidRPr="00DE4A93">
        <w:lastRenderedPageBreak/>
        <w:t>Условия эксплуатации</w:t>
      </w:r>
      <w:bookmarkEnd w:id="6"/>
      <w:bookmarkEnd w:id="7"/>
    </w:p>
    <w:p w14:paraId="71B8CF32" w14:textId="1058E726" w:rsidR="0043291D" w:rsidRPr="00DE4A93" w:rsidRDefault="0033044B" w:rsidP="0043291D">
      <w:pPr>
        <w:pStyle w:val="a4"/>
      </w:pPr>
      <w:r w:rsidRPr="0033044B">
        <w:t>Кассета гибкая СПРУТ С1/</w:t>
      </w:r>
      <w:r w:rsidR="00B32A45">
        <w:t>2</w:t>
      </w:r>
      <w:r w:rsidR="00CB365F">
        <w:t>4</w:t>
      </w:r>
      <w:r w:rsidR="00B32A45">
        <w:t>0×100</w:t>
      </w:r>
      <w:r w:rsidRPr="0033044B">
        <w:t xml:space="preserve">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50527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7F9ACF1D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B32A45">
        <w:t>2</w:t>
      </w:r>
      <w:r w:rsidR="00CB365F">
        <w:t>4</w:t>
      </w:r>
      <w:r w:rsidR="00B32A45">
        <w:t>0×100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50528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50529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50530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50531"/>
      <w:r w:rsidR="00965B44" w:rsidRPr="00975536">
        <w:t>Гарантийные обязательства</w:t>
      </w:r>
      <w:bookmarkEnd w:id="13"/>
    </w:p>
    <w:p w14:paraId="3746C85A" w14:textId="70B49A18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</w:t>
      </w:r>
      <w:r w:rsidR="00B32A45">
        <w:rPr>
          <w:rFonts w:cs="Times New Roman"/>
          <w:szCs w:val="32"/>
        </w:rPr>
        <w:t>2</w:t>
      </w:r>
      <w:r w:rsidR="00CB365F">
        <w:rPr>
          <w:rFonts w:cs="Times New Roman"/>
          <w:szCs w:val="32"/>
        </w:rPr>
        <w:t>4</w:t>
      </w:r>
      <w:r w:rsidR="00B32A45">
        <w:rPr>
          <w:rFonts w:cs="Times New Roman"/>
          <w:szCs w:val="32"/>
        </w:rPr>
        <w:t>0×100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6FED9B68" w14:textId="77777777" w:rsidR="00FF2943" w:rsidRPr="009879F5" w:rsidRDefault="00FF2943" w:rsidP="00FF2943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096FE27A" w14:textId="77777777" w:rsidR="00FF2943" w:rsidRPr="00CB365F" w:rsidRDefault="00FF2943" w:rsidP="00FF2943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24501D97" w14:textId="77777777" w:rsidR="00FF2943" w:rsidRPr="00CB365F" w:rsidRDefault="00FF2943" w:rsidP="00FF2943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308BF755" w14:textId="77777777" w:rsidR="00FF2943" w:rsidRPr="00CB365F" w:rsidRDefault="00FF2943" w:rsidP="00FF2943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50532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60CE6" w:rsidRDefault="003E188E" w:rsidP="00A9303D">
      <w:pPr>
        <w:ind w:firstLine="426"/>
        <w:rPr>
          <w:lang w:val="en-US"/>
        </w:rPr>
      </w:pPr>
      <w:r w:rsidRPr="00975536">
        <w:rPr>
          <w:rFonts w:cs="Times New Roman"/>
          <w:szCs w:val="32"/>
          <w:lang w:val="en-US"/>
        </w:rPr>
        <w:t>e</w:t>
      </w:r>
      <w:r w:rsidRPr="00460CE6">
        <w:rPr>
          <w:rFonts w:cs="Times New Roman"/>
          <w:szCs w:val="32"/>
          <w:lang w:val="en-US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60CE6">
        <w:rPr>
          <w:rFonts w:cs="Times New Roman"/>
          <w:szCs w:val="32"/>
          <w:lang w:val="en-US"/>
        </w:rPr>
        <w:tab/>
      </w:r>
      <w:r w:rsidRPr="00460CE6">
        <w:rPr>
          <w:rFonts w:cs="Times New Roman"/>
          <w:szCs w:val="32"/>
          <w:lang w:val="en-US"/>
        </w:rPr>
        <w:tab/>
      </w:r>
      <w:r w:rsidRPr="00975536">
        <w:rPr>
          <w:rFonts w:cs="Times New Roman"/>
          <w:szCs w:val="32"/>
        </w:rPr>
        <w:t>сайт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460CE6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383B" w14:textId="77777777" w:rsidR="008E7143" w:rsidRDefault="008E7143" w:rsidP="00DD6CD7">
      <w:r>
        <w:separator/>
      </w:r>
    </w:p>
  </w:endnote>
  <w:endnote w:type="continuationSeparator" w:id="0">
    <w:p w14:paraId="6D7DA7B3" w14:textId="77777777" w:rsidR="008E7143" w:rsidRDefault="008E7143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36729" w14:textId="77777777" w:rsidR="008E7143" w:rsidRDefault="008E7143" w:rsidP="00DD6CD7">
      <w:r>
        <w:separator/>
      </w:r>
    </w:p>
  </w:footnote>
  <w:footnote w:type="continuationSeparator" w:id="0">
    <w:p w14:paraId="2C4D0D52" w14:textId="77777777" w:rsidR="008E7143" w:rsidRDefault="008E7143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7104BD9E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</w:t>
    </w:r>
    <w:r w:rsidR="00751CD5">
      <w:rPr>
        <w:sz w:val="24"/>
        <w:szCs w:val="24"/>
      </w:rPr>
      <w:t>2</w:t>
    </w:r>
    <w:r w:rsidR="00CB365F">
      <w:rPr>
        <w:sz w:val="24"/>
        <w:szCs w:val="24"/>
      </w:rPr>
      <w:t>4</w:t>
    </w:r>
    <w:r w:rsidR="0033044B" w:rsidRPr="0033044B">
      <w:rPr>
        <w:sz w:val="24"/>
        <w:szCs w:val="24"/>
      </w:rPr>
      <w:t>0×</w:t>
    </w:r>
    <w:r w:rsidR="00B32A45">
      <w:rPr>
        <w:sz w:val="24"/>
        <w:szCs w:val="24"/>
      </w:rPr>
      <w:t>10</w:t>
    </w:r>
    <w:r w:rsidR="0033044B" w:rsidRPr="0033044B">
      <w:rPr>
        <w:sz w:val="24"/>
        <w:szCs w:val="24"/>
      </w:rPr>
      <w:t>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B7DA7"/>
    <w:rsid w:val="001C2E3A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1CD5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7F2C7A"/>
    <w:rsid w:val="00810BC7"/>
    <w:rsid w:val="0083451B"/>
    <w:rsid w:val="00852399"/>
    <w:rsid w:val="008976BA"/>
    <w:rsid w:val="008C22C9"/>
    <w:rsid w:val="008D7BF7"/>
    <w:rsid w:val="008E7143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517D"/>
    <w:rsid w:val="00AA6E92"/>
    <w:rsid w:val="00AB7F4B"/>
    <w:rsid w:val="00AD74C1"/>
    <w:rsid w:val="00AD7971"/>
    <w:rsid w:val="00B119CF"/>
    <w:rsid w:val="00B15EDA"/>
    <w:rsid w:val="00B177A3"/>
    <w:rsid w:val="00B32A45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1F3A"/>
    <w:rsid w:val="00CB31C2"/>
    <w:rsid w:val="00CB365F"/>
    <w:rsid w:val="00CD424E"/>
    <w:rsid w:val="00D17A14"/>
    <w:rsid w:val="00D36166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36DF1"/>
    <w:rsid w:val="00F62835"/>
    <w:rsid w:val="00FA75C3"/>
    <w:rsid w:val="00FB4AB6"/>
    <w:rsid w:val="00FC535C"/>
    <w:rsid w:val="00FE1F4A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12</TotalTime>
  <Pages>5</Pages>
  <Words>777</Words>
  <Characters>4515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2023-10-31T06:04:00Z</cp:lastPrinted>
  <dcterms:created xsi:type="dcterms:W3CDTF">2026-09-17T12:10:00Z</dcterms:created>
  <dcterms:modified xsi:type="dcterms:W3CDTF">2026-09-17T13:11:00Z</dcterms:modified>
</cp:coreProperties>
</file>