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5C7EA2BA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/100×100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2321BE13" w14:textId="6E7440E3" w:rsidR="005635EE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37571" w:history="1">
            <w:r w:rsidR="005635EE" w:rsidRPr="0008157C">
              <w:rPr>
                <w:rStyle w:val="ac"/>
                <w:noProof/>
              </w:rPr>
              <w:t>1</w:t>
            </w:r>
            <w:r w:rsidR="005635EE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5635EE" w:rsidRPr="0008157C">
              <w:rPr>
                <w:rStyle w:val="ac"/>
                <w:noProof/>
              </w:rPr>
              <w:t>Назначение</w:t>
            </w:r>
            <w:r w:rsidR="005635EE">
              <w:rPr>
                <w:noProof/>
                <w:webHidden/>
              </w:rPr>
              <w:tab/>
            </w:r>
            <w:r w:rsidR="005635EE">
              <w:rPr>
                <w:noProof/>
                <w:webHidden/>
              </w:rPr>
              <w:fldChar w:fldCharType="begin"/>
            </w:r>
            <w:r w:rsidR="005635EE">
              <w:rPr>
                <w:noProof/>
                <w:webHidden/>
              </w:rPr>
              <w:instrText xml:space="preserve"> PAGEREF _Toc240537571 \h </w:instrText>
            </w:r>
            <w:r w:rsidR="005635EE">
              <w:rPr>
                <w:noProof/>
                <w:webHidden/>
              </w:rPr>
            </w:r>
            <w:r w:rsidR="005635EE">
              <w:rPr>
                <w:noProof/>
                <w:webHidden/>
              </w:rPr>
              <w:fldChar w:fldCharType="separate"/>
            </w:r>
            <w:r w:rsidR="005635EE">
              <w:rPr>
                <w:noProof/>
                <w:webHidden/>
              </w:rPr>
              <w:t>3</w:t>
            </w:r>
            <w:r w:rsidR="005635EE">
              <w:rPr>
                <w:noProof/>
                <w:webHidden/>
              </w:rPr>
              <w:fldChar w:fldCharType="end"/>
            </w:r>
          </w:hyperlink>
        </w:p>
        <w:p w14:paraId="60859E4A" w14:textId="4114548F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2" w:history="1">
            <w:r w:rsidRPr="0008157C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6705A" w14:textId="513777AE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3" w:history="1">
            <w:r w:rsidRPr="0008157C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0DCA6" w14:textId="3F4F91D4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4" w:history="1">
            <w:r w:rsidRPr="0008157C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7DAFBC" w14:textId="397D0357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5" w:history="1">
            <w:r w:rsidRPr="0008157C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CBA606" w14:textId="73A49AF7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6" w:history="1">
            <w:r w:rsidRPr="0008157C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AD0F24" w14:textId="21801AC7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7" w:history="1">
            <w:r w:rsidRPr="0008157C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AC58C" w14:textId="151A78F3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8" w:history="1">
            <w:r w:rsidRPr="0008157C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97429" w14:textId="6CFCC445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79" w:history="1">
            <w:r w:rsidRPr="0008157C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A1CBE" w14:textId="5474CA16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80" w:history="1">
            <w:r w:rsidRPr="0008157C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D6250" w14:textId="15625C49" w:rsidR="005635EE" w:rsidRDefault="005635EE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37581" w:history="1">
            <w:r w:rsidRPr="0008157C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8157C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_Toc240537581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6641873A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37571"/>
      <w:r w:rsidRPr="00DE4A93">
        <w:lastRenderedPageBreak/>
        <w:t>Назначение</w:t>
      </w:r>
      <w:bookmarkEnd w:id="0"/>
    </w:p>
    <w:p w14:paraId="123595FF" w14:textId="7BC1C993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167D16" w:rsidRPr="0033044B">
        <w:t>С1/1</w:t>
      </w:r>
      <w:r w:rsidR="00167D16">
        <w:t>0</w:t>
      </w:r>
      <w:r w:rsidR="00167D16" w:rsidRPr="0033044B">
        <w:t>0×100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37572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62AB5DFD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4FEB8BFE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С1/100×100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37573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3B2834BB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100 × 100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F615C" w:rsidRPr="0033044B" w14:paraId="2DC6E020" w14:textId="77777777" w:rsidTr="009879F5">
        <w:tc>
          <w:tcPr>
            <w:tcW w:w="5594" w:type="dxa"/>
          </w:tcPr>
          <w:p w14:paraId="6900C325" w14:textId="567E168A" w:rsidR="009F615C" w:rsidRPr="00257399" w:rsidRDefault="009F615C" w:rsidP="009F615C">
            <w:pPr>
              <w:jc w:val="left"/>
            </w:pPr>
            <w:r w:rsidRPr="00D0226A">
              <w:t>Количество карманов, шт.</w:t>
            </w:r>
          </w:p>
        </w:tc>
        <w:tc>
          <w:tcPr>
            <w:tcW w:w="4210" w:type="dxa"/>
          </w:tcPr>
          <w:p w14:paraId="5D4B5348" w14:textId="3E339063" w:rsidR="009F615C" w:rsidRPr="00257399" w:rsidRDefault="009F615C" w:rsidP="009F615C">
            <w:pPr>
              <w:jc w:val="center"/>
            </w:pPr>
            <w:r w:rsidRPr="00D0226A">
              <w:t>1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2ACAB1A5" w:rsidR="009879F5" w:rsidRPr="0033044B" w:rsidRDefault="00460CE6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460CE6">
              <w:t>125</w:t>
            </w:r>
            <w:r w:rsidR="009879F5" w:rsidRPr="00460CE6">
              <w:t xml:space="preserve"> × </w:t>
            </w:r>
            <w:r w:rsidRPr="00460CE6">
              <w:t>120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37574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С1/100×100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37575"/>
      <w:r w:rsidRPr="00DE4A93">
        <w:lastRenderedPageBreak/>
        <w:t>Условия эксплуатации</w:t>
      </w:r>
      <w:bookmarkEnd w:id="6"/>
      <w:bookmarkEnd w:id="7"/>
    </w:p>
    <w:p w14:paraId="71B8CF32" w14:textId="597549C3" w:rsidR="0043291D" w:rsidRPr="00DE4A93" w:rsidRDefault="0033044B" w:rsidP="0043291D">
      <w:pPr>
        <w:pStyle w:val="a4"/>
      </w:pPr>
      <w:r w:rsidRPr="0033044B">
        <w:t>Кассета гибкая СПРУТ С1/100×100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37576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153F3312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33044B">
        <w:t>1</w:t>
      </w:r>
      <w:r w:rsidRPr="002F408D">
        <w:t>00</w:t>
      </w:r>
      <w:r w:rsidR="00012B51">
        <w:rPr>
          <w:rFonts w:cs="Times New Roman"/>
        </w:rPr>
        <w:t>×</w:t>
      </w:r>
      <w:r w:rsidRPr="002F408D">
        <w:t>100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37577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37578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37579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37580"/>
      <w:r w:rsidR="00965B44" w:rsidRPr="00975536">
        <w:t>Гарантийные обязательства</w:t>
      </w:r>
      <w:bookmarkEnd w:id="13"/>
    </w:p>
    <w:p w14:paraId="3746C85A" w14:textId="64631432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С1/100×100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6455714F" w14:textId="77777777" w:rsidR="000E5A2E" w:rsidRPr="009879F5" w:rsidRDefault="000E5A2E" w:rsidP="000E5A2E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3CE8C196" w14:textId="77777777" w:rsidR="000E5A2E" w:rsidRPr="00CB365F" w:rsidRDefault="000E5A2E" w:rsidP="000E5A2E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485761D2" w14:textId="77777777" w:rsidR="000E5A2E" w:rsidRPr="00CB365F" w:rsidRDefault="000E5A2E" w:rsidP="000E5A2E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5B509652" w14:textId="77777777" w:rsidR="000E5A2E" w:rsidRPr="00CB365F" w:rsidRDefault="000E5A2E" w:rsidP="000E5A2E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37581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0E5A2E" w:rsidRDefault="003E188E" w:rsidP="00A9303D">
      <w:pPr>
        <w:ind w:firstLine="426"/>
      </w:pPr>
      <w:r w:rsidRPr="00975536">
        <w:rPr>
          <w:rFonts w:cs="Times New Roman"/>
          <w:szCs w:val="32"/>
          <w:lang w:val="en-US"/>
        </w:rPr>
        <w:t>e</w:t>
      </w:r>
      <w:r w:rsidRPr="000E5A2E">
        <w:rPr>
          <w:rFonts w:cs="Times New Roman"/>
          <w:szCs w:val="32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0E5A2E">
        <w:rPr>
          <w:rFonts w:cs="Times New Roman"/>
          <w:szCs w:val="32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0E5A2E">
        <w:rPr>
          <w:rFonts w:cs="Times New Roman"/>
          <w:szCs w:val="32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0E5A2E">
        <w:rPr>
          <w:rFonts w:cs="Times New Roman"/>
          <w:szCs w:val="32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0E5A2E">
        <w:rPr>
          <w:rFonts w:cs="Times New Roman"/>
          <w:szCs w:val="32"/>
        </w:rPr>
        <w:tab/>
      </w:r>
      <w:r w:rsidRPr="000E5A2E">
        <w:rPr>
          <w:rFonts w:cs="Times New Roman"/>
          <w:szCs w:val="32"/>
        </w:rPr>
        <w:tab/>
      </w:r>
      <w:r w:rsidRPr="00975536">
        <w:rPr>
          <w:rFonts w:cs="Times New Roman"/>
          <w:szCs w:val="32"/>
        </w:rPr>
        <w:t>сайт</w:t>
      </w:r>
      <w:r w:rsidRPr="000E5A2E">
        <w:rPr>
          <w:rFonts w:cs="Times New Roman"/>
          <w:szCs w:val="32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0E5A2E">
        <w:rPr>
          <w:rFonts w:cs="Times New Roman"/>
          <w:szCs w:val="32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0E5A2E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3D0BF" w14:textId="77777777" w:rsidR="003F1E02" w:rsidRDefault="003F1E02" w:rsidP="00DD6CD7">
      <w:r>
        <w:separator/>
      </w:r>
    </w:p>
  </w:endnote>
  <w:endnote w:type="continuationSeparator" w:id="0">
    <w:p w14:paraId="28E3D32E" w14:textId="77777777" w:rsidR="003F1E02" w:rsidRDefault="003F1E02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FEAD8" w14:textId="77777777" w:rsidR="003F1E02" w:rsidRDefault="003F1E02" w:rsidP="00DD6CD7">
      <w:r>
        <w:separator/>
      </w:r>
    </w:p>
  </w:footnote>
  <w:footnote w:type="continuationSeparator" w:id="0">
    <w:p w14:paraId="121A2B6E" w14:textId="77777777" w:rsidR="003F1E02" w:rsidRDefault="003F1E02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412FFB2D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/100×100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5A2E"/>
    <w:rsid w:val="000E6E7C"/>
    <w:rsid w:val="000F3311"/>
    <w:rsid w:val="00120753"/>
    <w:rsid w:val="0015130A"/>
    <w:rsid w:val="00167D16"/>
    <w:rsid w:val="001719D4"/>
    <w:rsid w:val="001744F5"/>
    <w:rsid w:val="00185520"/>
    <w:rsid w:val="00187427"/>
    <w:rsid w:val="001970C6"/>
    <w:rsid w:val="00197F5A"/>
    <w:rsid w:val="001B34E6"/>
    <w:rsid w:val="001B515E"/>
    <w:rsid w:val="001C2E3A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3A6A"/>
    <w:rsid w:val="003A3712"/>
    <w:rsid w:val="003A3FC9"/>
    <w:rsid w:val="003B6ADF"/>
    <w:rsid w:val="003E188E"/>
    <w:rsid w:val="003E43D1"/>
    <w:rsid w:val="003F1E02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47D6"/>
    <w:rsid w:val="00763279"/>
    <w:rsid w:val="0076567D"/>
    <w:rsid w:val="007670FE"/>
    <w:rsid w:val="00771B51"/>
    <w:rsid w:val="00786381"/>
    <w:rsid w:val="007902CB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358C9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9F615C"/>
    <w:rsid w:val="00A017B8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6E92"/>
    <w:rsid w:val="00AB7F4B"/>
    <w:rsid w:val="00AD74C1"/>
    <w:rsid w:val="00AD7971"/>
    <w:rsid w:val="00B119CF"/>
    <w:rsid w:val="00B15EDA"/>
    <w:rsid w:val="00B177A3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31C2"/>
    <w:rsid w:val="00CD424E"/>
    <w:rsid w:val="00D17A14"/>
    <w:rsid w:val="00D36166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36DF1"/>
    <w:rsid w:val="00F62835"/>
    <w:rsid w:val="00FA75C3"/>
    <w:rsid w:val="00FB4AB6"/>
    <w:rsid w:val="00FE1F4A"/>
    <w:rsid w:val="00FF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19</TotalTime>
  <Pages>5</Pages>
  <Words>777</Words>
  <Characters>4515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7</cp:revision>
  <cp:lastPrinted>2023-10-31T06:04:00Z</cp:lastPrinted>
  <dcterms:created xsi:type="dcterms:W3CDTF">2026-09-17T08:14:00Z</dcterms:created>
  <dcterms:modified xsi:type="dcterms:W3CDTF">2026-09-17T13:33:00Z</dcterms:modified>
</cp:coreProperties>
</file>