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3CB2FEB7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/1</w:t>
      </w:r>
      <w:r w:rsidR="007931BA">
        <w:t>5</w:t>
      </w:r>
      <w:r w:rsidR="0033044B" w:rsidRPr="0033044B">
        <w:t>0×</w:t>
      </w:r>
      <w:r w:rsidR="001B7DA7">
        <w:t>10</w:t>
      </w:r>
      <w:r w:rsidR="0033044B" w:rsidRPr="0033044B">
        <w:t>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22CBE447" w14:textId="71E0F964" w:rsidR="00675BCA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47001" w:history="1">
            <w:r w:rsidR="00675BCA" w:rsidRPr="004551EF">
              <w:rPr>
                <w:rStyle w:val="ac"/>
                <w:noProof/>
              </w:rPr>
              <w:t>1</w:t>
            </w:r>
            <w:r w:rsidR="00675BCA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675BCA" w:rsidRPr="004551EF">
              <w:rPr>
                <w:rStyle w:val="ac"/>
                <w:noProof/>
              </w:rPr>
              <w:t>Назначение</w:t>
            </w:r>
            <w:r w:rsidR="00675BCA">
              <w:rPr>
                <w:noProof/>
                <w:webHidden/>
              </w:rPr>
              <w:tab/>
            </w:r>
            <w:r w:rsidR="00675BCA">
              <w:rPr>
                <w:noProof/>
                <w:webHidden/>
              </w:rPr>
              <w:fldChar w:fldCharType="begin"/>
            </w:r>
            <w:r w:rsidR="00675BCA">
              <w:rPr>
                <w:noProof/>
                <w:webHidden/>
              </w:rPr>
              <w:instrText xml:space="preserve"> PAGEREF _Toc240547001 \h </w:instrText>
            </w:r>
            <w:r w:rsidR="00675BCA">
              <w:rPr>
                <w:noProof/>
                <w:webHidden/>
              </w:rPr>
            </w:r>
            <w:r w:rsidR="00675BCA">
              <w:rPr>
                <w:noProof/>
                <w:webHidden/>
              </w:rPr>
              <w:fldChar w:fldCharType="separate"/>
            </w:r>
            <w:r w:rsidR="00675BCA">
              <w:rPr>
                <w:noProof/>
                <w:webHidden/>
              </w:rPr>
              <w:t>3</w:t>
            </w:r>
            <w:r w:rsidR="00675BCA">
              <w:rPr>
                <w:noProof/>
                <w:webHidden/>
              </w:rPr>
              <w:fldChar w:fldCharType="end"/>
            </w:r>
          </w:hyperlink>
        </w:p>
        <w:p w14:paraId="030135FD" w14:textId="6135624B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2" w:history="1">
            <w:r w:rsidRPr="004551EF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0D53E" w14:textId="6389679D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3" w:history="1">
            <w:r w:rsidRPr="004551EF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19D6B" w14:textId="539CC7FB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4" w:history="1">
            <w:r w:rsidRPr="004551EF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0DFF3" w14:textId="56A8E204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5" w:history="1">
            <w:r w:rsidRPr="004551EF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C2B18" w14:textId="47E48C5F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6" w:history="1">
            <w:r w:rsidRPr="004551EF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E0BF1" w14:textId="1BA15142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7" w:history="1">
            <w:r w:rsidRPr="004551EF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CD653" w14:textId="06A88284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8" w:history="1">
            <w:r w:rsidRPr="004551EF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86E35B" w14:textId="660FCA2D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09" w:history="1">
            <w:r w:rsidRPr="004551EF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CCC30" w14:textId="5F48FB8F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10" w:history="1">
            <w:r w:rsidRPr="004551EF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214C5" w14:textId="04D608C6" w:rsidR="00675BCA" w:rsidRDefault="00675BCA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47011" w:history="1">
            <w:r w:rsidRPr="004551EF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4551EF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_Toc240547011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21A3A069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47001"/>
      <w:r w:rsidRPr="00DE4A93">
        <w:lastRenderedPageBreak/>
        <w:t>Назначение</w:t>
      </w:r>
      <w:bookmarkEnd w:id="0"/>
    </w:p>
    <w:p w14:paraId="123595FF" w14:textId="1B3DFF63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С1/1</w:t>
      </w:r>
      <w:r w:rsidR="007931BA">
        <w:t>5</w:t>
      </w:r>
      <w:r w:rsidR="009262E8" w:rsidRPr="0033044B">
        <w:t>0×</w:t>
      </w:r>
      <w:r w:rsidR="001B7DA7">
        <w:t>10</w:t>
      </w:r>
      <w:r w:rsidR="009262E8" w:rsidRPr="0033044B">
        <w:t>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47002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0CB683D2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7B391EA9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С1/1</w:t>
      </w:r>
      <w:r w:rsidR="007931BA">
        <w:t>5</w:t>
      </w:r>
      <w:r w:rsidR="0033044B" w:rsidRPr="0033044B">
        <w:t>0×</w:t>
      </w:r>
      <w:r w:rsidR="001B7DA7">
        <w:t>10</w:t>
      </w:r>
      <w:r w:rsidR="0033044B" w:rsidRPr="0033044B">
        <w:t>0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47003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44DFB3B5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1</w:t>
            </w:r>
            <w:r w:rsidR="007931BA">
              <w:t>5</w:t>
            </w:r>
            <w:r w:rsidRPr="00257399">
              <w:t xml:space="preserve">0 × </w:t>
            </w:r>
            <w:r w:rsidR="001B7DA7">
              <w:t>10</w:t>
            </w:r>
            <w:r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10EEB03F" w:rsidR="00957C37" w:rsidRPr="00957C37" w:rsidRDefault="00957C37" w:rsidP="00957C37">
            <w:pPr>
              <w:jc w:val="center"/>
              <w:rPr>
                <w:szCs w:val="32"/>
              </w:rPr>
            </w:pPr>
            <w:r w:rsidRPr="00957C37">
              <w:rPr>
                <w:szCs w:val="32"/>
              </w:rPr>
              <w:t>1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30AE75BE" w:rsidR="009879F5" w:rsidRPr="0033044B" w:rsidRDefault="00460CE6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460CE6">
              <w:t>1</w:t>
            </w:r>
            <w:r w:rsidR="007931BA">
              <w:t>7</w:t>
            </w:r>
            <w:r w:rsidRPr="00460CE6">
              <w:t>5</w:t>
            </w:r>
            <w:r w:rsidR="009879F5" w:rsidRPr="00460CE6">
              <w:t xml:space="preserve"> × </w:t>
            </w:r>
            <w:r w:rsidRPr="00460CE6">
              <w:t>1</w:t>
            </w:r>
            <w:r w:rsidR="001B7DA7">
              <w:t>2</w:t>
            </w:r>
            <w:r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47004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3A8AF283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С1/1</w:t>
            </w:r>
            <w:r w:rsidR="007931BA">
              <w:t>5</w:t>
            </w:r>
            <w:r w:rsidRPr="0033044B">
              <w:t>0×</w:t>
            </w:r>
            <w:r w:rsidR="001B7DA7">
              <w:t>10</w:t>
            </w:r>
            <w:r w:rsidRPr="0033044B">
              <w:t>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47005"/>
      <w:r w:rsidRPr="00DE4A93">
        <w:lastRenderedPageBreak/>
        <w:t>Условия эксплуатации</w:t>
      </w:r>
      <w:bookmarkEnd w:id="6"/>
      <w:bookmarkEnd w:id="7"/>
    </w:p>
    <w:p w14:paraId="71B8CF32" w14:textId="0A474DE5" w:rsidR="0043291D" w:rsidRPr="00DE4A93" w:rsidRDefault="0033044B" w:rsidP="0043291D">
      <w:pPr>
        <w:pStyle w:val="a4"/>
      </w:pPr>
      <w:r w:rsidRPr="0033044B">
        <w:t>Кассета гибкая СПРУТ С1/1</w:t>
      </w:r>
      <w:r w:rsidR="007931BA">
        <w:t>5</w:t>
      </w:r>
      <w:r w:rsidRPr="0033044B">
        <w:t>0×</w:t>
      </w:r>
      <w:r w:rsidR="001B7DA7">
        <w:t>10</w:t>
      </w:r>
      <w:r w:rsidRPr="0033044B">
        <w:t>0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47006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14F59FE5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33044B">
        <w:t>1</w:t>
      </w:r>
      <w:r w:rsidR="007931BA">
        <w:t>5</w:t>
      </w:r>
      <w:r w:rsidRPr="002F408D">
        <w:t>0</w:t>
      </w:r>
      <w:r w:rsidR="00012B51">
        <w:rPr>
          <w:rFonts w:cs="Times New Roman"/>
        </w:rPr>
        <w:t>×</w:t>
      </w:r>
      <w:r w:rsidR="001B7DA7">
        <w:t>10</w:t>
      </w:r>
      <w:r w:rsidRPr="002F408D">
        <w:t>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47007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47008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47009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47010"/>
      <w:r w:rsidR="00965B44" w:rsidRPr="00975536">
        <w:t>Гарантийные обязательства</w:t>
      </w:r>
      <w:bookmarkEnd w:id="13"/>
    </w:p>
    <w:p w14:paraId="3746C85A" w14:textId="4042A746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С1/1</w:t>
      </w:r>
      <w:r w:rsidR="00675BCA">
        <w:rPr>
          <w:rFonts w:cs="Times New Roman"/>
          <w:szCs w:val="32"/>
        </w:rPr>
        <w:t>5</w:t>
      </w:r>
      <w:r w:rsidR="009879F5" w:rsidRPr="009879F5">
        <w:rPr>
          <w:rFonts w:cs="Times New Roman"/>
          <w:szCs w:val="32"/>
        </w:rPr>
        <w:t>0×</w:t>
      </w:r>
      <w:r w:rsidR="001B7DA7">
        <w:rPr>
          <w:rFonts w:cs="Times New Roman"/>
          <w:szCs w:val="32"/>
        </w:rPr>
        <w:t>10</w:t>
      </w:r>
      <w:r w:rsidR="009879F5" w:rsidRPr="009879F5">
        <w:rPr>
          <w:rFonts w:cs="Times New Roman"/>
          <w:szCs w:val="32"/>
        </w:rPr>
        <w:t>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3292A814" w14:textId="77777777" w:rsidR="0044646B" w:rsidRPr="009879F5" w:rsidRDefault="0044646B" w:rsidP="0044646B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3F46C7C7" w14:textId="77777777" w:rsidR="0044646B" w:rsidRPr="00CB365F" w:rsidRDefault="0044646B" w:rsidP="0044646B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196B0632" w14:textId="77777777" w:rsidR="0044646B" w:rsidRPr="00CB365F" w:rsidRDefault="0044646B" w:rsidP="0044646B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39D96B08" w14:textId="77777777" w:rsidR="0044646B" w:rsidRPr="00CB365F" w:rsidRDefault="0044646B" w:rsidP="0044646B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47011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D6D8" w14:textId="77777777" w:rsidR="00071912" w:rsidRDefault="00071912" w:rsidP="00DD6CD7">
      <w:r>
        <w:separator/>
      </w:r>
    </w:p>
  </w:endnote>
  <w:endnote w:type="continuationSeparator" w:id="0">
    <w:p w14:paraId="41ED1E48" w14:textId="77777777" w:rsidR="00071912" w:rsidRDefault="00071912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7915" w14:textId="77777777" w:rsidR="00071912" w:rsidRDefault="00071912" w:rsidP="00DD6CD7">
      <w:r>
        <w:separator/>
      </w:r>
    </w:p>
  </w:footnote>
  <w:footnote w:type="continuationSeparator" w:id="0">
    <w:p w14:paraId="643989FB" w14:textId="77777777" w:rsidR="00071912" w:rsidRDefault="00071912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6E522261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/1</w:t>
    </w:r>
    <w:r w:rsidR="007931BA">
      <w:rPr>
        <w:sz w:val="24"/>
        <w:szCs w:val="24"/>
      </w:rPr>
      <w:t>5</w:t>
    </w:r>
    <w:r w:rsidR="0033044B" w:rsidRPr="0033044B">
      <w:rPr>
        <w:sz w:val="24"/>
        <w:szCs w:val="24"/>
      </w:rPr>
      <w:t>0×</w:t>
    </w:r>
    <w:r w:rsidR="001B7DA7">
      <w:rPr>
        <w:sz w:val="24"/>
        <w:szCs w:val="24"/>
      </w:rPr>
      <w:t>10</w:t>
    </w:r>
    <w:r w:rsidR="0033044B" w:rsidRPr="0033044B">
      <w:rPr>
        <w:sz w:val="24"/>
        <w:szCs w:val="24"/>
      </w:rPr>
      <w:t>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1912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4646B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51727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6E92"/>
    <w:rsid w:val="00AB7F4B"/>
    <w:rsid w:val="00AD74C1"/>
    <w:rsid w:val="00AD7971"/>
    <w:rsid w:val="00B119CF"/>
    <w:rsid w:val="00B15EDA"/>
    <w:rsid w:val="00B177A3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31C2"/>
    <w:rsid w:val="00CD424E"/>
    <w:rsid w:val="00D17A14"/>
    <w:rsid w:val="00D36166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36DF1"/>
    <w:rsid w:val="00F62835"/>
    <w:rsid w:val="00FA75C3"/>
    <w:rsid w:val="00FB4AB6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17</TotalTime>
  <Pages>5</Pages>
  <Words>777</Words>
  <Characters>4515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2023-10-31T06:04:00Z</cp:lastPrinted>
  <dcterms:created xsi:type="dcterms:W3CDTF">2026-09-17T11:16:00Z</dcterms:created>
  <dcterms:modified xsi:type="dcterms:W3CDTF">2026-09-17T13:32:00Z</dcterms:modified>
</cp:coreProperties>
</file>