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04B3225F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</w:t>
      </w:r>
      <w:r w:rsidR="00F24828">
        <w:t>30</w:t>
      </w:r>
      <w:r w:rsidR="0033044B" w:rsidRPr="0033044B">
        <w:t>0×</w:t>
      </w:r>
      <w:r w:rsidR="00F24828">
        <w:t>8</w:t>
      </w:r>
      <w:r w:rsidR="0033044B" w:rsidRPr="0033044B">
        <w:t>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28EE77CB" w14:textId="14D5BD42" w:rsidR="00CB365F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50522" w:history="1">
            <w:r w:rsidR="00CB365F" w:rsidRPr="00B921E2">
              <w:rPr>
                <w:rStyle w:val="ac"/>
                <w:noProof/>
              </w:rPr>
              <w:t>1</w:t>
            </w:r>
            <w:r w:rsidR="00CB365F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CB365F" w:rsidRPr="00B921E2">
              <w:rPr>
                <w:rStyle w:val="ac"/>
                <w:noProof/>
              </w:rPr>
              <w:t>Назначение</w:t>
            </w:r>
            <w:r w:rsidR="00CB365F">
              <w:rPr>
                <w:noProof/>
                <w:webHidden/>
              </w:rPr>
              <w:tab/>
            </w:r>
            <w:r w:rsidR="00CB365F">
              <w:rPr>
                <w:noProof/>
                <w:webHidden/>
              </w:rPr>
              <w:fldChar w:fldCharType="begin"/>
            </w:r>
            <w:r w:rsidR="00CB365F">
              <w:rPr>
                <w:noProof/>
                <w:webHidden/>
              </w:rPr>
              <w:instrText xml:space="preserve"> PAGEREF _Toc240550522 \h </w:instrText>
            </w:r>
            <w:r w:rsidR="00CB365F">
              <w:rPr>
                <w:noProof/>
                <w:webHidden/>
              </w:rPr>
            </w:r>
            <w:r w:rsidR="00CB365F">
              <w:rPr>
                <w:noProof/>
                <w:webHidden/>
              </w:rPr>
              <w:fldChar w:fldCharType="separate"/>
            </w:r>
            <w:r w:rsidR="00CB365F">
              <w:rPr>
                <w:noProof/>
                <w:webHidden/>
              </w:rPr>
              <w:t>3</w:t>
            </w:r>
            <w:r w:rsidR="00CB365F">
              <w:rPr>
                <w:noProof/>
                <w:webHidden/>
              </w:rPr>
              <w:fldChar w:fldCharType="end"/>
            </w:r>
          </w:hyperlink>
        </w:p>
        <w:p w14:paraId="5F767498" w14:textId="76B5E3B7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3" w:history="1">
            <w:r w:rsidRPr="00B921E2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3E0DB" w14:textId="546C9513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4" w:history="1">
            <w:r w:rsidRPr="00B921E2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61224" w14:textId="64317EAF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5" w:history="1">
            <w:r w:rsidRPr="00B921E2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2CE16" w14:textId="7D24DC1D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6" w:history="1">
            <w:r w:rsidRPr="00B921E2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90820" w14:textId="20AEEF4D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7" w:history="1">
            <w:r w:rsidRPr="00B921E2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8956D8" w14:textId="30F14D78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8" w:history="1">
            <w:r w:rsidRPr="00B921E2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D55E2F" w14:textId="100680F2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9" w:history="1">
            <w:r w:rsidRPr="00B921E2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8AF004" w14:textId="24DBE9F7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30" w:history="1">
            <w:r w:rsidRPr="00B921E2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69E9D" w14:textId="012DE139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31" w:history="1">
            <w:r w:rsidRPr="00B921E2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F9E01" w14:textId="41D7A621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32" w:history="1">
            <w:r w:rsidRPr="00B921E2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327D4798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50522"/>
      <w:r w:rsidRPr="00DE4A93">
        <w:lastRenderedPageBreak/>
        <w:t>Назначение</w:t>
      </w:r>
      <w:bookmarkEnd w:id="0"/>
    </w:p>
    <w:p w14:paraId="123595FF" w14:textId="30423B47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9262E8" w:rsidRPr="0033044B">
        <w:t>С1/</w:t>
      </w:r>
      <w:r w:rsidR="00F24828">
        <w:t>300×80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50523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3D60794F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1F1EF377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</w:t>
      </w:r>
      <w:r w:rsidR="00F24828">
        <w:t>300×80</w:t>
      </w:r>
      <w:r w:rsidR="0033044B" w:rsidRPr="0033044B">
        <w:t xml:space="preserve">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50524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66A0D5B8" w:rsidR="009879F5" w:rsidRPr="0033044B" w:rsidRDefault="00F24828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30</w:t>
            </w:r>
            <w:r w:rsidR="009879F5" w:rsidRPr="00257399">
              <w:t xml:space="preserve">0 × </w:t>
            </w:r>
            <w:r>
              <w:t>8</w:t>
            </w:r>
            <w:r w:rsidR="009879F5" w:rsidRPr="00257399">
              <w:t>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57C37" w:rsidRPr="0033044B" w14:paraId="3ED5C438" w14:textId="77777777" w:rsidTr="009879F5">
        <w:tc>
          <w:tcPr>
            <w:tcW w:w="5594" w:type="dxa"/>
          </w:tcPr>
          <w:p w14:paraId="5BB23F0D" w14:textId="58DC27C6" w:rsidR="00957C37" w:rsidRPr="00957C37" w:rsidRDefault="00957C37" w:rsidP="00957C37">
            <w:pPr>
              <w:jc w:val="left"/>
              <w:rPr>
                <w:szCs w:val="32"/>
              </w:rPr>
            </w:pPr>
            <w:r w:rsidRPr="00957C37">
              <w:rPr>
                <w:szCs w:val="32"/>
              </w:rPr>
              <w:t>Количество карманов, шт.</w:t>
            </w:r>
          </w:p>
        </w:tc>
        <w:tc>
          <w:tcPr>
            <w:tcW w:w="4210" w:type="dxa"/>
          </w:tcPr>
          <w:p w14:paraId="6029CE21" w14:textId="372CAFD0" w:rsidR="00957C37" w:rsidRPr="00957C37" w:rsidRDefault="00F24828" w:rsidP="00957C3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03B8B397" w:rsidR="009879F5" w:rsidRPr="0033044B" w:rsidRDefault="00F24828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32</w:t>
            </w:r>
            <w:r w:rsidR="00460CE6" w:rsidRPr="00460CE6">
              <w:t>5</w:t>
            </w:r>
            <w:r w:rsidR="009879F5" w:rsidRPr="00460CE6">
              <w:t xml:space="preserve"> × </w:t>
            </w:r>
            <w:r w:rsidR="00460CE6" w:rsidRPr="00460CE6">
              <w:t>1</w:t>
            </w:r>
            <w:r>
              <w:t>0</w:t>
            </w:r>
            <w:r w:rsidR="00460CE6" w:rsidRPr="00460CE6">
              <w:t>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240550525"/>
      <w:bookmarkStart w:id="6" w:name="_Toc530994947"/>
      <w:r w:rsidRPr="00DE4A93">
        <w:t>Комплектность поставки</w:t>
      </w:r>
      <w:bookmarkEnd w:id="4"/>
      <w:bookmarkEnd w:id="5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081A3A02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</w:t>
            </w:r>
            <w:r w:rsidR="00F24828">
              <w:t>300×80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50526"/>
      <w:r w:rsidRPr="00DE4A93">
        <w:lastRenderedPageBreak/>
        <w:t>Условия эксплуатации</w:t>
      </w:r>
      <w:bookmarkEnd w:id="6"/>
      <w:bookmarkEnd w:id="7"/>
    </w:p>
    <w:p w14:paraId="71B8CF32" w14:textId="5A097FA7" w:rsidR="0043291D" w:rsidRPr="00DE4A93" w:rsidRDefault="0033044B" w:rsidP="0043291D">
      <w:pPr>
        <w:pStyle w:val="a4"/>
      </w:pPr>
      <w:r w:rsidRPr="0033044B">
        <w:t>Кассета гибкая СПРУТ С1/</w:t>
      </w:r>
      <w:r w:rsidR="00F24828">
        <w:t>300×80</w:t>
      </w:r>
      <w:r w:rsidRPr="0033044B">
        <w:t xml:space="preserve">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50527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0B5D6F48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F24828">
        <w:t>300×80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50528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>производить в темноте или при неактиничном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неактиничном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50529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50530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50531"/>
      <w:r w:rsidR="00965B44" w:rsidRPr="00975536">
        <w:t>Гарантийные обязательства</w:t>
      </w:r>
      <w:bookmarkEnd w:id="13"/>
    </w:p>
    <w:p w14:paraId="3746C85A" w14:textId="2A144B4C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</w:t>
      </w:r>
      <w:r w:rsidR="00F24828">
        <w:rPr>
          <w:rFonts w:cs="Times New Roman"/>
          <w:szCs w:val="32"/>
        </w:rPr>
        <w:t>300×80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5EACD10E" w14:textId="77777777" w:rsidR="00274625" w:rsidRPr="009879F5" w:rsidRDefault="00274625" w:rsidP="0027462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26DCEBEA" w14:textId="77777777" w:rsidR="00274625" w:rsidRPr="00CB365F" w:rsidRDefault="00274625" w:rsidP="00274625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04534415" w14:textId="77777777" w:rsidR="00274625" w:rsidRPr="00CB365F" w:rsidRDefault="00274625" w:rsidP="00274625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09678577" w14:textId="77777777" w:rsidR="00274625" w:rsidRPr="00CB365F" w:rsidRDefault="00274625" w:rsidP="00274625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50532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460CE6" w:rsidRDefault="003E188E" w:rsidP="00A9303D">
      <w:pPr>
        <w:ind w:firstLine="426"/>
        <w:rPr>
          <w:lang w:val="en-US"/>
        </w:rPr>
      </w:pPr>
      <w:r w:rsidRPr="00975536">
        <w:rPr>
          <w:rFonts w:cs="Times New Roman"/>
          <w:szCs w:val="32"/>
          <w:lang w:val="en-US"/>
        </w:rPr>
        <w:t>e</w:t>
      </w:r>
      <w:r w:rsidRPr="00460CE6">
        <w:rPr>
          <w:rFonts w:cs="Times New Roman"/>
          <w:szCs w:val="32"/>
          <w:lang w:val="en-US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460CE6">
        <w:rPr>
          <w:rFonts w:cs="Times New Roman"/>
          <w:szCs w:val="32"/>
          <w:lang w:val="en-US"/>
        </w:rPr>
        <w:tab/>
      </w:r>
      <w:r w:rsidRPr="00460CE6">
        <w:rPr>
          <w:rFonts w:cs="Times New Roman"/>
          <w:szCs w:val="32"/>
          <w:lang w:val="en-US"/>
        </w:rPr>
        <w:tab/>
      </w:r>
      <w:r w:rsidRPr="00975536">
        <w:rPr>
          <w:rFonts w:cs="Times New Roman"/>
          <w:szCs w:val="32"/>
        </w:rPr>
        <w:t>сайт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</w:rPr>
        <w:t>арион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</w:rPr>
        <w:t>рф</w:t>
      </w:r>
    </w:p>
    <w:sectPr w:rsidR="00E671F9" w:rsidRPr="00460CE6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20C3A" w14:textId="77777777" w:rsidR="00E1509E" w:rsidRDefault="00E1509E" w:rsidP="00DD6CD7">
      <w:r>
        <w:separator/>
      </w:r>
    </w:p>
  </w:endnote>
  <w:endnote w:type="continuationSeparator" w:id="0">
    <w:p w14:paraId="19EF664F" w14:textId="77777777" w:rsidR="00E1509E" w:rsidRDefault="00E1509E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B6418" w14:textId="77777777" w:rsidR="00E1509E" w:rsidRDefault="00E1509E" w:rsidP="00DD6CD7">
      <w:r>
        <w:separator/>
      </w:r>
    </w:p>
  </w:footnote>
  <w:footnote w:type="continuationSeparator" w:id="0">
    <w:p w14:paraId="7900F171" w14:textId="77777777" w:rsidR="00E1509E" w:rsidRDefault="00E1509E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14F39714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</w:t>
    </w:r>
    <w:r w:rsidR="00F24828">
      <w:rPr>
        <w:sz w:val="24"/>
        <w:szCs w:val="24"/>
      </w:rPr>
      <w:t>30</w:t>
    </w:r>
    <w:r w:rsidR="0033044B" w:rsidRPr="0033044B">
      <w:rPr>
        <w:sz w:val="24"/>
        <w:szCs w:val="24"/>
      </w:rPr>
      <w:t>0×</w:t>
    </w:r>
    <w:r w:rsidR="00F24828">
      <w:rPr>
        <w:sz w:val="24"/>
        <w:szCs w:val="24"/>
      </w:rPr>
      <w:t>8</w:t>
    </w:r>
    <w:r w:rsidR="0033044B" w:rsidRPr="0033044B">
      <w:rPr>
        <w:sz w:val="24"/>
        <w:szCs w:val="24"/>
      </w:rPr>
      <w:t>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2864"/>
    <w:rsid w:val="000749CA"/>
    <w:rsid w:val="00075C24"/>
    <w:rsid w:val="00076CC8"/>
    <w:rsid w:val="00081901"/>
    <w:rsid w:val="000844B5"/>
    <w:rsid w:val="00092E6A"/>
    <w:rsid w:val="000A4ACB"/>
    <w:rsid w:val="000B3494"/>
    <w:rsid w:val="000D7E71"/>
    <w:rsid w:val="000E6E7C"/>
    <w:rsid w:val="000F3311"/>
    <w:rsid w:val="00120753"/>
    <w:rsid w:val="0015130A"/>
    <w:rsid w:val="001719D4"/>
    <w:rsid w:val="001744F5"/>
    <w:rsid w:val="00185520"/>
    <w:rsid w:val="00187427"/>
    <w:rsid w:val="001970C6"/>
    <w:rsid w:val="00197F5A"/>
    <w:rsid w:val="001B34E6"/>
    <w:rsid w:val="001B515E"/>
    <w:rsid w:val="001B7DA7"/>
    <w:rsid w:val="001C2E3A"/>
    <w:rsid w:val="001E0B4A"/>
    <w:rsid w:val="001E206D"/>
    <w:rsid w:val="001E23C8"/>
    <w:rsid w:val="001E269C"/>
    <w:rsid w:val="001E499A"/>
    <w:rsid w:val="001F0873"/>
    <w:rsid w:val="001F4D61"/>
    <w:rsid w:val="00202978"/>
    <w:rsid w:val="00207DF4"/>
    <w:rsid w:val="002156E5"/>
    <w:rsid w:val="002473A7"/>
    <w:rsid w:val="00274625"/>
    <w:rsid w:val="00280CCC"/>
    <w:rsid w:val="00283F58"/>
    <w:rsid w:val="002A01DF"/>
    <w:rsid w:val="002C259C"/>
    <w:rsid w:val="002C56E0"/>
    <w:rsid w:val="002F2533"/>
    <w:rsid w:val="00310274"/>
    <w:rsid w:val="003258BD"/>
    <w:rsid w:val="0033044B"/>
    <w:rsid w:val="0033417B"/>
    <w:rsid w:val="00337740"/>
    <w:rsid w:val="00352035"/>
    <w:rsid w:val="00367568"/>
    <w:rsid w:val="00373A6A"/>
    <w:rsid w:val="003A3712"/>
    <w:rsid w:val="003A3FC9"/>
    <w:rsid w:val="003B6ADF"/>
    <w:rsid w:val="003E188E"/>
    <w:rsid w:val="003E43D1"/>
    <w:rsid w:val="00416A7B"/>
    <w:rsid w:val="0043291D"/>
    <w:rsid w:val="00435BF4"/>
    <w:rsid w:val="0043615E"/>
    <w:rsid w:val="00460CE6"/>
    <w:rsid w:val="00461328"/>
    <w:rsid w:val="00462910"/>
    <w:rsid w:val="00463384"/>
    <w:rsid w:val="00466D4E"/>
    <w:rsid w:val="00490E1D"/>
    <w:rsid w:val="004A2C26"/>
    <w:rsid w:val="004B023D"/>
    <w:rsid w:val="004B0810"/>
    <w:rsid w:val="004B1AA6"/>
    <w:rsid w:val="004B78CA"/>
    <w:rsid w:val="004C4237"/>
    <w:rsid w:val="004D1E52"/>
    <w:rsid w:val="004E0855"/>
    <w:rsid w:val="004E2130"/>
    <w:rsid w:val="00531CBC"/>
    <w:rsid w:val="00542B1E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75BCA"/>
    <w:rsid w:val="006C048D"/>
    <w:rsid w:val="006C38EA"/>
    <w:rsid w:val="006C61FC"/>
    <w:rsid w:val="006C77C2"/>
    <w:rsid w:val="006C7F95"/>
    <w:rsid w:val="006D483B"/>
    <w:rsid w:val="006F7409"/>
    <w:rsid w:val="00705305"/>
    <w:rsid w:val="00741FFB"/>
    <w:rsid w:val="00751CD5"/>
    <w:rsid w:val="007547D6"/>
    <w:rsid w:val="00763279"/>
    <w:rsid w:val="0076567D"/>
    <w:rsid w:val="007670FE"/>
    <w:rsid w:val="00771B51"/>
    <w:rsid w:val="00786381"/>
    <w:rsid w:val="007931BA"/>
    <w:rsid w:val="007B42B2"/>
    <w:rsid w:val="007B56BD"/>
    <w:rsid w:val="007C7C6F"/>
    <w:rsid w:val="007D1EBB"/>
    <w:rsid w:val="00810BC7"/>
    <w:rsid w:val="0083451B"/>
    <w:rsid w:val="00852399"/>
    <w:rsid w:val="008976BA"/>
    <w:rsid w:val="008C22C9"/>
    <w:rsid w:val="008D7BF7"/>
    <w:rsid w:val="008F5246"/>
    <w:rsid w:val="00907E76"/>
    <w:rsid w:val="009115E9"/>
    <w:rsid w:val="009262E8"/>
    <w:rsid w:val="009358C9"/>
    <w:rsid w:val="00957C37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517D"/>
    <w:rsid w:val="00AA6E92"/>
    <w:rsid w:val="00AB7F4B"/>
    <w:rsid w:val="00AD74C1"/>
    <w:rsid w:val="00AD7971"/>
    <w:rsid w:val="00B119CF"/>
    <w:rsid w:val="00B15EDA"/>
    <w:rsid w:val="00B177A3"/>
    <w:rsid w:val="00B32A45"/>
    <w:rsid w:val="00B72AB5"/>
    <w:rsid w:val="00B84A11"/>
    <w:rsid w:val="00BB0BBD"/>
    <w:rsid w:val="00BD2CE7"/>
    <w:rsid w:val="00BF6E4D"/>
    <w:rsid w:val="00C06089"/>
    <w:rsid w:val="00C25313"/>
    <w:rsid w:val="00C42A67"/>
    <w:rsid w:val="00C469EE"/>
    <w:rsid w:val="00C46F6F"/>
    <w:rsid w:val="00C63E0C"/>
    <w:rsid w:val="00CB1F1E"/>
    <w:rsid w:val="00CB1F3A"/>
    <w:rsid w:val="00CB31C2"/>
    <w:rsid w:val="00CB365F"/>
    <w:rsid w:val="00CD424E"/>
    <w:rsid w:val="00D17A14"/>
    <w:rsid w:val="00D36166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509E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694F"/>
    <w:rsid w:val="00EE656F"/>
    <w:rsid w:val="00F034E2"/>
    <w:rsid w:val="00F1101E"/>
    <w:rsid w:val="00F24828"/>
    <w:rsid w:val="00F36DF1"/>
    <w:rsid w:val="00F62835"/>
    <w:rsid w:val="00FA75C3"/>
    <w:rsid w:val="00FB4AB6"/>
    <w:rsid w:val="00FC535C"/>
    <w:rsid w:val="00FE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13</TotalTime>
  <Pages>5</Pages>
  <Words>775</Words>
  <Characters>4509</Characters>
  <Application>Microsoft Office Word</Application>
  <DocSecurity>0</DocSecurity>
  <Lines>173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2023-10-31T06:04:00Z</cp:lastPrinted>
  <dcterms:created xsi:type="dcterms:W3CDTF">2026-09-17T12:22:00Z</dcterms:created>
  <dcterms:modified xsi:type="dcterms:W3CDTF">2026-09-17T13:09:00Z</dcterms:modified>
</cp:coreProperties>
</file>