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6518AC82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</w:t>
      </w:r>
      <w:r w:rsidR="001E0A46">
        <w:t>400×80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079CFEEF" w14:textId="2DB37BCB" w:rsidR="00370511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52198" w:history="1">
            <w:r w:rsidR="00370511" w:rsidRPr="00D3485E">
              <w:rPr>
                <w:rStyle w:val="ac"/>
                <w:noProof/>
              </w:rPr>
              <w:t>1</w:t>
            </w:r>
            <w:r w:rsidR="00370511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370511" w:rsidRPr="00D3485E">
              <w:rPr>
                <w:rStyle w:val="ac"/>
                <w:noProof/>
              </w:rPr>
              <w:t>Назначение</w:t>
            </w:r>
            <w:r w:rsidR="00370511">
              <w:rPr>
                <w:noProof/>
                <w:webHidden/>
              </w:rPr>
              <w:tab/>
            </w:r>
            <w:r w:rsidR="00370511">
              <w:rPr>
                <w:noProof/>
                <w:webHidden/>
              </w:rPr>
              <w:fldChar w:fldCharType="begin"/>
            </w:r>
            <w:r w:rsidR="00370511">
              <w:rPr>
                <w:noProof/>
                <w:webHidden/>
              </w:rPr>
              <w:instrText xml:space="preserve"> PAGEREF _Toc240552198 \h </w:instrText>
            </w:r>
            <w:r w:rsidR="00370511">
              <w:rPr>
                <w:noProof/>
                <w:webHidden/>
              </w:rPr>
            </w:r>
            <w:r w:rsidR="00370511">
              <w:rPr>
                <w:noProof/>
                <w:webHidden/>
              </w:rPr>
              <w:fldChar w:fldCharType="separate"/>
            </w:r>
            <w:r w:rsidR="00370511">
              <w:rPr>
                <w:noProof/>
                <w:webHidden/>
              </w:rPr>
              <w:t>3</w:t>
            </w:r>
            <w:r w:rsidR="00370511">
              <w:rPr>
                <w:noProof/>
                <w:webHidden/>
              </w:rPr>
              <w:fldChar w:fldCharType="end"/>
            </w:r>
          </w:hyperlink>
        </w:p>
        <w:p w14:paraId="2CECC030" w14:textId="0D753FF2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199" w:history="1">
            <w:r w:rsidRPr="00D3485E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5AF1B" w14:textId="62AAF9CA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0" w:history="1">
            <w:r w:rsidRPr="00D3485E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B6518" w14:textId="5E34A949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1" w:history="1">
            <w:r w:rsidRPr="00D3485E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20BBB" w14:textId="6B261F1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2" w:history="1">
            <w:r w:rsidRPr="00D3485E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58DFBF" w14:textId="45215FFE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3" w:history="1">
            <w:r w:rsidRPr="00D3485E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C81EC" w14:textId="5797183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4" w:history="1">
            <w:r w:rsidRPr="00D3485E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104EB" w14:textId="4CC7A66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5" w:history="1">
            <w:r w:rsidRPr="00D3485E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6581B" w14:textId="2E887BE7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6" w:history="1">
            <w:r w:rsidRPr="00D3485E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EC825" w14:textId="14357E40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7" w:history="1">
            <w:r w:rsidRPr="00D3485E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10B97" w14:textId="22D2B83F" w:rsidR="00370511" w:rsidRDefault="00370511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2208" w:history="1">
            <w:r w:rsidRPr="00D3485E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D3485E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_Toc240552208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0C2690C7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52198"/>
      <w:r w:rsidRPr="00DE4A93">
        <w:lastRenderedPageBreak/>
        <w:t>Назначение</w:t>
      </w:r>
      <w:bookmarkEnd w:id="0"/>
    </w:p>
    <w:p w14:paraId="123595FF" w14:textId="31D7DC08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</w:t>
      </w:r>
      <w:r w:rsidR="001E0A46">
        <w:t>400×80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52199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29890256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0540423A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</w:t>
      </w:r>
      <w:r w:rsidR="001E0A46">
        <w:t>400×80</w:t>
      </w:r>
      <w:r w:rsidR="0033044B" w:rsidRPr="0033044B">
        <w:t xml:space="preserve">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52200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0A9ADBBD" w:rsidR="009879F5" w:rsidRPr="0033044B" w:rsidRDefault="004F2439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4</w:t>
            </w:r>
            <w:r w:rsidR="00F24828">
              <w:t>0</w:t>
            </w:r>
            <w:r w:rsidR="009879F5" w:rsidRPr="00257399">
              <w:t xml:space="preserve">0 × </w:t>
            </w:r>
            <w:r w:rsidR="001E0A46">
              <w:t>8</w:t>
            </w:r>
            <w:r w:rsidR="009879F5"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372CAFD0" w:rsidR="00957C37" w:rsidRPr="00957C37" w:rsidRDefault="00F24828" w:rsidP="00957C3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1C280820" w:rsidR="009879F5" w:rsidRPr="0033044B" w:rsidRDefault="004F2439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4</w:t>
            </w:r>
            <w:r w:rsidR="00F24828">
              <w:t>2</w:t>
            </w:r>
            <w:r w:rsidR="00460CE6" w:rsidRPr="00460CE6">
              <w:t>5</w:t>
            </w:r>
            <w:r w:rsidR="009879F5" w:rsidRPr="00460CE6">
              <w:t xml:space="preserve"> × </w:t>
            </w:r>
            <w:r w:rsidR="00460CE6" w:rsidRPr="00460CE6">
              <w:t>1</w:t>
            </w:r>
            <w:r w:rsidR="001E0A46">
              <w:t>0</w:t>
            </w:r>
            <w:r w:rsidR="00460CE6"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530994947"/>
      <w:bookmarkStart w:id="6" w:name="_Toc240552201"/>
      <w:r w:rsidRPr="00DE4A93">
        <w:t>Комплектность поставки</w:t>
      </w:r>
      <w:bookmarkEnd w:id="4"/>
      <w:bookmarkEnd w:id="6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031499E1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</w:t>
            </w:r>
            <w:r w:rsidR="001E0A46">
              <w:t>400×80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52202"/>
      <w:r w:rsidRPr="00DE4A93">
        <w:lastRenderedPageBreak/>
        <w:t>Условия эксплуатации</w:t>
      </w:r>
      <w:bookmarkEnd w:id="5"/>
      <w:bookmarkEnd w:id="7"/>
    </w:p>
    <w:p w14:paraId="71B8CF32" w14:textId="252618F8" w:rsidR="0043291D" w:rsidRPr="00DE4A93" w:rsidRDefault="0033044B" w:rsidP="0043291D">
      <w:pPr>
        <w:pStyle w:val="a4"/>
      </w:pPr>
      <w:r w:rsidRPr="0033044B">
        <w:t>Кассета гибкая СПРУТ С1/</w:t>
      </w:r>
      <w:r w:rsidR="001E0A46">
        <w:t>400×80</w:t>
      </w:r>
      <w:r w:rsidRPr="0033044B">
        <w:t xml:space="preserve">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52203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17891E60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1E0A46">
        <w:t>400×80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52204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 xml:space="preserve">производить в темноте или при </w:t>
      </w:r>
      <w:proofErr w:type="spellStart"/>
      <w:r w:rsidRPr="001C2E3A">
        <w:t>неактиничном</w:t>
      </w:r>
      <w:proofErr w:type="spellEnd"/>
      <w:r w:rsidRPr="001C2E3A">
        <w:t xml:space="preserve">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</w:t>
      </w:r>
      <w:proofErr w:type="spellStart"/>
      <w:r w:rsidR="006C7F95" w:rsidRPr="001C2E3A">
        <w:t>неактиничном</w:t>
      </w:r>
      <w:proofErr w:type="spellEnd"/>
      <w:r w:rsidR="006C7F95" w:rsidRPr="001C2E3A">
        <w:t xml:space="preserve">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52205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52206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52207"/>
      <w:r w:rsidR="00965B44" w:rsidRPr="00975536">
        <w:t>Гарантийные обязательства</w:t>
      </w:r>
      <w:bookmarkEnd w:id="13"/>
    </w:p>
    <w:p w14:paraId="3746C85A" w14:textId="69DCFB59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</w:t>
      </w:r>
      <w:r w:rsidR="001E0A46">
        <w:rPr>
          <w:rFonts w:cs="Times New Roman"/>
          <w:szCs w:val="32"/>
        </w:rPr>
        <w:t>400×80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779F6BCF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39F7E7ED" w14:textId="08183E12" w:rsidR="009879F5" w:rsidRPr="00CB365F" w:rsidRDefault="009879F5" w:rsidP="001E0A46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76892F29" w14:textId="2511F41C" w:rsidR="009879F5" w:rsidRPr="00CB365F" w:rsidRDefault="009879F5" w:rsidP="001E0A46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3180E5CF" w14:textId="3CCE9929" w:rsidR="00466D4E" w:rsidRPr="00CB365F" w:rsidRDefault="009879F5" w:rsidP="001E0A46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52208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60CE6" w:rsidRDefault="003E188E" w:rsidP="00A9303D">
      <w:pPr>
        <w:ind w:firstLine="426"/>
        <w:rPr>
          <w:lang w:val="en-US"/>
        </w:rPr>
      </w:pPr>
      <w:r w:rsidRPr="00975536">
        <w:rPr>
          <w:rFonts w:cs="Times New Roman"/>
          <w:szCs w:val="32"/>
          <w:lang w:val="en-US"/>
        </w:rPr>
        <w:t>e</w:t>
      </w:r>
      <w:r w:rsidRPr="00460CE6">
        <w:rPr>
          <w:rFonts w:cs="Times New Roman"/>
          <w:szCs w:val="32"/>
          <w:lang w:val="en-US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60CE6">
        <w:rPr>
          <w:rFonts w:cs="Times New Roman"/>
          <w:szCs w:val="32"/>
          <w:lang w:val="en-US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60CE6">
        <w:rPr>
          <w:rFonts w:cs="Times New Roman"/>
          <w:szCs w:val="32"/>
          <w:lang w:val="en-US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60CE6">
        <w:rPr>
          <w:rFonts w:cs="Times New Roman"/>
          <w:szCs w:val="32"/>
          <w:lang w:val="en-US"/>
        </w:rPr>
        <w:tab/>
      </w:r>
      <w:r w:rsidRPr="00460CE6">
        <w:rPr>
          <w:rFonts w:cs="Times New Roman"/>
          <w:szCs w:val="32"/>
          <w:lang w:val="en-US"/>
        </w:rPr>
        <w:tab/>
      </w:r>
      <w:r w:rsidRPr="00975536">
        <w:rPr>
          <w:rFonts w:cs="Times New Roman"/>
          <w:szCs w:val="32"/>
        </w:rPr>
        <w:t>сайт</w:t>
      </w:r>
      <w:r w:rsidRPr="00460CE6">
        <w:rPr>
          <w:rFonts w:cs="Times New Roman"/>
          <w:szCs w:val="32"/>
          <w:lang w:val="en-US"/>
        </w:rPr>
        <w:t xml:space="preserve">: </w:t>
      </w:r>
      <w:proofErr w:type="spellStart"/>
      <w:proofErr w:type="gramStart"/>
      <w:r w:rsidRPr="00975536">
        <w:rPr>
          <w:rFonts w:cs="Times New Roman"/>
          <w:szCs w:val="32"/>
        </w:rPr>
        <w:t>арион</w:t>
      </w:r>
      <w:proofErr w:type="spellEnd"/>
      <w:r w:rsidRPr="00460CE6">
        <w:rPr>
          <w:rFonts w:cs="Times New Roman"/>
          <w:szCs w:val="32"/>
          <w:lang w:val="en-US"/>
        </w:rPr>
        <w:t>.</w:t>
      </w:r>
      <w:proofErr w:type="spellStart"/>
      <w:r w:rsidRPr="00975536">
        <w:rPr>
          <w:rFonts w:cs="Times New Roman"/>
          <w:szCs w:val="32"/>
        </w:rPr>
        <w:t>рф</w:t>
      </w:r>
      <w:proofErr w:type="spellEnd"/>
      <w:proofErr w:type="gramEnd"/>
    </w:p>
    <w:sectPr w:rsidR="00E671F9" w:rsidRPr="00460CE6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80D66" w14:textId="77777777" w:rsidR="006D26B5" w:rsidRDefault="006D26B5" w:rsidP="00DD6CD7">
      <w:r>
        <w:separator/>
      </w:r>
    </w:p>
  </w:endnote>
  <w:endnote w:type="continuationSeparator" w:id="0">
    <w:p w14:paraId="08E0EBC0" w14:textId="77777777" w:rsidR="006D26B5" w:rsidRDefault="006D26B5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4D563" w14:textId="77777777" w:rsidR="006D26B5" w:rsidRDefault="006D26B5" w:rsidP="00DD6CD7">
      <w:r>
        <w:separator/>
      </w:r>
    </w:p>
  </w:footnote>
  <w:footnote w:type="continuationSeparator" w:id="0">
    <w:p w14:paraId="15C0E1EF" w14:textId="77777777" w:rsidR="006D26B5" w:rsidRDefault="006D26B5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1287E8E9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</w:t>
    </w:r>
    <w:r w:rsidR="001E0A46">
      <w:rPr>
        <w:sz w:val="24"/>
        <w:szCs w:val="24"/>
      </w:rPr>
      <w:t>400×80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B7DA7"/>
    <w:rsid w:val="001C2E3A"/>
    <w:rsid w:val="001E0A46"/>
    <w:rsid w:val="001E0B4A"/>
    <w:rsid w:val="001E206D"/>
    <w:rsid w:val="001E23C8"/>
    <w:rsid w:val="001E269C"/>
    <w:rsid w:val="001E499A"/>
    <w:rsid w:val="001F0873"/>
    <w:rsid w:val="001F4D61"/>
    <w:rsid w:val="00202978"/>
    <w:rsid w:val="00207DF4"/>
    <w:rsid w:val="002156E5"/>
    <w:rsid w:val="002473A7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0511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78CA"/>
    <w:rsid w:val="004C4237"/>
    <w:rsid w:val="004D1E52"/>
    <w:rsid w:val="004E0855"/>
    <w:rsid w:val="004E2130"/>
    <w:rsid w:val="004F2439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26B5"/>
    <w:rsid w:val="006D483B"/>
    <w:rsid w:val="006F7409"/>
    <w:rsid w:val="00705305"/>
    <w:rsid w:val="00741FFB"/>
    <w:rsid w:val="00751CD5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517D"/>
    <w:rsid w:val="00AA6E92"/>
    <w:rsid w:val="00AB7F4B"/>
    <w:rsid w:val="00AD74C1"/>
    <w:rsid w:val="00AD7971"/>
    <w:rsid w:val="00B119CF"/>
    <w:rsid w:val="00B15EDA"/>
    <w:rsid w:val="00B177A3"/>
    <w:rsid w:val="00B32A45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1F3A"/>
    <w:rsid w:val="00CB31C2"/>
    <w:rsid w:val="00CB365F"/>
    <w:rsid w:val="00CD424E"/>
    <w:rsid w:val="00D17A14"/>
    <w:rsid w:val="00D36166"/>
    <w:rsid w:val="00D61F32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24828"/>
    <w:rsid w:val="00F36DF1"/>
    <w:rsid w:val="00F62835"/>
    <w:rsid w:val="00FA75C3"/>
    <w:rsid w:val="00FB4AB6"/>
    <w:rsid w:val="00FC535C"/>
    <w:rsid w:val="00F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2</TotalTime>
  <Pages>5</Pages>
  <Words>779</Words>
  <Characters>4527</Characters>
  <Application>Microsoft Office Word</Application>
  <DocSecurity>0</DocSecurity>
  <Lines>174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2023-10-31T06:04:00Z</cp:lastPrinted>
  <dcterms:created xsi:type="dcterms:W3CDTF">2026-09-17T12:41:00Z</dcterms:created>
  <dcterms:modified xsi:type="dcterms:W3CDTF">2026-09-17T12:43:00Z</dcterms:modified>
</cp:coreProperties>
</file>