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C0E98" w14:textId="7310A01F" w:rsidR="00B84AFD" w:rsidRPr="00C26558" w:rsidRDefault="00F05DB2" w:rsidP="00B84AFD">
      <w:pPr>
        <w:jc w:val="center"/>
        <w:rPr>
          <w:rFonts w:cs="Times New Roman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0EDED57" wp14:editId="0D5A3788">
            <wp:simplePos x="0" y="0"/>
            <wp:positionH relativeFrom="page">
              <wp:posOffset>13447</wp:posOffset>
            </wp:positionH>
            <wp:positionV relativeFrom="paragraph">
              <wp:posOffset>-436768</wp:posOffset>
            </wp:positionV>
            <wp:extent cx="7543800" cy="10654547"/>
            <wp:effectExtent l="0" t="0" r="0" b="0"/>
            <wp:wrapNone/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89438" w14:textId="77777777" w:rsidR="00B84AFD" w:rsidRPr="00C26558" w:rsidRDefault="00B84AFD" w:rsidP="00B84AFD">
      <w:pPr>
        <w:jc w:val="center"/>
        <w:rPr>
          <w:rFonts w:cs="Times New Roman"/>
          <w:sz w:val="56"/>
          <w:szCs w:val="56"/>
        </w:rPr>
      </w:pPr>
    </w:p>
    <w:p w14:paraId="0EFAE843" w14:textId="77777777" w:rsidR="00B84AFD" w:rsidRPr="00127213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4AAD037E" w14:textId="77777777" w:rsidR="00B84AFD" w:rsidRPr="00DB08EA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6A6BD89B" w14:textId="77777777" w:rsidR="00B84AFD" w:rsidRPr="00DB08EA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4661985C" w14:textId="77777777" w:rsidR="00B84AFD" w:rsidRPr="00DB08EA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291EEA66" w14:textId="77777777" w:rsidR="00B84AFD" w:rsidRPr="00DB08EA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221310E4" w14:textId="77777777" w:rsidR="00B84AFD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507BB964" w14:textId="77777777" w:rsidR="00B84AFD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358424DE" w14:textId="77777777" w:rsidR="00B84AFD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298735F0" w14:textId="77777777" w:rsidR="00B84AFD" w:rsidRDefault="00B84AFD" w:rsidP="00B84AFD">
      <w:pPr>
        <w:ind w:hanging="284"/>
        <w:rPr>
          <w:rFonts w:cs="Times New Roman"/>
          <w:sz w:val="28"/>
          <w:szCs w:val="28"/>
        </w:rPr>
      </w:pPr>
    </w:p>
    <w:p w14:paraId="432CF122" w14:textId="77777777" w:rsidR="00B84AFD" w:rsidRDefault="00B84AFD" w:rsidP="00897472">
      <w:pPr>
        <w:pStyle w:val="12"/>
      </w:pPr>
      <w:r>
        <w:t>Комплект для визуально-измерительного контроля</w:t>
      </w:r>
    </w:p>
    <w:p w14:paraId="2E2B80FE" w14:textId="77777777" w:rsidR="00B84AFD" w:rsidRDefault="00500D4C" w:rsidP="00897472">
      <w:pPr>
        <w:pStyle w:val="12"/>
      </w:pPr>
      <w:r>
        <w:t>«</w:t>
      </w:r>
      <w:r w:rsidR="00B84AFD">
        <w:t xml:space="preserve">ВИК </w:t>
      </w:r>
      <w:proofErr w:type="spellStart"/>
      <w:r w:rsidR="00B84AFD">
        <w:t>Элитест</w:t>
      </w:r>
      <w:proofErr w:type="spellEnd"/>
      <w:r w:rsidR="00B84AFD">
        <w:t xml:space="preserve"> Эксперт</w:t>
      </w:r>
      <w:r>
        <w:t>»</w:t>
      </w:r>
    </w:p>
    <w:p w14:paraId="5600495E" w14:textId="77777777" w:rsidR="00B84AFD" w:rsidRPr="005E2616" w:rsidRDefault="00B84AFD" w:rsidP="00B84AFD">
      <w:pPr>
        <w:jc w:val="center"/>
        <w:rPr>
          <w:rFonts w:cs="Times New Roman"/>
          <w:sz w:val="56"/>
          <w:szCs w:val="56"/>
        </w:rPr>
      </w:pPr>
    </w:p>
    <w:p w14:paraId="640B84B8" w14:textId="77777777" w:rsidR="00B84AFD" w:rsidRDefault="00B84AFD" w:rsidP="00B84AFD">
      <w:pPr>
        <w:jc w:val="center"/>
        <w:rPr>
          <w:rFonts w:cs="Times New Roman"/>
          <w:sz w:val="56"/>
          <w:szCs w:val="56"/>
        </w:rPr>
      </w:pPr>
    </w:p>
    <w:p w14:paraId="28EF846D" w14:textId="77777777" w:rsidR="00B84AFD" w:rsidRPr="009518FC" w:rsidRDefault="00B84AFD" w:rsidP="00B84AFD">
      <w:pPr>
        <w:jc w:val="center"/>
        <w:rPr>
          <w:rFonts w:cs="Times New Roman"/>
          <w:sz w:val="56"/>
          <w:szCs w:val="56"/>
        </w:rPr>
      </w:pPr>
    </w:p>
    <w:p w14:paraId="07B80D90" w14:textId="77777777" w:rsidR="00B84AFD" w:rsidRPr="005F3E11" w:rsidRDefault="00B84AFD" w:rsidP="00B84AFD">
      <w:pPr>
        <w:jc w:val="center"/>
        <w:rPr>
          <w:rFonts w:cs="Times New Roman"/>
          <w:sz w:val="36"/>
          <w:szCs w:val="36"/>
        </w:rPr>
      </w:pPr>
    </w:p>
    <w:p w14:paraId="3AECF720" w14:textId="77777777" w:rsidR="00B84AFD" w:rsidRPr="00C26558" w:rsidRDefault="00B84AFD" w:rsidP="00B84AF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2FD147BD" w14:textId="77777777" w:rsidR="00B84AFD" w:rsidRPr="007067E7" w:rsidRDefault="00B84AFD" w:rsidP="007067E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 xml:space="preserve">и </w:t>
      </w:r>
      <w:r>
        <w:rPr>
          <w:rFonts w:ascii="Times New Roman" w:hAnsi="Times New Roman" w:cs="Times New Roman"/>
          <w:color w:val="auto"/>
          <w:sz w:val="56"/>
          <w:szCs w:val="56"/>
        </w:rPr>
        <w:t>руководство</w:t>
      </w:r>
      <w:r w:rsidRPr="00C26558">
        <w:rPr>
          <w:rFonts w:ascii="Times New Roman" w:hAnsi="Times New Roman" w:cs="Times New Roman"/>
          <w:color w:val="auto"/>
          <w:sz w:val="56"/>
          <w:szCs w:val="56"/>
        </w:rPr>
        <w:t xml:space="preserve"> по эксплуатации</w:t>
      </w: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0AB9F195" w14:textId="77777777" w:rsidR="00B84AFD" w:rsidRPr="00965B44" w:rsidRDefault="00B84AFD" w:rsidP="00B84AFD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08CE2623" w14:textId="0CC2CD15" w:rsidR="000F4633" w:rsidRDefault="00B84AFD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\h \z \t "Раздел;1" </w:instrText>
          </w:r>
          <w:r>
            <w:fldChar w:fldCharType="separate"/>
          </w:r>
          <w:hyperlink w:anchor="_Toc225751074" w:history="1">
            <w:r w:rsidR="000F4633" w:rsidRPr="00390809">
              <w:rPr>
                <w:rStyle w:val="ac"/>
                <w:noProof/>
              </w:rPr>
              <w:t>1</w:t>
            </w:r>
            <w:r w:rsidR="000F4633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F4633" w:rsidRPr="00390809">
              <w:rPr>
                <w:rStyle w:val="ac"/>
                <w:noProof/>
              </w:rPr>
              <w:t>Назначение комплекта</w:t>
            </w:r>
            <w:r w:rsidR="000F4633">
              <w:rPr>
                <w:noProof/>
                <w:webHidden/>
              </w:rPr>
              <w:tab/>
            </w:r>
            <w:r w:rsidR="000F4633">
              <w:rPr>
                <w:noProof/>
                <w:webHidden/>
              </w:rPr>
              <w:fldChar w:fldCharType="begin"/>
            </w:r>
            <w:r w:rsidR="000F4633">
              <w:rPr>
                <w:noProof/>
                <w:webHidden/>
              </w:rPr>
              <w:instrText xml:space="preserve"> PAGEREF _Toc225751074 \h </w:instrText>
            </w:r>
            <w:r w:rsidR="000F4633">
              <w:rPr>
                <w:noProof/>
                <w:webHidden/>
              </w:rPr>
            </w:r>
            <w:r w:rsidR="000F4633">
              <w:rPr>
                <w:noProof/>
                <w:webHidden/>
              </w:rPr>
              <w:fldChar w:fldCharType="separate"/>
            </w:r>
            <w:r w:rsidR="000F4633">
              <w:rPr>
                <w:noProof/>
                <w:webHidden/>
              </w:rPr>
              <w:t>3</w:t>
            </w:r>
            <w:r w:rsidR="000F4633">
              <w:rPr>
                <w:noProof/>
                <w:webHidden/>
              </w:rPr>
              <w:fldChar w:fldCharType="end"/>
            </w:r>
          </w:hyperlink>
        </w:p>
        <w:p w14:paraId="6799CEA6" w14:textId="1617C7AB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75" w:history="1">
            <w:r w:rsidRPr="00390809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Комплект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9B084" w14:textId="0B340003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76" w:history="1">
            <w:r w:rsidRPr="00390809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5753F" w14:textId="12AC16FD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77" w:history="1">
            <w:r w:rsidRPr="00390809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FBBB1" w14:textId="204769B5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78" w:history="1">
            <w:r w:rsidRPr="00390809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04BEB" w14:textId="4AE5B08D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79" w:history="1">
            <w:r w:rsidRPr="00390809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Меры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D4F4F" w14:textId="34550673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0" w:history="1">
            <w:r w:rsidRPr="00390809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Метрологическое обеспечение измерений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87AD7" w14:textId="40772C0E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1" w:history="1">
            <w:r w:rsidRPr="00390809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D6E95" w14:textId="1607BB38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2" w:history="1">
            <w:r w:rsidRPr="00390809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Консервация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83A38" w14:textId="1ABF2830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3" w:history="1">
            <w:r w:rsidRPr="00390809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DE6C5B" w14:textId="5D33A670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4" w:history="1">
            <w:r w:rsidRPr="00390809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FBC31" w14:textId="068A6002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5" w:history="1">
            <w:r w:rsidRPr="00390809">
              <w:rPr>
                <w:rStyle w:val="ac"/>
                <w:noProof/>
              </w:rPr>
              <w:t>12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Свидетельство о приемке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139B89" w14:textId="4921F340" w:rsidR="000F4633" w:rsidRDefault="000F4633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25751086" w:history="1">
            <w:r w:rsidRPr="00390809">
              <w:rPr>
                <w:rStyle w:val="ac"/>
                <w:noProof/>
              </w:rPr>
              <w:t>13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90809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_Toc225751086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5ECD9" w14:textId="1842BACD" w:rsidR="00B84AFD" w:rsidRDefault="00B84AFD" w:rsidP="00B84AFD">
          <w:r>
            <w:fldChar w:fldCharType="end"/>
          </w:r>
        </w:p>
      </w:sdtContent>
    </w:sdt>
    <w:p w14:paraId="558DAEF1" w14:textId="77777777" w:rsidR="00B84AFD" w:rsidRDefault="00B84AFD" w:rsidP="00B84AFD">
      <w:pPr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377D2BF8" w14:textId="77777777" w:rsidR="00B84AFD" w:rsidRPr="00D340F8" w:rsidRDefault="00B84AFD" w:rsidP="004F5FC8">
      <w:pPr>
        <w:pStyle w:val="a"/>
      </w:pPr>
      <w:bookmarkStart w:id="0" w:name="_Toc225751074"/>
      <w:r w:rsidRPr="00D340F8">
        <w:rPr>
          <w:rFonts w:cs="Times New Roman"/>
          <w:noProof/>
          <w:sz w:val="56"/>
          <w:szCs w:val="56"/>
        </w:rPr>
        <w:lastRenderedPageBreak/>
        <w:drawing>
          <wp:anchor distT="0" distB="0" distL="114300" distR="114300" simplePos="0" relativeHeight="251657728" behindDoc="1" locked="0" layoutInCell="1" allowOverlap="1" wp14:anchorId="536E1C38" wp14:editId="423D7E90">
            <wp:simplePos x="0" y="0"/>
            <wp:positionH relativeFrom="column">
              <wp:posOffset>-710565</wp:posOffset>
            </wp:positionH>
            <wp:positionV relativeFrom="paragraph">
              <wp:posOffset>-22252305</wp:posOffset>
            </wp:positionV>
            <wp:extent cx="7552055" cy="10676890"/>
            <wp:effectExtent l="0" t="0" r="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\\server\work\РентгенАдм\МКТ\Фирменный стиль\Фирменные бланки\Паспорта\Обложка для паспорта А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55" cy="1067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340F8">
        <w:t>Назначение комплекта</w:t>
      </w:r>
      <w:bookmarkEnd w:id="0"/>
    </w:p>
    <w:p w14:paraId="580C8975" w14:textId="77777777" w:rsidR="00B84AFD" w:rsidRPr="00D340F8" w:rsidRDefault="00B84AFD" w:rsidP="00D340F8">
      <w:pPr>
        <w:pStyle w:val="a4"/>
      </w:pPr>
      <w:r w:rsidRPr="00D340F8">
        <w:rPr>
          <w:bCs/>
        </w:rPr>
        <w:t xml:space="preserve">Комплект </w:t>
      </w:r>
      <w:r w:rsidR="00500D4C" w:rsidRPr="00D340F8">
        <w:rPr>
          <w:bCs/>
        </w:rPr>
        <w:t>«</w:t>
      </w:r>
      <w:r w:rsidRPr="00D340F8">
        <w:rPr>
          <w:bCs/>
        </w:rPr>
        <w:t xml:space="preserve">ВИК </w:t>
      </w:r>
      <w:proofErr w:type="spellStart"/>
      <w:r w:rsidRPr="00D340F8">
        <w:rPr>
          <w:bCs/>
        </w:rPr>
        <w:t>Элитест</w:t>
      </w:r>
      <w:proofErr w:type="spellEnd"/>
      <w:r w:rsidRPr="00D340F8">
        <w:rPr>
          <w:bCs/>
        </w:rPr>
        <w:t xml:space="preserve"> Эксперт</w:t>
      </w:r>
      <w:r w:rsidR="00500D4C" w:rsidRPr="00D340F8">
        <w:rPr>
          <w:bCs/>
        </w:rPr>
        <w:t>»</w:t>
      </w:r>
      <w:r w:rsidRPr="00D340F8">
        <w:rPr>
          <w:bCs/>
        </w:rPr>
        <w:t xml:space="preserve"> (далее - комплект) </w:t>
      </w:r>
      <w:r w:rsidRPr="00D340F8">
        <w:t>предназначен для проведения визуального и измерительного контроля основного материала (полуфабрикатов, заготовок, деталей), изделий, анализа их состояния при подготовке к выполнению технологических операций и в эксплуатации с целью подтверждения соответствия требованиям стандартов, технических условий, конструкторской документации и правил.</w:t>
      </w:r>
    </w:p>
    <w:p w14:paraId="74022877" w14:textId="77777777" w:rsidR="00B84AFD" w:rsidRPr="00D340F8" w:rsidRDefault="00B84AFD" w:rsidP="00D340F8">
      <w:pPr>
        <w:pStyle w:val="a4"/>
      </w:pPr>
      <w:r w:rsidRPr="00D340F8">
        <w:t>Визуальный и измерительный контроль материала (полуфабрикатов, заготовок, деталей) и сварных соединений проводят на следующих стадиях:</w:t>
      </w:r>
    </w:p>
    <w:p w14:paraId="11D74AB4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входного контроля;</w:t>
      </w:r>
    </w:p>
    <w:p w14:paraId="0B599D68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изготовления деталей, сборочных единиц и изделий;</w:t>
      </w:r>
    </w:p>
    <w:p w14:paraId="07F8533C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подготовки деталей и сборочных единиц к сборке;</w:t>
      </w:r>
    </w:p>
    <w:p w14:paraId="5C9DDDF7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подготовки деталей и сборочных единиц к сварке;</w:t>
      </w:r>
    </w:p>
    <w:p w14:paraId="2F593D46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сборки деталей и сборочных единиц под сварку;</w:t>
      </w:r>
    </w:p>
    <w:p w14:paraId="0D907987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процесса сварки;</w:t>
      </w:r>
    </w:p>
    <w:p w14:paraId="7A92F460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контроля готовых сварных соединений и наплавок;</w:t>
      </w:r>
    </w:p>
    <w:p w14:paraId="72B5F9E3" w14:textId="77777777" w:rsidR="00B84AFD" w:rsidRPr="00D340F8" w:rsidRDefault="00B84AFD" w:rsidP="00B84AFD">
      <w:pPr>
        <w:numPr>
          <w:ilvl w:val="0"/>
          <w:numId w:val="10"/>
        </w:numPr>
        <w:rPr>
          <w:szCs w:val="32"/>
        </w:rPr>
      </w:pPr>
      <w:r w:rsidRPr="00D340F8">
        <w:rPr>
          <w:szCs w:val="32"/>
        </w:rPr>
        <w:t>исправления дефектных участков в материале и сварных соединениях (наплавках);</w:t>
      </w:r>
    </w:p>
    <w:p w14:paraId="4A4072C6" w14:textId="77777777" w:rsidR="00D340F8" w:rsidRPr="00D340F8" w:rsidRDefault="00B84AFD" w:rsidP="001B18C9">
      <w:pPr>
        <w:pStyle w:val="af1"/>
        <w:numPr>
          <w:ilvl w:val="0"/>
          <w:numId w:val="10"/>
        </w:numPr>
        <w:spacing w:after="240"/>
        <w:rPr>
          <w:bCs/>
          <w:szCs w:val="32"/>
        </w:rPr>
      </w:pPr>
      <w:r w:rsidRPr="00D340F8">
        <w:rPr>
          <w:szCs w:val="32"/>
        </w:rPr>
        <w:t>оценки состояния материала и сварных соединений в процессе эксплуатации технических устройств и сооружений, в том числе по истечении установленного срока их эксплуатации.</w:t>
      </w:r>
    </w:p>
    <w:p w14:paraId="257FF2C5" w14:textId="77777777" w:rsidR="00B84AFD" w:rsidRPr="00D340F8" w:rsidRDefault="00B84AFD" w:rsidP="004F5FC8">
      <w:pPr>
        <w:pStyle w:val="a"/>
      </w:pPr>
      <w:bookmarkStart w:id="1" w:name="_Toc225751075"/>
      <w:r w:rsidRPr="00D340F8">
        <w:t>Комплект поставки</w:t>
      </w:r>
      <w:bookmarkEnd w:id="1"/>
    </w:p>
    <w:p w14:paraId="38912511" w14:textId="77777777" w:rsidR="00B84AFD" w:rsidRPr="00D340F8" w:rsidRDefault="00B84AFD" w:rsidP="00D340F8">
      <w:pPr>
        <w:pStyle w:val="a4"/>
      </w:pPr>
      <w:r w:rsidRPr="00D340F8">
        <w:t>Таблица 2.1</w:t>
      </w:r>
    </w:p>
    <w:tbl>
      <w:tblPr>
        <w:tblStyle w:val="ad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7087"/>
        <w:gridCol w:w="1843"/>
      </w:tblGrid>
      <w:tr w:rsidR="00B84AFD" w:rsidRPr="00D340F8" w14:paraId="55C20EA4" w14:textId="77777777" w:rsidTr="007F1E64">
        <w:trPr>
          <w:trHeight w:val="445"/>
        </w:trPr>
        <w:tc>
          <w:tcPr>
            <w:tcW w:w="993" w:type="dxa"/>
            <w:vAlign w:val="center"/>
          </w:tcPr>
          <w:p w14:paraId="3347CB2D" w14:textId="77777777" w:rsidR="00B84AFD" w:rsidRPr="00D340F8" w:rsidRDefault="00B84AFD" w:rsidP="00D1456D">
            <w:pPr>
              <w:jc w:val="center"/>
              <w:rPr>
                <w:rFonts w:cs="Times New Roman"/>
                <w:szCs w:val="32"/>
              </w:rPr>
            </w:pPr>
            <w:r w:rsidRPr="00D340F8">
              <w:rPr>
                <w:rFonts w:cs="Times New Roman"/>
                <w:szCs w:val="32"/>
              </w:rPr>
              <w:t xml:space="preserve">№ </w:t>
            </w:r>
            <w:proofErr w:type="spellStart"/>
            <w:r w:rsidRPr="00D340F8">
              <w:rPr>
                <w:rFonts w:cs="Times New Roman"/>
                <w:szCs w:val="32"/>
              </w:rPr>
              <w:t>пп</w:t>
            </w:r>
            <w:proofErr w:type="spellEnd"/>
          </w:p>
        </w:tc>
        <w:tc>
          <w:tcPr>
            <w:tcW w:w="7087" w:type="dxa"/>
            <w:vAlign w:val="center"/>
          </w:tcPr>
          <w:p w14:paraId="644A5A8E" w14:textId="77777777" w:rsidR="00B84AFD" w:rsidRPr="003A468F" w:rsidRDefault="00B84AFD" w:rsidP="00D1456D">
            <w:pPr>
              <w:jc w:val="center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1380F84B" w14:textId="77777777" w:rsidR="00B84AFD" w:rsidRPr="003A468F" w:rsidRDefault="00B84AFD" w:rsidP="00D340F8">
            <w:pPr>
              <w:jc w:val="center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Кол</w:t>
            </w:r>
            <w:r w:rsidR="00D340F8" w:rsidRPr="003A468F">
              <w:rPr>
                <w:rFonts w:cs="Times New Roman"/>
                <w:szCs w:val="32"/>
              </w:rPr>
              <w:t>ичест</w:t>
            </w:r>
            <w:r w:rsidRPr="003A468F">
              <w:rPr>
                <w:rFonts w:cs="Times New Roman"/>
                <w:szCs w:val="32"/>
              </w:rPr>
              <w:t>во</w:t>
            </w:r>
          </w:p>
        </w:tc>
      </w:tr>
      <w:tr w:rsidR="00B84AFD" w:rsidRPr="00D340F8" w14:paraId="125FA87E" w14:textId="77777777" w:rsidTr="00181F23">
        <w:tc>
          <w:tcPr>
            <w:tcW w:w="9923" w:type="dxa"/>
            <w:gridSpan w:val="3"/>
            <w:vAlign w:val="center"/>
          </w:tcPr>
          <w:p w14:paraId="10B888AA" w14:textId="77777777" w:rsidR="00B84AFD" w:rsidRPr="003A468F" w:rsidRDefault="00B84AFD" w:rsidP="00500D4C">
            <w:pPr>
              <w:ind w:firstLine="460"/>
              <w:jc w:val="left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 xml:space="preserve">Состав комплекта </w:t>
            </w:r>
            <w:r w:rsidR="00500D4C" w:rsidRPr="003A468F">
              <w:rPr>
                <w:rFonts w:cs="Times New Roman"/>
                <w:szCs w:val="32"/>
              </w:rPr>
              <w:t>«</w:t>
            </w:r>
            <w:r w:rsidR="00D340F8" w:rsidRPr="003A468F">
              <w:rPr>
                <w:rFonts w:cs="Times New Roman"/>
                <w:szCs w:val="32"/>
              </w:rPr>
              <w:t xml:space="preserve">ВИК </w:t>
            </w:r>
            <w:proofErr w:type="spellStart"/>
            <w:r w:rsidR="00D340F8" w:rsidRPr="003A468F">
              <w:rPr>
                <w:rFonts w:cs="Times New Roman"/>
                <w:szCs w:val="32"/>
              </w:rPr>
              <w:t>Элитест</w:t>
            </w:r>
            <w:proofErr w:type="spellEnd"/>
            <w:r w:rsidR="00D340F8" w:rsidRPr="003A468F">
              <w:rPr>
                <w:rFonts w:cs="Times New Roman"/>
                <w:szCs w:val="32"/>
              </w:rPr>
              <w:t xml:space="preserve"> Эксперт</w:t>
            </w:r>
            <w:r w:rsidR="00500D4C" w:rsidRPr="003A468F">
              <w:rPr>
                <w:rFonts w:cs="Times New Roman"/>
                <w:szCs w:val="32"/>
              </w:rPr>
              <w:t>»</w:t>
            </w:r>
            <w:r w:rsidRPr="003A468F">
              <w:rPr>
                <w:rFonts w:cs="Times New Roman"/>
                <w:szCs w:val="32"/>
              </w:rPr>
              <w:t>:</w:t>
            </w:r>
          </w:p>
        </w:tc>
      </w:tr>
      <w:tr w:rsidR="00B84AFD" w:rsidRPr="00D340F8" w14:paraId="22663E42" w14:textId="77777777" w:rsidTr="007F1E64">
        <w:tc>
          <w:tcPr>
            <w:tcW w:w="993" w:type="dxa"/>
            <w:vAlign w:val="center"/>
          </w:tcPr>
          <w:p w14:paraId="7ACFAF3B" w14:textId="77777777" w:rsidR="00B84AFD" w:rsidRPr="003A468F" w:rsidRDefault="00B84AFD" w:rsidP="00181F23">
            <w:pPr>
              <w:jc w:val="center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1</w:t>
            </w:r>
          </w:p>
        </w:tc>
        <w:tc>
          <w:tcPr>
            <w:tcW w:w="7087" w:type="dxa"/>
            <w:vAlign w:val="center"/>
          </w:tcPr>
          <w:p w14:paraId="0C8252E3" w14:textId="70D32A51" w:rsidR="00B84AFD" w:rsidRPr="003A468F" w:rsidRDefault="00B84AFD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3A468F">
              <w:rPr>
                <w:rFonts w:ascii="Times New Roman" w:hAnsi="Times New Roman" w:cs="Times New Roman"/>
                <w:sz w:val="32"/>
                <w:szCs w:val="32"/>
              </w:rPr>
              <w:t>Универсальный шаблон сварщика УШС-4</w:t>
            </w:r>
            <w:r w:rsidR="000D56C6" w:rsidRPr="003A468F">
              <w:rPr>
                <w:rFonts w:ascii="Times New Roman" w:hAnsi="Times New Roman" w:cs="Times New Roman"/>
                <w:sz w:val="32"/>
                <w:szCs w:val="32"/>
              </w:rPr>
              <w:t xml:space="preserve"> ЭЛИТЕСТ</w:t>
            </w:r>
          </w:p>
        </w:tc>
        <w:tc>
          <w:tcPr>
            <w:tcW w:w="1843" w:type="dxa"/>
            <w:vAlign w:val="center"/>
          </w:tcPr>
          <w:p w14:paraId="7EB28A08" w14:textId="77777777" w:rsidR="00B84AFD" w:rsidRPr="003A468F" w:rsidRDefault="00B84AFD" w:rsidP="00181F23">
            <w:pPr>
              <w:jc w:val="center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0CC0DCE5" w14:textId="77777777" w:rsidTr="007F1E64">
        <w:tc>
          <w:tcPr>
            <w:tcW w:w="993" w:type="dxa"/>
            <w:vAlign w:val="center"/>
          </w:tcPr>
          <w:p w14:paraId="0B15115C" w14:textId="075D1226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2</w:t>
            </w:r>
          </w:p>
        </w:tc>
        <w:tc>
          <w:tcPr>
            <w:tcW w:w="7087" w:type="dxa"/>
            <w:vAlign w:val="center"/>
          </w:tcPr>
          <w:p w14:paraId="4247B699" w14:textId="272D671D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Набор радиусных шаблонов </w:t>
            </w:r>
            <w:proofErr w:type="spellStart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br/>
              <w:t xml:space="preserve">           №1 </w:t>
            </w:r>
            <w:r w:rsidRPr="008841B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= (1÷6) мм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br/>
              <w:t xml:space="preserve">           №3 </w:t>
            </w:r>
            <w:r w:rsidRPr="008841B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= (7÷25)</w:t>
            </w:r>
            <w:r w:rsidRPr="008841B5">
              <w:rPr>
                <w:rFonts w:ascii="Times New Roman" w:eastAsiaTheme="minorEastAsia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мм</w:t>
            </w:r>
          </w:p>
        </w:tc>
        <w:tc>
          <w:tcPr>
            <w:tcW w:w="1843" w:type="dxa"/>
            <w:vAlign w:val="center"/>
          </w:tcPr>
          <w:p w14:paraId="13D991EA" w14:textId="77777777" w:rsidR="00E46D5F" w:rsidRPr="008841B5" w:rsidRDefault="00E46D5F" w:rsidP="006226AF">
            <w:pPr>
              <w:jc w:val="center"/>
              <w:rPr>
                <w:rFonts w:cs="Times New Roman"/>
                <w:szCs w:val="32"/>
              </w:rPr>
            </w:pPr>
          </w:p>
          <w:p w14:paraId="1CBF7156" w14:textId="77777777" w:rsidR="00E46D5F" w:rsidRPr="008841B5" w:rsidRDefault="00E46D5F" w:rsidP="006226AF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  <w:p w14:paraId="5434E84E" w14:textId="776BB3F9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0F53460E" w14:textId="77777777" w:rsidTr="007F1E64">
        <w:tc>
          <w:tcPr>
            <w:tcW w:w="993" w:type="dxa"/>
            <w:vAlign w:val="center"/>
          </w:tcPr>
          <w:p w14:paraId="0CF45114" w14:textId="7DE4D59D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3</w:t>
            </w:r>
          </w:p>
        </w:tc>
        <w:tc>
          <w:tcPr>
            <w:tcW w:w="7087" w:type="dxa"/>
            <w:vAlign w:val="center"/>
          </w:tcPr>
          <w:p w14:paraId="13D71AF3" w14:textId="51C5B642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Набор щупов №4 </w:t>
            </w:r>
            <w:proofErr w:type="spellStart"/>
            <w:r w:rsidRPr="006807A7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6807A7">
              <w:rPr>
                <w:rFonts w:ascii="Times New Roman" w:hAnsi="Times New Roman" w:cs="Times New Roman"/>
                <w:sz w:val="32"/>
                <w:szCs w:val="32"/>
              </w:rPr>
              <w:t xml:space="preserve"> (0,1÷1,0) мм</w:t>
            </w:r>
          </w:p>
        </w:tc>
        <w:tc>
          <w:tcPr>
            <w:tcW w:w="1843" w:type="dxa"/>
            <w:vAlign w:val="center"/>
          </w:tcPr>
          <w:p w14:paraId="3E3195F9" w14:textId="28EDE4F5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5496176B" w14:textId="77777777" w:rsidTr="007F1E64">
        <w:tc>
          <w:tcPr>
            <w:tcW w:w="993" w:type="dxa"/>
            <w:vAlign w:val="center"/>
          </w:tcPr>
          <w:p w14:paraId="476F2C70" w14:textId="4EE3EE62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4</w:t>
            </w:r>
          </w:p>
        </w:tc>
        <w:tc>
          <w:tcPr>
            <w:tcW w:w="7087" w:type="dxa"/>
            <w:vAlign w:val="center"/>
          </w:tcPr>
          <w:p w14:paraId="0F08A2F3" w14:textId="59F4B522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Штангенциркуль ШЦ-1-</w:t>
            </w:r>
            <w:r w:rsidR="0082293D">
              <w:rPr>
                <w:rFonts w:ascii="Times New Roman" w:hAnsi="Times New Roman" w:cs="Times New Roman"/>
                <w:sz w:val="32"/>
                <w:szCs w:val="32"/>
              </w:rPr>
              <w:t>125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-0,05 </w:t>
            </w:r>
            <w:proofErr w:type="spellStart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</w:p>
        </w:tc>
        <w:tc>
          <w:tcPr>
            <w:tcW w:w="1843" w:type="dxa"/>
            <w:vAlign w:val="center"/>
          </w:tcPr>
          <w:p w14:paraId="59600B15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72637C8A" w14:textId="77777777" w:rsidTr="007F1E64">
        <w:tc>
          <w:tcPr>
            <w:tcW w:w="993" w:type="dxa"/>
            <w:vAlign w:val="center"/>
          </w:tcPr>
          <w:p w14:paraId="1D0D4834" w14:textId="193CF34E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5</w:t>
            </w:r>
          </w:p>
        </w:tc>
        <w:tc>
          <w:tcPr>
            <w:tcW w:w="7087" w:type="dxa"/>
            <w:vAlign w:val="center"/>
          </w:tcPr>
          <w:p w14:paraId="2197AEB0" w14:textId="77777777" w:rsidR="00E46D5F" w:rsidRPr="008841B5" w:rsidRDefault="00E46D5F" w:rsidP="00F561D9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Линейка металлическая (300 мм)</w:t>
            </w:r>
          </w:p>
        </w:tc>
        <w:tc>
          <w:tcPr>
            <w:tcW w:w="1843" w:type="dxa"/>
            <w:vAlign w:val="center"/>
          </w:tcPr>
          <w:p w14:paraId="53154777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10599323" w14:textId="77777777" w:rsidTr="007F1E64">
        <w:tc>
          <w:tcPr>
            <w:tcW w:w="993" w:type="dxa"/>
            <w:vAlign w:val="center"/>
          </w:tcPr>
          <w:p w14:paraId="52BF072C" w14:textId="783B471F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6</w:t>
            </w:r>
          </w:p>
        </w:tc>
        <w:tc>
          <w:tcPr>
            <w:tcW w:w="7087" w:type="dxa"/>
            <w:vAlign w:val="center"/>
          </w:tcPr>
          <w:p w14:paraId="058315C7" w14:textId="1246F771" w:rsidR="00E46D5F" w:rsidRPr="008841B5" w:rsidRDefault="00E46D5F" w:rsidP="00F561D9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Рулетка измерительная </w:t>
            </w:r>
            <w:proofErr w:type="spellStart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 Р5УЗП</w:t>
            </w:r>
          </w:p>
        </w:tc>
        <w:tc>
          <w:tcPr>
            <w:tcW w:w="1843" w:type="dxa"/>
            <w:vAlign w:val="center"/>
          </w:tcPr>
          <w:p w14:paraId="10E73143" w14:textId="478F629F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368C7398" w14:textId="77777777" w:rsidTr="007F1E64">
        <w:tc>
          <w:tcPr>
            <w:tcW w:w="993" w:type="dxa"/>
            <w:vAlign w:val="center"/>
          </w:tcPr>
          <w:p w14:paraId="73961BB1" w14:textId="152464A1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7</w:t>
            </w:r>
          </w:p>
        </w:tc>
        <w:tc>
          <w:tcPr>
            <w:tcW w:w="7087" w:type="dxa"/>
            <w:vAlign w:val="center"/>
          </w:tcPr>
          <w:p w14:paraId="60B155CD" w14:textId="069EA7A3" w:rsidR="00E46D5F" w:rsidRPr="008841B5" w:rsidRDefault="00E46D5F" w:rsidP="00F561D9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Угольник слесарный плоский 90° УП 160×100 мм ЭЛИТЕСТ (класс 2)</w:t>
            </w:r>
          </w:p>
        </w:tc>
        <w:tc>
          <w:tcPr>
            <w:tcW w:w="1843" w:type="dxa"/>
            <w:vAlign w:val="center"/>
          </w:tcPr>
          <w:p w14:paraId="0E358719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04FB22E9" w14:textId="77777777" w:rsidTr="007F1E64">
        <w:tc>
          <w:tcPr>
            <w:tcW w:w="993" w:type="dxa"/>
            <w:vAlign w:val="center"/>
          </w:tcPr>
          <w:p w14:paraId="6ABB64C0" w14:textId="67DF299E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8</w:t>
            </w:r>
          </w:p>
        </w:tc>
        <w:tc>
          <w:tcPr>
            <w:tcW w:w="7087" w:type="dxa"/>
            <w:vAlign w:val="center"/>
          </w:tcPr>
          <w:p w14:paraId="32151A54" w14:textId="3E88A756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Лупа просмотровая ЛПИ-464М 7</w:t>
            </w:r>
            <w:r w:rsidRPr="008841B5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×</w:t>
            </w:r>
          </w:p>
        </w:tc>
        <w:tc>
          <w:tcPr>
            <w:tcW w:w="1843" w:type="dxa"/>
            <w:vAlign w:val="center"/>
          </w:tcPr>
          <w:p w14:paraId="6E9FD6AA" w14:textId="1B885341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25A66E48" w14:textId="77777777" w:rsidTr="007F1E64">
        <w:tc>
          <w:tcPr>
            <w:tcW w:w="993" w:type="dxa"/>
            <w:vAlign w:val="center"/>
          </w:tcPr>
          <w:p w14:paraId="3978667F" w14:textId="5580D488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9</w:t>
            </w:r>
          </w:p>
        </w:tc>
        <w:tc>
          <w:tcPr>
            <w:tcW w:w="7087" w:type="dxa"/>
            <w:vAlign w:val="center"/>
          </w:tcPr>
          <w:p w14:paraId="5B00E230" w14:textId="3E7B8595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Лупа просмотровая с подсветкой (3</w:t>
            </w:r>
            <w:r w:rsidRPr="008841B5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×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 и 8</w:t>
            </w:r>
            <w:r w:rsidRPr="008841B5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×</w:t>
            </w: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 кратная)</w:t>
            </w:r>
          </w:p>
        </w:tc>
        <w:tc>
          <w:tcPr>
            <w:tcW w:w="1843" w:type="dxa"/>
            <w:vAlign w:val="center"/>
          </w:tcPr>
          <w:p w14:paraId="4BF2334A" w14:textId="23C0790D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15CA0040" w14:textId="77777777" w:rsidTr="007F1E64">
        <w:tc>
          <w:tcPr>
            <w:tcW w:w="993" w:type="dxa"/>
            <w:vAlign w:val="center"/>
          </w:tcPr>
          <w:p w14:paraId="12B273D6" w14:textId="4A665B0B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lastRenderedPageBreak/>
              <w:t>10</w:t>
            </w:r>
          </w:p>
        </w:tc>
        <w:tc>
          <w:tcPr>
            <w:tcW w:w="7087" w:type="dxa"/>
            <w:vAlign w:val="center"/>
          </w:tcPr>
          <w:p w14:paraId="6312A6AA" w14:textId="2FF5982F" w:rsidR="00E46D5F" w:rsidRPr="008841B5" w:rsidRDefault="00E46D5F" w:rsidP="00D60F15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Лупа измерительная ЛИ-3-10</w:t>
            </w:r>
            <w:r w:rsidR="006F6074" w:rsidRPr="008841B5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× </w:t>
            </w:r>
            <w:r w:rsidR="006F6074" w:rsidRPr="008841B5">
              <w:rPr>
                <w:rFonts w:ascii="Times New Roman" w:hAnsi="Times New Roman" w:cs="Times New Roman"/>
                <w:sz w:val="32"/>
                <w:szCs w:val="32"/>
              </w:rPr>
              <w:t>LED</w:t>
            </w:r>
            <w:r w:rsidR="001E0A00" w:rsidRPr="001E0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D90C45D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485CF260" w14:textId="77777777" w:rsidTr="007F1E64">
        <w:tc>
          <w:tcPr>
            <w:tcW w:w="993" w:type="dxa"/>
            <w:vAlign w:val="center"/>
          </w:tcPr>
          <w:p w14:paraId="3B2DA2F0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11</w:t>
            </w:r>
          </w:p>
        </w:tc>
        <w:tc>
          <w:tcPr>
            <w:tcW w:w="7087" w:type="dxa"/>
            <w:vAlign w:val="center"/>
          </w:tcPr>
          <w:p w14:paraId="60D0B49E" w14:textId="0C23C42D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Зеркало инспекционное телескопическое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</w:p>
        </w:tc>
        <w:tc>
          <w:tcPr>
            <w:tcW w:w="1843" w:type="dxa"/>
            <w:vAlign w:val="center"/>
          </w:tcPr>
          <w:p w14:paraId="41ADECA9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242C7FDA" w14:textId="77777777" w:rsidTr="007F1E64">
        <w:tc>
          <w:tcPr>
            <w:tcW w:w="993" w:type="dxa"/>
            <w:vAlign w:val="center"/>
          </w:tcPr>
          <w:p w14:paraId="30CB24B1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12</w:t>
            </w:r>
          </w:p>
        </w:tc>
        <w:tc>
          <w:tcPr>
            <w:tcW w:w="7087" w:type="dxa"/>
            <w:vAlign w:val="center"/>
          </w:tcPr>
          <w:p w14:paraId="7C4B6FA4" w14:textId="77777777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Фонарь светодиодный</w:t>
            </w:r>
          </w:p>
        </w:tc>
        <w:tc>
          <w:tcPr>
            <w:tcW w:w="1843" w:type="dxa"/>
            <w:vAlign w:val="center"/>
          </w:tcPr>
          <w:p w14:paraId="7506E282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5BF3956F" w14:textId="77777777" w:rsidTr="007F1E64">
        <w:tc>
          <w:tcPr>
            <w:tcW w:w="993" w:type="dxa"/>
            <w:vAlign w:val="center"/>
          </w:tcPr>
          <w:p w14:paraId="5A3193F4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13</w:t>
            </w:r>
          </w:p>
        </w:tc>
        <w:tc>
          <w:tcPr>
            <w:tcW w:w="7087" w:type="dxa"/>
            <w:vAlign w:val="center"/>
          </w:tcPr>
          <w:p w14:paraId="3B05D59A" w14:textId="77777777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Батарейка</w:t>
            </w:r>
          </w:p>
        </w:tc>
        <w:tc>
          <w:tcPr>
            <w:tcW w:w="1843" w:type="dxa"/>
            <w:vAlign w:val="center"/>
          </w:tcPr>
          <w:p w14:paraId="69E0463E" w14:textId="70CF4A64" w:rsidR="00E46D5F" w:rsidRPr="008841B5" w:rsidRDefault="0082293D" w:rsidP="00181F23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</w:t>
            </w:r>
            <w:r w:rsidR="00E46D5F" w:rsidRPr="008841B5">
              <w:rPr>
                <w:rFonts w:cs="Times New Roman"/>
                <w:szCs w:val="32"/>
              </w:rPr>
              <w:t xml:space="preserve"> шт.</w:t>
            </w:r>
          </w:p>
        </w:tc>
      </w:tr>
      <w:tr w:rsidR="00E46D5F" w:rsidRPr="00D340F8" w14:paraId="035BB940" w14:textId="77777777" w:rsidTr="007F1E64">
        <w:tc>
          <w:tcPr>
            <w:tcW w:w="993" w:type="dxa"/>
            <w:vAlign w:val="center"/>
          </w:tcPr>
          <w:p w14:paraId="0BB8681B" w14:textId="1C16ED2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14</w:t>
            </w:r>
          </w:p>
        </w:tc>
        <w:tc>
          <w:tcPr>
            <w:tcW w:w="7087" w:type="dxa"/>
            <w:vAlign w:val="center"/>
          </w:tcPr>
          <w:p w14:paraId="3C7E9C7D" w14:textId="3FFFE024" w:rsidR="00E46D5F" w:rsidRPr="008841B5" w:rsidRDefault="00E46D5F" w:rsidP="0056184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Мелок высокотемпературный 1530 °С</w:t>
            </w:r>
          </w:p>
        </w:tc>
        <w:tc>
          <w:tcPr>
            <w:tcW w:w="1843" w:type="dxa"/>
            <w:vAlign w:val="center"/>
          </w:tcPr>
          <w:p w14:paraId="60464897" w14:textId="5646A19D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73F4B5C0" w14:textId="77777777" w:rsidTr="007F1E64">
        <w:tc>
          <w:tcPr>
            <w:tcW w:w="993" w:type="dxa"/>
            <w:vAlign w:val="center"/>
          </w:tcPr>
          <w:p w14:paraId="2AB8A628" w14:textId="3694BC9F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15</w:t>
            </w:r>
          </w:p>
        </w:tc>
        <w:tc>
          <w:tcPr>
            <w:tcW w:w="7087" w:type="dxa"/>
            <w:vAlign w:val="center"/>
          </w:tcPr>
          <w:p w14:paraId="08CB166A" w14:textId="64BACB38" w:rsidR="00E46D5F" w:rsidRPr="006F6074" w:rsidRDefault="006F6074" w:rsidP="0056184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F6074">
              <w:rPr>
                <w:rFonts w:ascii="Times New Roman" w:hAnsi="Times New Roman" w:cs="Times New Roman"/>
                <w:sz w:val="32"/>
                <w:szCs w:val="32"/>
              </w:rPr>
              <w:t>Маркер</w:t>
            </w:r>
            <w:r w:rsidRPr="006F607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BRAUBERG PRO PLUS 4 </w:t>
            </w:r>
            <w:r w:rsidRPr="006F6074">
              <w:rPr>
                <w:rFonts w:ascii="Times New Roman" w:hAnsi="Times New Roman" w:cs="Times New Roman"/>
                <w:sz w:val="32"/>
                <w:szCs w:val="32"/>
              </w:rPr>
              <w:t>мм</w:t>
            </w:r>
          </w:p>
        </w:tc>
        <w:tc>
          <w:tcPr>
            <w:tcW w:w="1843" w:type="dxa"/>
            <w:vAlign w:val="center"/>
          </w:tcPr>
          <w:p w14:paraId="722797BA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3A8CEF96" w14:textId="77777777" w:rsidTr="007F1E64">
        <w:tc>
          <w:tcPr>
            <w:tcW w:w="993" w:type="dxa"/>
            <w:vAlign w:val="center"/>
          </w:tcPr>
          <w:p w14:paraId="261A697D" w14:textId="5FDFC50E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16</w:t>
            </w:r>
          </w:p>
        </w:tc>
        <w:tc>
          <w:tcPr>
            <w:tcW w:w="7087" w:type="dxa"/>
            <w:vAlign w:val="center"/>
          </w:tcPr>
          <w:p w14:paraId="5E4DA81D" w14:textId="48BCE7FF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F1E64">
              <w:rPr>
                <w:rFonts w:ascii="Times New Roman" w:hAnsi="Times New Roman" w:cs="Times New Roman"/>
                <w:sz w:val="32"/>
                <w:szCs w:val="32"/>
              </w:rPr>
              <w:t>Карандаш</w:t>
            </w:r>
          </w:p>
        </w:tc>
        <w:tc>
          <w:tcPr>
            <w:tcW w:w="1843" w:type="dxa"/>
            <w:vAlign w:val="center"/>
          </w:tcPr>
          <w:p w14:paraId="64375A38" w14:textId="121CFD6D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73DDF62C" w14:textId="77777777" w:rsidTr="007F1E64">
        <w:tc>
          <w:tcPr>
            <w:tcW w:w="993" w:type="dxa"/>
            <w:vAlign w:val="center"/>
          </w:tcPr>
          <w:p w14:paraId="3514002B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17</w:t>
            </w:r>
          </w:p>
        </w:tc>
        <w:tc>
          <w:tcPr>
            <w:tcW w:w="7087" w:type="dxa"/>
            <w:vAlign w:val="center"/>
          </w:tcPr>
          <w:p w14:paraId="5B574637" w14:textId="77777777" w:rsidR="00E46D5F" w:rsidRPr="008841B5" w:rsidRDefault="00E46D5F" w:rsidP="00181F23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Авторучка</w:t>
            </w:r>
          </w:p>
        </w:tc>
        <w:tc>
          <w:tcPr>
            <w:tcW w:w="1843" w:type="dxa"/>
            <w:vAlign w:val="center"/>
          </w:tcPr>
          <w:p w14:paraId="3E2D8898" w14:textId="77777777" w:rsidR="00E46D5F" w:rsidRPr="008841B5" w:rsidRDefault="00E46D5F" w:rsidP="00181F23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75D78FBC" w14:textId="77777777" w:rsidTr="007F1E64">
        <w:tc>
          <w:tcPr>
            <w:tcW w:w="993" w:type="dxa"/>
            <w:vAlign w:val="center"/>
          </w:tcPr>
          <w:p w14:paraId="2539F6B7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18</w:t>
            </w:r>
          </w:p>
        </w:tc>
        <w:tc>
          <w:tcPr>
            <w:tcW w:w="7087" w:type="dxa"/>
            <w:vAlign w:val="center"/>
          </w:tcPr>
          <w:p w14:paraId="3BBA805B" w14:textId="2F74E196" w:rsidR="00E46D5F" w:rsidRPr="007F1E64" w:rsidRDefault="00E46D5F" w:rsidP="006617F8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Блокнот</w:t>
            </w:r>
          </w:p>
        </w:tc>
        <w:tc>
          <w:tcPr>
            <w:tcW w:w="1843" w:type="dxa"/>
            <w:vAlign w:val="center"/>
          </w:tcPr>
          <w:p w14:paraId="7CDAED89" w14:textId="31FF0B43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07D42436" w14:textId="77777777" w:rsidTr="007F1E64">
        <w:tc>
          <w:tcPr>
            <w:tcW w:w="993" w:type="dxa"/>
            <w:vAlign w:val="center"/>
          </w:tcPr>
          <w:p w14:paraId="69B21FF2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19</w:t>
            </w:r>
          </w:p>
        </w:tc>
        <w:tc>
          <w:tcPr>
            <w:tcW w:w="7087" w:type="dxa"/>
            <w:vAlign w:val="center"/>
          </w:tcPr>
          <w:p w14:paraId="71808278" w14:textId="4A9EBE0A" w:rsidR="00E46D5F" w:rsidRPr="007F1E64" w:rsidRDefault="00E46D5F" w:rsidP="00F93A33">
            <w:pPr>
              <w:jc w:val="left"/>
              <w:rPr>
                <w:rFonts w:cs="Times New Roman"/>
                <w:szCs w:val="32"/>
              </w:rPr>
            </w:pPr>
            <w:r w:rsidRPr="007F1E64">
              <w:rPr>
                <w:lang w:val="en-US"/>
              </w:rPr>
              <w:t>USB</w:t>
            </w:r>
            <w:r w:rsidRPr="007F1E64">
              <w:t>-</w:t>
            </w:r>
            <w:proofErr w:type="spellStart"/>
            <w:r w:rsidRPr="007F1E64">
              <w:t>флеш</w:t>
            </w:r>
            <w:proofErr w:type="spellEnd"/>
            <w:r w:rsidRPr="007F1E64">
              <w:t>-накопитель</w:t>
            </w:r>
          </w:p>
        </w:tc>
        <w:tc>
          <w:tcPr>
            <w:tcW w:w="1843" w:type="dxa"/>
            <w:vAlign w:val="center"/>
          </w:tcPr>
          <w:p w14:paraId="6A1A2396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7ABAF077" w14:textId="77777777" w:rsidTr="007F1E64">
        <w:tc>
          <w:tcPr>
            <w:tcW w:w="993" w:type="dxa"/>
            <w:vAlign w:val="center"/>
          </w:tcPr>
          <w:p w14:paraId="707DE29D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20</w:t>
            </w:r>
          </w:p>
        </w:tc>
        <w:tc>
          <w:tcPr>
            <w:tcW w:w="7087" w:type="dxa"/>
            <w:vAlign w:val="center"/>
          </w:tcPr>
          <w:p w14:paraId="286B8750" w14:textId="77777777" w:rsidR="00E46D5F" w:rsidRPr="007F1E64" w:rsidRDefault="00E46D5F" w:rsidP="006617F8">
            <w:r w:rsidRPr="007F1E64">
              <w:rPr>
                <w:rFonts w:cs="Times New Roman"/>
                <w:szCs w:val="32"/>
              </w:rPr>
              <w:t>Сумка для ВИК</w:t>
            </w:r>
          </w:p>
        </w:tc>
        <w:tc>
          <w:tcPr>
            <w:tcW w:w="1843" w:type="dxa"/>
            <w:vAlign w:val="center"/>
          </w:tcPr>
          <w:p w14:paraId="4032DFA7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7A1BB71A" w14:textId="77777777" w:rsidTr="00181F23">
        <w:tc>
          <w:tcPr>
            <w:tcW w:w="9923" w:type="dxa"/>
            <w:gridSpan w:val="3"/>
            <w:vAlign w:val="center"/>
          </w:tcPr>
          <w:p w14:paraId="70A80D86" w14:textId="77777777" w:rsidR="00E46D5F" w:rsidRPr="003A468F" w:rsidRDefault="00E46D5F" w:rsidP="006617F8">
            <w:pPr>
              <w:ind w:firstLine="460"/>
              <w:jc w:val="left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Сопроводительная документация:</w:t>
            </w:r>
          </w:p>
        </w:tc>
      </w:tr>
      <w:tr w:rsidR="00E46D5F" w:rsidRPr="00D340F8" w14:paraId="70B04C1F" w14:textId="77777777" w:rsidTr="007F1E64">
        <w:tc>
          <w:tcPr>
            <w:tcW w:w="993" w:type="dxa"/>
            <w:vAlign w:val="center"/>
          </w:tcPr>
          <w:p w14:paraId="144C502B" w14:textId="77777777" w:rsidR="00E46D5F" w:rsidRPr="003A468F" w:rsidRDefault="00E46D5F" w:rsidP="004F5FC8">
            <w:pPr>
              <w:jc w:val="center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21</w:t>
            </w:r>
          </w:p>
        </w:tc>
        <w:tc>
          <w:tcPr>
            <w:tcW w:w="7087" w:type="dxa"/>
            <w:vAlign w:val="center"/>
          </w:tcPr>
          <w:p w14:paraId="4EAC2E81" w14:textId="77777777" w:rsidR="00E46D5F" w:rsidRPr="003A468F" w:rsidRDefault="00E46D5F" w:rsidP="006617F8">
            <w:pPr>
              <w:jc w:val="left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 xml:space="preserve">Паспорт и руководство по эксплуатации «Комплект для визуально-измерительного контроля «ВИК </w:t>
            </w:r>
            <w:proofErr w:type="spellStart"/>
            <w:r w:rsidRPr="003A468F">
              <w:rPr>
                <w:rFonts w:cs="Times New Roman"/>
                <w:szCs w:val="32"/>
              </w:rPr>
              <w:t>Элитест</w:t>
            </w:r>
            <w:proofErr w:type="spellEnd"/>
            <w:r w:rsidRPr="003A468F">
              <w:rPr>
                <w:rFonts w:cs="Times New Roman"/>
                <w:szCs w:val="32"/>
              </w:rPr>
              <w:t xml:space="preserve"> Эксперт»»</w:t>
            </w:r>
          </w:p>
        </w:tc>
        <w:tc>
          <w:tcPr>
            <w:tcW w:w="1843" w:type="dxa"/>
            <w:vAlign w:val="center"/>
          </w:tcPr>
          <w:p w14:paraId="3E80DD23" w14:textId="77777777" w:rsidR="00E46D5F" w:rsidRPr="003A468F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3A468F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03DD348E" w14:textId="77777777" w:rsidTr="007F1E64">
        <w:tc>
          <w:tcPr>
            <w:tcW w:w="993" w:type="dxa"/>
            <w:vAlign w:val="center"/>
          </w:tcPr>
          <w:p w14:paraId="328FCE3A" w14:textId="43CDAC5F" w:rsidR="00E46D5F" w:rsidRPr="007F1E64" w:rsidRDefault="00E46D5F" w:rsidP="00883B00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2</w:t>
            </w:r>
          </w:p>
        </w:tc>
        <w:tc>
          <w:tcPr>
            <w:tcW w:w="7087" w:type="dxa"/>
            <w:vAlign w:val="center"/>
          </w:tcPr>
          <w:p w14:paraId="51E742F0" w14:textId="09833B48" w:rsidR="00E46D5F" w:rsidRPr="005808B3" w:rsidRDefault="00E46D5F" w:rsidP="00D60F15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5808B3">
              <w:rPr>
                <w:rFonts w:ascii="Times New Roman" w:hAnsi="Times New Roman" w:cs="Times New Roman"/>
                <w:sz w:val="32"/>
                <w:szCs w:val="32"/>
              </w:rPr>
              <w:t>Паспорт «Лупа измерительная ЛИ-3-10</w:t>
            </w:r>
            <w:r w:rsidR="006F6074" w:rsidRPr="005808B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 xml:space="preserve">× </w:t>
            </w:r>
            <w:r w:rsidR="006F6074" w:rsidRPr="005808B3">
              <w:rPr>
                <w:rFonts w:ascii="Times New Roman" w:hAnsi="Times New Roman" w:cs="Times New Roman"/>
                <w:sz w:val="32"/>
                <w:szCs w:val="32"/>
              </w:rPr>
              <w:t>LED</w:t>
            </w:r>
            <w:r w:rsidR="001E0A00" w:rsidRPr="005808B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5808B3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5808B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FFFD00C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5EC99137" w14:textId="77777777" w:rsidTr="007F1E64">
        <w:tc>
          <w:tcPr>
            <w:tcW w:w="993" w:type="dxa"/>
            <w:vAlign w:val="center"/>
          </w:tcPr>
          <w:p w14:paraId="5835D70B" w14:textId="5FE44CEE" w:rsidR="00E46D5F" w:rsidRPr="007F1E64" w:rsidRDefault="00E46D5F" w:rsidP="004F5FC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3</w:t>
            </w:r>
          </w:p>
        </w:tc>
        <w:tc>
          <w:tcPr>
            <w:tcW w:w="7087" w:type="dxa"/>
            <w:vAlign w:val="center"/>
          </w:tcPr>
          <w:p w14:paraId="2487A853" w14:textId="7CAF1765" w:rsidR="00E46D5F" w:rsidRPr="005808B3" w:rsidRDefault="00E46D5F" w:rsidP="006617F8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5808B3">
              <w:rPr>
                <w:rFonts w:ascii="Times New Roman" w:hAnsi="Times New Roman" w:cs="Times New Roman"/>
                <w:sz w:val="32"/>
                <w:szCs w:val="32"/>
              </w:rPr>
              <w:t>Паспорт «Штангенциркуль ШЦ-1-</w:t>
            </w:r>
            <w:r w:rsidR="0082293D">
              <w:rPr>
                <w:rFonts w:ascii="Times New Roman" w:hAnsi="Times New Roman" w:cs="Times New Roman"/>
                <w:sz w:val="32"/>
                <w:szCs w:val="32"/>
              </w:rPr>
              <w:t>125</w:t>
            </w:r>
            <w:r w:rsidRPr="005808B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5808B3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5808B3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Pr="005808B3">
              <w:rPr>
                <w:rFonts w:ascii="Times New Roman" w:hAnsi="Times New Roman" w:cs="Times New Roman"/>
                <w:sz w:val="32"/>
                <w:szCs w:val="32"/>
              </w:rPr>
              <w:br/>
              <w:t>ГОСТ 166-89»</w:t>
            </w:r>
          </w:p>
        </w:tc>
        <w:tc>
          <w:tcPr>
            <w:tcW w:w="1843" w:type="dxa"/>
            <w:vAlign w:val="center"/>
          </w:tcPr>
          <w:p w14:paraId="03513E24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2D1ADF20" w14:textId="77777777" w:rsidTr="007F1E64">
        <w:tc>
          <w:tcPr>
            <w:tcW w:w="993" w:type="dxa"/>
            <w:vAlign w:val="center"/>
          </w:tcPr>
          <w:p w14:paraId="75D4D647" w14:textId="3A10971E" w:rsidR="00E46D5F" w:rsidRPr="008841B5" w:rsidRDefault="00E46D5F" w:rsidP="004F5FC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4</w:t>
            </w:r>
          </w:p>
        </w:tc>
        <w:tc>
          <w:tcPr>
            <w:tcW w:w="7087" w:type="dxa"/>
            <w:vAlign w:val="center"/>
          </w:tcPr>
          <w:p w14:paraId="012D56D6" w14:textId="5AA666E6" w:rsidR="00E46D5F" w:rsidRPr="008841B5" w:rsidRDefault="00E46D5F" w:rsidP="006617F8">
            <w:pPr>
              <w:pStyle w:val="af"/>
              <w:tabs>
                <w:tab w:val="left" w:pos="8313"/>
                <w:tab w:val="left" w:pos="8505"/>
              </w:tabs>
              <w:spacing w:after="0"/>
              <w:ind w:firstLine="40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Паспорт «Наборы щупов №1, №2, №3, №4 </w:t>
            </w:r>
            <w:proofErr w:type="spellStart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1843" w:type="dxa"/>
            <w:vAlign w:val="center"/>
          </w:tcPr>
          <w:p w14:paraId="4368F8BA" w14:textId="77777777" w:rsidR="00E46D5F" w:rsidRPr="008841B5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2CB347D8" w14:textId="77777777" w:rsidTr="007F1E64">
        <w:tc>
          <w:tcPr>
            <w:tcW w:w="993" w:type="dxa"/>
            <w:vAlign w:val="center"/>
          </w:tcPr>
          <w:p w14:paraId="7AEE8E9C" w14:textId="0457FC34" w:rsidR="00E46D5F" w:rsidRPr="008841B5" w:rsidRDefault="00E46D5F" w:rsidP="004F5FC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5</w:t>
            </w:r>
          </w:p>
        </w:tc>
        <w:tc>
          <w:tcPr>
            <w:tcW w:w="7087" w:type="dxa"/>
            <w:vAlign w:val="center"/>
          </w:tcPr>
          <w:p w14:paraId="2CE1FB85" w14:textId="77777777" w:rsidR="00E46D5F" w:rsidRPr="008841B5" w:rsidRDefault="00E46D5F" w:rsidP="006617F8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Паспорт «Угольник слесарный плоский 90° УП "ЭЛИТЕСТ". ГОСТ 3749-77»</w:t>
            </w:r>
          </w:p>
        </w:tc>
        <w:tc>
          <w:tcPr>
            <w:tcW w:w="1843" w:type="dxa"/>
            <w:vAlign w:val="center"/>
          </w:tcPr>
          <w:p w14:paraId="747AF91A" w14:textId="77777777" w:rsidR="00E46D5F" w:rsidRPr="008841B5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004CB059" w14:textId="77777777" w:rsidTr="007F1E64">
        <w:tc>
          <w:tcPr>
            <w:tcW w:w="993" w:type="dxa"/>
            <w:vAlign w:val="center"/>
          </w:tcPr>
          <w:p w14:paraId="74D7E46F" w14:textId="60CB8E03" w:rsidR="00E46D5F" w:rsidRPr="007F1E64" w:rsidRDefault="00E46D5F" w:rsidP="004F5FC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6</w:t>
            </w:r>
          </w:p>
        </w:tc>
        <w:tc>
          <w:tcPr>
            <w:tcW w:w="7087" w:type="dxa"/>
            <w:vAlign w:val="center"/>
          </w:tcPr>
          <w:p w14:paraId="196374A8" w14:textId="1121F1B0" w:rsidR="00E46D5F" w:rsidRPr="007F1E64" w:rsidRDefault="00E46D5F" w:rsidP="007F1E64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F1E64">
              <w:rPr>
                <w:rFonts w:ascii="Times New Roman" w:hAnsi="Times New Roman" w:cs="Times New Roman"/>
                <w:sz w:val="32"/>
                <w:szCs w:val="32"/>
              </w:rPr>
              <w:t xml:space="preserve">Паспорт «Наборы радиусных шаблонов №1, №2, №3 </w:t>
            </w:r>
            <w:proofErr w:type="spellStart"/>
            <w:r w:rsidRPr="007F1E64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7F1E64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1843" w:type="dxa"/>
            <w:vAlign w:val="center"/>
          </w:tcPr>
          <w:p w14:paraId="177F0E1A" w14:textId="77777777" w:rsidR="00E46D5F" w:rsidRPr="007F1E64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7F1E64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2CE73C9A" w14:textId="77777777" w:rsidTr="007F1E64">
        <w:tc>
          <w:tcPr>
            <w:tcW w:w="993" w:type="dxa"/>
            <w:vAlign w:val="center"/>
          </w:tcPr>
          <w:p w14:paraId="191602F4" w14:textId="27173B08" w:rsidR="00E46D5F" w:rsidRPr="008841B5" w:rsidRDefault="00E46D5F" w:rsidP="004F5FC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7</w:t>
            </w:r>
          </w:p>
        </w:tc>
        <w:tc>
          <w:tcPr>
            <w:tcW w:w="7087" w:type="dxa"/>
            <w:vAlign w:val="center"/>
          </w:tcPr>
          <w:p w14:paraId="7C7BFC17" w14:textId="77777777" w:rsidR="00E46D5F" w:rsidRPr="008841B5" w:rsidRDefault="00E46D5F" w:rsidP="006617F8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Паспорт «Универсальный шаблон сварщика УШС-4 ЭЛИТЕСТ»</w:t>
            </w:r>
          </w:p>
        </w:tc>
        <w:tc>
          <w:tcPr>
            <w:tcW w:w="1843" w:type="dxa"/>
            <w:vAlign w:val="center"/>
          </w:tcPr>
          <w:p w14:paraId="3B83086E" w14:textId="77777777" w:rsidR="00E46D5F" w:rsidRPr="008841B5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1C1288B2" w14:textId="77777777" w:rsidTr="007F1E64">
        <w:tc>
          <w:tcPr>
            <w:tcW w:w="993" w:type="dxa"/>
            <w:vAlign w:val="center"/>
          </w:tcPr>
          <w:p w14:paraId="131583DB" w14:textId="6142A6C8" w:rsidR="00E46D5F" w:rsidRPr="008841B5" w:rsidRDefault="00E46D5F" w:rsidP="008841B5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2</w:t>
            </w:r>
            <w:r>
              <w:rPr>
                <w:rFonts w:cs="Times New Roman"/>
                <w:szCs w:val="32"/>
              </w:rPr>
              <w:t>8</w:t>
            </w:r>
          </w:p>
        </w:tc>
        <w:tc>
          <w:tcPr>
            <w:tcW w:w="7087" w:type="dxa"/>
            <w:vAlign w:val="center"/>
          </w:tcPr>
          <w:p w14:paraId="3B70246D" w14:textId="3F4E3C8B" w:rsidR="00E46D5F" w:rsidRPr="008841B5" w:rsidRDefault="00E46D5F" w:rsidP="008841B5">
            <w:pPr>
              <w:pStyle w:val="af"/>
              <w:tabs>
                <w:tab w:val="left" w:pos="8313"/>
                <w:tab w:val="left" w:pos="8505"/>
              </w:tabs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Паспорт «Рулетка измерительная </w:t>
            </w:r>
            <w:proofErr w:type="spellStart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>Элитест</w:t>
            </w:r>
            <w:proofErr w:type="spellEnd"/>
            <w:r w:rsidRPr="008841B5">
              <w:rPr>
                <w:rFonts w:ascii="Times New Roman" w:hAnsi="Times New Roman" w:cs="Times New Roman"/>
                <w:sz w:val="32"/>
                <w:szCs w:val="32"/>
              </w:rPr>
              <w:t xml:space="preserve"> Р5УЗП» </w:t>
            </w:r>
          </w:p>
        </w:tc>
        <w:tc>
          <w:tcPr>
            <w:tcW w:w="1843" w:type="dxa"/>
            <w:vAlign w:val="center"/>
          </w:tcPr>
          <w:p w14:paraId="58324875" w14:textId="37756D73" w:rsidR="00E46D5F" w:rsidRPr="008841B5" w:rsidRDefault="00E46D5F" w:rsidP="008841B5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  <w:tr w:rsidR="00E46D5F" w:rsidRPr="00D340F8" w14:paraId="410DC828" w14:textId="77777777" w:rsidTr="007F1E64">
        <w:tc>
          <w:tcPr>
            <w:tcW w:w="993" w:type="dxa"/>
            <w:vAlign w:val="center"/>
          </w:tcPr>
          <w:p w14:paraId="3E0CB537" w14:textId="3E776F72" w:rsidR="00E46D5F" w:rsidRPr="008841B5" w:rsidRDefault="00E46D5F" w:rsidP="006617F8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29</w:t>
            </w:r>
          </w:p>
        </w:tc>
        <w:tc>
          <w:tcPr>
            <w:tcW w:w="7087" w:type="dxa"/>
            <w:vAlign w:val="center"/>
          </w:tcPr>
          <w:p w14:paraId="0890CD95" w14:textId="77777777" w:rsidR="00E46D5F" w:rsidRPr="008841B5" w:rsidRDefault="00E46D5F" w:rsidP="006617F8">
            <w:pPr>
              <w:jc w:val="left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Документ о метрологическом обеспечении (на комплект)</w:t>
            </w:r>
          </w:p>
        </w:tc>
        <w:tc>
          <w:tcPr>
            <w:tcW w:w="1843" w:type="dxa"/>
            <w:vAlign w:val="center"/>
          </w:tcPr>
          <w:p w14:paraId="362B955C" w14:textId="77777777" w:rsidR="00E46D5F" w:rsidRPr="008841B5" w:rsidRDefault="00E46D5F" w:rsidP="006617F8">
            <w:pPr>
              <w:jc w:val="center"/>
              <w:rPr>
                <w:rFonts w:cs="Times New Roman"/>
                <w:szCs w:val="32"/>
              </w:rPr>
            </w:pPr>
            <w:r w:rsidRPr="008841B5">
              <w:rPr>
                <w:rFonts w:cs="Times New Roman"/>
                <w:szCs w:val="32"/>
              </w:rPr>
              <w:t>1 шт.</w:t>
            </w:r>
          </w:p>
        </w:tc>
      </w:tr>
    </w:tbl>
    <w:p w14:paraId="48C48949" w14:textId="77777777" w:rsidR="00B84AFD" w:rsidRPr="00D340F8" w:rsidRDefault="00B84AFD" w:rsidP="004F5FC8">
      <w:pPr>
        <w:pStyle w:val="a"/>
      </w:pPr>
      <w:bookmarkStart w:id="2" w:name="_Toc225751076"/>
      <w:r w:rsidRPr="00D340F8">
        <w:t>Технические характеристики</w:t>
      </w:r>
      <w:bookmarkEnd w:id="2"/>
    </w:p>
    <w:p w14:paraId="36D39ECB" w14:textId="32F663BC" w:rsidR="00BA1389" w:rsidRDefault="00B84AFD" w:rsidP="00D340F8">
      <w:pPr>
        <w:pStyle w:val="a4"/>
        <w:rPr>
          <w:shd w:val="clear" w:color="auto" w:fill="FFFFFF"/>
        </w:rPr>
      </w:pPr>
      <w:r w:rsidRPr="00D340F8">
        <w:rPr>
          <w:shd w:val="clear" w:color="auto" w:fill="FFFFFF"/>
        </w:rPr>
        <w:t>Технические характеристики измерительного инструмента, входящего в состав комплекта, указаны в эксплуатационной документации на конкретное изделие.</w:t>
      </w:r>
    </w:p>
    <w:p w14:paraId="5E96070E" w14:textId="77777777" w:rsidR="00915CFB" w:rsidRDefault="00915CFB">
      <w:pPr>
        <w:spacing w:after="200" w:line="276" w:lineRule="auto"/>
        <w:jc w:val="left"/>
        <w:rPr>
          <w:caps/>
        </w:rPr>
      </w:pPr>
      <w:r>
        <w:br w:type="page"/>
      </w:r>
    </w:p>
    <w:p w14:paraId="11143D97" w14:textId="655A91BE" w:rsidR="00B84AFD" w:rsidRPr="00D340F8" w:rsidRDefault="00B84AFD" w:rsidP="004F5FC8">
      <w:pPr>
        <w:pStyle w:val="a"/>
      </w:pPr>
      <w:bookmarkStart w:id="3" w:name="_Toc225751077"/>
      <w:r w:rsidRPr="00D340F8">
        <w:lastRenderedPageBreak/>
        <w:t>Условия эксплуатации</w:t>
      </w:r>
      <w:bookmarkEnd w:id="3"/>
    </w:p>
    <w:p w14:paraId="508B723E" w14:textId="42CA06D5" w:rsidR="00B84AFD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D340F8">
        <w:t xml:space="preserve">Измерительный инструмент, входящий в состав комплекта, предназначен для </w:t>
      </w:r>
      <w:r w:rsidR="00BA1389" w:rsidRPr="00D340F8">
        <w:t>использования,</w:t>
      </w:r>
      <w:r w:rsidRPr="00D340F8">
        <w:t xml:space="preserve"> как в помещении, так и на открытом воздухе.</w:t>
      </w:r>
    </w:p>
    <w:p w14:paraId="10AA8AB2" w14:textId="5D77DC3E" w:rsidR="00B84AFD" w:rsidRPr="00D340F8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D340F8">
        <w:t>Условия эксплуатации комплекта содержатся в таблице 4.1.</w:t>
      </w:r>
    </w:p>
    <w:p w14:paraId="79977DCA" w14:textId="77777777" w:rsidR="00B84AFD" w:rsidRPr="00D340F8" w:rsidRDefault="00B84AFD" w:rsidP="00D340F8">
      <w:pPr>
        <w:pStyle w:val="a4"/>
      </w:pPr>
      <w:r w:rsidRPr="00D340F8">
        <w:t>Таблица 4.1</w:t>
      </w:r>
    </w:p>
    <w:tbl>
      <w:tblPr>
        <w:tblStyle w:val="ad"/>
        <w:tblW w:w="9923" w:type="dxa"/>
        <w:tblInd w:w="108" w:type="dxa"/>
        <w:tblLook w:val="04A0" w:firstRow="1" w:lastRow="0" w:firstColumn="1" w:lastColumn="0" w:noHBand="0" w:noVBand="1"/>
      </w:tblPr>
      <w:tblGrid>
        <w:gridCol w:w="8080"/>
        <w:gridCol w:w="1843"/>
      </w:tblGrid>
      <w:tr w:rsidR="00B84AFD" w:rsidRPr="00D340F8" w14:paraId="4830BA8B" w14:textId="77777777" w:rsidTr="00181F23">
        <w:tc>
          <w:tcPr>
            <w:tcW w:w="8080" w:type="dxa"/>
            <w:vAlign w:val="center"/>
          </w:tcPr>
          <w:p w14:paraId="43C1B840" w14:textId="77777777" w:rsidR="00B84AFD" w:rsidRPr="00D340F8" w:rsidRDefault="00B84AFD" w:rsidP="00D340F8">
            <w:pPr>
              <w:jc w:val="center"/>
              <w:rPr>
                <w:rFonts w:cs="Times New Roman"/>
                <w:szCs w:val="32"/>
              </w:rPr>
            </w:pPr>
            <w:r w:rsidRPr="00D340F8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1843" w:type="dxa"/>
            <w:vAlign w:val="center"/>
          </w:tcPr>
          <w:p w14:paraId="79C6517A" w14:textId="77777777" w:rsidR="00B84AFD" w:rsidRPr="00D340F8" w:rsidRDefault="00B84AFD" w:rsidP="00D340F8">
            <w:pPr>
              <w:jc w:val="center"/>
              <w:rPr>
                <w:rFonts w:cs="Times New Roman"/>
                <w:szCs w:val="32"/>
              </w:rPr>
            </w:pPr>
            <w:r w:rsidRPr="00D340F8">
              <w:rPr>
                <w:rFonts w:cs="Times New Roman"/>
                <w:szCs w:val="32"/>
              </w:rPr>
              <w:t>Значение</w:t>
            </w:r>
          </w:p>
        </w:tc>
      </w:tr>
      <w:tr w:rsidR="00D340F8" w:rsidRPr="00D340F8" w14:paraId="6BE94895" w14:textId="77777777" w:rsidTr="00181F23">
        <w:tc>
          <w:tcPr>
            <w:tcW w:w="8080" w:type="dxa"/>
          </w:tcPr>
          <w:p w14:paraId="10713ED7" w14:textId="77777777" w:rsidR="00D340F8" w:rsidRPr="00D340F8" w:rsidRDefault="00D340F8" w:rsidP="00D340F8">
            <w:pPr>
              <w:rPr>
                <w:rFonts w:cs="Times New Roman"/>
                <w:b/>
                <w:szCs w:val="32"/>
              </w:rPr>
            </w:pPr>
            <w:r w:rsidRPr="00D340F8">
              <w:rPr>
                <w:rFonts w:cs="Times New Roman"/>
                <w:szCs w:val="32"/>
              </w:rPr>
              <w:t>Температура окружающего воздуха*, °С</w:t>
            </w:r>
          </w:p>
        </w:tc>
        <w:tc>
          <w:tcPr>
            <w:tcW w:w="1843" w:type="dxa"/>
            <w:vAlign w:val="center"/>
          </w:tcPr>
          <w:p w14:paraId="63847780" w14:textId="77777777" w:rsidR="00D340F8" w:rsidRPr="00D340F8" w:rsidRDefault="00D340F8" w:rsidP="00D340F8">
            <w:pPr>
              <w:jc w:val="center"/>
              <w:rPr>
                <w:rFonts w:cs="Times New Roman"/>
                <w:b/>
                <w:szCs w:val="32"/>
              </w:rPr>
            </w:pPr>
            <w:r w:rsidRPr="00D340F8">
              <w:rPr>
                <w:rFonts w:cs="Times New Roman"/>
                <w:szCs w:val="32"/>
              </w:rPr>
              <w:sym w:font="Symbol" w:char="F02D"/>
            </w:r>
            <w:r w:rsidRPr="00D340F8">
              <w:rPr>
                <w:rFonts w:cs="Times New Roman"/>
                <w:szCs w:val="32"/>
              </w:rPr>
              <w:t>20 ÷ +40</w:t>
            </w:r>
          </w:p>
        </w:tc>
      </w:tr>
      <w:tr w:rsidR="00D340F8" w:rsidRPr="00D340F8" w14:paraId="29EA7292" w14:textId="77777777" w:rsidTr="00181F23">
        <w:tc>
          <w:tcPr>
            <w:tcW w:w="8080" w:type="dxa"/>
            <w:tcBorders>
              <w:bottom w:val="single" w:sz="4" w:space="0" w:color="000000" w:themeColor="text1"/>
            </w:tcBorders>
          </w:tcPr>
          <w:p w14:paraId="6F926939" w14:textId="77777777" w:rsidR="00D340F8" w:rsidRPr="00D340F8" w:rsidRDefault="00D340F8" w:rsidP="00D340F8">
            <w:pPr>
              <w:rPr>
                <w:rFonts w:cs="Times New Roman"/>
                <w:b/>
                <w:szCs w:val="32"/>
              </w:rPr>
            </w:pPr>
            <w:r w:rsidRPr="00D340F8">
              <w:rPr>
                <w:rFonts w:cs="Times New Roman"/>
                <w:szCs w:val="32"/>
              </w:rPr>
              <w:t>Относительная влажность воздуха (при температуре +25</w:t>
            </w:r>
            <w:r w:rsidRPr="00D340F8">
              <w:rPr>
                <w:rFonts w:cs="Times New Roman"/>
                <w:szCs w:val="32"/>
                <w:lang w:val="en-US"/>
              </w:rPr>
              <w:t> </w:t>
            </w:r>
            <w:r w:rsidRPr="00D340F8">
              <w:rPr>
                <w:rFonts w:cs="Times New Roman"/>
                <w:szCs w:val="32"/>
              </w:rPr>
              <w:t>°С), %, не более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  <w:vAlign w:val="center"/>
          </w:tcPr>
          <w:p w14:paraId="5EDB9B87" w14:textId="77777777" w:rsidR="00D340F8" w:rsidRPr="00D340F8" w:rsidRDefault="00D340F8" w:rsidP="00D340F8">
            <w:pPr>
              <w:jc w:val="center"/>
              <w:rPr>
                <w:rFonts w:cs="Times New Roman"/>
                <w:b/>
                <w:szCs w:val="32"/>
              </w:rPr>
            </w:pPr>
            <w:r w:rsidRPr="00D340F8">
              <w:rPr>
                <w:rFonts w:cs="Times New Roman"/>
                <w:szCs w:val="32"/>
              </w:rPr>
              <w:t>80</w:t>
            </w:r>
          </w:p>
        </w:tc>
      </w:tr>
      <w:tr w:rsidR="00D340F8" w:rsidRPr="00D340F8" w14:paraId="377D26C2" w14:textId="77777777" w:rsidTr="00181F23">
        <w:tc>
          <w:tcPr>
            <w:tcW w:w="8080" w:type="dxa"/>
            <w:tcBorders>
              <w:bottom w:val="single" w:sz="4" w:space="0" w:color="auto"/>
            </w:tcBorders>
          </w:tcPr>
          <w:p w14:paraId="223A0D6D" w14:textId="77777777" w:rsidR="00D340F8" w:rsidRPr="00D340F8" w:rsidRDefault="00D340F8" w:rsidP="00D340F8">
            <w:pPr>
              <w:rPr>
                <w:rFonts w:cs="Times New Roman"/>
                <w:szCs w:val="32"/>
              </w:rPr>
            </w:pPr>
            <w:r w:rsidRPr="00D340F8">
              <w:rPr>
                <w:rFonts w:cs="Times New Roman"/>
                <w:szCs w:val="32"/>
              </w:rPr>
              <w:t>Атмосферное давление, кПа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821E5E4" w14:textId="77777777" w:rsidR="00D340F8" w:rsidRPr="00D340F8" w:rsidRDefault="00D340F8" w:rsidP="00D340F8">
            <w:pPr>
              <w:jc w:val="center"/>
              <w:rPr>
                <w:rFonts w:cs="Times New Roman"/>
                <w:szCs w:val="32"/>
              </w:rPr>
            </w:pPr>
            <w:r w:rsidRPr="00D340F8">
              <w:rPr>
                <w:rFonts w:cs="Times New Roman"/>
                <w:szCs w:val="32"/>
              </w:rPr>
              <w:t>86,6 ÷ 106,7</w:t>
            </w:r>
          </w:p>
        </w:tc>
      </w:tr>
    </w:tbl>
    <w:p w14:paraId="5744AC87" w14:textId="77777777" w:rsidR="00B84AFD" w:rsidRPr="00D340F8" w:rsidRDefault="00B84AFD" w:rsidP="00D340F8">
      <w:pPr>
        <w:pStyle w:val="a4"/>
      </w:pPr>
      <w:r w:rsidRPr="00D340F8">
        <w:t xml:space="preserve">*При несовпадении диапазона температур по условиям эксплуатации конкретного измерительного инструмента, </w:t>
      </w:r>
      <w:r w:rsidRPr="00D340F8">
        <w:rPr>
          <w:shd w:val="clear" w:color="auto" w:fill="FFFFFF"/>
        </w:rPr>
        <w:t>входящего в состав комплекта,</w:t>
      </w:r>
      <w:r w:rsidRPr="00D340F8">
        <w:t xml:space="preserve"> следует руководствоваться документацией на данный измерительный инструмент.</w:t>
      </w:r>
    </w:p>
    <w:p w14:paraId="009B9EE6" w14:textId="77777777" w:rsidR="00B84AFD" w:rsidRPr="00D340F8" w:rsidRDefault="00B84AFD" w:rsidP="004F5FC8">
      <w:pPr>
        <w:pStyle w:val="a"/>
      </w:pPr>
      <w:bookmarkStart w:id="4" w:name="_Toc225751078"/>
      <w:r w:rsidRPr="00D340F8">
        <w:t>Указания по эксплуатации</w:t>
      </w:r>
      <w:bookmarkEnd w:id="4"/>
    </w:p>
    <w:p w14:paraId="6D2B8796" w14:textId="2603328E" w:rsidR="00B84AFD" w:rsidRPr="00D340F8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D340F8">
        <w:t>Перед началом работ, ознакомиться с эксплуатационной документацией на комплект ВИК и на каждый измерительный инструмент, входящий в состав комплекта.</w:t>
      </w:r>
    </w:p>
    <w:p w14:paraId="39FD81E0" w14:textId="63B73458" w:rsidR="00D1456D" w:rsidRPr="00D340F8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D340F8">
        <w:t xml:space="preserve">Перед </w:t>
      </w:r>
      <w:r w:rsidR="00D340F8" w:rsidRPr="00D340F8">
        <w:t xml:space="preserve">использованием, измерительный инструмент промыть авиационным бензином по ГОСТ 1012-2013 или моющим раствором с </w:t>
      </w:r>
      <w:proofErr w:type="spellStart"/>
      <w:r w:rsidR="00D340F8" w:rsidRPr="00D340F8">
        <w:t>пассиваторами</w:t>
      </w:r>
      <w:proofErr w:type="spellEnd"/>
      <w:r w:rsidR="00D340F8" w:rsidRPr="00D340F8">
        <w:t>. Насухо протереть чистой хлопчатобумажной салфеткой.</w:t>
      </w:r>
    </w:p>
    <w:p w14:paraId="64D7F90F" w14:textId="77777777" w:rsidR="007F1E64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D340F8">
        <w:t>Внешние поверхности линз оптических приборов очистить от загрязнений ветошью, смоченной мыльным раствором. Насухо протереть чистой хлопчатобумажной салфеткой.</w:t>
      </w:r>
    </w:p>
    <w:p w14:paraId="4D18834B" w14:textId="1DBFD377" w:rsidR="00B84AFD" w:rsidRPr="001E234A" w:rsidRDefault="00B84AFD" w:rsidP="007F1E64">
      <w:pPr>
        <w:pStyle w:val="a4"/>
        <w:tabs>
          <w:tab w:val="left" w:pos="993"/>
        </w:tabs>
        <w:ind w:firstLine="0"/>
      </w:pPr>
      <w:r w:rsidRPr="001E234A">
        <w:t>ВНИМАНИЕ</w:t>
      </w:r>
      <w:r w:rsidR="00D340F8" w:rsidRPr="001E234A">
        <w:t>:</w:t>
      </w:r>
      <w:r w:rsidRPr="001E234A">
        <w:t xml:space="preserve"> </w:t>
      </w:r>
      <w:r w:rsidR="007F1E64">
        <w:t>н</w:t>
      </w:r>
      <w:r w:rsidRPr="001E234A">
        <w:t>е применять органические растворители!</w:t>
      </w:r>
    </w:p>
    <w:p w14:paraId="4071A0E6" w14:textId="2E09D822" w:rsidR="00B84AFD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Во время эксплуатации, не допускать ударов и падения измерительного инструмента во избежание повреждений, царапин и вмятин на измерительных поверхностях.</w:t>
      </w:r>
    </w:p>
    <w:p w14:paraId="62366A6C" w14:textId="4AB55E47" w:rsidR="00B84AFD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Не допускать трения измерительных плоскостей инструмента о контролируемые детали.</w:t>
      </w:r>
    </w:p>
    <w:p w14:paraId="5C9DAD64" w14:textId="2AEEA009" w:rsidR="00B84AFD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Не допускать попадания на измерительный инструмент масла, абразивной пыли, эмульсии, стружки и других загрязняющих веществ.</w:t>
      </w:r>
    </w:p>
    <w:p w14:paraId="2811AE58" w14:textId="1F7E55BC" w:rsidR="00B84AFD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Перед началом измерений, проверить нулевые показания измерительных инструментов.</w:t>
      </w:r>
    </w:p>
    <w:p w14:paraId="495A37B7" w14:textId="4CABC651" w:rsidR="001B7894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По окончании работ, удалить загрязнения мягкой тканевой салфеткой, смоченной авиационным бензином по ГОСТ 1012-</w:t>
      </w:r>
      <w:r w:rsidR="00D340F8" w:rsidRPr="001E234A">
        <w:t>2013</w:t>
      </w:r>
      <w:r w:rsidRPr="001E234A">
        <w:t xml:space="preserve"> или моющим раствором с </w:t>
      </w:r>
      <w:proofErr w:type="spellStart"/>
      <w:r w:rsidRPr="001E234A">
        <w:t>пассиваторами</w:t>
      </w:r>
      <w:proofErr w:type="spellEnd"/>
      <w:r w:rsidRPr="001E234A">
        <w:t>, насухо протереть измерительный инструмент чистой сухой салфеткой и уложить в сумку для хранения.</w:t>
      </w:r>
      <w:r w:rsidR="001B7894">
        <w:br w:type="page"/>
      </w:r>
    </w:p>
    <w:p w14:paraId="251847D7" w14:textId="77777777" w:rsidR="00B84AFD" w:rsidRPr="001E234A" w:rsidRDefault="00B84AFD" w:rsidP="004F5FC8">
      <w:pPr>
        <w:pStyle w:val="a"/>
      </w:pPr>
      <w:bookmarkStart w:id="5" w:name="_Toc225751079"/>
      <w:r w:rsidRPr="001E234A">
        <w:lastRenderedPageBreak/>
        <w:t>Меры безопасности</w:t>
      </w:r>
      <w:bookmarkEnd w:id="5"/>
    </w:p>
    <w:p w14:paraId="2F88CD36" w14:textId="0FD5F905" w:rsidR="00B84AFD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Во избежание травматизма не проводить измерения при движении режущего инструмента и при вращении измеряемой детали.</w:t>
      </w:r>
    </w:p>
    <w:p w14:paraId="2E355CBF" w14:textId="1EBEE99B" w:rsidR="00B84AFD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При проведении процедуры очистки поверхностей измерительного инструмента соблюдать технику безопасности - использовать средства индивидуальной защиты от агрессивных химических веществ.</w:t>
      </w:r>
    </w:p>
    <w:p w14:paraId="5033D3D7" w14:textId="77777777" w:rsidR="00B84AFD" w:rsidRPr="001E234A" w:rsidRDefault="00B84AFD" w:rsidP="004F5FC8">
      <w:pPr>
        <w:pStyle w:val="a"/>
      </w:pPr>
      <w:bookmarkStart w:id="6" w:name="_Toc225751080"/>
      <w:r w:rsidRPr="001E234A">
        <w:t>Метрологическ</w:t>
      </w:r>
      <w:r w:rsidR="001E234A" w:rsidRPr="001E234A">
        <w:t>ое обеспечение измерений</w:t>
      </w:r>
      <w:bookmarkEnd w:id="6"/>
    </w:p>
    <w:p w14:paraId="6F52D1BE" w14:textId="1ACA9DE4" w:rsidR="001E234A" w:rsidRPr="001E234A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rPr>
          <w:shd w:val="clear" w:color="auto" w:fill="FFFFFF"/>
        </w:rPr>
        <w:t>Методы и</w:t>
      </w:r>
      <w:r w:rsidR="001E234A" w:rsidRPr="001E234A">
        <w:rPr>
          <w:shd w:val="clear" w:color="auto" w:fill="FFFFFF"/>
        </w:rPr>
        <w:t xml:space="preserve"> периодичность </w:t>
      </w:r>
      <w:r w:rsidR="001E234A" w:rsidRPr="001E234A">
        <w:t>метрологического обеспечения каждого измерительного инструмента, входящего в состав комплекта, устанавливаются нормативно-технической и эксплуатационной документацией на конкретное изделие, а также потребителем, в зависимости от условий и интенсивности эксплуатации, но не реже одного раза в 12 месяцев.</w:t>
      </w:r>
    </w:p>
    <w:p w14:paraId="574562C7" w14:textId="6A17FC95" w:rsidR="001E234A" w:rsidRPr="003D0C0B" w:rsidRDefault="001E234A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1E234A">
        <w:t>Метрологическ</w:t>
      </w:r>
      <w:r w:rsidR="00550439">
        <w:t>ое</w:t>
      </w:r>
      <w:r w:rsidRPr="001E234A">
        <w:t xml:space="preserve"> обеспечение проводится государственными региональными центрами метрологии или аккредитованными в соответствии с законодательством РФ юридическими лицами и </w:t>
      </w:r>
      <w:r w:rsidRPr="003D0C0B">
        <w:t>индивидуальными предпринимателями.</w:t>
      </w:r>
    </w:p>
    <w:p w14:paraId="1BEB56C5" w14:textId="77777777" w:rsidR="00B84AFD" w:rsidRPr="003D0C0B" w:rsidRDefault="00B84AFD" w:rsidP="004F5FC8">
      <w:pPr>
        <w:pStyle w:val="a"/>
      </w:pPr>
      <w:bookmarkStart w:id="7" w:name="_Toc225751081"/>
      <w:r w:rsidRPr="003D0C0B">
        <w:t>Транспортирование и хранение</w:t>
      </w:r>
      <w:bookmarkEnd w:id="7"/>
    </w:p>
    <w:p w14:paraId="2E6C7B51" w14:textId="398CA2E6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Транспортирование комплекта производится в соответствии с ГОСТ 13762-86, в индивидуальной упаковке, защищающей от ударов.</w:t>
      </w:r>
    </w:p>
    <w:p w14:paraId="12C38B4D" w14:textId="63521716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 xml:space="preserve">Транспортирование должно осуществляться в крытых транспортных средствах или в контейнерах, всеми видами транспорта, в соответствии с правилами перевозки грузов, действующими на каждом виде транспорта, с нанесением транспортировочной маркировки и манипуляционных знаков в соответствии с </w:t>
      </w:r>
      <w:r w:rsidR="00702E93" w:rsidRPr="003D0C0B">
        <w:br/>
      </w:r>
      <w:r w:rsidRPr="003D0C0B">
        <w:t>ГОСТ 14192-96.</w:t>
      </w:r>
    </w:p>
    <w:p w14:paraId="72C3B747" w14:textId="5F4C9669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Транспортная тара с упакованным изделием должна быть установлена так, чтобы исключалась возможность ее перемещения во время транспортирования.</w:t>
      </w:r>
    </w:p>
    <w:p w14:paraId="595B025F" w14:textId="183317CF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В части воздействия климатических факторов внешней среды транспортирование комплекта должно осуществляться по условиям хранения 1 ГОСТ 15150-69.</w:t>
      </w:r>
    </w:p>
    <w:p w14:paraId="1376DFCA" w14:textId="7B25159F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Хранение комплекта должно производиться в индивидуальной упаковке, по условиям хранения 1 (Л) по ГОСТ 15150-69 в части воздействия климатических факторов внешней среды.</w:t>
      </w:r>
    </w:p>
    <w:p w14:paraId="7B349912" w14:textId="442C5F31" w:rsidR="00880FF6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Хранение производится в сухих, отапливаемых и вентилируемых помещениях, при температуре окружающего воздуха от +5</w:t>
      </w:r>
      <w:r w:rsidR="003D0C0B" w:rsidRPr="003D0C0B">
        <w:t> </w:t>
      </w:r>
      <w:r w:rsidR="00702E93" w:rsidRPr="003D0C0B">
        <w:rPr>
          <w:rFonts w:cs="Times New Roman"/>
        </w:rPr>
        <w:t>°</w:t>
      </w:r>
      <w:r w:rsidRPr="003D0C0B">
        <w:t>С до +30</w:t>
      </w:r>
      <w:r w:rsidR="003D0C0B" w:rsidRPr="003D0C0B">
        <w:t> </w:t>
      </w:r>
      <w:r w:rsidR="00702E93" w:rsidRPr="003D0C0B">
        <w:rPr>
          <w:rFonts w:cs="Times New Roman"/>
        </w:rPr>
        <w:t>°</w:t>
      </w:r>
      <w:r w:rsidRPr="003D0C0B">
        <w:t xml:space="preserve">С и относительной влажности не более 80% при </w:t>
      </w:r>
      <w:r w:rsidRPr="003D0C0B">
        <w:lastRenderedPageBreak/>
        <w:t xml:space="preserve">температуре </w:t>
      </w:r>
      <w:r w:rsidRPr="003D0C0B">
        <w:rPr>
          <w:b/>
          <w:bCs/>
        </w:rPr>
        <w:t>+</w:t>
      </w:r>
      <w:r w:rsidRPr="003D0C0B">
        <w:t>20</w:t>
      </w:r>
      <w:r w:rsidR="003D0C0B" w:rsidRPr="003D0C0B">
        <w:t> </w:t>
      </w:r>
      <w:r w:rsidR="00702E93" w:rsidRPr="003D0C0B">
        <w:rPr>
          <w:rFonts w:cs="Times New Roman"/>
        </w:rPr>
        <w:t>°</w:t>
      </w:r>
      <w:r w:rsidRPr="003D0C0B">
        <w:t>С, при отсутствии в воздухе паров кислот, щелочей и других химически активных веществ.</w:t>
      </w:r>
    </w:p>
    <w:p w14:paraId="47BFCB04" w14:textId="77777777" w:rsidR="00B84AFD" w:rsidRPr="003D0C0B" w:rsidRDefault="00B84AFD" w:rsidP="004F5FC8">
      <w:pPr>
        <w:pStyle w:val="a"/>
      </w:pPr>
      <w:bookmarkStart w:id="8" w:name="_Toc225751082"/>
      <w:r w:rsidRPr="003D0C0B">
        <w:t>Консервация</w:t>
      </w:r>
      <w:bookmarkEnd w:id="8"/>
    </w:p>
    <w:p w14:paraId="23DC2721" w14:textId="1B7C9948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  <w:rPr>
          <w:rFonts w:eastAsia="Times New Roman"/>
        </w:rPr>
      </w:pPr>
      <w:r w:rsidRPr="003D0C0B">
        <w:rPr>
          <w:rFonts w:eastAsia="Times New Roman"/>
        </w:rPr>
        <w:t>Временной противокоррозионной защите подлежит измерительный инструмент с металлическими поверхностями.</w:t>
      </w:r>
    </w:p>
    <w:p w14:paraId="4FD5EC30" w14:textId="16111781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Перед проведением консервации проверить измерительный инструмент на отсутствие коррозионных поражений металла и металлических покрытий и тщательно очистить все поверхности, нуждающиеся в защите.</w:t>
      </w:r>
    </w:p>
    <w:p w14:paraId="5CD2C70D" w14:textId="28BF7A1E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 xml:space="preserve">Консервация производится в соответствии с требованиями </w:t>
      </w:r>
      <w:r w:rsidR="00702E93" w:rsidRPr="003D0C0B">
        <w:br/>
      </w:r>
      <w:r w:rsidRPr="003D0C0B">
        <w:t>ГОСТ 9.014-78 в закрытом вентилируемом помещении при температуре окружающего воздуха от +15</w:t>
      </w:r>
      <w:r w:rsidR="003D0C0B" w:rsidRPr="003D0C0B">
        <w:t> </w:t>
      </w:r>
      <w:r w:rsidR="00702E93" w:rsidRPr="003D0C0B">
        <w:rPr>
          <w:rFonts w:cs="Times New Roman"/>
        </w:rPr>
        <w:t>°</w:t>
      </w:r>
      <w:r w:rsidRPr="003D0C0B">
        <w:t>С до +30</w:t>
      </w:r>
      <w:r w:rsidR="003D0C0B" w:rsidRPr="003D0C0B">
        <w:t> </w:t>
      </w:r>
      <w:r w:rsidR="00702E93" w:rsidRPr="003D0C0B">
        <w:rPr>
          <w:rFonts w:cs="Times New Roman"/>
        </w:rPr>
        <w:t>°</w:t>
      </w:r>
      <w:r w:rsidRPr="003D0C0B">
        <w:t>С и относительной влажности до 60</w:t>
      </w:r>
      <w:r w:rsidR="003D0C0B" w:rsidRPr="003D0C0B">
        <w:t> </w:t>
      </w:r>
      <w:r w:rsidRPr="003D0C0B">
        <w:t>% при отсутствии в окружающей среде агрессивных примесей.</w:t>
      </w:r>
    </w:p>
    <w:p w14:paraId="1D2B20DB" w14:textId="54BCAAF6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 xml:space="preserve">Вариант защиты - ВЗ-1. Консервант - масло консервационное </w:t>
      </w:r>
      <w:r w:rsidR="00D1456D" w:rsidRPr="003D0C0B">
        <w:br/>
      </w:r>
      <w:r w:rsidRPr="003D0C0B">
        <w:t>К-17 по ГОСТ 10877-76. Каждый измерительный инструмент комплекта завернуть в бумагу с водоотталкивающей пропиткой.</w:t>
      </w:r>
    </w:p>
    <w:p w14:paraId="1A9830F3" w14:textId="64F785F1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 xml:space="preserve">Срок защиты без </w:t>
      </w:r>
      <w:proofErr w:type="spellStart"/>
      <w:r w:rsidRPr="003D0C0B">
        <w:t>переконсервации</w:t>
      </w:r>
      <w:proofErr w:type="spellEnd"/>
      <w:r w:rsidRPr="003D0C0B">
        <w:t xml:space="preserve"> - 2 года.</w:t>
      </w:r>
    </w:p>
    <w:p w14:paraId="5B9AA761" w14:textId="06DA61F2" w:rsidR="00B84AFD" w:rsidRPr="003D0C0B" w:rsidRDefault="00B84AFD" w:rsidP="007F1E64">
      <w:pPr>
        <w:pStyle w:val="a4"/>
        <w:numPr>
          <w:ilvl w:val="1"/>
          <w:numId w:val="1"/>
        </w:numPr>
        <w:tabs>
          <w:tab w:val="left" w:pos="993"/>
        </w:tabs>
        <w:ind w:left="0" w:firstLine="426"/>
      </w:pPr>
      <w:r w:rsidRPr="003D0C0B">
        <w:t>Данные по консервации заносятся в таблицу 9.1</w:t>
      </w:r>
      <w:r w:rsidR="007F1E64">
        <w:t>.</w:t>
      </w:r>
    </w:p>
    <w:p w14:paraId="57140A8E" w14:textId="77777777" w:rsidR="00B84AFD" w:rsidRPr="003D0C0B" w:rsidRDefault="00B84AFD" w:rsidP="00D340F8">
      <w:pPr>
        <w:pStyle w:val="a4"/>
      </w:pPr>
      <w:r w:rsidRPr="003D0C0B">
        <w:t>Таблица 9.1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119"/>
        <w:gridCol w:w="2346"/>
        <w:gridCol w:w="2280"/>
        <w:gridCol w:w="3178"/>
      </w:tblGrid>
      <w:tr w:rsidR="00B84AFD" w:rsidRPr="003D0C0B" w14:paraId="101564EC" w14:textId="77777777" w:rsidTr="00181F23">
        <w:tc>
          <w:tcPr>
            <w:tcW w:w="2119" w:type="dxa"/>
            <w:tcBorders>
              <w:bottom w:val="single" w:sz="4" w:space="0" w:color="000000" w:themeColor="text1"/>
            </w:tcBorders>
            <w:vAlign w:val="center"/>
          </w:tcPr>
          <w:p w14:paraId="36E5CD04" w14:textId="77777777" w:rsidR="00B84AFD" w:rsidRPr="003D0C0B" w:rsidRDefault="00B84AFD" w:rsidP="004F5FC8">
            <w:pPr>
              <w:jc w:val="center"/>
              <w:rPr>
                <w:rFonts w:cs="Times New Roman"/>
                <w:szCs w:val="32"/>
              </w:rPr>
            </w:pPr>
            <w:r w:rsidRPr="003D0C0B">
              <w:rPr>
                <w:rFonts w:cs="Times New Roman"/>
                <w:szCs w:val="32"/>
              </w:rPr>
              <w:t>Дата</w:t>
            </w:r>
          </w:p>
        </w:tc>
        <w:tc>
          <w:tcPr>
            <w:tcW w:w="2346" w:type="dxa"/>
            <w:tcBorders>
              <w:bottom w:val="single" w:sz="4" w:space="0" w:color="000000" w:themeColor="text1"/>
            </w:tcBorders>
            <w:vAlign w:val="center"/>
          </w:tcPr>
          <w:p w14:paraId="28F6EDB8" w14:textId="77777777" w:rsidR="00B84AFD" w:rsidRPr="003D0C0B" w:rsidRDefault="00B84AFD" w:rsidP="004F5FC8">
            <w:pPr>
              <w:jc w:val="center"/>
              <w:rPr>
                <w:rFonts w:cs="Times New Roman"/>
                <w:szCs w:val="32"/>
              </w:rPr>
            </w:pPr>
            <w:r w:rsidRPr="003D0C0B">
              <w:rPr>
                <w:rFonts w:cs="Times New Roman"/>
                <w:szCs w:val="32"/>
              </w:rPr>
              <w:t>Наименование работы</w:t>
            </w:r>
          </w:p>
        </w:tc>
        <w:tc>
          <w:tcPr>
            <w:tcW w:w="2280" w:type="dxa"/>
            <w:tcBorders>
              <w:bottom w:val="single" w:sz="4" w:space="0" w:color="000000" w:themeColor="text1"/>
            </w:tcBorders>
            <w:vAlign w:val="center"/>
          </w:tcPr>
          <w:p w14:paraId="240A6876" w14:textId="77777777" w:rsidR="00B84AFD" w:rsidRPr="003D0C0B" w:rsidRDefault="00B84AFD" w:rsidP="004F5FC8">
            <w:pPr>
              <w:jc w:val="center"/>
              <w:rPr>
                <w:rFonts w:cs="Times New Roman"/>
                <w:szCs w:val="32"/>
              </w:rPr>
            </w:pPr>
            <w:r w:rsidRPr="003D0C0B">
              <w:rPr>
                <w:rFonts w:cs="Times New Roman"/>
                <w:szCs w:val="32"/>
              </w:rPr>
              <w:t>Срок действия, годы</w:t>
            </w:r>
          </w:p>
        </w:tc>
        <w:tc>
          <w:tcPr>
            <w:tcW w:w="3178" w:type="dxa"/>
            <w:tcBorders>
              <w:bottom w:val="single" w:sz="4" w:space="0" w:color="000000" w:themeColor="text1"/>
            </w:tcBorders>
            <w:vAlign w:val="center"/>
          </w:tcPr>
          <w:p w14:paraId="3E564EAF" w14:textId="77777777" w:rsidR="00B84AFD" w:rsidRPr="003D0C0B" w:rsidRDefault="00B84AFD" w:rsidP="004F5FC8">
            <w:pPr>
              <w:jc w:val="center"/>
              <w:rPr>
                <w:rFonts w:cs="Times New Roman"/>
                <w:szCs w:val="32"/>
              </w:rPr>
            </w:pPr>
            <w:r w:rsidRPr="003D0C0B">
              <w:rPr>
                <w:rFonts w:cs="Times New Roman"/>
                <w:szCs w:val="32"/>
              </w:rPr>
              <w:t>Должность, фамилия, подпись</w:t>
            </w:r>
          </w:p>
        </w:tc>
      </w:tr>
      <w:tr w:rsidR="00B84AFD" w:rsidRPr="003D0C0B" w14:paraId="12ACB5D4" w14:textId="77777777" w:rsidTr="00181F23">
        <w:tc>
          <w:tcPr>
            <w:tcW w:w="2119" w:type="dxa"/>
          </w:tcPr>
          <w:p w14:paraId="1FCD60F1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250CC1AA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756E4E80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23C68A19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B84AFD" w:rsidRPr="003D0C0B" w14:paraId="3DC88BDA" w14:textId="77777777" w:rsidTr="00181F23">
        <w:tc>
          <w:tcPr>
            <w:tcW w:w="2119" w:type="dxa"/>
          </w:tcPr>
          <w:p w14:paraId="06C84A34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4CD36B9B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65D3F46B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0F54A848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B84AFD" w:rsidRPr="003D0C0B" w14:paraId="416660B7" w14:textId="77777777" w:rsidTr="00181F23">
        <w:tc>
          <w:tcPr>
            <w:tcW w:w="2119" w:type="dxa"/>
          </w:tcPr>
          <w:p w14:paraId="51A9FECA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01A06800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01C26899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1A336996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873175" w:rsidRPr="003D0C0B" w14:paraId="0A3359B8" w14:textId="77777777" w:rsidTr="00181F23">
        <w:tc>
          <w:tcPr>
            <w:tcW w:w="2119" w:type="dxa"/>
          </w:tcPr>
          <w:p w14:paraId="663AB204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74CC3079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586C76CF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5416CFEB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873175" w:rsidRPr="003D0C0B" w14:paraId="47BC6232" w14:textId="77777777" w:rsidTr="00181F23">
        <w:tc>
          <w:tcPr>
            <w:tcW w:w="2119" w:type="dxa"/>
          </w:tcPr>
          <w:p w14:paraId="337C9E04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4EC6C1B0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3A016CA8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63B23C33" w14:textId="77777777" w:rsidR="00873175" w:rsidRPr="003D0C0B" w:rsidRDefault="00873175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D32766" w:rsidRPr="003D0C0B" w14:paraId="1EA5C74B" w14:textId="77777777" w:rsidTr="00181F23">
        <w:tc>
          <w:tcPr>
            <w:tcW w:w="2119" w:type="dxa"/>
          </w:tcPr>
          <w:p w14:paraId="0F992709" w14:textId="77777777" w:rsidR="00D32766" w:rsidRPr="003D0C0B" w:rsidRDefault="00D32766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017B3846" w14:textId="77777777" w:rsidR="00D32766" w:rsidRPr="003D0C0B" w:rsidRDefault="00D32766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6F2A8B27" w14:textId="77777777" w:rsidR="00D32766" w:rsidRPr="003D0C0B" w:rsidRDefault="00D32766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4E293A13" w14:textId="77777777" w:rsidR="00D32766" w:rsidRPr="003D0C0B" w:rsidRDefault="00D32766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B84AFD" w:rsidRPr="003D0C0B" w14:paraId="0E0D438B" w14:textId="77777777" w:rsidTr="00181F23">
        <w:tc>
          <w:tcPr>
            <w:tcW w:w="2119" w:type="dxa"/>
          </w:tcPr>
          <w:p w14:paraId="58DB3A4C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6D585C55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71DB2A34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7FEEFA82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  <w:tr w:rsidR="00B84AFD" w:rsidRPr="003D0C0B" w14:paraId="6533C38F" w14:textId="77777777" w:rsidTr="00181F23">
        <w:tc>
          <w:tcPr>
            <w:tcW w:w="2119" w:type="dxa"/>
          </w:tcPr>
          <w:p w14:paraId="2DE4D7C8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346" w:type="dxa"/>
          </w:tcPr>
          <w:p w14:paraId="3F36D48B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2280" w:type="dxa"/>
          </w:tcPr>
          <w:p w14:paraId="3584BDE0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  <w:tc>
          <w:tcPr>
            <w:tcW w:w="3178" w:type="dxa"/>
          </w:tcPr>
          <w:p w14:paraId="40750B00" w14:textId="77777777" w:rsidR="00B84AFD" w:rsidRPr="003D0C0B" w:rsidRDefault="00B84AFD" w:rsidP="00181F23">
            <w:pPr>
              <w:spacing w:before="120"/>
              <w:rPr>
                <w:rFonts w:cs="Times New Roman"/>
                <w:szCs w:val="32"/>
              </w:rPr>
            </w:pPr>
          </w:p>
        </w:tc>
      </w:tr>
    </w:tbl>
    <w:p w14:paraId="0DE22682" w14:textId="77777777" w:rsidR="00B84AFD" w:rsidRPr="00110555" w:rsidRDefault="00B84AFD" w:rsidP="004F5FC8">
      <w:pPr>
        <w:pStyle w:val="a"/>
      </w:pPr>
      <w:bookmarkStart w:id="9" w:name="_Toc225751083"/>
      <w:r w:rsidRPr="00110555">
        <w:t>Сведения об утилизации</w:t>
      </w:r>
      <w:bookmarkEnd w:id="9"/>
    </w:p>
    <w:p w14:paraId="37EC0FBC" w14:textId="7DA40B67" w:rsidR="00B84AFD" w:rsidRPr="00110555" w:rsidRDefault="00B84AFD" w:rsidP="007F1E64">
      <w:pPr>
        <w:pStyle w:val="a4"/>
        <w:numPr>
          <w:ilvl w:val="1"/>
          <w:numId w:val="1"/>
        </w:numPr>
        <w:tabs>
          <w:tab w:val="left" w:pos="1134"/>
        </w:tabs>
        <w:ind w:left="0" w:firstLine="397"/>
        <w:rPr>
          <w:shd w:val="clear" w:color="auto" w:fill="FFFFFF"/>
        </w:rPr>
      </w:pPr>
      <w:r w:rsidRPr="00110555">
        <w:rPr>
          <w:shd w:val="clear" w:color="auto" w:fill="FFFFFF"/>
        </w:rPr>
        <w:t>В составе материалов изделий, входящих в состав комплекта, не содержатся драгоценные материалы и цветные металлы</w:t>
      </w:r>
      <w:r w:rsidR="00110555" w:rsidRPr="00110555">
        <w:rPr>
          <w:shd w:val="clear" w:color="auto" w:fill="FFFFFF"/>
        </w:rPr>
        <w:t>.</w:t>
      </w:r>
    </w:p>
    <w:p w14:paraId="76247636" w14:textId="1956724B" w:rsidR="00B84AFD" w:rsidRPr="00110555" w:rsidRDefault="00B84AFD" w:rsidP="007F1E64">
      <w:pPr>
        <w:pStyle w:val="a4"/>
        <w:numPr>
          <w:ilvl w:val="1"/>
          <w:numId w:val="1"/>
        </w:numPr>
        <w:tabs>
          <w:tab w:val="left" w:pos="1134"/>
        </w:tabs>
        <w:ind w:left="0" w:firstLine="397"/>
        <w:rPr>
          <w:shd w:val="clear" w:color="auto" w:fill="FFFFFF"/>
        </w:rPr>
      </w:pPr>
      <w:r w:rsidRPr="00110555">
        <w:rPr>
          <w:shd w:val="clear" w:color="auto" w:fill="FFFFFF"/>
        </w:rPr>
        <w:t>В составе материалов изделий, входящих в состав комплекта, не содержатся вещества, которые могут оказать вредное воздействие на окружающую среду в процессе и после завершения эксплуатации.</w:t>
      </w:r>
    </w:p>
    <w:p w14:paraId="6FD7EA6E" w14:textId="246B7519" w:rsidR="001B7894" w:rsidRDefault="00B84AFD" w:rsidP="007F1E64">
      <w:pPr>
        <w:pStyle w:val="a4"/>
        <w:numPr>
          <w:ilvl w:val="1"/>
          <w:numId w:val="1"/>
        </w:numPr>
        <w:tabs>
          <w:tab w:val="left" w:pos="1134"/>
        </w:tabs>
        <w:ind w:left="0" w:firstLine="397"/>
        <w:rPr>
          <w:shd w:val="clear" w:color="auto" w:fill="FFFFFF"/>
        </w:rPr>
      </w:pPr>
      <w:r w:rsidRPr="00110555">
        <w:rPr>
          <w:shd w:val="clear" w:color="auto" w:fill="FFFFFF"/>
        </w:rPr>
        <w:lastRenderedPageBreak/>
        <w:t>Утилизация изделий, входящих в состав комплекта, должна производиться в соответствии с ГОСТ Р 55838-2013, а также в порядке, установленном законами РФ:</w:t>
      </w:r>
    </w:p>
    <w:p w14:paraId="49495EB1" w14:textId="6C2ACD3E" w:rsidR="00B84AFD" w:rsidRPr="00110555" w:rsidRDefault="00B84AFD" w:rsidP="00880FF6">
      <w:pPr>
        <w:ind w:firstLine="425"/>
        <w:rPr>
          <w:shd w:val="clear" w:color="auto" w:fill="FFFFFF"/>
        </w:rPr>
      </w:pPr>
      <w:r w:rsidRPr="00110555">
        <w:rPr>
          <w:shd w:val="clear" w:color="auto" w:fill="FFFFFF"/>
        </w:rPr>
        <w:t>-</w:t>
      </w:r>
      <w:r w:rsidR="001B7894">
        <w:rPr>
          <w:shd w:val="clear" w:color="auto" w:fill="FFFFFF"/>
        </w:rPr>
        <w:t> </w:t>
      </w:r>
      <w:r w:rsidRPr="00110555">
        <w:rPr>
          <w:shd w:val="clear" w:color="auto" w:fill="FFFFFF"/>
        </w:rPr>
        <w:t>№</w:t>
      </w:r>
      <w:r w:rsidR="00110555" w:rsidRPr="00110555">
        <w:rPr>
          <w:shd w:val="clear" w:color="auto" w:fill="FFFFFF"/>
        </w:rPr>
        <w:t> </w:t>
      </w:r>
      <w:r w:rsidRPr="00110555">
        <w:rPr>
          <w:shd w:val="clear" w:color="auto" w:fill="FFFFFF"/>
        </w:rPr>
        <w:t xml:space="preserve">89-ФЗ от 24.06.1998 г. </w:t>
      </w:r>
      <w:r w:rsidR="00500D4C" w:rsidRPr="00110555">
        <w:rPr>
          <w:shd w:val="clear" w:color="auto" w:fill="FFFFFF"/>
        </w:rPr>
        <w:t>«</w:t>
      </w:r>
      <w:r w:rsidRPr="00110555">
        <w:rPr>
          <w:shd w:val="clear" w:color="auto" w:fill="FFFFFF"/>
        </w:rPr>
        <w:t>Об отх</w:t>
      </w:r>
      <w:r w:rsidR="00500D4C" w:rsidRPr="00110555">
        <w:rPr>
          <w:shd w:val="clear" w:color="auto" w:fill="FFFFFF"/>
        </w:rPr>
        <w:t>одах производства и потребления»</w:t>
      </w:r>
      <w:r w:rsidRPr="00110555">
        <w:rPr>
          <w:shd w:val="clear" w:color="auto" w:fill="FFFFFF"/>
        </w:rPr>
        <w:t>;</w:t>
      </w:r>
    </w:p>
    <w:p w14:paraId="1EC29953" w14:textId="77777777" w:rsidR="00B84AFD" w:rsidRPr="00110555" w:rsidRDefault="00B84AFD" w:rsidP="00B84AFD">
      <w:pPr>
        <w:ind w:firstLine="426"/>
        <w:rPr>
          <w:shd w:val="clear" w:color="auto" w:fill="FFFFFF"/>
        </w:rPr>
      </w:pPr>
      <w:r w:rsidRPr="00110555">
        <w:rPr>
          <w:shd w:val="clear" w:color="auto" w:fill="FFFFFF"/>
        </w:rPr>
        <w:t>- №</w:t>
      </w:r>
      <w:r w:rsidR="00110555" w:rsidRPr="00110555">
        <w:rPr>
          <w:shd w:val="clear" w:color="auto" w:fill="FFFFFF"/>
        </w:rPr>
        <w:t> </w:t>
      </w:r>
      <w:r w:rsidRPr="00110555">
        <w:rPr>
          <w:shd w:val="clear" w:color="auto" w:fill="FFFFFF"/>
        </w:rPr>
        <w:t xml:space="preserve">7-ФЗ от 10.01.2002 </w:t>
      </w:r>
      <w:r w:rsidR="00500D4C" w:rsidRPr="00110555">
        <w:rPr>
          <w:shd w:val="clear" w:color="auto" w:fill="FFFFFF"/>
        </w:rPr>
        <w:t>г. «</w:t>
      </w:r>
      <w:r w:rsidRPr="00110555">
        <w:rPr>
          <w:shd w:val="clear" w:color="auto" w:fill="FFFFFF"/>
        </w:rPr>
        <w:t>Об охране окружающей среды</w:t>
      </w:r>
      <w:r w:rsidR="00500D4C" w:rsidRPr="00110555">
        <w:rPr>
          <w:shd w:val="clear" w:color="auto" w:fill="FFFFFF"/>
        </w:rPr>
        <w:t>»</w:t>
      </w:r>
      <w:r w:rsidRPr="00110555">
        <w:rPr>
          <w:shd w:val="clear" w:color="auto" w:fill="FFFFFF"/>
        </w:rPr>
        <w:t>;</w:t>
      </w:r>
    </w:p>
    <w:p w14:paraId="2A80C3A5" w14:textId="77777777" w:rsidR="00B84AFD" w:rsidRPr="00110555" w:rsidRDefault="00B84AFD" w:rsidP="00B84AFD">
      <w:pPr>
        <w:ind w:firstLine="426"/>
        <w:rPr>
          <w:shd w:val="clear" w:color="auto" w:fill="FFFFFF"/>
        </w:rPr>
      </w:pPr>
      <w:r w:rsidRPr="00110555">
        <w:rPr>
          <w:shd w:val="clear" w:color="auto" w:fill="FFFFFF"/>
        </w:rPr>
        <w:t>- №</w:t>
      </w:r>
      <w:r w:rsidR="00110555" w:rsidRPr="00110555">
        <w:rPr>
          <w:shd w:val="clear" w:color="auto" w:fill="FFFFFF"/>
        </w:rPr>
        <w:t> </w:t>
      </w:r>
      <w:r w:rsidR="00500D4C" w:rsidRPr="00110555">
        <w:rPr>
          <w:shd w:val="clear" w:color="auto" w:fill="FFFFFF"/>
        </w:rPr>
        <w:t>96-ФЗ «</w:t>
      </w:r>
      <w:r w:rsidRPr="00110555">
        <w:rPr>
          <w:shd w:val="clear" w:color="auto" w:fill="FFFFFF"/>
        </w:rPr>
        <w:t>Об охране атмосферного воздуха</w:t>
      </w:r>
      <w:r w:rsidR="00500D4C" w:rsidRPr="00110555">
        <w:rPr>
          <w:shd w:val="clear" w:color="auto" w:fill="FFFFFF"/>
        </w:rPr>
        <w:t>»</w:t>
      </w:r>
      <w:r w:rsidRPr="00110555">
        <w:rPr>
          <w:shd w:val="clear" w:color="auto" w:fill="FFFFFF"/>
        </w:rPr>
        <w:t>,</w:t>
      </w:r>
    </w:p>
    <w:p w14:paraId="28DE5727" w14:textId="77777777" w:rsidR="00D32766" w:rsidRDefault="00B84AFD" w:rsidP="00D340F8">
      <w:pPr>
        <w:pStyle w:val="a4"/>
        <w:rPr>
          <w:shd w:val="clear" w:color="auto" w:fill="FFFFFF"/>
        </w:rPr>
      </w:pPr>
      <w:r w:rsidRPr="00110555">
        <w:rPr>
          <w:shd w:val="clear" w:color="auto" w:fill="FFFFFF"/>
        </w:rPr>
        <w:t>а также другими федеральными и региональными нормами, актами, правилами, распоряжениями и пр., принятыми во исполнение указанных законов.</w:t>
      </w:r>
    </w:p>
    <w:p w14:paraId="74C22E35" w14:textId="77777777" w:rsidR="00B84AFD" w:rsidRPr="00110555" w:rsidRDefault="00B84AFD" w:rsidP="004F5FC8">
      <w:pPr>
        <w:pStyle w:val="a"/>
      </w:pPr>
      <w:bookmarkStart w:id="10" w:name="_Toc225751084"/>
      <w:r w:rsidRPr="00110555">
        <w:t>Гарантийные обязательства</w:t>
      </w:r>
      <w:bookmarkEnd w:id="10"/>
    </w:p>
    <w:p w14:paraId="5873AC8D" w14:textId="77777777" w:rsidR="00B84AFD" w:rsidRPr="00060597" w:rsidRDefault="00B84AFD" w:rsidP="00D340F8">
      <w:pPr>
        <w:pStyle w:val="a4"/>
      </w:pPr>
      <w:r w:rsidRPr="00110555">
        <w:t xml:space="preserve">Предприятие-изготовитель гарантирует соответствие технических характеристик комплекта </w:t>
      </w:r>
      <w:r w:rsidR="00D32766" w:rsidRPr="00110555">
        <w:t>«</w:t>
      </w:r>
      <w:r w:rsidR="00110555" w:rsidRPr="00110555">
        <w:t xml:space="preserve">ВИК </w:t>
      </w:r>
      <w:proofErr w:type="spellStart"/>
      <w:r w:rsidR="00110555" w:rsidRPr="00110555">
        <w:t>Элитест</w:t>
      </w:r>
      <w:proofErr w:type="spellEnd"/>
      <w:r w:rsidR="00110555" w:rsidRPr="00110555">
        <w:t xml:space="preserve"> Эксперт</w:t>
      </w:r>
      <w:r w:rsidR="00D32766" w:rsidRPr="00110555">
        <w:t xml:space="preserve">» </w:t>
      </w:r>
      <w:r w:rsidRPr="00110555">
        <w:t xml:space="preserve">требованиям </w:t>
      </w:r>
      <w:r w:rsidR="004F5FC8">
        <w:br/>
      </w:r>
      <w:r w:rsidRPr="00110555">
        <w:t xml:space="preserve">ТУ 3930-017-96651179-2015, при соблюдении потребителем условий и </w:t>
      </w:r>
      <w:r w:rsidRPr="00060597">
        <w:t>правил эксплуатации, транспортирования и хранения.</w:t>
      </w:r>
    </w:p>
    <w:p w14:paraId="68AF7C74" w14:textId="77777777" w:rsidR="00B84AFD" w:rsidRPr="00060597" w:rsidRDefault="00B84AFD" w:rsidP="00D340F8">
      <w:pPr>
        <w:pStyle w:val="a4"/>
      </w:pPr>
      <w:r w:rsidRPr="00060597">
        <w:t xml:space="preserve">Гарантийный срок эксплуатации 12 месяцев с момента отгрузки </w:t>
      </w:r>
      <w:r w:rsidR="00711785" w:rsidRPr="00060597">
        <w:t>п</w:t>
      </w:r>
      <w:r w:rsidRPr="00060597">
        <w:t>окупателю.</w:t>
      </w:r>
    </w:p>
    <w:p w14:paraId="2F46692D" w14:textId="77777777" w:rsidR="00B86176" w:rsidRPr="00060597" w:rsidRDefault="00B86176" w:rsidP="00D340F8">
      <w:pPr>
        <w:pStyle w:val="a4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86176" w:rsidRPr="00060597" w14:paraId="2ED8B415" w14:textId="77777777" w:rsidTr="00B81FE5">
        <w:tc>
          <w:tcPr>
            <w:tcW w:w="4785" w:type="dxa"/>
            <w:hideMark/>
          </w:tcPr>
          <w:p w14:paraId="3B3DA091" w14:textId="77777777" w:rsidR="00B86176" w:rsidRPr="00060597" w:rsidRDefault="00B86176" w:rsidP="00B81FE5">
            <w:pPr>
              <w:ind w:firstLine="284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Дата продажи ____________</w:t>
            </w:r>
          </w:p>
          <w:p w14:paraId="46459D83" w14:textId="77777777" w:rsidR="00B86176" w:rsidRPr="00060597" w:rsidRDefault="00B86176" w:rsidP="00B81FE5">
            <w:pPr>
              <w:ind w:firstLine="2410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  <w:vertAlign w:val="superscript"/>
              </w:rPr>
              <w:t>число, месяц, год</w:t>
            </w:r>
          </w:p>
        </w:tc>
        <w:tc>
          <w:tcPr>
            <w:tcW w:w="4786" w:type="dxa"/>
            <w:hideMark/>
          </w:tcPr>
          <w:p w14:paraId="77B88553" w14:textId="77777777" w:rsidR="00B86176" w:rsidRPr="00060597" w:rsidRDefault="00B86176" w:rsidP="00B81FE5">
            <w:pPr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_____________     _____________</w:t>
            </w:r>
          </w:p>
          <w:p w14:paraId="7CDFC014" w14:textId="77777777" w:rsidR="00B86176" w:rsidRPr="00060597" w:rsidRDefault="00B86176" w:rsidP="00B81FE5">
            <w:pPr>
              <w:rPr>
                <w:rFonts w:cs="Times New Roman"/>
                <w:szCs w:val="32"/>
                <w:vertAlign w:val="superscript"/>
              </w:rPr>
            </w:pPr>
            <w:r w:rsidRPr="00060597">
              <w:rPr>
                <w:rFonts w:cs="Times New Roman"/>
                <w:szCs w:val="32"/>
                <w:vertAlign w:val="superscript"/>
              </w:rPr>
              <w:t xml:space="preserve">расшифровка подписи                     подпись               </w:t>
            </w:r>
          </w:p>
        </w:tc>
      </w:tr>
    </w:tbl>
    <w:p w14:paraId="4A8143FF" w14:textId="77777777" w:rsidR="00B84AFD" w:rsidRPr="00060597" w:rsidRDefault="00B84AFD" w:rsidP="004F5FC8">
      <w:pPr>
        <w:pStyle w:val="a"/>
      </w:pPr>
      <w:bookmarkStart w:id="11" w:name="_Toc225751085"/>
      <w:r w:rsidRPr="00060597">
        <w:t>Свидетельство о приемке</w:t>
      </w:r>
      <w:bookmarkEnd w:id="11"/>
    </w:p>
    <w:tbl>
      <w:tblPr>
        <w:tblStyle w:val="ad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5"/>
        <w:gridCol w:w="3897"/>
      </w:tblGrid>
      <w:tr w:rsidR="00110555" w:rsidRPr="00060597" w14:paraId="7EDD8403" w14:textId="77777777" w:rsidTr="00110555">
        <w:tc>
          <w:tcPr>
            <w:tcW w:w="9912" w:type="dxa"/>
            <w:gridSpan w:val="2"/>
          </w:tcPr>
          <w:p w14:paraId="5C1A7A95" w14:textId="77777777" w:rsidR="00110555" w:rsidRPr="00040A52" w:rsidRDefault="00110555" w:rsidP="00B57FF5">
            <w:pPr>
              <w:spacing w:before="120"/>
              <w:rPr>
                <w:rFonts w:cs="Times New Roman"/>
                <w:szCs w:val="32"/>
                <w:u w:val="single"/>
              </w:rPr>
            </w:pPr>
            <w:r w:rsidRPr="00040A52">
              <w:rPr>
                <w:rFonts w:cs="Times New Roman"/>
                <w:szCs w:val="32"/>
                <w:u w:val="single"/>
              </w:rPr>
              <w:t>Комплект для визуального и измеритель-</w:t>
            </w:r>
          </w:p>
        </w:tc>
      </w:tr>
      <w:tr w:rsidR="00110555" w:rsidRPr="00060597" w14:paraId="27FB6665" w14:textId="77777777" w:rsidTr="00110555">
        <w:tc>
          <w:tcPr>
            <w:tcW w:w="9912" w:type="dxa"/>
            <w:gridSpan w:val="2"/>
          </w:tcPr>
          <w:p w14:paraId="131E57C9" w14:textId="4E68282B" w:rsidR="00110555" w:rsidRPr="00060597" w:rsidRDefault="00110555" w:rsidP="00110555">
            <w:pPr>
              <w:jc w:val="left"/>
              <w:rPr>
                <w:rFonts w:cs="Times New Roman"/>
                <w:szCs w:val="32"/>
              </w:rPr>
            </w:pPr>
            <w:proofErr w:type="spellStart"/>
            <w:r w:rsidRPr="00040A52">
              <w:rPr>
                <w:rFonts w:cs="Times New Roman"/>
                <w:szCs w:val="32"/>
                <w:u w:val="single"/>
              </w:rPr>
              <w:t>ного</w:t>
            </w:r>
            <w:proofErr w:type="spellEnd"/>
            <w:r w:rsidRPr="00040A52">
              <w:rPr>
                <w:rFonts w:cs="Times New Roman"/>
                <w:szCs w:val="32"/>
                <w:u w:val="single"/>
              </w:rPr>
              <w:t xml:space="preserve"> контроля «ВИК </w:t>
            </w:r>
            <w:proofErr w:type="spellStart"/>
            <w:r w:rsidRPr="00040A52">
              <w:rPr>
                <w:rFonts w:cs="Times New Roman"/>
                <w:szCs w:val="32"/>
                <w:u w:val="single"/>
              </w:rPr>
              <w:t>Элитест</w:t>
            </w:r>
            <w:proofErr w:type="spellEnd"/>
            <w:r w:rsidRPr="00040A52">
              <w:rPr>
                <w:rFonts w:cs="Times New Roman"/>
                <w:szCs w:val="32"/>
                <w:u w:val="single"/>
              </w:rPr>
              <w:t xml:space="preserve"> </w:t>
            </w:r>
            <w:proofErr w:type="gramStart"/>
            <w:r w:rsidR="00BB563F" w:rsidRPr="00040A52">
              <w:rPr>
                <w:rFonts w:cs="Times New Roman"/>
                <w:szCs w:val="32"/>
                <w:u w:val="single"/>
              </w:rPr>
              <w:t>Эксперт»</w:t>
            </w:r>
            <w:r w:rsidR="00BB563F" w:rsidRPr="00060597">
              <w:rPr>
                <w:rFonts w:cs="Times New Roman"/>
                <w:szCs w:val="32"/>
              </w:rPr>
              <w:t xml:space="preserve">  </w:t>
            </w:r>
            <w:r w:rsidRPr="00060597">
              <w:rPr>
                <w:rFonts w:cs="Times New Roman"/>
                <w:szCs w:val="32"/>
              </w:rPr>
              <w:t xml:space="preserve"> </w:t>
            </w:r>
            <w:proofErr w:type="gramEnd"/>
            <w:r w:rsidRPr="00060597">
              <w:rPr>
                <w:rFonts w:cs="Times New Roman"/>
                <w:szCs w:val="32"/>
              </w:rPr>
              <w:t xml:space="preserve">               </w:t>
            </w:r>
            <w:r w:rsidR="00BB563F">
              <w:rPr>
                <w:rFonts w:cs="Times New Roman"/>
                <w:szCs w:val="32"/>
              </w:rPr>
              <w:t xml:space="preserve"> </w:t>
            </w:r>
            <w:r w:rsidRPr="00060597">
              <w:rPr>
                <w:rFonts w:cs="Times New Roman"/>
                <w:szCs w:val="32"/>
              </w:rPr>
              <w:t xml:space="preserve">           __________</w:t>
            </w:r>
          </w:p>
          <w:p w14:paraId="0E1A74B1" w14:textId="77777777" w:rsidR="00110555" w:rsidRPr="00060597" w:rsidRDefault="00110555" w:rsidP="00B57FF5">
            <w:pPr>
              <w:ind w:firstLine="1134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  <w:vertAlign w:val="superscript"/>
              </w:rPr>
              <w:t xml:space="preserve">              наименование</w:t>
            </w:r>
            <w:r w:rsidRPr="00060597">
              <w:rPr>
                <w:rFonts w:cs="Times New Roman"/>
                <w:szCs w:val="32"/>
                <w:vertAlign w:val="superscript"/>
              </w:rPr>
              <w:tab/>
            </w:r>
            <w:r w:rsidRPr="00060597">
              <w:rPr>
                <w:rFonts w:cs="Times New Roman"/>
                <w:szCs w:val="32"/>
                <w:vertAlign w:val="superscript"/>
              </w:rPr>
              <w:tab/>
            </w:r>
            <w:r w:rsidRPr="00060597">
              <w:rPr>
                <w:rFonts w:cs="Times New Roman"/>
                <w:szCs w:val="32"/>
                <w:vertAlign w:val="superscript"/>
              </w:rPr>
              <w:tab/>
            </w:r>
            <w:r w:rsidRPr="00060597">
              <w:rPr>
                <w:rFonts w:cs="Times New Roman"/>
                <w:szCs w:val="32"/>
                <w:vertAlign w:val="superscript"/>
              </w:rPr>
              <w:tab/>
            </w:r>
            <w:r w:rsidRPr="00060597">
              <w:rPr>
                <w:rFonts w:cs="Times New Roman"/>
                <w:szCs w:val="32"/>
                <w:vertAlign w:val="superscript"/>
              </w:rPr>
              <w:tab/>
            </w:r>
            <w:r w:rsidRPr="00060597">
              <w:rPr>
                <w:rFonts w:cs="Times New Roman"/>
                <w:szCs w:val="32"/>
                <w:vertAlign w:val="superscript"/>
              </w:rPr>
              <w:tab/>
              <w:t xml:space="preserve">               заводской номер</w:t>
            </w:r>
          </w:p>
        </w:tc>
      </w:tr>
      <w:tr w:rsidR="00110555" w:rsidRPr="00060597" w14:paraId="3287AA8C" w14:textId="77777777" w:rsidTr="00110555">
        <w:tc>
          <w:tcPr>
            <w:tcW w:w="9912" w:type="dxa"/>
            <w:gridSpan w:val="2"/>
          </w:tcPr>
          <w:p w14:paraId="7293FE17" w14:textId="77777777" w:rsidR="00110555" w:rsidRPr="00060597" w:rsidRDefault="00110555" w:rsidP="004F5FC8">
            <w:pPr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изготовлен в соответствии с ТУ 3930-017-96651179-2015 и признан годным к эксплуатации.</w:t>
            </w:r>
          </w:p>
        </w:tc>
      </w:tr>
      <w:tr w:rsidR="00110555" w:rsidRPr="00060597" w14:paraId="67F9A229" w14:textId="77777777" w:rsidTr="00110555">
        <w:tc>
          <w:tcPr>
            <w:tcW w:w="6015" w:type="dxa"/>
          </w:tcPr>
          <w:p w14:paraId="19A68FCF" w14:textId="77777777" w:rsidR="00110555" w:rsidRPr="00060597" w:rsidRDefault="00110555" w:rsidP="00716A69">
            <w:pPr>
              <w:spacing w:before="240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_____________________</w:t>
            </w:r>
          </w:p>
          <w:p w14:paraId="25E7AE99" w14:textId="77777777" w:rsidR="00110555" w:rsidRPr="00060597" w:rsidRDefault="00110555" w:rsidP="00B57FF5">
            <w:pPr>
              <w:ind w:firstLine="992"/>
              <w:rPr>
                <w:rFonts w:cs="Times New Roman"/>
                <w:szCs w:val="32"/>
                <w:vertAlign w:val="superscript"/>
              </w:rPr>
            </w:pPr>
            <w:r w:rsidRPr="00060597">
              <w:rPr>
                <w:rFonts w:cs="Times New Roman"/>
                <w:szCs w:val="32"/>
                <w:vertAlign w:val="superscript"/>
              </w:rPr>
              <w:t>личная подпись</w:t>
            </w:r>
          </w:p>
          <w:p w14:paraId="4421F87A" w14:textId="77777777" w:rsidR="00110555" w:rsidRPr="00060597" w:rsidRDefault="00110555" w:rsidP="00B57FF5">
            <w:pPr>
              <w:ind w:firstLine="4536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МП</w:t>
            </w:r>
          </w:p>
          <w:p w14:paraId="66463271" w14:textId="77777777" w:rsidR="00110555" w:rsidRPr="00060597" w:rsidRDefault="00110555" w:rsidP="00B57FF5">
            <w:pPr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______________________</w:t>
            </w:r>
          </w:p>
          <w:p w14:paraId="2E09F5E3" w14:textId="77777777" w:rsidR="00110555" w:rsidRPr="00060597" w:rsidRDefault="00110555" w:rsidP="00B57FF5">
            <w:pPr>
              <w:ind w:firstLine="992"/>
              <w:rPr>
                <w:rFonts w:cs="Times New Roman"/>
                <w:szCs w:val="32"/>
                <w:vertAlign w:val="superscript"/>
              </w:rPr>
            </w:pPr>
            <w:r w:rsidRPr="00060597">
              <w:rPr>
                <w:rFonts w:cs="Times New Roman"/>
                <w:szCs w:val="32"/>
                <w:vertAlign w:val="superscript"/>
              </w:rPr>
              <w:t>число, месяц, год</w:t>
            </w:r>
          </w:p>
        </w:tc>
        <w:tc>
          <w:tcPr>
            <w:tcW w:w="3897" w:type="dxa"/>
          </w:tcPr>
          <w:p w14:paraId="4F2AE154" w14:textId="77777777" w:rsidR="00110555" w:rsidRPr="00060597" w:rsidRDefault="00110555" w:rsidP="00716A69">
            <w:pPr>
              <w:spacing w:before="240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</w:rPr>
              <w:t>____________________</w:t>
            </w:r>
          </w:p>
          <w:p w14:paraId="3B132184" w14:textId="77777777" w:rsidR="00110555" w:rsidRPr="00060597" w:rsidRDefault="00110555" w:rsidP="00B57FF5">
            <w:pPr>
              <w:ind w:firstLine="652"/>
              <w:rPr>
                <w:rFonts w:cs="Times New Roman"/>
                <w:szCs w:val="32"/>
              </w:rPr>
            </w:pPr>
            <w:r w:rsidRPr="00060597">
              <w:rPr>
                <w:rFonts w:cs="Times New Roman"/>
                <w:szCs w:val="32"/>
                <w:vertAlign w:val="superscript"/>
              </w:rPr>
              <w:t>расшифровка подписи</w:t>
            </w:r>
          </w:p>
        </w:tc>
      </w:tr>
    </w:tbl>
    <w:p w14:paraId="6ECEFD99" w14:textId="77777777" w:rsidR="00B84AFD" w:rsidRPr="00110555" w:rsidRDefault="00B84AFD" w:rsidP="004F5FC8">
      <w:pPr>
        <w:pStyle w:val="a"/>
      </w:pPr>
      <w:bookmarkStart w:id="12" w:name="_Toc225751086"/>
      <w:r w:rsidRPr="00110555">
        <w:t>Информация об изготовителе</w:t>
      </w:r>
      <w:bookmarkEnd w:id="12"/>
    </w:p>
    <w:p w14:paraId="15E3B658" w14:textId="77777777" w:rsidR="00110555" w:rsidRPr="00110555" w:rsidRDefault="00110555" w:rsidP="00110555">
      <w:pPr>
        <w:ind w:firstLine="426"/>
        <w:rPr>
          <w:rFonts w:cs="Times New Roman"/>
          <w:szCs w:val="32"/>
        </w:rPr>
      </w:pPr>
      <w:r w:rsidRPr="00110555">
        <w:rPr>
          <w:rFonts w:cs="Times New Roman"/>
          <w:szCs w:val="32"/>
        </w:rPr>
        <w:t xml:space="preserve">ООО «Арион», ИНН 5260177584 </w:t>
      </w:r>
    </w:p>
    <w:p w14:paraId="5BD706D7" w14:textId="77777777" w:rsidR="00110555" w:rsidRPr="00110555" w:rsidRDefault="00110555" w:rsidP="00110555">
      <w:pPr>
        <w:ind w:firstLine="426"/>
        <w:rPr>
          <w:rFonts w:cs="Times New Roman"/>
          <w:szCs w:val="32"/>
        </w:rPr>
      </w:pPr>
      <w:r w:rsidRPr="00110555">
        <w:rPr>
          <w:rFonts w:cs="Times New Roman"/>
          <w:szCs w:val="32"/>
        </w:rPr>
        <w:t>адрес: 603093, Россия, г. Нижний Новгород, ул. Родионова, д. 134, литер А, помещение 3.</w:t>
      </w:r>
    </w:p>
    <w:p w14:paraId="632E3AC6" w14:textId="74298894" w:rsidR="00110555" w:rsidRPr="00110555" w:rsidRDefault="00F93A33" w:rsidP="00110555">
      <w:pPr>
        <w:ind w:firstLine="426"/>
        <w:rPr>
          <w:rFonts w:cs="Times New Roman"/>
          <w:szCs w:val="32"/>
        </w:rPr>
      </w:pPr>
      <w:r>
        <w:rPr>
          <w:rFonts w:cs="Times New Roman"/>
          <w:szCs w:val="32"/>
        </w:rPr>
        <w:t>телефон/факс: 8 800</w:t>
      </w:r>
      <w:r w:rsidR="00110555" w:rsidRPr="00110555">
        <w:rPr>
          <w:rFonts w:cs="Times New Roman"/>
          <w:szCs w:val="32"/>
        </w:rPr>
        <w:t xml:space="preserve"> 511-01-14, (831) 434-96-41.</w:t>
      </w:r>
    </w:p>
    <w:p w14:paraId="7F91A181" w14:textId="77777777" w:rsidR="00110555" w:rsidRPr="006F6074" w:rsidRDefault="00110555" w:rsidP="00110555">
      <w:pPr>
        <w:ind w:firstLine="426"/>
        <w:rPr>
          <w:rFonts w:cs="Times New Roman"/>
          <w:szCs w:val="32"/>
          <w:lang w:val="en-US"/>
        </w:rPr>
      </w:pPr>
      <w:r w:rsidRPr="00110555">
        <w:rPr>
          <w:rFonts w:cs="Times New Roman"/>
          <w:szCs w:val="32"/>
          <w:lang w:val="en-US"/>
        </w:rPr>
        <w:t>e</w:t>
      </w:r>
      <w:r w:rsidRPr="006F6074">
        <w:rPr>
          <w:rFonts w:cs="Times New Roman"/>
          <w:szCs w:val="32"/>
          <w:lang w:val="en-US"/>
        </w:rPr>
        <w:t>-</w:t>
      </w:r>
      <w:r w:rsidRPr="00110555">
        <w:rPr>
          <w:rFonts w:cs="Times New Roman"/>
          <w:szCs w:val="32"/>
          <w:lang w:val="en-US"/>
        </w:rPr>
        <w:t>mail</w:t>
      </w:r>
      <w:r w:rsidRPr="006F6074">
        <w:rPr>
          <w:rFonts w:cs="Times New Roman"/>
          <w:szCs w:val="32"/>
          <w:lang w:val="en-US"/>
        </w:rPr>
        <w:t xml:space="preserve">: </w:t>
      </w:r>
      <w:r w:rsidRPr="00110555">
        <w:rPr>
          <w:rFonts w:cs="Times New Roman"/>
          <w:szCs w:val="32"/>
          <w:lang w:val="en-US"/>
        </w:rPr>
        <w:t>xrs</w:t>
      </w:r>
      <w:r w:rsidRPr="006F6074">
        <w:rPr>
          <w:rFonts w:cs="Times New Roman"/>
          <w:szCs w:val="32"/>
          <w:lang w:val="en-US"/>
        </w:rPr>
        <w:t>@</w:t>
      </w:r>
      <w:r w:rsidRPr="00110555">
        <w:rPr>
          <w:rFonts w:cs="Times New Roman"/>
          <w:szCs w:val="32"/>
          <w:lang w:val="en-US"/>
        </w:rPr>
        <w:t>xrs</w:t>
      </w:r>
      <w:r w:rsidRPr="006F6074">
        <w:rPr>
          <w:rFonts w:cs="Times New Roman"/>
          <w:szCs w:val="32"/>
          <w:lang w:val="en-US"/>
        </w:rPr>
        <w:t>.</w:t>
      </w:r>
      <w:r w:rsidRPr="00110555">
        <w:rPr>
          <w:rFonts w:cs="Times New Roman"/>
          <w:szCs w:val="32"/>
          <w:lang w:val="en-US"/>
        </w:rPr>
        <w:t>ru</w:t>
      </w:r>
      <w:r w:rsidRPr="006F6074">
        <w:rPr>
          <w:rFonts w:cs="Times New Roman"/>
          <w:szCs w:val="32"/>
          <w:lang w:val="en-US"/>
        </w:rPr>
        <w:tab/>
      </w:r>
      <w:r w:rsidRPr="006F6074">
        <w:rPr>
          <w:rFonts w:cs="Times New Roman"/>
          <w:szCs w:val="32"/>
          <w:lang w:val="en-US"/>
        </w:rPr>
        <w:tab/>
      </w:r>
      <w:r w:rsidRPr="006F6074">
        <w:rPr>
          <w:rFonts w:cs="Times New Roman"/>
          <w:szCs w:val="32"/>
          <w:lang w:val="en-US"/>
        </w:rPr>
        <w:tab/>
      </w:r>
      <w:r w:rsidRPr="00110555">
        <w:rPr>
          <w:rFonts w:cs="Times New Roman"/>
          <w:szCs w:val="32"/>
        </w:rPr>
        <w:t>сайт</w:t>
      </w:r>
      <w:r w:rsidRPr="006F6074">
        <w:rPr>
          <w:rFonts w:cs="Times New Roman"/>
          <w:szCs w:val="32"/>
          <w:lang w:val="en-US"/>
        </w:rPr>
        <w:t xml:space="preserve">: </w:t>
      </w:r>
      <w:proofErr w:type="spellStart"/>
      <w:proofErr w:type="gramStart"/>
      <w:r w:rsidRPr="00110555">
        <w:rPr>
          <w:rFonts w:cs="Times New Roman"/>
          <w:szCs w:val="32"/>
        </w:rPr>
        <w:t>арион</w:t>
      </w:r>
      <w:proofErr w:type="spellEnd"/>
      <w:r w:rsidRPr="006F6074">
        <w:rPr>
          <w:rFonts w:cs="Times New Roman"/>
          <w:szCs w:val="32"/>
          <w:lang w:val="en-US"/>
        </w:rPr>
        <w:t>.</w:t>
      </w:r>
      <w:proofErr w:type="spellStart"/>
      <w:r w:rsidRPr="00110555">
        <w:rPr>
          <w:rFonts w:cs="Times New Roman"/>
          <w:szCs w:val="32"/>
        </w:rPr>
        <w:t>рф</w:t>
      </w:r>
      <w:proofErr w:type="spellEnd"/>
      <w:proofErr w:type="gramEnd"/>
    </w:p>
    <w:p w14:paraId="10EDE16E" w14:textId="77777777" w:rsidR="00B84AFD" w:rsidRPr="006F6074" w:rsidRDefault="00B84AFD" w:rsidP="00110555">
      <w:pPr>
        <w:tabs>
          <w:tab w:val="left" w:pos="142"/>
        </w:tabs>
        <w:spacing w:before="240" w:after="240"/>
        <w:ind w:firstLine="426"/>
        <w:rPr>
          <w:lang w:val="en-US"/>
        </w:rPr>
      </w:pPr>
    </w:p>
    <w:sectPr w:rsidR="00B84AFD" w:rsidRPr="006F6074" w:rsidSect="007F1E64">
      <w:headerReference w:type="default" r:id="rId10"/>
      <w:footerReference w:type="default" r:id="rId11"/>
      <w:pgSz w:w="11906" w:h="16838"/>
      <w:pgMar w:top="709" w:right="850" w:bottom="709" w:left="1134" w:header="284" w:footer="262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05DCD" w14:textId="77777777" w:rsidR="00EE39CF" w:rsidRDefault="00EE39CF" w:rsidP="00DD6CD7">
      <w:r>
        <w:separator/>
      </w:r>
    </w:p>
  </w:endnote>
  <w:endnote w:type="continuationSeparator" w:id="0">
    <w:p w14:paraId="05DA4227" w14:textId="77777777" w:rsidR="00EE39CF" w:rsidRDefault="00EE39CF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1F72" w14:textId="6BA524BE" w:rsidR="00DB0821" w:rsidRDefault="00587ADF" w:rsidP="00587ADF">
    <w:pPr>
      <w:pStyle w:val="a7"/>
      <w:tabs>
        <w:tab w:val="center" w:pos="4961"/>
        <w:tab w:val="left" w:pos="6097"/>
      </w:tabs>
      <w:jc w:val="left"/>
    </w:pPr>
    <w:r>
      <w:tab/>
    </w:r>
    <w:r>
      <w:tab/>
    </w:r>
    <w:sdt>
      <w:sdtPr>
        <w:id w:val="23972563"/>
        <w:docPartObj>
          <w:docPartGallery w:val="Page Numbers (Bottom of Page)"/>
          <w:docPartUnique/>
        </w:docPartObj>
      </w:sdtPr>
      <w:sdtEndPr/>
      <w:sdtContent>
        <w:r w:rsidR="00B556EA" w:rsidRPr="00E671F9">
          <w:rPr>
            <w:b/>
            <w:sz w:val="24"/>
            <w:szCs w:val="24"/>
          </w:rPr>
          <w:fldChar w:fldCharType="begin"/>
        </w:r>
        <w:r w:rsidR="00DB0821" w:rsidRPr="00E671F9">
          <w:rPr>
            <w:b/>
            <w:sz w:val="24"/>
            <w:szCs w:val="24"/>
          </w:rPr>
          <w:instrText xml:space="preserve"> PAGE   \* MERGEFORMAT </w:instrText>
        </w:r>
        <w:r w:rsidR="00B556EA" w:rsidRPr="00E671F9">
          <w:rPr>
            <w:b/>
            <w:sz w:val="24"/>
            <w:szCs w:val="24"/>
          </w:rPr>
          <w:fldChar w:fldCharType="separate"/>
        </w:r>
        <w:r w:rsidR="00347B3D">
          <w:rPr>
            <w:b/>
            <w:noProof/>
            <w:sz w:val="24"/>
            <w:szCs w:val="24"/>
          </w:rPr>
          <w:t>2</w:t>
        </w:r>
        <w:r w:rsidR="00B556EA" w:rsidRPr="00E671F9">
          <w:rPr>
            <w:b/>
            <w:sz w:val="24"/>
            <w:szCs w:val="24"/>
          </w:rPr>
          <w:fldChar w:fldCharType="end"/>
        </w:r>
      </w:sdtContent>
    </w:sdt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5E36E" w14:textId="77777777" w:rsidR="00EE39CF" w:rsidRDefault="00EE39CF" w:rsidP="00DD6CD7">
      <w:r>
        <w:separator/>
      </w:r>
    </w:p>
  </w:footnote>
  <w:footnote w:type="continuationSeparator" w:id="0">
    <w:p w14:paraId="43319148" w14:textId="77777777" w:rsidR="00EE39CF" w:rsidRDefault="00EE39CF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56F0" w14:textId="77777777" w:rsidR="00DB0821" w:rsidRPr="00897472" w:rsidRDefault="00D340F8" w:rsidP="00897472">
    <w:pPr>
      <w:jc w:val="center"/>
      <w:rPr>
        <w:sz w:val="24"/>
        <w:szCs w:val="24"/>
      </w:rPr>
    </w:pPr>
    <w:r w:rsidRPr="00897472">
      <w:rPr>
        <w:sz w:val="24"/>
        <w:szCs w:val="24"/>
      </w:rPr>
      <w:t xml:space="preserve">Комплект для визуально-измерительного контроля «ВИК </w:t>
    </w:r>
    <w:proofErr w:type="spellStart"/>
    <w:r w:rsidRPr="00897472">
      <w:rPr>
        <w:sz w:val="24"/>
        <w:szCs w:val="24"/>
      </w:rPr>
      <w:t>Элитест</w:t>
    </w:r>
    <w:proofErr w:type="spellEnd"/>
    <w:r w:rsidRPr="00897472">
      <w:rPr>
        <w:sz w:val="24"/>
        <w:szCs w:val="24"/>
      </w:rPr>
      <w:t xml:space="preserve"> Эксперт»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B6627"/>
    <w:multiLevelType w:val="hybridMultilevel"/>
    <w:tmpl w:val="83002F5A"/>
    <w:lvl w:ilvl="0" w:tplc="C66A6BA2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5740C"/>
    <w:multiLevelType w:val="multilevel"/>
    <w:tmpl w:val="090EBA5E"/>
    <w:lvl w:ilvl="0">
      <w:start w:val="3"/>
      <w:numFmt w:val="decimal"/>
      <w:lvlText w:val="%1."/>
      <w:lvlJc w:val="left"/>
      <w:pPr>
        <w:ind w:left="23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59D62E8"/>
    <w:multiLevelType w:val="hybridMultilevel"/>
    <w:tmpl w:val="40BE4582"/>
    <w:lvl w:ilvl="0" w:tplc="EA42997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E0F26"/>
    <w:multiLevelType w:val="multilevel"/>
    <w:tmpl w:val="0322AB14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6" w15:restartNumberingAfterBreak="0">
    <w:nsid w:val="7DA33625"/>
    <w:multiLevelType w:val="multilevel"/>
    <w:tmpl w:val="24E4BE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7" w15:restartNumberingAfterBreak="0">
    <w:nsid w:val="7ED45AC9"/>
    <w:multiLevelType w:val="hybridMultilevel"/>
    <w:tmpl w:val="3E70A3D0"/>
    <w:lvl w:ilvl="0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num w:numId="1" w16cid:durableId="536624678">
    <w:abstractNumId w:val="5"/>
  </w:num>
  <w:num w:numId="2" w16cid:durableId="1520002591">
    <w:abstractNumId w:val="5"/>
  </w:num>
  <w:num w:numId="3" w16cid:durableId="1599756096">
    <w:abstractNumId w:val="5"/>
  </w:num>
  <w:num w:numId="4" w16cid:durableId="946159539">
    <w:abstractNumId w:val="2"/>
  </w:num>
  <w:num w:numId="5" w16cid:durableId="1117406835">
    <w:abstractNumId w:val="4"/>
  </w:num>
  <w:num w:numId="6" w16cid:durableId="659308335">
    <w:abstractNumId w:val="5"/>
  </w:num>
  <w:num w:numId="7" w16cid:durableId="1869025704">
    <w:abstractNumId w:val="5"/>
  </w:num>
  <w:num w:numId="8" w16cid:durableId="303201764">
    <w:abstractNumId w:val="7"/>
  </w:num>
  <w:num w:numId="9" w16cid:durableId="1981376123">
    <w:abstractNumId w:val="3"/>
  </w:num>
  <w:num w:numId="10" w16cid:durableId="1792899452">
    <w:abstractNumId w:val="0"/>
  </w:num>
  <w:num w:numId="11" w16cid:durableId="1402632254">
    <w:abstractNumId w:val="1"/>
  </w:num>
  <w:num w:numId="12" w16cid:durableId="654258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60E"/>
    <w:rsid w:val="00013177"/>
    <w:rsid w:val="00040A52"/>
    <w:rsid w:val="00052058"/>
    <w:rsid w:val="000541AB"/>
    <w:rsid w:val="00060597"/>
    <w:rsid w:val="00077473"/>
    <w:rsid w:val="000A5870"/>
    <w:rsid w:val="000D56C6"/>
    <w:rsid w:val="000E560E"/>
    <w:rsid w:val="000F4633"/>
    <w:rsid w:val="00107C3F"/>
    <w:rsid w:val="00110555"/>
    <w:rsid w:val="001744F5"/>
    <w:rsid w:val="0018135E"/>
    <w:rsid w:val="00195B57"/>
    <w:rsid w:val="00196B60"/>
    <w:rsid w:val="001B18C9"/>
    <w:rsid w:val="001B5B01"/>
    <w:rsid w:val="001B7894"/>
    <w:rsid w:val="001E0A00"/>
    <w:rsid w:val="001E0E3F"/>
    <w:rsid w:val="001E234A"/>
    <w:rsid w:val="001E2BAB"/>
    <w:rsid w:val="001F0873"/>
    <w:rsid w:val="001F2283"/>
    <w:rsid w:val="0024676A"/>
    <w:rsid w:val="00266FE1"/>
    <w:rsid w:val="002F0272"/>
    <w:rsid w:val="00307F29"/>
    <w:rsid w:val="00344DD6"/>
    <w:rsid w:val="00347B3D"/>
    <w:rsid w:val="00350A17"/>
    <w:rsid w:val="00357D3A"/>
    <w:rsid w:val="00366B79"/>
    <w:rsid w:val="003879E6"/>
    <w:rsid w:val="003909BE"/>
    <w:rsid w:val="003A468F"/>
    <w:rsid w:val="003D0C0B"/>
    <w:rsid w:val="003D28E9"/>
    <w:rsid w:val="003E541F"/>
    <w:rsid w:val="003F3771"/>
    <w:rsid w:val="003F3AC7"/>
    <w:rsid w:val="003F4705"/>
    <w:rsid w:val="00423F5C"/>
    <w:rsid w:val="00427B79"/>
    <w:rsid w:val="00432156"/>
    <w:rsid w:val="00440002"/>
    <w:rsid w:val="00467F5E"/>
    <w:rsid w:val="0048255F"/>
    <w:rsid w:val="004A2C26"/>
    <w:rsid w:val="004B0810"/>
    <w:rsid w:val="004B78CA"/>
    <w:rsid w:val="004C4237"/>
    <w:rsid w:val="004C5E9C"/>
    <w:rsid w:val="004D0C82"/>
    <w:rsid w:val="004D4498"/>
    <w:rsid w:val="004F5FC8"/>
    <w:rsid w:val="00500D4C"/>
    <w:rsid w:val="00547D61"/>
    <w:rsid w:val="00550439"/>
    <w:rsid w:val="00561843"/>
    <w:rsid w:val="00567BE3"/>
    <w:rsid w:val="005702F0"/>
    <w:rsid w:val="00573851"/>
    <w:rsid w:val="005808B3"/>
    <w:rsid w:val="00587ADF"/>
    <w:rsid w:val="005923D5"/>
    <w:rsid w:val="005940B1"/>
    <w:rsid w:val="005B2931"/>
    <w:rsid w:val="005B42FE"/>
    <w:rsid w:val="005B6A03"/>
    <w:rsid w:val="005E0DEE"/>
    <w:rsid w:val="005E2616"/>
    <w:rsid w:val="005F55D5"/>
    <w:rsid w:val="006408A9"/>
    <w:rsid w:val="00647ABB"/>
    <w:rsid w:val="006617F8"/>
    <w:rsid w:val="00696FA5"/>
    <w:rsid w:val="006C10E9"/>
    <w:rsid w:val="006C4D57"/>
    <w:rsid w:val="006F6074"/>
    <w:rsid w:val="00702E93"/>
    <w:rsid w:val="007067E7"/>
    <w:rsid w:val="00711785"/>
    <w:rsid w:val="00716A69"/>
    <w:rsid w:val="00733834"/>
    <w:rsid w:val="00743C07"/>
    <w:rsid w:val="007562B2"/>
    <w:rsid w:val="0077523B"/>
    <w:rsid w:val="00786381"/>
    <w:rsid w:val="00792F65"/>
    <w:rsid w:val="007A3D0D"/>
    <w:rsid w:val="007A6C4D"/>
    <w:rsid w:val="007B0849"/>
    <w:rsid w:val="007B42B2"/>
    <w:rsid w:val="007B59D0"/>
    <w:rsid w:val="007B5F74"/>
    <w:rsid w:val="007D2343"/>
    <w:rsid w:val="007F1E64"/>
    <w:rsid w:val="00805025"/>
    <w:rsid w:val="0081069C"/>
    <w:rsid w:val="00810BC7"/>
    <w:rsid w:val="0082293D"/>
    <w:rsid w:val="00841804"/>
    <w:rsid w:val="00863FDC"/>
    <w:rsid w:val="00873175"/>
    <w:rsid w:val="00880FF6"/>
    <w:rsid w:val="00883B00"/>
    <w:rsid w:val="008841B5"/>
    <w:rsid w:val="008844AF"/>
    <w:rsid w:val="00886A65"/>
    <w:rsid w:val="00897472"/>
    <w:rsid w:val="008A469B"/>
    <w:rsid w:val="008D0406"/>
    <w:rsid w:val="00906E79"/>
    <w:rsid w:val="00914EC9"/>
    <w:rsid w:val="00915CFB"/>
    <w:rsid w:val="00926199"/>
    <w:rsid w:val="00965B44"/>
    <w:rsid w:val="00967D41"/>
    <w:rsid w:val="00994344"/>
    <w:rsid w:val="009A764C"/>
    <w:rsid w:val="009B625C"/>
    <w:rsid w:val="009B6F48"/>
    <w:rsid w:val="009C3E21"/>
    <w:rsid w:val="009C7A64"/>
    <w:rsid w:val="00A05149"/>
    <w:rsid w:val="00A325F0"/>
    <w:rsid w:val="00A365A6"/>
    <w:rsid w:val="00A45818"/>
    <w:rsid w:val="00A61139"/>
    <w:rsid w:val="00A766B5"/>
    <w:rsid w:val="00A80098"/>
    <w:rsid w:val="00A86CB6"/>
    <w:rsid w:val="00A9087C"/>
    <w:rsid w:val="00A97521"/>
    <w:rsid w:val="00AB45BC"/>
    <w:rsid w:val="00AB7F4B"/>
    <w:rsid w:val="00AC48DE"/>
    <w:rsid w:val="00AC6F16"/>
    <w:rsid w:val="00AD3123"/>
    <w:rsid w:val="00AF6E32"/>
    <w:rsid w:val="00B26AA1"/>
    <w:rsid w:val="00B556EA"/>
    <w:rsid w:val="00B84AFD"/>
    <w:rsid w:val="00B86176"/>
    <w:rsid w:val="00BA1389"/>
    <w:rsid w:val="00BB563F"/>
    <w:rsid w:val="00C1783B"/>
    <w:rsid w:val="00C33CE3"/>
    <w:rsid w:val="00C3607E"/>
    <w:rsid w:val="00C63F52"/>
    <w:rsid w:val="00C75439"/>
    <w:rsid w:val="00C90C85"/>
    <w:rsid w:val="00CA4494"/>
    <w:rsid w:val="00D01EE9"/>
    <w:rsid w:val="00D1287A"/>
    <w:rsid w:val="00D1385B"/>
    <w:rsid w:val="00D1456D"/>
    <w:rsid w:val="00D32766"/>
    <w:rsid w:val="00D340F8"/>
    <w:rsid w:val="00D36166"/>
    <w:rsid w:val="00D60F15"/>
    <w:rsid w:val="00D651E9"/>
    <w:rsid w:val="00D77303"/>
    <w:rsid w:val="00D8139A"/>
    <w:rsid w:val="00D834A5"/>
    <w:rsid w:val="00DB0821"/>
    <w:rsid w:val="00DB2DF7"/>
    <w:rsid w:val="00DB5DEB"/>
    <w:rsid w:val="00DD001B"/>
    <w:rsid w:val="00DD6CD7"/>
    <w:rsid w:val="00DF3DE1"/>
    <w:rsid w:val="00E16564"/>
    <w:rsid w:val="00E4406B"/>
    <w:rsid w:val="00E46D5F"/>
    <w:rsid w:val="00E671F9"/>
    <w:rsid w:val="00E727AE"/>
    <w:rsid w:val="00E76925"/>
    <w:rsid w:val="00E83DA1"/>
    <w:rsid w:val="00E870A8"/>
    <w:rsid w:val="00E94FCF"/>
    <w:rsid w:val="00E97EB2"/>
    <w:rsid w:val="00EA0804"/>
    <w:rsid w:val="00EA17DA"/>
    <w:rsid w:val="00EB28FD"/>
    <w:rsid w:val="00EE39CF"/>
    <w:rsid w:val="00EE690B"/>
    <w:rsid w:val="00EF06D3"/>
    <w:rsid w:val="00EF2202"/>
    <w:rsid w:val="00F05DB2"/>
    <w:rsid w:val="00F2603F"/>
    <w:rsid w:val="00F26730"/>
    <w:rsid w:val="00F309FB"/>
    <w:rsid w:val="00F31430"/>
    <w:rsid w:val="00F55F49"/>
    <w:rsid w:val="00F561D9"/>
    <w:rsid w:val="00F669B8"/>
    <w:rsid w:val="00F93415"/>
    <w:rsid w:val="00F93A33"/>
    <w:rsid w:val="00F94295"/>
    <w:rsid w:val="00FA1E78"/>
    <w:rsid w:val="00FE6DE6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460B0"/>
  <w15:docId w15:val="{6895C403-9D88-44C2-B231-D50E89DD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84AFD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D340F8"/>
    <w:pPr>
      <w:ind w:firstLine="397"/>
    </w:pPr>
    <w:rPr>
      <w:szCs w:val="32"/>
    </w:rPr>
  </w:style>
  <w:style w:type="paragraph" w:customStyle="1" w:styleId="a">
    <w:name w:val="Раздел"/>
    <w:basedOn w:val="a0"/>
    <w:next w:val="a4"/>
    <w:autoRedefine/>
    <w:qFormat/>
    <w:rsid w:val="004F5FC8"/>
    <w:pPr>
      <w:numPr>
        <w:numId w:val="1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5E2616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897472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5E2616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styleId="af1">
    <w:name w:val="Body Text Indent"/>
    <w:basedOn w:val="a0"/>
    <w:link w:val="af2"/>
    <w:uiPriority w:val="99"/>
    <w:unhideWhenUsed/>
    <w:rsid w:val="005E2616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5E2616"/>
    <w:rPr>
      <w:rFonts w:ascii="Times New Roman" w:hAnsi="Times New Roman"/>
      <w:sz w:val="32"/>
    </w:rPr>
  </w:style>
  <w:style w:type="paragraph" w:styleId="af3">
    <w:name w:val="caption"/>
    <w:basedOn w:val="a0"/>
    <w:next w:val="a0"/>
    <w:uiPriority w:val="35"/>
    <w:unhideWhenUsed/>
    <w:qFormat/>
    <w:rsid w:val="00DB082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CFA19-9106-4007-9383-EB3CDBEC9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968</TotalTime>
  <Pages>8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93</cp:revision>
  <cp:lastPrinted>2024-07-22T10:11:00Z</cp:lastPrinted>
  <dcterms:created xsi:type="dcterms:W3CDTF">2018-09-27T08:20:00Z</dcterms:created>
  <dcterms:modified xsi:type="dcterms:W3CDTF">2026-03-30T05:17:00Z</dcterms:modified>
</cp:coreProperties>
</file>