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1C758" w14:textId="77777777" w:rsidR="00965B44" w:rsidRPr="00C26558" w:rsidRDefault="009E2CEE" w:rsidP="00965B44">
      <w:pPr>
        <w:jc w:val="center"/>
        <w:rPr>
          <w:rFonts w:cs="Times New Roman"/>
          <w:sz w:val="56"/>
          <w:szCs w:val="56"/>
        </w:rPr>
      </w:pPr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2096" behindDoc="1" locked="0" layoutInCell="1" allowOverlap="1" wp14:anchorId="5A6034B5" wp14:editId="37D2F220">
            <wp:simplePos x="0" y="0"/>
            <wp:positionH relativeFrom="column">
              <wp:posOffset>-718185</wp:posOffset>
            </wp:positionH>
            <wp:positionV relativeFrom="paragraph">
              <wp:posOffset>-306365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7939D6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7CAC896D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02210DC4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4919D2B9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EB5D7BA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121E738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CB01182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99C6A9C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00B2E055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6954C184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7390DE56" w14:textId="77777777" w:rsidR="00B10AE4" w:rsidRPr="0091791D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91791D">
        <w:rPr>
          <w:i w:val="0"/>
          <w:sz w:val="44"/>
          <w:szCs w:val="44"/>
        </w:rPr>
        <w:t>Измерительный шаблон</w:t>
      </w:r>
      <w:r w:rsidR="00E650D7" w:rsidRPr="0091791D">
        <w:rPr>
          <w:i w:val="0"/>
          <w:sz w:val="44"/>
          <w:szCs w:val="44"/>
        </w:rPr>
        <w:t xml:space="preserve"> </w:t>
      </w:r>
      <w:r w:rsidR="002C2B37" w:rsidRPr="0091791D">
        <w:rPr>
          <w:i w:val="0"/>
          <w:sz w:val="44"/>
          <w:szCs w:val="44"/>
        </w:rPr>
        <w:t xml:space="preserve">сварщика </w:t>
      </w:r>
    </w:p>
    <w:p w14:paraId="17AE7870" w14:textId="77777777" w:rsidR="00E650D7" w:rsidRPr="0091791D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91791D">
        <w:rPr>
          <w:i w:val="0"/>
          <w:sz w:val="44"/>
          <w:szCs w:val="44"/>
          <w:lang w:val="en-US"/>
        </w:rPr>
        <w:t>WG</w:t>
      </w:r>
      <w:r w:rsidR="000134AC" w:rsidRPr="0091791D">
        <w:rPr>
          <w:i w:val="0"/>
          <w:sz w:val="44"/>
          <w:szCs w:val="44"/>
        </w:rPr>
        <w:t>1</w:t>
      </w:r>
      <w:r w:rsidR="0091791D" w:rsidRPr="0091791D">
        <w:rPr>
          <w:i w:val="0"/>
          <w:sz w:val="44"/>
          <w:szCs w:val="44"/>
        </w:rPr>
        <w:t>4</w:t>
      </w:r>
      <w:r w:rsidR="00E650D7" w:rsidRPr="0091791D">
        <w:rPr>
          <w:i w:val="0"/>
          <w:sz w:val="44"/>
          <w:szCs w:val="44"/>
        </w:rPr>
        <w:t xml:space="preserve"> ЭЛИТЕСТ</w:t>
      </w:r>
    </w:p>
    <w:p w14:paraId="1B4F2972" w14:textId="77777777" w:rsidR="00965B44" w:rsidRPr="0091791D" w:rsidRDefault="00965B44" w:rsidP="00965B44">
      <w:pPr>
        <w:jc w:val="center"/>
        <w:rPr>
          <w:rFonts w:cs="Times New Roman"/>
          <w:sz w:val="56"/>
          <w:szCs w:val="56"/>
        </w:rPr>
      </w:pPr>
    </w:p>
    <w:p w14:paraId="46F5BC33" w14:textId="77777777" w:rsidR="00965B44" w:rsidRPr="0091791D" w:rsidRDefault="00965B44" w:rsidP="00965B44">
      <w:pPr>
        <w:jc w:val="center"/>
        <w:rPr>
          <w:rFonts w:cs="Times New Roman"/>
          <w:sz w:val="36"/>
          <w:szCs w:val="36"/>
        </w:rPr>
      </w:pPr>
    </w:p>
    <w:p w14:paraId="5C41DCCC" w14:textId="77777777" w:rsidR="00E650D7" w:rsidRPr="0091791D" w:rsidRDefault="00E650D7" w:rsidP="00965B44">
      <w:pPr>
        <w:jc w:val="center"/>
        <w:rPr>
          <w:rFonts w:cs="Times New Roman"/>
          <w:sz w:val="52"/>
          <w:szCs w:val="52"/>
        </w:rPr>
      </w:pPr>
    </w:p>
    <w:p w14:paraId="65C06A01" w14:textId="77777777" w:rsidR="00965B44" w:rsidRPr="0091791D" w:rsidRDefault="00965B44" w:rsidP="00965B44">
      <w:pPr>
        <w:jc w:val="center"/>
        <w:rPr>
          <w:rFonts w:cs="Times New Roman"/>
          <w:sz w:val="52"/>
          <w:szCs w:val="52"/>
        </w:rPr>
      </w:pPr>
    </w:p>
    <w:p w14:paraId="21AF97C9" w14:textId="77777777" w:rsidR="00E1138D" w:rsidRPr="0091791D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91791D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685EB151" w14:textId="77777777" w:rsidR="00285646" w:rsidRPr="0091791D" w:rsidRDefault="00285646" w:rsidP="00285646">
      <w:pPr>
        <w:rPr>
          <w:highlight w:val="yellow"/>
          <w:lang w:eastAsia="en-US"/>
        </w:rPr>
      </w:pPr>
    </w:p>
    <w:p w14:paraId="13C54C37" w14:textId="77777777" w:rsidR="00E650D7" w:rsidRPr="0091791D" w:rsidRDefault="00E650D7" w:rsidP="00E650D7">
      <w:pPr>
        <w:rPr>
          <w:highlight w:val="yellow"/>
          <w:lang w:eastAsia="en-US"/>
        </w:rPr>
      </w:pPr>
    </w:p>
    <w:p w14:paraId="1309A104" w14:textId="77777777" w:rsidR="00965B44" w:rsidRPr="0091791D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  <w:highlight w:val="yellow"/>
        </w:rPr>
      </w:pPr>
    </w:p>
    <w:p w14:paraId="7372D16B" w14:textId="77777777" w:rsidR="00965B44" w:rsidRPr="0091791D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91791D">
        <w:rPr>
          <w:rFonts w:cs="Times New Roman"/>
          <w:sz w:val="36"/>
          <w:szCs w:val="36"/>
          <w:highlight w:val="yellow"/>
        </w:rPr>
        <w:br w:type="textWrapping" w:clear="all"/>
      </w:r>
    </w:p>
    <w:p w14:paraId="16D8F434" w14:textId="77777777" w:rsidR="00965B44" w:rsidRPr="0091791D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1C1D2BF6" w14:textId="77777777" w:rsidR="00965B44" w:rsidRPr="0091791D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262C3145" w14:textId="77777777" w:rsidR="00965B44" w:rsidRPr="0091791D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91791D">
        <w:rPr>
          <w:rFonts w:cs="Times New Roman"/>
          <w:sz w:val="36"/>
          <w:szCs w:val="36"/>
          <w:highlight w:val="yellow"/>
        </w:rPr>
        <w:br w:type="page"/>
      </w:r>
    </w:p>
    <w:p w14:paraId="086AE0B0" w14:textId="77777777" w:rsidR="00965B44" w:rsidRPr="0091791D" w:rsidRDefault="00FE4D77" w:rsidP="00D315B4">
      <w:pPr>
        <w:pStyle w:val="a"/>
      </w:pPr>
      <w:bookmarkStart w:id="0" w:name="_Toc522778989"/>
      <w:bookmarkStart w:id="1" w:name="_Toc26771937"/>
      <w:r w:rsidRPr="0091791D">
        <w:lastRenderedPageBreak/>
        <w:t>Назначе</w:t>
      </w:r>
      <w:r w:rsidR="00965B44" w:rsidRPr="0091791D">
        <w:t>ние</w:t>
      </w:r>
      <w:bookmarkEnd w:id="0"/>
      <w:bookmarkEnd w:id="1"/>
    </w:p>
    <w:p w14:paraId="073A7165" w14:textId="77777777" w:rsidR="00C37923" w:rsidRPr="0091791D" w:rsidRDefault="00CF4C08" w:rsidP="00CB4A8F">
      <w:pPr>
        <w:pStyle w:val="5"/>
        <w:spacing w:before="0" w:after="0"/>
        <w:ind w:firstLine="851"/>
        <w:jc w:val="both"/>
        <w:rPr>
          <w:b w:val="0"/>
          <w:i w:val="0"/>
          <w:sz w:val="24"/>
          <w:szCs w:val="24"/>
        </w:rPr>
      </w:pPr>
      <w:r w:rsidRPr="0091791D">
        <w:rPr>
          <w:b w:val="0"/>
          <w:i w:val="0"/>
          <w:sz w:val="24"/>
          <w:szCs w:val="24"/>
        </w:rPr>
        <w:t>Измерительный шаблон</w:t>
      </w:r>
      <w:r w:rsidR="00223354" w:rsidRPr="0091791D">
        <w:rPr>
          <w:b w:val="0"/>
          <w:i w:val="0"/>
          <w:sz w:val="24"/>
          <w:szCs w:val="24"/>
        </w:rPr>
        <w:t xml:space="preserve"> сварщика</w:t>
      </w:r>
      <w:r w:rsidRPr="0091791D">
        <w:rPr>
          <w:b w:val="0"/>
          <w:i w:val="0"/>
          <w:sz w:val="24"/>
          <w:szCs w:val="24"/>
        </w:rPr>
        <w:t xml:space="preserve"> </w:t>
      </w:r>
      <w:r w:rsidRPr="0091791D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0134AC" w:rsidRPr="0091791D">
        <w:rPr>
          <w:b w:val="0"/>
          <w:bCs w:val="0"/>
          <w:i w:val="0"/>
          <w:iCs w:val="0"/>
          <w:sz w:val="24"/>
          <w:szCs w:val="24"/>
        </w:rPr>
        <w:t>1</w:t>
      </w:r>
      <w:r w:rsidR="0091791D" w:rsidRPr="0091791D">
        <w:rPr>
          <w:b w:val="0"/>
          <w:bCs w:val="0"/>
          <w:i w:val="0"/>
          <w:iCs w:val="0"/>
          <w:sz w:val="24"/>
          <w:szCs w:val="24"/>
        </w:rPr>
        <w:t>4</w:t>
      </w:r>
      <w:r w:rsidR="00783EEF" w:rsidRPr="0091791D">
        <w:rPr>
          <w:b w:val="0"/>
          <w:bCs w:val="0"/>
          <w:i w:val="0"/>
          <w:iCs w:val="0"/>
          <w:sz w:val="24"/>
          <w:szCs w:val="24"/>
        </w:rPr>
        <w:t> </w:t>
      </w:r>
      <w:r w:rsidR="00B10AE4" w:rsidRPr="0091791D">
        <w:rPr>
          <w:b w:val="0"/>
          <w:i w:val="0"/>
          <w:sz w:val="24"/>
          <w:szCs w:val="24"/>
        </w:rPr>
        <w:t>ЭЛИТЕСТ изготовлен</w:t>
      </w:r>
      <w:r w:rsidR="00CD28EE" w:rsidRPr="0091791D">
        <w:rPr>
          <w:b w:val="0"/>
          <w:i w:val="0"/>
          <w:sz w:val="24"/>
          <w:szCs w:val="24"/>
        </w:rPr>
        <w:t xml:space="preserve"> в соответствии </w:t>
      </w:r>
      <w:r w:rsidR="000E39C7" w:rsidRPr="0091791D">
        <w:rPr>
          <w:b w:val="0"/>
          <w:i w:val="0"/>
          <w:sz w:val="24"/>
          <w:szCs w:val="24"/>
        </w:rPr>
        <w:t xml:space="preserve">с </w:t>
      </w:r>
      <w:r w:rsidR="00B10AE4" w:rsidRPr="0091791D">
        <w:rPr>
          <w:b w:val="0"/>
          <w:i w:val="0"/>
          <w:sz w:val="24"/>
          <w:szCs w:val="24"/>
        </w:rPr>
        <w:br/>
      </w:r>
      <w:r w:rsidR="000E39C7" w:rsidRPr="0091791D">
        <w:rPr>
          <w:b w:val="0"/>
          <w:i w:val="0"/>
          <w:sz w:val="24"/>
          <w:szCs w:val="24"/>
        </w:rPr>
        <w:t>ТУ</w:t>
      </w:r>
      <w:r w:rsidR="00783EEF" w:rsidRPr="0091791D">
        <w:rPr>
          <w:b w:val="0"/>
          <w:i w:val="0"/>
          <w:sz w:val="24"/>
          <w:szCs w:val="24"/>
        </w:rPr>
        <w:t> </w:t>
      </w:r>
      <w:r w:rsidR="000E39C7" w:rsidRPr="0091791D">
        <w:rPr>
          <w:b w:val="0"/>
          <w:i w:val="0"/>
          <w:sz w:val="24"/>
          <w:szCs w:val="24"/>
        </w:rPr>
        <w:t xml:space="preserve">3936-034-96651179-2016 и </w:t>
      </w:r>
      <w:r w:rsidRPr="0091791D">
        <w:rPr>
          <w:b w:val="0"/>
          <w:i w:val="0"/>
          <w:sz w:val="24"/>
          <w:szCs w:val="24"/>
        </w:rPr>
        <w:t>предназначен для</w:t>
      </w:r>
      <w:r w:rsidR="00C37923" w:rsidRPr="0091791D">
        <w:rPr>
          <w:b w:val="0"/>
          <w:i w:val="0"/>
          <w:sz w:val="24"/>
          <w:szCs w:val="24"/>
        </w:rPr>
        <w:t xml:space="preserve"> </w:t>
      </w:r>
      <w:r w:rsidR="0091791D" w:rsidRPr="0091791D">
        <w:rPr>
          <w:b w:val="0"/>
          <w:i w:val="0"/>
          <w:sz w:val="24"/>
          <w:szCs w:val="24"/>
        </w:rPr>
        <w:t>измерения наружных углов деталей и конструкций. Пузырьковый уровень шаблона позволяет определить расположение поверхности контроля</w:t>
      </w:r>
      <w:r w:rsidR="00C37923" w:rsidRPr="0091791D">
        <w:rPr>
          <w:b w:val="0"/>
          <w:i w:val="0"/>
          <w:sz w:val="24"/>
          <w:szCs w:val="24"/>
        </w:rPr>
        <w:t>.</w:t>
      </w:r>
    </w:p>
    <w:p w14:paraId="681CDEAB" w14:textId="77777777" w:rsidR="00A0312F" w:rsidRPr="0091791D" w:rsidRDefault="00A0312F" w:rsidP="00A0312F">
      <w:pPr>
        <w:pStyle w:val="a"/>
      </w:pPr>
      <w:bookmarkStart w:id="2" w:name="_Toc522778991"/>
      <w:bookmarkStart w:id="3" w:name="_Toc26771938"/>
      <w:r w:rsidRPr="0091791D">
        <w:t>Технические и метрологические характеристики</w:t>
      </w:r>
    </w:p>
    <w:bookmarkEnd w:id="2"/>
    <w:bookmarkEnd w:id="3"/>
    <w:p w14:paraId="3697420E" w14:textId="77777777" w:rsidR="00C529FF" w:rsidRPr="0091791D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91791D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91791D" w14:paraId="347D97AA" w14:textId="77777777" w:rsidTr="002B0047">
        <w:tc>
          <w:tcPr>
            <w:tcW w:w="5598" w:type="dxa"/>
            <w:vAlign w:val="center"/>
          </w:tcPr>
          <w:p w14:paraId="63CDD732" w14:textId="77777777" w:rsidR="00C529FF" w:rsidRPr="0091791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791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6AC57746" w14:textId="77777777" w:rsidR="00C529FF" w:rsidRPr="0091791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791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91791D" w14:paraId="2F5DDAB0" w14:textId="77777777" w:rsidTr="002B0047">
        <w:tc>
          <w:tcPr>
            <w:tcW w:w="5598" w:type="dxa"/>
            <w:vAlign w:val="center"/>
          </w:tcPr>
          <w:p w14:paraId="51302980" w14:textId="77777777" w:rsidR="00C529FF" w:rsidRDefault="00C60F03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Материал:</w:t>
            </w:r>
          </w:p>
          <w:p w14:paraId="3FB4FE0C" w14:textId="77777777" w:rsidR="00C60F03" w:rsidRDefault="00C60F03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- основание шаблона</w:t>
            </w:r>
          </w:p>
          <w:p w14:paraId="1D82F771" w14:textId="77777777" w:rsidR="00C60F03" w:rsidRPr="0091791D" w:rsidRDefault="00C60F03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- измерительная линейка</w:t>
            </w:r>
          </w:p>
        </w:tc>
        <w:tc>
          <w:tcPr>
            <w:tcW w:w="4206" w:type="dxa"/>
            <w:vAlign w:val="center"/>
          </w:tcPr>
          <w:p w14:paraId="445B5ECD" w14:textId="77777777" w:rsidR="00C60F03" w:rsidRDefault="00C60F03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</w:p>
          <w:p w14:paraId="0050B385" w14:textId="77777777" w:rsidR="00C60F03" w:rsidRDefault="00C60F03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инструментальная сталь</w:t>
            </w:r>
          </w:p>
          <w:p w14:paraId="3303AF03" w14:textId="77777777" w:rsidR="00C529FF" w:rsidRPr="0091791D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91791D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91791D" w14:paraId="21100811" w14:textId="77777777" w:rsidTr="002B0047">
        <w:tc>
          <w:tcPr>
            <w:tcW w:w="5598" w:type="dxa"/>
            <w:vAlign w:val="center"/>
          </w:tcPr>
          <w:p w14:paraId="3E9B5692" w14:textId="77777777" w:rsidR="00C529FF" w:rsidRPr="0091791D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91791D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14:paraId="68550790" w14:textId="77777777" w:rsidR="00C529FF" w:rsidRPr="0091791D" w:rsidRDefault="0091791D" w:rsidP="0091791D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91791D">
              <w:rPr>
                <w:rStyle w:val="af2"/>
                <w:b w:val="0"/>
              </w:rPr>
              <w:t>360</w:t>
            </w:r>
            <w:r w:rsidR="00B10AE4" w:rsidRPr="0091791D">
              <w:rPr>
                <w:rStyle w:val="af2"/>
                <w:b w:val="0"/>
              </w:rPr>
              <w:t xml:space="preserve"> </w:t>
            </w:r>
            <w:r w:rsidR="00B10AE4" w:rsidRPr="0091791D">
              <w:rPr>
                <w:rStyle w:val="af2"/>
                <w:rFonts w:cs="Times New Roman"/>
              </w:rPr>
              <w:t xml:space="preserve">× </w:t>
            </w:r>
            <w:r w:rsidRPr="0091791D">
              <w:rPr>
                <w:rStyle w:val="af2"/>
                <w:b w:val="0"/>
              </w:rPr>
              <w:t>20</w:t>
            </w:r>
            <w:r w:rsidR="00B10AE4" w:rsidRPr="0091791D">
              <w:rPr>
                <w:rStyle w:val="af2"/>
                <w:b w:val="0"/>
              </w:rPr>
              <w:t xml:space="preserve"> </w:t>
            </w:r>
            <w:r w:rsidR="00B10AE4" w:rsidRPr="0091791D">
              <w:rPr>
                <w:rStyle w:val="af2"/>
                <w:rFonts w:cs="Times New Roman"/>
              </w:rPr>
              <w:t xml:space="preserve">× </w:t>
            </w:r>
            <w:r w:rsidRPr="0091791D">
              <w:rPr>
                <w:rStyle w:val="af2"/>
                <w:rFonts w:cs="Times New Roman"/>
                <w:b w:val="0"/>
              </w:rPr>
              <w:t>90</w:t>
            </w:r>
          </w:p>
        </w:tc>
      </w:tr>
      <w:tr w:rsidR="00C529FF" w:rsidRPr="0091791D" w14:paraId="359AE9B7" w14:textId="77777777" w:rsidTr="002B0047">
        <w:tc>
          <w:tcPr>
            <w:tcW w:w="5598" w:type="dxa"/>
            <w:vAlign w:val="center"/>
          </w:tcPr>
          <w:p w14:paraId="7F12251A" w14:textId="77777777" w:rsidR="00C529FF" w:rsidRPr="0091791D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91791D">
              <w:rPr>
                <w:rStyle w:val="af2"/>
                <w:b w:val="0"/>
              </w:rPr>
              <w:t xml:space="preserve">Масса, </w:t>
            </w:r>
            <w:r w:rsidR="00C21DEE" w:rsidRPr="0091791D">
              <w:rPr>
                <w:rStyle w:val="af2"/>
                <w:b w:val="0"/>
              </w:rPr>
              <w:t xml:space="preserve">не более, </w:t>
            </w:r>
            <w:r w:rsidRPr="0091791D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762647BC" w14:textId="77777777" w:rsidR="00C529FF" w:rsidRPr="0091791D" w:rsidRDefault="0091791D" w:rsidP="000134AC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91791D">
              <w:rPr>
                <w:rStyle w:val="af2"/>
                <w:b w:val="0"/>
              </w:rPr>
              <w:t>460</w:t>
            </w:r>
          </w:p>
        </w:tc>
      </w:tr>
    </w:tbl>
    <w:p w14:paraId="1304D30C" w14:textId="77777777" w:rsidR="00D44E8C" w:rsidRPr="0091791D" w:rsidRDefault="00D44E8C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B21245D" w14:textId="77777777" w:rsidR="00D44E8C" w:rsidRPr="00F73C3E" w:rsidRDefault="00F73C3E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9F9576" wp14:editId="2F358F8F">
                <wp:simplePos x="0" y="0"/>
                <wp:positionH relativeFrom="column">
                  <wp:posOffset>-177165</wp:posOffset>
                </wp:positionH>
                <wp:positionV relativeFrom="paragraph">
                  <wp:posOffset>111125</wp:posOffset>
                </wp:positionV>
                <wp:extent cx="5724525" cy="1704975"/>
                <wp:effectExtent l="0" t="0" r="0" b="6667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704975"/>
                          <a:chOff x="0" y="0"/>
                          <a:chExt cx="5724525" cy="1704975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1323975"/>
                            <a:ext cx="695325" cy="381000"/>
                            <a:chOff x="123825" y="19050"/>
                            <a:chExt cx="695325" cy="381000"/>
                          </a:xfrm>
                        </wpg:grpSpPr>
                        <wps:wsp>
                          <wps:cNvPr id="8" name="Прямая со стрелкой 8"/>
                          <wps:cNvCnPr/>
                          <wps:spPr>
                            <a:xfrm>
                              <a:off x="381000" y="200025"/>
                              <a:ext cx="438150" cy="200025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Надпись 9"/>
                          <wps:cNvSpPr txBox="1"/>
                          <wps:spPr>
                            <a:xfrm>
                              <a:off x="123825" y="19050"/>
                              <a:ext cx="28575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370FB" w14:textId="77777777" w:rsidR="00F73C3E" w:rsidRPr="00FF2A56" w:rsidRDefault="00F73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F2A56">
                                  <w:rPr>
                                    <w:sz w:val="28"/>
                                    <w:szCs w:val="2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4762500" y="0"/>
                            <a:ext cx="962025" cy="657225"/>
                            <a:chOff x="-352425" y="0"/>
                            <a:chExt cx="962025" cy="657225"/>
                          </a:xfrm>
                        </wpg:grpSpPr>
                        <wps:wsp>
                          <wps:cNvPr id="12" name="Прямая со стрелкой 12"/>
                          <wps:cNvCnPr/>
                          <wps:spPr>
                            <a:xfrm flipH="1">
                              <a:off x="-352425" y="200025"/>
                              <a:ext cx="733425" cy="45720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Надпись 13"/>
                          <wps:cNvSpPr txBox="1"/>
                          <wps:spPr>
                            <a:xfrm>
                              <a:off x="323850" y="0"/>
                              <a:ext cx="28575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BED98B" w14:textId="77777777" w:rsidR="00F73C3E" w:rsidRPr="00FF2A56" w:rsidRDefault="00F73C3E" w:rsidP="00F73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F2A56">
                                  <w:rPr>
                                    <w:sz w:val="28"/>
                                    <w:szCs w:val="28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Группа 14"/>
                        <wpg:cNvGrpSpPr/>
                        <wpg:grpSpPr>
                          <a:xfrm>
                            <a:off x="819150" y="66675"/>
                            <a:ext cx="695325" cy="381000"/>
                            <a:chOff x="123825" y="19050"/>
                            <a:chExt cx="695325" cy="381000"/>
                          </a:xfrm>
                        </wpg:grpSpPr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381000" y="200025"/>
                              <a:ext cx="438150" cy="200025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Надпись 16"/>
                          <wps:cNvSpPr txBox="1"/>
                          <wps:spPr>
                            <a:xfrm>
                              <a:off x="123825" y="19050"/>
                              <a:ext cx="28575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2FD0F" w14:textId="77777777" w:rsidR="00F73C3E" w:rsidRPr="00FF2A56" w:rsidRDefault="00F73C3E" w:rsidP="00F73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F2A56">
                                  <w:rPr>
                                    <w:sz w:val="28"/>
                                    <w:szCs w:val="28"/>
                                  </w:rPr>
                                  <w:t>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9F9576" id="Группа 17" o:spid="_x0000_s1026" style="position:absolute;left:0;text-align:left;margin-left:-13.95pt;margin-top:8.75pt;width:450.75pt;height:134.25pt;z-index:251665408" coordsize="57245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">
                <v:group id="Группа 10" o:spid="_x0000_s1027" style="position:absolute;top:13239;width:6953;height:3810" coordorigin="1238,190" coordsize="6953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8" o:spid="_x0000_s1028" type="#_x0000_t32" style="position:absolute;left:3810;top:2000;width:4381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" strokecolor="black [3040]" strokeweight="1p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9" o:spid="_x0000_s1029" type="#_x0000_t202" style="position:absolute;left:1238;top:190;width:285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488370FB" w14:textId="77777777" w:rsidR="00F73C3E" w:rsidRPr="00FF2A56" w:rsidRDefault="00F73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FF2A56">
                            <w:rPr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Группа 11" o:spid="_x0000_s1030" style="position:absolute;left:47625;width:9620;height:6572" coordorigin="-3524" coordsize="9620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Прямая со стрелкой 12" o:spid="_x0000_s1031" type="#_x0000_t32" style="position:absolute;left:-3524;top:2000;width:7334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" strokecolor="black [3040]" strokeweight="1pt">
                    <v:stroke endarrow="block"/>
                  </v:shape>
                  <v:shape id="Надпись 13" o:spid="_x0000_s1032" type="#_x0000_t202" style="position:absolute;left:3238;width:285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03BED98B" w14:textId="77777777" w:rsidR="00F73C3E" w:rsidRPr="00FF2A56" w:rsidRDefault="00F73C3E" w:rsidP="00F73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FF2A56">
                            <w:rPr>
                              <w:sz w:val="28"/>
                              <w:szCs w:val="28"/>
                            </w:rPr>
                            <w:t>В</w:t>
                          </w:r>
                        </w:p>
                      </w:txbxContent>
                    </v:textbox>
                  </v:shape>
                </v:group>
                <v:group id="Группа 14" o:spid="_x0000_s1033" style="position:absolute;left:8191;top:666;width:6953;height:3810" coordorigin="1238,190" coordsize="6953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Прямая со стрелкой 15" o:spid="_x0000_s1034" type="#_x0000_t32" style="position:absolute;left:3810;top:2000;width:4381;height:2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" strokecolor="black [3040]" strokeweight="1pt">
                    <v:stroke endarrow="block"/>
                  </v:shape>
                  <v:shape id="Надпись 16" o:spid="_x0000_s1035" type="#_x0000_t202" style="position:absolute;left:1238;top:190;width:285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2FF2FD0F" w14:textId="77777777" w:rsidR="00F73C3E" w:rsidRPr="00FF2A56" w:rsidRDefault="00F73C3E" w:rsidP="00F73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FF2A56">
                            <w:rPr>
                              <w:sz w:val="28"/>
                              <w:szCs w:val="28"/>
                            </w:rPr>
                            <w:t>Б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60F03" w:rsidRPr="00F73C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12390" wp14:editId="564E1125">
            <wp:extent cx="2833275" cy="1476375"/>
            <wp:effectExtent l="0" t="0" r="5715" b="0"/>
            <wp:docPr id="4" name="Рисунок 4" descr="\\Softserver\фото\Оборудование и материалы\Продукция\Визуальный и измерительный контроль\Шаблоны сварщика\WG14\2023.07.28\Обработано\wg_14_1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ftserver\фото\Оборудование и материалы\Продукция\Визуальный и измерительный контроль\Шаблоны сварщика\WG14\2023.07.28\Обработано\wg_14_1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4" t="30840" r="24864" b="43006"/>
                    <a:stretch/>
                  </pic:blipFill>
                  <pic:spPr bwMode="auto">
                    <a:xfrm>
                      <a:off x="0" y="0"/>
                      <a:ext cx="2853043" cy="14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F03" w:rsidRPr="00F73C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F49D60" wp14:editId="424612B0">
            <wp:extent cx="2843445" cy="1457325"/>
            <wp:effectExtent l="0" t="0" r="0" b="0"/>
            <wp:docPr id="5" name="Рисунок 5" descr="\\Softserver\фото\Оборудование и материалы\Продукция\Визуальный и измерительный контроль\Шаблоны сварщика\WG14\2023.07.28\Обработано\wg_14_2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ftserver\фото\Оборудование и материалы\Продукция\Визуальный и измерительный контроль\Шаблоны сварщика\WG14\2023.07.28\Обработано\wg_14_2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26608" r="4454" b="26981"/>
                    <a:stretch/>
                  </pic:blipFill>
                  <pic:spPr bwMode="auto">
                    <a:xfrm>
                      <a:off x="0" y="0"/>
                      <a:ext cx="2918751" cy="14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CD5B0" w14:textId="77777777" w:rsidR="00C60F03" w:rsidRPr="00F73C3E" w:rsidRDefault="00C60F0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F73C3E">
        <w:rPr>
          <w:rFonts w:ascii="Times New Roman" w:hAnsi="Times New Roman" w:cs="Times New Roman"/>
          <w:sz w:val="24"/>
          <w:szCs w:val="24"/>
        </w:rPr>
        <w:t xml:space="preserve">  а)</w:t>
      </w:r>
    </w:p>
    <w:p w14:paraId="2D1E6282" w14:textId="77777777" w:rsidR="00E60FB9" w:rsidRPr="0091791D" w:rsidRDefault="00C60F03" w:rsidP="00C60F03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C60F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7C73A" wp14:editId="7DB2B503">
            <wp:extent cx="5624195" cy="647700"/>
            <wp:effectExtent l="0" t="0" r="0" b="0"/>
            <wp:docPr id="6" name="Рисунок 6" descr="\\Softserver\фото\Оборудование и материалы\Продукция\Визуальный и измерительный контроль\Шаблоны сварщика\WG14\2023.07.28\Обработано\wg_14_1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oftserver\фото\Оборудование и материалы\Продукция\Визуальный и измерительный контроль\Шаблоны сварщика\WG14\2023.07.28\Обработано\wg_14_1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t="59565" r="4989" b="30155"/>
                    <a:stretch/>
                  </pic:blipFill>
                  <pic:spPr bwMode="auto">
                    <a:xfrm>
                      <a:off x="0" y="0"/>
                      <a:ext cx="56241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5D718" w14:textId="77777777" w:rsidR="00C60F03" w:rsidRDefault="00C60F03" w:rsidP="003D30C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</w:p>
    <w:p w14:paraId="380965BC" w14:textId="77777777" w:rsidR="00C60F03" w:rsidRDefault="00317163" w:rsidP="003D30C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A30032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D592B" w:rsidRPr="00A30032">
        <w:rPr>
          <w:rFonts w:ascii="Times New Roman" w:hAnsi="Times New Roman" w:cs="Times New Roman"/>
          <w:sz w:val="24"/>
          <w:szCs w:val="24"/>
        </w:rPr>
        <w:t>–</w:t>
      </w:r>
      <w:r w:rsidRPr="00A30032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A30032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E2225A" w:rsidRPr="00A30032">
        <w:rPr>
          <w:rFonts w:ascii="Times New Roman" w:hAnsi="Times New Roman" w:cs="Times New Roman"/>
          <w:sz w:val="24"/>
          <w:szCs w:val="24"/>
        </w:rPr>
        <w:t>1</w:t>
      </w:r>
      <w:r w:rsidR="00F873D9" w:rsidRPr="00A30032">
        <w:rPr>
          <w:rFonts w:ascii="Times New Roman" w:hAnsi="Times New Roman" w:cs="Times New Roman"/>
          <w:sz w:val="24"/>
          <w:szCs w:val="24"/>
        </w:rPr>
        <w:t>4</w:t>
      </w:r>
      <w:r w:rsidRPr="00A30032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5B90AD5C" w14:textId="77777777" w:rsidR="003D30C8" w:rsidRPr="00A30032" w:rsidRDefault="00C60F03" w:rsidP="003D30C8">
      <w:pPr>
        <w:pStyle w:val="af4"/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а) основание шаблона б) измерительная линейка</w:t>
      </w:r>
      <w:r w:rsidR="00285C88" w:rsidRPr="00A30032">
        <w:rPr>
          <w:rFonts w:ascii="Times New Roman" w:hAnsi="Times New Roman" w:cs="Times New Roman"/>
          <w:sz w:val="24"/>
          <w:szCs w:val="24"/>
        </w:rPr>
        <w:br/>
      </w:r>
      <w:bookmarkStart w:id="4" w:name="_Toc522778992"/>
      <w:r w:rsidR="00B458D2" w:rsidRPr="00A30032">
        <w:rPr>
          <w:rFonts w:ascii="Times New Roman" w:hAnsi="Times New Roman" w:cs="Times New Roman"/>
          <w:sz w:val="24"/>
          <w:szCs w:val="24"/>
        </w:rPr>
        <w:t xml:space="preserve">А – метрическая шкала; Б </w:t>
      </w:r>
      <w:r w:rsidR="003D30C8" w:rsidRPr="00A300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F873D9" w:rsidRPr="00A30032">
        <w:rPr>
          <w:rFonts w:ascii="Times New Roman" w:hAnsi="Times New Roman" w:cs="Times New Roman"/>
          <w:sz w:val="24"/>
          <w:szCs w:val="24"/>
          <w:shd w:val="clear" w:color="auto" w:fill="FFFFFF"/>
        </w:rPr>
        <w:t>угловая</w:t>
      </w:r>
      <w:r w:rsidR="00B458D2" w:rsidRPr="00A300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шкала</w:t>
      </w:r>
      <w:r w:rsidR="00F873D9" w:rsidRPr="00A30032">
        <w:rPr>
          <w:rFonts w:ascii="Times New Roman" w:hAnsi="Times New Roman" w:cs="Times New Roman"/>
          <w:sz w:val="24"/>
          <w:szCs w:val="24"/>
          <w:shd w:val="clear" w:color="auto" w:fill="FFFFFF"/>
        </w:rPr>
        <w:t>; В – пузырьковый уровень</w:t>
      </w:r>
    </w:p>
    <w:p w14:paraId="5857833A" w14:textId="77777777" w:rsidR="002B0047" w:rsidRPr="00A30032" w:rsidRDefault="002B0047" w:rsidP="003D30C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14:paraId="30523BFC" w14:textId="77777777" w:rsidR="001D4B55" w:rsidRPr="00A30032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r w:rsidRPr="00A30032">
        <w:rPr>
          <w:rFonts w:cs="Times New Roman"/>
          <w:sz w:val="24"/>
          <w:szCs w:val="24"/>
        </w:rPr>
        <w:t>Таблица 2.2</w:t>
      </w:r>
    </w:p>
    <w:tbl>
      <w:tblPr>
        <w:tblW w:w="9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701"/>
        <w:gridCol w:w="2552"/>
        <w:gridCol w:w="1843"/>
        <w:gridCol w:w="2196"/>
      </w:tblGrid>
      <w:tr w:rsidR="001D4B55" w:rsidRPr="0091791D" w14:paraId="39A7DDC0" w14:textId="77777777" w:rsidTr="002F4097">
        <w:tc>
          <w:tcPr>
            <w:tcW w:w="1588" w:type="dxa"/>
            <w:vAlign w:val="center"/>
            <w:hideMark/>
          </w:tcPr>
          <w:p w14:paraId="5DD40C4F" w14:textId="77777777" w:rsidR="001D4B55" w:rsidRPr="00A30032" w:rsidRDefault="001D4B55" w:rsidP="0057251C">
            <w:pPr>
              <w:jc w:val="center"/>
              <w:rPr>
                <w:sz w:val="24"/>
                <w:szCs w:val="24"/>
              </w:rPr>
            </w:pPr>
            <w:r w:rsidRPr="00A30032">
              <w:rPr>
                <w:bCs/>
                <w:sz w:val="24"/>
                <w:szCs w:val="24"/>
              </w:rPr>
              <w:t xml:space="preserve">Шкала </w:t>
            </w:r>
            <w:r w:rsidRPr="00A30032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14:paraId="2AE923C5" w14:textId="77777777" w:rsidR="001D4B55" w:rsidRPr="00A30032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A30032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552" w:type="dxa"/>
            <w:vAlign w:val="center"/>
            <w:hideMark/>
          </w:tcPr>
          <w:p w14:paraId="4D0DF3B7" w14:textId="77777777" w:rsidR="001D4B55" w:rsidRPr="00A30032" w:rsidRDefault="001D4B55" w:rsidP="005451F2">
            <w:pPr>
              <w:jc w:val="center"/>
              <w:rPr>
                <w:sz w:val="24"/>
                <w:szCs w:val="24"/>
              </w:rPr>
            </w:pPr>
            <w:r w:rsidRPr="00A30032">
              <w:rPr>
                <w:bCs/>
                <w:sz w:val="24"/>
                <w:szCs w:val="24"/>
              </w:rPr>
              <w:t>Диапазон шкалы</w:t>
            </w:r>
          </w:p>
        </w:tc>
        <w:tc>
          <w:tcPr>
            <w:tcW w:w="1843" w:type="dxa"/>
            <w:vAlign w:val="center"/>
            <w:hideMark/>
          </w:tcPr>
          <w:p w14:paraId="2B4B8155" w14:textId="77777777" w:rsidR="001D4B55" w:rsidRPr="00A30032" w:rsidRDefault="001D4B55" w:rsidP="005451F2">
            <w:pPr>
              <w:jc w:val="center"/>
              <w:rPr>
                <w:sz w:val="24"/>
                <w:szCs w:val="24"/>
              </w:rPr>
            </w:pPr>
            <w:r w:rsidRPr="00A30032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96" w:type="dxa"/>
            <w:vAlign w:val="center"/>
            <w:hideMark/>
          </w:tcPr>
          <w:p w14:paraId="0AAD6928" w14:textId="77777777" w:rsidR="001D4B55" w:rsidRPr="00A30032" w:rsidRDefault="001D4B55" w:rsidP="005451F2">
            <w:pPr>
              <w:jc w:val="center"/>
              <w:rPr>
                <w:sz w:val="24"/>
                <w:szCs w:val="24"/>
              </w:rPr>
            </w:pPr>
            <w:r w:rsidRPr="00A30032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B458D2" w:rsidRPr="0091791D" w14:paraId="408A858C" w14:textId="77777777" w:rsidTr="00495A46">
        <w:tc>
          <w:tcPr>
            <w:tcW w:w="1588" w:type="dxa"/>
            <w:vAlign w:val="center"/>
            <w:hideMark/>
          </w:tcPr>
          <w:p w14:paraId="77F2EDC2" w14:textId="77777777" w:rsidR="00B458D2" w:rsidRPr="00A30032" w:rsidRDefault="00B458D2" w:rsidP="00B458D2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14:paraId="3D98119B" w14:textId="77777777" w:rsidR="00B458D2" w:rsidRPr="00A30032" w:rsidRDefault="00B458D2" w:rsidP="00B458D2">
            <w:pPr>
              <w:jc w:val="center"/>
              <w:rPr>
                <w:sz w:val="24"/>
                <w:szCs w:val="24"/>
              </w:rPr>
            </w:pPr>
            <w:r w:rsidRPr="00A30032">
              <w:rPr>
                <w:rFonts w:eastAsia="Times New Roman" w:cs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2552" w:type="dxa"/>
            <w:hideMark/>
          </w:tcPr>
          <w:p w14:paraId="0DE830F7" w14:textId="77777777" w:rsidR="00B458D2" w:rsidRPr="0091791D" w:rsidRDefault="00A30032" w:rsidP="00A30032">
            <w:pPr>
              <w:jc w:val="center"/>
              <w:rPr>
                <w:sz w:val="24"/>
                <w:szCs w:val="24"/>
                <w:highlight w:val="yellow"/>
              </w:rPr>
            </w:pPr>
            <w:r w:rsidRPr="00A30032">
              <w:rPr>
                <w:sz w:val="24"/>
                <w:szCs w:val="24"/>
              </w:rPr>
              <w:t xml:space="preserve">0 </w:t>
            </w:r>
            <w:r w:rsidR="00B458D2" w:rsidRPr="00A3003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A30032">
              <w:rPr>
                <w:sz w:val="24"/>
                <w:szCs w:val="24"/>
              </w:rPr>
              <w:t>300</w:t>
            </w:r>
            <w:r w:rsidR="00B458D2" w:rsidRPr="00A30032">
              <w:rPr>
                <w:sz w:val="24"/>
                <w:szCs w:val="24"/>
              </w:rPr>
              <w:t>,0</w:t>
            </w:r>
          </w:p>
        </w:tc>
        <w:tc>
          <w:tcPr>
            <w:tcW w:w="1843" w:type="dxa"/>
            <w:hideMark/>
          </w:tcPr>
          <w:p w14:paraId="1FAB3C6A" w14:textId="77777777" w:rsidR="00B458D2" w:rsidRPr="00A30032" w:rsidRDefault="00A30032" w:rsidP="00B458D2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1</w:t>
            </w:r>
          </w:p>
        </w:tc>
        <w:tc>
          <w:tcPr>
            <w:tcW w:w="2196" w:type="dxa"/>
            <w:hideMark/>
          </w:tcPr>
          <w:p w14:paraId="07396955" w14:textId="77777777" w:rsidR="00B458D2" w:rsidRPr="00A30032" w:rsidRDefault="00B458D2" w:rsidP="00A30032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±</w:t>
            </w:r>
            <w:r w:rsidR="00A30032" w:rsidRPr="00A30032">
              <w:rPr>
                <w:sz w:val="24"/>
                <w:szCs w:val="24"/>
              </w:rPr>
              <w:t>0</w:t>
            </w:r>
            <w:r w:rsidRPr="00A30032">
              <w:rPr>
                <w:sz w:val="24"/>
                <w:szCs w:val="24"/>
              </w:rPr>
              <w:t>,1</w:t>
            </w:r>
            <w:r w:rsidR="00A30032" w:rsidRPr="00A30032">
              <w:rPr>
                <w:sz w:val="24"/>
                <w:szCs w:val="24"/>
              </w:rPr>
              <w:t>5</w:t>
            </w:r>
          </w:p>
        </w:tc>
      </w:tr>
      <w:tr w:rsidR="00B458D2" w:rsidRPr="0091791D" w14:paraId="3CE22D9E" w14:textId="77777777" w:rsidTr="00495A46">
        <w:tc>
          <w:tcPr>
            <w:tcW w:w="1588" w:type="dxa"/>
            <w:vAlign w:val="center"/>
            <w:hideMark/>
          </w:tcPr>
          <w:p w14:paraId="1D321105" w14:textId="77777777" w:rsidR="00B458D2" w:rsidRPr="00A30032" w:rsidRDefault="00B458D2" w:rsidP="00B458D2">
            <w:pPr>
              <w:jc w:val="center"/>
              <w:rPr>
                <w:sz w:val="24"/>
                <w:szCs w:val="24"/>
                <w:vertAlign w:val="subscript"/>
              </w:rPr>
            </w:pPr>
            <w:r w:rsidRPr="00A30032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14:paraId="24C3B965" w14:textId="77777777" w:rsidR="00B458D2" w:rsidRPr="00A30032" w:rsidRDefault="00A30032" w:rsidP="00B458D2">
            <w:pPr>
              <w:jc w:val="center"/>
              <w:rPr>
                <w:sz w:val="24"/>
                <w:szCs w:val="24"/>
              </w:rPr>
            </w:pPr>
            <w:r w:rsidRPr="00A30032">
              <w:rPr>
                <w:rFonts w:eastAsia="Times New Roman" w:cs="Times New Roman"/>
                <w:color w:val="000000"/>
                <w:sz w:val="24"/>
                <w:szCs w:val="24"/>
              </w:rPr>
              <w:t>град</w:t>
            </w:r>
          </w:p>
        </w:tc>
        <w:tc>
          <w:tcPr>
            <w:tcW w:w="2552" w:type="dxa"/>
            <w:hideMark/>
          </w:tcPr>
          <w:p w14:paraId="03AC2399" w14:textId="77777777" w:rsidR="00B458D2" w:rsidRPr="0091791D" w:rsidRDefault="00A30032" w:rsidP="00A30032">
            <w:pPr>
              <w:jc w:val="center"/>
              <w:rPr>
                <w:sz w:val="24"/>
                <w:szCs w:val="24"/>
                <w:highlight w:val="yellow"/>
              </w:rPr>
            </w:pPr>
            <w:r w:rsidRPr="00A30032">
              <w:rPr>
                <w:sz w:val="24"/>
                <w:szCs w:val="24"/>
              </w:rPr>
              <w:t xml:space="preserve">0 </w:t>
            </w:r>
            <w:r w:rsidR="00B458D2" w:rsidRPr="00A30032">
              <w:rPr>
                <w:sz w:val="24"/>
                <w:szCs w:val="24"/>
              </w:rPr>
              <w:t>–</w:t>
            </w:r>
            <w:r w:rsidRPr="00A30032">
              <w:rPr>
                <w:sz w:val="24"/>
                <w:szCs w:val="24"/>
              </w:rPr>
              <w:t xml:space="preserve"> 90,0</w:t>
            </w:r>
          </w:p>
        </w:tc>
        <w:tc>
          <w:tcPr>
            <w:tcW w:w="1843" w:type="dxa"/>
            <w:hideMark/>
          </w:tcPr>
          <w:p w14:paraId="7DDE5821" w14:textId="77777777" w:rsidR="00B458D2" w:rsidRPr="00A30032" w:rsidRDefault="00A30032" w:rsidP="00B458D2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1</w:t>
            </w:r>
          </w:p>
        </w:tc>
        <w:tc>
          <w:tcPr>
            <w:tcW w:w="2196" w:type="dxa"/>
            <w:hideMark/>
          </w:tcPr>
          <w:p w14:paraId="55E7E8FE" w14:textId="77777777" w:rsidR="00B458D2" w:rsidRPr="00A30032" w:rsidRDefault="00B458D2" w:rsidP="00A30032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±1</w:t>
            </w:r>
            <w:r w:rsidR="00A30032" w:rsidRPr="00A30032">
              <w:rPr>
                <w:sz w:val="24"/>
                <w:szCs w:val="24"/>
              </w:rPr>
              <w:t>,5</w:t>
            </w:r>
          </w:p>
        </w:tc>
      </w:tr>
    </w:tbl>
    <w:p w14:paraId="4BFCDBF7" w14:textId="77777777" w:rsidR="00965B44" w:rsidRPr="00A30032" w:rsidRDefault="00965B44" w:rsidP="00D315B4">
      <w:pPr>
        <w:pStyle w:val="a"/>
      </w:pPr>
      <w:bookmarkStart w:id="5" w:name="_Toc26771939"/>
      <w:r w:rsidRPr="00A30032">
        <w:t>Условия эксплуатации</w:t>
      </w:r>
      <w:bookmarkEnd w:id="4"/>
      <w:bookmarkEnd w:id="5"/>
    </w:p>
    <w:p w14:paraId="3E8F7D34" w14:textId="77777777" w:rsidR="00965B44" w:rsidRPr="00A30032" w:rsidRDefault="00965B44" w:rsidP="00285646">
      <w:pPr>
        <w:ind w:firstLine="425"/>
        <w:rPr>
          <w:rFonts w:cs="Times New Roman"/>
          <w:sz w:val="24"/>
          <w:szCs w:val="24"/>
        </w:rPr>
      </w:pPr>
      <w:r w:rsidRPr="00A30032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938"/>
        <w:gridCol w:w="1866"/>
      </w:tblGrid>
      <w:tr w:rsidR="00965B44" w:rsidRPr="00A30032" w14:paraId="4C4FF777" w14:textId="77777777" w:rsidTr="0042227E">
        <w:tc>
          <w:tcPr>
            <w:tcW w:w="7938" w:type="dxa"/>
            <w:vAlign w:val="center"/>
          </w:tcPr>
          <w:p w14:paraId="21C31201" w14:textId="77777777" w:rsidR="00965B44" w:rsidRPr="00A3003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866" w:type="dxa"/>
            <w:vAlign w:val="center"/>
          </w:tcPr>
          <w:p w14:paraId="5396693C" w14:textId="77777777" w:rsidR="00965B44" w:rsidRPr="00A30032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A30032" w14:paraId="4BE3E4CB" w14:textId="77777777" w:rsidTr="0042227E">
        <w:tc>
          <w:tcPr>
            <w:tcW w:w="7938" w:type="dxa"/>
            <w:vAlign w:val="center"/>
          </w:tcPr>
          <w:p w14:paraId="32D573D0" w14:textId="77777777" w:rsidR="004F64DA" w:rsidRPr="00A30032" w:rsidRDefault="00F517E0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A30032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1866" w:type="dxa"/>
            <w:vAlign w:val="center"/>
          </w:tcPr>
          <w:p w14:paraId="41C8B566" w14:textId="77777777" w:rsidR="004F64DA" w:rsidRPr="00A30032" w:rsidRDefault="00C67E02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−</w:t>
            </w:r>
            <w:r w:rsidR="004F64DA" w:rsidRPr="00A30032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A30032" w14:paraId="14FE5983" w14:textId="77777777" w:rsidTr="0042227E">
        <w:tc>
          <w:tcPr>
            <w:tcW w:w="7938" w:type="dxa"/>
            <w:vAlign w:val="center"/>
          </w:tcPr>
          <w:p w14:paraId="00CD1851" w14:textId="77777777" w:rsidR="004F64DA" w:rsidRPr="00A30032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866" w:type="dxa"/>
            <w:vAlign w:val="center"/>
          </w:tcPr>
          <w:p w14:paraId="572A835D" w14:textId="77777777" w:rsidR="004F64DA" w:rsidRPr="00A30032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7CBCA38B" w14:textId="77777777" w:rsidR="00965B44" w:rsidRPr="00A30032" w:rsidRDefault="00965B44" w:rsidP="00D315B4">
      <w:pPr>
        <w:pStyle w:val="a"/>
      </w:pPr>
      <w:bookmarkStart w:id="6" w:name="_Toc522778993"/>
      <w:bookmarkStart w:id="7" w:name="_Toc26771940"/>
      <w:r w:rsidRPr="00A30032">
        <w:t>Комплектность поставки</w:t>
      </w:r>
      <w:bookmarkEnd w:id="6"/>
      <w:bookmarkEnd w:id="7"/>
    </w:p>
    <w:p w14:paraId="6BDB0B19" w14:textId="77777777" w:rsidR="00FA61D2" w:rsidRPr="00A30032" w:rsidRDefault="00FA61D2" w:rsidP="00F8494A">
      <w:pPr>
        <w:pStyle w:val="a4"/>
        <w:rPr>
          <w:sz w:val="24"/>
          <w:szCs w:val="24"/>
        </w:rPr>
      </w:pPr>
      <w:r w:rsidRPr="00A30032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A30032" w14:paraId="6F08163C" w14:textId="77777777" w:rsidTr="00F370DD">
        <w:tc>
          <w:tcPr>
            <w:tcW w:w="8080" w:type="dxa"/>
          </w:tcPr>
          <w:p w14:paraId="4D45A4CF" w14:textId="77777777" w:rsidR="00FA61D2" w:rsidRPr="00A30032" w:rsidRDefault="00FA61D2" w:rsidP="00ED0E91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03D0743E" w14:textId="77777777" w:rsidR="00FA61D2" w:rsidRPr="00A30032" w:rsidRDefault="00FA61D2" w:rsidP="00ED0E91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Количество</w:t>
            </w:r>
          </w:p>
        </w:tc>
      </w:tr>
      <w:tr w:rsidR="00FA61D2" w:rsidRPr="0091791D" w14:paraId="5C1B95A3" w14:textId="77777777" w:rsidTr="00F370DD">
        <w:tc>
          <w:tcPr>
            <w:tcW w:w="8080" w:type="dxa"/>
          </w:tcPr>
          <w:p w14:paraId="2449DFFA" w14:textId="77777777" w:rsidR="00FA61D2" w:rsidRPr="00A30032" w:rsidRDefault="00623A20" w:rsidP="00F873D9">
            <w:pPr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 xml:space="preserve">Измерительный шаблон </w:t>
            </w:r>
            <w:r w:rsidR="00C33F56" w:rsidRPr="00A30032">
              <w:rPr>
                <w:sz w:val="24"/>
                <w:szCs w:val="24"/>
              </w:rPr>
              <w:t>сварщика</w:t>
            </w:r>
            <w:r w:rsidRPr="00A30032">
              <w:rPr>
                <w:sz w:val="24"/>
                <w:szCs w:val="24"/>
              </w:rPr>
              <w:t xml:space="preserve"> WG</w:t>
            </w:r>
            <w:r w:rsidR="000134AC" w:rsidRPr="00A30032">
              <w:rPr>
                <w:sz w:val="24"/>
                <w:szCs w:val="24"/>
              </w:rPr>
              <w:t>1</w:t>
            </w:r>
            <w:r w:rsidR="00F873D9" w:rsidRPr="00A30032">
              <w:rPr>
                <w:sz w:val="24"/>
                <w:szCs w:val="24"/>
              </w:rPr>
              <w:t>4</w:t>
            </w:r>
            <w:r w:rsidR="00C33F56" w:rsidRPr="00A30032">
              <w:rPr>
                <w:sz w:val="24"/>
                <w:szCs w:val="24"/>
              </w:rPr>
              <w:t xml:space="preserve"> </w:t>
            </w:r>
            <w:r w:rsidRPr="00A30032">
              <w:rPr>
                <w:sz w:val="24"/>
                <w:szCs w:val="24"/>
              </w:rPr>
              <w:t>Э</w:t>
            </w:r>
            <w:r w:rsidR="00C33F56" w:rsidRPr="00A30032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41224E1D" w14:textId="77777777" w:rsidR="00FA61D2" w:rsidRPr="00A30032" w:rsidRDefault="00FA61D2" w:rsidP="00F370DD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1 шт.</w:t>
            </w:r>
          </w:p>
        </w:tc>
      </w:tr>
      <w:tr w:rsidR="00FA61D2" w:rsidRPr="0091791D" w14:paraId="5425595D" w14:textId="77777777" w:rsidTr="00F370DD">
        <w:tc>
          <w:tcPr>
            <w:tcW w:w="8080" w:type="dxa"/>
          </w:tcPr>
          <w:p w14:paraId="294865A8" w14:textId="77777777" w:rsidR="00FA61D2" w:rsidRPr="00A30032" w:rsidRDefault="00A30032" w:rsidP="00A0312F">
            <w:pPr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Деревянный футляр</w:t>
            </w:r>
          </w:p>
        </w:tc>
        <w:tc>
          <w:tcPr>
            <w:tcW w:w="1985" w:type="dxa"/>
          </w:tcPr>
          <w:p w14:paraId="5970B6E5" w14:textId="77777777" w:rsidR="00FA61D2" w:rsidRPr="00A30032" w:rsidRDefault="00FA61D2" w:rsidP="00FA61D2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1 шт.</w:t>
            </w:r>
          </w:p>
        </w:tc>
      </w:tr>
      <w:tr w:rsidR="00FA61D2" w:rsidRPr="0091791D" w14:paraId="7C8A34F5" w14:textId="77777777" w:rsidTr="00F370DD">
        <w:tc>
          <w:tcPr>
            <w:tcW w:w="8080" w:type="dxa"/>
          </w:tcPr>
          <w:p w14:paraId="37E22D63" w14:textId="77777777" w:rsidR="00FA61D2" w:rsidRPr="00A30032" w:rsidRDefault="00BF3623" w:rsidP="00BF3623">
            <w:pPr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Паспорт</w:t>
            </w:r>
            <w:r w:rsidR="00FA61D2" w:rsidRPr="00A300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7AF3F851" w14:textId="77777777" w:rsidR="00FA61D2" w:rsidRPr="00A30032" w:rsidRDefault="00FA61D2" w:rsidP="00F370DD">
            <w:pPr>
              <w:jc w:val="center"/>
              <w:rPr>
                <w:sz w:val="24"/>
                <w:szCs w:val="24"/>
              </w:rPr>
            </w:pPr>
            <w:r w:rsidRPr="00A30032">
              <w:rPr>
                <w:sz w:val="24"/>
                <w:szCs w:val="24"/>
              </w:rPr>
              <w:t>1 экз.</w:t>
            </w:r>
          </w:p>
        </w:tc>
      </w:tr>
    </w:tbl>
    <w:p w14:paraId="5D1E8CD2" w14:textId="77777777" w:rsidR="00965B44" w:rsidRPr="00A30032" w:rsidRDefault="00965B44" w:rsidP="00D315B4">
      <w:pPr>
        <w:pStyle w:val="a"/>
      </w:pPr>
      <w:bookmarkStart w:id="8" w:name="_Toc522779002"/>
      <w:bookmarkStart w:id="9" w:name="_Toc26771942"/>
      <w:r w:rsidRPr="00A30032">
        <w:t>Транспортирование и хранение</w:t>
      </w:r>
      <w:bookmarkEnd w:id="8"/>
      <w:bookmarkEnd w:id="9"/>
    </w:p>
    <w:p w14:paraId="780D2AD4" w14:textId="77777777" w:rsidR="00144E95" w:rsidRPr="00A30032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A30032">
        <w:rPr>
          <w:sz w:val="24"/>
          <w:szCs w:val="24"/>
        </w:rPr>
        <w:t xml:space="preserve">Транспортирование </w:t>
      </w:r>
      <w:r w:rsidR="00144E95" w:rsidRPr="00A30032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2C30FF5A" w14:textId="77777777" w:rsidR="00144E95" w:rsidRPr="00A30032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A30032">
        <w:rPr>
          <w:sz w:val="24"/>
          <w:szCs w:val="24"/>
        </w:rPr>
        <w:lastRenderedPageBreak/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6EC0EEBE" w14:textId="77777777" w:rsidR="00140A43" w:rsidRPr="00A30032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A30032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7A93E110" w14:textId="77777777" w:rsidR="00144E95" w:rsidRPr="00A30032" w:rsidRDefault="00144E95" w:rsidP="00D315B4">
      <w:pPr>
        <w:pStyle w:val="a"/>
        <w:numPr>
          <w:ilvl w:val="0"/>
          <w:numId w:val="20"/>
        </w:numPr>
      </w:pPr>
      <w:bookmarkStart w:id="10" w:name="_Toc15472335"/>
      <w:r w:rsidRPr="00A30032">
        <w:t>Сведения об утилизации</w:t>
      </w:r>
      <w:bookmarkEnd w:id="10"/>
    </w:p>
    <w:p w14:paraId="162E0E56" w14:textId="77777777" w:rsidR="00144E95" w:rsidRPr="00A30032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A30032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7FE8C5E4" w14:textId="77777777" w:rsidR="00144E95" w:rsidRPr="00A30032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A30032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A30032">
        <w:rPr>
          <w:rFonts w:cs="Times New Roman"/>
          <w:sz w:val="24"/>
          <w:szCs w:val="24"/>
          <w:shd w:val="clear" w:color="auto" w:fill="FFFFFF"/>
        </w:rPr>
        <w:t>«</w:t>
      </w:r>
      <w:r w:rsidRPr="00A30032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A30032">
        <w:rPr>
          <w:rFonts w:cs="Times New Roman"/>
          <w:sz w:val="24"/>
          <w:szCs w:val="24"/>
          <w:shd w:val="clear" w:color="auto" w:fill="FFFFFF"/>
        </w:rPr>
        <w:t>»</w:t>
      </w:r>
      <w:r w:rsidRPr="00A30032">
        <w:rPr>
          <w:sz w:val="24"/>
          <w:szCs w:val="24"/>
          <w:shd w:val="clear" w:color="auto" w:fill="FFFFFF"/>
        </w:rPr>
        <w:t xml:space="preserve"> и № 7-ФЗ от 10.01.2002 г. </w:t>
      </w:r>
      <w:r w:rsidRPr="00A30032">
        <w:rPr>
          <w:rFonts w:cs="Times New Roman"/>
          <w:sz w:val="24"/>
          <w:szCs w:val="24"/>
          <w:shd w:val="clear" w:color="auto" w:fill="FFFFFF"/>
        </w:rPr>
        <w:t>«</w:t>
      </w:r>
      <w:r w:rsidRPr="00A30032">
        <w:rPr>
          <w:sz w:val="24"/>
          <w:szCs w:val="24"/>
          <w:shd w:val="clear" w:color="auto" w:fill="FFFFFF"/>
        </w:rPr>
        <w:t>Об охране окружающей среды</w:t>
      </w:r>
      <w:r w:rsidRPr="00A30032">
        <w:rPr>
          <w:rFonts w:cs="Times New Roman"/>
          <w:sz w:val="24"/>
          <w:szCs w:val="24"/>
          <w:shd w:val="clear" w:color="auto" w:fill="FFFFFF"/>
        </w:rPr>
        <w:t>»</w:t>
      </w:r>
      <w:r w:rsidRPr="00A30032">
        <w:rPr>
          <w:sz w:val="24"/>
          <w:szCs w:val="24"/>
          <w:shd w:val="clear" w:color="auto" w:fill="FFFFFF"/>
        </w:rPr>
        <w:t>.</w:t>
      </w:r>
    </w:p>
    <w:p w14:paraId="1FFCB510" w14:textId="77777777" w:rsidR="00144E95" w:rsidRPr="00A30032" w:rsidRDefault="00144E95" w:rsidP="00D315B4">
      <w:pPr>
        <w:pStyle w:val="a"/>
        <w:numPr>
          <w:ilvl w:val="0"/>
          <w:numId w:val="21"/>
        </w:numPr>
      </w:pPr>
      <w:bookmarkStart w:id="11" w:name="_Toc15472336"/>
      <w:r w:rsidRPr="00A30032">
        <w:t>Метрологическ</w:t>
      </w:r>
      <w:bookmarkEnd w:id="11"/>
      <w:r w:rsidRPr="00A30032">
        <w:t>ое обеспечение измерений</w:t>
      </w:r>
    </w:p>
    <w:p w14:paraId="3CBAFCC1" w14:textId="77777777" w:rsidR="0038639D" w:rsidRPr="00A30032" w:rsidRDefault="0038639D" w:rsidP="0038639D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A30032">
        <w:t>Периодичность и порядок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6C7F5F10" w14:textId="77777777" w:rsidR="00144E95" w:rsidRPr="00A30032" w:rsidRDefault="00144E95" w:rsidP="00D315B4">
      <w:pPr>
        <w:pStyle w:val="a"/>
      </w:pPr>
      <w:r w:rsidRPr="00A30032">
        <w:t>Условия эксплуатации</w:t>
      </w:r>
    </w:p>
    <w:p w14:paraId="6D6ED8AE" w14:textId="77777777" w:rsidR="00144E95" w:rsidRPr="00A30032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A30032">
        <w:rPr>
          <w:sz w:val="24"/>
          <w:szCs w:val="24"/>
        </w:rPr>
        <w:t>8.1</w:t>
      </w:r>
      <w:r w:rsidR="00144E95" w:rsidRPr="00A30032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507B6C64" w14:textId="77777777" w:rsidR="00144E95" w:rsidRPr="00A30032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A30032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29FA28CC" w14:textId="77777777" w:rsidR="00144E95" w:rsidRPr="00A30032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A30032">
        <w:rPr>
          <w:sz w:val="24"/>
          <w:szCs w:val="24"/>
        </w:rPr>
        <w:t>8.3 По окончани</w:t>
      </w:r>
      <w:r w:rsidR="00E17B8E" w:rsidRPr="00A30032">
        <w:rPr>
          <w:sz w:val="24"/>
          <w:szCs w:val="24"/>
        </w:rPr>
        <w:t>и</w:t>
      </w:r>
      <w:r w:rsidRPr="00A30032">
        <w:rPr>
          <w:sz w:val="24"/>
          <w:szCs w:val="24"/>
        </w:rPr>
        <w:t xml:space="preserve"> работ протереть шаблон сухой салфеткой и положить в </w:t>
      </w:r>
      <w:r w:rsidR="00A30032" w:rsidRPr="00A30032">
        <w:rPr>
          <w:sz w:val="24"/>
          <w:szCs w:val="24"/>
        </w:rPr>
        <w:t>футляр</w:t>
      </w:r>
      <w:r w:rsidRPr="00A30032">
        <w:rPr>
          <w:sz w:val="24"/>
          <w:szCs w:val="24"/>
        </w:rPr>
        <w:t>.</w:t>
      </w:r>
    </w:p>
    <w:p w14:paraId="7CFBE63C" w14:textId="77777777" w:rsidR="00144E95" w:rsidRPr="00A30032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66BC7A9D" w14:textId="77777777" w:rsidR="00144E95" w:rsidRPr="00A30032" w:rsidRDefault="00144E95" w:rsidP="00144E95">
      <w:pPr>
        <w:ind w:firstLine="426"/>
        <w:jc w:val="center"/>
        <w:rPr>
          <w:sz w:val="24"/>
          <w:szCs w:val="24"/>
        </w:rPr>
      </w:pPr>
      <w:r w:rsidRPr="00A30032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144E95" w:rsidRPr="00A30032" w14:paraId="7A59B272" w14:textId="77777777" w:rsidTr="005929D4">
        <w:tc>
          <w:tcPr>
            <w:tcW w:w="10138" w:type="dxa"/>
            <w:gridSpan w:val="2"/>
          </w:tcPr>
          <w:p w14:paraId="67B8CBC0" w14:textId="77777777" w:rsidR="00144E95" w:rsidRPr="00A30032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A30032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A30032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0134AC" w:rsidRPr="00A30032"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A30032" w:rsidRPr="00A30032">
              <w:rPr>
                <w:rFonts w:cs="Times New Roman"/>
                <w:sz w:val="24"/>
                <w:szCs w:val="24"/>
                <w:u w:val="single"/>
              </w:rPr>
              <w:t>4</w:t>
            </w:r>
            <w:r w:rsidRPr="00A30032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A30032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A30032">
              <w:rPr>
                <w:rFonts w:cs="Times New Roman"/>
                <w:sz w:val="24"/>
                <w:szCs w:val="24"/>
              </w:rPr>
              <w:t xml:space="preserve">       </w:t>
            </w:r>
            <w:r w:rsidRPr="00A30032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376D621D" w14:textId="77777777" w:rsidR="00144E95" w:rsidRPr="00A30032" w:rsidRDefault="00144E95" w:rsidP="00783EEF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A30032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</w:t>
            </w:r>
            <w:r w:rsidR="00783EEF" w:rsidRPr="00A30032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</w:t>
            </w:r>
            <w:r w:rsidRPr="00A30032">
              <w:rPr>
                <w:rFonts w:cs="Times New Roman"/>
                <w:sz w:val="24"/>
                <w:szCs w:val="24"/>
                <w:vertAlign w:val="superscript"/>
              </w:rPr>
              <w:t xml:space="preserve">  наименование</w:t>
            </w:r>
            <w:r w:rsidRPr="00A30032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A30032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A30032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A30032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A30032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A30032" w14:paraId="02ADC615" w14:textId="77777777" w:rsidTr="005929D4">
        <w:tc>
          <w:tcPr>
            <w:tcW w:w="10138" w:type="dxa"/>
            <w:gridSpan w:val="2"/>
          </w:tcPr>
          <w:p w14:paraId="5E1FBD4B" w14:textId="77777777" w:rsidR="00144E95" w:rsidRPr="00A30032" w:rsidRDefault="00144E95" w:rsidP="00783EEF">
            <w:pPr>
              <w:rPr>
                <w:rFonts w:cs="Times New Roman"/>
                <w:sz w:val="24"/>
                <w:szCs w:val="24"/>
              </w:rPr>
            </w:pPr>
            <w:r w:rsidRPr="00A30032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A30032" w14:paraId="6A4BD212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144E95" w:rsidRPr="00A30032" w14:paraId="2C92195C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5F94D351" w14:textId="77777777" w:rsidR="00144E95" w:rsidRPr="00A30032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A30032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6B7BB366" w14:textId="77777777" w:rsidR="00144E95" w:rsidRPr="00A30032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A30032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A30032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039E5342" w14:textId="77777777" w:rsidR="00144E95" w:rsidRPr="00A30032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A30032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6BECC08C" w14:textId="77777777" w:rsidR="00144E95" w:rsidRPr="00A30032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A30032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A30032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4A3B630" w14:textId="77777777" w:rsidR="00144E95" w:rsidRPr="00A30032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A30032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47914F0A" w14:textId="77777777" w:rsidR="00144E95" w:rsidRPr="00A30032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A30032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A30032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7BE3B962" w14:textId="77777777" w:rsidR="00144E95" w:rsidRPr="00A30032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A30032" w14:paraId="27F3BAD3" w14:textId="77777777" w:rsidTr="005929D4">
        <w:tc>
          <w:tcPr>
            <w:tcW w:w="6153" w:type="dxa"/>
          </w:tcPr>
          <w:p w14:paraId="79C6E4E9" w14:textId="77777777" w:rsidR="00144E95" w:rsidRPr="00A30032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5E48BFD2" w14:textId="77777777" w:rsidR="00144E95" w:rsidRPr="00A30032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4C52FAD5" w14:textId="77777777" w:rsidR="00144E95" w:rsidRPr="00A30032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A30032">
        <w:rPr>
          <w:sz w:val="24"/>
          <w:szCs w:val="24"/>
        </w:rPr>
        <w:t>10 ГАРАНТИИ ИЗГОТОВИТЕЛЯ</w:t>
      </w:r>
    </w:p>
    <w:p w14:paraId="266D907A" w14:textId="77777777" w:rsidR="00144E95" w:rsidRPr="00A30032" w:rsidRDefault="00144E95" w:rsidP="00144E95">
      <w:pPr>
        <w:pStyle w:val="a4"/>
        <w:rPr>
          <w:sz w:val="24"/>
          <w:szCs w:val="24"/>
        </w:rPr>
      </w:pPr>
      <w:r w:rsidRPr="00A30032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0134AC" w:rsidRPr="00A30032">
        <w:rPr>
          <w:sz w:val="24"/>
          <w:szCs w:val="24"/>
        </w:rPr>
        <w:t>1</w:t>
      </w:r>
      <w:r w:rsidR="00A30032" w:rsidRPr="00A30032">
        <w:rPr>
          <w:sz w:val="24"/>
          <w:szCs w:val="24"/>
        </w:rPr>
        <w:t>4</w:t>
      </w:r>
      <w:r w:rsidR="00783EEF" w:rsidRPr="00A30032">
        <w:rPr>
          <w:sz w:val="24"/>
          <w:szCs w:val="24"/>
        </w:rPr>
        <w:t> </w:t>
      </w:r>
      <w:r w:rsidRPr="00A30032">
        <w:rPr>
          <w:sz w:val="24"/>
          <w:szCs w:val="24"/>
        </w:rPr>
        <w:t>ЭЛИТЕСТ требованиям ТУ</w:t>
      </w:r>
      <w:r w:rsidR="00783EEF" w:rsidRPr="00A30032">
        <w:rPr>
          <w:sz w:val="24"/>
          <w:szCs w:val="24"/>
        </w:rPr>
        <w:t> </w:t>
      </w:r>
      <w:r w:rsidRPr="00A30032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544C5CA7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A30032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108B65B0" w14:textId="77777777" w:rsidR="00144E95" w:rsidRPr="00C37923" w:rsidRDefault="00144E95" w:rsidP="00D315B4">
      <w:pPr>
        <w:pStyle w:val="a"/>
        <w:numPr>
          <w:ilvl w:val="0"/>
          <w:numId w:val="0"/>
        </w:numPr>
        <w:ind w:left="720"/>
      </w:pPr>
      <w:bookmarkStart w:id="12" w:name="_Toc522779011"/>
      <w:bookmarkStart w:id="13" w:name="_Toc31268624"/>
      <w:r w:rsidRPr="00C37923">
        <w:t>11 Информация об изготовителе</w:t>
      </w:r>
      <w:bookmarkEnd w:id="12"/>
      <w:bookmarkEnd w:id="13"/>
    </w:p>
    <w:p w14:paraId="4EC8BD72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ООО «Арион», ИНН 5260177584</w:t>
      </w:r>
    </w:p>
    <w:p w14:paraId="06189436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77FA8E44" w14:textId="77777777" w:rsidR="00144E95" w:rsidRPr="00C37923" w:rsidRDefault="00144E95" w:rsidP="00144E95">
      <w:pPr>
        <w:pStyle w:val="a4"/>
        <w:rPr>
          <w:sz w:val="24"/>
          <w:szCs w:val="24"/>
        </w:rPr>
      </w:pPr>
      <w:r w:rsidRPr="00C37923">
        <w:rPr>
          <w:sz w:val="24"/>
          <w:szCs w:val="24"/>
        </w:rPr>
        <w:t>т/ф: 8 800 511-01-14, 8 (831) 434-96-41</w:t>
      </w:r>
    </w:p>
    <w:p w14:paraId="6230BED0" w14:textId="5108917D" w:rsidR="00BA3B95" w:rsidRDefault="00144E95" w:rsidP="00BA3B95">
      <w:pPr>
        <w:pStyle w:val="a4"/>
        <w:rPr>
          <w:sz w:val="24"/>
          <w:szCs w:val="24"/>
        </w:rPr>
      </w:pPr>
      <w:r w:rsidRPr="00C37923">
        <w:rPr>
          <w:sz w:val="24"/>
          <w:szCs w:val="24"/>
          <w:lang w:val="en-US"/>
        </w:rPr>
        <w:t>e</w:t>
      </w:r>
      <w:r w:rsidRPr="00C37923">
        <w:rPr>
          <w:sz w:val="24"/>
          <w:szCs w:val="24"/>
        </w:rPr>
        <w:t>-</w:t>
      </w:r>
      <w:r w:rsidRPr="00C37923">
        <w:rPr>
          <w:sz w:val="24"/>
          <w:szCs w:val="24"/>
          <w:lang w:val="en-US"/>
        </w:rPr>
        <w:t>mail</w:t>
      </w:r>
      <w:r w:rsidRPr="00C37923">
        <w:rPr>
          <w:sz w:val="24"/>
          <w:szCs w:val="24"/>
        </w:rPr>
        <w:t xml:space="preserve">: </w:t>
      </w:r>
      <w:proofErr w:type="spellStart"/>
      <w:r w:rsidRPr="00C37923">
        <w:rPr>
          <w:rFonts w:cs="Times New Roman"/>
          <w:sz w:val="24"/>
          <w:szCs w:val="24"/>
          <w:lang w:val="en-US"/>
        </w:rPr>
        <w:t>xrs</w:t>
      </w:r>
      <w:proofErr w:type="spellEnd"/>
      <w:r w:rsidRPr="00C37923">
        <w:rPr>
          <w:rFonts w:cs="Times New Roman"/>
          <w:sz w:val="24"/>
          <w:szCs w:val="24"/>
        </w:rPr>
        <w:t>@</w:t>
      </w:r>
      <w:proofErr w:type="spellStart"/>
      <w:r w:rsidRPr="00C37923">
        <w:rPr>
          <w:rFonts w:cs="Times New Roman"/>
          <w:sz w:val="24"/>
          <w:szCs w:val="24"/>
          <w:lang w:val="en-US"/>
        </w:rPr>
        <w:t>xrs</w:t>
      </w:r>
      <w:proofErr w:type="spellEnd"/>
      <w:r w:rsidRPr="00C37923">
        <w:rPr>
          <w:rFonts w:cs="Times New Roman"/>
          <w:sz w:val="24"/>
          <w:szCs w:val="24"/>
        </w:rPr>
        <w:t>.</w:t>
      </w:r>
      <w:proofErr w:type="spellStart"/>
      <w:r w:rsidRPr="00C37923">
        <w:rPr>
          <w:rFonts w:cs="Times New Roman"/>
          <w:sz w:val="24"/>
          <w:szCs w:val="24"/>
          <w:lang w:val="en-US"/>
        </w:rPr>
        <w:t>ru</w:t>
      </w:r>
      <w:proofErr w:type="spellEnd"/>
      <w:r w:rsidRPr="00C37923">
        <w:rPr>
          <w:sz w:val="24"/>
          <w:szCs w:val="24"/>
        </w:rPr>
        <w:tab/>
      </w:r>
      <w:r w:rsidRPr="00C37923">
        <w:rPr>
          <w:sz w:val="24"/>
          <w:szCs w:val="24"/>
        </w:rPr>
        <w:tab/>
      </w:r>
      <w:r w:rsidRPr="00C37923">
        <w:rPr>
          <w:sz w:val="24"/>
          <w:szCs w:val="24"/>
        </w:rPr>
        <w:tab/>
        <w:t xml:space="preserve">сайт: </w:t>
      </w:r>
      <w:proofErr w:type="spellStart"/>
      <w:r w:rsidRPr="00C37923">
        <w:rPr>
          <w:sz w:val="24"/>
          <w:szCs w:val="24"/>
        </w:rPr>
        <w:t>арион.рф</w:t>
      </w:r>
      <w:proofErr w:type="spellEnd"/>
    </w:p>
    <w:p w14:paraId="03151200" w14:textId="30FC4FA9" w:rsidR="00E671F9" w:rsidRPr="00144E95" w:rsidRDefault="00E671F9" w:rsidP="00BA3B95">
      <w:pPr>
        <w:pStyle w:val="a4"/>
        <w:rPr>
          <w:sz w:val="24"/>
          <w:szCs w:val="24"/>
        </w:rPr>
      </w:pP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A72BD" w14:textId="77777777" w:rsidR="0027094D" w:rsidRDefault="0027094D" w:rsidP="00DD6CD7">
      <w:r>
        <w:separator/>
      </w:r>
    </w:p>
  </w:endnote>
  <w:endnote w:type="continuationSeparator" w:id="0">
    <w:p w14:paraId="1FFCC6B6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385144"/>
      <w:docPartObj>
        <w:docPartGallery w:val="Page Numbers (Bottom of Page)"/>
        <w:docPartUnique/>
      </w:docPartObj>
    </w:sdtPr>
    <w:sdtEndPr/>
    <w:sdtContent>
      <w:p w14:paraId="5DB77EB7" w14:textId="77777777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473AA7">
          <w:rPr>
            <w:b/>
            <w:noProof/>
            <w:sz w:val="24"/>
            <w:szCs w:val="24"/>
          </w:rPr>
          <w:t>1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638526D8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AC7D2" w14:textId="77777777" w:rsidR="0027094D" w:rsidRDefault="0027094D" w:rsidP="00DD6CD7">
      <w:r>
        <w:separator/>
      </w:r>
    </w:p>
  </w:footnote>
  <w:footnote w:type="continuationSeparator" w:id="0">
    <w:p w14:paraId="042F8F91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477.7pt;height:289.25pt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D1E4AAD2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672417">
    <w:abstractNumId w:val="12"/>
  </w:num>
  <w:num w:numId="2" w16cid:durableId="1334069710">
    <w:abstractNumId w:val="12"/>
  </w:num>
  <w:num w:numId="3" w16cid:durableId="2064518497">
    <w:abstractNumId w:val="12"/>
  </w:num>
  <w:num w:numId="4" w16cid:durableId="2070297514">
    <w:abstractNumId w:val="6"/>
  </w:num>
  <w:num w:numId="5" w16cid:durableId="236210093">
    <w:abstractNumId w:val="8"/>
  </w:num>
  <w:num w:numId="6" w16cid:durableId="698973282">
    <w:abstractNumId w:val="12"/>
  </w:num>
  <w:num w:numId="7" w16cid:durableId="1287353282">
    <w:abstractNumId w:val="12"/>
  </w:num>
  <w:num w:numId="8" w16cid:durableId="327711939">
    <w:abstractNumId w:val="2"/>
  </w:num>
  <w:num w:numId="9" w16cid:durableId="1152209653">
    <w:abstractNumId w:val="5"/>
  </w:num>
  <w:num w:numId="10" w16cid:durableId="1881698673">
    <w:abstractNumId w:val="1"/>
  </w:num>
  <w:num w:numId="11" w16cid:durableId="1754469122">
    <w:abstractNumId w:val="7"/>
  </w:num>
  <w:num w:numId="12" w16cid:durableId="467741340">
    <w:abstractNumId w:val="4"/>
  </w:num>
  <w:num w:numId="13" w16cid:durableId="796683854">
    <w:abstractNumId w:val="10"/>
  </w:num>
  <w:num w:numId="14" w16cid:durableId="1931350535">
    <w:abstractNumId w:val="13"/>
  </w:num>
  <w:num w:numId="15" w16cid:durableId="89932856">
    <w:abstractNumId w:val="12"/>
    <w:lvlOverride w:ilvl="0">
      <w:startOverride w:val="1"/>
    </w:lvlOverride>
  </w:num>
  <w:num w:numId="16" w16cid:durableId="120659930">
    <w:abstractNumId w:val="9"/>
  </w:num>
  <w:num w:numId="17" w16cid:durableId="159272050">
    <w:abstractNumId w:val="3"/>
  </w:num>
  <w:num w:numId="18" w16cid:durableId="1884469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335318">
    <w:abstractNumId w:val="11"/>
  </w:num>
  <w:num w:numId="20" w16cid:durableId="1074278293">
    <w:abstractNumId w:val="0"/>
  </w:num>
  <w:num w:numId="21" w16cid:durableId="798301482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356"/>
    <w:rsid w:val="000134AC"/>
    <w:rsid w:val="00016F15"/>
    <w:rsid w:val="00027002"/>
    <w:rsid w:val="00027965"/>
    <w:rsid w:val="00031236"/>
    <w:rsid w:val="00056312"/>
    <w:rsid w:val="0007269A"/>
    <w:rsid w:val="00085B23"/>
    <w:rsid w:val="000902C6"/>
    <w:rsid w:val="00096C34"/>
    <w:rsid w:val="000A69F8"/>
    <w:rsid w:val="000C527F"/>
    <w:rsid w:val="000E39C7"/>
    <w:rsid w:val="000E53CE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E63"/>
    <w:rsid w:val="001A1290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85C88"/>
    <w:rsid w:val="002A0440"/>
    <w:rsid w:val="002A0555"/>
    <w:rsid w:val="002A2FED"/>
    <w:rsid w:val="002B0047"/>
    <w:rsid w:val="002C2B37"/>
    <w:rsid w:val="002C5D61"/>
    <w:rsid w:val="002E55C9"/>
    <w:rsid w:val="002E6C17"/>
    <w:rsid w:val="002F11FE"/>
    <w:rsid w:val="002F4097"/>
    <w:rsid w:val="00317163"/>
    <w:rsid w:val="003209F0"/>
    <w:rsid w:val="003227F0"/>
    <w:rsid w:val="0032478A"/>
    <w:rsid w:val="00324ED7"/>
    <w:rsid w:val="00335C01"/>
    <w:rsid w:val="00346443"/>
    <w:rsid w:val="0038614D"/>
    <w:rsid w:val="0038639D"/>
    <w:rsid w:val="003923BF"/>
    <w:rsid w:val="003A1D62"/>
    <w:rsid w:val="003D30C8"/>
    <w:rsid w:val="003D6F12"/>
    <w:rsid w:val="004011DB"/>
    <w:rsid w:val="0040261F"/>
    <w:rsid w:val="0042227E"/>
    <w:rsid w:val="004260CC"/>
    <w:rsid w:val="00432CF8"/>
    <w:rsid w:val="0045527A"/>
    <w:rsid w:val="00473AA7"/>
    <w:rsid w:val="00495F02"/>
    <w:rsid w:val="0049765C"/>
    <w:rsid w:val="004A2C26"/>
    <w:rsid w:val="004B0810"/>
    <w:rsid w:val="004B1F2E"/>
    <w:rsid w:val="004B78CA"/>
    <w:rsid w:val="004C0EA5"/>
    <w:rsid w:val="004C4237"/>
    <w:rsid w:val="004E5820"/>
    <w:rsid w:val="004F64DA"/>
    <w:rsid w:val="00505271"/>
    <w:rsid w:val="00512ADB"/>
    <w:rsid w:val="00513253"/>
    <w:rsid w:val="00513A0E"/>
    <w:rsid w:val="00514436"/>
    <w:rsid w:val="00526F3E"/>
    <w:rsid w:val="00533C34"/>
    <w:rsid w:val="005451F2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6F635B"/>
    <w:rsid w:val="007032E6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3EEF"/>
    <w:rsid w:val="00786381"/>
    <w:rsid w:val="007A7051"/>
    <w:rsid w:val="007B42B2"/>
    <w:rsid w:val="007B5B4B"/>
    <w:rsid w:val="007C513A"/>
    <w:rsid w:val="007C597F"/>
    <w:rsid w:val="007C7195"/>
    <w:rsid w:val="007D31D4"/>
    <w:rsid w:val="007D4399"/>
    <w:rsid w:val="007D64E3"/>
    <w:rsid w:val="007D7F46"/>
    <w:rsid w:val="007F09D5"/>
    <w:rsid w:val="00801D6B"/>
    <w:rsid w:val="008023A8"/>
    <w:rsid w:val="0080633A"/>
    <w:rsid w:val="00810BC7"/>
    <w:rsid w:val="0081585F"/>
    <w:rsid w:val="00816731"/>
    <w:rsid w:val="00844035"/>
    <w:rsid w:val="00862D4D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900FAE"/>
    <w:rsid w:val="00912757"/>
    <w:rsid w:val="0091488A"/>
    <w:rsid w:val="0091791D"/>
    <w:rsid w:val="00921E64"/>
    <w:rsid w:val="00926CB3"/>
    <w:rsid w:val="0093400F"/>
    <w:rsid w:val="00952A36"/>
    <w:rsid w:val="009565F1"/>
    <w:rsid w:val="00961970"/>
    <w:rsid w:val="00965B44"/>
    <w:rsid w:val="0098395B"/>
    <w:rsid w:val="009B5922"/>
    <w:rsid w:val="009B6F48"/>
    <w:rsid w:val="009C266D"/>
    <w:rsid w:val="009C7A64"/>
    <w:rsid w:val="009D2034"/>
    <w:rsid w:val="009E2306"/>
    <w:rsid w:val="009E2CEE"/>
    <w:rsid w:val="009F58BD"/>
    <w:rsid w:val="009F7A53"/>
    <w:rsid w:val="00A01BCC"/>
    <w:rsid w:val="00A0312F"/>
    <w:rsid w:val="00A14F39"/>
    <w:rsid w:val="00A231D9"/>
    <w:rsid w:val="00A235C7"/>
    <w:rsid w:val="00A30032"/>
    <w:rsid w:val="00A325F0"/>
    <w:rsid w:val="00A5207E"/>
    <w:rsid w:val="00A77D3D"/>
    <w:rsid w:val="00A80098"/>
    <w:rsid w:val="00A83914"/>
    <w:rsid w:val="00A90EEB"/>
    <w:rsid w:val="00A93913"/>
    <w:rsid w:val="00AB7F4B"/>
    <w:rsid w:val="00AC3C26"/>
    <w:rsid w:val="00AC6906"/>
    <w:rsid w:val="00AD592B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458D2"/>
    <w:rsid w:val="00B70FC7"/>
    <w:rsid w:val="00B72D99"/>
    <w:rsid w:val="00B84B07"/>
    <w:rsid w:val="00BA3B95"/>
    <w:rsid w:val="00BA3EDD"/>
    <w:rsid w:val="00BB07DF"/>
    <w:rsid w:val="00BB5287"/>
    <w:rsid w:val="00BB6ABE"/>
    <w:rsid w:val="00BC2A55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37923"/>
    <w:rsid w:val="00C41C56"/>
    <w:rsid w:val="00C41E06"/>
    <w:rsid w:val="00C529FF"/>
    <w:rsid w:val="00C54BDC"/>
    <w:rsid w:val="00C55DFC"/>
    <w:rsid w:val="00C60F03"/>
    <w:rsid w:val="00C67E02"/>
    <w:rsid w:val="00C735AD"/>
    <w:rsid w:val="00C85596"/>
    <w:rsid w:val="00CB0F53"/>
    <w:rsid w:val="00CB3AB5"/>
    <w:rsid w:val="00CB4A8F"/>
    <w:rsid w:val="00CC09C1"/>
    <w:rsid w:val="00CD28EE"/>
    <w:rsid w:val="00CD6BB1"/>
    <w:rsid w:val="00CE02BF"/>
    <w:rsid w:val="00CE294F"/>
    <w:rsid w:val="00CF4C08"/>
    <w:rsid w:val="00CF6770"/>
    <w:rsid w:val="00D238AC"/>
    <w:rsid w:val="00D243F8"/>
    <w:rsid w:val="00D2476F"/>
    <w:rsid w:val="00D26D34"/>
    <w:rsid w:val="00D26E7F"/>
    <w:rsid w:val="00D315B4"/>
    <w:rsid w:val="00D36166"/>
    <w:rsid w:val="00D409C9"/>
    <w:rsid w:val="00D44E8C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C0866"/>
    <w:rsid w:val="00DC0BCF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17B8E"/>
    <w:rsid w:val="00E2225A"/>
    <w:rsid w:val="00E35C72"/>
    <w:rsid w:val="00E374E6"/>
    <w:rsid w:val="00E4293F"/>
    <w:rsid w:val="00E47390"/>
    <w:rsid w:val="00E473C3"/>
    <w:rsid w:val="00E47D6B"/>
    <w:rsid w:val="00E579F5"/>
    <w:rsid w:val="00E60FB9"/>
    <w:rsid w:val="00E650D7"/>
    <w:rsid w:val="00E671F9"/>
    <w:rsid w:val="00E76925"/>
    <w:rsid w:val="00E876FF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33E2F"/>
    <w:rsid w:val="00F370DD"/>
    <w:rsid w:val="00F4438E"/>
    <w:rsid w:val="00F44FB7"/>
    <w:rsid w:val="00F517E0"/>
    <w:rsid w:val="00F53963"/>
    <w:rsid w:val="00F5452B"/>
    <w:rsid w:val="00F55A7F"/>
    <w:rsid w:val="00F73C3E"/>
    <w:rsid w:val="00F8494A"/>
    <w:rsid w:val="00F873D9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  <w:rsid w:val="00F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3F2D6340"/>
  <w15:docId w15:val="{DBC4F70D-D548-4D96-A506-C0E550B0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D315B4"/>
    <w:pPr>
      <w:numPr>
        <w:numId w:val="1"/>
      </w:numPr>
      <w:spacing w:before="240"/>
      <w:ind w:left="0" w:firstLine="284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3C067-C7C2-4E2A-BC79-929ADF867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941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Паспортист</cp:lastModifiedBy>
  <cp:revision>13</cp:revision>
  <cp:lastPrinted>2019-07-31T10:27:00Z</cp:lastPrinted>
  <dcterms:created xsi:type="dcterms:W3CDTF">2023-07-26T10:01:00Z</dcterms:created>
  <dcterms:modified xsi:type="dcterms:W3CDTF">2025-11-05T11:58:00Z</dcterms:modified>
</cp:coreProperties>
</file>