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190183" w:rsidP="00965B44">
      <w:pPr>
        <w:jc w:val="center"/>
        <w:rPr>
          <w:rFonts w:cs="Times New Roman"/>
          <w:sz w:val="56"/>
          <w:szCs w:val="56"/>
        </w:rPr>
      </w:pP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213E8254">
            <wp:simplePos x="0" y="0"/>
            <wp:positionH relativeFrom="column">
              <wp:posOffset>-718185</wp:posOffset>
            </wp:positionH>
            <wp:positionV relativeFrom="paragraph">
              <wp:posOffset>-257488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B10AE4" w:rsidRPr="00686A80" w:rsidRDefault="00686A80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686A80">
        <w:rPr>
          <w:i w:val="0"/>
          <w:sz w:val="44"/>
          <w:szCs w:val="44"/>
        </w:rPr>
        <w:t>Универсаль</w:t>
      </w:r>
      <w:r w:rsidR="00CF4C08" w:rsidRPr="00686A80">
        <w:rPr>
          <w:i w:val="0"/>
          <w:sz w:val="44"/>
          <w:szCs w:val="44"/>
        </w:rPr>
        <w:t>ный шаблон</w:t>
      </w:r>
      <w:r w:rsidR="00E650D7" w:rsidRPr="00686A80">
        <w:rPr>
          <w:i w:val="0"/>
          <w:sz w:val="44"/>
          <w:szCs w:val="44"/>
        </w:rPr>
        <w:t xml:space="preserve"> </w:t>
      </w:r>
      <w:r w:rsidR="002C2B37" w:rsidRPr="00686A80">
        <w:rPr>
          <w:i w:val="0"/>
          <w:sz w:val="44"/>
          <w:szCs w:val="44"/>
        </w:rPr>
        <w:t xml:space="preserve">сварщика </w:t>
      </w:r>
    </w:p>
    <w:p w:rsidR="00E650D7" w:rsidRPr="00686A80" w:rsidRDefault="00686A80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686A80">
        <w:rPr>
          <w:i w:val="0"/>
          <w:sz w:val="44"/>
          <w:szCs w:val="44"/>
        </w:rPr>
        <w:t>УШС-1</w:t>
      </w:r>
      <w:r w:rsidR="00E650D7" w:rsidRPr="00686A80">
        <w:rPr>
          <w:i w:val="0"/>
          <w:sz w:val="44"/>
          <w:szCs w:val="44"/>
        </w:rPr>
        <w:t xml:space="preserve"> ЭЛИТЕСТ</w:t>
      </w:r>
    </w:p>
    <w:p w:rsidR="00965B44" w:rsidRPr="00686A80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686A80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686A80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686A80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686A80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686A80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686A80" w:rsidRDefault="00285646" w:rsidP="00285646">
      <w:pPr>
        <w:rPr>
          <w:lang w:eastAsia="en-US"/>
        </w:rPr>
      </w:pPr>
    </w:p>
    <w:p w:rsidR="00E650D7" w:rsidRPr="00686A80" w:rsidRDefault="00E650D7" w:rsidP="00E650D7">
      <w:pPr>
        <w:rPr>
          <w:lang w:eastAsia="en-US"/>
        </w:rPr>
      </w:pPr>
    </w:p>
    <w:p w:rsidR="00965B44" w:rsidRPr="00686A80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965B44" w:rsidRPr="00686A80" w:rsidRDefault="00E650D7" w:rsidP="00E650D7">
      <w:pPr>
        <w:jc w:val="center"/>
        <w:rPr>
          <w:rFonts w:cs="Times New Roman"/>
          <w:sz w:val="36"/>
          <w:szCs w:val="36"/>
        </w:rPr>
      </w:pPr>
      <w:r w:rsidRPr="00686A80">
        <w:rPr>
          <w:rFonts w:cs="Times New Roman"/>
          <w:sz w:val="36"/>
          <w:szCs w:val="36"/>
        </w:rPr>
        <w:br w:type="textWrapping" w:clear="all"/>
      </w:r>
    </w:p>
    <w:p w:rsidR="00965B44" w:rsidRPr="00686A80" w:rsidRDefault="00965B44" w:rsidP="00965B44">
      <w:pPr>
        <w:jc w:val="center"/>
        <w:rPr>
          <w:rFonts w:cs="Times New Roman"/>
          <w:sz w:val="36"/>
          <w:szCs w:val="36"/>
        </w:rPr>
      </w:pPr>
    </w:p>
    <w:p w:rsidR="00965B44" w:rsidRPr="00686A80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686A80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686A80">
        <w:rPr>
          <w:rFonts w:cs="Times New Roman"/>
          <w:sz w:val="36"/>
          <w:szCs w:val="36"/>
          <w:highlight w:val="yellow"/>
        </w:rPr>
        <w:br w:type="page"/>
      </w:r>
    </w:p>
    <w:p w:rsidR="00965B44" w:rsidRPr="00686A80" w:rsidRDefault="00FE4D77" w:rsidP="00BA3B95">
      <w:pPr>
        <w:pStyle w:val="a"/>
      </w:pPr>
      <w:bookmarkStart w:id="1" w:name="_Toc522778989"/>
      <w:bookmarkStart w:id="2" w:name="_Toc26771937"/>
      <w:r w:rsidRPr="00686A80">
        <w:lastRenderedPageBreak/>
        <w:t>Назначе</w:t>
      </w:r>
      <w:r w:rsidR="00965B44" w:rsidRPr="00686A80">
        <w:t>ние</w:t>
      </w:r>
      <w:bookmarkEnd w:id="1"/>
      <w:bookmarkEnd w:id="2"/>
    </w:p>
    <w:p w:rsidR="00223354" w:rsidRPr="00686A80" w:rsidRDefault="00686A80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686A80">
        <w:rPr>
          <w:b w:val="0"/>
          <w:i w:val="0"/>
          <w:sz w:val="24"/>
          <w:szCs w:val="24"/>
        </w:rPr>
        <w:t>Универса</w:t>
      </w:r>
      <w:r w:rsidR="00CF4C08" w:rsidRPr="00686A80">
        <w:rPr>
          <w:b w:val="0"/>
          <w:i w:val="0"/>
          <w:sz w:val="24"/>
          <w:szCs w:val="24"/>
        </w:rPr>
        <w:t>льный шаблон</w:t>
      </w:r>
      <w:r w:rsidR="00223354" w:rsidRPr="00686A80">
        <w:rPr>
          <w:b w:val="0"/>
          <w:i w:val="0"/>
          <w:sz w:val="24"/>
          <w:szCs w:val="24"/>
        </w:rPr>
        <w:t xml:space="preserve"> сварщика</w:t>
      </w:r>
      <w:r w:rsidR="00CF4C08" w:rsidRPr="00686A80">
        <w:rPr>
          <w:b w:val="0"/>
          <w:i w:val="0"/>
          <w:sz w:val="24"/>
          <w:szCs w:val="24"/>
        </w:rPr>
        <w:t xml:space="preserve"> </w:t>
      </w:r>
      <w:r w:rsidRPr="00686A80">
        <w:rPr>
          <w:b w:val="0"/>
          <w:bCs w:val="0"/>
          <w:i w:val="0"/>
          <w:iCs w:val="0"/>
          <w:sz w:val="24"/>
          <w:szCs w:val="24"/>
        </w:rPr>
        <w:t>УШС-1</w:t>
      </w:r>
      <w:r w:rsidR="00223354" w:rsidRPr="00686A80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686A80">
        <w:rPr>
          <w:b w:val="0"/>
          <w:i w:val="0"/>
          <w:sz w:val="24"/>
          <w:szCs w:val="24"/>
        </w:rPr>
        <w:t>ЭЛИТЕСТ изготовлен</w:t>
      </w:r>
      <w:r w:rsidR="00CD28EE" w:rsidRPr="00686A80">
        <w:rPr>
          <w:b w:val="0"/>
          <w:i w:val="0"/>
          <w:sz w:val="24"/>
          <w:szCs w:val="24"/>
        </w:rPr>
        <w:t xml:space="preserve"> в соответствии </w:t>
      </w:r>
      <w:r w:rsidR="000E39C7" w:rsidRPr="00686A80">
        <w:rPr>
          <w:b w:val="0"/>
          <w:i w:val="0"/>
          <w:sz w:val="24"/>
          <w:szCs w:val="24"/>
        </w:rPr>
        <w:t xml:space="preserve">с </w:t>
      </w:r>
      <w:r w:rsidR="00B10AE4" w:rsidRPr="00686A80">
        <w:rPr>
          <w:b w:val="0"/>
          <w:i w:val="0"/>
          <w:sz w:val="24"/>
          <w:szCs w:val="24"/>
        </w:rPr>
        <w:br/>
      </w:r>
      <w:r w:rsidR="000E39C7" w:rsidRPr="00686A80">
        <w:rPr>
          <w:b w:val="0"/>
          <w:i w:val="0"/>
          <w:sz w:val="24"/>
          <w:szCs w:val="24"/>
        </w:rPr>
        <w:t xml:space="preserve">ТУ 3936-034-96651179-2016 и </w:t>
      </w:r>
      <w:r w:rsidR="00CF4C08" w:rsidRPr="00686A80">
        <w:rPr>
          <w:b w:val="0"/>
          <w:i w:val="0"/>
          <w:sz w:val="24"/>
          <w:szCs w:val="24"/>
        </w:rPr>
        <w:t>предназначен для</w:t>
      </w:r>
      <w:r w:rsidR="00223354" w:rsidRPr="00686A80">
        <w:rPr>
          <w:b w:val="0"/>
          <w:i w:val="0"/>
          <w:sz w:val="24"/>
          <w:szCs w:val="24"/>
        </w:rPr>
        <w:t xml:space="preserve"> </w:t>
      </w:r>
      <w:r w:rsidR="001D4B55" w:rsidRPr="00686A80">
        <w:rPr>
          <w:b w:val="0"/>
          <w:i w:val="0"/>
          <w:sz w:val="24"/>
          <w:szCs w:val="24"/>
        </w:rPr>
        <w:t>визуально-измерительного контроля</w:t>
      </w:r>
      <w:r w:rsidRPr="00686A80">
        <w:rPr>
          <w:b w:val="0"/>
          <w:i w:val="0"/>
          <w:sz w:val="24"/>
          <w:szCs w:val="24"/>
        </w:rPr>
        <w:t xml:space="preserve"> выпуклости стыкового шва и фактической толщины углового шва.</w:t>
      </w:r>
      <w:r w:rsidR="001D4B55" w:rsidRPr="00686A80">
        <w:rPr>
          <w:b w:val="0"/>
          <w:i w:val="0"/>
          <w:sz w:val="24"/>
          <w:szCs w:val="24"/>
        </w:rPr>
        <w:t xml:space="preserve"> </w:t>
      </w:r>
    </w:p>
    <w:p w:rsidR="00965B44" w:rsidRPr="00686A80" w:rsidRDefault="00965B44" w:rsidP="00BA3B95">
      <w:pPr>
        <w:pStyle w:val="a"/>
      </w:pPr>
      <w:bookmarkStart w:id="3" w:name="_Toc522778991"/>
      <w:bookmarkStart w:id="4" w:name="_Toc26771938"/>
      <w:r w:rsidRPr="00686A80">
        <w:t xml:space="preserve">Технические </w:t>
      </w:r>
      <w:r w:rsidR="00623A20" w:rsidRPr="00686A80">
        <w:t xml:space="preserve">и метрологические </w:t>
      </w:r>
      <w:r w:rsidRPr="00686A80">
        <w:t>характеристики</w:t>
      </w:r>
      <w:bookmarkEnd w:id="3"/>
      <w:bookmarkEnd w:id="4"/>
    </w:p>
    <w:p w:rsidR="00C529FF" w:rsidRPr="00686A80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686A80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686A80" w:rsidTr="00F22FEF">
        <w:tc>
          <w:tcPr>
            <w:tcW w:w="5598" w:type="dxa"/>
            <w:vAlign w:val="center"/>
          </w:tcPr>
          <w:p w:rsidR="00C529FF" w:rsidRPr="00686A8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686A8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686A80" w:rsidTr="00F22FEF">
        <w:tc>
          <w:tcPr>
            <w:tcW w:w="5598" w:type="dxa"/>
            <w:vAlign w:val="center"/>
          </w:tcPr>
          <w:p w:rsidR="00C529FF" w:rsidRPr="00686A80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686A80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686A80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686A80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686A80" w:rsidTr="00F22FEF">
        <w:tc>
          <w:tcPr>
            <w:tcW w:w="5598" w:type="dxa"/>
            <w:vAlign w:val="center"/>
          </w:tcPr>
          <w:p w:rsidR="00C529FF" w:rsidRPr="00686A80" w:rsidRDefault="00C529FF" w:rsidP="00C90D6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686A80">
              <w:rPr>
                <w:rStyle w:val="af2"/>
                <w:b w:val="0"/>
              </w:rPr>
              <w:t>Габаритные размеры</w:t>
            </w:r>
            <w:r w:rsidR="0062240B">
              <w:rPr>
                <w:rStyle w:val="af2"/>
                <w:b w:val="0"/>
              </w:rPr>
              <w:t>,</w:t>
            </w:r>
            <w:r w:rsidRPr="00686A80">
              <w:rPr>
                <w:rStyle w:val="af2"/>
                <w:b w:val="0"/>
              </w:rPr>
              <w:t xml:space="preserve"> мм</w:t>
            </w:r>
          </w:p>
        </w:tc>
        <w:tc>
          <w:tcPr>
            <w:tcW w:w="4206" w:type="dxa"/>
            <w:vAlign w:val="center"/>
          </w:tcPr>
          <w:p w:rsidR="00C529FF" w:rsidRPr="00686A80" w:rsidRDefault="00686A80" w:rsidP="00686A8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686A80">
              <w:rPr>
                <w:rStyle w:val="af2"/>
                <w:b w:val="0"/>
              </w:rPr>
              <w:t>63</w:t>
            </w:r>
            <w:r w:rsidR="00B10AE4" w:rsidRPr="00686A80">
              <w:rPr>
                <w:rStyle w:val="af2"/>
                <w:b w:val="0"/>
              </w:rPr>
              <w:t xml:space="preserve"> </w:t>
            </w:r>
            <w:r w:rsidR="00B10AE4" w:rsidRPr="00686A80">
              <w:rPr>
                <w:rStyle w:val="af2"/>
                <w:rFonts w:cs="Times New Roman"/>
              </w:rPr>
              <w:t xml:space="preserve">× </w:t>
            </w:r>
            <w:r w:rsidRPr="00686A80">
              <w:rPr>
                <w:rStyle w:val="af2"/>
                <w:b w:val="0"/>
              </w:rPr>
              <w:t>30</w:t>
            </w:r>
          </w:p>
        </w:tc>
      </w:tr>
      <w:tr w:rsidR="00C529FF" w:rsidRPr="00686A80" w:rsidTr="00F22FEF">
        <w:tc>
          <w:tcPr>
            <w:tcW w:w="5598" w:type="dxa"/>
            <w:vAlign w:val="center"/>
          </w:tcPr>
          <w:p w:rsidR="00C529FF" w:rsidRPr="00686A80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686A80">
              <w:rPr>
                <w:rStyle w:val="af2"/>
                <w:b w:val="0"/>
              </w:rPr>
              <w:t xml:space="preserve">Масса, </w:t>
            </w:r>
            <w:r w:rsidR="00C21DEE" w:rsidRPr="00686A80">
              <w:rPr>
                <w:rStyle w:val="af2"/>
                <w:b w:val="0"/>
              </w:rPr>
              <w:t xml:space="preserve">не более, </w:t>
            </w:r>
            <w:r w:rsidRPr="00686A80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686A80" w:rsidRDefault="00686A80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686A80">
              <w:rPr>
                <w:rStyle w:val="af2"/>
                <w:b w:val="0"/>
              </w:rPr>
              <w:t>10</w:t>
            </w:r>
          </w:p>
        </w:tc>
      </w:tr>
    </w:tbl>
    <w:p w:rsidR="0032478A" w:rsidRPr="00B96C26" w:rsidRDefault="002F04C2" w:rsidP="002F04C2">
      <w:pPr>
        <w:spacing w:before="120"/>
        <w:jc w:val="center"/>
        <w:rPr>
          <w:sz w:val="24"/>
          <w:szCs w:val="24"/>
        </w:rPr>
      </w:pPr>
      <w:r w:rsidRPr="00B96C26">
        <w:rPr>
          <w:rFonts w:cs="Times New Roman"/>
          <w:b/>
          <w:noProof/>
          <w:sz w:val="24"/>
          <w:szCs w:val="24"/>
        </w:rPr>
        <w:drawing>
          <wp:inline distT="0" distB="0" distL="0" distR="0" wp14:anchorId="529877E3" wp14:editId="3E3C22E5">
            <wp:extent cx="6303920" cy="1674420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tent_manager_2.XRS\Desktop\УШС-1 разме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26" cy="170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EF" w:rsidRPr="00B96C26" w:rsidRDefault="00F22FEF" w:rsidP="00F22FEF">
      <w:pPr>
        <w:pStyle w:val="ae"/>
        <w:ind w:left="0" w:right="283"/>
        <w:jc w:val="center"/>
        <w:rPr>
          <w:szCs w:val="20"/>
        </w:rPr>
      </w:pPr>
      <w:r w:rsidRPr="00B96C26">
        <w:rPr>
          <w:szCs w:val="20"/>
        </w:rPr>
        <w:t xml:space="preserve">  </w:t>
      </w:r>
      <w:r w:rsidR="00B94B99" w:rsidRPr="00B96C26">
        <w:rPr>
          <w:szCs w:val="20"/>
        </w:rPr>
        <w:t xml:space="preserve">   </w:t>
      </w:r>
      <w:r w:rsidR="006E23C9" w:rsidRPr="00B96C26">
        <w:rPr>
          <w:szCs w:val="20"/>
        </w:rPr>
        <w:t xml:space="preserve">    </w:t>
      </w:r>
      <w:r w:rsidR="00B94B99" w:rsidRPr="00B96C26">
        <w:rPr>
          <w:szCs w:val="20"/>
        </w:rPr>
        <w:t xml:space="preserve"> </w:t>
      </w:r>
      <w:r w:rsidRPr="00B96C26">
        <w:rPr>
          <w:szCs w:val="20"/>
        </w:rPr>
        <w:t xml:space="preserve">Лицевая сторона </w:t>
      </w:r>
      <w:r w:rsidRPr="00B96C26">
        <w:rPr>
          <w:szCs w:val="20"/>
        </w:rPr>
        <w:tab/>
      </w:r>
      <w:r w:rsidRPr="00B96C26">
        <w:rPr>
          <w:szCs w:val="20"/>
        </w:rPr>
        <w:tab/>
      </w:r>
      <w:r w:rsidRPr="00B96C26">
        <w:rPr>
          <w:szCs w:val="20"/>
        </w:rPr>
        <w:tab/>
      </w:r>
      <w:r w:rsidRPr="00B96C26">
        <w:rPr>
          <w:szCs w:val="20"/>
        </w:rPr>
        <w:tab/>
        <w:t xml:space="preserve">  </w:t>
      </w:r>
      <w:r w:rsidR="006E23C9" w:rsidRPr="00B96C26">
        <w:rPr>
          <w:szCs w:val="20"/>
        </w:rPr>
        <w:t xml:space="preserve">       </w:t>
      </w:r>
      <w:r w:rsidRPr="00B96C26">
        <w:rPr>
          <w:szCs w:val="20"/>
        </w:rPr>
        <w:t>Оборотная сторона</w:t>
      </w:r>
    </w:p>
    <w:p w:rsidR="00317163" w:rsidRPr="00B96C26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B96C26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B96C26">
        <w:rPr>
          <w:rFonts w:ascii="Times New Roman" w:hAnsi="Times New Roman" w:cs="Times New Roman"/>
          <w:sz w:val="24"/>
          <w:szCs w:val="24"/>
        </w:rPr>
        <w:t>–</w:t>
      </w:r>
      <w:r w:rsidRPr="00B96C26">
        <w:rPr>
          <w:rFonts w:ascii="Times New Roman" w:hAnsi="Times New Roman" w:cs="Times New Roman"/>
          <w:sz w:val="24"/>
          <w:szCs w:val="24"/>
        </w:rPr>
        <w:t xml:space="preserve"> Общий вид </w:t>
      </w:r>
      <w:r w:rsidR="00B96C26" w:rsidRPr="00B96C26">
        <w:rPr>
          <w:rFonts w:ascii="Times New Roman" w:hAnsi="Times New Roman" w:cs="Times New Roman"/>
          <w:sz w:val="24"/>
          <w:szCs w:val="24"/>
        </w:rPr>
        <w:t>универсальн</w:t>
      </w:r>
      <w:r w:rsidRPr="00B96C26">
        <w:rPr>
          <w:rFonts w:ascii="Times New Roman" w:hAnsi="Times New Roman" w:cs="Times New Roman"/>
          <w:sz w:val="24"/>
          <w:szCs w:val="24"/>
        </w:rPr>
        <w:t xml:space="preserve">ого шаблона сварщика </w:t>
      </w:r>
      <w:r w:rsidR="00B96C26" w:rsidRPr="00B96C26">
        <w:rPr>
          <w:rFonts w:ascii="Times New Roman" w:hAnsi="Times New Roman" w:cs="Times New Roman"/>
          <w:sz w:val="24"/>
          <w:szCs w:val="24"/>
        </w:rPr>
        <w:t>УШС-1</w:t>
      </w:r>
      <w:r w:rsidRPr="00B96C26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:rsidR="00317163" w:rsidRPr="00B96C26" w:rsidRDefault="002B6609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B96C26">
        <w:rPr>
          <w:rFonts w:ascii="Times New Roman" w:hAnsi="Times New Roman" w:cs="Times New Roman"/>
          <w:sz w:val="24"/>
          <w:szCs w:val="24"/>
        </w:rPr>
        <w:t>А, Б</w:t>
      </w:r>
      <w:r w:rsidR="00B96C26" w:rsidRPr="00B96C26">
        <w:rPr>
          <w:rFonts w:ascii="Times New Roman" w:hAnsi="Times New Roman" w:cs="Times New Roman"/>
          <w:sz w:val="24"/>
          <w:szCs w:val="24"/>
        </w:rPr>
        <w:t xml:space="preserve"> </w:t>
      </w:r>
      <w:r w:rsidR="00317163" w:rsidRPr="00B96C26">
        <w:rPr>
          <w:rFonts w:ascii="Times New Roman" w:hAnsi="Times New Roman" w:cs="Times New Roman"/>
          <w:sz w:val="24"/>
          <w:szCs w:val="24"/>
        </w:rPr>
        <w:t xml:space="preserve">– </w:t>
      </w:r>
      <w:r w:rsidRPr="00B96C26">
        <w:rPr>
          <w:rFonts w:ascii="Times New Roman" w:hAnsi="Times New Roman" w:cs="Times New Roman"/>
          <w:sz w:val="24"/>
          <w:szCs w:val="24"/>
        </w:rPr>
        <w:t>измерительные шкалы</w:t>
      </w:r>
    </w:p>
    <w:p w:rsidR="001D4B55" w:rsidRPr="00686A80" w:rsidRDefault="001D4B55" w:rsidP="00B94B99">
      <w:pPr>
        <w:spacing w:before="120"/>
        <w:ind w:firstLine="426"/>
        <w:jc w:val="left"/>
        <w:rPr>
          <w:rFonts w:cs="Times New Roman"/>
          <w:sz w:val="24"/>
          <w:szCs w:val="24"/>
        </w:rPr>
      </w:pPr>
      <w:bookmarkStart w:id="5" w:name="_Toc522778992"/>
      <w:r w:rsidRPr="00686A80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686A80" w:rsidTr="009F53C1">
        <w:tc>
          <w:tcPr>
            <w:tcW w:w="1843" w:type="dxa"/>
            <w:shd w:val="clear" w:color="auto" w:fill="auto"/>
            <w:vAlign w:val="center"/>
            <w:hideMark/>
          </w:tcPr>
          <w:p w:rsidR="001D4B55" w:rsidRPr="00686A80" w:rsidRDefault="001D4B55" w:rsidP="0057251C">
            <w:pPr>
              <w:jc w:val="center"/>
              <w:rPr>
                <w:sz w:val="24"/>
                <w:szCs w:val="24"/>
              </w:rPr>
            </w:pPr>
            <w:r w:rsidRPr="00686A80">
              <w:rPr>
                <w:bCs/>
                <w:sz w:val="24"/>
                <w:szCs w:val="24"/>
              </w:rPr>
              <w:t xml:space="preserve">Шкала </w:t>
            </w:r>
            <w:r w:rsidRPr="00686A80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:rsidR="001D4B55" w:rsidRPr="00686A80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686A80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shd w:val="clear" w:color="auto" w:fill="auto"/>
            <w:vAlign w:val="center"/>
            <w:hideMark/>
          </w:tcPr>
          <w:p w:rsidR="001D4B55" w:rsidRPr="00686A80" w:rsidRDefault="00AB6182" w:rsidP="0057251C">
            <w:pPr>
              <w:jc w:val="center"/>
              <w:rPr>
                <w:sz w:val="24"/>
                <w:szCs w:val="24"/>
              </w:rPr>
            </w:pPr>
            <w:r w:rsidRPr="00686A80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D4B55" w:rsidRPr="00686A80" w:rsidRDefault="00AB6182" w:rsidP="0057251C">
            <w:pPr>
              <w:jc w:val="center"/>
              <w:rPr>
                <w:sz w:val="24"/>
                <w:szCs w:val="24"/>
              </w:rPr>
            </w:pPr>
            <w:r w:rsidRPr="00686A80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D4B55" w:rsidRPr="00686A80" w:rsidRDefault="00AB6182" w:rsidP="0057251C">
            <w:pPr>
              <w:jc w:val="center"/>
              <w:rPr>
                <w:sz w:val="24"/>
                <w:szCs w:val="24"/>
              </w:rPr>
            </w:pPr>
            <w:r w:rsidRPr="00686A80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686A80" w:rsidRPr="00686A80" w:rsidTr="009F53C1">
        <w:tc>
          <w:tcPr>
            <w:tcW w:w="1843" w:type="dxa"/>
            <w:shd w:val="clear" w:color="auto" w:fill="auto"/>
            <w:vAlign w:val="center"/>
            <w:hideMark/>
          </w:tcPr>
          <w:p w:rsidR="00686A80" w:rsidRPr="00686A80" w:rsidRDefault="00686A80" w:rsidP="0021492A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Merge w:val="restart"/>
            <w:vAlign w:val="center"/>
          </w:tcPr>
          <w:p w:rsidR="00686A80" w:rsidRPr="00686A80" w:rsidRDefault="00686A80" w:rsidP="0021492A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shd w:val="clear" w:color="auto" w:fill="auto"/>
            <w:hideMark/>
          </w:tcPr>
          <w:p w:rsidR="00686A80" w:rsidRPr="0094421D" w:rsidRDefault="0094421D" w:rsidP="0094421D">
            <w:pPr>
              <w:jc w:val="center"/>
              <w:rPr>
                <w:sz w:val="24"/>
                <w:szCs w:val="24"/>
              </w:rPr>
            </w:pPr>
            <w:r w:rsidRPr="0094421D">
              <w:rPr>
                <w:sz w:val="24"/>
                <w:szCs w:val="24"/>
              </w:rPr>
              <w:t>3</w:t>
            </w:r>
            <w:r w:rsidR="00686A80" w:rsidRPr="0094421D">
              <w:rPr>
                <w:sz w:val="24"/>
                <w:szCs w:val="24"/>
              </w:rPr>
              <w:t>,0–1</w:t>
            </w:r>
            <w:r w:rsidRPr="0094421D">
              <w:rPr>
                <w:sz w:val="24"/>
                <w:szCs w:val="24"/>
              </w:rPr>
              <w:t>5</w:t>
            </w:r>
            <w:r w:rsidR="00686A80" w:rsidRPr="0094421D">
              <w:rPr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  <w:hideMark/>
          </w:tcPr>
          <w:p w:rsidR="00686A80" w:rsidRPr="00686A80" w:rsidRDefault="00686A80" w:rsidP="0021492A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  <w:hideMark/>
          </w:tcPr>
          <w:p w:rsidR="00686A80" w:rsidRPr="00686A80" w:rsidRDefault="00686A80" w:rsidP="00686A80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±0,50</w:t>
            </w:r>
          </w:p>
        </w:tc>
      </w:tr>
      <w:tr w:rsidR="00686A80" w:rsidRPr="00686A80" w:rsidTr="009F53C1">
        <w:tc>
          <w:tcPr>
            <w:tcW w:w="1843" w:type="dxa"/>
            <w:shd w:val="clear" w:color="auto" w:fill="auto"/>
            <w:vAlign w:val="center"/>
            <w:hideMark/>
          </w:tcPr>
          <w:p w:rsidR="00686A80" w:rsidRPr="00686A80" w:rsidRDefault="00686A80" w:rsidP="0021492A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/>
            <w:vAlign w:val="center"/>
          </w:tcPr>
          <w:p w:rsidR="00686A80" w:rsidRPr="00686A80" w:rsidRDefault="00686A80" w:rsidP="0021492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  <w:shd w:val="clear" w:color="auto" w:fill="auto"/>
            <w:hideMark/>
          </w:tcPr>
          <w:p w:rsidR="00686A80" w:rsidRPr="0094421D" w:rsidRDefault="0094421D" w:rsidP="009361B0">
            <w:pPr>
              <w:jc w:val="center"/>
              <w:rPr>
                <w:sz w:val="24"/>
                <w:szCs w:val="24"/>
              </w:rPr>
            </w:pPr>
            <w:r w:rsidRPr="0094421D">
              <w:rPr>
                <w:sz w:val="24"/>
                <w:szCs w:val="24"/>
              </w:rPr>
              <w:t>0–</w:t>
            </w:r>
            <w:r w:rsidR="00686A80" w:rsidRPr="0094421D">
              <w:rPr>
                <w:sz w:val="24"/>
                <w:szCs w:val="24"/>
              </w:rPr>
              <w:t>5,0</w:t>
            </w:r>
          </w:p>
        </w:tc>
        <w:tc>
          <w:tcPr>
            <w:tcW w:w="2268" w:type="dxa"/>
            <w:shd w:val="clear" w:color="auto" w:fill="auto"/>
            <w:hideMark/>
          </w:tcPr>
          <w:p w:rsidR="00686A80" w:rsidRPr="00686A80" w:rsidRDefault="00686A80" w:rsidP="0021492A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0,5</w:t>
            </w:r>
          </w:p>
        </w:tc>
        <w:tc>
          <w:tcPr>
            <w:tcW w:w="2126" w:type="dxa"/>
            <w:shd w:val="clear" w:color="auto" w:fill="auto"/>
            <w:hideMark/>
          </w:tcPr>
          <w:p w:rsidR="00686A80" w:rsidRPr="00686A80" w:rsidRDefault="00686A80" w:rsidP="0021492A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±0,20</w:t>
            </w:r>
          </w:p>
        </w:tc>
      </w:tr>
    </w:tbl>
    <w:p w:rsidR="00965B44" w:rsidRPr="00686A80" w:rsidRDefault="00965B44" w:rsidP="00BA3B95">
      <w:pPr>
        <w:pStyle w:val="a"/>
      </w:pPr>
      <w:bookmarkStart w:id="6" w:name="_Toc26771939"/>
      <w:r w:rsidRPr="00686A80">
        <w:t>Условия эксплуатации</w:t>
      </w:r>
      <w:bookmarkEnd w:id="5"/>
      <w:bookmarkEnd w:id="6"/>
    </w:p>
    <w:p w:rsidR="00965B44" w:rsidRPr="00686A80" w:rsidRDefault="00965B44" w:rsidP="00285646">
      <w:pPr>
        <w:ind w:firstLine="425"/>
        <w:rPr>
          <w:rFonts w:cs="Times New Roman"/>
          <w:sz w:val="24"/>
          <w:szCs w:val="24"/>
        </w:rPr>
      </w:pPr>
      <w:r w:rsidRPr="00686A80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686A80" w:rsidTr="009F53C1">
        <w:tc>
          <w:tcPr>
            <w:tcW w:w="8109" w:type="dxa"/>
            <w:vAlign w:val="center"/>
          </w:tcPr>
          <w:p w:rsidR="00965B44" w:rsidRPr="00686A80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:rsidR="00965B44" w:rsidRPr="00686A80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686A80" w:rsidTr="009F53C1">
        <w:tc>
          <w:tcPr>
            <w:tcW w:w="8109" w:type="dxa"/>
            <w:vAlign w:val="center"/>
          </w:tcPr>
          <w:p w:rsidR="004F64DA" w:rsidRPr="00686A80" w:rsidRDefault="004F64DA" w:rsidP="00C90D6E">
            <w:pPr>
              <w:rPr>
                <w:rFonts w:cs="Times New Roman"/>
                <w:b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:rsidR="004F64DA" w:rsidRPr="00686A80" w:rsidRDefault="002F55B6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−</w:t>
            </w:r>
            <w:r w:rsidR="004F64DA" w:rsidRPr="00686A80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686A80" w:rsidTr="009F53C1">
        <w:tc>
          <w:tcPr>
            <w:tcW w:w="8109" w:type="dxa"/>
            <w:vAlign w:val="center"/>
          </w:tcPr>
          <w:p w:rsidR="004F64DA" w:rsidRPr="00686A80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:rsidR="004F64DA" w:rsidRPr="00686A80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965B44" w:rsidRPr="00686A80" w:rsidRDefault="00965B44" w:rsidP="00BA3B95">
      <w:pPr>
        <w:pStyle w:val="a"/>
      </w:pPr>
      <w:bookmarkStart w:id="7" w:name="_Toc522778993"/>
      <w:bookmarkStart w:id="8" w:name="_Toc26771940"/>
      <w:r w:rsidRPr="00686A80">
        <w:t>Комплектность поставки</w:t>
      </w:r>
      <w:bookmarkEnd w:id="7"/>
      <w:bookmarkEnd w:id="8"/>
    </w:p>
    <w:p w:rsidR="00FA61D2" w:rsidRPr="00686A80" w:rsidRDefault="00FA61D2" w:rsidP="00F8494A">
      <w:pPr>
        <w:pStyle w:val="a4"/>
        <w:rPr>
          <w:sz w:val="24"/>
          <w:szCs w:val="24"/>
        </w:rPr>
      </w:pPr>
      <w:r w:rsidRPr="00686A80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686A80" w:rsidTr="00F370DD">
        <w:tc>
          <w:tcPr>
            <w:tcW w:w="8080" w:type="dxa"/>
          </w:tcPr>
          <w:p w:rsidR="00FA61D2" w:rsidRPr="00686A80" w:rsidRDefault="00FA61D2" w:rsidP="00ED0E91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686A80" w:rsidRDefault="00FA61D2" w:rsidP="00ED0E91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Количество</w:t>
            </w:r>
          </w:p>
        </w:tc>
      </w:tr>
      <w:tr w:rsidR="00FA61D2" w:rsidRPr="00686A80" w:rsidTr="00F370DD">
        <w:tc>
          <w:tcPr>
            <w:tcW w:w="8080" w:type="dxa"/>
          </w:tcPr>
          <w:p w:rsidR="00FA61D2" w:rsidRPr="00686A80" w:rsidRDefault="00686A80" w:rsidP="00686A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</w:t>
            </w:r>
            <w:r w:rsidR="00623A20" w:rsidRPr="00686A80">
              <w:rPr>
                <w:sz w:val="24"/>
                <w:szCs w:val="24"/>
              </w:rPr>
              <w:t xml:space="preserve">льный шаблон </w:t>
            </w:r>
            <w:r w:rsidR="00C33F56" w:rsidRPr="00686A80">
              <w:rPr>
                <w:sz w:val="24"/>
                <w:szCs w:val="24"/>
              </w:rPr>
              <w:t>сварщика</w:t>
            </w:r>
            <w:r w:rsidR="00623A20" w:rsidRPr="00686A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УШС-1</w:t>
            </w:r>
            <w:r w:rsidR="00C33F56" w:rsidRPr="00686A80">
              <w:rPr>
                <w:sz w:val="24"/>
                <w:szCs w:val="24"/>
              </w:rPr>
              <w:t xml:space="preserve"> </w:t>
            </w:r>
            <w:r w:rsidR="00623A20" w:rsidRPr="00686A80">
              <w:rPr>
                <w:sz w:val="24"/>
                <w:szCs w:val="24"/>
              </w:rPr>
              <w:t>Э</w:t>
            </w:r>
            <w:r w:rsidR="00C33F56" w:rsidRPr="00686A80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:rsidR="00FA61D2" w:rsidRPr="00686A80" w:rsidRDefault="00FA61D2" w:rsidP="00F370DD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1 шт.</w:t>
            </w:r>
          </w:p>
        </w:tc>
      </w:tr>
      <w:tr w:rsidR="00FA61D2" w:rsidRPr="00686A80" w:rsidTr="00F370DD">
        <w:tc>
          <w:tcPr>
            <w:tcW w:w="8080" w:type="dxa"/>
          </w:tcPr>
          <w:p w:rsidR="00FA61D2" w:rsidRPr="00686A80" w:rsidRDefault="00BF3623" w:rsidP="00BF3623">
            <w:pPr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Паспорт</w:t>
            </w:r>
            <w:r w:rsidR="00FA61D2" w:rsidRPr="00686A8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686A80" w:rsidRDefault="00FA61D2" w:rsidP="00F370DD">
            <w:pPr>
              <w:jc w:val="center"/>
              <w:rPr>
                <w:sz w:val="24"/>
                <w:szCs w:val="24"/>
              </w:rPr>
            </w:pPr>
            <w:r w:rsidRPr="00686A80">
              <w:rPr>
                <w:sz w:val="24"/>
                <w:szCs w:val="24"/>
              </w:rPr>
              <w:t>1 экз.</w:t>
            </w:r>
          </w:p>
        </w:tc>
      </w:tr>
    </w:tbl>
    <w:p w:rsidR="00965B44" w:rsidRPr="00686A80" w:rsidRDefault="00965B44" w:rsidP="00BA3B95">
      <w:pPr>
        <w:pStyle w:val="a"/>
      </w:pPr>
      <w:bookmarkStart w:id="9" w:name="_Toc522779002"/>
      <w:bookmarkStart w:id="10" w:name="_Toc26771942"/>
      <w:r w:rsidRPr="00686A80">
        <w:t>Транспортирование и хранение</w:t>
      </w:r>
      <w:bookmarkEnd w:id="9"/>
      <w:bookmarkEnd w:id="10"/>
    </w:p>
    <w:p w:rsidR="00144E95" w:rsidRPr="00686A80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686A80">
        <w:rPr>
          <w:sz w:val="24"/>
          <w:szCs w:val="24"/>
        </w:rPr>
        <w:t xml:space="preserve">Транспортирование </w:t>
      </w:r>
      <w:r w:rsidR="00144E95" w:rsidRPr="00686A80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686A80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686A80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E518F8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686A80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  <w:r w:rsidR="00E518F8">
        <w:rPr>
          <w:sz w:val="24"/>
          <w:szCs w:val="24"/>
        </w:rPr>
        <w:br w:type="page"/>
      </w:r>
    </w:p>
    <w:p w:rsidR="00144E95" w:rsidRPr="00686A80" w:rsidRDefault="00144E95" w:rsidP="00BA3B95">
      <w:pPr>
        <w:pStyle w:val="a"/>
        <w:numPr>
          <w:ilvl w:val="0"/>
          <w:numId w:val="20"/>
        </w:numPr>
      </w:pPr>
      <w:bookmarkStart w:id="11" w:name="_Toc15472335"/>
      <w:r w:rsidRPr="00686A80">
        <w:lastRenderedPageBreak/>
        <w:t>Сведения об утилизации</w:t>
      </w:r>
      <w:bookmarkEnd w:id="11"/>
    </w:p>
    <w:p w:rsidR="00144E95" w:rsidRPr="00686A80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686A80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686A80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686A80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686A80">
        <w:rPr>
          <w:rFonts w:cs="Times New Roman"/>
          <w:sz w:val="24"/>
          <w:szCs w:val="24"/>
          <w:shd w:val="clear" w:color="auto" w:fill="FFFFFF"/>
        </w:rPr>
        <w:t>«</w:t>
      </w:r>
      <w:r w:rsidRPr="00686A80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686A80">
        <w:rPr>
          <w:rFonts w:cs="Times New Roman"/>
          <w:sz w:val="24"/>
          <w:szCs w:val="24"/>
          <w:shd w:val="clear" w:color="auto" w:fill="FFFFFF"/>
        </w:rPr>
        <w:t>»</w:t>
      </w:r>
      <w:r w:rsidRPr="00686A80">
        <w:rPr>
          <w:sz w:val="24"/>
          <w:szCs w:val="24"/>
          <w:shd w:val="clear" w:color="auto" w:fill="FFFFFF"/>
        </w:rPr>
        <w:t xml:space="preserve"> и № 7-ФЗ от 10.01.2002 г. </w:t>
      </w:r>
      <w:r w:rsidRPr="00686A80">
        <w:rPr>
          <w:rFonts w:cs="Times New Roman"/>
          <w:sz w:val="24"/>
          <w:szCs w:val="24"/>
          <w:shd w:val="clear" w:color="auto" w:fill="FFFFFF"/>
        </w:rPr>
        <w:t>«</w:t>
      </w:r>
      <w:r w:rsidRPr="00686A80">
        <w:rPr>
          <w:sz w:val="24"/>
          <w:szCs w:val="24"/>
          <w:shd w:val="clear" w:color="auto" w:fill="FFFFFF"/>
        </w:rPr>
        <w:t>Об охране окружающей среды</w:t>
      </w:r>
      <w:r w:rsidRPr="00686A80">
        <w:rPr>
          <w:rFonts w:cs="Times New Roman"/>
          <w:sz w:val="24"/>
          <w:szCs w:val="24"/>
          <w:shd w:val="clear" w:color="auto" w:fill="FFFFFF"/>
        </w:rPr>
        <w:t>»</w:t>
      </w:r>
      <w:r w:rsidRPr="00686A80">
        <w:rPr>
          <w:sz w:val="24"/>
          <w:szCs w:val="24"/>
          <w:shd w:val="clear" w:color="auto" w:fill="FFFFFF"/>
        </w:rPr>
        <w:t>.</w:t>
      </w:r>
    </w:p>
    <w:p w:rsidR="00144E95" w:rsidRPr="00686A80" w:rsidRDefault="00144E95" w:rsidP="00BA3B95">
      <w:pPr>
        <w:pStyle w:val="a"/>
        <w:numPr>
          <w:ilvl w:val="0"/>
          <w:numId w:val="21"/>
        </w:numPr>
      </w:pPr>
      <w:bookmarkStart w:id="12" w:name="_Toc15472336"/>
      <w:r w:rsidRPr="00686A80">
        <w:t>Метрологическ</w:t>
      </w:r>
      <w:bookmarkEnd w:id="12"/>
      <w:r w:rsidRPr="00686A80">
        <w:t>ое обеспечение измерений</w:t>
      </w:r>
    </w:p>
    <w:p w:rsidR="00144E95" w:rsidRPr="00686A80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686A80">
        <w:t>Периодичность</w:t>
      </w:r>
      <w:r w:rsidR="00817420">
        <w:t xml:space="preserve"> и порядок</w:t>
      </w:r>
      <w:r w:rsidRPr="00686A80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686A80" w:rsidRDefault="00144E95" w:rsidP="00BA3B95">
      <w:pPr>
        <w:pStyle w:val="a"/>
      </w:pPr>
      <w:r w:rsidRPr="00686A80">
        <w:t>Условия эксплуатации</w:t>
      </w:r>
    </w:p>
    <w:p w:rsidR="00144E95" w:rsidRPr="00686A80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686A80">
        <w:rPr>
          <w:sz w:val="24"/>
          <w:szCs w:val="24"/>
        </w:rPr>
        <w:t>8.1</w:t>
      </w:r>
      <w:r w:rsidR="00144E95" w:rsidRPr="00686A80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:rsidR="00144E95" w:rsidRPr="00686A80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686A80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:rsidR="00144E95" w:rsidRPr="00686A80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686A80">
        <w:rPr>
          <w:sz w:val="24"/>
          <w:szCs w:val="24"/>
        </w:rPr>
        <w:t>8.3 По окончани</w:t>
      </w:r>
      <w:r w:rsidR="002F55B6">
        <w:rPr>
          <w:sz w:val="24"/>
          <w:szCs w:val="24"/>
        </w:rPr>
        <w:t>и</w:t>
      </w:r>
      <w:r w:rsidRPr="00686A80">
        <w:rPr>
          <w:sz w:val="24"/>
          <w:szCs w:val="24"/>
        </w:rPr>
        <w:t xml:space="preserve"> работ протереть шаблон сухой салфеткой</w:t>
      </w:r>
      <w:r w:rsidR="00686A80" w:rsidRPr="00686A80">
        <w:rPr>
          <w:sz w:val="24"/>
          <w:szCs w:val="24"/>
        </w:rPr>
        <w:t>.</w:t>
      </w:r>
    </w:p>
    <w:p w:rsidR="00144E95" w:rsidRPr="00686A80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:rsidR="00144E95" w:rsidRPr="00686A80" w:rsidRDefault="00144E95" w:rsidP="00144E95">
      <w:pPr>
        <w:ind w:firstLine="426"/>
        <w:jc w:val="center"/>
        <w:rPr>
          <w:sz w:val="24"/>
          <w:szCs w:val="24"/>
        </w:rPr>
      </w:pPr>
      <w:r w:rsidRPr="00686A80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3924"/>
      </w:tblGrid>
      <w:tr w:rsidR="00144E95" w:rsidRPr="00686A80" w:rsidTr="005929D4">
        <w:tc>
          <w:tcPr>
            <w:tcW w:w="10138" w:type="dxa"/>
            <w:gridSpan w:val="2"/>
          </w:tcPr>
          <w:p w:rsidR="00144E95" w:rsidRPr="00686A80" w:rsidRDefault="00686A80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686A80">
              <w:rPr>
                <w:rFonts w:cs="Times New Roman"/>
                <w:sz w:val="24"/>
                <w:szCs w:val="24"/>
                <w:u w:val="single"/>
              </w:rPr>
              <w:t>Универса</w:t>
            </w:r>
            <w:r w:rsidR="00144E95" w:rsidRPr="00686A80">
              <w:rPr>
                <w:rFonts w:cs="Times New Roman"/>
                <w:sz w:val="24"/>
                <w:szCs w:val="24"/>
                <w:u w:val="single"/>
              </w:rPr>
              <w:t xml:space="preserve">льный шаблон сварщика </w:t>
            </w:r>
            <w:r w:rsidRPr="00686A80">
              <w:rPr>
                <w:rFonts w:cs="Times New Roman"/>
                <w:sz w:val="24"/>
                <w:szCs w:val="24"/>
                <w:u w:val="single"/>
              </w:rPr>
              <w:t>УШС-1</w:t>
            </w:r>
            <w:r w:rsidR="00144E95" w:rsidRPr="00686A80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="00144E95" w:rsidRPr="00686A80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686A80">
              <w:rPr>
                <w:rFonts w:cs="Times New Roman"/>
                <w:sz w:val="24"/>
                <w:szCs w:val="24"/>
              </w:rPr>
              <w:t xml:space="preserve">       </w:t>
            </w:r>
            <w:r w:rsidR="00144E95" w:rsidRPr="00686A80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:rsidR="00144E95" w:rsidRPr="00686A80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686A80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наименование</w:t>
            </w:r>
            <w:r w:rsidRPr="00686A8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686A8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686A80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686A80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686A80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686A80" w:rsidTr="005929D4">
        <w:tc>
          <w:tcPr>
            <w:tcW w:w="10138" w:type="dxa"/>
            <w:gridSpan w:val="2"/>
          </w:tcPr>
          <w:p w:rsidR="00144E95" w:rsidRPr="00686A80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686A80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686A80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557"/>
            </w:tblGrid>
            <w:tr w:rsidR="00144E95" w:rsidRPr="00686A80" w:rsidTr="005929D4">
              <w:trPr>
                <w:trHeight w:val="95"/>
              </w:trPr>
              <w:tc>
                <w:tcPr>
                  <w:tcW w:w="5804" w:type="dxa"/>
                </w:tcPr>
                <w:p w:rsidR="00144E95" w:rsidRPr="00686A80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686A80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686A8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686A80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686A8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686A80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686A80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686A8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686A80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686A8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:rsidR="00144E95" w:rsidRPr="00686A80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686A80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686A80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686A80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686A8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686A80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686A80" w:rsidTr="005929D4">
        <w:tc>
          <w:tcPr>
            <w:tcW w:w="6153" w:type="dxa"/>
          </w:tcPr>
          <w:p w:rsidR="00144E95" w:rsidRPr="00686A80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686A80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686A80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686A80">
        <w:rPr>
          <w:sz w:val="24"/>
          <w:szCs w:val="24"/>
        </w:rPr>
        <w:t>10 ГАРАНТИИ ИЗГОТОВИТЕЛЯ</w:t>
      </w:r>
    </w:p>
    <w:p w:rsidR="00144E95" w:rsidRPr="00686A80" w:rsidRDefault="00144E95" w:rsidP="00144E95">
      <w:pPr>
        <w:pStyle w:val="a4"/>
        <w:rPr>
          <w:sz w:val="24"/>
          <w:szCs w:val="24"/>
        </w:rPr>
      </w:pPr>
      <w:r w:rsidRPr="00686A80">
        <w:rPr>
          <w:sz w:val="24"/>
          <w:szCs w:val="24"/>
        </w:rPr>
        <w:t xml:space="preserve">Предприятие-изготовитель гарантирует соответствие </w:t>
      </w:r>
      <w:r w:rsidR="00686A80" w:rsidRPr="00686A80">
        <w:rPr>
          <w:sz w:val="24"/>
          <w:szCs w:val="24"/>
        </w:rPr>
        <w:t>универса</w:t>
      </w:r>
      <w:r w:rsidRPr="00686A80">
        <w:rPr>
          <w:sz w:val="24"/>
          <w:szCs w:val="24"/>
        </w:rPr>
        <w:t xml:space="preserve">льного шаблона сварщика </w:t>
      </w:r>
      <w:r w:rsidR="00686A80" w:rsidRPr="00686A80">
        <w:rPr>
          <w:sz w:val="24"/>
          <w:szCs w:val="24"/>
        </w:rPr>
        <w:t>УШС-1</w:t>
      </w:r>
      <w:r w:rsidRPr="00686A80">
        <w:rPr>
          <w:sz w:val="24"/>
          <w:szCs w:val="24"/>
        </w:rPr>
        <w:t xml:space="preserve"> ЭЛИТЕСТ требованиям ТУ</w:t>
      </w:r>
      <w:r w:rsidR="0099414A" w:rsidRPr="00686A80">
        <w:rPr>
          <w:sz w:val="24"/>
          <w:szCs w:val="24"/>
        </w:rPr>
        <w:t> </w:t>
      </w:r>
      <w:r w:rsidRPr="00686A80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:rsidR="00144E95" w:rsidRPr="00686A80" w:rsidRDefault="00144E95" w:rsidP="00144E95">
      <w:pPr>
        <w:pStyle w:val="a4"/>
        <w:rPr>
          <w:sz w:val="24"/>
          <w:szCs w:val="24"/>
        </w:rPr>
      </w:pPr>
      <w:r w:rsidRPr="00686A80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686A80" w:rsidRDefault="00144E95" w:rsidP="00BA3B95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686A80">
        <w:t>11 Информация об изготовителе</w:t>
      </w:r>
      <w:bookmarkEnd w:id="13"/>
      <w:bookmarkEnd w:id="14"/>
    </w:p>
    <w:p w:rsidR="00144E95" w:rsidRPr="00686A80" w:rsidRDefault="00144E95" w:rsidP="00144E95">
      <w:pPr>
        <w:pStyle w:val="a4"/>
        <w:rPr>
          <w:sz w:val="24"/>
          <w:szCs w:val="24"/>
        </w:rPr>
      </w:pPr>
      <w:r w:rsidRPr="00686A80">
        <w:rPr>
          <w:sz w:val="24"/>
          <w:szCs w:val="24"/>
        </w:rPr>
        <w:t>ООО «Арион», ИНН 5260177584</w:t>
      </w:r>
    </w:p>
    <w:p w:rsidR="00144E95" w:rsidRPr="00686A80" w:rsidRDefault="00144E95" w:rsidP="00144E95">
      <w:pPr>
        <w:pStyle w:val="a4"/>
        <w:rPr>
          <w:sz w:val="24"/>
          <w:szCs w:val="24"/>
        </w:rPr>
      </w:pPr>
      <w:r w:rsidRPr="00686A80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686A80" w:rsidRDefault="00144E95" w:rsidP="00144E95">
      <w:pPr>
        <w:pStyle w:val="a4"/>
        <w:rPr>
          <w:sz w:val="24"/>
          <w:szCs w:val="24"/>
        </w:rPr>
      </w:pPr>
      <w:r w:rsidRPr="00686A80">
        <w:rPr>
          <w:sz w:val="24"/>
          <w:szCs w:val="24"/>
        </w:rPr>
        <w:t>т/ф: 8 800 511-01-14, 8 (831) 434-96-41</w:t>
      </w:r>
    </w:p>
    <w:p w:rsidR="00E671F9" w:rsidRPr="00144E95" w:rsidRDefault="00144E95" w:rsidP="0062240B">
      <w:pPr>
        <w:pStyle w:val="a4"/>
        <w:rPr>
          <w:sz w:val="24"/>
          <w:szCs w:val="24"/>
        </w:rPr>
      </w:pPr>
      <w:r w:rsidRPr="00686A80">
        <w:rPr>
          <w:sz w:val="24"/>
          <w:szCs w:val="24"/>
          <w:lang w:val="en-US"/>
        </w:rPr>
        <w:t>e</w:t>
      </w:r>
      <w:r w:rsidRPr="00686A80">
        <w:rPr>
          <w:sz w:val="24"/>
          <w:szCs w:val="24"/>
        </w:rPr>
        <w:t>-</w:t>
      </w:r>
      <w:r w:rsidRPr="00686A80">
        <w:rPr>
          <w:sz w:val="24"/>
          <w:szCs w:val="24"/>
          <w:lang w:val="en-US"/>
        </w:rPr>
        <w:t>mail</w:t>
      </w:r>
      <w:r w:rsidRPr="00686A80">
        <w:rPr>
          <w:sz w:val="24"/>
          <w:szCs w:val="24"/>
        </w:rPr>
        <w:t xml:space="preserve">: </w:t>
      </w:r>
      <w:r w:rsidRPr="00686A80">
        <w:rPr>
          <w:rFonts w:cs="Times New Roman"/>
          <w:sz w:val="24"/>
          <w:szCs w:val="24"/>
          <w:lang w:val="en-US"/>
        </w:rPr>
        <w:t>xrs</w:t>
      </w:r>
      <w:r w:rsidRPr="00686A80">
        <w:rPr>
          <w:rFonts w:cs="Times New Roman"/>
          <w:sz w:val="24"/>
          <w:szCs w:val="24"/>
        </w:rPr>
        <w:t>@</w:t>
      </w:r>
      <w:r w:rsidRPr="00686A80">
        <w:rPr>
          <w:rFonts w:cs="Times New Roman"/>
          <w:sz w:val="24"/>
          <w:szCs w:val="24"/>
          <w:lang w:val="en-US"/>
        </w:rPr>
        <w:t>xrs</w:t>
      </w:r>
      <w:r w:rsidRPr="00686A80">
        <w:rPr>
          <w:rFonts w:cs="Times New Roman"/>
          <w:sz w:val="24"/>
          <w:szCs w:val="24"/>
        </w:rPr>
        <w:t>.</w:t>
      </w:r>
      <w:r w:rsidRPr="00686A80">
        <w:rPr>
          <w:rFonts w:cs="Times New Roman"/>
          <w:sz w:val="24"/>
          <w:szCs w:val="24"/>
          <w:lang w:val="en-US"/>
        </w:rPr>
        <w:t>ru</w:t>
      </w:r>
      <w:r w:rsidRPr="00686A80">
        <w:rPr>
          <w:sz w:val="24"/>
          <w:szCs w:val="24"/>
        </w:rPr>
        <w:tab/>
      </w:r>
      <w:r w:rsidRPr="00686A80">
        <w:rPr>
          <w:sz w:val="24"/>
          <w:szCs w:val="24"/>
        </w:rPr>
        <w:tab/>
      </w:r>
      <w:r w:rsidRPr="00686A80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  <w:r w:rsidR="00817420">
        <w:rPr>
          <w:noProof/>
        </w:rPr>
        <w:lastRenderedPageBreak/>
        <w:drawing>
          <wp:inline distT="0" distB="0" distL="0" distR="0" wp14:anchorId="0DA363DB" wp14:editId="503A7584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9A7C92">
          <w:rPr>
            <w:b/>
            <w:noProof/>
            <w:sz w:val="24"/>
            <w:szCs w:val="24"/>
          </w:rPr>
          <w:t>2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477.8pt;height:288.95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9"/>
  </w:num>
  <w:num w:numId="5">
    <w:abstractNumId w:val="11"/>
  </w:num>
  <w:num w:numId="6">
    <w:abstractNumId w:val="15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16"/>
  </w:num>
  <w:num w:numId="15">
    <w:abstractNumId w:val="15"/>
    <w:lvlOverride w:ilvl="0">
      <w:startOverride w:val="1"/>
    </w:lvlOverride>
  </w:num>
  <w:num w:numId="16">
    <w:abstractNumId w:val="12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"/>
  </w:num>
  <w:num w:numId="21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97F3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E55C9"/>
    <w:rsid w:val="002E6C17"/>
    <w:rsid w:val="002F04C2"/>
    <w:rsid w:val="002F11FE"/>
    <w:rsid w:val="002F55B6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A1D62"/>
    <w:rsid w:val="003D6F12"/>
    <w:rsid w:val="004011DB"/>
    <w:rsid w:val="0040261F"/>
    <w:rsid w:val="00404705"/>
    <w:rsid w:val="004260CC"/>
    <w:rsid w:val="004417A6"/>
    <w:rsid w:val="0045527A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40B"/>
    <w:rsid w:val="00622E30"/>
    <w:rsid w:val="00623A20"/>
    <w:rsid w:val="00644EF8"/>
    <w:rsid w:val="00647ABB"/>
    <w:rsid w:val="0065043F"/>
    <w:rsid w:val="00652D86"/>
    <w:rsid w:val="006771B6"/>
    <w:rsid w:val="006832F4"/>
    <w:rsid w:val="00686A80"/>
    <w:rsid w:val="00697953"/>
    <w:rsid w:val="006A6240"/>
    <w:rsid w:val="006C1519"/>
    <w:rsid w:val="006C6DC2"/>
    <w:rsid w:val="006D2AAA"/>
    <w:rsid w:val="006D3905"/>
    <w:rsid w:val="006E0853"/>
    <w:rsid w:val="006E23C9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57B23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17420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361B0"/>
    <w:rsid w:val="0094421D"/>
    <w:rsid w:val="00952A36"/>
    <w:rsid w:val="009565F1"/>
    <w:rsid w:val="00965B44"/>
    <w:rsid w:val="0098395B"/>
    <w:rsid w:val="0099414A"/>
    <w:rsid w:val="009A7C92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37CEB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94B99"/>
    <w:rsid w:val="00B96C26"/>
    <w:rsid w:val="00BA017D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735AD"/>
    <w:rsid w:val="00C90D6E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1C61"/>
    <w:rsid w:val="00D238AC"/>
    <w:rsid w:val="00D243F8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93F"/>
    <w:rsid w:val="00E47390"/>
    <w:rsid w:val="00E473C3"/>
    <w:rsid w:val="00E47D6B"/>
    <w:rsid w:val="00E518F8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D688D-9060-4883-9C4C-A6EA5E66E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111</TotalTime>
  <Pages>4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УШС-1 ЭЛИТЕСТ</vt:lpstr>
    </vt:vector>
  </TitlesOfParts>
  <Company>ООО «АРИОН»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УШС-1 ЭЛИТЕСТ</dc:title>
  <dc:subject>Паспорт на универсальный шаблон сварщика УШС-1 ЭЛИТЕСТ</dc:subject>
  <dc:creator>pasportist</dc:creator>
  <cp:lastModifiedBy>pasportist</cp:lastModifiedBy>
  <cp:revision>16</cp:revision>
  <cp:lastPrinted>2019-07-31T10:27:00Z</cp:lastPrinted>
  <dcterms:created xsi:type="dcterms:W3CDTF">2021-06-18T07:42:00Z</dcterms:created>
  <dcterms:modified xsi:type="dcterms:W3CDTF">2023-11-15T07:47:00Z</dcterms:modified>
</cp:coreProperties>
</file>