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F9E" w:rsidRPr="0034226A" w:rsidRDefault="00193BF6" w:rsidP="0034226A">
      <w:pPr>
        <w:pStyle w:val="2"/>
        <w:tabs>
          <w:tab w:val="left" w:pos="9498"/>
        </w:tabs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26" type="#_x0000_t202" style="position:absolute;left:0;text-align:left;margin-left:134.6pt;margin-top:-1pt;width:447.75pt;height:32.55pt;z-index:251856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" stroked="f">
            <v:fill opacity="0"/>
            <v:textbox style="mso-fit-shape-to-text:t">
              <w:txbxContent>
                <w:p w:rsidR="00C31B21" w:rsidRPr="00CC006F" w:rsidRDefault="00C31B21" w:rsidP="00FF5B32">
                  <w:pPr>
                    <w:ind w:firstLineChars="294" w:firstLine="708"/>
                    <w:rPr>
                      <w:rFonts w:eastAsiaTheme="minorEastAsia"/>
                      <w:sz w:val="28"/>
                      <w:szCs w:val="28"/>
                      <w:lang w:eastAsia="zh-CN"/>
                    </w:rPr>
                  </w:pPr>
                  <w:r w:rsidRPr="00FF5B32">
                    <w:rPr>
                      <w:rFonts w:ascii="Arial" w:hAnsi="Arial" w:cs="Arial"/>
                      <w:b/>
                      <w:sz w:val="24"/>
                      <w:szCs w:val="24"/>
                    </w:rPr>
                    <w:t>Дисково-ленточный шлифовальный станок</w:t>
                  </w:r>
                  <w:r w:rsidRPr="00CC006F">
                    <w:rPr>
                      <w:rFonts w:ascii="Arial" w:eastAsiaTheme="minorEastAsia" w:hAnsi="Arial" w:cs="Arial" w:hint="eastAsia"/>
                      <w:color w:val="231F20"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sz w:val="28"/>
                      <w:szCs w:val="28"/>
                      <w:lang w:eastAsia="zh-CN"/>
                    </w:rPr>
                    <w:t xml:space="preserve">       </w:t>
                  </w:r>
                  <w:r>
                    <w:rPr>
                      <w:rFonts w:eastAsiaTheme="minorEastAsia" w:hint="eastAsia"/>
                      <w:color w:val="FFFFFF"/>
                      <w:position w:val="-2"/>
                      <w:sz w:val="42"/>
                      <w:lang w:eastAsia="zh-CN"/>
                    </w:rPr>
                    <w:t>BG6055DB</w:t>
                  </w:r>
                </w:p>
              </w:txbxContent>
            </v:textbox>
          </v:shape>
        </w:pict>
      </w:r>
      <w:r w:rsidR="000D4658"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-66675</wp:posOffset>
            </wp:positionV>
            <wp:extent cx="7762875" cy="5457825"/>
            <wp:effectExtent l="19050" t="0" r="9525" b="0"/>
            <wp:wrapNone/>
            <wp:docPr id="5" name="图片 4" descr="\\Awlopserver\F\包装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F\包装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F9E" w:rsidRPr="00BD6BF6">
        <w:rPr>
          <w:rFonts w:ascii="Arial Narrow" w:hAnsi="Arial Narrow"/>
          <w:color w:val="FFFFFF"/>
          <w:sz w:val="48"/>
        </w:rPr>
        <w:t xml:space="preserve"> </w:t>
      </w:r>
    </w:p>
    <w:p w:rsidR="00BE1840" w:rsidRPr="008E3A84" w:rsidRDefault="001D7F9E" w:rsidP="001D7F9E">
      <w:pPr>
        <w:pStyle w:val="2"/>
        <w:tabs>
          <w:tab w:val="left" w:pos="9498"/>
        </w:tabs>
        <w:rPr>
          <w:rFonts w:ascii="Arial Narrow" w:eastAsiaTheme="minorEastAsia" w:hAnsi="Arial Narrow"/>
          <w:color w:val="FFFFFF"/>
          <w:sz w:val="48"/>
          <w:lang w:eastAsia="zh-CN"/>
        </w:rPr>
      </w:pPr>
      <w:r w:rsidRPr="00BD6BF6">
        <w:rPr>
          <w:rFonts w:ascii="Arial Narrow" w:hAnsi="Arial Narrow"/>
          <w:color w:val="FFFFFF"/>
          <w:sz w:val="48"/>
        </w:rPr>
        <w:t xml:space="preserve">                           </w:t>
      </w:r>
      <w:r w:rsidR="00121A2D">
        <w:rPr>
          <w:rFonts w:ascii="Arial Narrow" w:hAnsi="Arial Narrow"/>
          <w:color w:val="FFFFFF"/>
          <w:sz w:val="48"/>
        </w:rPr>
        <w:t xml:space="preserve">ИНСТРУКЦИЯ ПО ЭКСПЛУАТАЦИИ </w:t>
      </w:r>
    </w:p>
    <w:p w:rsidR="00F50C94" w:rsidRDefault="00121A2D" w:rsidP="00BE1840">
      <w:pPr>
        <w:pStyle w:val="2"/>
        <w:tabs>
          <w:tab w:val="left" w:pos="9498"/>
        </w:tabs>
        <w:ind w:leftChars="1815" w:left="4463" w:hangingChars="98" w:hanging="470"/>
        <w:rPr>
          <w:rFonts w:ascii="Arial Narrow" w:hAnsi="Arial Narrow"/>
          <w:color w:val="FFFFFF"/>
          <w:sz w:val="48"/>
        </w:rPr>
      </w:pPr>
      <w:r>
        <w:rPr>
          <w:rFonts w:ascii="Arial Narrow" w:hAnsi="Arial Narrow"/>
          <w:color w:val="FFFFFF"/>
          <w:sz w:val="48"/>
        </w:rPr>
        <w:t>И ТЕХНИЧЕСКОМУ ОБСЛУЖИВАНИЮ</w:t>
      </w:r>
      <w:r w:rsidR="000070AB">
        <w:rPr>
          <w:rFonts w:ascii="Arial Narrow" w:hAnsi="Arial Narrow"/>
          <w:color w:val="FFFFFF"/>
          <w:sz w:val="48"/>
        </w:rPr>
        <w:t>.</w:t>
      </w:r>
    </w:p>
    <w:p w:rsidR="0034226A" w:rsidRPr="00BE1840" w:rsidRDefault="0034226A" w:rsidP="00BE1840">
      <w:pPr>
        <w:pStyle w:val="2"/>
        <w:tabs>
          <w:tab w:val="left" w:pos="9498"/>
        </w:tabs>
        <w:ind w:leftChars="1815" w:left="4463" w:hangingChars="98" w:hanging="470"/>
        <w:rPr>
          <w:rFonts w:eastAsiaTheme="minorEastAsia"/>
          <w:sz w:val="42"/>
          <w:lang w:eastAsia="zh-CN"/>
        </w:rPr>
      </w:pPr>
      <w:r>
        <w:rPr>
          <w:rFonts w:ascii="Arial Narrow" w:hAnsi="Arial Narrow"/>
          <w:color w:val="FFFFFF"/>
          <w:sz w:val="48"/>
        </w:rPr>
        <w:t>ИНСТРУКЦИЯ ПО БЕЗОПАСНОСТИ.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3D2D86">
      <w:pPr>
        <w:rPr>
          <w:rFonts w:ascii="Arial Narrow" w:eastAsiaTheme="minorEastAsia"/>
          <w:sz w:val="20"/>
          <w:lang w:eastAsia="zh-CN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964928" behindDoc="0" locked="0" layoutInCell="1" allowOverlap="1">
            <wp:simplePos x="0" y="0"/>
            <wp:positionH relativeFrom="column">
              <wp:posOffset>2241255</wp:posOffset>
            </wp:positionH>
            <wp:positionV relativeFrom="paragraph">
              <wp:posOffset>788655</wp:posOffset>
            </wp:positionV>
            <wp:extent cx="1203694" cy="121211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694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3540643</wp:posOffset>
            </wp:positionH>
            <wp:positionV relativeFrom="paragraph">
              <wp:posOffset>554739</wp:posOffset>
            </wp:positionV>
            <wp:extent cx="4029739" cy="2604977"/>
            <wp:effectExtent l="0" t="0" r="0" b="0"/>
            <wp:wrapNone/>
            <wp:docPr id="10" name="图片 4" descr="\\Awlopserver\包装调整\包装资料\Bizexpo\STURM\Baoding\Bench grinder\BG6055DB\RU\file\BG6055DB-说明书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Baoding\Bench grinder\BG6055DB\RU\file\BG6055DB-说明书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39" cy="26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973120" behindDoc="1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86360</wp:posOffset>
            </wp:positionV>
            <wp:extent cx="2211070" cy="2519680"/>
            <wp:effectExtent l="0" t="0" r="0" b="0"/>
            <wp:wrapNone/>
            <wp:docPr id="8" name="图片 5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BF6"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pict>
          <v:shape id="Надпись 9" o:spid="_x0000_s1027" type="#_x0000_t202" style="position:absolute;margin-left:155.15pt;margin-top:228.5pt;width:189.75pt;height:19.85pt;z-index:251918848;visibility:visible;mso-height-percent:200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" stroked="f">
            <v:fill opacity="0"/>
            <v:textbox style="mso-fit-shape-to-text:t">
              <w:txbxContent>
                <w:p w:rsidR="00C31B21" w:rsidRPr="003D424F" w:rsidRDefault="00C31B21" w:rsidP="00C1275E">
                  <w:pPr>
                    <w:ind w:firstLineChars="50" w:firstLine="110"/>
                    <w:rPr>
                      <w:rFonts w:ascii="Arial" w:eastAsiaTheme="minorEastAsia" w:hAnsi="Arial" w:cs="Arial"/>
                      <w:color w:val="231F20"/>
                      <w:lang w:val="en-US" w:eastAsia="zh-CN"/>
                    </w:rPr>
                  </w:pPr>
                  <w:r>
                    <w:rPr>
                      <w:rFonts w:ascii="Arial" w:hAnsi="Arial" w:cs="Arial"/>
                      <w:color w:val="231F20"/>
                      <w:lang w:val="en-US"/>
                    </w:rPr>
                    <w:t>BG60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lang w:val="en-US" w:eastAsia="zh-CN"/>
                    </w:rPr>
                    <w:t>55</w:t>
                  </w:r>
                  <w:r>
                    <w:rPr>
                      <w:rFonts w:ascii="Arial" w:eastAsiaTheme="minorEastAsia" w:hAnsi="Arial" w:cs="Arial"/>
                      <w:color w:val="231F20"/>
                      <w:lang w:val="en-US" w:eastAsia="zh-CN"/>
                    </w:rPr>
                    <w:t>DB</w:t>
                  </w:r>
                  <w:r>
                    <w:rPr>
                      <w:rFonts w:ascii="Arial" w:hAnsi="Arial" w:cs="Arial"/>
                      <w:color w:val="231F20"/>
                      <w:lang w:val="en-US"/>
                    </w:rPr>
                    <w:t>-M-2025</w:t>
                  </w:r>
                  <w:r w:rsidR="003D424F">
                    <w:rPr>
                      <w:rFonts w:ascii="Arial" w:eastAsiaTheme="minorEastAsia" w:hAnsi="Arial" w:cs="Arial" w:hint="eastAsia"/>
                      <w:color w:val="231F20"/>
                      <w:lang w:val="en-US" w:eastAsia="zh-CN"/>
                    </w:rPr>
                    <w:t>1207-2012</w:t>
                  </w:r>
                </w:p>
              </w:txbxContent>
            </v:textbox>
            <w10:wrap anchorx="margin"/>
          </v:shape>
        </w:pict>
      </w:r>
      <w:r w:rsidR="001E2489"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2089389</wp:posOffset>
            </wp:positionH>
            <wp:positionV relativeFrom="paragraph">
              <wp:posOffset>2428276</wp:posOffset>
            </wp:positionV>
            <wp:extent cx="2137554" cy="465826"/>
            <wp:effectExtent l="19050" t="0" r="0" b="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4" cy="46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75E">
        <w:rPr>
          <w:noProof/>
          <w:lang w:bidi="ar-SA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88900</wp:posOffset>
            </wp:positionV>
            <wp:extent cx="2209800" cy="2514600"/>
            <wp:effectExtent l="0" t="0" r="0" b="0"/>
            <wp:wrapNone/>
            <wp:docPr id="6" name="图片 5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4001E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BB7572" w:rsidRPr="00BB7572" w:rsidRDefault="00BB7572" w:rsidP="00BB7572">
      <w:pPr>
        <w:pStyle w:val="1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BB7572">
        <w:rPr>
          <w:rFonts w:ascii="Arial" w:hAnsi="Arial" w:cs="Arial"/>
          <w:b/>
          <w:sz w:val="20"/>
          <w:szCs w:val="20"/>
        </w:rPr>
        <w:lastRenderedPageBreak/>
        <w:t>ИНСТРУКЦИЯ ПО БЕЗОПАСНОСТИ</w:t>
      </w:r>
    </w:p>
    <w:p w:rsidR="00BB7572" w:rsidRPr="00BB7572" w:rsidRDefault="00BB7572" w:rsidP="00BB7572">
      <w:pPr>
        <w:pStyle w:val="1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BB7572">
        <w:rPr>
          <w:rFonts w:ascii="Arial" w:hAnsi="Arial" w:cs="Arial"/>
          <w:b/>
          <w:sz w:val="20"/>
          <w:szCs w:val="20"/>
        </w:rPr>
        <w:t>Общие правила безопасности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Данный станок разработан для использования только строго по назначению.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Помните, ваша личная безопасность – это ваша ответственность. Защитное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оборудование не служит спасением при проявлениях неграмотности, беспечности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и невнимательности.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Необходимо тщательно изучить руководство по эксплуатации и ознакомиться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с предостерегающими надписями на станке. Изучение и выполнение указанных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условий эксплуатации позволяет свести к минимуму риск получение травмы.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Запрещается: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использовать станок не по назначению;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эксплуатировать станок в условиях воздействия капель и брызг, а также на открытых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площадках;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эксплуатировать станок во влажном или сыром помещении;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оставлять станок, присоединенный к питающей сети, без надзора;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присутствие посторонних лиц, особенно детей, в рабочей зоне.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К эксплуатации и техническому обслуживанию станка допускаются лица, ознакомленные с руководством по эксплуатации и осведомленные о всех факторах опасности. Храните руководство в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доступном для дальнейшего использования месте.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При работе со станком должны выполнятся действующие правила техники безопасности, а также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другие утвержденные правила охраны труда и промышленной гигиены.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Ремонт изделия проводится только авторизованной организацией. Для ремонта допускается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использование только оригинальных запчастей. Использование не оригинальных запчастей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может привести к травме и выходу станка из строя.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Переоснащение, регулировку и очистку производить только после полной остановки станка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и отключенном электропитании.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BB7572">
        <w:rPr>
          <w:rFonts w:ascii="Arial" w:hAnsi="Arial" w:cs="Arial"/>
          <w:b/>
          <w:sz w:val="20"/>
          <w:szCs w:val="20"/>
        </w:rPr>
        <w:t>Личная безопасность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Запрещается эксплуатировать станок: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- </w:t>
      </w:r>
      <w:r w:rsidRPr="00BB7572">
        <w:rPr>
          <w:rFonts w:ascii="Arial" w:hAnsi="Arial" w:cs="Arial"/>
          <w:sz w:val="20"/>
          <w:szCs w:val="20"/>
        </w:rPr>
        <w:t>в состоянии алкогольного и/или наркотического опьянения;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под воздействием лекарственных препаратов;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при плохом самочувствии.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При работе используйте индивидуальные средства защиты, защитную маску/очки, спецодежду,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специализированную или нескользящую обувь. При необходимости используйте респиратор,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средство защиты органов слуха.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Древесная пыль, может быть опасной для вашего здоровья. Работайте на станке только в хорошо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вентилируемых помещениях и обеспечьте надлежащее удаление пыли. По возможности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используйте вытяжные установки.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Из-за опасности захвата движущимися частями станка, при работе запрещается: ношение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длинных, не убранных волос, свободной, неудобной одежды; галстуков, ювелирных изделий,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одежды с длинными рукавами.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Держите руки на безопасном расстоянии от шлифовального полотна. Работайте в устойчивой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позе. Следите за правильным положением ног и тела и сохраняйте правильную рабочую позу и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равновесие. Запрещается работать на станке стоя на каких-либо подставках.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Исключите опасность пореза при проведении технического обслуживания. Используйте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перчатки.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BB7572">
        <w:rPr>
          <w:rFonts w:ascii="Arial" w:hAnsi="Arial" w:cs="Arial"/>
          <w:b/>
          <w:sz w:val="20"/>
          <w:szCs w:val="20"/>
        </w:rPr>
        <w:t>Требования к месту эксплуатации станка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Станок необходимо эксплуатировать в помещениях с обще обменной и местной системами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вентиляции. Станок не предназначен для использования вне помещения.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Пространство по периметру станка должно быть свободным на расстоянии минимум одного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метра для его обслуживания. Необходимо обеспечить свободное рабочее пространство для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направления, подачи и съёма заготовки, с учетом её габаритных размеров и массы.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Основание для установки станка должно быть ровным, нескользким.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Станок имеет настольное исполнение. Для безопасной работы установите его на стол/верстак</w:t>
      </w:r>
      <w:r>
        <w:rPr>
          <w:rFonts w:ascii="Arial" w:hAnsi="Arial" w:cs="Arial"/>
          <w:sz w:val="20"/>
          <w:szCs w:val="20"/>
        </w:rPr>
        <w:t>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Розетки должны находиться достаточно близко к станку, чтобы кабель не создавал опасной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ситуации для перемещения персонала.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Не допускается использование станка в захламленном, сыром или подверженном осадкам, или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взрывоопасном помещении. Не используйте станок поблизости от горючих жидкостей и газов.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lastRenderedPageBreak/>
        <w:t>Рабочая зона должна быть хорошо освещена.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Содержите рабочую зону в чистоте. Загрязнения могут стать причиной несчастного случая.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Убирайте регулировочные ключи и инструменты перед включением станка.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BB7572">
        <w:rPr>
          <w:rFonts w:ascii="Arial" w:hAnsi="Arial" w:cs="Arial"/>
          <w:b/>
          <w:sz w:val="20"/>
          <w:szCs w:val="20"/>
        </w:rPr>
        <w:t>Требования безопасности при эксплуатации станка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Запрещается: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передавать для работы станок пользователям, не изучившим настоящее руководство по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эксплуатации;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использовать станок лицам в состоянии алкогольного, наркотического опьянения;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использовать станок появлении повышенного шума, стука, вибрации;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использовать станок при поломке или появлении трещин в корпусных деталях;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эксплуатировать не полностью собранный станок;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работать на станке со снятым и/или поврежденным защитными устройствами;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запускать станок, если изделие контактирует с шлифовальным полотном, полотно должно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достичь максимальной скорости, прежде чем начать обработку;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B7572">
        <w:rPr>
          <w:rFonts w:ascii="Arial" w:hAnsi="Arial" w:cs="Arial"/>
          <w:sz w:val="20"/>
          <w:szCs w:val="20"/>
        </w:rPr>
        <w:t>эксплуатировать станок с неисправным выключателем.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Станок предназначен только для обработки древесины и древесных материалов.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Перед эксплуатацией станка следует тщательно проверить защитные устройства, регулировку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движущихся частей, крепления и прочие условия, которые могут повлиять на эксплуатацию.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Поврежденные детали и устройства должны быть надлежащим способом заменены или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отремонтированы.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Проверьте соосность движущихся частей, свободный ход подвижных элементов. Следите за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возникновением вибрации или колебаний, которые могут указывать на плохую установку или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плохо сбалансированное шлифовальное полотно.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Убедитесь, что лента имеет правильное направление движения.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Убедитесь, что диск вращается против часовой стрелки. Шлифовальная лента должна двигаться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вниз.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Всегда прижимайте заготовку к столу или к упору при шлифовании лентой и к столу при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шлифовании диском.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Никогда не нажимайте острым углом заготовки на диск или ленту. Абразив может стереться.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lastRenderedPageBreak/>
        <w:t>Все рукоятки станка должны быть сухими, чистыми, без следов масла и смазки.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Не допускается работа станка без присмотра. Выключите станок и дождитесь полной остановки,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прежде чем уйти.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Необходимо выполнять указания по смазке и смене приспособлений.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Не изменяйте конструкцию станка, и не используйте дополнительный инструмент для выполнения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работ не подходящий к данному станку и не рекомендованный производителем.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Обработка заготовок должна быть равномерной (без рывков). Равномерный прижим заготовки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должен обеспечивать спокойную работу станка, исключать его перегрузку. Не прилагайте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чрезмерные усилия при обработке заготовки.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Обрабатывайте только одну заготовку за раз.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Не пытайтесь замедлить или остановить станок, нажимая заготовкой на шлифовальное полотно.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Остерегайтесь обратной отдачи заготовки.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Заменяйте шлифовальную ленту и шлифовальный диск, если они изношены.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BB7572">
        <w:rPr>
          <w:rFonts w:ascii="Arial" w:hAnsi="Arial" w:cs="Arial"/>
          <w:b/>
          <w:sz w:val="20"/>
          <w:szCs w:val="20"/>
        </w:rPr>
        <w:t>Требования безопасности при подключении к электросети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Убедитесь, что выключатель находится в положении «ВЫКЛ» при подключении станка к сети.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Запрещается эксплуатировать станок при повреждении штепсельного соединения, кабеля,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появление запаха, характерного для горящей изоляции или дыма, нечеткой работе выключателя.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Во время работы не прикасайтесь к заземленным предметам.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Обращайтесь аккуратно со шнуром питания. Никогда не вытаскивайте вилку из розетки за шнур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станка. Поврежденные или скрученные шнуры увеличивают риск поражения электрическим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током. Кабель станка должен быть защищен от случайного повреждения. Не допускается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непосредственное соприкосновение кабеля с горячими и масляными поверхностями.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Сильные колебания температуры окружающего воздуха могут вызвать образование конденсата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на токопроводящих частях станка. Перед началом эксплуатации станка в таких условиях,</w:t>
      </w:r>
      <w:r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 xml:space="preserve">дождитесь пока его температура сравняется с температурой окружающего воздуха. </w:t>
      </w:r>
    </w:p>
    <w:p w:rsidR="00BB7572" w:rsidRPr="00BB7572" w:rsidRDefault="00BB7572" w:rsidP="0034226A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Слабый контакт в электроразъёмах, перегрузка, падение напряжения в электрической питающей</w:t>
      </w:r>
      <w:r w:rsidR="0034226A"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сети могут влиять на нормальную работу электродвигателя станка.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Пользователь должен обеспечить защиту станка от скачка напряжения и от короткого замыкания.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Установите влагозащищенную и пылезащищенную розетку.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Не изменяйте конструкцию штепсельной вилки каким-либо образом.</w:t>
      </w:r>
    </w:p>
    <w:p w:rsidR="00BB7572" w:rsidRPr="0034226A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34226A">
        <w:rPr>
          <w:rFonts w:ascii="Arial" w:hAnsi="Arial" w:cs="Arial"/>
          <w:b/>
          <w:sz w:val="20"/>
          <w:szCs w:val="20"/>
        </w:rPr>
        <w:t>Требования к источнику электропитания</w:t>
      </w:r>
    </w:p>
    <w:p w:rsidR="00BB7572" w:rsidRPr="00BB7572" w:rsidRDefault="00BB7572" w:rsidP="0034226A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Питание станка осуществляется от однофазной сети переменного тока напряжением 230 В ±10%</w:t>
      </w:r>
      <w:r w:rsidR="0034226A"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и частотой 50 Гц ±5%, с защитным (заземляющим) проводом.</w:t>
      </w:r>
    </w:p>
    <w:p w:rsidR="00BB7572" w:rsidRPr="00BB7572" w:rsidRDefault="00BB7572" w:rsidP="0034226A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Колебания напряжения сети в пределах ±10% относительно номинального значения не влияют</w:t>
      </w:r>
      <w:r w:rsidR="0034226A"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на нормальную работу электродвигателя станка. При повышенных нагрузках необходимо</w:t>
      </w:r>
      <w:r w:rsidR="0034226A"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обеспечить отсутствие колебаний напряжения в электрической сети.</w:t>
      </w:r>
    </w:p>
    <w:p w:rsidR="00BB7572" w:rsidRPr="00BB7572" w:rsidRDefault="00BB7572" w:rsidP="0034226A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Перед работой убедитесь, что напряжение источника питания соответствует техническим</w:t>
      </w:r>
      <w:r w:rsidR="0034226A"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характеристикам станка.</w:t>
      </w:r>
    </w:p>
    <w:p w:rsidR="00BB7572" w:rsidRPr="00BB7572" w:rsidRDefault="00BB7572" w:rsidP="0034226A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Для защиты электропроводки от перегрузок на щите подключения данной линии необходимо</w:t>
      </w:r>
      <w:r w:rsidR="0034226A"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применять плавкие предохранители.</w:t>
      </w:r>
    </w:p>
    <w:p w:rsidR="00BB7572" w:rsidRPr="0034226A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34226A">
        <w:rPr>
          <w:rFonts w:ascii="Arial" w:hAnsi="Arial" w:cs="Arial"/>
          <w:b/>
          <w:sz w:val="20"/>
          <w:szCs w:val="20"/>
        </w:rPr>
        <w:t>Использование удлинительного кабеля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При необходимости используйте удлинительный кабель с заземляющим проводом, соответствующий ном</w:t>
      </w:r>
      <w:r w:rsidR="0034226A">
        <w:rPr>
          <w:rFonts w:ascii="Arial" w:hAnsi="Arial" w:cs="Arial"/>
          <w:sz w:val="20"/>
          <w:szCs w:val="20"/>
        </w:rPr>
        <w:t>инальной мощности станка (таблица</w:t>
      </w:r>
      <w:r w:rsidRPr="00BB7572">
        <w:rPr>
          <w:rFonts w:ascii="Arial" w:hAnsi="Arial" w:cs="Arial"/>
          <w:sz w:val="20"/>
          <w:szCs w:val="20"/>
        </w:rPr>
        <w:t>).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При использовании катушек обязательно полностью разматывайте кабель.</w:t>
      </w:r>
    </w:p>
    <w:p w:rsidR="00BB7572" w:rsidRPr="00BB7572" w:rsidRDefault="00BB7572" w:rsidP="0034226A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При значительной длине удлинительного кабеля и малом поперечном сечении подводящих</w:t>
      </w:r>
      <w:r w:rsidR="0034226A"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проводов, происходит дополнительное падение напряжения, которое может привести</w:t>
      </w:r>
      <w:r w:rsidR="0034226A"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к неустойчивой работе электродвигателя станка.</w:t>
      </w:r>
    </w:p>
    <w:p w:rsidR="0034226A" w:rsidRDefault="0034226A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34226A" w:rsidRDefault="0034226A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34226A" w:rsidRDefault="0034226A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34226A" w:rsidRDefault="0034226A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34226A" w:rsidRDefault="0034226A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34226A" w:rsidRDefault="0034226A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34226A" w:rsidRDefault="0034226A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34226A" w:rsidRDefault="0034226A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34226A" w:rsidRDefault="0034226A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34226A" w:rsidRDefault="0034226A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inline distT="0" distB="0" distL="0" distR="0">
            <wp:extent cx="5886450" cy="29241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572" w:rsidRPr="0034226A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34226A">
        <w:rPr>
          <w:rFonts w:ascii="Arial" w:hAnsi="Arial" w:cs="Arial"/>
          <w:b/>
          <w:sz w:val="20"/>
          <w:szCs w:val="20"/>
        </w:rPr>
        <w:t>Требования к заготовке</w:t>
      </w:r>
    </w:p>
    <w:p w:rsidR="00BB7572" w:rsidRPr="00BB7572" w:rsidRDefault="00BB7572" w:rsidP="0034226A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При обработке заготовок большой длины необходимо пользоваться подставками, которые</w:t>
      </w:r>
      <w:r w:rsidR="0034226A"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 xml:space="preserve">устанавливаются под свисающим концом заготовки, или работать вдвоем. </w:t>
      </w:r>
    </w:p>
    <w:p w:rsidR="00BB7572" w:rsidRPr="00BB7572" w:rsidRDefault="00BB7572" w:rsidP="0034226A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Обрабатываемую заготовку необходимо проверять на наличие металлических или минеральных</w:t>
      </w:r>
      <w:r w:rsidR="0034226A"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включений (гвоздей, скоб, осколков, камней и т.п.). Не следует обрабатывать материалы, имеющие</w:t>
      </w:r>
      <w:r w:rsidR="0034226A">
        <w:rPr>
          <w:rFonts w:ascii="Arial" w:hAnsi="Arial" w:cs="Arial"/>
          <w:sz w:val="20"/>
          <w:szCs w:val="20"/>
        </w:rPr>
        <w:t xml:space="preserve"> </w:t>
      </w:r>
      <w:r w:rsidRPr="00BB7572">
        <w:rPr>
          <w:rFonts w:ascii="Arial" w:hAnsi="Arial" w:cs="Arial"/>
          <w:sz w:val="20"/>
          <w:szCs w:val="20"/>
        </w:rPr>
        <w:t>трещины, несросшиеся сучки, гниль, или другие пороки древесины.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Не допускается непосредственная шлифовка заготовок без плоской базовой поверхности.</w:t>
      </w: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BB7572">
        <w:rPr>
          <w:rFonts w:ascii="Arial" w:hAnsi="Arial" w:cs="Arial"/>
          <w:sz w:val="20"/>
          <w:szCs w:val="20"/>
        </w:rPr>
        <w:t>Заготовка не должна быть влажной. Рекомендуемая влажность не более 22%.</w:t>
      </w:r>
    </w:p>
    <w:p w:rsidR="0034226A" w:rsidRPr="00EE70B6" w:rsidRDefault="0034226A" w:rsidP="0034226A">
      <w:pPr>
        <w:shd w:val="clear" w:color="auto" w:fill="FFFFFF"/>
        <w:tabs>
          <w:tab w:val="left" w:pos="8647"/>
        </w:tabs>
        <w:ind w:left="1276" w:right="675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="Times New Roman" w:hAnsi="Arial" w:cs="Arial"/>
          <w:b/>
          <w:sz w:val="20"/>
          <w:szCs w:val="20"/>
        </w:rPr>
        <w:t>Предписывающие знаки</w:t>
      </w:r>
      <w:r w:rsidRPr="00206470">
        <w:rPr>
          <w:rFonts w:ascii="Arial" w:eastAsia="Times New Roman" w:hAnsi="Arial" w:cs="Arial"/>
          <w:b/>
          <w:color w:val="A6A6A6" w:themeColor="background1" w:themeShade="A6"/>
          <w:sz w:val="20"/>
          <w:szCs w:val="20"/>
        </w:rPr>
        <w:t xml:space="preserve"> </w:t>
      </w:r>
      <w:r w:rsidRPr="0034226A">
        <w:rPr>
          <w:rFonts w:ascii="Arial" w:eastAsia="Times New Roman" w:hAnsi="Arial" w:cs="Arial"/>
          <w:b/>
          <w:sz w:val="20"/>
          <w:szCs w:val="20"/>
        </w:rPr>
        <w:t>ГОСТ 12.14.026-2001</w:t>
      </w:r>
    </w:p>
    <w:tbl>
      <w:tblPr>
        <w:tblW w:w="91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3"/>
        <w:gridCol w:w="2847"/>
        <w:gridCol w:w="5222"/>
      </w:tblGrid>
      <w:tr w:rsidR="0034226A" w:rsidRPr="000F59BA" w:rsidTr="00C31B21">
        <w:trPr>
          <w:trHeight w:val="868"/>
          <w:jc w:val="center"/>
        </w:trPr>
        <w:tc>
          <w:tcPr>
            <w:tcW w:w="1083" w:type="dxa"/>
            <w:shd w:val="clear" w:color="auto" w:fill="auto"/>
          </w:tcPr>
          <w:p w:rsidR="0034226A" w:rsidRPr="000F59BA" w:rsidRDefault="0034226A" w:rsidP="00C31B21">
            <w:pPr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510540" cy="510540"/>
                  <wp:effectExtent l="19050" t="0" r="381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B486D">
              <w:rPr>
                <w:rFonts w:ascii="Arial" w:eastAsia="Calibri" w:hAnsi="Arial" w:cs="Arial"/>
                <w:sz w:val="20"/>
                <w:szCs w:val="20"/>
              </w:rPr>
              <w:t>Работать в защитной одежде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5222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B486D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необходимо применять средства индивидуальной защиты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34226A" w:rsidRPr="000F59BA" w:rsidTr="00C31B21">
        <w:trPr>
          <w:trHeight w:val="798"/>
          <w:jc w:val="center"/>
        </w:trPr>
        <w:tc>
          <w:tcPr>
            <w:tcW w:w="1083" w:type="dxa"/>
            <w:shd w:val="clear" w:color="auto" w:fill="auto"/>
          </w:tcPr>
          <w:p w:rsidR="0034226A" w:rsidRPr="000F59BA" w:rsidRDefault="0034226A" w:rsidP="00C31B21">
            <w:pPr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522605" cy="522605"/>
                  <wp:effectExtent l="19050" t="0" r="0" b="0"/>
                  <wp:docPr id="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B486D">
              <w:rPr>
                <w:rFonts w:ascii="Arial" w:eastAsia="Calibri" w:hAnsi="Arial" w:cs="Arial"/>
                <w:sz w:val="20"/>
                <w:szCs w:val="20"/>
              </w:rPr>
              <w:t>Работать в защитном щитке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5222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B486D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необходима защита лица и органов зрения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34226A" w:rsidRPr="000F59BA" w:rsidTr="00C31B21">
        <w:trPr>
          <w:trHeight w:val="850"/>
          <w:jc w:val="center"/>
        </w:trPr>
        <w:tc>
          <w:tcPr>
            <w:tcW w:w="1083" w:type="dxa"/>
            <w:shd w:val="clear" w:color="auto" w:fill="auto"/>
          </w:tcPr>
          <w:p w:rsidR="0034226A" w:rsidRPr="000F59BA" w:rsidRDefault="0034226A" w:rsidP="00C31B21">
            <w:pPr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522605" cy="522605"/>
                  <wp:effectExtent l="19050" t="0" r="0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B486D">
              <w:rPr>
                <w:rFonts w:ascii="Arial" w:eastAsia="Calibri" w:hAnsi="Arial" w:cs="Arial"/>
                <w:sz w:val="20"/>
                <w:szCs w:val="20"/>
              </w:rPr>
              <w:t>Отключить штепсельную вилку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5222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B486D">
              <w:rPr>
                <w:rFonts w:ascii="Arial" w:eastAsia="Calibri" w:hAnsi="Arial" w:cs="Arial"/>
                <w:sz w:val="20"/>
                <w:szCs w:val="20"/>
              </w:rPr>
              <w:t>На рабочих местах и оборудовании, где требуется отключение от электросети при наладке или остановке электрооборудования и в других случаях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34226A" w:rsidRPr="000F59BA" w:rsidTr="00C31B21">
        <w:trPr>
          <w:trHeight w:val="823"/>
          <w:jc w:val="center"/>
        </w:trPr>
        <w:tc>
          <w:tcPr>
            <w:tcW w:w="1083" w:type="dxa"/>
            <w:shd w:val="clear" w:color="auto" w:fill="auto"/>
          </w:tcPr>
          <w:p w:rsidR="0034226A" w:rsidRPr="000F59BA" w:rsidRDefault="0034226A" w:rsidP="00C31B21">
            <w:pPr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546100" cy="534670"/>
                  <wp:effectExtent l="19050" t="0" r="6350" b="0"/>
                  <wp:docPr id="4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B486D">
              <w:rPr>
                <w:rFonts w:ascii="Arial" w:eastAsia="Calibri" w:hAnsi="Arial" w:cs="Arial"/>
                <w:sz w:val="20"/>
                <w:szCs w:val="20"/>
              </w:rPr>
              <w:t>Работать в защитных наушниках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5222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B486D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 с повышенным уровнем шума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34226A" w:rsidRPr="000F59BA" w:rsidTr="00C31B21">
        <w:trPr>
          <w:trHeight w:val="691"/>
          <w:jc w:val="center"/>
        </w:trPr>
        <w:tc>
          <w:tcPr>
            <w:tcW w:w="1083" w:type="dxa"/>
            <w:shd w:val="clear" w:color="auto" w:fill="auto"/>
          </w:tcPr>
          <w:p w:rsidR="0034226A" w:rsidRPr="000F59BA" w:rsidRDefault="0034226A" w:rsidP="00C31B21">
            <w:pPr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447675" cy="436585"/>
                  <wp:effectExtent l="0" t="0" r="0" b="1905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67" cy="43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Работать в защитных </w:t>
            </w:r>
            <w:r w:rsidRPr="00BB486D">
              <w:rPr>
                <w:rFonts w:ascii="Arial" w:eastAsia="Calibri" w:hAnsi="Arial" w:cs="Arial"/>
                <w:sz w:val="20"/>
                <w:szCs w:val="20"/>
              </w:rPr>
              <w:t>очка</w:t>
            </w:r>
            <w:r>
              <w:rPr>
                <w:rFonts w:ascii="Arial" w:eastAsia="Calibri" w:hAnsi="Arial" w:cs="Arial"/>
                <w:sz w:val="20"/>
                <w:szCs w:val="20"/>
              </w:rPr>
              <w:t>х.</w:t>
            </w:r>
          </w:p>
        </w:tc>
        <w:tc>
          <w:tcPr>
            <w:tcW w:w="5222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B486D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требуется защита органов зрения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34226A" w:rsidRPr="000F59BA" w:rsidTr="00C31B21">
        <w:trPr>
          <w:trHeight w:val="809"/>
          <w:jc w:val="center"/>
        </w:trPr>
        <w:tc>
          <w:tcPr>
            <w:tcW w:w="1083" w:type="dxa"/>
            <w:shd w:val="clear" w:color="auto" w:fill="auto"/>
          </w:tcPr>
          <w:p w:rsidR="0034226A" w:rsidRPr="000F59BA" w:rsidRDefault="0034226A" w:rsidP="00C31B21">
            <w:pPr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66725" cy="466725"/>
                  <wp:effectExtent l="0" t="0" r="9525" b="9525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B486D">
              <w:rPr>
                <w:rFonts w:ascii="Arial" w:eastAsia="Calibri" w:hAnsi="Arial" w:cs="Arial"/>
                <w:sz w:val="20"/>
                <w:szCs w:val="20"/>
              </w:rPr>
              <w:t xml:space="preserve">Электроинструмент класса </w:t>
            </w:r>
            <w:r w:rsidRPr="00BB486D">
              <w:rPr>
                <w:rFonts w:ascii="Arial" w:eastAsia="Calibri" w:hAnsi="Arial" w:cs="Arial"/>
                <w:sz w:val="20"/>
                <w:szCs w:val="20"/>
                <w:lang w:val="en-US"/>
              </w:rPr>
              <w:t>I</w:t>
            </w:r>
            <w:r w:rsidRPr="00BB486D">
              <w:rPr>
                <w:rFonts w:ascii="Arial" w:eastAsia="Calibri" w:hAnsi="Arial" w:cs="Arial"/>
                <w:sz w:val="20"/>
                <w:szCs w:val="20"/>
              </w:rPr>
              <w:t xml:space="preserve"> (по ГОСТ 60745-1-2009).</w:t>
            </w:r>
          </w:p>
        </w:tc>
        <w:tc>
          <w:tcPr>
            <w:tcW w:w="5222" w:type="dxa"/>
            <w:shd w:val="clear" w:color="auto" w:fill="auto"/>
          </w:tcPr>
          <w:p w:rsidR="0034226A" w:rsidRPr="00BB486D" w:rsidRDefault="0034226A" w:rsidP="00C31B2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B486D">
              <w:rPr>
                <w:rFonts w:ascii="Arial" w:hAnsi="Arial" w:cs="Arial"/>
                <w:sz w:val="20"/>
                <w:szCs w:val="20"/>
              </w:rPr>
              <w:t>Электроинструмент 1 класса содержит рабочую изоляцию, заземляющее устройство, жилу в проводе и вилку «земля – контакт». Заземление обязательно.</w:t>
            </w:r>
          </w:p>
        </w:tc>
      </w:tr>
    </w:tbl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BB7572" w:rsidRPr="00BB7572" w:rsidRDefault="00BB7572" w:rsidP="00BB7572">
      <w:pPr>
        <w:pStyle w:val="1"/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34226A" w:rsidRDefault="0034226A" w:rsidP="0034226A">
      <w:pPr>
        <w:pStyle w:val="1"/>
        <w:ind w:left="0" w:right="340"/>
        <w:rPr>
          <w:rFonts w:eastAsiaTheme="minorEastAsia"/>
          <w:color w:val="808285"/>
          <w:lang w:eastAsia="zh-CN"/>
        </w:rPr>
      </w:pPr>
    </w:p>
    <w:p w:rsidR="00C31B21" w:rsidRPr="00C31B21" w:rsidRDefault="00C31B21" w:rsidP="0034226A">
      <w:pPr>
        <w:pStyle w:val="1"/>
        <w:ind w:left="0" w:right="340"/>
        <w:rPr>
          <w:rFonts w:eastAsiaTheme="minorEastAsia"/>
          <w:color w:val="808285"/>
          <w:lang w:eastAsia="zh-CN"/>
        </w:rPr>
      </w:pPr>
    </w:p>
    <w:p w:rsidR="005670B0" w:rsidRPr="00D910F1" w:rsidRDefault="00193BF6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pict>
          <v:line id="Line 85" o:spid="_x0000_s1055" style="position:absolute;left:0;text-align:left;z-index:251663872;visibility:visible;mso-wrap-distance-top:-6e-5mm;mso-wrap-distance-bottom:-6e-5mm;mso-position-horizontal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" strokecolor="#808285" strokeweight="1.0675mm">
            <w10:wrap anchorx="page"/>
          </v:line>
        </w:pict>
      </w:r>
      <w:r w:rsidR="005670B0">
        <w:rPr>
          <w:color w:val="808285"/>
        </w:rPr>
        <w:t>СОДЕРЖАНИЕ</w:t>
      </w:r>
    </w:p>
    <w:p w:rsidR="006951DB" w:rsidRDefault="006951DB" w:rsidP="006951D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hAnsi="Arial" w:cs="Arial"/>
          <w:color w:val="231F20"/>
          <w:sz w:val="24"/>
          <w:szCs w:val="24"/>
        </w:rPr>
        <w:t>10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 xml:space="preserve">11 </w:t>
      </w: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13</w:t>
      </w:r>
    </w:p>
    <w:p w:rsidR="006951DB" w:rsidRPr="00A637BE" w:rsidRDefault="006951DB" w:rsidP="006951DB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="0059637E"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</w:t>
      </w:r>
      <w:r w:rsidRPr="00A637BE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 xml:space="preserve">14 </w:t>
      </w:r>
      <w:r w:rsidR="0059637E">
        <w:rPr>
          <w:rFonts w:ascii="Arial" w:hAnsi="Arial" w:cs="Arial"/>
          <w:color w:val="231F20"/>
          <w:sz w:val="24"/>
          <w:szCs w:val="24"/>
        </w:rPr>
        <w:t>Работа с инструментом</w:t>
      </w:r>
      <w:r w:rsidRPr="00A637BE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hAnsi="Arial" w:cs="Arial"/>
          <w:color w:val="231F20"/>
          <w:spacing w:val="-8"/>
          <w:sz w:val="24"/>
          <w:szCs w:val="24"/>
        </w:rPr>
        <w:t>19</w:t>
      </w:r>
    </w:p>
    <w:p w:rsidR="006951DB" w:rsidRPr="00A637BE" w:rsidRDefault="006951DB" w:rsidP="006951D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</w:t>
      </w:r>
      <w:r>
        <w:rPr>
          <w:rFonts w:ascii="Arial" w:hAnsi="Arial" w:cs="Arial"/>
          <w:color w:val="231F20"/>
          <w:sz w:val="24"/>
          <w:szCs w:val="24"/>
        </w:rPr>
        <w:t xml:space="preserve"> оборудования</w:t>
      </w:r>
      <w:r w:rsidRPr="00A637BE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hAnsi="Arial" w:cs="Arial"/>
          <w:color w:val="231F20"/>
          <w:sz w:val="24"/>
          <w:szCs w:val="24"/>
          <w:u w:val="dotted" w:color="939598"/>
        </w:rPr>
        <w:t>22</w:t>
      </w:r>
      <w:r w:rsidR="0059637E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23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="0034226A">
        <w:rPr>
          <w:rFonts w:ascii="Arial" w:hAnsi="Arial" w:cs="Arial"/>
          <w:color w:val="231F20"/>
          <w:sz w:val="24"/>
          <w:szCs w:val="24"/>
          <w:u w:val="dotted" w:color="939598"/>
        </w:rPr>
        <w:tab/>
        <w:t>24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 xml:space="preserve"> </w:t>
      </w:r>
      <w:r w:rsidR="0034226A">
        <w:rPr>
          <w:rFonts w:ascii="Arial" w:hAnsi="Arial" w:cs="Arial"/>
          <w:color w:val="231F20"/>
          <w:sz w:val="24"/>
          <w:szCs w:val="24"/>
        </w:rPr>
        <w:t>24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24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24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hAnsi="Arial" w:cs="Arial"/>
          <w:color w:val="231F20"/>
          <w:spacing w:val="-8"/>
          <w:sz w:val="24"/>
          <w:szCs w:val="24"/>
        </w:rPr>
        <w:t>24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25</w:t>
      </w:r>
    </w:p>
    <w:p w:rsidR="006951DB" w:rsidRPr="00A637BE" w:rsidRDefault="006951DB" w:rsidP="006951D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25</w:t>
      </w:r>
    </w:p>
    <w:p w:rsidR="006951DB" w:rsidRPr="00A637BE" w:rsidRDefault="006951DB" w:rsidP="006951DB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25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4226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26</w:t>
      </w:r>
    </w:p>
    <w:p w:rsidR="00A73B7E" w:rsidRPr="00A73B7E" w:rsidRDefault="00A73B7E" w:rsidP="00A73B7E">
      <w:pPr>
        <w:pStyle w:val="1"/>
        <w:ind w:left="603"/>
        <w:rPr>
          <w:rFonts w:ascii="Arial" w:eastAsiaTheme="minorEastAsia" w:hAnsi="Arial" w:cs="Arial"/>
          <w:b/>
          <w:noProof/>
          <w:color w:val="A6A6A6" w:themeColor="background1" w:themeShade="A6"/>
          <w:sz w:val="24"/>
          <w:szCs w:val="24"/>
          <w:lang w:eastAsia="zh-CN" w:bidi="ar-SA"/>
        </w:rPr>
      </w:pPr>
    </w:p>
    <w:p w:rsidR="000E5C5A" w:rsidRDefault="000E5C5A" w:rsidP="00A73B7E">
      <w:pPr>
        <w:pStyle w:val="1"/>
        <w:ind w:left="603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801F53" w:rsidRPr="00801F53" w:rsidRDefault="00801F53" w:rsidP="00A73B7E">
      <w:pPr>
        <w:pStyle w:val="1"/>
        <w:ind w:left="603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E53F41" w:rsidRPr="00E53F41" w:rsidRDefault="00E53F41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Уважаемый покупатель!</w:t>
      </w:r>
    </w:p>
    <w:p w:rsidR="001D7F9E" w:rsidRPr="00D629DC" w:rsidRDefault="001D7F9E" w:rsidP="001D7F9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 w:rsidRPr="000E5C5A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0865" cy="1225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C5A">
        <w:rPr>
          <w:rFonts w:ascii="Arial" w:hAnsi="Arial" w:cs="Arial" w:hint="eastAsia"/>
          <w:sz w:val="20"/>
          <w:szCs w:val="20"/>
        </w:rPr>
        <w:t xml:space="preserve"> </w:t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Pr="00E013C3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81025" cy="133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>
        <w:rPr>
          <w:rFonts w:ascii="Arial" w:hAnsi="Arial" w:cs="Arial"/>
          <w:sz w:val="20"/>
          <w:szCs w:val="20"/>
        </w:rPr>
        <w:t>, комплектация</w:t>
      </w:r>
      <w:r w:rsidRPr="00E013C3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1D7F9E" w:rsidRPr="00E53F41" w:rsidRDefault="001D7F9E" w:rsidP="001D7F9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2F2296" w:rsidRPr="00A1507C" w:rsidRDefault="00193BF6" w:rsidP="00A1507C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  <w:r>
        <w:rPr>
          <w:rFonts w:ascii="Arial" w:hAnsi="Arial" w:cs="Arial"/>
          <w:b/>
          <w:noProof/>
          <w:color w:val="808285"/>
          <w:sz w:val="24"/>
          <w:szCs w:val="24"/>
          <w:lang w:bidi="ar-SA"/>
        </w:rPr>
        <w:pict>
          <v:line id="Прямая соединительная линия 134" o:spid="_x0000_s1054" style="position:absolute;left:0;text-align:left;z-index:251877888;visibility:visible;mso-wrap-distance-top:-3e-5mm;mso-wrap-distance-bottom:-3e-5mm;mso-width-relative:margin" from="4in,13.8pt" to="71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" strokecolor="#a5a5a5 [2092]" strokeweight="2.25pt">
            <o:lock v:ext="edit" shapetype="f"/>
          </v:line>
        </w:pict>
      </w:r>
      <w:r w:rsidR="0039289D" w:rsidRPr="008C7346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НАЗНАЧЕНИЕ.</w:t>
      </w:r>
    </w:p>
    <w:p w:rsidR="0039289D" w:rsidRDefault="00C1275E" w:rsidP="00F906F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>Назначение</w:t>
      </w:r>
    </w:p>
    <w:p w:rsidR="00A1507C" w:rsidRDefault="00A1507C" w:rsidP="00A1507C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A1507C">
        <w:rPr>
          <w:rFonts w:ascii="Arial" w:hAnsi="Arial" w:cs="Arial"/>
          <w:sz w:val="20"/>
          <w:szCs w:val="20"/>
        </w:rPr>
        <w:t>Ленточно-дисковый шлифовальный станок предназначен для шлиф</w:t>
      </w:r>
      <w:r>
        <w:rPr>
          <w:rFonts w:ascii="Arial" w:hAnsi="Arial" w:cs="Arial"/>
          <w:sz w:val="20"/>
          <w:szCs w:val="20"/>
        </w:rPr>
        <w:t>ования</w:t>
      </w:r>
      <w:r w:rsidRPr="00A1507C">
        <w:rPr>
          <w:rFonts w:ascii="Arial" w:hAnsi="Arial" w:cs="Arial"/>
          <w:sz w:val="20"/>
          <w:szCs w:val="20"/>
        </w:rPr>
        <w:t xml:space="preserve"> всех типов древесины, соответствующих размеру машины.</w:t>
      </w:r>
    </w:p>
    <w:p w:rsidR="0039289D" w:rsidRDefault="0039289D" w:rsidP="0039289D">
      <w:pPr>
        <w:ind w:leftChars="495" w:left="108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270D04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D22B6F">
        <w:rPr>
          <w:rFonts w:ascii="Arial" w:eastAsia="Times New Roman" w:hAnsi="Arial" w:cs="Arial"/>
          <w:color w:val="000000"/>
          <w:sz w:val="20"/>
          <w:szCs w:val="20"/>
        </w:rPr>
        <w:t>Применение инструмента не по назначению не допускается!</w:t>
      </w:r>
    </w:p>
    <w:p w:rsidR="0039289D" w:rsidRDefault="0039289D" w:rsidP="00F906FC">
      <w:pPr>
        <w:shd w:val="clear" w:color="auto" w:fill="FFFFFF"/>
        <w:ind w:left="1077" w:right="686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Область</w:t>
      </w:r>
      <w:r w:rsidR="00C1275E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применения</w:t>
      </w:r>
    </w:p>
    <w:p w:rsidR="0039289D" w:rsidRPr="00A272AB" w:rsidRDefault="0039289D" w:rsidP="003928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272AB">
        <w:rPr>
          <w:rFonts w:ascii="Arial" w:hAnsi="Arial" w:cs="Arial"/>
          <w:sz w:val="20"/>
          <w:szCs w:val="20"/>
        </w:rPr>
        <w:t>Режим использования при температуре от -10 до</w:t>
      </w:r>
      <w:r w:rsidR="001D7F9E">
        <w:rPr>
          <w:rFonts w:ascii="Arial" w:hAnsi="Arial" w:cs="Arial"/>
          <w:sz w:val="20"/>
          <w:szCs w:val="20"/>
        </w:rPr>
        <w:t xml:space="preserve"> +40С и относительной влажности</w:t>
      </w:r>
      <w:r w:rsidRPr="00A272AB">
        <w:rPr>
          <w:rFonts w:ascii="Arial" w:hAnsi="Arial" w:cs="Arial"/>
          <w:sz w:val="20"/>
          <w:szCs w:val="20"/>
        </w:rPr>
        <w:t xml:space="preserve"> воздуха не более 80%, с отсутствием прямого воздействия атмосферных осадков и чрезмерной запыленности воздуха. </w:t>
      </w:r>
    </w:p>
    <w:p w:rsidR="0039289D" w:rsidRPr="0051407E" w:rsidRDefault="0039289D" w:rsidP="003928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D7F9E">
        <w:rPr>
          <w:rFonts w:ascii="Arial" w:hAnsi="Arial" w:cs="Arial"/>
          <w:b/>
          <w:sz w:val="20"/>
          <w:szCs w:val="20"/>
        </w:rPr>
        <w:t>ВНИМАНИЕ!</w:t>
      </w:r>
      <w:r w:rsidRPr="00A272AB">
        <w:rPr>
          <w:rFonts w:ascii="Arial" w:hAnsi="Arial" w:cs="Arial"/>
          <w:sz w:val="20"/>
          <w:szCs w:val="20"/>
        </w:rPr>
        <w:t xml:space="preserve"> </w:t>
      </w:r>
      <w:r w:rsidRPr="0051407E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</w:p>
    <w:p w:rsidR="00D414ED" w:rsidRDefault="0039289D" w:rsidP="00E346B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1407E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  <w:r w:rsidR="001D7F9E">
        <w:rPr>
          <w:rFonts w:ascii="Arial" w:hAnsi="Arial" w:cs="Arial"/>
          <w:sz w:val="20"/>
          <w:szCs w:val="20"/>
        </w:rPr>
        <w:t xml:space="preserve"> </w:t>
      </w:r>
    </w:p>
    <w:p w:rsidR="0039289D" w:rsidRPr="00A272AB" w:rsidRDefault="001D7F9E" w:rsidP="003928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Степень защиты обеспечивается</w:t>
      </w:r>
      <w:r w:rsidR="0039289D" w:rsidRPr="00A272AB">
        <w:rPr>
          <w:rFonts w:ascii="Arial" w:hAnsi="Arial" w:cs="Arial"/>
          <w:sz w:val="20"/>
          <w:szCs w:val="20"/>
        </w:rPr>
        <w:t xml:space="preserve"> оболочкой - IP20 (МЭК 60529).</w:t>
      </w:r>
    </w:p>
    <w:p w:rsidR="0039289D" w:rsidRDefault="00C1275E" w:rsidP="00F906FC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Источник питания</w:t>
      </w:r>
    </w:p>
    <w:p w:rsidR="0039289D" w:rsidRPr="008D29DC" w:rsidRDefault="0039289D" w:rsidP="003928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0334A">
        <w:rPr>
          <w:rFonts w:ascii="Arial" w:hAnsi="Arial" w:cs="Arial"/>
          <w:sz w:val="20"/>
          <w:szCs w:val="20"/>
        </w:rPr>
        <w:t xml:space="preserve">Данный инструмент должен подключаться к источнику питания с напряжением, соответствующим </w:t>
      </w:r>
    </w:p>
    <w:p w:rsidR="0039289D" w:rsidRPr="008D29DC" w:rsidRDefault="0039289D" w:rsidP="003928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0334A">
        <w:rPr>
          <w:rFonts w:ascii="Arial" w:hAnsi="Arial" w:cs="Arial"/>
          <w:sz w:val="20"/>
          <w:szCs w:val="20"/>
        </w:rPr>
        <w:t xml:space="preserve">напряжению, указанному на идентификационной пластинке, и может работать только от однофазного </w:t>
      </w:r>
    </w:p>
    <w:p w:rsidR="0039289D" w:rsidRPr="00A0334A" w:rsidRDefault="0039289D" w:rsidP="003928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0334A">
        <w:rPr>
          <w:rFonts w:ascii="Arial" w:hAnsi="Arial" w:cs="Arial"/>
          <w:sz w:val="20"/>
          <w:szCs w:val="20"/>
        </w:rPr>
        <w:t xml:space="preserve">источника переменного тока. </w:t>
      </w:r>
    </w:p>
    <w:p w:rsidR="00A1507C" w:rsidRPr="0034226A" w:rsidRDefault="0039289D" w:rsidP="0034226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D29DC">
        <w:rPr>
          <w:rFonts w:ascii="Arial" w:hAnsi="Arial" w:cs="Arial"/>
          <w:b/>
          <w:sz w:val="20"/>
          <w:szCs w:val="20"/>
        </w:rPr>
        <w:t>ВНИМАНИЕ!</w:t>
      </w:r>
      <w:r w:rsidRPr="008D29DC">
        <w:rPr>
          <w:rFonts w:ascii="Arial" w:hAnsi="Arial" w:cs="Arial"/>
          <w:sz w:val="20"/>
          <w:szCs w:val="20"/>
        </w:rPr>
        <w:t xml:space="preserve"> Перед началом эксплуатации выполните заземление</w:t>
      </w:r>
      <w:r w:rsidRPr="00A0334A">
        <w:rPr>
          <w:rFonts w:ascii="Arial" w:hAnsi="Arial" w:cs="Arial"/>
          <w:sz w:val="20"/>
          <w:szCs w:val="20"/>
        </w:rPr>
        <w:t xml:space="preserve"> </w:t>
      </w:r>
      <w:r w:rsidRPr="008D29DC">
        <w:rPr>
          <w:rFonts w:ascii="Arial" w:hAnsi="Arial" w:cs="Arial"/>
          <w:sz w:val="20"/>
          <w:szCs w:val="20"/>
        </w:rPr>
        <w:t>(машина класса I по ГОСТ Р МЭК 60745-1-2011)</w:t>
      </w:r>
      <w:r w:rsidRPr="00A0334A">
        <w:rPr>
          <w:rFonts w:ascii="Arial" w:hAnsi="Arial" w:cs="Arial"/>
          <w:sz w:val="20"/>
          <w:szCs w:val="20"/>
        </w:rPr>
        <w:t>.</w:t>
      </w:r>
    </w:p>
    <w:p w:rsidR="00A1507C" w:rsidRDefault="00193BF6" w:rsidP="00C3001A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6" o:spid="_x0000_s1053" style="position:absolute;left:0;text-align:left;z-index:251767296;visibility:visible;mso-wrap-distance-top:-6e-5mm;mso-wrap-distance-bottom:-6e-5mm;mso-width-relative:margin" from="129pt,6.8pt" to="59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" strokecolor="#a5a5a5 [2092]" strokeweight="2.25pt">
            <o:lock v:ext="edit" shapetype="f"/>
          </v:line>
        </w:pic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</w:p>
    <w:p w:rsidR="00ED24D8" w:rsidRPr="00A73B7E" w:rsidRDefault="00C3001A" w:rsidP="00C3001A">
      <w:pPr>
        <w:pStyle w:val="1"/>
        <w:ind w:left="603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FF5B32" w:rsidRPr="000435D1" w:rsidRDefault="00CB5B58" w:rsidP="00CB5B58">
      <w:pPr>
        <w:tabs>
          <w:tab w:val="left" w:pos="10585"/>
        </w:tabs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4444</wp:posOffset>
            </wp:positionV>
            <wp:extent cx="4239206" cy="3324225"/>
            <wp:effectExtent l="0" t="0" r="0" b="0"/>
            <wp:wrapNone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234" t="2128" r="9787" b="5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22" cy="33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B32"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1.</w:t>
      </w:r>
      <w:r w:rsidR="00A811D9">
        <w:rPr>
          <w:rFonts w:ascii="Arial" w:hAnsi="Arial" w:cs="Arial"/>
          <w:bCs/>
          <w:color w:val="000000"/>
          <w:sz w:val="20"/>
          <w:szCs w:val="20"/>
          <w:lang w:eastAsia="zh-CN"/>
        </w:rPr>
        <w:t>Ограничитель заготовки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2.</w:t>
      </w:r>
      <w:r w:rsidR="009009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Регулировочный </w:t>
      </w:r>
      <w:r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винт 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3.</w:t>
      </w:r>
      <w:r w:rsidRPr="000435D1">
        <w:rPr>
          <w:rFonts w:ascii="Arial" w:hAnsi="Arial" w:cs="Arial"/>
          <w:bCs/>
          <w:color w:val="000000"/>
          <w:sz w:val="20"/>
          <w:szCs w:val="20"/>
          <w:lang w:eastAsia="zh-CN"/>
        </w:rPr>
        <w:t>Корпус рем</w:t>
      </w:r>
      <w:r w:rsidR="009009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енного привода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4.</w:t>
      </w:r>
      <w:r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Корпус диска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5.</w:t>
      </w:r>
      <w:r w:rsidR="009009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Направляющая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6.</w:t>
      </w:r>
      <w:r w:rsidR="009009D1">
        <w:rPr>
          <w:rFonts w:ascii="Arial" w:hAnsi="Arial" w:cs="Arial"/>
          <w:bCs/>
          <w:color w:val="000000"/>
          <w:sz w:val="20"/>
          <w:szCs w:val="20"/>
          <w:lang w:eastAsia="zh-CN"/>
        </w:rPr>
        <w:t>Сто</w:t>
      </w:r>
      <w:r w:rsidRPr="000435D1">
        <w:rPr>
          <w:rFonts w:ascii="Arial" w:hAnsi="Arial" w:cs="Arial"/>
          <w:bCs/>
          <w:color w:val="000000"/>
          <w:sz w:val="20"/>
          <w:szCs w:val="20"/>
          <w:lang w:eastAsia="zh-CN"/>
        </w:rPr>
        <w:t>л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7.</w:t>
      </w:r>
      <w:r w:rsidR="009009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Паз для направляющей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8.</w:t>
      </w:r>
      <w:r w:rsidR="009009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Указатель </w:t>
      </w:r>
      <w:r w:rsidR="00CB5B58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угла </w:t>
      </w:r>
      <w:r w:rsidR="009009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наклона стола</w:t>
      </w:r>
      <w:r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 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9.</w:t>
      </w:r>
      <w:r w:rsidR="009009D1">
        <w:rPr>
          <w:rFonts w:ascii="Arial" w:hAnsi="Arial" w:cs="Arial"/>
          <w:bCs/>
          <w:color w:val="000000"/>
          <w:sz w:val="20"/>
          <w:szCs w:val="20"/>
          <w:lang w:eastAsia="zh-CN"/>
        </w:rPr>
        <w:t>Направляющая наклона</w:t>
      </w:r>
      <w:r w:rsidRPr="000435D1">
        <w:rPr>
          <w:rFonts w:ascii="Arial" w:hAnsi="Arial" w:cs="Arial"/>
          <w:bCs/>
          <w:color w:val="000000"/>
          <w:sz w:val="20"/>
          <w:szCs w:val="20"/>
          <w:lang w:eastAsia="zh-CN"/>
        </w:rPr>
        <w:t xml:space="preserve"> стола 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10.</w:t>
      </w:r>
      <w:r w:rsidR="009009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Винт регулировки угла наклона</w:t>
      </w:r>
      <w:r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 </w:t>
      </w:r>
    </w:p>
    <w:p w:rsidR="00FF5B32" w:rsidRPr="00FF5B32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11.</w:t>
      </w:r>
      <w:r w:rsidR="009009D1">
        <w:rPr>
          <w:rFonts w:ascii="Arial" w:eastAsiaTheme="minorEastAsia" w:hAnsi="Arial" w:cs="Arial"/>
          <w:bCs/>
          <w:color w:val="000000"/>
          <w:sz w:val="20"/>
          <w:szCs w:val="20"/>
          <w:lang w:val="uk-UA" w:eastAsia="zh-CN"/>
        </w:rPr>
        <w:t>Пылеуловитель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12.</w:t>
      </w:r>
      <w:r w:rsidR="009009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Фиксатор пылеуловителя</w:t>
      </w:r>
      <w:r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 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13.</w:t>
      </w:r>
      <w:r w:rsidR="00CB5B58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Опора стола</w:t>
      </w:r>
      <w:r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 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14.</w:t>
      </w:r>
      <w:r w:rsidR="00CB5B58">
        <w:rPr>
          <w:rFonts w:ascii="Arial" w:hAnsi="Arial" w:cs="Arial"/>
          <w:bCs/>
          <w:color w:val="000000"/>
          <w:sz w:val="20"/>
          <w:szCs w:val="20"/>
          <w:lang w:eastAsia="zh-CN"/>
        </w:rPr>
        <w:t>Регулировочный</w:t>
      </w:r>
      <w:r w:rsidRPr="000435D1">
        <w:rPr>
          <w:rFonts w:ascii="Arial" w:hAnsi="Arial" w:cs="Arial"/>
          <w:bCs/>
          <w:color w:val="000000"/>
          <w:sz w:val="20"/>
          <w:szCs w:val="20"/>
          <w:lang w:eastAsia="zh-CN"/>
        </w:rPr>
        <w:t xml:space="preserve"> </w:t>
      </w:r>
      <w:r w:rsidR="00CB5B58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винт шлифовального стола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15.</w:t>
      </w:r>
      <w:r w:rsidR="00CB5B58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Выключатель</w:t>
      </w:r>
      <w:r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 </w:t>
      </w:r>
      <w:r w:rsidR="00CB5B58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Вкл/Вы</w:t>
      </w:r>
      <w:r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кл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16.</w:t>
      </w:r>
      <w:r w:rsidR="00CB5B58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Резиновые </w:t>
      </w:r>
      <w:r w:rsidR="003C0692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ножки</w:t>
      </w:r>
      <w:r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 </w:t>
      </w:r>
    </w:p>
    <w:p w:rsidR="00FF5B32" w:rsidRPr="000435D1" w:rsidRDefault="00FF5B32" w:rsidP="00CB5B58">
      <w:pPr>
        <w:adjustRightInd w:val="0"/>
        <w:ind w:left="1077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17.</w:t>
      </w:r>
      <w:r w:rsidR="00CB5B58">
        <w:rPr>
          <w:rFonts w:ascii="Arial" w:hAnsi="Arial" w:cs="Arial"/>
          <w:bCs/>
          <w:color w:val="000000"/>
          <w:sz w:val="20"/>
          <w:szCs w:val="20"/>
          <w:lang w:eastAsia="zh-CN"/>
        </w:rPr>
        <w:t>Крепление ленточного стола</w:t>
      </w:r>
    </w:p>
    <w:p w:rsidR="00FF5B32" w:rsidRPr="000435D1" w:rsidRDefault="00FF5B32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18.</w:t>
      </w:r>
      <w:r w:rsidR="00C658AA">
        <w:rPr>
          <w:rFonts w:ascii="Arial" w:hAnsi="Arial" w:cs="Arial"/>
          <w:bCs/>
          <w:color w:val="000000"/>
          <w:sz w:val="20"/>
          <w:szCs w:val="20"/>
          <w:lang w:eastAsia="zh-CN"/>
        </w:rPr>
        <w:t>Резьба крепления ленточного стола</w:t>
      </w:r>
    </w:p>
    <w:p w:rsidR="00FF5B32" w:rsidRPr="000435D1" w:rsidRDefault="00FF5B32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19.</w:t>
      </w:r>
      <w:r w:rsidR="00C658AA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Винты</w:t>
      </w:r>
    </w:p>
    <w:p w:rsidR="00FF5B32" w:rsidRDefault="00FF5B32" w:rsidP="00CB5B58">
      <w:pPr>
        <w:adjustRightInd w:val="0"/>
        <w:ind w:left="1077" w:right="686"/>
        <w:rPr>
          <w:rFonts w:ascii="Arial" w:eastAsiaTheme="minorEastAsia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20.</w:t>
      </w:r>
      <w:r w:rsidR="00C658AA">
        <w:rPr>
          <w:rFonts w:ascii="Arial" w:hAnsi="Arial" w:cs="Arial"/>
          <w:bCs/>
          <w:color w:val="000000"/>
          <w:sz w:val="20"/>
          <w:szCs w:val="20"/>
          <w:lang w:eastAsia="zh-CN"/>
        </w:rPr>
        <w:t>Крышка ленточного ролика</w:t>
      </w:r>
    </w:p>
    <w:p w:rsidR="00FF5B32" w:rsidRPr="000435D1" w:rsidRDefault="00FF5B32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21.</w:t>
      </w:r>
      <w:r w:rsidR="00C658AA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Крепления</w:t>
      </w:r>
    </w:p>
    <w:p w:rsidR="00A1507C" w:rsidRDefault="00A1507C" w:rsidP="00CB5B58">
      <w:pPr>
        <w:adjustRightInd w:val="0"/>
        <w:ind w:left="1077" w:right="686"/>
        <w:rPr>
          <w:rFonts w:ascii="Arial" w:eastAsiaTheme="minorEastAsia" w:hAnsi="Arial" w:cs="Arial"/>
          <w:bCs/>
          <w:color w:val="000000"/>
          <w:sz w:val="20"/>
          <w:szCs w:val="20"/>
          <w:lang w:val="uk-UA" w:eastAsia="zh-CN"/>
        </w:rPr>
      </w:pPr>
    </w:p>
    <w:p w:rsidR="00A1507C" w:rsidRDefault="00A1507C" w:rsidP="00CB5B58">
      <w:pPr>
        <w:adjustRightInd w:val="0"/>
        <w:ind w:left="1077" w:right="686"/>
        <w:rPr>
          <w:rFonts w:ascii="Arial" w:eastAsiaTheme="minorEastAsia" w:hAnsi="Arial" w:cs="Arial"/>
          <w:bCs/>
          <w:color w:val="000000"/>
          <w:sz w:val="20"/>
          <w:szCs w:val="20"/>
          <w:lang w:val="uk-UA" w:eastAsia="zh-CN"/>
        </w:rPr>
      </w:pPr>
    </w:p>
    <w:p w:rsidR="00A1507C" w:rsidRDefault="00A1507C" w:rsidP="00CB5B58">
      <w:pPr>
        <w:adjustRightInd w:val="0"/>
        <w:ind w:left="1077" w:right="686"/>
        <w:rPr>
          <w:rFonts w:ascii="Arial" w:eastAsiaTheme="minorEastAsia" w:hAnsi="Arial" w:cs="Arial"/>
          <w:bCs/>
          <w:color w:val="000000"/>
          <w:sz w:val="20"/>
          <w:szCs w:val="20"/>
          <w:lang w:val="uk-UA" w:eastAsia="zh-CN"/>
        </w:rPr>
      </w:pPr>
    </w:p>
    <w:p w:rsidR="00A1507C" w:rsidRDefault="00A1507C" w:rsidP="00CB5B58">
      <w:pPr>
        <w:adjustRightInd w:val="0"/>
        <w:ind w:left="1077" w:right="686"/>
        <w:rPr>
          <w:rFonts w:ascii="Arial" w:eastAsiaTheme="minorEastAsia" w:hAnsi="Arial" w:cs="Arial"/>
          <w:bCs/>
          <w:color w:val="000000"/>
          <w:sz w:val="20"/>
          <w:szCs w:val="20"/>
          <w:lang w:val="uk-UA" w:eastAsia="zh-CN"/>
        </w:rPr>
      </w:pPr>
    </w:p>
    <w:p w:rsidR="00FF5B32" w:rsidRPr="000435D1" w:rsidRDefault="00A1507C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-47625</wp:posOffset>
            </wp:positionV>
            <wp:extent cx="3974465" cy="2838450"/>
            <wp:effectExtent l="0" t="0" r="0" b="0"/>
            <wp:wrapSquare wrapText="bothSides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2063" t="51591" r="12698" b="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B32"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22.</w:t>
      </w:r>
      <w:r w:rsidR="00C658AA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Шлифо</w:t>
      </w:r>
      <w:r w:rsidR="00FF5B32"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вальний диск</w:t>
      </w:r>
    </w:p>
    <w:p w:rsidR="00FF5B32" w:rsidRPr="000435D1" w:rsidRDefault="00FF5B32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23.</w:t>
      </w:r>
      <w:r w:rsidRPr="000435D1">
        <w:rPr>
          <w:rFonts w:ascii="Arial" w:hAnsi="Arial" w:cs="Arial"/>
          <w:bCs/>
          <w:color w:val="000000"/>
          <w:sz w:val="20"/>
          <w:szCs w:val="20"/>
          <w:lang w:eastAsia="zh-CN"/>
        </w:rPr>
        <w:t xml:space="preserve">Регулятор </w:t>
      </w:r>
      <w:r w:rsidR="00C658AA">
        <w:rPr>
          <w:rFonts w:ascii="Arial" w:hAnsi="Arial" w:cs="Arial"/>
          <w:bCs/>
          <w:color w:val="000000"/>
          <w:sz w:val="20"/>
          <w:szCs w:val="20"/>
          <w:lang w:eastAsia="zh-CN"/>
        </w:rPr>
        <w:t>угла наклона</w:t>
      </w:r>
    </w:p>
    <w:p w:rsidR="00FF5B32" w:rsidRPr="000435D1" w:rsidRDefault="00FF5B32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val="uk-UA" w:eastAsia="zh-CN"/>
        </w:rPr>
        <w:t>24.</w:t>
      </w:r>
      <w:r w:rsidR="00C658AA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Указатель угла наклона</w:t>
      </w:r>
      <w:r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 </w:t>
      </w:r>
    </w:p>
    <w:p w:rsidR="00FF5B32" w:rsidRPr="000435D1" w:rsidRDefault="00FF5B32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25.</w:t>
      </w:r>
      <w:r w:rsidR="00C658AA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>Шлифовальная лента</w:t>
      </w:r>
      <w:r w:rsidRPr="000435D1">
        <w:rPr>
          <w:rFonts w:ascii="Arial" w:hAnsi="Arial" w:cs="Arial"/>
          <w:bCs/>
          <w:color w:val="000000"/>
          <w:sz w:val="20"/>
          <w:szCs w:val="20"/>
          <w:lang w:val="uk-UA" w:eastAsia="zh-CN"/>
        </w:rPr>
        <w:t xml:space="preserve"> </w:t>
      </w:r>
    </w:p>
    <w:p w:rsidR="00FF5B32" w:rsidRPr="000435D1" w:rsidRDefault="00FF5B32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26.</w:t>
      </w:r>
      <w:r w:rsidR="00C658AA">
        <w:rPr>
          <w:rFonts w:ascii="Arial" w:hAnsi="Arial" w:cs="Arial"/>
          <w:bCs/>
          <w:color w:val="000000"/>
          <w:sz w:val="20"/>
          <w:szCs w:val="20"/>
          <w:lang w:eastAsia="zh-CN"/>
        </w:rPr>
        <w:t>Указатель направления</w:t>
      </w:r>
    </w:p>
    <w:p w:rsidR="00FF5B32" w:rsidRPr="000435D1" w:rsidRDefault="00FF5B32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27.</w:t>
      </w:r>
      <w:r w:rsidR="00C658AA">
        <w:rPr>
          <w:rFonts w:ascii="Arial" w:hAnsi="Arial" w:cs="Arial"/>
          <w:bCs/>
          <w:color w:val="000000"/>
          <w:sz w:val="20"/>
          <w:szCs w:val="20"/>
          <w:lang w:eastAsia="zh-CN"/>
        </w:rPr>
        <w:t>Гайка регулировки высоты шлифленты</w:t>
      </w:r>
    </w:p>
    <w:p w:rsidR="00FF5B32" w:rsidRPr="000435D1" w:rsidRDefault="00FF5B32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28.</w:t>
      </w:r>
      <w:r w:rsidR="00C658AA">
        <w:rPr>
          <w:rFonts w:ascii="Arial" w:hAnsi="Arial" w:cs="Arial"/>
          <w:bCs/>
          <w:color w:val="000000"/>
          <w:sz w:val="20"/>
          <w:szCs w:val="20"/>
          <w:lang w:eastAsia="zh-CN"/>
        </w:rPr>
        <w:t>Рычаг ремня</w:t>
      </w:r>
    </w:p>
    <w:p w:rsidR="00FF5B32" w:rsidRPr="000435D1" w:rsidRDefault="00FF5B32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29.</w:t>
      </w:r>
      <w:r w:rsidRPr="000435D1">
        <w:rPr>
          <w:rFonts w:ascii="Arial" w:hAnsi="Arial" w:cs="Arial"/>
          <w:bCs/>
          <w:color w:val="000000"/>
          <w:sz w:val="20"/>
          <w:szCs w:val="20"/>
          <w:lang w:eastAsia="zh-CN"/>
        </w:rPr>
        <w:t xml:space="preserve">Ручка </w:t>
      </w:r>
      <w:r w:rsidR="00C658AA">
        <w:rPr>
          <w:rFonts w:ascii="Arial" w:hAnsi="Arial" w:cs="Arial"/>
          <w:bCs/>
          <w:color w:val="000000"/>
          <w:sz w:val="20"/>
          <w:szCs w:val="20"/>
          <w:lang w:eastAsia="zh-CN"/>
        </w:rPr>
        <w:t>натяжки ленты</w:t>
      </w:r>
    </w:p>
    <w:p w:rsidR="00FF5B32" w:rsidRPr="000435D1" w:rsidRDefault="00FF5B32" w:rsidP="00CB5B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30.</w:t>
      </w:r>
      <w:r w:rsidR="00C658AA">
        <w:rPr>
          <w:rFonts w:ascii="Arial" w:hAnsi="Arial" w:cs="Arial"/>
          <w:bCs/>
          <w:color w:val="000000"/>
          <w:sz w:val="20"/>
          <w:szCs w:val="20"/>
          <w:lang w:eastAsia="zh-CN"/>
        </w:rPr>
        <w:t>Пружина механизма натяжки ленты</w:t>
      </w:r>
    </w:p>
    <w:p w:rsidR="00A1507C" w:rsidRPr="00007558" w:rsidRDefault="00FF5B32" w:rsidP="00007558">
      <w:pPr>
        <w:adjustRightInd w:val="0"/>
        <w:ind w:left="1077" w:right="686"/>
        <w:rPr>
          <w:rFonts w:ascii="Arial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color w:val="000000"/>
          <w:sz w:val="20"/>
          <w:szCs w:val="20"/>
          <w:lang w:eastAsia="zh-CN"/>
        </w:rPr>
        <w:t>31.</w:t>
      </w:r>
      <w:r w:rsidRPr="000435D1">
        <w:rPr>
          <w:rFonts w:ascii="Arial" w:hAnsi="Arial" w:cs="Arial"/>
          <w:bCs/>
          <w:color w:val="000000"/>
          <w:sz w:val="20"/>
          <w:szCs w:val="20"/>
          <w:lang w:eastAsia="zh-CN"/>
        </w:rPr>
        <w:t>Двиг</w:t>
      </w:r>
      <w:r w:rsidR="00C658AA">
        <w:rPr>
          <w:rFonts w:ascii="Arial" w:hAnsi="Arial" w:cs="Arial"/>
          <w:bCs/>
          <w:color w:val="000000"/>
          <w:sz w:val="20"/>
          <w:szCs w:val="20"/>
          <w:lang w:eastAsia="zh-CN"/>
        </w:rPr>
        <w:t>атель</w:t>
      </w:r>
    </w:p>
    <w:p w:rsidR="00FF5B32" w:rsidRDefault="00FF5B32" w:rsidP="00C658AA">
      <w:pPr>
        <w:ind w:left="1077"/>
        <w:rPr>
          <w:rFonts w:ascii="Arial" w:hAnsi="Arial" w:cs="Arial"/>
          <w:b/>
          <w:bCs/>
          <w:color w:val="000000"/>
          <w:sz w:val="20"/>
          <w:szCs w:val="20"/>
        </w:rPr>
      </w:pPr>
      <w:r w:rsidRPr="000435D1">
        <w:rPr>
          <w:rFonts w:ascii="Arial" w:hAnsi="Arial" w:cs="Arial"/>
          <w:b/>
          <w:bCs/>
          <w:color w:val="000000"/>
          <w:sz w:val="20"/>
          <w:szCs w:val="20"/>
        </w:rPr>
        <w:t>Ко</w:t>
      </w:r>
      <w:r w:rsidR="00A1507C">
        <w:rPr>
          <w:rFonts w:ascii="Arial" w:hAnsi="Arial" w:cs="Arial"/>
          <w:b/>
          <w:bCs/>
          <w:color w:val="000000"/>
          <w:sz w:val="20"/>
          <w:szCs w:val="20"/>
        </w:rPr>
        <w:t>мплектно</w:t>
      </w:r>
      <w:r w:rsidRPr="000435D1">
        <w:rPr>
          <w:rFonts w:ascii="Arial" w:hAnsi="Arial" w:cs="Arial"/>
          <w:b/>
          <w:bCs/>
          <w:color w:val="000000"/>
          <w:sz w:val="20"/>
          <w:szCs w:val="20"/>
        </w:rPr>
        <w:t>сть поставки</w:t>
      </w:r>
    </w:p>
    <w:p w:rsidR="00C658AA" w:rsidRPr="00C658AA" w:rsidRDefault="00C658AA" w:rsidP="00C658AA">
      <w:pPr>
        <w:ind w:left="1077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Станок</w:t>
      </w:r>
    </w:p>
    <w:p w:rsidR="00FF5B32" w:rsidRPr="000435D1" w:rsidRDefault="006710D1" w:rsidP="00C658AA">
      <w:pPr>
        <w:ind w:left="1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t>Упор угловой в сборе</w:t>
      </w:r>
    </w:p>
    <w:p w:rsidR="00007558" w:rsidRDefault="006710D1" w:rsidP="00007558">
      <w:pPr>
        <w:ind w:left="1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Основание шлифовального диска</w:t>
      </w:r>
    </w:p>
    <w:p w:rsidR="00007558" w:rsidRPr="00FF5B32" w:rsidRDefault="00007558" w:rsidP="00007558">
      <w:pPr>
        <w:ind w:left="1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Установочный винт основания диска</w:t>
      </w:r>
    </w:p>
    <w:p w:rsidR="00FF5B32" w:rsidRDefault="00B34316" w:rsidP="00C658AA">
      <w:pPr>
        <w:ind w:left="1077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Шлифовальный диск</w:t>
      </w:r>
    </w:p>
    <w:p w:rsidR="00B34316" w:rsidRPr="00007558" w:rsidRDefault="00B34316" w:rsidP="00C658AA">
      <w:pPr>
        <w:ind w:left="1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Шлифовальная лента</w:t>
      </w:r>
      <w:r w:rsidR="00007558" w:rsidRPr="00C31B21">
        <w:rPr>
          <w:rFonts w:ascii="Arial" w:hAnsi="Arial" w:cs="Arial"/>
          <w:color w:val="000000"/>
          <w:sz w:val="20"/>
          <w:szCs w:val="20"/>
        </w:rPr>
        <w:t xml:space="preserve"> (</w:t>
      </w:r>
      <w:r w:rsidR="00007558">
        <w:rPr>
          <w:rFonts w:ascii="Arial" w:hAnsi="Arial" w:cs="Arial"/>
          <w:color w:val="000000"/>
          <w:sz w:val="20"/>
          <w:szCs w:val="20"/>
        </w:rPr>
        <w:t>установлена)</w:t>
      </w:r>
    </w:p>
    <w:p w:rsidR="00FF5B32" w:rsidRDefault="006710D1" w:rsidP="00C658AA">
      <w:pPr>
        <w:ind w:left="1077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Стол боковой в сборе</w:t>
      </w:r>
    </w:p>
    <w:p w:rsidR="00673D69" w:rsidRPr="000435D1" w:rsidRDefault="00673D69" w:rsidP="00C658AA">
      <w:pPr>
        <w:ind w:left="1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Опорный стержень бокового стола</w:t>
      </w:r>
    </w:p>
    <w:p w:rsidR="00FF5B32" w:rsidRPr="000435D1" w:rsidRDefault="006710D1" w:rsidP="00C658AA">
      <w:pPr>
        <w:ind w:left="1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Защитный кожух диска задний</w:t>
      </w:r>
    </w:p>
    <w:p w:rsidR="00FF5B32" w:rsidRDefault="006710D1" w:rsidP="00C658AA">
      <w:pPr>
        <w:ind w:left="1077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Защитный кожух диска передний с пылеотводом</w:t>
      </w:r>
    </w:p>
    <w:p w:rsidR="00D3459E" w:rsidRPr="000435D1" w:rsidRDefault="00D3459E" w:rsidP="00C658AA">
      <w:pPr>
        <w:ind w:left="1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Ограничитель заготовки</w:t>
      </w:r>
    </w:p>
    <w:p w:rsidR="00FF5B32" w:rsidRPr="000435D1" w:rsidRDefault="003C0692" w:rsidP="00C658AA">
      <w:pPr>
        <w:ind w:left="1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Резиновые ножки</w:t>
      </w:r>
      <w:r w:rsidR="00FF5B32" w:rsidRPr="000435D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FF5B32" w:rsidRPr="000435D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 w:rsidR="00FF5B32" w:rsidRPr="000435D1">
        <w:rPr>
          <w:rFonts w:ascii="Arial" w:hAnsi="Arial" w:cs="Arial"/>
          <w:color w:val="000000"/>
          <w:sz w:val="20"/>
          <w:szCs w:val="20"/>
        </w:rPr>
        <w:t>4</w:t>
      </w:r>
      <w:r>
        <w:rPr>
          <w:rFonts w:ascii="Arial" w:hAnsi="Arial" w:cs="Arial"/>
          <w:color w:val="000000"/>
          <w:sz w:val="20"/>
          <w:szCs w:val="20"/>
        </w:rPr>
        <w:t>шт)</w:t>
      </w:r>
    </w:p>
    <w:p w:rsidR="00FF5B32" w:rsidRPr="000435D1" w:rsidRDefault="00FF5B32" w:rsidP="00C658AA">
      <w:pPr>
        <w:ind w:left="1077"/>
        <w:rPr>
          <w:rFonts w:ascii="Arial" w:hAnsi="Arial" w:cs="Arial"/>
          <w:color w:val="000000"/>
          <w:sz w:val="20"/>
          <w:szCs w:val="20"/>
        </w:rPr>
      </w:pPr>
      <w:r w:rsidRPr="000435D1">
        <w:rPr>
          <w:rFonts w:ascii="Arial" w:hAnsi="Arial" w:cs="Arial"/>
          <w:color w:val="000000"/>
          <w:sz w:val="20"/>
          <w:szCs w:val="20"/>
        </w:rPr>
        <w:t>Шестигранн</w:t>
      </w:r>
      <w:r w:rsidR="003C0692">
        <w:rPr>
          <w:rFonts w:ascii="Arial" w:hAnsi="Arial" w:cs="Arial"/>
          <w:color w:val="000000"/>
          <w:sz w:val="20"/>
          <w:szCs w:val="20"/>
        </w:rPr>
        <w:t>ы</w:t>
      </w:r>
      <w:r w:rsidRPr="000435D1">
        <w:rPr>
          <w:rFonts w:ascii="Arial" w:hAnsi="Arial" w:cs="Arial"/>
          <w:color w:val="000000"/>
          <w:sz w:val="20"/>
          <w:szCs w:val="20"/>
        </w:rPr>
        <w:t xml:space="preserve">й болт </w:t>
      </w:r>
      <w:r w:rsidR="003C0692">
        <w:rPr>
          <w:rFonts w:ascii="Arial" w:hAnsi="Arial" w:cs="Arial"/>
          <w:color w:val="000000"/>
          <w:sz w:val="20"/>
          <w:szCs w:val="20"/>
          <w:lang w:val="uk-UA"/>
        </w:rPr>
        <w:t>(</w:t>
      </w:r>
      <w:r w:rsidRPr="000435D1">
        <w:rPr>
          <w:rFonts w:ascii="Arial" w:hAnsi="Arial" w:cs="Arial"/>
          <w:color w:val="000000"/>
          <w:sz w:val="20"/>
          <w:szCs w:val="20"/>
        </w:rPr>
        <w:t>комплект</w:t>
      </w:r>
      <w:r w:rsidR="003C0692">
        <w:rPr>
          <w:rFonts w:ascii="Arial" w:hAnsi="Arial" w:cs="Arial"/>
          <w:color w:val="000000"/>
          <w:sz w:val="20"/>
          <w:szCs w:val="20"/>
        </w:rPr>
        <w:t>)</w:t>
      </w:r>
    </w:p>
    <w:p w:rsidR="00FF5B32" w:rsidRDefault="00FF5B32" w:rsidP="00C658AA">
      <w:pPr>
        <w:adjustRightInd w:val="0"/>
        <w:ind w:left="1077"/>
        <w:rPr>
          <w:rFonts w:ascii="Arial" w:hAnsi="Arial" w:cs="Arial"/>
          <w:color w:val="000000"/>
          <w:sz w:val="20"/>
          <w:szCs w:val="20"/>
        </w:rPr>
      </w:pPr>
      <w:r w:rsidRPr="00FF5B32">
        <w:rPr>
          <w:rFonts w:ascii="Arial" w:hAnsi="Arial" w:cs="Arial"/>
          <w:color w:val="000000"/>
          <w:sz w:val="20"/>
          <w:szCs w:val="20"/>
        </w:rPr>
        <w:t xml:space="preserve">Шестигранный </w:t>
      </w:r>
      <w:r w:rsidR="00A1507C" w:rsidRPr="00FF5B32">
        <w:rPr>
          <w:rFonts w:ascii="Arial" w:hAnsi="Arial" w:cs="Arial"/>
          <w:color w:val="000000"/>
          <w:sz w:val="20"/>
          <w:szCs w:val="20"/>
        </w:rPr>
        <w:t>ключ (</w:t>
      </w:r>
      <w:r w:rsidR="003C0692">
        <w:rPr>
          <w:rFonts w:ascii="Arial" w:hAnsi="Arial" w:cs="Arial"/>
          <w:color w:val="000000"/>
          <w:sz w:val="20"/>
          <w:szCs w:val="20"/>
        </w:rPr>
        <w:t>2</w:t>
      </w:r>
      <w:r w:rsidRPr="000435D1">
        <w:rPr>
          <w:rFonts w:ascii="Arial" w:hAnsi="Arial" w:cs="Arial"/>
          <w:color w:val="000000"/>
          <w:sz w:val="20"/>
          <w:szCs w:val="20"/>
        </w:rPr>
        <w:t>шт</w:t>
      </w:r>
      <w:r w:rsidR="003C0692">
        <w:rPr>
          <w:rFonts w:ascii="Arial" w:hAnsi="Arial" w:cs="Arial"/>
          <w:color w:val="000000"/>
          <w:sz w:val="20"/>
          <w:szCs w:val="20"/>
        </w:rPr>
        <w:t>)</w:t>
      </w:r>
    </w:p>
    <w:p w:rsidR="003C0692" w:rsidRDefault="003C0692" w:rsidP="00C658AA">
      <w:pPr>
        <w:adjustRightInd w:val="0"/>
        <w:ind w:left="1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Инструкция по эксплуатации</w:t>
      </w:r>
    </w:p>
    <w:p w:rsidR="00FF5B32" w:rsidRDefault="003C0692" w:rsidP="003C0692">
      <w:pPr>
        <w:adjustRightInd w:val="0"/>
        <w:ind w:left="1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Инструкция по безопасности</w:t>
      </w:r>
    </w:p>
    <w:p w:rsidR="006710D1" w:rsidRPr="003C0692" w:rsidRDefault="006710D1" w:rsidP="003C0692">
      <w:pPr>
        <w:adjustRightInd w:val="0"/>
        <w:ind w:left="1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</w:t>
      </w:r>
      <w:r w:rsidRPr="006710D1">
        <w:t xml:space="preserve"> </w:t>
      </w:r>
      <w:r w:rsidRPr="006710D1">
        <w:rPr>
          <w:rFonts w:ascii="Arial" w:hAnsi="Arial" w:cs="Arial"/>
          <w:color w:val="000000"/>
          <w:sz w:val="20"/>
          <w:szCs w:val="20"/>
        </w:rPr>
        <w:t xml:space="preserve">Если вы не </w:t>
      </w:r>
      <w:r>
        <w:rPr>
          <w:rFonts w:ascii="Arial" w:hAnsi="Arial" w:cs="Arial"/>
          <w:color w:val="000000"/>
          <w:sz w:val="20"/>
          <w:szCs w:val="20"/>
        </w:rPr>
        <w:t>можете найти деталь из комплекта,</w:t>
      </w:r>
      <w:r w:rsidRPr="006710D1">
        <w:rPr>
          <w:rFonts w:ascii="Arial" w:hAnsi="Arial" w:cs="Arial"/>
          <w:color w:val="000000"/>
          <w:sz w:val="20"/>
          <w:szCs w:val="20"/>
        </w:rPr>
        <w:t xml:space="preserve"> проверьте, возможно она уже установлена на изделие.</w:t>
      </w:r>
    </w:p>
    <w:p w:rsidR="004E09EF" w:rsidRDefault="00193BF6" w:rsidP="00194A11">
      <w:pPr>
        <w:pStyle w:val="1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8" o:spid="_x0000_s1052" style="position:absolute;left:0;text-align:left;z-index:251769344;visibility:visible;mso-wrap-distance-top:-6e-5mm;mso-wrap-distance-bottom:-6e-5mm;mso-width-relative:margin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<o:lock v:ext="edit" shapetype="f"/>
          </v:line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C0692" w:rsidRDefault="003C0692" w:rsidP="00194A11">
      <w:pPr>
        <w:pStyle w:val="1"/>
        <w:rPr>
          <w:rFonts w:ascii="Arial" w:hAnsi="Arial" w:cs="Arial"/>
          <w:b/>
          <w:noProof/>
          <w:sz w:val="24"/>
          <w:szCs w:val="24"/>
          <w:lang w:bidi="ar-SA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91"/>
        <w:gridCol w:w="3118"/>
      </w:tblGrid>
      <w:tr w:rsidR="003C0692" w:rsidRPr="000F4E60" w:rsidTr="003C0692">
        <w:trPr>
          <w:trHeight w:val="281"/>
        </w:trPr>
        <w:tc>
          <w:tcPr>
            <w:tcW w:w="6091" w:type="dxa"/>
            <w:shd w:val="clear" w:color="auto" w:fill="F7CAAC"/>
          </w:tcPr>
          <w:p w:rsidR="003C0692" w:rsidRPr="003C0692" w:rsidRDefault="003C0692" w:rsidP="003C0692">
            <w:pPr>
              <w:pStyle w:val="6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692">
              <w:rPr>
                <w:rFonts w:ascii="Arial" w:eastAsia="Calibri" w:hAnsi="Arial" w:cs="Arial"/>
                <w:b/>
                <w:bCs/>
                <w:color w:val="auto"/>
                <w:kern w:val="24"/>
                <w:sz w:val="20"/>
                <w:szCs w:val="20"/>
              </w:rPr>
              <w:t>Параметры</w:t>
            </w:r>
          </w:p>
        </w:tc>
        <w:tc>
          <w:tcPr>
            <w:tcW w:w="3118" w:type="dxa"/>
            <w:shd w:val="clear" w:color="auto" w:fill="F7CAAC"/>
            <w:vAlign w:val="center"/>
          </w:tcPr>
          <w:p w:rsidR="003C0692" w:rsidRPr="003C0692" w:rsidRDefault="003C0692" w:rsidP="003C0692">
            <w:pPr>
              <w:pStyle w:val="6"/>
              <w:jc w:val="center"/>
              <w:rPr>
                <w:rFonts w:ascii="Arial" w:eastAsiaTheme="minorEastAsia" w:hAnsi="Arial" w:cs="Arial"/>
                <w:color w:val="auto"/>
                <w:sz w:val="20"/>
                <w:szCs w:val="20"/>
                <w:lang w:val="en-US" w:eastAsia="zh-CN"/>
              </w:rPr>
            </w:pPr>
            <w:r w:rsidRPr="003C0692">
              <w:rPr>
                <w:rFonts w:ascii="Arial" w:eastAsiaTheme="minorEastAsia" w:hAnsi="Arial" w:cs="Arial" w:hint="eastAsia"/>
                <w:b/>
                <w:bCs/>
                <w:color w:val="auto"/>
                <w:kern w:val="24"/>
                <w:sz w:val="20"/>
                <w:szCs w:val="20"/>
                <w:lang w:val="en-US" w:eastAsia="zh-CN"/>
              </w:rPr>
              <w:t>BG6</w:t>
            </w:r>
            <w:r>
              <w:rPr>
                <w:rFonts w:ascii="Arial" w:eastAsiaTheme="minorEastAsia" w:hAnsi="Arial" w:cs="Arial"/>
                <w:b/>
                <w:bCs/>
                <w:color w:val="auto"/>
                <w:kern w:val="24"/>
                <w:sz w:val="20"/>
                <w:szCs w:val="20"/>
                <w:lang w:eastAsia="zh-CN"/>
              </w:rPr>
              <w:t>055</w:t>
            </w:r>
            <w:r>
              <w:rPr>
                <w:rFonts w:ascii="Arial" w:eastAsiaTheme="minorEastAsia" w:hAnsi="Arial" w:cs="Arial"/>
                <w:b/>
                <w:bCs/>
                <w:color w:val="auto"/>
                <w:kern w:val="24"/>
                <w:sz w:val="20"/>
                <w:szCs w:val="20"/>
                <w:lang w:val="en-US" w:eastAsia="zh-CN"/>
              </w:rPr>
              <w:t>DB</w:t>
            </w:r>
          </w:p>
        </w:tc>
      </w:tr>
      <w:tr w:rsidR="003C0692" w:rsidRPr="00EE1A99" w:rsidTr="003C0692">
        <w:trPr>
          <w:trHeight w:val="289"/>
        </w:trPr>
        <w:tc>
          <w:tcPr>
            <w:tcW w:w="6091" w:type="dxa"/>
          </w:tcPr>
          <w:p w:rsidR="003C0692" w:rsidRPr="00EE1A99" w:rsidRDefault="003C0692" w:rsidP="003C0692">
            <w:pPr>
              <w:shd w:val="clear" w:color="auto" w:fill="FFFFFF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Потребляемая мощность</w:t>
            </w:r>
            <w:r w:rsidRPr="00B56B5C">
              <w:rPr>
                <w:rFonts w:ascii="Arial" w:hAnsi="Arial" w:cs="Arial"/>
                <w:sz w:val="20"/>
                <w:szCs w:val="20"/>
              </w:rPr>
              <w:t xml:space="preserve"> (Мах</w:t>
            </w:r>
            <w:r w:rsidRPr="00793E82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, Вт</w:t>
            </w:r>
          </w:p>
        </w:tc>
        <w:tc>
          <w:tcPr>
            <w:tcW w:w="3118" w:type="dxa"/>
            <w:vAlign w:val="center"/>
          </w:tcPr>
          <w:p w:rsidR="003C0692" w:rsidRPr="00EE1A99" w:rsidRDefault="003D2D86" w:rsidP="003C0692">
            <w:pPr>
              <w:pStyle w:val="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szCs w:val="20"/>
                <w:lang w:eastAsia="zh-CN"/>
              </w:rPr>
              <w:t>5</w:t>
            </w:r>
            <w:r w:rsidR="003C0692">
              <w:rPr>
                <w:rFonts w:ascii="Arial" w:eastAsiaTheme="minorEastAsia" w:hAnsi="Arial" w:cs="Arial"/>
                <w:bCs/>
                <w:color w:val="000000"/>
                <w:kern w:val="24"/>
                <w:sz w:val="20"/>
                <w:szCs w:val="20"/>
                <w:lang w:eastAsia="zh-CN"/>
              </w:rPr>
              <w:t>5</w:t>
            </w:r>
            <w:r w:rsidR="003C0692"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szCs w:val="20"/>
                <w:lang w:eastAsia="zh-CN"/>
              </w:rPr>
              <w:t>0</w:t>
            </w:r>
          </w:p>
        </w:tc>
      </w:tr>
      <w:tr w:rsidR="003C0692" w:rsidRPr="00EE1A99" w:rsidTr="003C0692">
        <w:trPr>
          <w:trHeight w:val="151"/>
        </w:trPr>
        <w:tc>
          <w:tcPr>
            <w:tcW w:w="6091" w:type="dxa"/>
          </w:tcPr>
          <w:p w:rsidR="003C0692" w:rsidRPr="009518A2" w:rsidRDefault="003C0692" w:rsidP="003C0692">
            <w:pPr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Напряжение /</w:t>
            </w: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Частота, В/Гц</w:t>
            </w:r>
          </w:p>
        </w:tc>
        <w:tc>
          <w:tcPr>
            <w:tcW w:w="3118" w:type="dxa"/>
            <w:vAlign w:val="center"/>
          </w:tcPr>
          <w:p w:rsidR="003C0692" w:rsidRPr="00EE1A99" w:rsidRDefault="003C0692" w:rsidP="003C0692">
            <w:pPr>
              <w:shd w:val="clear" w:color="auto" w:fill="FFFFFF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E1A99">
              <w:rPr>
                <w:rFonts w:ascii="Arial" w:hAnsi="Arial" w:cs="Arial"/>
                <w:sz w:val="20"/>
                <w:szCs w:val="20"/>
              </w:rPr>
              <w:t>2</w:t>
            </w:r>
            <w:r w:rsidRPr="00EE1A99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E1A99">
              <w:rPr>
                <w:rFonts w:ascii="Arial" w:hAnsi="Arial" w:cs="Arial"/>
                <w:sz w:val="20"/>
                <w:szCs w:val="20"/>
              </w:rPr>
              <w:t>~</w:t>
            </w:r>
            <w:r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Pr="00EE1A99">
              <w:rPr>
                <w:rFonts w:ascii="Arial" w:hAnsi="Arial" w:cs="Arial"/>
                <w:sz w:val="20"/>
                <w:szCs w:val="20"/>
              </w:rPr>
              <w:t xml:space="preserve"> 50</w:t>
            </w:r>
          </w:p>
        </w:tc>
      </w:tr>
      <w:tr w:rsidR="003C0692" w:rsidRPr="00EE1A99" w:rsidTr="003C0692">
        <w:trPr>
          <w:trHeight w:val="268"/>
        </w:trPr>
        <w:tc>
          <w:tcPr>
            <w:tcW w:w="6091" w:type="dxa"/>
          </w:tcPr>
          <w:p w:rsidR="003C0692" w:rsidRPr="00EE1A99" w:rsidRDefault="003C0692" w:rsidP="003C0692">
            <w:pPr>
              <w:shd w:val="clear" w:color="auto" w:fill="FFFFFF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E5C8E">
              <w:rPr>
                <w:rFonts w:ascii="Arial" w:hAnsi="Arial" w:cs="Arial"/>
                <w:bCs/>
                <w:sz w:val="20"/>
                <w:szCs w:val="20"/>
              </w:rPr>
              <w:t>Скорость холостого хода</w:t>
            </w: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, об/мин</w:t>
            </w:r>
          </w:p>
        </w:tc>
        <w:tc>
          <w:tcPr>
            <w:tcW w:w="3118" w:type="dxa"/>
            <w:vAlign w:val="center"/>
          </w:tcPr>
          <w:p w:rsidR="003C0692" w:rsidRPr="00EE1A99" w:rsidRDefault="003C0692" w:rsidP="003C0692">
            <w:pPr>
              <w:shd w:val="clear" w:color="auto" w:fill="FFFFFF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szCs w:val="20"/>
                <w:lang w:eastAsia="zh-CN"/>
              </w:rPr>
              <w:t>1450</w:t>
            </w:r>
          </w:p>
        </w:tc>
      </w:tr>
      <w:tr w:rsidR="003C0692" w:rsidRPr="00F400CD" w:rsidTr="003C0692">
        <w:trPr>
          <w:trHeight w:val="80"/>
        </w:trPr>
        <w:tc>
          <w:tcPr>
            <w:tcW w:w="6091" w:type="dxa"/>
          </w:tcPr>
          <w:p w:rsidR="003C0692" w:rsidRPr="00F400CD" w:rsidRDefault="003C0692" w:rsidP="003C0692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Скорость движения ленты, м/мин</w:t>
            </w:r>
          </w:p>
        </w:tc>
        <w:tc>
          <w:tcPr>
            <w:tcW w:w="3118" w:type="dxa"/>
          </w:tcPr>
          <w:p w:rsidR="003C0692" w:rsidRPr="00F400CD" w:rsidRDefault="003C0692" w:rsidP="003C06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292</w:t>
            </w:r>
          </w:p>
        </w:tc>
      </w:tr>
      <w:tr w:rsidR="003C0692" w:rsidRPr="00F400CD" w:rsidTr="003C0692">
        <w:trPr>
          <w:trHeight w:val="80"/>
        </w:trPr>
        <w:tc>
          <w:tcPr>
            <w:tcW w:w="6091" w:type="dxa"/>
          </w:tcPr>
          <w:p w:rsidR="003C0692" w:rsidRPr="00F400CD" w:rsidRDefault="00463D7E" w:rsidP="003C069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63D7E">
              <w:rPr>
                <w:rFonts w:ascii="Arial" w:hAnsi="Arial" w:cs="Arial"/>
                <w:bCs/>
                <w:sz w:val="20"/>
                <w:szCs w:val="20"/>
              </w:rPr>
              <w:t>Диаметр шлифовального круга, мм</w:t>
            </w:r>
          </w:p>
        </w:tc>
        <w:tc>
          <w:tcPr>
            <w:tcW w:w="3118" w:type="dxa"/>
          </w:tcPr>
          <w:p w:rsidR="003C0692" w:rsidRPr="00F400CD" w:rsidRDefault="003C0692" w:rsidP="003D2D8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0CD">
              <w:rPr>
                <w:rFonts w:ascii="Arial" w:hAnsi="Arial" w:cs="Arial"/>
                <w:bCs/>
                <w:sz w:val="20"/>
                <w:szCs w:val="20"/>
              </w:rPr>
              <w:t>Ø</w:t>
            </w:r>
            <w:r w:rsidRPr="00F400CD">
              <w:rPr>
                <w:rFonts w:ascii="Arial" w:hAnsi="Arial" w:cs="Arial" w:hint="eastAsia"/>
                <w:bCs/>
                <w:sz w:val="20"/>
                <w:szCs w:val="20"/>
                <w:lang w:eastAsia="zh-CN"/>
              </w:rPr>
              <w:t>15</w:t>
            </w:r>
            <w:r w:rsidRPr="00F400CD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3C0692" w:rsidRPr="00F400CD" w:rsidTr="003C0692">
        <w:trPr>
          <w:trHeight w:val="80"/>
        </w:trPr>
        <w:tc>
          <w:tcPr>
            <w:tcW w:w="6091" w:type="dxa"/>
          </w:tcPr>
          <w:p w:rsidR="003C0692" w:rsidRPr="00F400CD" w:rsidRDefault="003C0692" w:rsidP="003C0692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zh-CN"/>
              </w:rPr>
              <w:t>Размер ленты, мм</w:t>
            </w:r>
          </w:p>
        </w:tc>
        <w:tc>
          <w:tcPr>
            <w:tcW w:w="3118" w:type="dxa"/>
          </w:tcPr>
          <w:p w:rsidR="003C0692" w:rsidRPr="00F400CD" w:rsidRDefault="003C0692" w:rsidP="003C0692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  <w:lang w:eastAsia="zh-CN"/>
              </w:rPr>
              <w:t>100x914</w:t>
            </w:r>
            <w:r w:rsidRPr="00F400CD">
              <w:rPr>
                <w:rFonts w:ascii="Arial" w:hAnsi="Arial" w:cs="Arial"/>
                <w:bCs/>
                <w:sz w:val="20"/>
                <w:szCs w:val="20"/>
              </w:rPr>
              <w:t>мм</w:t>
            </w:r>
          </w:p>
        </w:tc>
      </w:tr>
      <w:tr w:rsidR="003C0692" w:rsidRPr="00B56B5C" w:rsidTr="003C0692">
        <w:trPr>
          <w:trHeight w:val="80"/>
        </w:trPr>
        <w:tc>
          <w:tcPr>
            <w:tcW w:w="6091" w:type="dxa"/>
          </w:tcPr>
          <w:p w:rsidR="003C0692" w:rsidRPr="00EE1A99" w:rsidRDefault="003C0692" w:rsidP="003C0692">
            <w:pPr>
              <w:shd w:val="clear" w:color="auto" w:fill="FFFFFF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Масса, кг</w:t>
            </w:r>
          </w:p>
        </w:tc>
        <w:tc>
          <w:tcPr>
            <w:tcW w:w="3118" w:type="dxa"/>
            <w:vAlign w:val="center"/>
          </w:tcPr>
          <w:p w:rsidR="003C0692" w:rsidRPr="00B56B5C" w:rsidRDefault="003C0692" w:rsidP="003C0692">
            <w:pPr>
              <w:shd w:val="clear" w:color="auto" w:fill="FFFFFF"/>
              <w:adjustRightInd w:val="0"/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szCs w:val="20"/>
                <w:lang w:eastAsia="zh-CN"/>
              </w:rPr>
              <w:t>13,2</w:t>
            </w:r>
          </w:p>
        </w:tc>
      </w:tr>
    </w:tbl>
    <w:p w:rsidR="003C0692" w:rsidRDefault="003C0692" w:rsidP="00194A11">
      <w:pPr>
        <w:pStyle w:val="1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647DC9" w:rsidRPr="00647DC9" w:rsidRDefault="00647DC9" w:rsidP="00194A11">
      <w:pPr>
        <w:pStyle w:val="1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647DC9" w:rsidRDefault="00647DC9" w:rsidP="003C0692">
      <w:pPr>
        <w:spacing w:before="101"/>
        <w:jc w:val="center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3C0692" w:rsidRDefault="003C0692" w:rsidP="00647DC9">
      <w:pPr>
        <w:shd w:val="clear" w:color="auto" w:fill="FFFFFF"/>
        <w:adjustRightInd w:val="0"/>
        <w:spacing w:after="245"/>
        <w:jc w:val="center"/>
        <w:rPr>
          <w:rFonts w:ascii="Arial CYR" w:hAnsi="Arial CYR" w:cs="Arial CYR"/>
          <w:b/>
          <w:color w:val="000000"/>
          <w:sz w:val="20"/>
          <w:szCs w:val="20"/>
        </w:rPr>
      </w:pPr>
    </w:p>
    <w:p w:rsidR="003C0692" w:rsidRDefault="003C0692" w:rsidP="00647DC9">
      <w:pPr>
        <w:shd w:val="clear" w:color="auto" w:fill="FFFFFF"/>
        <w:adjustRightInd w:val="0"/>
        <w:spacing w:after="245"/>
        <w:jc w:val="center"/>
        <w:rPr>
          <w:rFonts w:ascii="Arial CYR" w:hAnsi="Arial CYR" w:cs="Arial CYR"/>
          <w:b/>
          <w:color w:val="000000"/>
          <w:sz w:val="20"/>
          <w:szCs w:val="20"/>
        </w:rPr>
      </w:pPr>
    </w:p>
    <w:p w:rsidR="00A1507C" w:rsidRDefault="00A1507C" w:rsidP="00A1507C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1507C" w:rsidRDefault="00193BF6" w:rsidP="00A1507C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0" o:spid="_x0000_s1073" style="position:absolute;left:0;text-align:left;z-index:251966976;visibility:visible;mso-wrap-distance-top:-1e-4mm;mso-wrap-distance-bottom:-1e-4mm;mso-width-relative:margin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<o:lock v:ext="edit" shapetype="f"/>
          </v:line>
        </w:pict>
      </w:r>
      <w:r w:rsidR="00A1507C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A1507C" w:rsidRPr="00A1507C" w:rsidRDefault="00A1507C" w:rsidP="00A1507C">
      <w:pPr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 w:rsidRPr="00A1507C">
        <w:rPr>
          <w:rFonts w:ascii="Arial" w:eastAsia="Arial Narrow" w:hAnsi="Arial" w:cs="Arial"/>
          <w:sz w:val="20"/>
          <w:szCs w:val="20"/>
        </w:rPr>
        <w:t>Ленточно-дисковый шлифовальн</w:t>
      </w:r>
      <w:r>
        <w:rPr>
          <w:rFonts w:ascii="Arial" w:eastAsia="Arial Narrow" w:hAnsi="Arial" w:cs="Arial"/>
          <w:sz w:val="20"/>
          <w:szCs w:val="20"/>
        </w:rPr>
        <w:t>ый станок предназначен для шлифования</w:t>
      </w:r>
      <w:r w:rsidRPr="00A1507C">
        <w:rPr>
          <w:rFonts w:ascii="Arial" w:eastAsia="Arial Narrow" w:hAnsi="Arial" w:cs="Arial"/>
          <w:sz w:val="20"/>
          <w:szCs w:val="20"/>
        </w:rPr>
        <w:t xml:space="preserve"> всех типов древесины, соответствующих размеру машины.</w:t>
      </w:r>
    </w:p>
    <w:p w:rsidR="00A1507C" w:rsidRPr="00A1507C" w:rsidRDefault="00A1507C" w:rsidP="00A1507C">
      <w:pPr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 w:rsidRPr="00A1507C">
        <w:rPr>
          <w:rFonts w:ascii="Arial" w:eastAsia="Arial Narrow" w:hAnsi="Arial" w:cs="Arial"/>
          <w:sz w:val="20"/>
          <w:szCs w:val="20"/>
        </w:rPr>
        <w:t>Устройство можно использовать только в соответствии с его назначением. Любое другое, что выходит за эти</w:t>
      </w:r>
      <w:r>
        <w:rPr>
          <w:rFonts w:ascii="Arial" w:eastAsia="Arial Narrow" w:hAnsi="Arial" w:cs="Arial"/>
          <w:sz w:val="20"/>
          <w:szCs w:val="20"/>
        </w:rPr>
        <w:t xml:space="preserve"> рамки </w:t>
      </w:r>
      <w:r w:rsidRPr="00A1507C">
        <w:rPr>
          <w:rFonts w:ascii="Arial" w:eastAsia="Arial Narrow" w:hAnsi="Arial" w:cs="Arial"/>
          <w:sz w:val="20"/>
          <w:szCs w:val="20"/>
        </w:rPr>
        <w:t>использования, не соответствует его назначению. За ущерб или травмы любого рода, возникшие в результате этого, несет ответстве</w:t>
      </w:r>
      <w:r>
        <w:rPr>
          <w:rFonts w:ascii="Arial" w:eastAsia="Arial Narrow" w:hAnsi="Arial" w:cs="Arial"/>
          <w:sz w:val="20"/>
          <w:szCs w:val="20"/>
        </w:rPr>
        <w:t>нность пользователь инструмента</w:t>
      </w:r>
      <w:r w:rsidRPr="00A1507C">
        <w:rPr>
          <w:rFonts w:ascii="Arial" w:eastAsia="Arial Narrow" w:hAnsi="Arial" w:cs="Arial"/>
          <w:sz w:val="20"/>
          <w:szCs w:val="20"/>
        </w:rPr>
        <w:t>, а не производитель.</w:t>
      </w:r>
    </w:p>
    <w:p w:rsidR="00A1507C" w:rsidRPr="00A1507C" w:rsidRDefault="00A1507C" w:rsidP="00A1507C">
      <w:pPr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 w:rsidRPr="00A1507C">
        <w:rPr>
          <w:rFonts w:ascii="Arial" w:eastAsia="Arial Narrow" w:hAnsi="Arial" w:cs="Arial"/>
          <w:sz w:val="20"/>
          <w:szCs w:val="20"/>
        </w:rPr>
        <w:t>Для шлифовального станка разрешается использовать только соответствующие абразивные ленты или шлифовальные круги, которые соответствуют приведенным в этом руководстве параметрам.</w:t>
      </w:r>
    </w:p>
    <w:p w:rsidR="00A1507C" w:rsidRPr="00A1507C" w:rsidRDefault="00A1507C" w:rsidP="00A1507C">
      <w:pPr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 w:rsidRPr="00A1507C">
        <w:rPr>
          <w:rFonts w:ascii="Arial" w:eastAsia="Arial Narrow" w:hAnsi="Arial" w:cs="Arial"/>
          <w:sz w:val="20"/>
          <w:szCs w:val="20"/>
        </w:rPr>
        <w:t>Люди, которые используют и обслуживают это устройство, должны быть ознакомлены с этой инструкцией по эксплуатации и должны быть ознакомлены с поте</w:t>
      </w:r>
      <w:r>
        <w:rPr>
          <w:rFonts w:ascii="Arial" w:eastAsia="Arial Narrow" w:hAnsi="Arial" w:cs="Arial"/>
          <w:sz w:val="20"/>
          <w:szCs w:val="20"/>
        </w:rPr>
        <w:t>нциальными</w:t>
      </w:r>
      <w:r w:rsidRPr="00A1507C">
        <w:rPr>
          <w:rFonts w:ascii="Arial" w:eastAsia="Arial Narrow" w:hAnsi="Arial" w:cs="Arial"/>
          <w:sz w:val="20"/>
          <w:szCs w:val="20"/>
        </w:rPr>
        <w:t xml:space="preserve"> последствиями и ущербом для здоровья.</w:t>
      </w:r>
    </w:p>
    <w:p w:rsidR="00A1507C" w:rsidRPr="00A1507C" w:rsidRDefault="004476BF" w:rsidP="00A1507C">
      <w:pPr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 w:rsidRPr="004476BF">
        <w:rPr>
          <w:rFonts w:ascii="Arial" w:eastAsia="Arial Narrow" w:hAnsi="Arial" w:cs="Arial"/>
          <w:b/>
          <w:sz w:val="20"/>
          <w:szCs w:val="20"/>
        </w:rPr>
        <w:t xml:space="preserve">ВНИМАНИЕ! </w:t>
      </w:r>
      <w:r w:rsidR="00A1507C" w:rsidRPr="00A1507C">
        <w:rPr>
          <w:rFonts w:ascii="Arial" w:eastAsia="Arial Narrow" w:hAnsi="Arial" w:cs="Arial"/>
          <w:sz w:val="20"/>
          <w:szCs w:val="20"/>
        </w:rPr>
        <w:t>Убедитесь, что инструмент отключен от источника питания перед тем, как присоединить или изменить</w:t>
      </w:r>
      <w:r w:rsidR="00A1507C">
        <w:rPr>
          <w:rFonts w:ascii="Arial" w:eastAsia="Arial Narrow" w:hAnsi="Arial" w:cs="Arial"/>
          <w:sz w:val="20"/>
          <w:szCs w:val="20"/>
        </w:rPr>
        <w:t xml:space="preserve"> любую оснастку</w:t>
      </w:r>
      <w:r w:rsidR="00A1507C" w:rsidRPr="00A1507C">
        <w:rPr>
          <w:rFonts w:ascii="Arial" w:eastAsia="Arial Narrow" w:hAnsi="Arial" w:cs="Arial"/>
          <w:sz w:val="20"/>
          <w:szCs w:val="20"/>
        </w:rPr>
        <w:t xml:space="preserve"> или осуществить любые настройки.</w:t>
      </w:r>
    </w:p>
    <w:p w:rsidR="00A1507C" w:rsidRDefault="00A1507C" w:rsidP="00A1507C">
      <w:pPr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Перед включение</w:t>
      </w:r>
      <w:r w:rsidRPr="00A1507C">
        <w:rPr>
          <w:rFonts w:ascii="Arial" w:eastAsia="Arial Narrow" w:hAnsi="Arial" w:cs="Arial"/>
          <w:sz w:val="20"/>
          <w:szCs w:val="20"/>
        </w:rPr>
        <w:t>м устройства нужно правильно установить все защитные устройства и кожухи.</w:t>
      </w:r>
    </w:p>
    <w:p w:rsidR="00366A78" w:rsidRPr="00366A78" w:rsidRDefault="00366A78" w:rsidP="00366A78">
      <w:pPr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 w:rsidRPr="00366A78">
        <w:rPr>
          <w:rFonts w:ascii="Arial" w:eastAsia="Arial Narrow" w:hAnsi="Arial" w:cs="Arial"/>
          <w:sz w:val="20"/>
          <w:szCs w:val="20"/>
        </w:rPr>
        <w:t>Перед работой проверяйте исправность станка.</w:t>
      </w:r>
    </w:p>
    <w:p w:rsidR="00366A78" w:rsidRPr="00366A78" w:rsidRDefault="00366A78" w:rsidP="00366A78">
      <w:pPr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 w:rsidRPr="00366A78">
        <w:rPr>
          <w:rFonts w:ascii="Arial" w:eastAsia="Arial Narrow" w:hAnsi="Arial" w:cs="Arial"/>
          <w:sz w:val="20"/>
          <w:szCs w:val="20"/>
        </w:rPr>
        <w:t>При износе подшипников и самих роликов их необходимо вовре</w:t>
      </w:r>
      <w:r>
        <w:rPr>
          <w:rFonts w:ascii="Arial" w:eastAsia="Arial Narrow" w:hAnsi="Arial" w:cs="Arial"/>
          <w:sz w:val="20"/>
          <w:szCs w:val="20"/>
        </w:rPr>
        <w:t xml:space="preserve">мя заменять, так как изношенные </w:t>
      </w:r>
      <w:r w:rsidRPr="00366A78">
        <w:rPr>
          <w:rFonts w:ascii="Arial" w:eastAsia="Arial Narrow" w:hAnsi="Arial" w:cs="Arial"/>
          <w:sz w:val="20"/>
          <w:szCs w:val="20"/>
        </w:rPr>
        <w:t>механизмы вызывают вибрацию, что сказывается на каче</w:t>
      </w:r>
      <w:r>
        <w:rPr>
          <w:rFonts w:ascii="Arial" w:eastAsia="Arial Narrow" w:hAnsi="Arial" w:cs="Arial"/>
          <w:sz w:val="20"/>
          <w:szCs w:val="20"/>
        </w:rPr>
        <w:t xml:space="preserve">стве обработки и уменьшает срок </w:t>
      </w:r>
      <w:r w:rsidRPr="00366A78">
        <w:rPr>
          <w:rFonts w:ascii="Arial" w:eastAsia="Arial Narrow" w:hAnsi="Arial" w:cs="Arial"/>
          <w:sz w:val="20"/>
          <w:szCs w:val="20"/>
        </w:rPr>
        <w:t>службы станка.</w:t>
      </w:r>
    </w:p>
    <w:p w:rsidR="00366A78" w:rsidRPr="00366A78" w:rsidRDefault="00366A78" w:rsidP="00366A78">
      <w:pPr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 w:rsidRPr="00366A78">
        <w:rPr>
          <w:rFonts w:ascii="Arial" w:eastAsia="Arial Narrow" w:hAnsi="Arial" w:cs="Arial"/>
          <w:sz w:val="20"/>
          <w:szCs w:val="20"/>
        </w:rPr>
        <w:t>Регулярно проверяйте станок на наличие повреждений.</w:t>
      </w:r>
      <w:r>
        <w:rPr>
          <w:rFonts w:ascii="Arial" w:eastAsia="Arial Narrow" w:hAnsi="Arial" w:cs="Arial"/>
          <w:sz w:val="20"/>
          <w:szCs w:val="20"/>
        </w:rPr>
        <w:t xml:space="preserve"> Неисправные детали должны быть </w:t>
      </w:r>
      <w:r w:rsidRPr="00366A78">
        <w:rPr>
          <w:rFonts w:ascii="Arial" w:eastAsia="Arial Narrow" w:hAnsi="Arial" w:cs="Arial"/>
          <w:sz w:val="20"/>
          <w:szCs w:val="20"/>
        </w:rPr>
        <w:t>немедленно заменены.</w:t>
      </w:r>
    </w:p>
    <w:p w:rsidR="00366A78" w:rsidRDefault="00366A78" w:rsidP="00366A78">
      <w:pPr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 w:rsidRPr="00366A78">
        <w:rPr>
          <w:rFonts w:ascii="Arial" w:eastAsia="Arial Narrow" w:hAnsi="Arial" w:cs="Arial"/>
          <w:sz w:val="20"/>
          <w:szCs w:val="20"/>
        </w:rPr>
        <w:t>Ослабляйте натяжение ленты, если стано</w:t>
      </w:r>
      <w:r>
        <w:rPr>
          <w:rFonts w:ascii="Arial" w:eastAsia="Arial Narrow" w:hAnsi="Arial" w:cs="Arial"/>
          <w:sz w:val="20"/>
          <w:szCs w:val="20"/>
        </w:rPr>
        <w:t xml:space="preserve">к не используется долгое время. </w:t>
      </w:r>
      <w:r w:rsidRPr="00366A78">
        <w:rPr>
          <w:rFonts w:ascii="Arial" w:eastAsia="Arial Narrow" w:hAnsi="Arial" w:cs="Arial"/>
          <w:sz w:val="20"/>
          <w:szCs w:val="20"/>
        </w:rPr>
        <w:t>Изношенные ленты и диски приводят к перегрузке стан</w:t>
      </w:r>
      <w:r>
        <w:rPr>
          <w:rFonts w:ascii="Arial" w:eastAsia="Arial Narrow" w:hAnsi="Arial" w:cs="Arial"/>
          <w:sz w:val="20"/>
          <w:szCs w:val="20"/>
        </w:rPr>
        <w:t xml:space="preserve">ка и возможному выходу из строя </w:t>
      </w:r>
      <w:r w:rsidRPr="00366A78">
        <w:rPr>
          <w:rFonts w:ascii="Arial" w:eastAsia="Arial Narrow" w:hAnsi="Arial" w:cs="Arial"/>
          <w:sz w:val="20"/>
          <w:szCs w:val="20"/>
        </w:rPr>
        <w:t>направляющих и электродвигателя.</w:t>
      </w:r>
    </w:p>
    <w:p w:rsidR="00366A78" w:rsidRPr="00A1507C" w:rsidRDefault="00366A78" w:rsidP="00366A78">
      <w:pPr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</w:p>
    <w:p w:rsidR="004476BF" w:rsidRPr="00442F6D" w:rsidRDefault="00193BF6" w:rsidP="004476BF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>
          <v:line id="Прямая соединительная линия 122" o:spid="_x0000_s1074" style="position:absolute;left:0;text-align:left;z-index:251969024;visibility:visible;mso-wrap-distance-top:-8e-5mm;mso-wrap-distance-bottom:-8e-5mm;mso-width-relative:margin" from="340.35pt,7.5pt" to="808.3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" strokecolor="#a6a6a6" strokeweight="2.25pt">
            <o:lock v:ext="edit" shapetype="f"/>
          </v:line>
        </w:pict>
      </w:r>
      <w:r w:rsidR="004476BF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4476BF" w:rsidRPr="0028397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366A78" w:rsidRDefault="00366A78" w:rsidP="004476BF">
      <w:pPr>
        <w:shd w:val="clear" w:color="auto" w:fill="FFFFFF"/>
        <w:adjustRightInd w:val="0"/>
        <w:spacing w:after="245"/>
        <w:ind w:left="1077" w:right="686"/>
        <w:contextualSpacing/>
        <w:jc w:val="both"/>
        <w:rPr>
          <w:rFonts w:ascii="Arial CYR" w:hAnsi="Arial CYR" w:cs="Arial CYR"/>
          <w:b/>
          <w:color w:val="000000"/>
          <w:sz w:val="20"/>
          <w:szCs w:val="20"/>
        </w:rPr>
      </w:pPr>
    </w:p>
    <w:p w:rsidR="004476BF" w:rsidRDefault="004476BF" w:rsidP="004476BF">
      <w:pPr>
        <w:shd w:val="clear" w:color="auto" w:fill="FFFFFF"/>
        <w:adjustRightInd w:val="0"/>
        <w:spacing w:after="245"/>
        <w:ind w:left="1077" w:right="686"/>
        <w:contextualSpacing/>
        <w:jc w:val="both"/>
        <w:rPr>
          <w:rFonts w:ascii="Arial CYR" w:hAnsi="Arial CYR" w:cs="Arial CYR"/>
          <w:b/>
          <w:color w:val="000000"/>
          <w:sz w:val="20"/>
          <w:szCs w:val="20"/>
        </w:rPr>
      </w:pPr>
      <w:r>
        <w:rPr>
          <w:rFonts w:ascii="Arial CYR" w:hAnsi="Arial CYR" w:cs="Arial CYR"/>
          <w:b/>
          <w:color w:val="000000"/>
          <w:sz w:val="20"/>
          <w:szCs w:val="20"/>
        </w:rPr>
        <w:t>Установка и сборка станка</w:t>
      </w:r>
    </w:p>
    <w:p w:rsidR="006710D1" w:rsidRDefault="00D3459E" w:rsidP="00D3459E">
      <w:pPr>
        <w:shd w:val="clear" w:color="auto" w:fill="FFFFFF"/>
        <w:adjustRightInd w:val="0"/>
        <w:ind w:left="1077" w:right="686"/>
        <w:contextualSpacing/>
        <w:jc w:val="both"/>
        <w:rPr>
          <w:rFonts w:ascii="Arial CYR" w:hAnsi="Arial CYR" w:cs="Arial CYR"/>
          <w:color w:val="000000"/>
          <w:sz w:val="20"/>
          <w:szCs w:val="20"/>
        </w:rPr>
      </w:pPr>
      <w:r w:rsidRPr="00D3459E">
        <w:rPr>
          <w:rFonts w:ascii="Arial CYR" w:hAnsi="Arial CYR" w:cs="Arial CYR"/>
          <w:color w:val="000000"/>
          <w:sz w:val="20"/>
          <w:szCs w:val="20"/>
        </w:rPr>
        <w:t xml:space="preserve">Для сборки переверните станок на бок и установите ножки </w:t>
      </w:r>
      <w:r>
        <w:rPr>
          <w:rFonts w:ascii="Arial CYR" w:hAnsi="Arial CYR" w:cs="Arial CYR"/>
          <w:color w:val="000000"/>
          <w:sz w:val="20"/>
          <w:szCs w:val="20"/>
        </w:rPr>
        <w:t xml:space="preserve">(15) </w:t>
      </w:r>
      <w:r w:rsidRPr="00D3459E">
        <w:rPr>
          <w:rFonts w:ascii="Arial CYR" w:hAnsi="Arial CYR" w:cs="Arial CYR"/>
          <w:color w:val="000000"/>
          <w:sz w:val="20"/>
          <w:szCs w:val="20"/>
        </w:rPr>
        <w:t>на опорную пластину основания</w:t>
      </w:r>
      <w:r>
        <w:rPr>
          <w:rFonts w:ascii="Arial CYR" w:hAnsi="Arial CYR" w:cs="Arial CYR"/>
          <w:color w:val="000000"/>
          <w:sz w:val="20"/>
          <w:szCs w:val="20"/>
        </w:rPr>
        <w:t xml:space="preserve"> с</w:t>
      </w:r>
      <w:r w:rsidRPr="00D3459E">
        <w:rPr>
          <w:rFonts w:ascii="Arial CYR" w:hAnsi="Arial CYR" w:cs="Arial CYR"/>
          <w:color w:val="000000"/>
          <w:sz w:val="20"/>
          <w:szCs w:val="20"/>
        </w:rPr>
        <w:t>танка</w:t>
      </w:r>
      <w:r>
        <w:rPr>
          <w:rFonts w:ascii="Arial CYR" w:hAnsi="Arial CYR" w:cs="Arial CYR"/>
          <w:color w:val="000000"/>
          <w:sz w:val="20"/>
          <w:szCs w:val="20"/>
        </w:rPr>
        <w:t>.</w:t>
      </w:r>
    </w:p>
    <w:p w:rsidR="00D3459E" w:rsidRDefault="00D3459E" w:rsidP="00D3459E">
      <w:pPr>
        <w:shd w:val="clear" w:color="auto" w:fill="FFFFFF"/>
        <w:adjustRightInd w:val="0"/>
        <w:spacing w:after="245"/>
        <w:ind w:left="1077" w:right="686"/>
        <w:contextualSpacing/>
        <w:jc w:val="both"/>
        <w:rPr>
          <w:rFonts w:ascii="Arial CYR" w:hAnsi="Arial CYR" w:cs="Arial CYR"/>
          <w:color w:val="000000"/>
          <w:sz w:val="20"/>
          <w:szCs w:val="20"/>
        </w:rPr>
      </w:pPr>
      <w:r>
        <w:rPr>
          <w:noProof/>
          <w:lang w:bidi="ar-SA"/>
        </w:rPr>
        <w:drawing>
          <wp:inline distT="0" distB="0" distL="0" distR="0">
            <wp:extent cx="1621189" cy="144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6071" cy="14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78" w:rsidRDefault="00366A78" w:rsidP="00D3459E">
      <w:pPr>
        <w:shd w:val="clear" w:color="auto" w:fill="FFFFFF"/>
        <w:adjustRightInd w:val="0"/>
        <w:ind w:left="1077" w:right="686"/>
        <w:jc w:val="both"/>
        <w:rPr>
          <w:rFonts w:ascii="Arial CYR" w:hAnsi="Arial CYR" w:cs="Arial CYR"/>
          <w:color w:val="000000"/>
          <w:sz w:val="20"/>
          <w:szCs w:val="20"/>
        </w:rPr>
      </w:pPr>
    </w:p>
    <w:p w:rsidR="00366A78" w:rsidRDefault="00366A78" w:rsidP="00D3459E">
      <w:pPr>
        <w:shd w:val="clear" w:color="auto" w:fill="FFFFFF"/>
        <w:adjustRightInd w:val="0"/>
        <w:ind w:left="1077" w:right="686"/>
        <w:jc w:val="both"/>
        <w:rPr>
          <w:rFonts w:ascii="Arial CYR" w:hAnsi="Arial CYR" w:cs="Arial CYR"/>
          <w:color w:val="000000"/>
          <w:sz w:val="20"/>
          <w:szCs w:val="20"/>
        </w:rPr>
      </w:pPr>
    </w:p>
    <w:p w:rsidR="00366A78" w:rsidRDefault="00366A78" w:rsidP="00D3459E">
      <w:pPr>
        <w:shd w:val="clear" w:color="auto" w:fill="FFFFFF"/>
        <w:adjustRightInd w:val="0"/>
        <w:ind w:left="1077" w:right="686"/>
        <w:jc w:val="both"/>
        <w:rPr>
          <w:rFonts w:ascii="Arial CYR" w:hAnsi="Arial CYR" w:cs="Arial CYR"/>
          <w:color w:val="000000"/>
          <w:sz w:val="20"/>
          <w:szCs w:val="20"/>
        </w:rPr>
      </w:pPr>
    </w:p>
    <w:p w:rsidR="00366A78" w:rsidRDefault="00366A78" w:rsidP="00D3459E">
      <w:pPr>
        <w:shd w:val="clear" w:color="auto" w:fill="FFFFFF"/>
        <w:adjustRightInd w:val="0"/>
        <w:ind w:left="1077" w:right="686"/>
        <w:jc w:val="both"/>
        <w:rPr>
          <w:rFonts w:ascii="Arial CYR" w:hAnsi="Arial CYR" w:cs="Arial CYR"/>
          <w:color w:val="000000"/>
          <w:sz w:val="20"/>
          <w:szCs w:val="20"/>
        </w:rPr>
      </w:pPr>
    </w:p>
    <w:p w:rsidR="00366A78" w:rsidRDefault="00366A78" w:rsidP="00D3459E">
      <w:pPr>
        <w:shd w:val="clear" w:color="auto" w:fill="FFFFFF"/>
        <w:adjustRightInd w:val="0"/>
        <w:ind w:left="1077" w:right="686"/>
        <w:jc w:val="both"/>
        <w:rPr>
          <w:rFonts w:ascii="Arial CYR" w:hAnsi="Arial CYR" w:cs="Arial CYR"/>
          <w:color w:val="000000"/>
          <w:sz w:val="20"/>
          <w:szCs w:val="20"/>
        </w:rPr>
      </w:pPr>
    </w:p>
    <w:p w:rsidR="00CE581A" w:rsidRPr="00007558" w:rsidRDefault="00D3459E" w:rsidP="00D3459E">
      <w:pPr>
        <w:shd w:val="clear" w:color="auto" w:fill="FFFFFF"/>
        <w:adjustRightInd w:val="0"/>
        <w:ind w:left="1077" w:right="686"/>
        <w:jc w:val="both"/>
        <w:rPr>
          <w:rFonts w:ascii="Arial CYR" w:hAnsi="Arial CYR" w:cs="Arial CYR"/>
          <w:color w:val="000000"/>
          <w:sz w:val="20"/>
          <w:szCs w:val="20"/>
        </w:rPr>
      </w:pPr>
      <w:r w:rsidRPr="00D3459E">
        <w:rPr>
          <w:rFonts w:ascii="Arial CYR" w:hAnsi="Arial CYR" w:cs="Arial CYR"/>
          <w:color w:val="000000"/>
          <w:sz w:val="20"/>
          <w:szCs w:val="20"/>
        </w:rPr>
        <w:t>Верн</w:t>
      </w:r>
      <w:r w:rsidR="00CE581A">
        <w:rPr>
          <w:rFonts w:ascii="Arial CYR" w:hAnsi="Arial CYR" w:cs="Arial CYR"/>
          <w:color w:val="000000"/>
          <w:sz w:val="20"/>
          <w:szCs w:val="20"/>
        </w:rPr>
        <w:t>ите станок в исходное положение. Установите и зафиксируйте тремя винтами задний защитный кожух шлифовального диска</w:t>
      </w:r>
      <w:r w:rsidR="00007558">
        <w:rPr>
          <w:rFonts w:ascii="Arial CYR" w:hAnsi="Arial CYR" w:cs="Arial CYR"/>
          <w:color w:val="000000"/>
          <w:sz w:val="20"/>
          <w:szCs w:val="20"/>
        </w:rPr>
        <w:t>.</w:t>
      </w:r>
    </w:p>
    <w:p w:rsidR="00CE581A" w:rsidRDefault="00CE581A" w:rsidP="00D3459E">
      <w:pPr>
        <w:shd w:val="clear" w:color="auto" w:fill="FFFFFF"/>
        <w:adjustRightInd w:val="0"/>
        <w:ind w:left="1077" w:right="686"/>
        <w:jc w:val="both"/>
        <w:rPr>
          <w:rFonts w:ascii="Arial CYR" w:hAnsi="Arial CYR" w:cs="Arial CYR"/>
          <w:color w:val="000000"/>
          <w:sz w:val="20"/>
          <w:szCs w:val="20"/>
        </w:rPr>
      </w:pPr>
      <w:r>
        <w:rPr>
          <w:noProof/>
          <w:lang w:bidi="ar-SA"/>
        </w:rPr>
        <w:drawing>
          <wp:inline distT="0" distB="0" distL="0" distR="0">
            <wp:extent cx="1621155" cy="151884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7043" cy="152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1A" w:rsidRDefault="00D3459E" w:rsidP="00D3459E">
      <w:pPr>
        <w:shd w:val="clear" w:color="auto" w:fill="FFFFFF"/>
        <w:adjustRightInd w:val="0"/>
        <w:ind w:left="1077" w:right="686"/>
        <w:jc w:val="both"/>
        <w:rPr>
          <w:rFonts w:ascii="Arial CYR" w:hAnsi="Arial CYR" w:cs="Arial CYR"/>
          <w:color w:val="000000"/>
          <w:sz w:val="20"/>
          <w:szCs w:val="20"/>
        </w:rPr>
      </w:pPr>
      <w:r w:rsidRPr="00D3459E">
        <w:rPr>
          <w:rFonts w:ascii="Arial CYR" w:hAnsi="Arial CYR" w:cs="Arial CYR"/>
          <w:color w:val="000000"/>
          <w:sz w:val="20"/>
          <w:szCs w:val="20"/>
        </w:rPr>
        <w:t xml:space="preserve"> </w:t>
      </w:r>
    </w:p>
    <w:p w:rsidR="00CE581A" w:rsidRDefault="00CE581A" w:rsidP="00D3459E">
      <w:pPr>
        <w:shd w:val="clear" w:color="auto" w:fill="FFFFFF"/>
        <w:adjustRightInd w:val="0"/>
        <w:ind w:left="1077" w:right="686"/>
        <w:jc w:val="both"/>
        <w:rPr>
          <w:rFonts w:ascii="Arial CYR" w:hAnsi="Arial CYR" w:cs="Arial CYR"/>
          <w:color w:val="000000"/>
          <w:sz w:val="20"/>
          <w:szCs w:val="20"/>
        </w:rPr>
      </w:pPr>
    </w:p>
    <w:p w:rsidR="00CE581A" w:rsidRDefault="00CE581A" w:rsidP="00D3459E">
      <w:pPr>
        <w:shd w:val="clear" w:color="auto" w:fill="FFFFFF"/>
        <w:adjustRightInd w:val="0"/>
        <w:ind w:left="1077" w:right="686"/>
        <w:jc w:val="both"/>
        <w:rPr>
          <w:rFonts w:ascii="Arial CYR" w:hAnsi="Arial CYR" w:cs="Arial CYR"/>
          <w:color w:val="000000"/>
          <w:sz w:val="20"/>
          <w:szCs w:val="20"/>
        </w:rPr>
      </w:pPr>
    </w:p>
    <w:p w:rsidR="00D3459E" w:rsidRPr="004476BF" w:rsidRDefault="00007558" w:rsidP="00D3459E">
      <w:pPr>
        <w:shd w:val="clear" w:color="auto" w:fill="FFFFFF"/>
        <w:adjustRightInd w:val="0"/>
        <w:ind w:left="1077" w:right="686"/>
        <w:jc w:val="both"/>
        <w:rPr>
          <w:rFonts w:ascii="Arial CYR" w:hAnsi="Arial CYR" w:cs="Arial CYR"/>
          <w:color w:val="000000"/>
          <w:sz w:val="20"/>
          <w:szCs w:val="20"/>
        </w:rPr>
      </w:pPr>
      <w:r>
        <w:rPr>
          <w:rFonts w:ascii="Arial CYR" w:hAnsi="Arial CYR" w:cs="Arial CYR"/>
          <w:color w:val="000000"/>
          <w:sz w:val="20"/>
          <w:szCs w:val="20"/>
        </w:rPr>
        <w:t>Наживите</w:t>
      </w:r>
      <w:r w:rsidR="00D3459E">
        <w:rPr>
          <w:rFonts w:ascii="Arial CYR" w:hAnsi="Arial CYR" w:cs="Arial CYR"/>
          <w:color w:val="000000"/>
          <w:sz w:val="20"/>
          <w:szCs w:val="20"/>
        </w:rPr>
        <w:t xml:space="preserve"> установочный винт</w:t>
      </w:r>
      <w:r w:rsidR="004E34B3">
        <w:rPr>
          <w:rFonts w:ascii="Arial CYR" w:hAnsi="Arial CYR" w:cs="Arial CYR"/>
          <w:color w:val="000000"/>
          <w:sz w:val="20"/>
          <w:szCs w:val="20"/>
        </w:rPr>
        <w:t xml:space="preserve"> «А»</w:t>
      </w:r>
      <w:r>
        <w:rPr>
          <w:rFonts w:ascii="Arial CYR" w:hAnsi="Arial CYR" w:cs="Arial CYR"/>
          <w:color w:val="000000"/>
          <w:sz w:val="20"/>
          <w:szCs w:val="20"/>
        </w:rPr>
        <w:t xml:space="preserve"> из комплекта</w:t>
      </w:r>
      <w:r w:rsidR="00D3459E" w:rsidRPr="00D3459E">
        <w:rPr>
          <w:rFonts w:ascii="Arial CYR" w:hAnsi="Arial CYR" w:cs="Arial CYR"/>
          <w:color w:val="000000"/>
          <w:sz w:val="20"/>
          <w:szCs w:val="20"/>
        </w:rPr>
        <w:t xml:space="preserve"> на основ</w:t>
      </w:r>
      <w:r>
        <w:rPr>
          <w:rFonts w:ascii="Arial CYR" w:hAnsi="Arial CYR" w:cs="Arial CYR"/>
          <w:color w:val="000000"/>
          <w:sz w:val="20"/>
          <w:szCs w:val="20"/>
        </w:rPr>
        <w:t>ание</w:t>
      </w:r>
      <w:r w:rsidR="00D3459E">
        <w:rPr>
          <w:rFonts w:ascii="Arial CYR" w:hAnsi="Arial CYR" w:cs="Arial CYR"/>
          <w:color w:val="000000"/>
          <w:sz w:val="20"/>
          <w:szCs w:val="20"/>
        </w:rPr>
        <w:t xml:space="preserve"> </w:t>
      </w:r>
      <w:r w:rsidR="00D3459E" w:rsidRPr="00D3459E">
        <w:rPr>
          <w:rFonts w:ascii="Arial CYR" w:hAnsi="Arial CYR" w:cs="Arial CYR"/>
          <w:color w:val="000000"/>
          <w:sz w:val="20"/>
          <w:szCs w:val="20"/>
        </w:rPr>
        <w:t>шлифовального диска. Установите основание шлифов</w:t>
      </w:r>
      <w:r w:rsidR="00D3459E">
        <w:rPr>
          <w:rFonts w:ascii="Arial CYR" w:hAnsi="Arial CYR" w:cs="Arial CYR"/>
          <w:color w:val="000000"/>
          <w:sz w:val="20"/>
          <w:szCs w:val="20"/>
        </w:rPr>
        <w:t xml:space="preserve">ального диска на вал так, чтобы </w:t>
      </w:r>
      <w:r w:rsidR="00D3459E" w:rsidRPr="00D3459E">
        <w:rPr>
          <w:rFonts w:ascii="Arial CYR" w:hAnsi="Arial CYR" w:cs="Arial CYR"/>
          <w:color w:val="000000"/>
          <w:sz w:val="20"/>
          <w:szCs w:val="20"/>
        </w:rPr>
        <w:t xml:space="preserve">установочный винт оказался на плоской части вала. </w:t>
      </w:r>
      <w:r w:rsidR="00D3459E" w:rsidRPr="00D3459E">
        <w:rPr>
          <w:rFonts w:ascii="Arial CYR" w:hAnsi="Arial CYR" w:cs="Arial CYR"/>
          <w:color w:val="000000"/>
          <w:sz w:val="20"/>
          <w:szCs w:val="20"/>
        </w:rPr>
        <w:cr/>
      </w:r>
      <w:r w:rsidR="00D3459E" w:rsidRPr="00D3459E">
        <w:rPr>
          <w:noProof/>
          <w:lang w:bidi="ar-SA"/>
        </w:rPr>
        <w:t xml:space="preserve"> </w:t>
      </w:r>
      <w:r w:rsidR="00D3459E">
        <w:rPr>
          <w:noProof/>
          <w:lang w:bidi="ar-SA"/>
        </w:rPr>
        <w:drawing>
          <wp:inline distT="0" distB="0" distL="0" distR="0">
            <wp:extent cx="1562100" cy="13658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8648" cy="138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59E" w:rsidRDefault="00D3459E" w:rsidP="004476BF">
      <w:pPr>
        <w:adjustRightInd w:val="0"/>
        <w:spacing w:after="20"/>
        <w:ind w:left="1077" w:right="686"/>
        <w:contextualSpacing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</w:p>
    <w:p w:rsidR="00D3459E" w:rsidRPr="00D3459E" w:rsidRDefault="00D3459E" w:rsidP="00A37D75">
      <w:pPr>
        <w:adjustRightInd w:val="0"/>
        <w:spacing w:after="20"/>
        <w:ind w:left="1077" w:right="686"/>
        <w:contextualSpacing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D3459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установки ограничителя заготовки выкрутите болт с плоской</w:t>
      </w:r>
      <w:r w:rsidR="00A37D75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шайбой с опорной плиты, </w:t>
      </w:r>
      <w:r w:rsidRPr="00D3459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установите ограничитель заготовки и закрепите болтом с плоской шайбой.</w:t>
      </w:r>
    </w:p>
    <w:p w:rsidR="00673D69" w:rsidRDefault="00A37D75" w:rsidP="00366A78">
      <w:pPr>
        <w:adjustRightInd w:val="0"/>
        <w:spacing w:after="20"/>
        <w:ind w:left="1077" w:right="686"/>
        <w:contextualSpacing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>
        <w:rPr>
          <w:noProof/>
          <w:lang w:bidi="ar-SA"/>
        </w:rPr>
        <w:drawing>
          <wp:inline distT="0" distB="0" distL="0" distR="0">
            <wp:extent cx="1590675" cy="14187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1164" cy="14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58" w:rsidRPr="004707E3" w:rsidRDefault="004707E3" w:rsidP="004476BF">
      <w:pPr>
        <w:adjustRightInd w:val="0"/>
        <w:spacing w:after="20"/>
        <w:ind w:left="1077" w:right="686"/>
        <w:contextualSpacing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У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становите передний кожух диска с пылеотводом (11).</w:t>
      </w:r>
    </w:p>
    <w:p w:rsidR="00D3459E" w:rsidRDefault="00673D69" w:rsidP="004476BF">
      <w:pPr>
        <w:adjustRightInd w:val="0"/>
        <w:spacing w:after="20"/>
        <w:ind w:left="1077" w:right="686"/>
        <w:contextualSpacing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Установка бокового рабочего стола</w:t>
      </w:r>
    </w:p>
    <w:p w:rsidR="008700EC" w:rsidRDefault="00673D69" w:rsidP="00673D69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Входящий в комплект поставки стол используется как при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</w:t>
      </w:r>
      <w:r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ш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лифовании диском, так и лентой. </w:t>
      </w:r>
    </w:p>
    <w:p w:rsidR="008700EC" w:rsidRDefault="00673D69" w:rsidP="00673D69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использования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стола со шлифовальным диском</w:t>
      </w:r>
      <w:r w:rsidR="008700EC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:</w:t>
      </w:r>
    </w:p>
    <w:p w:rsidR="00673D69" w:rsidRDefault="008700EC" w:rsidP="00673D69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-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вставьте опорный стерж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ень стола в основание станка.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Закрепите при помощи двух 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установочный винтов </w:t>
      </w:r>
      <w:r w:rsid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«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А</w:t>
      </w:r>
      <w:r w:rsid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»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. </w:t>
      </w:r>
    </w:p>
    <w:p w:rsidR="00673D69" w:rsidRDefault="00673D69" w:rsidP="00673D69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</w:p>
    <w:p w:rsidR="00673D69" w:rsidRDefault="00673D69" w:rsidP="008700EC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noProof/>
          <w:lang w:bidi="ar-SA"/>
        </w:rPr>
        <w:drawing>
          <wp:inline distT="0" distB="0" distL="0" distR="0">
            <wp:extent cx="1638300" cy="136662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6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69" w:rsidRDefault="008700EC" w:rsidP="00007558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- р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асположите сто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л на опорном стержне, так чтобы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расстояние между сто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лом и диском было расстояние не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менее 1,5 мм. Закрепите п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ри</w:t>
      </w:r>
      <w:r w:rsidR="00007558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помощи установочного винта </w:t>
      </w:r>
      <w:r w:rsid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«</w:t>
      </w:r>
      <w:r w:rsidR="00007558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</w:t>
      </w:r>
      <w:r w:rsid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»</w:t>
      </w:r>
      <w:r w:rsidR="00007558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. </w:t>
      </w:r>
    </w:p>
    <w:p w:rsidR="00673D69" w:rsidRDefault="00673D69" w:rsidP="00007558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noProof/>
          <w:lang w:bidi="ar-SA"/>
        </w:rPr>
        <w:drawing>
          <wp:inline distT="0" distB="0" distL="0" distR="0">
            <wp:extent cx="1676400" cy="14345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86489" cy="144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EC" w:rsidRDefault="008700EC" w:rsidP="00673D69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- о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слабьте рукоятку. П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ри помощи </w:t>
      </w:r>
      <w:r w:rsidR="00007558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углового упора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, установите стол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перпендик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улярно диску и закрепите в этом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положении. Если необходим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о, установите указатель на «0». </w:t>
      </w:r>
    </w:p>
    <w:p w:rsidR="008700EC" w:rsidRDefault="00673D69" w:rsidP="00673D69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использования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стола со шлифовальной лентой</w:t>
      </w:r>
      <w:r w:rsidR="008700EC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:</w:t>
      </w:r>
    </w:p>
    <w:p w:rsidR="008700EC" w:rsidRDefault="008700EC" w:rsidP="00673D69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-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переведите шлифовальный ленточный узел в 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вертикальное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положени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е и закрепите в этом положении. </w:t>
      </w:r>
    </w:p>
    <w:p w:rsidR="008700EC" w:rsidRDefault="008700EC" w:rsidP="00673D69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- в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ставьте опорный стержень 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стола в боковой кронштейн узла.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Закрепите при п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омощи двух установочных винтов. </w:t>
      </w:r>
    </w:p>
    <w:p w:rsidR="008700EC" w:rsidRDefault="008700EC" w:rsidP="00673D69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- р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асположите сто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л на опорном стержне так, чтобы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расстояние между столом и лентой было не менее 1,5 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мм. </w:t>
      </w:r>
    </w:p>
    <w:p w:rsidR="008700EC" w:rsidRDefault="008700EC" w:rsidP="00673D69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- з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акрепите пр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и помощи установочного винта </w:t>
      </w:r>
      <w:r w:rsid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«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</w:t>
      </w:r>
      <w:r w:rsid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»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. </w:t>
      </w:r>
    </w:p>
    <w:p w:rsidR="00B34316" w:rsidRPr="004E34B3" w:rsidRDefault="008700EC" w:rsidP="004E34B3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- о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слабьте рукоятку. П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ри помощи слесарного угольника,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установите стол перпендик</w:t>
      </w:r>
      <w:r w:rsid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улярно диску и закрепите в этом </w:t>
      </w:r>
      <w:r w:rsidR="00673D69" w:rsidRPr="00673D6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положении. Если необходимо, установите указатель на «0».</w:t>
      </w:r>
    </w:p>
    <w:p w:rsidR="00F1285D" w:rsidRDefault="00F1285D" w:rsidP="00673D69">
      <w:pPr>
        <w:adjustRightInd w:val="0"/>
        <w:ind w:left="1077" w:right="686"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 w:rsidRPr="00F1285D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Установка и замена шлифовального диска</w:t>
      </w:r>
    </w:p>
    <w:p w:rsidR="00B34316" w:rsidRPr="004E34B3" w:rsidRDefault="00B34316" w:rsidP="00B34316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доступа к шлифовальному диску, снимите рабочий стол.</w:t>
      </w:r>
    </w:p>
    <w:p w:rsidR="004E34B3" w:rsidRDefault="00B34316" w:rsidP="004E34B3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Удалите использованный шлифовальный диск с основания шлифовальног</w:t>
      </w:r>
      <w:r w:rsid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о диска. Снимать </w:t>
      </w: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основание нет необходимости. </w:t>
      </w:r>
    </w:p>
    <w:p w:rsidR="00B34316" w:rsidRPr="004E34B3" w:rsidRDefault="00B34316" w:rsidP="004E34B3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Очистите основание шлифовального диска.</w:t>
      </w:r>
    </w:p>
    <w:p w:rsidR="004E34B3" w:rsidRDefault="00B34316" w:rsidP="004E34B3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Выр</w:t>
      </w:r>
      <w:r w:rsid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овняйте новый шлифовальный диск </w:t>
      </w: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относительно основания шлифовального диска и прик</w:t>
      </w:r>
      <w:r w:rsid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репите</w:t>
      </w: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. </w:t>
      </w:r>
    </w:p>
    <w:p w:rsidR="00B34316" w:rsidRDefault="00B34316" w:rsidP="00B34316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Установите на место рабочий стол.</w:t>
      </w:r>
    </w:p>
    <w:p w:rsidR="004E34B3" w:rsidRDefault="00366A78" w:rsidP="00B34316">
      <w:pPr>
        <w:adjustRightInd w:val="0"/>
        <w:ind w:left="1077" w:right="686"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9525</wp:posOffset>
            </wp:positionV>
            <wp:extent cx="1943100" cy="170497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4B3" w:rsidRPr="004E34B3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Установка и замена шлифовальной ленты</w:t>
      </w:r>
    </w:p>
    <w:p w:rsidR="004E34B3" w:rsidRPr="004E34B3" w:rsidRDefault="004E34B3" w:rsidP="004E34B3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С внутренней стороны ленты может быть нар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исована стрелка. Стрелка должна </w:t>
      </w: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смотреть в направлении движения ленты.</w:t>
      </w:r>
    </w:p>
    <w:p w:rsidR="004E34B3" w:rsidRDefault="004E34B3" w:rsidP="004E34B3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Снимите рабочий стол и опорный стержень. </w:t>
      </w:r>
    </w:p>
    <w:p w:rsidR="004E34B3" w:rsidRPr="004E34B3" w:rsidRDefault="004E34B3" w:rsidP="004E34B3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Ослабьте натяж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ение ленты, передвинув рукоятку </w:t>
      </w: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натяжен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ия шлифовальной ленты «B» </w:t>
      </w: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 сторону ведомого ролика.</w:t>
      </w:r>
    </w:p>
    <w:p w:rsidR="004E34B3" w:rsidRDefault="004E34B3" w:rsidP="004E34B3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Снимите использованную ленту с ведущего и ведомого рол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иков. Установите новую ленту на </w:t>
      </w: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ведущий и ведомый ролики. Отцентрируйте ленту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с помощью ручки регулировки положения ленты «А»</w:t>
      </w: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. </w:t>
      </w:r>
    </w:p>
    <w:p w:rsidR="004E34B3" w:rsidRPr="004E34B3" w:rsidRDefault="004E34B3" w:rsidP="004E34B3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Переместите рукоятку регулировки натяжения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«В» </w:t>
      </w: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 сторону ведущего ролика, чтобы натянуть ленту. Проверьте направление движения ленты.</w:t>
      </w:r>
    </w:p>
    <w:p w:rsidR="00673D69" w:rsidRPr="004707E3" w:rsidRDefault="004E34B3" w:rsidP="004707E3">
      <w:pPr>
        <w:adjustRightInd w:val="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E34B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Пос</w:t>
      </w:r>
      <w:r w:rsid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тавьте на место рабочий стол. </w:t>
      </w:r>
    </w:p>
    <w:p w:rsidR="00B34316" w:rsidRPr="00B34316" w:rsidRDefault="00B34316" w:rsidP="00B34316">
      <w:pPr>
        <w:adjustRightInd w:val="0"/>
        <w:spacing w:after="20"/>
        <w:ind w:left="1077" w:right="686"/>
        <w:contextualSpacing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B34316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ПРИМЕЧАНИЕ! ОТСКАНИРУЙТЕ QR-CODE ЧТОБЫ ПОСМОТРЕТЬ 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ОБЗОРНЫЙ ВИДЕО РОЛИК ПО СБОРКЕ И ИСПОЬЗОВАНИЮ СТАНКА</w:t>
      </w:r>
      <w:r w:rsidR="00366A78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.</w:t>
      </w:r>
    </w:p>
    <w:p w:rsidR="00B34316" w:rsidRDefault="00B34316" w:rsidP="004476BF">
      <w:pPr>
        <w:adjustRightInd w:val="0"/>
        <w:spacing w:after="20"/>
        <w:ind w:left="1077" w:right="686"/>
        <w:contextualSpacing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>
        <w:rPr>
          <w:noProof/>
          <w:lang w:bidi="ar-SA"/>
        </w:rPr>
        <w:drawing>
          <wp:inline distT="0" distB="0" distL="0" distR="0">
            <wp:extent cx="1314450" cy="13049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E3" w:rsidRDefault="004707E3" w:rsidP="004476BF">
      <w:pPr>
        <w:adjustRightInd w:val="0"/>
        <w:spacing w:after="20"/>
        <w:ind w:left="1077" w:right="686"/>
        <w:contextualSpacing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</w:p>
    <w:p w:rsidR="0044367D" w:rsidRDefault="00193BF6" w:rsidP="004707E3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1" o:spid="_x0000_s1075" style="position:absolute;left:0;text-align:left;z-index:251971072;visibility:visible;mso-wrap-distance-top:-8e-5mm;mso-wrap-distance-bottom:-8e-5mm;mso-width-relative:margin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Z3EAIAANEDAAAOAAAAZHJzL2Uyb0RvYy54bWysU81u00AQviPxDqu9Ezuh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" strokecolor="#a6a6a6" strokeweight="2.25pt">
            <o:lock v:ext="edit" shapetype="f"/>
          </v:line>
        </w:pict>
      </w:r>
      <w:r w:rsidR="004707E3" w:rsidRPr="0028397B">
        <w:rPr>
          <w:rFonts w:ascii="Arial" w:hAnsi="Arial" w:cs="Arial"/>
          <w:b/>
          <w:sz w:val="24"/>
          <w:szCs w:val="24"/>
        </w:rPr>
        <w:t xml:space="preserve">           </w:t>
      </w:r>
      <w:r w:rsidR="004707E3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</w:p>
    <w:p w:rsidR="0044367D" w:rsidRDefault="0044367D" w:rsidP="0044367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noProof/>
          <w:sz w:val="20"/>
          <w:szCs w:val="20"/>
          <w:lang w:bidi="ar-SA"/>
        </w:rPr>
      </w:pPr>
      <w:r w:rsidRPr="0044367D">
        <w:rPr>
          <w:rFonts w:ascii="Arial" w:hAnsi="Arial" w:cs="Arial"/>
          <w:b/>
          <w:noProof/>
          <w:sz w:val="20"/>
          <w:szCs w:val="20"/>
          <w:lang w:bidi="ar-SA"/>
        </w:rPr>
        <w:t>Включение станка</w:t>
      </w:r>
    </w:p>
    <w:p w:rsidR="001A5BD4" w:rsidRPr="001A5BD4" w:rsidRDefault="001A5BD4" w:rsidP="001A5BD4">
      <w:pPr>
        <w:tabs>
          <w:tab w:val="left" w:pos="10585"/>
        </w:tabs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  <w:r>
        <w:rPr>
          <w:rFonts w:ascii="Arial" w:hAnsi="Arial" w:cs="Arial"/>
          <w:noProof/>
          <w:sz w:val="20"/>
          <w:szCs w:val="20"/>
          <w:lang w:bidi="ar-SA"/>
        </w:rPr>
        <w:t xml:space="preserve">- </w:t>
      </w:r>
      <w:r w:rsidRPr="001A5BD4">
        <w:rPr>
          <w:rFonts w:ascii="Arial" w:hAnsi="Arial" w:cs="Arial"/>
          <w:noProof/>
          <w:sz w:val="20"/>
          <w:szCs w:val="20"/>
          <w:lang w:bidi="ar-SA"/>
        </w:rPr>
        <w:t>Чтобы включить у</w:t>
      </w:r>
      <w:r>
        <w:rPr>
          <w:rFonts w:ascii="Arial" w:hAnsi="Arial" w:cs="Arial"/>
          <w:noProof/>
          <w:sz w:val="20"/>
          <w:szCs w:val="20"/>
          <w:lang w:bidi="ar-SA"/>
        </w:rPr>
        <w:t>стройство, нажмите на кнопку «I»</w:t>
      </w:r>
      <w:r w:rsidRPr="001A5BD4">
        <w:rPr>
          <w:rFonts w:ascii="Arial" w:hAnsi="Arial" w:cs="Arial"/>
          <w:noProof/>
          <w:sz w:val="20"/>
          <w:szCs w:val="20"/>
          <w:lang w:bidi="ar-SA"/>
        </w:rPr>
        <w:t xml:space="preserve"> (15)</w:t>
      </w:r>
    </w:p>
    <w:p w:rsidR="004707E3" w:rsidRPr="001A5BD4" w:rsidRDefault="001A5BD4" w:rsidP="001A5BD4">
      <w:pPr>
        <w:tabs>
          <w:tab w:val="left" w:pos="10585"/>
        </w:tabs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  <w:r>
        <w:rPr>
          <w:rFonts w:ascii="Arial" w:hAnsi="Arial" w:cs="Arial"/>
          <w:noProof/>
          <w:sz w:val="20"/>
          <w:szCs w:val="20"/>
          <w:lang w:bidi="ar-SA"/>
        </w:rPr>
        <w:t xml:space="preserve">- </w:t>
      </w:r>
      <w:r w:rsidRPr="001A5BD4">
        <w:rPr>
          <w:rFonts w:ascii="Arial" w:hAnsi="Arial" w:cs="Arial"/>
          <w:noProof/>
          <w:sz w:val="20"/>
          <w:szCs w:val="20"/>
          <w:lang w:bidi="ar-SA"/>
        </w:rPr>
        <w:t>Чтобы выключить</w:t>
      </w:r>
      <w:r>
        <w:rPr>
          <w:rFonts w:ascii="Arial" w:hAnsi="Arial" w:cs="Arial"/>
          <w:noProof/>
          <w:sz w:val="20"/>
          <w:szCs w:val="20"/>
          <w:lang w:bidi="ar-SA"/>
        </w:rPr>
        <w:t xml:space="preserve"> устройство, нажмите на кнопку «O»</w:t>
      </w:r>
      <w:r w:rsidR="004707E3" w:rsidRPr="001A5BD4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  <w:r>
        <w:rPr>
          <w:rFonts w:ascii="Arial" w:hAnsi="Arial" w:cs="Arial"/>
          <w:noProof/>
          <w:sz w:val="20"/>
          <w:szCs w:val="20"/>
          <w:lang w:bidi="ar-SA"/>
        </w:rPr>
        <w:t>(15)</w:t>
      </w:r>
    </w:p>
    <w:p w:rsidR="004707E3" w:rsidRPr="004707E3" w:rsidRDefault="004707E3" w:rsidP="0044367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4707E3">
        <w:rPr>
          <w:rFonts w:ascii="Arial" w:hAnsi="Arial" w:cs="Arial"/>
          <w:b/>
          <w:noProof/>
          <w:sz w:val="20"/>
          <w:szCs w:val="20"/>
          <w:lang w:bidi="ar-SA"/>
        </w:rPr>
        <w:t>Регулиров</w:t>
      </w:r>
      <w:r>
        <w:rPr>
          <w:rFonts w:ascii="Arial" w:hAnsi="Arial" w:cs="Arial"/>
          <w:b/>
          <w:noProof/>
          <w:sz w:val="20"/>
          <w:szCs w:val="20"/>
          <w:lang w:bidi="ar-SA"/>
        </w:rPr>
        <w:t>ки</w:t>
      </w:r>
      <w:r w:rsidRPr="004707E3">
        <w:rPr>
          <w:rFonts w:ascii="Arial" w:hAnsi="Arial" w:cs="Arial"/>
          <w:b/>
          <w:noProof/>
          <w:sz w:val="20"/>
          <w:szCs w:val="20"/>
          <w:lang w:bidi="ar-SA"/>
        </w:rPr>
        <w:t xml:space="preserve"> станка</w:t>
      </w:r>
    </w:p>
    <w:p w:rsidR="004707E3" w:rsidRPr="004707E3" w:rsidRDefault="004707E3" w:rsidP="0044367D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707E3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ВНИМАНИЕ!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Обязательно убедитесь, что станок выкл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ючен и отсоединен от сети перед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выполнением настроек.</w:t>
      </w:r>
    </w:p>
    <w:p w:rsidR="004707E3" w:rsidRPr="004707E3" w:rsidRDefault="004707E3" w:rsidP="004707E3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 w:rsidRPr="004707E3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Регулировка угла наклона рабочего стола</w:t>
      </w:r>
    </w:p>
    <w:p w:rsidR="004707E3" w:rsidRPr="004707E3" w:rsidRDefault="004707E3" w:rsidP="006E0EF4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Рабочий стол используется для установки обрабатываемой з</w:t>
      </w:r>
      <w:r w:rsidR="006E0EF4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аготовки при шлифовании лентой,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когда ленточная конструкция находится в вертикальном положении, или шлифовании диском.</w:t>
      </w:r>
    </w:p>
    <w:p w:rsidR="004707E3" w:rsidRPr="004707E3" w:rsidRDefault="004707E3" w:rsidP="006E0EF4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регулировки угла стола необходимо ослабить рукоятку, нак</w:t>
      </w:r>
      <w:r w:rsidR="006E0EF4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лонить рабочий стол в требуемое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положение (используйте шкалу угла наклона, чтобы выставить н</w:t>
      </w:r>
      <w:r w:rsidR="006E0EF4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ужный угол). Закрепить стол при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помощи рукоятки.</w:t>
      </w:r>
    </w:p>
    <w:p w:rsidR="004707E3" w:rsidRPr="006E0EF4" w:rsidRDefault="004707E3" w:rsidP="006E0EF4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 w:rsidRPr="006E0EF4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Регу</w:t>
      </w:r>
      <w:r w:rsidR="006E0EF4" w:rsidRPr="006E0EF4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 xml:space="preserve">лировка положения шлифовального </w:t>
      </w:r>
      <w:r w:rsidRPr="006E0EF4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ленточного узла</w:t>
      </w:r>
    </w:p>
    <w:p w:rsidR="004707E3" w:rsidRPr="004707E3" w:rsidRDefault="004707E3" w:rsidP="006E0EF4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Ленточный шлифовальный узел может быть переведен из</w:t>
      </w:r>
      <w:r w:rsidR="006E0EF4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горизонтального в вертикальное положение, или расположен под любым углом между данными положениями.</w:t>
      </w:r>
    </w:p>
    <w:p w:rsidR="004707E3" w:rsidRPr="004707E3" w:rsidRDefault="004707E3" w:rsidP="006E0EF4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установки положения ленточного шлифовального узла</w:t>
      </w:r>
      <w:r w:rsidR="006E0EF4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:</w:t>
      </w:r>
    </w:p>
    <w:p w:rsidR="004707E3" w:rsidRPr="004707E3" w:rsidRDefault="00366A78" w:rsidP="004707E3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75565</wp:posOffset>
            </wp:positionV>
            <wp:extent cx="1724025" cy="1512747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1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EF4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- ослабьте </w:t>
      </w:r>
      <w:r w:rsidR="00FB3457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винты (19)</w:t>
      </w:r>
      <w:r w:rsidR="004707E3"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на поворотном кронштейне.</w:t>
      </w:r>
    </w:p>
    <w:p w:rsidR="006E0EF4" w:rsidRPr="004707E3" w:rsidRDefault="004707E3" w:rsidP="00FB3457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Переведите шлифовальн</w:t>
      </w:r>
      <w:r w:rsidR="006E0EF4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ый ленточный узел в необходимое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положение и закрепите, затянув </w:t>
      </w:r>
      <w:r w:rsidR="00FB3457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винты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.</w:t>
      </w:r>
    </w:p>
    <w:p w:rsidR="004707E3" w:rsidRPr="00FB3457" w:rsidRDefault="004707E3" w:rsidP="004707E3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 w:rsidRPr="00FB3457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Регулировка направления движения шлифовальной ленты</w:t>
      </w:r>
    </w:p>
    <w:p w:rsidR="00A811D9" w:rsidRPr="004707E3" w:rsidRDefault="004707E3" w:rsidP="00366A78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отслеживания на</w:t>
      </w:r>
      <w:r w:rsidR="00FB3457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правления движения шлифовальной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ленты следует совершить пр</w:t>
      </w:r>
      <w:r w:rsidR="00FB3457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обный пуск станка. Лента должна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находиться по центру на </w:t>
      </w:r>
      <w:r w:rsidR="00FB3457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ведущем и ведомом роликах. Если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лента смещена, отрегулируйте положение ленты пр</w:t>
      </w:r>
      <w:r w:rsidR="00FB3457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и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помощи ручки рег</w:t>
      </w:r>
      <w:r w:rsidR="00FB3457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улировки положения шлифовальной </w:t>
      </w:r>
      <w:r w:rsid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ленты «А».</w:t>
      </w:r>
    </w:p>
    <w:p w:rsidR="004707E3" w:rsidRPr="004707E3" w:rsidRDefault="004707E3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Если лента смещается вл</w:t>
      </w:r>
      <w:r w:rsid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ево, необходимо повернуть ручку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регулировки вправо, если вправо – поверните ручку влево.</w:t>
      </w:r>
    </w:p>
    <w:p w:rsidR="00D84FEE" w:rsidRPr="00366A78" w:rsidRDefault="004707E3" w:rsidP="00366A78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Совершите пробный пуск</w:t>
      </w:r>
      <w:r w:rsid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станка. Если лента смещается в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сторону, продолжайте</w:t>
      </w:r>
      <w:r w:rsid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регулировать ручку регулировки </w:t>
      </w:r>
      <w:r w:rsidRPr="004707E3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положения, до необходимого результата.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Обработка шлифовальной лентой</w:t>
      </w:r>
    </w:p>
    <w:p w:rsid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обработки ровных поверхностей – прочно удерживайте об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рабатываемую заготовку. Держите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пальцы на безопасном расстоянии от абразивной ленты. </w:t>
      </w:r>
    </w:p>
    <w:p w:rsid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Используйте рабочий стол для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размещения и закрепления обрабатываемой заготовки. 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Распо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ложите заготовку таким образом,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чтобы край прилегал к столу, и перемещайте ее равномерно по абразивной ленте.</w:t>
      </w:r>
    </w:p>
    <w:p w:rsid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Для обработки длинных заготовок – используйте ленту в горизонтальном положении. 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Используйте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ограничитель заготовки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(1)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для размещения и закрепления ш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лифуемой заготовки. Расположите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обрабатываемый элемент таким образом, чтобы край прилега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л к ограничителю, и перемещайте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равномерно по абразивной ленте.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обработки изогнутых краев – шлифовать внешние края сле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дует на ровной части абразивной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ленты, шлифовать внутренние края следует на ведомом ролике абразивной ленты.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шлифования торцов – установите шлифовальный ленточный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узел в вертикальное положение,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расположите стол на стороне ленты шлифовально-ленточного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станка. Равномерно перемещайте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обрабатываемый элемент по абразивной ленте. Для точности следует использовать угловой упор.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скошенных обрабатываемых элементов выставьте рабочий стол на необходимый угол.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Обработка шлифовальным диском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Шлифование шлифовальным диском подходит для обработки 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небольших ровных поверхностей и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выпуклых краев.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Перемещайте обрабатываемый элемент по нижней стороне (в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лево) абразивного диска, прочно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удерживая обрабатываемый элемент обеими руками. Держите р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уки на безопасном расстоянии от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абразивного круга. Используйте угловой упор.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Шлифовальный диск вращается с максимальной скорост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ью и удаляет большее количество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материала со стороны внешней кромки.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Использование углового упора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Используйте угловой упор для закрепления заготовки и выде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рживания определенного угла при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шлифовании. Для выполнения обработки с использов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анием углового упора, его можно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поворачивать на 60º в обоих направлениях.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Угловой упор вставляется в паз с края рабочего стола. Указатель должен быть на отметке «0».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Ослабьте винт и переместите указатель, если необходимо.</w:t>
      </w:r>
    </w:p>
    <w:p w:rsidR="00A811D9" w:rsidRP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Перед использованием углового упора, проверьте, что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паз в столе параллелен, а стол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перпендикулярен шлифовальной ленте или диску.</w:t>
      </w:r>
    </w:p>
    <w:p w:rsidR="00A811D9" w:rsidRDefault="00A811D9" w:rsidP="00A811D9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Чтобы установить угол, ослабьте рукоятку блокировки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(10)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, пове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рнув ее против часовой стрелки,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установите необходимый угол, зафиксируйте рукоятку. При обра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ботке с помощью углового упора, </w:t>
      </w:r>
      <w:r w:rsidRPr="00A811D9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ручка блокировки должна быть плотно затянута.</w:t>
      </w:r>
    </w:p>
    <w:p w:rsidR="00481BDD" w:rsidRDefault="00366A78" w:rsidP="004476BF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</w:pPr>
      <w:r>
        <w:rPr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12700</wp:posOffset>
            </wp:positionV>
            <wp:extent cx="1504950" cy="1385910"/>
            <wp:effectExtent l="0" t="0" r="0" b="0"/>
            <wp:wrapSquare wrapText="bothSides"/>
            <wp:docPr id="18" name="图片 33" descr="C:\Users\ZHONGLL\Desktop\未标题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C:\Users\ZHONGLL\Desktop\未标题-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8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FEE" w:rsidRPr="00D84FEE">
        <w:rPr>
          <w:rFonts w:ascii="Arial CYR" w:eastAsiaTheme="minorEastAsia" w:hAnsi="Arial CYR" w:cs="Arial CYR"/>
          <w:b/>
          <w:color w:val="000000"/>
          <w:sz w:val="20"/>
          <w:szCs w:val="20"/>
          <w:lang w:eastAsia="zh-CN"/>
        </w:rPr>
        <w:t>Удаление пыли</w:t>
      </w:r>
    </w:p>
    <w:p w:rsidR="00D84FEE" w:rsidRPr="00D84FEE" w:rsidRDefault="00D84FEE" w:rsidP="00D84FEE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К</w:t>
      </w:r>
      <w:r w:rsidRPr="00D84FE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ак шлифовальный диск, так и 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шлифовальная лента</w:t>
      </w:r>
      <w:r w:rsidRPr="00D84FE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имеют отверстия для удаления пыли.</w:t>
      </w:r>
    </w:p>
    <w:p w:rsidR="00D84FEE" w:rsidRPr="00D84FEE" w:rsidRDefault="00D84FEE" w:rsidP="00D84FEE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D84FE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Рекомендуется использовать 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строительный </w:t>
      </w:r>
      <w:r w:rsidRPr="00D84FE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пылесос 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подключения к станку и удаления пыли</w:t>
      </w:r>
      <w:r w:rsidRPr="00D84FE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.</w:t>
      </w:r>
    </w:p>
    <w:p w:rsidR="00D84FEE" w:rsidRPr="00D84FEE" w:rsidRDefault="00D84FEE" w:rsidP="00D84FEE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D84FE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1. Для 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отвода пыли от шлифовального диска</w:t>
      </w:r>
      <w:r w:rsidRPr="00D84FE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подключите шланг пылесоса к отверстию удаления пыли 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на переднем кожухе диска (11</w:t>
      </w:r>
      <w:r w:rsidRPr="00D84FE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)</w:t>
      </w:r>
    </w:p>
    <w:p w:rsidR="00D84FEE" w:rsidRDefault="00D84FEE" w:rsidP="00D84FEE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  <w:r w:rsidRPr="00D84FE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2. 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Для отвода пыли от шлифовальной ленты п</w:t>
      </w:r>
      <w:r w:rsidRPr="00D84FEE"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>одключите шланг</w:t>
      </w:r>
      <w:r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  <w:t xml:space="preserve"> пылесоса к отверстию для удаления пыли, как показано на рисунке.</w:t>
      </w:r>
    </w:p>
    <w:p w:rsidR="00D84FEE" w:rsidRDefault="00D84FEE" w:rsidP="00D84FEE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</w:p>
    <w:p w:rsidR="00366A78" w:rsidRDefault="00366A78" w:rsidP="00D84FEE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</w:p>
    <w:p w:rsidR="00366A78" w:rsidRDefault="00366A78" w:rsidP="00D84FEE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</w:p>
    <w:p w:rsidR="00C31B21" w:rsidRDefault="00C31B21" w:rsidP="00D84FEE">
      <w:pPr>
        <w:adjustRightInd w:val="0"/>
        <w:spacing w:after="20"/>
        <w:ind w:left="1077" w:right="686"/>
        <w:jc w:val="both"/>
        <w:rPr>
          <w:rFonts w:ascii="Arial CYR" w:eastAsiaTheme="minorEastAsia" w:hAnsi="Arial CYR" w:cs="Arial CYR"/>
          <w:color w:val="000000"/>
          <w:sz w:val="20"/>
          <w:szCs w:val="20"/>
          <w:lang w:eastAsia="zh-CN"/>
        </w:rPr>
      </w:pPr>
    </w:p>
    <w:p w:rsidR="00481BDD" w:rsidRPr="00B35D71" w:rsidRDefault="00481BDD" w:rsidP="00481BDD">
      <w:pPr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66A78" w:rsidRDefault="00193BF6" w:rsidP="00442F6D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3" o:spid="_x0000_s1048" style="position:absolute;left:0;text-align:left;z-index:251658240;visibility:visible;mso-width-relative:margin;mso-height-relative:margin" from="347.1pt,8.6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" strokecolor="#a5a5a5 [2092]" strokeweight="2.25pt">
            <o:lock v:ext="edit" shapetype="f"/>
          </v:line>
        </w:pic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</w:p>
    <w:p w:rsidR="00366A78" w:rsidRDefault="00366A78" w:rsidP="00366A7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66A78">
        <w:rPr>
          <w:rFonts w:ascii="Arial" w:hAnsi="Arial" w:cs="Arial"/>
          <w:sz w:val="20"/>
          <w:szCs w:val="20"/>
        </w:rPr>
        <w:t xml:space="preserve">Регулярно очищайте станок от скопившейся древесной пыли и опилок. Тщательно очищайте подвижные части станка. </w:t>
      </w:r>
    </w:p>
    <w:p w:rsidR="00366A78" w:rsidRDefault="00366A78" w:rsidP="00366A7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66A78">
        <w:rPr>
          <w:rFonts w:ascii="Arial" w:hAnsi="Arial" w:cs="Arial"/>
          <w:sz w:val="20"/>
          <w:szCs w:val="20"/>
        </w:rPr>
        <w:t xml:space="preserve">Для очистки станка следует удалить стружку и опилки, вытереть оставшуюся пыль сухой ветошью. При налипании смолы следует использовать растворяющий смолу очиститель. При необходимости обработайте поверхности не красящим смазочным материалом. </w:t>
      </w:r>
    </w:p>
    <w:p w:rsidR="00366A78" w:rsidRDefault="00366A78" w:rsidP="00366A7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66A78">
        <w:rPr>
          <w:rFonts w:ascii="Arial" w:hAnsi="Arial" w:cs="Arial"/>
          <w:sz w:val="20"/>
          <w:szCs w:val="20"/>
        </w:rPr>
        <w:t xml:space="preserve">Шкивы, ролики, должны содержаться в чистоте. Опилки и щепки не должны накапливаться. </w:t>
      </w:r>
    </w:p>
    <w:p w:rsidR="00366A78" w:rsidRDefault="00366A78" w:rsidP="00366A7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66A78">
        <w:rPr>
          <w:rFonts w:ascii="Arial" w:hAnsi="Arial" w:cs="Arial"/>
          <w:sz w:val="20"/>
          <w:szCs w:val="20"/>
        </w:rPr>
        <w:t>После завершения очистки или обслуживающих работ все защитные устройства и ограждения следует немедленно установить на станок. Неисправные защитные устройства с</w:t>
      </w:r>
      <w:r>
        <w:rPr>
          <w:rFonts w:ascii="Arial" w:hAnsi="Arial" w:cs="Arial"/>
          <w:sz w:val="20"/>
          <w:szCs w:val="20"/>
        </w:rPr>
        <w:t xml:space="preserve">ледует немедленно заменить. </w:t>
      </w:r>
      <w:r w:rsidRPr="00366A78">
        <w:rPr>
          <w:rFonts w:ascii="Arial" w:hAnsi="Arial" w:cs="Arial"/>
          <w:sz w:val="20"/>
          <w:szCs w:val="20"/>
        </w:rPr>
        <w:t xml:space="preserve">Чтобы станок всегда был в хорошем рабочем состоянии и для продления срока его службы, регулярно смазывайте подвижный части. При этом не допускается попадание масла на шкивы или клиновые ремни, т.к. оно может разрушить ремень и стать причиной его проскальзывания. </w:t>
      </w:r>
    </w:p>
    <w:p w:rsidR="006E6159" w:rsidRPr="00366A78" w:rsidRDefault="00366A78" w:rsidP="00366A7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66A78">
        <w:rPr>
          <w:rFonts w:ascii="Arial" w:hAnsi="Arial" w:cs="Arial"/>
          <w:sz w:val="20"/>
          <w:szCs w:val="20"/>
        </w:rPr>
        <w:t>Закрытые шариковые подшипники с заложенной смазкой не требуется смазывать в течение всего срока их службы.</w:t>
      </w:r>
    </w:p>
    <w:p w:rsidR="0039289D" w:rsidRPr="00F52A6A" w:rsidRDefault="0039289D" w:rsidP="0039289D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30B5B">
        <w:rPr>
          <w:rFonts w:ascii="Arial" w:eastAsiaTheme="minorEastAsia" w:hAnsi="Arial" w:cs="Arial"/>
          <w:b/>
          <w:sz w:val="20"/>
          <w:szCs w:val="20"/>
          <w:lang w:eastAsia="zh-CN"/>
        </w:rPr>
        <w:t>ВНИМАНИЕ!</w:t>
      </w:r>
      <w:r w:rsidRPr="00530B5B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F52A6A">
        <w:rPr>
          <w:rFonts w:ascii="Arial" w:eastAsiaTheme="minorEastAsia" w:hAnsi="Arial" w:cs="Arial"/>
          <w:sz w:val="20"/>
          <w:szCs w:val="20"/>
          <w:lang w:eastAsia="zh-CN"/>
        </w:rPr>
        <w:t>Перед началом любых работ по обслуживанию инструмента вытащить вилку из розетки.</w:t>
      </w:r>
    </w:p>
    <w:p w:rsidR="00D414ED" w:rsidRDefault="0039289D" w:rsidP="00D414ED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52A6A">
        <w:rPr>
          <w:rFonts w:ascii="Arial" w:eastAsiaTheme="minorEastAsia" w:hAnsi="Arial" w:cs="Arial"/>
          <w:sz w:val="20"/>
          <w:szCs w:val="20"/>
          <w:lang w:eastAsia="zh-CN"/>
        </w:rPr>
        <w:t>Предохраняйте инструмент от ударов и повышенной вибрации, а также попадания на корпусные детали</w:t>
      </w:r>
      <w:r w:rsidR="002F2296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F52A6A">
        <w:rPr>
          <w:rFonts w:ascii="Arial" w:eastAsiaTheme="minorEastAsia" w:hAnsi="Arial" w:cs="Arial"/>
          <w:sz w:val="20"/>
          <w:szCs w:val="20"/>
          <w:lang w:eastAsia="zh-CN"/>
        </w:rPr>
        <w:t xml:space="preserve">масла и смазок. </w:t>
      </w:r>
    </w:p>
    <w:p w:rsidR="00F17613" w:rsidRDefault="0039289D" w:rsidP="00442F6D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52A6A">
        <w:rPr>
          <w:rFonts w:ascii="Arial" w:eastAsiaTheme="minorEastAsia" w:hAnsi="Arial" w:cs="Arial"/>
          <w:sz w:val="20"/>
          <w:szCs w:val="20"/>
          <w:lang w:eastAsia="zh-CN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F17613" w:rsidRDefault="0039289D" w:rsidP="00F176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52A6A">
        <w:rPr>
          <w:rFonts w:ascii="Arial" w:eastAsiaTheme="minorEastAsia" w:hAnsi="Arial" w:cs="Arial"/>
          <w:sz w:val="20"/>
          <w:szCs w:val="20"/>
          <w:lang w:eastAsia="zh-CN"/>
        </w:rPr>
        <w:t xml:space="preserve">Держите вентиляционные отверстия чистыми. Очищайте периодически все части инструмента от пыли и </w:t>
      </w:r>
    </w:p>
    <w:p w:rsidR="0039289D" w:rsidRPr="00F52A6A" w:rsidRDefault="0039289D" w:rsidP="0039289D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52A6A">
        <w:rPr>
          <w:rFonts w:ascii="Arial" w:eastAsiaTheme="minorEastAsia" w:hAnsi="Arial" w:cs="Arial"/>
          <w:sz w:val="20"/>
          <w:szCs w:val="20"/>
          <w:lang w:eastAsia="zh-CN"/>
        </w:rPr>
        <w:t>грязи. Использование некоторых средств для чистки как бензин, аммиак, и т.д. приводят к повреждению пластмассовы</w:t>
      </w:r>
      <w:r w:rsidR="00F17613">
        <w:rPr>
          <w:rFonts w:ascii="Arial" w:eastAsiaTheme="minorEastAsia" w:hAnsi="Arial" w:cs="Arial"/>
          <w:sz w:val="20"/>
          <w:szCs w:val="20"/>
          <w:lang w:eastAsia="zh-CN"/>
        </w:rPr>
        <w:t>х частей</w:t>
      </w:r>
      <w:r w:rsidRPr="00F52A6A">
        <w:rPr>
          <w:rFonts w:ascii="Arial" w:eastAsiaTheme="minorEastAsia" w:hAnsi="Arial" w:cs="Arial"/>
          <w:sz w:val="20"/>
          <w:szCs w:val="20"/>
          <w:lang w:eastAsia="zh-CN"/>
        </w:rPr>
        <w:t>.</w:t>
      </w:r>
    </w:p>
    <w:p w:rsidR="0039289D" w:rsidRPr="00F52A6A" w:rsidRDefault="0039289D" w:rsidP="0039289D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52A6A">
        <w:rPr>
          <w:rFonts w:ascii="Arial" w:eastAsiaTheme="minorEastAsia" w:hAnsi="Arial" w:cs="Arial"/>
          <w:sz w:val="20"/>
          <w:szCs w:val="20"/>
          <w:lang w:eastAsia="zh-CN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F17613" w:rsidRDefault="0039289D" w:rsidP="0081508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52A6A">
        <w:rPr>
          <w:rFonts w:ascii="Arial" w:eastAsiaTheme="minorEastAsia" w:hAnsi="Arial" w:cs="Arial"/>
          <w:sz w:val="20"/>
          <w:szCs w:val="20"/>
          <w:lang w:eastAsia="zh-CN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:rsidR="00C31B21" w:rsidRDefault="00C31B21" w:rsidP="0081508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66A78" w:rsidRPr="00BD77F2" w:rsidRDefault="00366A78" w:rsidP="00366A78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405C6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pPr w:leftFromText="180" w:rightFromText="180" w:vertAnchor="text" w:horzAnchor="page" w:tblpX="1049" w:tblpY="107"/>
        <w:tblW w:w="9893" w:type="dxa"/>
        <w:tblLook w:val="04A0" w:firstRow="1" w:lastRow="0" w:firstColumn="1" w:lastColumn="0" w:noHBand="0" w:noVBand="1"/>
      </w:tblPr>
      <w:tblGrid>
        <w:gridCol w:w="2024"/>
        <w:gridCol w:w="4492"/>
        <w:gridCol w:w="3377"/>
      </w:tblGrid>
      <w:tr w:rsidR="00366A78" w:rsidRPr="002338C3" w:rsidTr="00366A78">
        <w:trPr>
          <w:trHeight w:val="285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4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ПРИЧИНА</w:t>
            </w:r>
          </w:p>
        </w:tc>
        <w:tc>
          <w:tcPr>
            <w:tcW w:w="3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366A78" w:rsidRPr="002338C3" w:rsidTr="00366A78">
        <w:trPr>
          <w:trHeight w:val="395"/>
        </w:trPr>
        <w:tc>
          <w:tcPr>
            <w:tcW w:w="2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не включается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366A78" w:rsidRPr="002338C3" w:rsidTr="00366A78">
        <w:trPr>
          <w:trHeight w:val="246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366A78" w:rsidRPr="002338C3" w:rsidTr="00366A78">
        <w:trPr>
          <w:trHeight w:val="246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66A78" w:rsidRPr="002338C3" w:rsidTr="00366A78">
        <w:trPr>
          <w:trHeight w:val="246"/>
        </w:trPr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366A78" w:rsidRPr="002338C3" w:rsidTr="00366A78">
        <w:trPr>
          <w:trHeight w:val="246"/>
        </w:trPr>
        <w:tc>
          <w:tcPr>
            <w:tcW w:w="2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Появление дыма и запаха горелой изоляции.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366A78" w:rsidRPr="002338C3" w:rsidTr="00366A78">
        <w:trPr>
          <w:trHeight w:val="246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66A78" w:rsidRPr="002338C3" w:rsidTr="00366A78">
        <w:trPr>
          <w:trHeight w:val="241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66A78" w:rsidRPr="002338C3" w:rsidTr="00366A78">
        <w:trPr>
          <w:trHeight w:val="370"/>
        </w:trPr>
        <w:tc>
          <w:tcPr>
            <w:tcW w:w="2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366A78" w:rsidRPr="002338C3" w:rsidTr="00366A78">
        <w:trPr>
          <w:trHeight w:val="246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Снять нагрузку</w:t>
            </w:r>
          </w:p>
        </w:tc>
      </w:tr>
      <w:tr w:rsidR="00366A78" w:rsidRPr="002338C3" w:rsidTr="00366A78">
        <w:trPr>
          <w:trHeight w:val="416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A78" w:rsidRPr="00530B5B" w:rsidRDefault="00366A78" w:rsidP="00366A7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0B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366A78" w:rsidRPr="00815086" w:rsidRDefault="00366A78" w:rsidP="0081508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A21E5" w:rsidRDefault="005A21E5" w:rsidP="00F17613">
      <w:pPr>
        <w:tabs>
          <w:tab w:val="left" w:pos="10585"/>
        </w:tabs>
        <w:ind w:right="686" w:firstLineChars="294" w:firstLine="708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5A21E5" w:rsidRDefault="005A21E5" w:rsidP="00F17613">
      <w:pPr>
        <w:tabs>
          <w:tab w:val="left" w:pos="10585"/>
        </w:tabs>
        <w:ind w:right="686" w:firstLineChars="294" w:firstLine="708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5A21E5" w:rsidRDefault="005A21E5" w:rsidP="00F17613">
      <w:pPr>
        <w:tabs>
          <w:tab w:val="left" w:pos="10585"/>
        </w:tabs>
        <w:ind w:right="686" w:firstLineChars="294" w:firstLine="708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5A21E5" w:rsidRDefault="005A21E5" w:rsidP="00F17613">
      <w:pPr>
        <w:tabs>
          <w:tab w:val="left" w:pos="10585"/>
        </w:tabs>
        <w:ind w:right="686" w:firstLineChars="294" w:firstLine="708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F17613" w:rsidRPr="00F17613" w:rsidRDefault="00193BF6" w:rsidP="00F17613">
      <w:pPr>
        <w:tabs>
          <w:tab w:val="left" w:pos="10585"/>
        </w:tabs>
        <w:ind w:right="686" w:firstLineChars="294" w:firstLine="708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4" o:spid="_x0000_s1047" style="position:absolute;left:0;text-align:left;z-index:251883008;visibility:visible;mso-wrap-distance-top:-6e-5mm;mso-wrap-distance-bottom:-6e-5mm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" strokecolor="#a5a5a5 [2092]" strokeweight="2.25pt">
            <o:lock v:ext="edit" shapetype="f"/>
          </v:line>
        </w:pic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39289D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17613" w:rsidRPr="00815086" w:rsidRDefault="0039289D" w:rsidP="0081508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E48D7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CE48D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C31B21" w:rsidRPr="00C31B21" w:rsidRDefault="00C31B21" w:rsidP="00F17613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17613" w:rsidRPr="00F17613" w:rsidRDefault="00193BF6" w:rsidP="00F17613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5" o:spid="_x0000_s1046" style="position:absolute;left:0;text-align:left;z-index:251884032;visibility:visible;mso-wrap-distance-top:-6e-5mm;mso-wrap-distance-bottom:-6e-5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l9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U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" strokecolor="#a5a5a5 [2092]" strokeweight="2.25pt">
            <o:lock v:ext="edit" shapetype="f"/>
          </v:line>
        </w:pic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39289D" w:rsidRPr="0065413B" w:rsidRDefault="0039289D" w:rsidP="00F176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F17613" w:rsidRPr="00815086" w:rsidRDefault="0039289D" w:rsidP="0081508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17613">
        <w:rPr>
          <w:rFonts w:ascii="Arial" w:hAnsi="Arial" w:cs="Arial"/>
          <w:b/>
          <w:sz w:val="20"/>
          <w:szCs w:val="20"/>
        </w:rPr>
        <w:t>ЗАПРЕЩЕНО</w:t>
      </w:r>
      <w:r w:rsidR="00F17613" w:rsidRPr="00F17613">
        <w:rPr>
          <w:rFonts w:ascii="Arial" w:hAnsi="Arial" w:cs="Arial"/>
          <w:b/>
          <w:sz w:val="20"/>
          <w:szCs w:val="20"/>
        </w:rPr>
        <w:t>!</w:t>
      </w:r>
      <w:r w:rsidRPr="0065413B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5A21E5" w:rsidRDefault="005A21E5" w:rsidP="0039289D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39289D" w:rsidRDefault="00193BF6" w:rsidP="0039289D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6" o:spid="_x0000_s1045" style="position:absolute;left:0;text-align:left;flip:y;z-index:251885056;visibility:visible;mso-wrap-distance-top:-6e-5mm;mso-wrap-distance-bottom:-6e-5mm;mso-position-horizontal:right;mso-position-horizontal-relative:page;mso-width-relative:margin;mso-height-relative:margin" from="5255.95pt,19.25pt" to="5703.7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" strokecolor="#a5a5a5 [2092]" strokeweight="2.25pt">
            <o:lock v:ext="edit" shapetype="f"/>
            <w10:wrap anchorx="page"/>
          </v:line>
        </w:pic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</w:t>
      </w:r>
      <w:r w:rsidR="0039289D" w:rsidRPr="00BD77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                    </w: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ПОЛЬЗОВАТЕЛЯ.</w:t>
      </w:r>
      <w:r w:rsidR="0039289D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F17613" w:rsidRDefault="0039289D" w:rsidP="0081508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33C06">
        <w:rPr>
          <w:rFonts w:ascii="Arial" w:hAnsi="Arial" w:cs="Arial"/>
          <w:sz w:val="20"/>
          <w:szCs w:val="20"/>
        </w:rPr>
        <w:t>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</w:p>
    <w:p w:rsidR="002F2296" w:rsidRPr="002F2296" w:rsidRDefault="0039289D" w:rsidP="002F22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33C06">
        <w:rPr>
          <w:rFonts w:ascii="Arial" w:hAnsi="Arial" w:cs="Arial"/>
          <w:sz w:val="20"/>
          <w:szCs w:val="20"/>
        </w:rPr>
        <w:t>Не использовать при появлении сильной вибрации</w:t>
      </w:r>
      <w:r w:rsidR="002F2296">
        <w:rPr>
          <w:rFonts w:ascii="Arial" w:hAnsi="Arial" w:cs="Arial"/>
          <w:sz w:val="20"/>
          <w:szCs w:val="20"/>
        </w:rPr>
        <w:t>.</w:t>
      </w:r>
    </w:p>
    <w:p w:rsidR="005A21E5" w:rsidRDefault="005A21E5" w:rsidP="00D414ED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414ED" w:rsidRPr="00D414ED" w:rsidRDefault="00193BF6" w:rsidP="00D414ED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7" o:spid="_x0000_s1044" style="position:absolute;left:0;text-align:left;z-index:251886080;visibility:visible;mso-wrap-distance-top:-6e-5mm;mso-wrap-distance-bottom:-6e-5mm;mso-width-relative:margin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/tAKwIAAHMEAAAOAAAAZHJzL2Uyb0RvYy54bWysVM1uEzEQviPxDpbvZDeBpG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" strokecolor="#a5a5a5 [2092]" strokeweight="2.25pt">
            <o:lock v:ext="edit" shapetype="f"/>
          </v:line>
        </w:pic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39289D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CA6E54" w:rsidRPr="002F2296" w:rsidRDefault="0039289D" w:rsidP="002F22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F050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9F0504">
        <w:rPr>
          <w:rFonts w:ascii="Arial" w:hAnsi="Arial" w:cs="Arial"/>
          <w:sz w:val="20"/>
          <w:szCs w:val="20"/>
        </w:rPr>
        <w:t>Поврежден корпус изделия.</w:t>
      </w:r>
    </w:p>
    <w:p w:rsidR="005A21E5" w:rsidRDefault="005A21E5" w:rsidP="0039289D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39289D" w:rsidRDefault="00193BF6" w:rsidP="0039289D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8" o:spid="_x0000_s1043" style="position:absolute;left:0;text-align:left;flip:y;z-index:251887104;visibility:visible;mso-wrap-distance-top:-6e-5mm;mso-wrap-distance-bottom:-6e-5mm;mso-position-horizontal:right;mso-position-horizontal-relative:page;mso-width-relative:margin" from="5879.95pt,20.1pt" to="6375.7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" strokecolor="#a5a5a5 [2092]" strokeweight="2.25pt">
            <o:lock v:ext="edit" shapetype="f"/>
            <w10:wrap anchorx="page"/>
          </v:line>
        </w:pic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39289D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15086" w:rsidRPr="00815086" w:rsidRDefault="0039289D" w:rsidP="0081508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F2E25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</w:t>
      </w:r>
      <w:r w:rsidR="00815086">
        <w:rPr>
          <w:rFonts w:ascii="Arial" w:hAnsi="Arial" w:cs="Arial"/>
          <w:sz w:val="20"/>
          <w:szCs w:val="20"/>
        </w:rPr>
        <w:t>.</w:t>
      </w:r>
    </w:p>
    <w:p w:rsidR="005A21E5" w:rsidRDefault="005A21E5" w:rsidP="0039289D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39289D" w:rsidRPr="00704142" w:rsidRDefault="00193BF6" w:rsidP="0039289D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9" o:spid="_x0000_s1042" style="position:absolute;left:0;text-align:left;z-index:251888128;visibility:visible;mso-wrap-distance-top:-6e-5mm;mso-wrap-distance-bottom:-6e-5mm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" strokecolor="#a5a5a5 [2092]" strokeweight="2.25pt">
            <o:lock v:ext="edit" shapetype="f"/>
          </v:line>
        </w:pic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39289D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9289D" w:rsidRPr="00504A58" w:rsidRDefault="0039289D" w:rsidP="003928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04A58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504A58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815086" w:rsidRPr="00815086" w:rsidRDefault="0039289D" w:rsidP="0081508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04A58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</w:t>
      </w:r>
      <w:r w:rsidR="00815086">
        <w:rPr>
          <w:rFonts w:ascii="Arial" w:hAnsi="Arial" w:cs="Arial"/>
          <w:sz w:val="20"/>
          <w:szCs w:val="20"/>
        </w:rPr>
        <w:t>5150 (Условие 1).</w:t>
      </w:r>
    </w:p>
    <w:p w:rsidR="005A21E5" w:rsidRDefault="005A21E5" w:rsidP="0039289D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39289D" w:rsidRPr="00704142" w:rsidRDefault="00193BF6" w:rsidP="0039289D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0" o:spid="_x0000_s1041" style="position:absolute;left:0;text-align:left;z-index:251889152;visibility:visible;mso-wrap-distance-top:-6e-5mm;mso-wrap-distance-bottom:-6e-5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" strokecolor="#a5a5a5 [2092]" strokeweight="2.25pt">
            <o:lock v:ext="edit" shapetype="f"/>
          </v:line>
        </w:pic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39289D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9289D" w:rsidRDefault="0039289D" w:rsidP="003928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3664C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E3664C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E3664C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5A21E5" w:rsidRDefault="005A21E5" w:rsidP="0039289D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39289D" w:rsidRDefault="00193BF6" w:rsidP="0039289D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1" o:spid="_x0000_s1040" style="position:absolute;left:0;text-align:left;z-index:251890176;visibility:visible;mso-wrap-distance-top:-6e-5mm;mso-wrap-distance-bottom:-6e-5mm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" strokecolor="#a5a5a5 [2092]" strokeweight="2.25pt">
            <o:lock v:ext="edit" shapetype="f"/>
          </v:line>
        </w:pic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39289D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15086" w:rsidRDefault="0039289D" w:rsidP="00366A78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80960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6350</wp:posOffset>
            </wp:positionV>
            <wp:extent cx="271780" cy="333375"/>
            <wp:effectExtent l="0" t="0" r="0" b="9525"/>
            <wp:wrapSquare wrapText="bothSides"/>
            <wp:docPr id="29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>Отслуживши</w:t>
      </w:r>
      <w:r w:rsidR="00815086">
        <w:rPr>
          <w:rFonts w:ascii="Arial" w:hAnsi="Arial" w:cs="Arial"/>
          <w:sz w:val="20"/>
          <w:szCs w:val="20"/>
        </w:rPr>
        <w:t>й свой срок электроинструмент</w:t>
      </w:r>
      <w:r w:rsidRPr="004F2B34">
        <w:rPr>
          <w:rFonts w:ascii="Arial" w:hAnsi="Arial" w:cs="Arial"/>
          <w:sz w:val="20"/>
          <w:szCs w:val="20"/>
        </w:rPr>
        <w:t>, принадлежности и упаковку следует сдавать на экологически чистую</w:t>
      </w:r>
      <w:r w:rsidR="00815086">
        <w:rPr>
          <w:rFonts w:ascii="Arial" w:hAnsi="Arial" w:cs="Arial"/>
          <w:sz w:val="20"/>
          <w:szCs w:val="20"/>
        </w:rPr>
        <w:t xml:space="preserve"> рекуперацию </w:t>
      </w:r>
      <w:r w:rsidRPr="004F2B34">
        <w:rPr>
          <w:rFonts w:ascii="Arial" w:hAnsi="Arial" w:cs="Arial"/>
          <w:sz w:val="20"/>
          <w:szCs w:val="20"/>
        </w:rPr>
        <w:t>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</w:t>
      </w:r>
      <w:r w:rsidR="00815086">
        <w:rPr>
          <w:rFonts w:ascii="Arial" w:hAnsi="Arial" w:cs="Arial"/>
          <w:sz w:val="20"/>
          <w:szCs w:val="20"/>
        </w:rPr>
        <w:t>ктроинструмент в бытовой мусор.</w:t>
      </w:r>
    </w:p>
    <w:p w:rsidR="005A21E5" w:rsidRDefault="005A21E5" w:rsidP="005A21E5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39289D" w:rsidRDefault="00193BF6" w:rsidP="0039289D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2" o:spid="_x0000_s1039" style="position:absolute;left:0;text-align:left;flip:y;z-index:251891200;visibility:visible;mso-wrap-distance-top:-6e-5mm;mso-wrap-distance-bottom:-6e-5mm;mso-width-relative:margin" from="238.5pt,6.65pt" to="703.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" strokecolor="#a5a5a5 [2092]" strokeweight="2.25pt">
            <o:lock v:ext="edit" shapetype="f"/>
          </v:line>
        </w:pic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39289D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9289D" w:rsidRPr="001A4972" w:rsidRDefault="0039289D" w:rsidP="002F22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A4972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39289D" w:rsidRPr="001A4972" w:rsidRDefault="0039289D" w:rsidP="002F22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A4972">
        <w:rPr>
          <w:rFonts w:ascii="Arial" w:hAnsi="Arial" w:cs="Arial"/>
          <w:sz w:val="20"/>
          <w:szCs w:val="20"/>
        </w:rPr>
        <w:t xml:space="preserve">Уровень звукового давления (LpA): 85 дБ (A) Уровень звуковой мощности (LWA): 96 дБ (A) </w:t>
      </w:r>
    </w:p>
    <w:p w:rsidR="0039289D" w:rsidRDefault="0039289D" w:rsidP="002F229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A4972">
        <w:rPr>
          <w:rFonts w:ascii="Arial" w:hAnsi="Arial" w:cs="Arial"/>
          <w:sz w:val="20"/>
          <w:szCs w:val="20"/>
        </w:rPr>
        <w:t>Погрешность (К): 3 дБ(A).</w:t>
      </w:r>
      <w:r>
        <w:rPr>
          <w:rFonts w:ascii="Arial" w:hAnsi="Arial" w:cs="Arial"/>
          <w:sz w:val="20"/>
          <w:szCs w:val="20"/>
        </w:rPr>
        <w:t xml:space="preserve"> </w:t>
      </w:r>
      <w:r w:rsidRPr="001A4972">
        <w:rPr>
          <w:rFonts w:ascii="Arial" w:hAnsi="Arial" w:cs="Arial"/>
          <w:sz w:val="20"/>
          <w:szCs w:val="20"/>
        </w:rPr>
        <w:t>Используйте средства защиты слуха.</w:t>
      </w:r>
      <w:r>
        <w:rPr>
          <w:rFonts w:ascii="Arial" w:hAnsi="Arial" w:cs="Arial"/>
          <w:sz w:val="20"/>
          <w:szCs w:val="20"/>
        </w:rPr>
        <w:t xml:space="preserve"> </w:t>
      </w:r>
      <w:r w:rsidRPr="001A4972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</w:t>
      </w:r>
      <w:r>
        <w:rPr>
          <w:rFonts w:ascii="Arial" w:hAnsi="Arial" w:cs="Arial"/>
          <w:sz w:val="20"/>
          <w:szCs w:val="20"/>
        </w:rPr>
        <w:t xml:space="preserve"> </w:t>
      </w:r>
      <w:r w:rsidRPr="001A4972">
        <w:rPr>
          <w:rFonts w:ascii="Arial" w:hAnsi="Arial" w:cs="Arial"/>
          <w:sz w:val="20"/>
          <w:szCs w:val="20"/>
        </w:rPr>
        <w:t>,AG): 7,0 м/с2 .</w:t>
      </w:r>
      <w:r>
        <w:rPr>
          <w:rFonts w:ascii="Arial" w:hAnsi="Arial" w:cs="Arial"/>
          <w:sz w:val="20"/>
          <w:szCs w:val="20"/>
        </w:rPr>
        <w:t xml:space="preserve"> </w:t>
      </w:r>
      <w:r w:rsidRPr="001A4972">
        <w:rPr>
          <w:rFonts w:ascii="Arial" w:hAnsi="Arial" w:cs="Arial"/>
          <w:sz w:val="20"/>
          <w:szCs w:val="20"/>
        </w:rPr>
        <w:t>Погрешность (К): 1,5 м/с2.</w:t>
      </w:r>
    </w:p>
    <w:p w:rsidR="006951DB" w:rsidRDefault="006951DB" w:rsidP="0039289D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5A21E5" w:rsidRDefault="005A21E5" w:rsidP="0039289D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5A21E5" w:rsidRDefault="005A21E5" w:rsidP="0039289D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31B21" w:rsidRPr="00C31B21" w:rsidRDefault="00C31B21" w:rsidP="00193BF6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bookmarkStart w:id="0" w:name="_GoBack"/>
      <w:bookmarkEnd w:id="0"/>
    </w:p>
    <w:p w:rsidR="0039289D" w:rsidRPr="00530B5B" w:rsidRDefault="00193BF6" w:rsidP="005A21E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3" o:spid="_x0000_s1038" style="position:absolute;left:0;text-align:left;z-index:251892224;visibility:visible;mso-wrap-distance-top:-6e-5mm;mso-wrap-distance-bottom:-6e-5mm;mso-width-relative:margin" from="251.65pt,6.4pt" to="719.6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" strokecolor="#a5a5a5 [2092]" strokeweight="2.25pt">
            <o:lock v:ext="edit" shapetype="f"/>
          </v:line>
        </w:pict>
      </w:r>
      <w:r w:rsidR="0039289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39289D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D424F" w:rsidRDefault="003D424F" w:rsidP="003D424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975168" behindDoc="1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8255</wp:posOffset>
            </wp:positionV>
            <wp:extent cx="349200" cy="324000"/>
            <wp:effectExtent l="0" t="0" r="0" b="0"/>
            <wp:wrapTight wrapText="bothSides">
              <wp:wrapPolygon edited="0">
                <wp:start x="0" y="0"/>
                <wp:lineTo x="0" y="20329"/>
                <wp:lineTo x="20066" y="20329"/>
                <wp:lineTo x="20066" y="0"/>
                <wp:lineTo x="0" y="0"/>
              </wp:wrapPolygon>
            </wp:wrapTight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Сертификат соответствия: </w:t>
      </w:r>
      <w:r w:rsidRPr="00D17BB6">
        <w:rPr>
          <w:rFonts w:ascii="Arial" w:hAnsi="Arial" w:cs="Arial"/>
          <w:sz w:val="20"/>
          <w:szCs w:val="20"/>
        </w:rPr>
        <w:t>№ ЕАЭС RU C-CN.ПФ02.В.03117/20</w:t>
      </w:r>
      <w:r>
        <w:rPr>
          <w:rFonts w:ascii="Arial" w:hAnsi="Arial" w:cs="Arial"/>
          <w:sz w:val="20"/>
          <w:szCs w:val="20"/>
        </w:rPr>
        <w:t xml:space="preserve">, серия </w:t>
      </w:r>
      <w:r>
        <w:rPr>
          <w:rFonts w:ascii="Arial" w:hAnsi="Arial" w:cs="Arial"/>
          <w:sz w:val="20"/>
          <w:szCs w:val="20"/>
          <w:lang w:val="en-US"/>
        </w:rPr>
        <w:t>RU</w:t>
      </w:r>
      <w:r>
        <w:rPr>
          <w:rFonts w:ascii="Arial" w:hAnsi="Arial" w:cs="Arial"/>
          <w:sz w:val="20"/>
          <w:szCs w:val="20"/>
        </w:rPr>
        <w:t xml:space="preserve"> 0285</w:t>
      </w:r>
      <w:r w:rsidRPr="00D17BB6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54, срок действия: с 08.12.2020 по 07.12.2025г.  Выдан Органом по сертификации Общества с ограниченной ответственностью «ПРОФИТ», 109044, Россия, г. Москва, ул. Николоямская, д. 45, стр.2. Регистрационный номер аттестата аккредитации </w:t>
      </w:r>
      <w:r>
        <w:rPr>
          <w:rFonts w:ascii="Arial" w:hAnsi="Arial" w:cs="Arial"/>
          <w:sz w:val="20"/>
          <w:szCs w:val="20"/>
          <w:lang w:val="en-US"/>
        </w:rPr>
        <w:t>RA</w:t>
      </w:r>
      <w:r w:rsidRPr="00D61D4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RU</w:t>
      </w:r>
      <w:r w:rsidRPr="00D61D42">
        <w:rPr>
          <w:rFonts w:ascii="Arial" w:hAnsi="Arial" w:cs="Arial"/>
          <w:sz w:val="20"/>
          <w:szCs w:val="20"/>
        </w:rPr>
        <w:t>.11</w:t>
      </w:r>
      <w:r>
        <w:rPr>
          <w:rFonts w:ascii="Arial" w:hAnsi="Arial" w:cs="Arial"/>
          <w:sz w:val="20"/>
          <w:szCs w:val="20"/>
        </w:rPr>
        <w:t xml:space="preserve">ПФ02 от 04.07.2016. </w:t>
      </w:r>
      <w:r w:rsidRPr="000C442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оборудования».</w:t>
      </w:r>
    </w:p>
    <w:p w:rsidR="003D424F" w:rsidRDefault="003D424F" w:rsidP="003D424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Соответствует </w:t>
      </w:r>
      <w:r w:rsidRPr="00E74EFA">
        <w:rPr>
          <w:rFonts w:ascii="Arial" w:hAnsi="Arial" w:cs="Arial"/>
          <w:sz w:val="20"/>
          <w:szCs w:val="20"/>
        </w:rPr>
        <w:t>ТР</w:t>
      </w:r>
      <w:r>
        <w:rPr>
          <w:rFonts w:ascii="Arial" w:hAnsi="Arial" w:cs="Arial"/>
          <w:sz w:val="20"/>
          <w:szCs w:val="20"/>
        </w:rPr>
        <w:t xml:space="preserve"> ЕАЭС 0037</w:t>
      </w:r>
      <w:r w:rsidRPr="00E74EFA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6</w:t>
      </w:r>
      <w:r w:rsidRPr="00E74EFA">
        <w:rPr>
          <w:rFonts w:ascii="Arial" w:hAnsi="Arial" w:cs="Arial"/>
          <w:sz w:val="20"/>
          <w:szCs w:val="20"/>
        </w:rPr>
        <w:t xml:space="preserve"> «О</w:t>
      </w:r>
      <w:r>
        <w:rPr>
          <w:rFonts w:ascii="Arial" w:hAnsi="Arial" w:cs="Arial"/>
          <w:sz w:val="20"/>
          <w:szCs w:val="20"/>
        </w:rPr>
        <w:t>б ограничении использования</w:t>
      </w:r>
      <w:r w:rsidRPr="00E74E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определенных опасных вредных веществ в электрическом и электроном оборудовании». Декларация о соответствии </w:t>
      </w:r>
      <w:r w:rsidRPr="00D17BB6">
        <w:rPr>
          <w:rFonts w:ascii="Arial" w:hAnsi="Arial" w:cs="Arial"/>
          <w:sz w:val="20"/>
          <w:szCs w:val="20"/>
        </w:rPr>
        <w:t>ЕАЭС N RU Д-CN.НА96.В.01917/20</w:t>
      </w:r>
      <w:r>
        <w:rPr>
          <w:rFonts w:ascii="Arial" w:hAnsi="Arial" w:cs="Arial"/>
          <w:sz w:val="20"/>
          <w:szCs w:val="20"/>
        </w:rPr>
        <w:t>, срок действия от 10.12.2020 по 09.12.2025, выдана Испытательным центром</w:t>
      </w:r>
      <w:r w:rsidRPr="00D850A8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CERTIFICATION</w:t>
      </w:r>
      <w:r w:rsidRPr="00D61D4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GROUP</w:t>
      </w:r>
      <w:r w:rsidRPr="00D850A8">
        <w:rPr>
          <w:rFonts w:ascii="Arial" w:hAnsi="Arial" w:cs="Arial"/>
          <w:sz w:val="20"/>
          <w:szCs w:val="20"/>
        </w:rPr>
        <w:t>»</w:t>
      </w:r>
      <w:r w:rsidRPr="00D61D4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ООО «Трансконсалтинг».</w:t>
      </w:r>
    </w:p>
    <w:p w:rsidR="003D424F" w:rsidRDefault="003D424F" w:rsidP="003D424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3D424F" w:rsidRDefault="003D424F" w:rsidP="003D424F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>
        <w:rPr>
          <w:rFonts w:ascii="Arial" w:eastAsiaTheme="minorEastAsia" w:hAnsi="Arial" w:cs="Arial"/>
          <w:sz w:val="20"/>
          <w:szCs w:val="20"/>
          <w:lang w:val="en-US" w:eastAsia="zh-CN"/>
        </w:rPr>
        <w:t>AWLOP</w:t>
      </w:r>
      <w:r w:rsidRPr="00095304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>
        <w:rPr>
          <w:rFonts w:ascii="Arial" w:eastAsiaTheme="minorEastAsia" w:hAnsi="Arial" w:cs="Arial"/>
          <w:sz w:val="20"/>
          <w:szCs w:val="20"/>
          <w:lang w:val="en-US" w:eastAsia="zh-CN"/>
        </w:rPr>
        <w:t>TRADING</w:t>
      </w:r>
      <w:r w:rsidRPr="00095304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>
        <w:rPr>
          <w:rFonts w:ascii="Arial" w:eastAsiaTheme="minorEastAsia" w:hAnsi="Arial" w:cs="Arial"/>
          <w:sz w:val="20"/>
          <w:szCs w:val="20"/>
          <w:lang w:val="en-US" w:eastAsia="zh-CN"/>
        </w:rPr>
        <w:t>CO</w:t>
      </w:r>
      <w:r w:rsidRPr="00095304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>
        <w:rPr>
          <w:rFonts w:ascii="Arial" w:eastAsiaTheme="minorEastAsia" w:hAnsi="Arial" w:cs="Arial"/>
          <w:sz w:val="20"/>
          <w:szCs w:val="20"/>
          <w:lang w:val="en-US" w:eastAsia="zh-CN"/>
        </w:rPr>
        <w:t>LTD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. Адрес: Китай, г. Нингбо, ул. Лантень 201, Модерн таймз А2, блок 16/F. </w:t>
      </w:r>
    </w:p>
    <w:p w:rsidR="003D424F" w:rsidRDefault="003D424F" w:rsidP="003D424F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Уполномоченный представитель сервиса: ООО «Сервисный центр Штурм». Адрес: Россия, 140143, Московская область, Раменский район, пос. Родники, ул. Трудовая, д.10, пом.1. Телефон горячей линии: 8 800 775 5060.  </w:t>
      </w:r>
    </w:p>
    <w:p w:rsidR="003D424F" w:rsidRDefault="003D424F" w:rsidP="003D424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Импортер: </w:t>
      </w:r>
      <w:r>
        <w:rPr>
          <w:rFonts w:ascii="Arial" w:hAnsi="Arial" w:cs="Arial"/>
          <w:sz w:val="20"/>
          <w:szCs w:val="20"/>
        </w:rPr>
        <w:t>ООО «ИмпЭнерго». Адрес: 140143, Московская обл., Раменский р-н, г. Раменское, дп. Родники, ул. Трудовая, д. 10, пом. 1, этаж 3, ком. 314. Телефон горячей линии: 8 800 775 5060. Сайт: www.sturmtools.ru .</w:t>
      </w:r>
    </w:p>
    <w:p w:rsidR="00F57431" w:rsidRPr="003D424F" w:rsidRDefault="003D424F" w:rsidP="003D424F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>Дата производства указана в 10-значном серийном номере инструмента, нанесенного на его корпус: 1-я и 2-я цифра обозначает год, например, «4» обозначает, что изделие произведено в 2014 году.  4-я и 3 я цифры обозначают номер месяца в году производства, например, «05» - май. Дата изготовления также указана на упаковке.</w:t>
      </w:r>
    </w:p>
    <w:p w:rsidR="0034226A" w:rsidRDefault="0034226A" w:rsidP="00F57431">
      <w:pPr>
        <w:rPr>
          <w:rFonts w:eastAsiaTheme="minorEastAsia"/>
          <w:sz w:val="18"/>
          <w:lang w:eastAsia="zh-CN"/>
        </w:rPr>
      </w:pPr>
    </w:p>
    <w:p w:rsidR="00F57431" w:rsidRDefault="00F57431" w:rsidP="00F57431">
      <w:pPr>
        <w:rPr>
          <w:rFonts w:eastAsiaTheme="minorEastAsia"/>
          <w:sz w:val="18"/>
          <w:lang w:eastAsia="zh-CN"/>
        </w:rPr>
      </w:pPr>
    </w:p>
    <w:p w:rsidR="00F57431" w:rsidRDefault="00193BF6" w:rsidP="00F57431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val="en-US" w:eastAsia="zh-CN" w:bidi="ar-SA"/>
        </w:rPr>
        <w:pict>
          <v:shape id="Надпись 915" o:spid="_x0000_s1064" type="#_x0000_t202" style="position:absolute;margin-left:200.6pt;margin-top:-2.75pt;width:99.1pt;height:26.55pt;z-index:25194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" filled="f" stroked="f">
            <v:textbox style="mso-next-textbox:#Надпись 915">
              <w:txbxContent>
                <w:p w:rsidR="00C31B21" w:rsidRPr="00F57431" w:rsidRDefault="00C31B21" w:rsidP="00F57431">
                  <w:pPr>
                    <w:rPr>
                      <w:rFonts w:eastAsiaTheme="minorEastAsia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BG6055DB</w:t>
                  </w:r>
                </w:p>
              </w:txbxContent>
            </v:textbox>
          </v:shape>
        </w:pict>
      </w:r>
      <w:r w:rsidR="00F57431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94342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-501650</wp:posOffset>
            </wp:positionV>
            <wp:extent cx="7600950" cy="5029200"/>
            <wp:effectExtent l="0" t="0" r="0" b="0"/>
            <wp:wrapNone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3557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431" w:rsidRDefault="00193BF6" w:rsidP="00F57431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val="en-US" w:eastAsia="zh-CN" w:bidi="ar-SA"/>
        </w:rPr>
        <w:pict>
          <v:shape id="Text Box 245" o:spid="_x0000_s1065" type="#_x0000_t202" style="position:absolute;margin-left:32.35pt;margin-top:2.7pt;width:287.85pt;height:27.25pt;z-index:25194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AnvAIAAMQ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" filled="f" stroked="f">
            <v:textbox style="mso-next-textbox:#Text Box 245">
              <w:txbxContent>
                <w:p w:rsidR="00C31B21" w:rsidRPr="00481BDD" w:rsidRDefault="00C31B21" w:rsidP="00481BDD">
                  <w:pPr>
                    <w:rPr>
                      <w:szCs w:val="24"/>
                    </w:rPr>
                  </w:pPr>
                  <w:r w:rsidRPr="00481BDD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Дисково-ленточный шлифовальный станок</w:t>
                  </w:r>
                </w:p>
              </w:txbxContent>
            </v:textbox>
          </v:shape>
        </w:pict>
      </w:r>
    </w:p>
    <w:p w:rsidR="00F57431" w:rsidRDefault="00F57431" w:rsidP="00F57431">
      <w:pPr>
        <w:rPr>
          <w:rFonts w:eastAsiaTheme="minorEastAsia"/>
          <w:sz w:val="18"/>
          <w:lang w:eastAsia="zh-CN"/>
        </w:rPr>
      </w:pPr>
    </w:p>
    <w:p w:rsidR="00F57431" w:rsidRDefault="00F57431" w:rsidP="00F57431">
      <w:pPr>
        <w:rPr>
          <w:rFonts w:eastAsiaTheme="minorEastAsia"/>
          <w:sz w:val="18"/>
          <w:lang w:eastAsia="zh-CN"/>
        </w:rPr>
      </w:pPr>
    </w:p>
    <w:p w:rsidR="00F57431" w:rsidRPr="00C95B90" w:rsidRDefault="00F57431" w:rsidP="00F57431">
      <w:pPr>
        <w:rPr>
          <w:rFonts w:eastAsiaTheme="minorEastAsia"/>
          <w:sz w:val="18"/>
          <w:lang w:eastAsia="zh-CN"/>
        </w:rPr>
        <w:sectPr w:rsidR="00F57431" w:rsidRPr="00C95B90">
          <w:footerReference w:type="even" r:id="rId41"/>
          <w:footerReference w:type="default" r:id="rId42"/>
          <w:pgSz w:w="11910" w:h="7910" w:orient="landscape"/>
          <w:pgMar w:top="0" w:right="180" w:bottom="700" w:left="0" w:header="0" w:footer="510" w:gutter="0"/>
          <w:cols w:space="720"/>
        </w:sect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  <w:r w:rsidRPr="002B519C">
        <w:rPr>
          <w:rFonts w:eastAsiaTheme="minorEastAsia"/>
          <w:noProof/>
          <w:lang w:bidi="ar-SA"/>
        </w:rPr>
        <w:drawing>
          <wp:anchor distT="0" distB="0" distL="114300" distR="114300" simplePos="0" relativeHeight="25194444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-501650</wp:posOffset>
            </wp:positionV>
            <wp:extent cx="7600950" cy="5048250"/>
            <wp:effectExtent l="0" t="0" r="0" b="0"/>
            <wp:wrapNone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3561" r="568" b="4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  <w:r w:rsidRPr="002B519C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4547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-482600</wp:posOffset>
            </wp:positionV>
            <wp:extent cx="7616825" cy="5029200"/>
            <wp:effectExtent l="19050" t="0" r="3175" b="0"/>
            <wp:wrapNone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431" w:rsidRDefault="00193BF6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68" type="#_x0000_t202" style="position:absolute;margin-left:403.15pt;margin-top:.7pt;width:40.2pt;height:255pt;z-index:25195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" filled="f" stroked="f">
            <v:textbox style="layout-flow:vertical;mso-layout-flow-alt:bottom-to-top">
              <w:txbxContent>
                <w:p w:rsidR="00C31B21" w:rsidRDefault="00C31B21" w:rsidP="00481BDD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BG6055DB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</w:p>
                <w:p w:rsidR="00C31B21" w:rsidRPr="00481BDD" w:rsidRDefault="00C31B21" w:rsidP="00481BDD">
                  <w:pPr>
                    <w:rPr>
                      <w:szCs w:val="24"/>
                    </w:rPr>
                  </w:pPr>
                  <w:r w:rsidRPr="00481BDD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Дисково-ленточный шлифовальный станок</w:t>
                  </w:r>
                </w:p>
                <w:p w:rsidR="00C31B21" w:rsidRPr="00F57431" w:rsidRDefault="00C31B21" w:rsidP="00481BDD">
                  <w:pPr>
                    <w:rPr>
                      <w:rFonts w:eastAsiaTheme="minorEastAsia"/>
                      <w:sz w:val="24"/>
                      <w:szCs w:val="24"/>
                      <w:lang w:val="en-US" w:eastAsia="zh-CN"/>
                    </w:rPr>
                  </w:pPr>
                </w:p>
                <w:p w:rsidR="00C31B21" w:rsidRPr="00481BDD" w:rsidRDefault="00C31B21" w:rsidP="00481BD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67" type="#_x0000_t202" style="position:absolute;margin-left:234pt;margin-top:.7pt;width:40.2pt;height:255pt;z-index:25195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" filled="f" stroked="f">
            <v:textbox style="layout-flow:vertical;mso-layout-flow-alt:bottom-to-top">
              <w:txbxContent>
                <w:p w:rsidR="00C31B21" w:rsidRDefault="00C31B21" w:rsidP="00481BDD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BG6055DB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</w:p>
                <w:p w:rsidR="00C31B21" w:rsidRPr="00481BDD" w:rsidRDefault="00C31B21" w:rsidP="00481BDD">
                  <w:pPr>
                    <w:rPr>
                      <w:szCs w:val="24"/>
                    </w:rPr>
                  </w:pPr>
                  <w:r w:rsidRPr="00481BDD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Дисково-ленточный шлифовальный станок</w:t>
                  </w:r>
                </w:p>
                <w:p w:rsidR="00C31B21" w:rsidRPr="00F57431" w:rsidRDefault="00C31B21" w:rsidP="00481BDD">
                  <w:pPr>
                    <w:rPr>
                      <w:rFonts w:eastAsiaTheme="minorEastAsia"/>
                      <w:sz w:val="24"/>
                      <w:szCs w:val="24"/>
                      <w:lang w:val="en-US" w:eastAsia="zh-CN"/>
                    </w:rPr>
                  </w:pPr>
                </w:p>
                <w:p w:rsidR="00C31B21" w:rsidRPr="00481BDD" w:rsidRDefault="00C31B21" w:rsidP="00481BD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66" type="#_x0000_t202" style="position:absolute;margin-left:64.95pt;margin-top:2.2pt;width:40.2pt;height:255pt;z-index:25194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" filled="f" stroked="f">
            <v:textbox style="layout-flow:vertical;mso-layout-flow-alt:bottom-to-top">
              <w:txbxContent>
                <w:p w:rsidR="00C31B21" w:rsidRDefault="00C31B21" w:rsidP="00481BDD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BG6055DB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</w:p>
                <w:p w:rsidR="00C31B21" w:rsidRPr="00481BDD" w:rsidRDefault="00C31B21" w:rsidP="00481BDD">
                  <w:pPr>
                    <w:rPr>
                      <w:szCs w:val="24"/>
                    </w:rPr>
                  </w:pPr>
                  <w:r w:rsidRPr="00481BDD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Дисково-ленточный шлифовальный станок</w:t>
                  </w:r>
                </w:p>
                <w:p w:rsidR="00C31B21" w:rsidRPr="00F57431" w:rsidRDefault="00C31B21" w:rsidP="00F57431">
                  <w:pPr>
                    <w:rPr>
                      <w:rFonts w:eastAsiaTheme="minorEastAsia"/>
                      <w:sz w:val="24"/>
                      <w:szCs w:val="24"/>
                      <w:lang w:val="en-US" w:eastAsia="zh-CN"/>
                    </w:rPr>
                  </w:pPr>
                </w:p>
              </w:txbxContent>
            </v:textbox>
          </v:shape>
        </w:pict>
      </w: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  <w:r w:rsidRPr="002B519C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464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-482600</wp:posOffset>
            </wp:positionV>
            <wp:extent cx="7572375" cy="5019675"/>
            <wp:effectExtent l="19050" t="0" r="9525" b="0"/>
            <wp:wrapNone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  <w:r w:rsidRPr="002B519C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536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-482600</wp:posOffset>
            </wp:positionV>
            <wp:extent cx="7620000" cy="5029200"/>
            <wp:effectExtent l="19050" t="0" r="0" b="0"/>
            <wp:wrapNone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431" w:rsidRDefault="00193BF6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71" type="#_x0000_t202" style="position:absolute;margin-left:406pt;margin-top:1.65pt;width:40.2pt;height:25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" filled="f" stroked="f">
            <v:textbox style="layout-flow:vertical;mso-layout-flow-alt:bottom-to-top">
              <w:txbxContent>
                <w:p w:rsidR="00C31B21" w:rsidRDefault="00C31B21" w:rsidP="00481BDD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BG6055DB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</w:p>
                <w:p w:rsidR="00C31B21" w:rsidRPr="00481BDD" w:rsidRDefault="00C31B21" w:rsidP="00481BDD">
                  <w:pPr>
                    <w:rPr>
                      <w:szCs w:val="24"/>
                    </w:rPr>
                  </w:pPr>
                  <w:r w:rsidRPr="00481BDD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Дисково-ленточный шлифовальный станок</w:t>
                  </w:r>
                </w:p>
                <w:p w:rsidR="00C31B21" w:rsidRPr="00F57431" w:rsidRDefault="00C31B21" w:rsidP="00481BDD">
                  <w:pPr>
                    <w:rPr>
                      <w:rFonts w:eastAsiaTheme="minorEastAsia"/>
                      <w:sz w:val="24"/>
                      <w:szCs w:val="24"/>
                      <w:lang w:val="en-US" w:eastAsia="zh-CN"/>
                    </w:rPr>
                  </w:pPr>
                </w:p>
                <w:p w:rsidR="00C31B21" w:rsidRPr="00481BDD" w:rsidRDefault="00C31B21" w:rsidP="00481BD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70" type="#_x0000_t202" style="position:absolute;margin-left:236.85pt;margin-top:1.65pt;width:40.2pt;height:25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" filled="f" stroked="f">
            <v:textbox style="layout-flow:vertical;mso-layout-flow-alt:bottom-to-top">
              <w:txbxContent>
                <w:p w:rsidR="00C31B21" w:rsidRDefault="00C31B21" w:rsidP="00481BDD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BG6055DB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</w:p>
                <w:p w:rsidR="00C31B21" w:rsidRPr="00481BDD" w:rsidRDefault="00C31B21" w:rsidP="00481BDD">
                  <w:pPr>
                    <w:rPr>
                      <w:szCs w:val="24"/>
                    </w:rPr>
                  </w:pPr>
                  <w:r w:rsidRPr="00481BDD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Дисково-ленточный шлифовальный станок</w:t>
                  </w:r>
                </w:p>
                <w:p w:rsidR="00C31B21" w:rsidRPr="00F57431" w:rsidRDefault="00C31B21" w:rsidP="00481BDD">
                  <w:pPr>
                    <w:rPr>
                      <w:rFonts w:eastAsiaTheme="minorEastAsia"/>
                      <w:sz w:val="24"/>
                      <w:szCs w:val="24"/>
                      <w:lang w:val="en-US" w:eastAsia="zh-CN"/>
                    </w:rPr>
                  </w:pPr>
                </w:p>
                <w:p w:rsidR="00C31B21" w:rsidRPr="00481BDD" w:rsidRDefault="00C31B21" w:rsidP="00481BD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69" type="#_x0000_t202" style="position:absolute;margin-left:67.8pt;margin-top:3.15pt;width:40.2pt;height:255pt;z-index:25195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" filled="f" stroked="f">
            <v:textbox style="layout-flow:vertical;mso-layout-flow-alt:bottom-to-top">
              <w:txbxContent>
                <w:p w:rsidR="00C31B21" w:rsidRDefault="00C31B21" w:rsidP="00481BDD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BG6055DB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</w:p>
                <w:p w:rsidR="00C31B21" w:rsidRPr="00481BDD" w:rsidRDefault="00C31B21" w:rsidP="00481BDD">
                  <w:pPr>
                    <w:rPr>
                      <w:szCs w:val="24"/>
                    </w:rPr>
                  </w:pPr>
                  <w:r w:rsidRPr="00481BDD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Дисково-ленточный шлифовальный станок</w:t>
                  </w:r>
                </w:p>
                <w:p w:rsidR="00C31B21" w:rsidRPr="00F57431" w:rsidRDefault="00C31B21" w:rsidP="00481BDD">
                  <w:pPr>
                    <w:rPr>
                      <w:rFonts w:eastAsiaTheme="minorEastAsia"/>
                      <w:sz w:val="24"/>
                      <w:szCs w:val="24"/>
                      <w:lang w:val="en-US" w:eastAsia="zh-CN"/>
                    </w:rPr>
                  </w:pPr>
                </w:p>
                <w:p w:rsidR="00C31B21" w:rsidRPr="00481BDD" w:rsidRDefault="00C31B21" w:rsidP="00481BD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  <w:r w:rsidRPr="002B519C">
        <w:rPr>
          <w:rFonts w:eastAsiaTheme="minorEastAsia"/>
          <w:noProof/>
          <w:lang w:bidi="ar-SA"/>
        </w:rPr>
        <w:drawing>
          <wp:anchor distT="0" distB="0" distL="114300" distR="114300" simplePos="0" relativeHeight="2519526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-482600</wp:posOffset>
            </wp:positionV>
            <wp:extent cx="7573010" cy="5019675"/>
            <wp:effectExtent l="19050" t="0" r="8890" b="0"/>
            <wp:wrapNone/>
            <wp:docPr id="8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F57431" w:rsidRDefault="00F57431" w:rsidP="00F57431">
      <w:pPr>
        <w:spacing w:line="265" w:lineRule="exact"/>
        <w:rPr>
          <w:rFonts w:eastAsiaTheme="minorEastAsia"/>
          <w:lang w:eastAsia="zh-CN"/>
        </w:rPr>
      </w:pPr>
    </w:p>
    <w:p w:rsidR="00C03B6D" w:rsidRPr="00C03B6D" w:rsidRDefault="00C03B6D" w:rsidP="00C03B6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</w:p>
    <w:p w:rsidR="00C1275E" w:rsidRDefault="00F57431" w:rsidP="00C1275E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-482600</wp:posOffset>
            </wp:positionV>
            <wp:extent cx="8058150" cy="5631815"/>
            <wp:effectExtent l="19050" t="0" r="0" b="0"/>
            <wp:wrapNone/>
            <wp:docPr id="20" name="图片 0" descr="说明书模版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d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5E" w:rsidRDefault="00C1275E" w:rsidP="00C1275E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C1275E" w:rsidRDefault="00C1275E" w:rsidP="00C1275E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C1275E" w:rsidRDefault="00C1275E" w:rsidP="00C1275E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C1275E" w:rsidRDefault="00C1275E" w:rsidP="00C1275E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C1275E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C1275E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C1275E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C1275E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C1275E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C1275E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C1275E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C1275E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C1275E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C1275E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C1275E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C1275E" w:rsidRPr="00F5706A" w:rsidRDefault="00C1275E" w:rsidP="00C1275E">
      <w:pPr>
        <w:spacing w:line="265" w:lineRule="exact"/>
        <w:rPr>
          <w:rFonts w:eastAsiaTheme="minorEastAsia"/>
          <w:lang w:eastAsia="zh-CN"/>
        </w:rPr>
      </w:pPr>
    </w:p>
    <w:p w:rsidR="000D4658" w:rsidRPr="00F5706A" w:rsidRDefault="000D4658" w:rsidP="007B7607">
      <w:pPr>
        <w:spacing w:line="265" w:lineRule="exact"/>
        <w:rPr>
          <w:rFonts w:eastAsiaTheme="minorEastAsia"/>
          <w:lang w:eastAsia="zh-CN"/>
        </w:rPr>
      </w:pPr>
    </w:p>
    <w:sectPr w:rsidR="000D4658" w:rsidRPr="00F5706A" w:rsidSect="007B7607">
      <w:footerReference w:type="even" r:id="rId47"/>
      <w:footerReference w:type="default" r:id="rId48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DA8" w:rsidRDefault="00B02DA8">
      <w:r>
        <w:separator/>
      </w:r>
    </w:p>
  </w:endnote>
  <w:endnote w:type="continuationSeparator" w:id="0">
    <w:p w:rsidR="00B02DA8" w:rsidRDefault="00B02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onymous Pro">
    <w:panose1 w:val="02060609030202000504"/>
    <w:charset w:val="00"/>
    <w:family w:val="modern"/>
    <w:pitch w:val="fixed"/>
    <w:sig w:usb0="A00002AF" w:usb1="7000A9C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21" w:rsidRDefault="00193BF6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28689" style="width:595.3pt;height:22.35pt;mso-position-horizontal-relative:char;mso-position-vertical-relative:line" coordorigin=",7199" coordsize="11906,447">
          <v:rect id="Rectangle 82" o:spid="_x0000_s28691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tE8YA&#10;AADbAAAADwAAAGRycy9kb3ducmV2LnhtbESPT2vCQBTE74V+h+UVeim60WqQ6Cq1ItST+Bd6e80+&#10;k9Ds25Bdk/TbdwXB4zAzv2Fmi86UoqHaFZYVDPoRCOLU6oIzBcfDujcB4TyyxtIyKfgjB4v589MM&#10;E21b3lGz95kIEHYJKsi9rxIpXZqTQde3FXHwLrY26IOsM6lrbAPclHIYRbE0WHBYyLGiz5zS3/3V&#10;KNi23W4dn1Zv5+V3c3z/WY2vZbxR6vWl+5iC8NT5R/je/tIKRkO4fQ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ptE8YAAADbAAAADwAAAAAAAAAAAAAAAACYAgAAZHJz&#10;L2Rvd25yZXYueG1sUEsFBgAAAAAEAAQA9QAAAIsDAAAAAA==&#10;" fillcolor="#808285" stroked="f"/>
          <v:line id="Line 83" o:spid="_x0000_s28690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HZisMAAADbAAAADwAAAGRycy9kb3ducmV2LnhtbESPQWvCQBSE7wX/w/KE3urGWkS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B2Yr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D7E" w:rsidRDefault="00463D7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D7E" w:rsidRDefault="00463D7E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21" w:rsidRPr="005670B0" w:rsidRDefault="00193BF6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8709" type="#_x0000_t202" style="position:absolute;margin-left:552.5pt;margin-top:360.05pt;width:31pt;height:22.25pt;z-index:-9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AJHsA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" filled="f" stroked="f">
          <v:textbox inset="0,0,0,0">
            <w:txbxContent>
              <w:p w:rsidR="00C31B21" w:rsidRPr="00733993" w:rsidRDefault="006066A8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 w:rsidR="00C31B21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193BF6">
                  <w:rPr>
                    <w:rFonts w:ascii="Arial Narrow"/>
                    <w:noProof/>
                    <w:color w:val="FFFFFF"/>
                    <w:sz w:val="3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2" o:spid="_x0000_s28706" style="position:absolute;margin-left:0;margin-top:359.95pt;width:595.3pt;height:22.35pt;z-index:-1005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">
          <v:rect id="Rectangle 24" o:spid="_x0000_s2870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phMQA&#10;AADbAAAADwAAAGRycy9kb3ducmV2LnhtbERPTWvCQBC9C/0PyxR6EbNpxVBSV2krgp7ENBZ6m2an&#10;SWh2NmTXJP579yB4fLzv5Xo0jeipc7VlBc9RDIK4sLrmUkH+tZ29gnAeWWNjmRRcyMF69TBZYqrt&#10;wEfqM1+KEMIuRQWV920qpSsqMugi2xIH7s92Bn2AXSl1h0MIN418ieNEGqw5NFTY0mdFxX92NgoO&#10;w3jcJqfN9Pvjp8/nv5vFuUn2Sj09ju9vIDyN/i6+uXdawTyMDV/C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0KYTEAAAA2wAAAA8AAAAAAAAAAAAAAAAAmAIAAGRycy9k&#10;b3ducmV2LnhtbFBLBQYAAAAABAAEAPUAAACJAwAAAAA=&#10;" fillcolor="#808285" stroked="f"/>
          <v:line id="Line 23" o:spid="_x0000_s28708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+dHcMAAADbAAAADwAAAGRycy9kb3ducmV2LnhtbESPQWvCQBSE7wX/w/KE3urGClKjaxAh&#10;0EIpqHvx9sg+s8Hs25DdmtRf3y0IPQ4z8w2zKUbXihv1ofGsYD7LQBBX3jRcK9Cn8uUNRIjIBlvP&#10;pOCHAhTbydMGc+MHPtDtGGuRIBxyVGBj7HIpQ2XJYZj5jjh5F987jEn2tTQ9DgnuWvmaZUvpsOG0&#10;YLGjvaXqevx2CthW9zb7Mh/6vPy8l3ah9TBqpZ6n424NItIY/8OP9rtRsFjB35f0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vnR3DAAAA2wAAAA8AAAAAAAAAAAAA&#10;AAAAoQIAAGRycy9kb3ducmV2LnhtbFBLBQYAAAAABAAEAPkAAACRAwAAAAA=&#10;" strokecolor="#808285" strokeweight=".38242mm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21" w:rsidRDefault="00193BF6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8713" type="#_x0000_t202" style="position:absolute;margin-left:23.4pt;margin-top:360.8pt;width:19.6pt;height:21.6pt;z-index:-6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Y9/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" filled="f" stroked="f">
          <v:textbox inset="0,0,0,0">
            <w:txbxContent>
              <w:p w:rsidR="00C31B21" w:rsidRDefault="006066A8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C31B21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193BF6">
                  <w:rPr>
                    <w:rFonts w:ascii="Arial Narrow"/>
                    <w:noProof/>
                    <w:color w:val="FFFFFF"/>
                    <w:sz w:val="3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18" o:spid="_x0000_s28710" style="position:absolute;margin-left:0;margin-top:359.95pt;width:595.3pt;height:22.35pt;z-index:-800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">
          <v:rect id="Rectangle 20" o:spid="_x0000_s28711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jgc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4wn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kjgcYAAADbAAAADwAAAAAAAAAAAAAAAACYAgAAZHJz&#10;L2Rvd25yZXYueG1sUEsFBgAAAAAEAAQA9QAAAIsDAAAAAA==&#10;" fillcolor="#808285" stroked="f"/>
          <v:line id="Line 19" o:spid="_x0000_s28712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KXGMMAAADbAAAADwAAAGRycy9kb3ducmV2LnhtbESPQWvCQBSE7wX/w/KE3urGSkWiaxAh&#10;0EIpVPfi7ZF9ZoPZtyG7Nam/visIPQ4z8w2zKUbXiiv1ofGsYD7LQBBX3jRcK9DH8mUFIkRkg61n&#10;UvBLAYrt5GmDufEDf9P1EGuRIBxyVGBj7HIpQ2XJYZj5jjh5Z987jEn2tTQ9DgnuWvmaZUvpsOG0&#10;YLGjvaXqcvhxCthWtzb7Mh/6tPy8lXah9TBqpZ6n424NItIY/8OP9rtRsHiD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ilxjDAAAA2wAAAA8AAAAAAAAAAAAA&#10;AAAAoQIAAGRycy9kb3ducmV2LnhtbFBLBQYAAAAABAAEAPkAAACRAwAAAAA=&#10;" strokecolor="#808285" strokeweight=".38242mm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21" w:rsidRDefault="00193BF6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28678" style="position:absolute;margin-left:0;margin-top:359.95pt;width:595.3pt;height:22.35pt;z-index:-1517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2rjgMAAPE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">
          <v:rect id="Rectangle 8" o:spid="_x0000_s28680" style="position:absolute;left:11050;top:7198;width:855;height: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" fillcolor="#808285" stroked="f"/>
          <v:line id="Line 7" o:spid="_x0000_s28679" style="position:absolute;visibility:visibl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8677" type="#_x0000_t202" style="position:absolute;margin-left:555.9pt;margin-top:5in;width:19.6pt;height:21.7pt;z-index:-14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+0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D7Xe+0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C31B21" w:rsidRDefault="006066A8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C31B21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193BF6">
                  <w:rPr>
                    <w:rFonts w:ascii="Arial Narrow"/>
                    <w:noProof/>
                    <w:color w:val="FFFFFF"/>
                    <w:sz w:val="34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21" w:rsidRDefault="00193BF6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28674" style="position:absolute;margin-left:0;margin-top:359.95pt;width:595.3pt;height:22.35pt;z-index:-1312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">
          <v:rect id="Rectangle 4" o:spid="_x0000_s28676" style="position:absolute;top:7198;width:867;height: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" fillcolor="#808285" stroked="f"/>
          <v:line id="Line 3" o:spid="_x0000_s28675" style="position:absolute;visibility:visible" from="866,7411" to="11906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8673" type="#_x0000_t202" style="position:absolute;margin-left:19.65pt;margin-top:360.8pt;width:19.6pt;height:21.6pt;z-index:-12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oZwrwIAALE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DjehnCvAgAAsQUAAA4A&#10;AAAAAAAAAAAAAAAALgIAAGRycy9lMm9Eb2MueG1sUEsBAi0AFAAGAAgAAAAhAAxsZAPgAAAACQEA&#10;AA8AAAAAAAAAAAAAAAAACQUAAGRycy9kb3ducmV2LnhtbFBLBQYAAAAABAAEAPMAAAAWBgAAAAA=&#10;" filled="f" stroked="f">
          <v:textbox inset="0,0,0,0">
            <w:txbxContent>
              <w:p w:rsidR="00C31B21" w:rsidRDefault="006066A8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C31B21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193BF6">
                  <w:rPr>
                    <w:rFonts w:ascii="Arial Narrow"/>
                    <w:noProof/>
                    <w:color w:val="FFFFFF"/>
                    <w:sz w:val="3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DA8" w:rsidRDefault="00B02DA8">
      <w:r>
        <w:separator/>
      </w:r>
    </w:p>
  </w:footnote>
  <w:footnote w:type="continuationSeparator" w:id="0">
    <w:p w:rsidR="00B02DA8" w:rsidRDefault="00B02D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21" w:rsidRPr="00024354" w:rsidRDefault="00193BF6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28696" style="width:600.4pt;height:36.45pt;mso-position-horizontal-relative:char;mso-position-vertical-relative:line" coordorigin=",-718" coordsize="11906,729">
          <v:rect id="Rectangle 53" o:spid="_x0000_s28699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28698" type="#_x0000_t75" style="position:absolute;left:567;top:-534;width:169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28697" type="#_x0000_t202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<v:textbox inset="0,0,0,0">
              <w:txbxContent>
                <w:p w:rsidR="00C31B21" w:rsidRPr="008E3A84" w:rsidRDefault="00C31B21" w:rsidP="00FF5B32">
                  <w:pPr>
                    <w:spacing w:before="257"/>
                    <w:ind w:firstLineChars="2700" w:firstLine="5670"/>
                    <w:rPr>
                      <w:rFonts w:eastAsiaTheme="minorEastAsia"/>
                      <w:sz w:val="27"/>
                      <w:lang w:eastAsia="zh-CN"/>
                    </w:rPr>
                  </w:pPr>
                  <w:r w:rsidRPr="00FF5B32"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  <w:t>Дисково-ленточный шлифовальный станок</w:t>
                  </w:r>
                  <w:r>
                    <w:rPr>
                      <w:rFonts w:ascii="Arial" w:eastAsiaTheme="minorEastAsia" w:hAnsi="Arial" w:cs="Arial" w:hint="eastAsia"/>
                      <w:color w:val="FFFFFF" w:themeColor="background1"/>
                      <w:sz w:val="21"/>
                      <w:szCs w:val="21"/>
                      <w:lang w:eastAsia="zh-CN"/>
                    </w:rPr>
                    <w:t xml:space="preserve">  </w:t>
                  </w:r>
                  <w:r>
                    <w:rPr>
                      <w:rFonts w:eastAsiaTheme="minorEastAsia" w:hint="eastAsia"/>
                      <w:color w:val="FFFFFF"/>
                      <w:sz w:val="27"/>
                      <w:lang w:eastAsia="zh-CN"/>
                    </w:rPr>
                    <w:t>BG6055DB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21" w:rsidRPr="00D910F1" w:rsidRDefault="00193BF6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28692" style="width:595.3pt;height:36.45pt;mso-position-horizontal-relative:char;mso-position-vertical-relative:line" coordorigin=",-718" coordsize="11906,729">
          <v:rect id="Rectangle 45" o:spid="_x0000_s28695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28694" type="#_x0000_t75" style="position:absolute;left:9658;top:-534;width:169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28693" type="#_x0000_t202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<v:textbox inset="0,0,0,0">
              <w:txbxContent>
                <w:p w:rsidR="00C31B21" w:rsidRDefault="00C31B21" w:rsidP="00FF5B32">
                  <w:pPr>
                    <w:rPr>
                      <w:rFonts w:ascii="Arial" w:eastAsiaTheme="minorEastAsia" w:hAnsi="Arial" w:cs="Arial"/>
                      <w:color w:val="FFFFFF" w:themeColor="background1"/>
                      <w:sz w:val="21"/>
                      <w:szCs w:val="21"/>
                      <w:lang w:eastAsia="zh-CN"/>
                    </w:rPr>
                  </w:pPr>
                </w:p>
                <w:p w:rsidR="00C31B21" w:rsidRPr="00FF5B32" w:rsidRDefault="00C31B21" w:rsidP="00FF5B32">
                  <w:pPr>
                    <w:ind w:firstLineChars="150" w:firstLine="315"/>
                  </w:pPr>
                  <w:r w:rsidRPr="00FF5B32"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  <w:t>Дисково-ленточный шлифовальный станок</w:t>
                  </w:r>
                  <w:r>
                    <w:rPr>
                      <w:rFonts w:ascii="Arial" w:eastAsiaTheme="minorEastAsia" w:hAnsi="Arial" w:cs="Arial" w:hint="eastAsia"/>
                      <w:color w:val="FFFFFF" w:themeColor="background1"/>
                      <w:sz w:val="21"/>
                      <w:szCs w:val="21"/>
                      <w:lang w:eastAsia="zh-CN"/>
                    </w:rPr>
                    <w:t xml:space="preserve">  </w:t>
                  </w:r>
                  <w:r>
                    <w:rPr>
                      <w:rFonts w:eastAsiaTheme="minorEastAsia" w:hint="eastAsia"/>
                      <w:color w:val="FFFFFF"/>
                      <w:sz w:val="27"/>
                      <w:lang w:eastAsia="zh-CN"/>
                    </w:rPr>
                    <w:t>BG6055DB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21" w:rsidRDefault="00C31B21" w:rsidP="004001ED">
    <w:pPr>
      <w:pStyle w:val="a6"/>
      <w:spacing w:line="14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0B13"/>
    <w:multiLevelType w:val="hybridMultilevel"/>
    <w:tmpl w:val="413868FE"/>
    <w:lvl w:ilvl="0" w:tplc="5FF0FADA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" w15:restartNumberingAfterBreak="0">
    <w:nsid w:val="1C12124A"/>
    <w:multiLevelType w:val="hybridMultilevel"/>
    <w:tmpl w:val="97726B1C"/>
    <w:lvl w:ilvl="0" w:tplc="11A65EA6">
      <w:start w:val="2"/>
      <w:numFmt w:val="bullet"/>
      <w:lvlText w:val="•"/>
      <w:lvlJc w:val="left"/>
      <w:pPr>
        <w:ind w:left="720" w:hanging="360"/>
      </w:pPr>
      <w:rPr>
        <w:rFonts w:ascii="SimSun" w:eastAsia="SimSun" w:hAnsi="SimSun" w:cs="Arial CYR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81090"/>
    <w:multiLevelType w:val="hybridMultilevel"/>
    <w:tmpl w:val="614AC79C"/>
    <w:lvl w:ilvl="0" w:tplc="F93AA862">
      <w:start w:val="2"/>
      <w:numFmt w:val="bullet"/>
      <w:lvlText w:val="•"/>
      <w:lvlJc w:val="left"/>
      <w:pPr>
        <w:ind w:left="720" w:hanging="360"/>
      </w:pPr>
      <w:rPr>
        <w:rFonts w:ascii="SimSun" w:eastAsia="SimSun" w:hAnsi="SimSun" w:cs="Arial CYR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E1E26"/>
    <w:multiLevelType w:val="hybridMultilevel"/>
    <w:tmpl w:val="030C2E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038B3"/>
    <w:multiLevelType w:val="hybridMultilevel"/>
    <w:tmpl w:val="63FA01AE"/>
    <w:lvl w:ilvl="0" w:tplc="E7065306">
      <w:start w:val="1"/>
      <w:numFmt w:val="decimal"/>
      <w:lvlText w:val="%1."/>
      <w:lvlJc w:val="left"/>
      <w:pPr>
        <w:ind w:left="1797" w:hanging="360"/>
      </w:pPr>
      <w:rPr>
        <w:rFonts w:ascii="Arial" w:eastAsia="Tahoma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3DE414D0"/>
    <w:multiLevelType w:val="hybridMultilevel"/>
    <w:tmpl w:val="F4BC91D6"/>
    <w:lvl w:ilvl="0" w:tplc="DCD6B5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CD631E"/>
    <w:multiLevelType w:val="hybridMultilevel"/>
    <w:tmpl w:val="5ADAF72E"/>
    <w:lvl w:ilvl="0" w:tplc="3EE2DC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8720">
      <o:colormenu v:ext="edit" fillcolor="none" strokecolor="none [3212]"/>
    </o:shapedefaults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0AB"/>
    <w:rsid w:val="00007558"/>
    <w:rsid w:val="00007E53"/>
    <w:rsid w:val="00011F00"/>
    <w:rsid w:val="00013FA5"/>
    <w:rsid w:val="00023D52"/>
    <w:rsid w:val="00024354"/>
    <w:rsid w:val="0002456D"/>
    <w:rsid w:val="0002600A"/>
    <w:rsid w:val="00026D20"/>
    <w:rsid w:val="00043CB7"/>
    <w:rsid w:val="000458A7"/>
    <w:rsid w:val="000474CE"/>
    <w:rsid w:val="00047CB9"/>
    <w:rsid w:val="000537F2"/>
    <w:rsid w:val="00093CCD"/>
    <w:rsid w:val="00093E05"/>
    <w:rsid w:val="000B5D89"/>
    <w:rsid w:val="000C35DA"/>
    <w:rsid w:val="000C39BD"/>
    <w:rsid w:val="000C59A1"/>
    <w:rsid w:val="000D40C6"/>
    <w:rsid w:val="000D40F7"/>
    <w:rsid w:val="000D4658"/>
    <w:rsid w:val="000D78CB"/>
    <w:rsid w:val="000E2B6D"/>
    <w:rsid w:val="000E5C5A"/>
    <w:rsid w:val="000E5C8E"/>
    <w:rsid w:val="000F3466"/>
    <w:rsid w:val="000F4AD5"/>
    <w:rsid w:val="000F666D"/>
    <w:rsid w:val="00100265"/>
    <w:rsid w:val="001013B3"/>
    <w:rsid w:val="00101FFB"/>
    <w:rsid w:val="00112F53"/>
    <w:rsid w:val="00121A2D"/>
    <w:rsid w:val="001248F5"/>
    <w:rsid w:val="001249A4"/>
    <w:rsid w:val="00131327"/>
    <w:rsid w:val="00134686"/>
    <w:rsid w:val="00142F62"/>
    <w:rsid w:val="0014470E"/>
    <w:rsid w:val="001650F1"/>
    <w:rsid w:val="00166C48"/>
    <w:rsid w:val="001722CD"/>
    <w:rsid w:val="00182F62"/>
    <w:rsid w:val="0018414A"/>
    <w:rsid w:val="00193BF6"/>
    <w:rsid w:val="00194A11"/>
    <w:rsid w:val="001A082E"/>
    <w:rsid w:val="001A4972"/>
    <w:rsid w:val="001A5BD4"/>
    <w:rsid w:val="001A7C06"/>
    <w:rsid w:val="001B4551"/>
    <w:rsid w:val="001C17E5"/>
    <w:rsid w:val="001C6B5F"/>
    <w:rsid w:val="001C7173"/>
    <w:rsid w:val="001D4118"/>
    <w:rsid w:val="001D5A7B"/>
    <w:rsid w:val="001D74C4"/>
    <w:rsid w:val="001D7F9E"/>
    <w:rsid w:val="001E2489"/>
    <w:rsid w:val="001E6096"/>
    <w:rsid w:val="001F608B"/>
    <w:rsid w:val="00222FC7"/>
    <w:rsid w:val="002338C3"/>
    <w:rsid w:val="0024250E"/>
    <w:rsid w:val="00246198"/>
    <w:rsid w:val="00252C1A"/>
    <w:rsid w:val="002635AA"/>
    <w:rsid w:val="002661E6"/>
    <w:rsid w:val="00274125"/>
    <w:rsid w:val="00274B31"/>
    <w:rsid w:val="00274ECF"/>
    <w:rsid w:val="0028397B"/>
    <w:rsid w:val="00287AE1"/>
    <w:rsid w:val="002948AB"/>
    <w:rsid w:val="002950EB"/>
    <w:rsid w:val="002C08B5"/>
    <w:rsid w:val="002C62B7"/>
    <w:rsid w:val="002D3D57"/>
    <w:rsid w:val="002D7D96"/>
    <w:rsid w:val="002E37BC"/>
    <w:rsid w:val="002F2296"/>
    <w:rsid w:val="002F64D2"/>
    <w:rsid w:val="00307B6A"/>
    <w:rsid w:val="003210CD"/>
    <w:rsid w:val="00322190"/>
    <w:rsid w:val="003233EC"/>
    <w:rsid w:val="00331118"/>
    <w:rsid w:val="00333C06"/>
    <w:rsid w:val="0034226A"/>
    <w:rsid w:val="00347E80"/>
    <w:rsid w:val="00354617"/>
    <w:rsid w:val="003551EE"/>
    <w:rsid w:val="00361C1F"/>
    <w:rsid w:val="00364D63"/>
    <w:rsid w:val="00366A78"/>
    <w:rsid w:val="003759DB"/>
    <w:rsid w:val="00380EC0"/>
    <w:rsid w:val="00386760"/>
    <w:rsid w:val="0038719B"/>
    <w:rsid w:val="003873F0"/>
    <w:rsid w:val="0039289D"/>
    <w:rsid w:val="003B2E03"/>
    <w:rsid w:val="003C0692"/>
    <w:rsid w:val="003C3252"/>
    <w:rsid w:val="003C46D4"/>
    <w:rsid w:val="003D2D86"/>
    <w:rsid w:val="003D424F"/>
    <w:rsid w:val="003D47F4"/>
    <w:rsid w:val="004001ED"/>
    <w:rsid w:val="004032B4"/>
    <w:rsid w:val="004202A3"/>
    <w:rsid w:val="00420CD3"/>
    <w:rsid w:val="00431B0A"/>
    <w:rsid w:val="00432D2F"/>
    <w:rsid w:val="004342DD"/>
    <w:rsid w:val="00442F6D"/>
    <w:rsid w:val="0044367D"/>
    <w:rsid w:val="00445D1E"/>
    <w:rsid w:val="004476BF"/>
    <w:rsid w:val="00463D7E"/>
    <w:rsid w:val="00464A0A"/>
    <w:rsid w:val="00470195"/>
    <w:rsid w:val="004707E3"/>
    <w:rsid w:val="0047366A"/>
    <w:rsid w:val="00473DDE"/>
    <w:rsid w:val="00481BDD"/>
    <w:rsid w:val="00482F05"/>
    <w:rsid w:val="00483F7A"/>
    <w:rsid w:val="004854E3"/>
    <w:rsid w:val="00486DC3"/>
    <w:rsid w:val="004871F7"/>
    <w:rsid w:val="00493F98"/>
    <w:rsid w:val="004B61E0"/>
    <w:rsid w:val="004C5A86"/>
    <w:rsid w:val="004C6770"/>
    <w:rsid w:val="004D3F3F"/>
    <w:rsid w:val="004D6277"/>
    <w:rsid w:val="004D7071"/>
    <w:rsid w:val="004E09EF"/>
    <w:rsid w:val="004E34B3"/>
    <w:rsid w:val="004F0126"/>
    <w:rsid w:val="004F1B83"/>
    <w:rsid w:val="004F740C"/>
    <w:rsid w:val="00504A58"/>
    <w:rsid w:val="00504B5E"/>
    <w:rsid w:val="005062B6"/>
    <w:rsid w:val="00507A6D"/>
    <w:rsid w:val="00511C55"/>
    <w:rsid w:val="00521693"/>
    <w:rsid w:val="00532F3B"/>
    <w:rsid w:val="0053442E"/>
    <w:rsid w:val="005345B7"/>
    <w:rsid w:val="00546F65"/>
    <w:rsid w:val="00554030"/>
    <w:rsid w:val="00566984"/>
    <w:rsid w:val="005670B0"/>
    <w:rsid w:val="005844AC"/>
    <w:rsid w:val="00585C0E"/>
    <w:rsid w:val="0059110C"/>
    <w:rsid w:val="0059637E"/>
    <w:rsid w:val="00596D2A"/>
    <w:rsid w:val="005A21E5"/>
    <w:rsid w:val="005A33A3"/>
    <w:rsid w:val="005A3CE4"/>
    <w:rsid w:val="005B230A"/>
    <w:rsid w:val="005B62D2"/>
    <w:rsid w:val="005C2FDB"/>
    <w:rsid w:val="005D182C"/>
    <w:rsid w:val="005D1F12"/>
    <w:rsid w:val="005D4209"/>
    <w:rsid w:val="005D7435"/>
    <w:rsid w:val="005E0AE1"/>
    <w:rsid w:val="005E2DB4"/>
    <w:rsid w:val="005E3FB7"/>
    <w:rsid w:val="005E592C"/>
    <w:rsid w:val="005F22CC"/>
    <w:rsid w:val="00601087"/>
    <w:rsid w:val="006066A8"/>
    <w:rsid w:val="006078F4"/>
    <w:rsid w:val="006139D2"/>
    <w:rsid w:val="00647DC9"/>
    <w:rsid w:val="006545D9"/>
    <w:rsid w:val="006710D1"/>
    <w:rsid w:val="00673D69"/>
    <w:rsid w:val="006802F7"/>
    <w:rsid w:val="00680713"/>
    <w:rsid w:val="00693885"/>
    <w:rsid w:val="006951DB"/>
    <w:rsid w:val="00696D71"/>
    <w:rsid w:val="00697062"/>
    <w:rsid w:val="006B24A4"/>
    <w:rsid w:val="006B41C8"/>
    <w:rsid w:val="006D0347"/>
    <w:rsid w:val="006D36D6"/>
    <w:rsid w:val="006E0EF4"/>
    <w:rsid w:val="006E2B9A"/>
    <w:rsid w:val="006E4336"/>
    <w:rsid w:val="006E4652"/>
    <w:rsid w:val="006E6159"/>
    <w:rsid w:val="006E6C7A"/>
    <w:rsid w:val="00704142"/>
    <w:rsid w:val="00707DC7"/>
    <w:rsid w:val="007174BE"/>
    <w:rsid w:val="007211E8"/>
    <w:rsid w:val="00733993"/>
    <w:rsid w:val="00733EB6"/>
    <w:rsid w:val="007438FE"/>
    <w:rsid w:val="0075692A"/>
    <w:rsid w:val="007571E7"/>
    <w:rsid w:val="00766F9D"/>
    <w:rsid w:val="007700C7"/>
    <w:rsid w:val="00776E78"/>
    <w:rsid w:val="00786145"/>
    <w:rsid w:val="00791505"/>
    <w:rsid w:val="00792804"/>
    <w:rsid w:val="007A0A61"/>
    <w:rsid w:val="007B2C26"/>
    <w:rsid w:val="007B4A06"/>
    <w:rsid w:val="007B7607"/>
    <w:rsid w:val="007C653D"/>
    <w:rsid w:val="007E1E9D"/>
    <w:rsid w:val="007F7F4F"/>
    <w:rsid w:val="00800B5D"/>
    <w:rsid w:val="00801686"/>
    <w:rsid w:val="00801F53"/>
    <w:rsid w:val="0080394F"/>
    <w:rsid w:val="00810B8C"/>
    <w:rsid w:val="00815086"/>
    <w:rsid w:val="008251C9"/>
    <w:rsid w:val="00843E5C"/>
    <w:rsid w:val="0084538C"/>
    <w:rsid w:val="00847960"/>
    <w:rsid w:val="00852325"/>
    <w:rsid w:val="00857B73"/>
    <w:rsid w:val="008700EC"/>
    <w:rsid w:val="00872ED1"/>
    <w:rsid w:val="00890E96"/>
    <w:rsid w:val="0089622F"/>
    <w:rsid w:val="008A02D6"/>
    <w:rsid w:val="008C1ACC"/>
    <w:rsid w:val="008C4154"/>
    <w:rsid w:val="008C551B"/>
    <w:rsid w:val="008C671B"/>
    <w:rsid w:val="008C7346"/>
    <w:rsid w:val="008E32CF"/>
    <w:rsid w:val="008E3A84"/>
    <w:rsid w:val="008E4EC1"/>
    <w:rsid w:val="008E6A5A"/>
    <w:rsid w:val="009009D1"/>
    <w:rsid w:val="00901369"/>
    <w:rsid w:val="009163A5"/>
    <w:rsid w:val="00923A5E"/>
    <w:rsid w:val="009251AE"/>
    <w:rsid w:val="00933BDD"/>
    <w:rsid w:val="009347C2"/>
    <w:rsid w:val="009518A2"/>
    <w:rsid w:val="00952209"/>
    <w:rsid w:val="0095436F"/>
    <w:rsid w:val="00964508"/>
    <w:rsid w:val="00966799"/>
    <w:rsid w:val="009912E0"/>
    <w:rsid w:val="00991881"/>
    <w:rsid w:val="009A4CED"/>
    <w:rsid w:val="009A4DD8"/>
    <w:rsid w:val="009B5321"/>
    <w:rsid w:val="009B6BE2"/>
    <w:rsid w:val="009B6FEA"/>
    <w:rsid w:val="009D0569"/>
    <w:rsid w:val="009E5D65"/>
    <w:rsid w:val="009F0504"/>
    <w:rsid w:val="00A079A5"/>
    <w:rsid w:val="00A1507C"/>
    <w:rsid w:val="00A1555A"/>
    <w:rsid w:val="00A3404E"/>
    <w:rsid w:val="00A364A9"/>
    <w:rsid w:val="00A36E42"/>
    <w:rsid w:val="00A37D75"/>
    <w:rsid w:val="00A44A82"/>
    <w:rsid w:val="00A44AD6"/>
    <w:rsid w:val="00A55A8E"/>
    <w:rsid w:val="00A637BE"/>
    <w:rsid w:val="00A63C4A"/>
    <w:rsid w:val="00A73B7E"/>
    <w:rsid w:val="00A811D9"/>
    <w:rsid w:val="00A8325C"/>
    <w:rsid w:val="00A849AE"/>
    <w:rsid w:val="00A85FAC"/>
    <w:rsid w:val="00AA281D"/>
    <w:rsid w:val="00AE0ED2"/>
    <w:rsid w:val="00AF2E25"/>
    <w:rsid w:val="00B02DA8"/>
    <w:rsid w:val="00B039E5"/>
    <w:rsid w:val="00B04E42"/>
    <w:rsid w:val="00B0694F"/>
    <w:rsid w:val="00B108C9"/>
    <w:rsid w:val="00B144F3"/>
    <w:rsid w:val="00B14990"/>
    <w:rsid w:val="00B14A81"/>
    <w:rsid w:val="00B20514"/>
    <w:rsid w:val="00B21725"/>
    <w:rsid w:val="00B25CF5"/>
    <w:rsid w:val="00B34316"/>
    <w:rsid w:val="00B35D71"/>
    <w:rsid w:val="00B411B6"/>
    <w:rsid w:val="00B54FE8"/>
    <w:rsid w:val="00B56B5C"/>
    <w:rsid w:val="00B637C9"/>
    <w:rsid w:val="00B64A73"/>
    <w:rsid w:val="00B76EB0"/>
    <w:rsid w:val="00B916F6"/>
    <w:rsid w:val="00B96270"/>
    <w:rsid w:val="00BB1930"/>
    <w:rsid w:val="00BB299B"/>
    <w:rsid w:val="00BB486D"/>
    <w:rsid w:val="00BB4F04"/>
    <w:rsid w:val="00BB504E"/>
    <w:rsid w:val="00BB7572"/>
    <w:rsid w:val="00BC19BC"/>
    <w:rsid w:val="00BC2A90"/>
    <w:rsid w:val="00BC3A3F"/>
    <w:rsid w:val="00BD5C5A"/>
    <w:rsid w:val="00BD6057"/>
    <w:rsid w:val="00BD6BF6"/>
    <w:rsid w:val="00BD77F2"/>
    <w:rsid w:val="00BE1840"/>
    <w:rsid w:val="00BE36DB"/>
    <w:rsid w:val="00BE4A1D"/>
    <w:rsid w:val="00BF4C9F"/>
    <w:rsid w:val="00C00F4C"/>
    <w:rsid w:val="00C03B6D"/>
    <w:rsid w:val="00C0406A"/>
    <w:rsid w:val="00C073EE"/>
    <w:rsid w:val="00C07BE8"/>
    <w:rsid w:val="00C07F55"/>
    <w:rsid w:val="00C1275E"/>
    <w:rsid w:val="00C137C2"/>
    <w:rsid w:val="00C150F9"/>
    <w:rsid w:val="00C1742E"/>
    <w:rsid w:val="00C278D2"/>
    <w:rsid w:val="00C3001A"/>
    <w:rsid w:val="00C31B21"/>
    <w:rsid w:val="00C418F1"/>
    <w:rsid w:val="00C425DE"/>
    <w:rsid w:val="00C44CC5"/>
    <w:rsid w:val="00C47F7A"/>
    <w:rsid w:val="00C514AC"/>
    <w:rsid w:val="00C5530B"/>
    <w:rsid w:val="00C658AA"/>
    <w:rsid w:val="00C73584"/>
    <w:rsid w:val="00C76370"/>
    <w:rsid w:val="00C903B8"/>
    <w:rsid w:val="00C91B6E"/>
    <w:rsid w:val="00C95B90"/>
    <w:rsid w:val="00C96612"/>
    <w:rsid w:val="00CA6E54"/>
    <w:rsid w:val="00CB228F"/>
    <w:rsid w:val="00CB57A1"/>
    <w:rsid w:val="00CB5B58"/>
    <w:rsid w:val="00CB5E7A"/>
    <w:rsid w:val="00CB67E6"/>
    <w:rsid w:val="00CC006F"/>
    <w:rsid w:val="00CC2615"/>
    <w:rsid w:val="00CD54BD"/>
    <w:rsid w:val="00CE29B1"/>
    <w:rsid w:val="00CE581A"/>
    <w:rsid w:val="00CF48DC"/>
    <w:rsid w:val="00CF4CF9"/>
    <w:rsid w:val="00CF5C68"/>
    <w:rsid w:val="00D031FF"/>
    <w:rsid w:val="00D03DDD"/>
    <w:rsid w:val="00D0592E"/>
    <w:rsid w:val="00D061C9"/>
    <w:rsid w:val="00D062F6"/>
    <w:rsid w:val="00D10687"/>
    <w:rsid w:val="00D114E3"/>
    <w:rsid w:val="00D15CB5"/>
    <w:rsid w:val="00D22B6F"/>
    <w:rsid w:val="00D30FAE"/>
    <w:rsid w:val="00D32208"/>
    <w:rsid w:val="00D3459E"/>
    <w:rsid w:val="00D34641"/>
    <w:rsid w:val="00D37CB4"/>
    <w:rsid w:val="00D37D23"/>
    <w:rsid w:val="00D414ED"/>
    <w:rsid w:val="00D45184"/>
    <w:rsid w:val="00D462D6"/>
    <w:rsid w:val="00D65DB0"/>
    <w:rsid w:val="00D76A3F"/>
    <w:rsid w:val="00D7742C"/>
    <w:rsid w:val="00D84742"/>
    <w:rsid w:val="00D84FEE"/>
    <w:rsid w:val="00D910F1"/>
    <w:rsid w:val="00D922C4"/>
    <w:rsid w:val="00DB31AD"/>
    <w:rsid w:val="00DF04BC"/>
    <w:rsid w:val="00DF0E29"/>
    <w:rsid w:val="00DF2700"/>
    <w:rsid w:val="00DF735D"/>
    <w:rsid w:val="00E057AA"/>
    <w:rsid w:val="00E11C8E"/>
    <w:rsid w:val="00E12B3E"/>
    <w:rsid w:val="00E13665"/>
    <w:rsid w:val="00E17D85"/>
    <w:rsid w:val="00E201F4"/>
    <w:rsid w:val="00E22BF0"/>
    <w:rsid w:val="00E31641"/>
    <w:rsid w:val="00E346BB"/>
    <w:rsid w:val="00E3664C"/>
    <w:rsid w:val="00E3751D"/>
    <w:rsid w:val="00E435D1"/>
    <w:rsid w:val="00E53F41"/>
    <w:rsid w:val="00E56239"/>
    <w:rsid w:val="00E653A8"/>
    <w:rsid w:val="00E7060D"/>
    <w:rsid w:val="00E7341E"/>
    <w:rsid w:val="00E73609"/>
    <w:rsid w:val="00E83454"/>
    <w:rsid w:val="00E83B2E"/>
    <w:rsid w:val="00E845C5"/>
    <w:rsid w:val="00E875AA"/>
    <w:rsid w:val="00E94778"/>
    <w:rsid w:val="00EB6A9B"/>
    <w:rsid w:val="00EC4CE9"/>
    <w:rsid w:val="00ED24D8"/>
    <w:rsid w:val="00EE1A99"/>
    <w:rsid w:val="00EE6164"/>
    <w:rsid w:val="00F00D71"/>
    <w:rsid w:val="00F01440"/>
    <w:rsid w:val="00F03589"/>
    <w:rsid w:val="00F0552A"/>
    <w:rsid w:val="00F1285D"/>
    <w:rsid w:val="00F15E58"/>
    <w:rsid w:val="00F16926"/>
    <w:rsid w:val="00F17613"/>
    <w:rsid w:val="00F2277E"/>
    <w:rsid w:val="00F30323"/>
    <w:rsid w:val="00F3680F"/>
    <w:rsid w:val="00F40C5A"/>
    <w:rsid w:val="00F41C31"/>
    <w:rsid w:val="00F43A90"/>
    <w:rsid w:val="00F45DB0"/>
    <w:rsid w:val="00F50C94"/>
    <w:rsid w:val="00F52A6A"/>
    <w:rsid w:val="00F56182"/>
    <w:rsid w:val="00F5706A"/>
    <w:rsid w:val="00F57431"/>
    <w:rsid w:val="00F67C0A"/>
    <w:rsid w:val="00F75E74"/>
    <w:rsid w:val="00F80C66"/>
    <w:rsid w:val="00F845EC"/>
    <w:rsid w:val="00F84D67"/>
    <w:rsid w:val="00F906FC"/>
    <w:rsid w:val="00F90E8D"/>
    <w:rsid w:val="00F94C28"/>
    <w:rsid w:val="00FA02B8"/>
    <w:rsid w:val="00FA29E1"/>
    <w:rsid w:val="00FB2DF7"/>
    <w:rsid w:val="00FB3457"/>
    <w:rsid w:val="00FB7E58"/>
    <w:rsid w:val="00FC3D5F"/>
    <w:rsid w:val="00FC6752"/>
    <w:rsid w:val="00FD11BE"/>
    <w:rsid w:val="00FD2E0D"/>
    <w:rsid w:val="00FF5B32"/>
    <w:rsid w:val="00FF6C87"/>
    <w:rsid w:val="00FF7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20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5:docId w15:val="{1589BA8B-CD41-4854-A8F6-ACEAF597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Hyperlink"/>
    <w:basedOn w:val="a0"/>
    <w:uiPriority w:val="99"/>
    <w:unhideWhenUsed/>
    <w:rsid w:val="0039289D"/>
    <w:rPr>
      <w:color w:val="0000FF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BD6057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oter" Target="footer5.xml"/><Relationship Id="rId47" Type="http://schemas.openxmlformats.org/officeDocument/2006/relationships/footer" Target="footer6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emf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emf"/><Relationship Id="rId48" Type="http://schemas.openxmlformats.org/officeDocument/2006/relationships/footer" Target="footer7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emf"/><Relationship Id="rId46" Type="http://schemas.openxmlformats.org/officeDocument/2006/relationships/image" Target="media/image33.jpeg"/><Relationship Id="rId20" Type="http://schemas.openxmlformats.org/officeDocument/2006/relationships/image" Target="media/image9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9C039-0B73-4DF2-816B-C0F35B36B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A2AD14F3.dotm</Template>
  <TotalTime>2</TotalTime>
  <Pages>33</Pages>
  <Words>4597</Words>
  <Characters>26204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30740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3</cp:revision>
  <cp:lastPrinted>2019-04-04T12:36:00Z</cp:lastPrinted>
  <dcterms:created xsi:type="dcterms:W3CDTF">2021-01-04T06:07:00Z</dcterms:created>
  <dcterms:modified xsi:type="dcterms:W3CDTF">2021-01-04T10:07:00Z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