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F77" w:rsidRDefault="00EF2F77" w:rsidP="00BD0CA3">
      <w:pPr>
        <w:pStyle w:val="a3"/>
        <w:ind w:right="1714"/>
        <w:rPr>
          <w:b/>
          <w:bCs/>
          <w:color w:val="FEBF00"/>
          <w:sz w:val="38"/>
          <w:szCs w:val="38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657728" behindDoc="1" locked="0" layoutInCell="1" allowOverlap="1" wp14:anchorId="708A57B4" wp14:editId="065387F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7757326" cy="5359179"/>
            <wp:effectExtent l="0" t="0" r="0" b="0"/>
            <wp:wrapNone/>
            <wp:docPr id="4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F77" w:rsidRDefault="00EF2F77" w:rsidP="00EF2F77">
      <w:pPr>
        <w:pStyle w:val="a3"/>
        <w:ind w:right="190"/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</w:pPr>
      <w:r>
        <w:rPr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655680" behindDoc="0" locked="0" layoutInCell="1" allowOverlap="1" wp14:anchorId="294462DF" wp14:editId="3F91BBB6">
            <wp:simplePos x="0" y="0"/>
            <wp:positionH relativeFrom="column">
              <wp:posOffset>419100</wp:posOffset>
            </wp:positionH>
            <wp:positionV relativeFrom="paragraph">
              <wp:posOffset>179070</wp:posOffset>
            </wp:positionV>
            <wp:extent cx="1352550" cy="4324350"/>
            <wp:effectExtent l="19050" t="0" r="0" b="0"/>
            <wp:wrapNone/>
            <wp:docPr id="4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F77" w:rsidRPr="00E121DA" w:rsidRDefault="00DC7848" w:rsidP="00EF2F77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 xml:space="preserve">  </w:t>
      </w:r>
      <w:r w:rsidR="00EF2F77">
        <w:rPr>
          <w:b/>
          <w:bCs/>
          <w:color w:val="FEBF00"/>
          <w:sz w:val="38"/>
          <w:szCs w:val="38"/>
        </w:rPr>
        <w:t>ИН</w:t>
      </w:r>
      <w:r w:rsidR="00EF2F77">
        <w:rPr>
          <w:b/>
          <w:bCs/>
          <w:color w:val="FEBF00"/>
          <w:spacing w:val="-10"/>
          <w:sz w:val="38"/>
          <w:szCs w:val="38"/>
        </w:rPr>
        <w:t>С</w:t>
      </w:r>
      <w:r w:rsidR="00EF2F77">
        <w:rPr>
          <w:b/>
          <w:bCs/>
          <w:color w:val="FEBF00"/>
          <w:sz w:val="38"/>
          <w:szCs w:val="38"/>
        </w:rPr>
        <w:t>Т</w:t>
      </w:r>
      <w:r w:rsidR="00EF2F77">
        <w:rPr>
          <w:b/>
          <w:bCs/>
          <w:color w:val="FEBF00"/>
          <w:spacing w:val="-5"/>
          <w:sz w:val="38"/>
          <w:szCs w:val="38"/>
        </w:rPr>
        <w:t>Р</w:t>
      </w:r>
      <w:r w:rsidR="00EF2F77">
        <w:rPr>
          <w:b/>
          <w:bCs/>
          <w:color w:val="FEBF00"/>
          <w:sz w:val="38"/>
          <w:szCs w:val="38"/>
        </w:rPr>
        <w:t>УКЦИЯ ПО Э</w:t>
      </w:r>
      <w:r w:rsidR="00EF2F77">
        <w:rPr>
          <w:b/>
          <w:bCs/>
          <w:color w:val="FEBF00"/>
          <w:spacing w:val="-5"/>
          <w:sz w:val="38"/>
          <w:szCs w:val="38"/>
        </w:rPr>
        <w:t>К</w:t>
      </w:r>
      <w:r w:rsidR="00EF2F77">
        <w:rPr>
          <w:b/>
          <w:bCs/>
          <w:color w:val="FEBF00"/>
          <w:sz w:val="38"/>
          <w:szCs w:val="38"/>
        </w:rPr>
        <w:t>СПЛ</w:t>
      </w:r>
      <w:r w:rsidR="00EF2F77">
        <w:rPr>
          <w:b/>
          <w:bCs/>
          <w:color w:val="FEBF00"/>
          <w:spacing w:val="-29"/>
          <w:sz w:val="38"/>
          <w:szCs w:val="38"/>
        </w:rPr>
        <w:t>У</w:t>
      </w:r>
      <w:r w:rsidR="00EF2F77">
        <w:rPr>
          <w:b/>
          <w:bCs/>
          <w:color w:val="FEBF00"/>
          <w:spacing w:val="-19"/>
          <w:sz w:val="38"/>
          <w:szCs w:val="38"/>
        </w:rPr>
        <w:t>А</w:t>
      </w:r>
      <w:r w:rsidR="00EF2F77">
        <w:rPr>
          <w:b/>
          <w:bCs/>
          <w:color w:val="FEBF00"/>
          <w:spacing w:val="-25"/>
          <w:sz w:val="38"/>
          <w:szCs w:val="38"/>
        </w:rPr>
        <w:t>Т</w:t>
      </w:r>
      <w:r w:rsidR="00EF2F77">
        <w:rPr>
          <w:b/>
          <w:bCs/>
          <w:color w:val="FEBF00"/>
          <w:sz w:val="38"/>
          <w:szCs w:val="38"/>
        </w:rPr>
        <w:t xml:space="preserve">АЦИИ И </w:t>
      </w:r>
    </w:p>
    <w:p w:rsidR="00EF2F77" w:rsidRPr="00124619" w:rsidRDefault="00EF2F77" w:rsidP="00EF2F77">
      <w:pPr>
        <w:pStyle w:val="a3"/>
        <w:jc w:val="right"/>
        <w:rPr>
          <w:rFonts w:eastAsiaTheme="minorEastAsia"/>
          <w:b/>
          <w:bCs/>
          <w:color w:val="FEBF00"/>
          <w:spacing w:val="-3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EF2F77" w:rsidRPr="00124619" w:rsidRDefault="00AC507C" w:rsidP="00EF2F77">
      <w:pPr>
        <w:pStyle w:val="a3"/>
        <w:jc w:val="right"/>
        <w:rPr>
          <w:rFonts w:ascii="Arial" w:eastAsiaTheme="minorEastAsia" w:hAnsi="Arial" w:cs="Arial"/>
          <w:b/>
          <w:bCs/>
          <w:color w:val="FFFFFF" w:themeColor="background1"/>
          <w:spacing w:val="-3"/>
          <w:sz w:val="38"/>
          <w:szCs w:val="38"/>
          <w:lang w:eastAsia="zh-CN"/>
        </w:rPr>
      </w:pPr>
      <w:r w:rsidRPr="0048149D">
        <w:rPr>
          <w:rFonts w:ascii="Arial" w:eastAsia="Times New Roman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9776" behindDoc="0" locked="0" layoutInCell="1" allowOverlap="1" wp14:anchorId="5DAA6D39" wp14:editId="6E2D03D6">
            <wp:simplePos x="0" y="0"/>
            <wp:positionH relativeFrom="column">
              <wp:posOffset>1828800</wp:posOffset>
            </wp:positionH>
            <wp:positionV relativeFrom="paragraph">
              <wp:posOffset>148590</wp:posOffset>
            </wp:positionV>
            <wp:extent cx="5614035" cy="3378200"/>
            <wp:effectExtent l="0" t="0" r="0" b="0"/>
            <wp:wrapNone/>
            <wp:docPr id="449" name="图片 449" descr="\\Awlopserver\包装调整\包装资料\Bizexpo\hanskenner\WEIGUANG\HGC1618\file\HGC1618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wlopserver\包装调整\包装资料\Bizexpo\hanskenner\WEIGUANG\HGC1618\file\HGC1618 bo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77" w:rsidRPr="001960B3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Пила цепная бензиновая</w:t>
      </w:r>
      <w:r w:rsidR="00EF2F77">
        <w:rPr>
          <w:rFonts w:ascii="Arial" w:eastAsiaTheme="minorEastAsia" w:hAnsi="Arial" w:cs="Arial" w:hint="eastAsia"/>
          <w:b/>
          <w:bCs/>
          <w:color w:val="FFFFFF" w:themeColor="background1"/>
          <w:spacing w:val="-3"/>
          <w:sz w:val="38"/>
          <w:szCs w:val="38"/>
          <w:lang w:eastAsia="zh-CN"/>
        </w:rPr>
        <w:t xml:space="preserve">  </w:t>
      </w:r>
    </w:p>
    <w:p w:rsidR="00EF2F77" w:rsidRPr="00FE0776" w:rsidRDefault="00EF2F77" w:rsidP="00EF2F77">
      <w:pPr>
        <w:pStyle w:val="a3"/>
        <w:jc w:val="center"/>
        <w:rPr>
          <w:rFonts w:ascii="Arial Narrow" w:eastAsiaTheme="minorEastAsia"/>
          <w:sz w:val="20"/>
          <w:lang w:eastAsia="zh-CN"/>
        </w:rPr>
      </w:pPr>
    </w:p>
    <w:p w:rsidR="00EF2F77" w:rsidRDefault="00A92869" w:rsidP="00EF2F77">
      <w:pPr>
        <w:pStyle w:val="a3"/>
        <w:jc w:val="center"/>
        <w:rPr>
          <w:rFonts w:ascii="Arial Narrow" w:eastAsiaTheme="minorEastAsia"/>
          <w:sz w:val="20"/>
          <w:lang w:eastAsia="zh-CN"/>
        </w:rPr>
      </w:pPr>
      <w:r>
        <w:rPr>
          <w:noProof/>
          <w:sz w:val="20"/>
          <w:szCs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56" o:spid="_x0000_s1026" type="#_x0000_t202" style="position:absolute;left:0;text-align:left;margin-left:445.7pt;margin-top:-.5pt;width:106.85pt;height:1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" fillcolor="#febf00" stroked="f">
            <v:textbox inset="0,0,0,0">
              <w:txbxContent>
                <w:p w:rsidR="00AC507C" w:rsidRPr="00A92869" w:rsidRDefault="00AC507C" w:rsidP="00EF2F77">
                  <w:pP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   </w:t>
                  </w: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2E2F2A">
                    <w:rPr>
                      <w:b/>
                      <w:bCs/>
                      <w:sz w:val="24"/>
                      <w:szCs w:val="24"/>
                    </w:rPr>
                    <w:t>HGC</w:t>
                  </w: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2020</w:t>
                  </w:r>
                </w:p>
              </w:txbxContent>
            </v:textbox>
            <w10:wrap type="square"/>
          </v:shape>
        </w:pict>
      </w:r>
    </w:p>
    <w:p w:rsidR="00EF2F77" w:rsidRPr="00AE4B72" w:rsidRDefault="00EF2F77" w:rsidP="00EF2F77">
      <w:pPr>
        <w:pStyle w:val="a3"/>
        <w:jc w:val="center"/>
        <w:rPr>
          <w:rFonts w:ascii="Arial Narrow"/>
          <w:sz w:val="20"/>
        </w:rPr>
        <w:sectPr w:rsidR="00EF2F77" w:rsidRPr="00AE4B72" w:rsidSect="00EF2F77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D31818" w:rsidRDefault="00E549A9">
      <w:pPr>
        <w:pStyle w:val="2"/>
        <w:tabs>
          <w:tab w:val="left" w:pos="9764"/>
        </w:tabs>
        <w:ind w:left="3751"/>
        <w:rPr>
          <w:rFonts w:eastAsiaTheme="minorEastAsia"/>
          <w:color w:val="FFFFFF"/>
          <w:position w:val="-2"/>
          <w:sz w:val="42"/>
          <w:lang w:eastAsia="zh-CN"/>
        </w:rPr>
      </w:pPr>
      <w:r>
        <w:rPr>
          <w:rFonts w:ascii="Arial" w:eastAsiaTheme="minorEastAsia" w:hAnsi="Arial" w:cs="Arial" w:hint="eastAsia"/>
          <w:color w:val="231F20"/>
          <w:lang w:eastAsia="zh-CN"/>
        </w:rPr>
        <w:t xml:space="preserve">    </w:t>
      </w:r>
      <w:r w:rsidR="00121A2D">
        <w:rPr>
          <w:color w:val="231F20"/>
        </w:rPr>
        <w:tab/>
      </w:r>
    </w:p>
    <w:p w:rsidR="00F50C94" w:rsidRDefault="00D31818">
      <w:pPr>
        <w:pStyle w:val="2"/>
        <w:tabs>
          <w:tab w:val="left" w:pos="9764"/>
        </w:tabs>
        <w:ind w:left="3751"/>
        <w:rPr>
          <w:sz w:val="42"/>
        </w:rPr>
      </w:pPr>
      <w:r>
        <w:rPr>
          <w:rFonts w:eastAsiaTheme="minorEastAsia" w:hint="eastAsia"/>
          <w:color w:val="FFFFFF"/>
          <w:position w:val="-2"/>
          <w:sz w:val="42"/>
          <w:lang w:eastAsia="zh-CN"/>
        </w:rPr>
        <w:t xml:space="preserve">                                              </w:t>
      </w:r>
      <w:r w:rsidRPr="00D31818">
        <w:rPr>
          <w:color w:val="FFFFFF"/>
          <w:position w:val="-2"/>
          <w:sz w:val="42"/>
        </w:rPr>
        <w:t xml:space="preserve">    </w:t>
      </w:r>
      <w:r>
        <w:rPr>
          <w:rFonts w:eastAsiaTheme="minorEastAsia" w:hint="eastAsia"/>
          <w:color w:val="FFFFFF"/>
          <w:position w:val="-2"/>
          <w:sz w:val="42"/>
          <w:lang w:eastAsia="zh-CN"/>
        </w:rPr>
        <w:t xml:space="preserve">                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4A4948" w:rsidP="004A4948">
      <w:pPr>
        <w:pStyle w:val="a3"/>
        <w:tabs>
          <w:tab w:val="left" w:pos="2430"/>
        </w:tabs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sz w:val="20"/>
          <w:lang w:eastAsia="zh-CN"/>
        </w:rPr>
        <w:tab/>
      </w:r>
    </w:p>
    <w:p w:rsidR="00521693" w:rsidRDefault="00A92869">
      <w:pPr>
        <w:rPr>
          <w:rFonts w:ascii="Arial Narrow" w:eastAsiaTheme="minorEastAsia"/>
          <w:sz w:val="20"/>
          <w:lang w:eastAsia="zh-CN"/>
        </w:rPr>
      </w:pPr>
      <w:r>
        <w:rPr>
          <w:noProof/>
          <w:sz w:val="20"/>
          <w:szCs w:val="20"/>
          <w:lang w:bidi="ar-SA"/>
        </w:rPr>
        <w:pict>
          <v:shape id="Надпись 454" o:spid="_x0000_s1027" type="#_x0000_t202" style="position:absolute;margin-left:124.7pt;margin-top:129.8pt;width:345pt;height:27pt;z-index:251715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Qx0QIAAMo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" filled="f" stroked="f">
            <v:textbox>
              <w:txbxContent>
                <w:p w:rsidR="00AC507C" w:rsidRPr="002466A6" w:rsidRDefault="00AC507C" w:rsidP="00EF2F77">
                  <w:pPr>
                    <w:rPr>
                      <w:bCs/>
                      <w:color w:val="FEBF00"/>
                      <w:sz w:val="28"/>
                      <w:szCs w:val="28"/>
                      <w:lang w:val="en-US"/>
                    </w:rPr>
                  </w:pPr>
                  <w:r w:rsidRPr="002E2F2A">
                    <w:rPr>
                      <w:bCs/>
                      <w:color w:val="FEBF00"/>
                      <w:sz w:val="28"/>
                      <w:szCs w:val="28"/>
                    </w:rPr>
                    <w:t>HGC</w:t>
                  </w:r>
                  <w:r>
                    <w:rPr>
                      <w:bCs/>
                      <w:color w:val="FEBF00"/>
                      <w:sz w:val="28"/>
                      <w:szCs w:val="28"/>
                      <w:lang w:val="en-US"/>
                    </w:rPr>
                    <w:t>2020</w:t>
                  </w:r>
                  <w:r w:rsidRPr="00267658">
                    <w:rPr>
                      <w:bCs/>
                      <w:color w:val="FEBF00"/>
                      <w:sz w:val="28"/>
                      <w:szCs w:val="28"/>
                    </w:rPr>
                    <w:t xml:space="preserve"> -M-202</w:t>
                  </w:r>
                  <w:r w:rsidRPr="00383505">
                    <w:rPr>
                      <w:bCs/>
                      <w:color w:val="FEBF00"/>
                      <w:sz w:val="28"/>
                      <w:szCs w:val="28"/>
                    </w:rPr>
                    <w:t>50712</w:t>
                  </w:r>
                  <w:r w:rsidRPr="00267658">
                    <w:rPr>
                      <w:bCs/>
                      <w:color w:val="FEBF00"/>
                      <w:sz w:val="28"/>
                      <w:szCs w:val="28"/>
                    </w:rPr>
                    <w:t>-2</w:t>
                  </w:r>
                  <w:r>
                    <w:rPr>
                      <w:bCs/>
                      <w:color w:val="FEBF00"/>
                      <w:sz w:val="28"/>
                      <w:szCs w:val="28"/>
                    </w:rPr>
                    <w:t>20</w:t>
                  </w:r>
                  <w:r>
                    <w:rPr>
                      <w:bCs/>
                      <w:color w:val="FEBF00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pict>
          <v:shape id="Text Box 30" o:spid="_x0000_s1127" type="#_x0000_t202" style="position:absolute;margin-left:123.8pt;margin-top:148.2pt;width:370.5pt;height:59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" filled="f" stroked="f">
            <v:textbox>
              <w:txbxContent>
                <w:p w:rsidR="00AC507C" w:rsidRPr="00EB4F0E" w:rsidRDefault="00AC507C" w:rsidP="002466A6">
                  <w:pPr>
                    <w:rPr>
                      <w:rFonts w:eastAsia="SimSun"/>
                      <w:bCs/>
                      <w:color w:val="FEBF00"/>
                      <w:sz w:val="28"/>
                      <w:szCs w:val="28"/>
                      <w:lang w:eastAsia="zh-CN"/>
                    </w:rPr>
                  </w:pPr>
                  <w:r w:rsidRPr="00CC53A3">
                    <w:rPr>
                      <w:bCs/>
                      <w:color w:val="FEBF00"/>
                      <w:sz w:val="16"/>
                      <w:szCs w:val="16"/>
                    </w:rPr>
                    <w:t>ВНИМАНИЕ! Бензопила имеет повышенный уровень шума и вибрации. Внимательно</w:t>
                  </w:r>
                  <w:r>
                    <w:t xml:space="preserve"> </w:t>
                  </w:r>
                  <w:r w:rsidRPr="00CC53A3">
                    <w:rPr>
                      <w:bCs/>
                      <w:color w:val="FEBF00"/>
                      <w:sz w:val="16"/>
                      <w:szCs w:val="16"/>
                    </w:rPr>
                    <w:t>изучите руководство по эксплуатации. Рекомендуется работа с применением средств индивидуальной защиты и защитой временем в соответствии с санитарными нормами.</w:t>
                  </w:r>
                </w:p>
              </w:txbxContent>
            </v:textbox>
          </v:shape>
        </w:pict>
      </w:r>
      <w:r w:rsidR="00EF2F77">
        <w:rPr>
          <w:noProof/>
          <w:sz w:val="20"/>
          <w:szCs w:val="20"/>
          <w:lang w:bidi="ar-SA"/>
        </w:rPr>
        <w:drawing>
          <wp:anchor distT="0" distB="0" distL="114300" distR="114300" simplePos="0" relativeHeight="251634688" behindDoc="0" locked="0" layoutInCell="1" allowOverlap="1" wp14:anchorId="05807847" wp14:editId="2C92EF1F">
            <wp:simplePos x="0" y="0"/>
            <wp:positionH relativeFrom="column">
              <wp:posOffset>1677035</wp:posOffset>
            </wp:positionH>
            <wp:positionV relativeFrom="paragraph">
              <wp:posOffset>1249045</wp:posOffset>
            </wp:positionV>
            <wp:extent cx="1038860" cy="355600"/>
            <wp:effectExtent l="19050" t="0" r="8890" b="0"/>
            <wp:wrapNone/>
            <wp:docPr id="4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257B2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E0209B" w:rsidRDefault="00E0209B" w:rsidP="00E0209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96D6D" w:rsidRPr="00E0209B" w:rsidRDefault="00A92869" w:rsidP="00F96D6D">
      <w:pPr>
        <w:spacing w:before="101"/>
        <w:ind w:right="340"/>
        <w:jc w:val="right"/>
        <w:outlineLvl w:val="0"/>
        <w:rPr>
          <w:rFonts w:ascii="Arial Narrow" w:eastAsiaTheme="minorEastAsia" w:hAnsi="Arial Narrow" w:cs="Arial Narrow"/>
          <w:sz w:val="34"/>
          <w:szCs w:val="34"/>
          <w:lang w:eastAsia="zh-CN"/>
        </w:rPr>
      </w:pPr>
      <w:r>
        <w:rPr>
          <w:rFonts w:ascii="Arial Narrow" w:eastAsia="Arial Narrow" w:hAnsi="Arial Narrow" w:cs="Arial Narrow"/>
          <w:noProof/>
          <w:sz w:val="34"/>
          <w:szCs w:val="34"/>
          <w:lang w:bidi="ar-SA"/>
        </w:rPr>
        <w:pict>
          <v:line id="Line 85" o:spid="_x0000_s1109" style="position:absolute;left:0;text-align:left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F96D6D" w:rsidRPr="00E0209B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293CEB" w:rsidRDefault="00F96D6D" w:rsidP="00F96D6D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E0209B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466A6" w:rsidRPr="002466A6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293CE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577CEC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Pr="00E0209B">
        <w:rPr>
          <w:rFonts w:ascii="Arial" w:hAnsi="Arial" w:cs="Arial"/>
          <w:color w:val="231F20"/>
          <w:sz w:val="24"/>
          <w:szCs w:val="24"/>
        </w:rPr>
        <w:t>Внешний вид.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466A6" w:rsidRPr="002466A6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293CE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</w:p>
    <w:p w:rsidR="00F96D6D" w:rsidRPr="00E0209B" w:rsidRDefault="00F96D6D" w:rsidP="00F96D6D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E0209B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466A6" w:rsidRPr="002466A6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3A715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466A6" w:rsidRPr="002466A6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3A715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Правила установки частей оборудования.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466A6" w:rsidRPr="002466A6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3A715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  <w:r w:rsidRPr="00E0209B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E0209B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F96D6D" w:rsidRPr="00E0209B" w:rsidRDefault="00F96D6D" w:rsidP="00F96D6D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E0209B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20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="00DA0AA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2466A6">
        <w:rPr>
          <w:rFonts w:asciiTheme="minorEastAsia" w:eastAsiaTheme="minorEastAsia" w:hAnsiTheme="minorEastAsia" w:cs="Arial" w:hint="eastAsia"/>
          <w:color w:val="231F20"/>
          <w:sz w:val="24"/>
          <w:szCs w:val="24"/>
          <w:lang w:eastAsia="zh-CN"/>
        </w:rPr>
        <w:t xml:space="preserve"> </w:t>
      </w:r>
      <w:r w:rsidR="00221F9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21F9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21F9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E0209B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E0209B">
        <w:rPr>
          <w:rFonts w:ascii="Arial" w:hAnsi="Arial" w:cs="Arial"/>
          <w:color w:val="231F20"/>
          <w:sz w:val="24"/>
          <w:szCs w:val="24"/>
        </w:rPr>
        <w:t>Хранение.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F96D6D" w:rsidRPr="00E0209B" w:rsidRDefault="005C3561" w:rsidP="00F96D6D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>
        <w:rPr>
          <w:rFonts w:ascii="Arial" w:hAnsi="Arial" w:cs="Arial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28544" behindDoc="0" locked="0" layoutInCell="1" allowOverlap="1" wp14:anchorId="77DCFC09" wp14:editId="73BDDAAE">
            <wp:simplePos x="0" y="0"/>
            <wp:positionH relativeFrom="column">
              <wp:posOffset>2088515</wp:posOffset>
            </wp:positionH>
            <wp:positionV relativeFrom="paragraph">
              <wp:posOffset>3709670</wp:posOffset>
            </wp:positionV>
            <wp:extent cx="2733040" cy="1347470"/>
            <wp:effectExtent l="0" t="0" r="0" b="0"/>
            <wp:wrapNone/>
            <wp:docPr id="58" name="图片 58" descr="轴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6" descr="轴测图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22400" behindDoc="0" locked="0" layoutInCell="1" allowOverlap="1" wp14:anchorId="557B3753" wp14:editId="73065D91">
            <wp:simplePos x="0" y="0"/>
            <wp:positionH relativeFrom="column">
              <wp:posOffset>2088515</wp:posOffset>
            </wp:positionH>
            <wp:positionV relativeFrom="paragraph">
              <wp:posOffset>3709670</wp:posOffset>
            </wp:positionV>
            <wp:extent cx="2733040" cy="1347470"/>
            <wp:effectExtent l="0" t="0" r="0" b="0"/>
            <wp:wrapNone/>
            <wp:docPr id="57" name="图片 57" descr="轴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5" descr="轴测图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19328" behindDoc="0" locked="0" layoutInCell="1" allowOverlap="1" wp14:anchorId="56406B86" wp14:editId="0069EA98">
            <wp:simplePos x="0" y="0"/>
            <wp:positionH relativeFrom="column">
              <wp:posOffset>2088515</wp:posOffset>
            </wp:positionH>
            <wp:positionV relativeFrom="paragraph">
              <wp:posOffset>3709670</wp:posOffset>
            </wp:positionV>
            <wp:extent cx="2733040" cy="1347470"/>
            <wp:effectExtent l="0" t="0" r="0" b="0"/>
            <wp:wrapNone/>
            <wp:docPr id="56" name="图片 56" descr="轴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4" descr="轴测图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16256" behindDoc="0" locked="0" layoutInCell="1" allowOverlap="1" wp14:anchorId="7A5986CE" wp14:editId="579598E1">
            <wp:simplePos x="0" y="0"/>
            <wp:positionH relativeFrom="column">
              <wp:posOffset>2088515</wp:posOffset>
            </wp:positionH>
            <wp:positionV relativeFrom="paragraph">
              <wp:posOffset>3709670</wp:posOffset>
            </wp:positionV>
            <wp:extent cx="2733040" cy="1347470"/>
            <wp:effectExtent l="0" t="0" r="0" b="0"/>
            <wp:wrapNone/>
            <wp:docPr id="55" name="图片 55" descr="轴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3" descr="轴测图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31F20"/>
          <w:sz w:val="24"/>
          <w:szCs w:val="24"/>
          <w:lang w:bidi="ar-SA"/>
        </w:rPr>
        <w:drawing>
          <wp:anchor distT="0" distB="0" distL="114300" distR="114300" simplePos="0" relativeHeight="251611136" behindDoc="0" locked="0" layoutInCell="1" allowOverlap="1" wp14:anchorId="2116C456" wp14:editId="0176CD7F">
            <wp:simplePos x="0" y="0"/>
            <wp:positionH relativeFrom="column">
              <wp:posOffset>2088515</wp:posOffset>
            </wp:positionH>
            <wp:positionV relativeFrom="paragraph">
              <wp:posOffset>3709670</wp:posOffset>
            </wp:positionV>
            <wp:extent cx="2733040" cy="1347470"/>
            <wp:effectExtent l="0" t="0" r="0" b="0"/>
            <wp:wrapNone/>
            <wp:docPr id="54" name="图片 54" descr="轴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2" descr="轴测图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6D" w:rsidRPr="00E0209B">
        <w:rPr>
          <w:rFonts w:ascii="Arial" w:hAnsi="Arial" w:cs="Arial"/>
          <w:color w:val="231F20"/>
          <w:sz w:val="24"/>
          <w:szCs w:val="24"/>
        </w:rPr>
        <w:t>Утилизация.</w:t>
      </w:r>
      <w:r w:rsidR="00F96D6D"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21F9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F96D6D" w:rsidRPr="00E0209B" w:rsidRDefault="00F96D6D" w:rsidP="00F96D6D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E0209B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21F9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  <w:r w:rsidRPr="00E0209B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E0209B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715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27</w:t>
      </w:r>
    </w:p>
    <w:p w:rsidR="00F96D6D" w:rsidRDefault="00F96D6D" w:rsidP="00E0209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96D6D" w:rsidRPr="0019100A" w:rsidRDefault="00F96D6D" w:rsidP="00E0209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100A" w:rsidRDefault="0019100A" w:rsidP="00E0209B">
      <w:pPr>
        <w:spacing w:line="0" w:lineRule="atLeast"/>
        <w:jc w:val="center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7B2433" w:rsidRDefault="007B2433" w:rsidP="00E0209B">
      <w:pPr>
        <w:spacing w:line="0" w:lineRule="atLeast"/>
        <w:jc w:val="center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F96D6D" w:rsidRDefault="00F96D6D" w:rsidP="00E0209B">
      <w:pPr>
        <w:spacing w:line="0" w:lineRule="atLeast"/>
        <w:jc w:val="center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2466A6" w:rsidRPr="002466A6" w:rsidRDefault="002466A6" w:rsidP="002466A6">
      <w:pPr>
        <w:spacing w:line="0" w:lineRule="atLeast"/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2466A6">
        <w:rPr>
          <w:rFonts w:ascii="Arial" w:hAnsi="Arial" w:cs="Arial"/>
          <w:bCs/>
          <w:sz w:val="20"/>
          <w:szCs w:val="20"/>
        </w:rPr>
        <w:lastRenderedPageBreak/>
        <w:t xml:space="preserve">Уважаемый покупатель! </w:t>
      </w:r>
      <w:r w:rsidRPr="002466A6">
        <w:rPr>
          <w:rFonts w:ascii="Arial" w:hAnsi="Arial" w:cs="Arial"/>
          <w:sz w:val="20"/>
          <w:szCs w:val="20"/>
        </w:rPr>
        <w:t xml:space="preserve">Компания  </w:t>
      </w:r>
      <w:r w:rsidRPr="002466A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792480" cy="1066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6A6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нашего инструмента. Изделия под торговой маркой  </w:t>
      </w:r>
      <w:r w:rsidRPr="002466A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731520" cy="106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6A6">
        <w:rPr>
          <w:rFonts w:ascii="Arial" w:hAnsi="Arial" w:cs="Arial"/>
          <w:sz w:val="20"/>
          <w:szCs w:val="20"/>
        </w:rPr>
        <w:t xml:space="preserve"> постоянно усовершенствуются и улучшаются. Благодаря программе исследований и разработок, указанные здесь технические характеристики, комплектация и дизайн могут быть изменены без предварительного уведомления.</w:t>
      </w:r>
    </w:p>
    <w:p w:rsidR="002466A6" w:rsidRP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sz w:val="20"/>
          <w:szCs w:val="20"/>
        </w:rPr>
        <w:t xml:space="preserve">Настоящее Руководство содержит краткое техническое описание устройства, правил эксплуатации и технического обслуживания бензопилы </w:t>
      </w:r>
      <w:r w:rsidRPr="002466A6">
        <w:rPr>
          <w:rFonts w:ascii="Arial" w:hAnsi="Arial" w:cs="Arial"/>
          <w:b/>
          <w:sz w:val="20"/>
          <w:szCs w:val="20"/>
          <w:lang w:val="en-US"/>
        </w:rPr>
        <w:t>Hanskonner</w:t>
      </w:r>
      <w:r w:rsidRPr="002466A6">
        <w:rPr>
          <w:rFonts w:ascii="Arial" w:hAnsi="Arial" w:cs="Arial"/>
          <w:b/>
          <w:sz w:val="20"/>
          <w:szCs w:val="20"/>
        </w:rPr>
        <w:t xml:space="preserve"> </w:t>
      </w:r>
      <w:r w:rsidRPr="002466A6">
        <w:rPr>
          <w:rFonts w:ascii="Arial" w:hAnsi="Arial" w:cs="Arial"/>
          <w:b/>
          <w:sz w:val="20"/>
          <w:szCs w:val="20"/>
          <w:lang w:val="en-US"/>
        </w:rPr>
        <w:t>HGC</w:t>
      </w:r>
      <w:r w:rsidR="00AC507C" w:rsidRPr="00AC507C">
        <w:rPr>
          <w:rFonts w:ascii="Arial" w:hAnsi="Arial" w:cs="Arial"/>
          <w:b/>
          <w:sz w:val="20"/>
          <w:szCs w:val="20"/>
        </w:rPr>
        <w:t>2020</w:t>
      </w:r>
      <w:r w:rsidRPr="002466A6">
        <w:rPr>
          <w:rFonts w:ascii="Arial" w:hAnsi="Arial" w:cs="Arial"/>
          <w:b/>
          <w:sz w:val="20"/>
          <w:szCs w:val="20"/>
        </w:rPr>
        <w:t>.</w:t>
      </w:r>
      <w:r w:rsidRPr="002466A6">
        <w:rPr>
          <w:rFonts w:ascii="Arial" w:hAnsi="Arial" w:cs="Arial"/>
          <w:sz w:val="20"/>
          <w:szCs w:val="20"/>
        </w:rPr>
        <w:t xml:space="preserve"> Для обеспечения безопасности не следует пользоваться бензопилой до изучения Руководства. Гарантийные обязательства поставщиком и производителем выполняются только при соблюдении правил эксплуатации и технического обслуживания, изложенных в настоящем Руководстве. Эксплуатируйте устройство в соответствии с правилами и с учетом требований безопасности, а также руководствуясь здравым смыслом.</w:t>
      </w:r>
    </w:p>
    <w:p w:rsidR="002466A6" w:rsidRP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b/>
          <w:sz w:val="20"/>
          <w:szCs w:val="20"/>
        </w:rPr>
        <w:t>ВНИМАНИЕ!</w:t>
      </w:r>
      <w:r w:rsidRPr="002466A6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2466A6" w:rsidRP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466A6" w:rsidRPr="002466A6" w:rsidRDefault="00A92869" w:rsidP="002466A6">
      <w:pPr>
        <w:spacing w:before="101"/>
        <w:ind w:left="603"/>
        <w:contextualSpacing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  <w:r>
        <w:rPr>
          <w:noProof/>
        </w:rPr>
        <w:pict>
          <v:line id="Прямая соединительная линия 134" o:spid="_x0000_s1128" style="position:absolute;left:0;text-align:left;z-index:251724800;visibility:visible;mso-wrap-distance-top:-6e-5mm;mso-wrap-distance-bottom:-6e-5mm;mso-width-relative:margin" from="287.6pt,8.05pt" to="755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" strokecolor="#a6a6a6" strokeweight="2.25pt">
            <o:lock v:ext="edit" shapetype="f"/>
          </v:line>
        </w:pict>
      </w:r>
      <w:r w:rsidR="002466A6" w:rsidRPr="002466A6">
        <w:rPr>
          <w:rFonts w:ascii="Arial" w:eastAsia="Arial Narrow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2466A6" w:rsidRPr="002466A6" w:rsidRDefault="002466A6" w:rsidP="002466A6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sz w:val="20"/>
          <w:szCs w:val="20"/>
        </w:rPr>
        <w:t>Бензопила предназначена для валки и раскряжевки деревьев, заготовки и распиловки дров и выполнения других работ. Этот инструмент не предназначен для распиловки листового металла, пенобетона, пластмассы или других изделий, изготовленных не из древесины. Не применять при работе в закрытых помещениях.</w:t>
      </w:r>
    </w:p>
    <w:p w:rsidR="002466A6" w:rsidRP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b/>
          <w:sz w:val="20"/>
          <w:szCs w:val="20"/>
        </w:rPr>
        <w:t>ЗАПРЕЩЕНО!</w:t>
      </w:r>
      <w:r w:rsidRPr="002466A6">
        <w:rPr>
          <w:rFonts w:ascii="Arial" w:hAnsi="Arial" w:cs="Arial"/>
          <w:sz w:val="20"/>
          <w:szCs w:val="20"/>
        </w:rPr>
        <w:t xml:space="preserve"> Во избежание несчастных случаев не использовать инструмент не по назначению!</w:t>
      </w:r>
    </w:p>
    <w:p w:rsidR="002466A6" w:rsidRP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b/>
          <w:sz w:val="20"/>
          <w:szCs w:val="20"/>
        </w:rPr>
        <w:t xml:space="preserve">ВНИМАНИЕ! </w:t>
      </w:r>
      <w:r w:rsidRPr="002466A6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2466A6">
        <w:t xml:space="preserve"> </w:t>
      </w:r>
      <w:r w:rsidRPr="002466A6">
        <w:rPr>
          <w:rFonts w:ascii="Arial" w:hAnsi="Arial" w:cs="Arial"/>
          <w:sz w:val="20"/>
          <w:szCs w:val="20"/>
        </w:rPr>
        <w:t>Степень защиты, обеспечиваемая оболочкой - IP20 (МЭК 60529). Придерживайтесь следующего режима работ с инструментом!</w:t>
      </w:r>
    </w:p>
    <w:p w:rsidR="002466A6" w:rsidRDefault="002466A6" w:rsidP="002466A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66A6">
        <w:rPr>
          <w:rFonts w:ascii="Arial" w:hAnsi="Arial" w:cs="Arial"/>
          <w:sz w:val="20"/>
          <w:szCs w:val="20"/>
        </w:rPr>
        <w:t>Инструмент относится к бытовому классу. После непрерывной работы в течение одной заправки бензопилы необходимо дать инструменту остыть в течение 15-20 минут. Не допускайте перегрузок пилы и пробуксовки цепи во время пиления.</w:t>
      </w:r>
    </w:p>
    <w:p w:rsidR="00B663D2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9461B">
        <w:rPr>
          <w:rFonts w:ascii="Arial" w:hAnsi="Arial" w:cs="Arial"/>
          <w:b/>
          <w:sz w:val="20"/>
          <w:szCs w:val="20"/>
        </w:rPr>
        <w:t>Принцип работы:</w:t>
      </w:r>
      <w:r>
        <w:rPr>
          <w:rFonts w:ascii="Arial" w:hAnsi="Arial" w:cs="Arial"/>
          <w:sz w:val="20"/>
          <w:szCs w:val="20"/>
        </w:rPr>
        <w:t xml:space="preserve"> б</w:t>
      </w:r>
      <w:r w:rsidRPr="0009461B">
        <w:rPr>
          <w:rFonts w:ascii="Arial" w:hAnsi="Arial" w:cs="Arial"/>
          <w:sz w:val="20"/>
          <w:szCs w:val="20"/>
        </w:rPr>
        <w:t xml:space="preserve">ензопила относится к механизмам, приводимым в действие одноцилиндровым </w:t>
      </w:r>
      <w:r w:rsidRPr="0009461B">
        <w:rPr>
          <w:rFonts w:ascii="Arial" w:hAnsi="Arial" w:cs="Arial"/>
          <w:sz w:val="20"/>
          <w:szCs w:val="20"/>
        </w:rPr>
        <w:lastRenderedPageBreak/>
        <w:t>двухтактным бензиновым двигателем. Вращающийся коленчатый вал двигателя через сцепление центробежного типа передает крутящий момент на ведущую звездочку, которая приводит в движение пильную цепь.</w:t>
      </w:r>
    </w:p>
    <w:p w:rsidR="00244DFA" w:rsidRPr="00244DFA" w:rsidRDefault="00A92869" w:rsidP="00244DFA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rFonts w:ascii="Arial" w:eastAsia="Arial Narrow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107" style="position:absolute;left:0;text-align:left;z-index:251639808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margin;mso-height-relative:page" from="128.7pt,12.25pt" to="596.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="00244DFA" w:rsidRPr="00244DFA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244DFA" w:rsidRPr="00244DFA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604CF8" w:rsidRPr="002466A6" w:rsidRDefault="00743B9B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35712" behindDoc="0" locked="0" layoutInCell="1" allowOverlap="1" wp14:anchorId="776ED641" wp14:editId="721E7478">
            <wp:simplePos x="0" y="0"/>
            <wp:positionH relativeFrom="column">
              <wp:posOffset>4884420</wp:posOffset>
            </wp:positionH>
            <wp:positionV relativeFrom="paragraph">
              <wp:posOffset>57785</wp:posOffset>
            </wp:positionV>
            <wp:extent cx="2344420" cy="1943735"/>
            <wp:effectExtent l="0" t="0" r="0" b="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6A6">
        <w:rPr>
          <w:rFonts w:ascii="Arial" w:hAnsi="Arial" w:cs="Arial"/>
          <w:sz w:val="20"/>
          <w:szCs w:val="20"/>
          <w:lang w:val="en-US" w:eastAsia="zh-CN"/>
        </w:rPr>
        <w:t>A</w:t>
      </w:r>
      <w:r w:rsidR="002466A6" w:rsidRPr="002466A6">
        <w:rPr>
          <w:rFonts w:ascii="Arial" w:hAnsi="Arial" w:cs="Arial"/>
          <w:sz w:val="20"/>
          <w:szCs w:val="20"/>
          <w:lang w:eastAsia="zh-CN"/>
        </w:rPr>
        <w:t xml:space="preserve">. </w:t>
      </w:r>
      <w:r w:rsidR="00604CF8" w:rsidRPr="00431E73">
        <w:rPr>
          <w:rFonts w:ascii="Arial" w:hAnsi="Arial" w:cs="Arial"/>
          <w:sz w:val="20"/>
          <w:szCs w:val="20"/>
          <w:lang w:eastAsia="zh-CN"/>
        </w:rPr>
        <w:t>Рычаг аварийного тормоза цепи с защитным щитком</w:t>
      </w:r>
      <w:r w:rsidR="002466A6" w:rsidRPr="002466A6">
        <w:rPr>
          <w:rFonts w:ascii="Arial" w:hAnsi="Arial" w:cs="Arial"/>
          <w:sz w:val="20"/>
          <w:szCs w:val="20"/>
          <w:lang w:eastAsia="zh-CN"/>
        </w:rPr>
        <w:t>.</w:t>
      </w:r>
    </w:p>
    <w:p w:rsidR="00604CF8" w:rsidRPr="006F171C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B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 w:rsidRPr="006F171C">
        <w:rPr>
          <w:rFonts w:ascii="Arial" w:eastAsia="Times New Roman" w:hAnsi="Arial" w:cs="Arial"/>
          <w:sz w:val="20"/>
          <w:szCs w:val="20"/>
        </w:rPr>
        <w:t>Система быстрой остановки цепи. Ост</w:t>
      </w:r>
      <w:r w:rsidR="00604CF8">
        <w:rPr>
          <w:rFonts w:ascii="Arial" w:eastAsia="Times New Roman" w:hAnsi="Arial" w:cs="Arial"/>
          <w:sz w:val="20"/>
          <w:szCs w:val="20"/>
        </w:rPr>
        <w:t>анавливает цепь за 0,12 секунды</w:t>
      </w:r>
      <w:r w:rsidR="00604CF8" w:rsidRPr="006F171C">
        <w:rPr>
          <w:rFonts w:ascii="Arial" w:eastAsia="Times New Roman" w:hAnsi="Arial" w:cs="Arial"/>
          <w:sz w:val="20"/>
          <w:szCs w:val="20"/>
        </w:rPr>
        <w:t>.</w:t>
      </w:r>
    </w:p>
    <w:p w:rsidR="00604CF8" w:rsidRPr="006F171C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C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 w:rsidRPr="006F171C">
        <w:rPr>
          <w:rFonts w:ascii="Arial" w:eastAsia="Times New Roman" w:hAnsi="Arial" w:cs="Arial"/>
          <w:sz w:val="20"/>
          <w:szCs w:val="20"/>
        </w:rPr>
        <w:t>Глушитель.</w:t>
      </w:r>
    </w:p>
    <w:p w:rsidR="00604CF8" w:rsidRPr="006F171C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D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>
        <w:rPr>
          <w:rFonts w:ascii="Arial" w:eastAsia="Times New Roman" w:hAnsi="Arial" w:cs="Arial"/>
          <w:sz w:val="20"/>
          <w:szCs w:val="20"/>
        </w:rPr>
        <w:t>Пильная цепь</w:t>
      </w:r>
      <w:r w:rsidR="00604CF8" w:rsidRPr="006F171C">
        <w:rPr>
          <w:rFonts w:ascii="Arial" w:eastAsia="Times New Roman" w:hAnsi="Arial" w:cs="Arial"/>
          <w:sz w:val="20"/>
          <w:szCs w:val="20"/>
        </w:rPr>
        <w:t>.</w:t>
      </w:r>
    </w:p>
    <w:p w:rsidR="00604CF8" w:rsidRPr="006F171C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E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 w:rsidRPr="006F171C">
        <w:rPr>
          <w:rFonts w:ascii="Arial" w:eastAsia="Times New Roman" w:hAnsi="Arial" w:cs="Arial"/>
          <w:sz w:val="20"/>
          <w:szCs w:val="20"/>
        </w:rPr>
        <w:t>Шина цепи.</w:t>
      </w:r>
    </w:p>
    <w:p w:rsidR="00604CF8" w:rsidRPr="006F171C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F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>
        <w:rPr>
          <w:rFonts w:ascii="Arial" w:eastAsia="Times New Roman" w:hAnsi="Arial" w:cs="Arial"/>
          <w:sz w:val="20"/>
          <w:szCs w:val="20"/>
        </w:rPr>
        <w:t>Зубчатый упор. Обеспечивае</w:t>
      </w:r>
      <w:r w:rsidR="00604CF8" w:rsidRPr="006F171C">
        <w:rPr>
          <w:rFonts w:ascii="Arial" w:eastAsia="Times New Roman" w:hAnsi="Arial" w:cs="Arial"/>
          <w:sz w:val="20"/>
          <w:szCs w:val="20"/>
        </w:rPr>
        <w:t>т лучший контроль и управляемость при работе.</w:t>
      </w:r>
    </w:p>
    <w:p w:rsidR="00604CF8" w:rsidRPr="002466A6" w:rsidRDefault="002466A6" w:rsidP="002466A6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G</w:t>
      </w:r>
      <w:r w:rsidRPr="002466A6">
        <w:rPr>
          <w:rFonts w:ascii="Arial" w:eastAsia="Times New Roman" w:hAnsi="Arial" w:cs="Arial"/>
          <w:sz w:val="20"/>
          <w:szCs w:val="20"/>
        </w:rPr>
        <w:t xml:space="preserve">. </w:t>
      </w:r>
      <w:r w:rsidR="00604CF8" w:rsidRPr="002466A6">
        <w:rPr>
          <w:rFonts w:ascii="Arial" w:eastAsia="Times New Roman" w:hAnsi="Arial" w:cs="Arial"/>
          <w:sz w:val="20"/>
          <w:szCs w:val="20"/>
        </w:rPr>
        <w:t>Передняя ручка.</w:t>
      </w:r>
      <w:r w:rsidR="0048149D" w:rsidRPr="002466A6">
        <w:rPr>
          <w:rFonts w:ascii="Arial" w:eastAsia="Times New Roman" w:hAnsi="Arial" w:cs="Arial"/>
          <w:sz w:val="20"/>
          <w:szCs w:val="20"/>
        </w:rPr>
        <w:t xml:space="preserve"> </w:t>
      </w:r>
    </w:p>
    <w:p w:rsidR="00604CF8" w:rsidRPr="006F171C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H</w:t>
      </w:r>
      <w:r w:rsidRPr="00FD2244">
        <w:rPr>
          <w:rFonts w:ascii="Arial" w:eastAsia="Times New Roman" w:hAnsi="Arial" w:cs="Arial"/>
          <w:sz w:val="20"/>
          <w:szCs w:val="20"/>
        </w:rPr>
        <w:t xml:space="preserve">. </w:t>
      </w:r>
      <w:r w:rsidR="00604CF8" w:rsidRPr="006F171C">
        <w:rPr>
          <w:rFonts w:ascii="Arial" w:eastAsia="Times New Roman" w:hAnsi="Arial" w:cs="Arial"/>
          <w:sz w:val="20"/>
          <w:szCs w:val="20"/>
        </w:rPr>
        <w:t>Крышка топливного бачка.</w:t>
      </w:r>
    </w:p>
    <w:p w:rsidR="00E8200B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I</w:t>
      </w:r>
      <w:r w:rsidRPr="00FD2244">
        <w:rPr>
          <w:rFonts w:ascii="Arial" w:eastAsia="Times New Roman" w:hAnsi="Arial" w:cs="Arial"/>
          <w:sz w:val="20"/>
          <w:szCs w:val="20"/>
        </w:rPr>
        <w:t xml:space="preserve">. </w:t>
      </w:r>
      <w:r w:rsidRPr="00304D23">
        <w:rPr>
          <w:rFonts w:ascii="Arial" w:eastAsia="Times New Roman" w:hAnsi="Arial" w:cs="Arial"/>
          <w:sz w:val="20"/>
          <w:szCs w:val="20"/>
        </w:rPr>
        <w:t xml:space="preserve">  </w:t>
      </w:r>
      <w:r w:rsidR="00E8200B">
        <w:rPr>
          <w:rFonts w:ascii="Arial" w:eastAsia="Times New Roman" w:hAnsi="Arial" w:cs="Arial"/>
          <w:sz w:val="20"/>
          <w:szCs w:val="20"/>
        </w:rPr>
        <w:t>Задняя рукоятка</w:t>
      </w:r>
      <w:r w:rsidR="00E8200B" w:rsidRPr="006F171C">
        <w:rPr>
          <w:rFonts w:ascii="Arial" w:eastAsia="Times New Roman" w:hAnsi="Arial" w:cs="Arial"/>
          <w:sz w:val="20"/>
          <w:szCs w:val="20"/>
        </w:rPr>
        <w:t>.</w:t>
      </w:r>
    </w:p>
    <w:p w:rsidR="00FD2244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J</w:t>
      </w:r>
      <w:r w:rsidRPr="00FD2244">
        <w:rPr>
          <w:rFonts w:ascii="Arial" w:eastAsia="Times New Roman" w:hAnsi="Arial" w:cs="Arial"/>
          <w:sz w:val="20"/>
          <w:szCs w:val="20"/>
        </w:rPr>
        <w:t>. Предохранительная к</w:t>
      </w:r>
      <w:r>
        <w:rPr>
          <w:rFonts w:ascii="Arial" w:eastAsia="Times New Roman" w:hAnsi="Arial" w:cs="Arial"/>
          <w:sz w:val="20"/>
          <w:szCs w:val="20"/>
        </w:rPr>
        <w:t>лавиша</w:t>
      </w:r>
      <w:r w:rsidRPr="00FD2244">
        <w:rPr>
          <w:rFonts w:ascii="Arial" w:eastAsia="Times New Roman" w:hAnsi="Arial" w:cs="Arial"/>
          <w:sz w:val="20"/>
          <w:szCs w:val="20"/>
        </w:rPr>
        <w:t>. Предотвращает случайное нажатие на курок газа.</w:t>
      </w:r>
    </w:p>
    <w:p w:rsidR="00FD2244" w:rsidRDefault="00743B9B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37760" behindDoc="0" locked="0" layoutInCell="1" allowOverlap="1" wp14:anchorId="67C2A24F" wp14:editId="30D9A1EB">
            <wp:simplePos x="0" y="0"/>
            <wp:positionH relativeFrom="column">
              <wp:posOffset>4663440</wp:posOffset>
            </wp:positionH>
            <wp:positionV relativeFrom="paragraph">
              <wp:posOffset>116840</wp:posOffset>
            </wp:positionV>
            <wp:extent cx="2715895" cy="1319530"/>
            <wp:effectExtent l="0" t="0" r="0" b="0"/>
            <wp:wrapSquare wrapText="bothSides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44">
        <w:rPr>
          <w:rFonts w:ascii="Arial" w:eastAsia="Times New Roman" w:hAnsi="Arial" w:cs="Arial"/>
          <w:sz w:val="20"/>
          <w:szCs w:val="20"/>
          <w:lang w:val="en-US"/>
        </w:rPr>
        <w:t>K</w:t>
      </w:r>
      <w:r w:rsidR="00FD2244" w:rsidRPr="00FD2244">
        <w:rPr>
          <w:rFonts w:ascii="Arial" w:eastAsia="Times New Roman" w:hAnsi="Arial" w:cs="Arial"/>
          <w:sz w:val="20"/>
          <w:szCs w:val="20"/>
        </w:rPr>
        <w:t>. Крышка воздушного фильтра. Легкосъемная крышка для очистки или замены воздушного фильтра.</w:t>
      </w:r>
    </w:p>
    <w:p w:rsidR="00FD2244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L</w:t>
      </w:r>
      <w:r w:rsidRPr="00743B9B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>Ручка стартера</w:t>
      </w:r>
    </w:p>
    <w:p w:rsidR="00FD2244" w:rsidRPr="00304D23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M</w:t>
      </w:r>
      <w:r w:rsidRPr="00743B9B">
        <w:rPr>
          <w:rFonts w:ascii="Arial" w:eastAsia="Times New Roman" w:hAnsi="Arial" w:cs="Arial"/>
          <w:sz w:val="20"/>
          <w:szCs w:val="20"/>
        </w:rPr>
        <w:t xml:space="preserve">. </w:t>
      </w:r>
      <w:r w:rsidR="00304D23">
        <w:rPr>
          <w:rFonts w:ascii="Arial" w:eastAsia="Times New Roman" w:hAnsi="Arial" w:cs="Arial"/>
          <w:sz w:val="20"/>
          <w:szCs w:val="20"/>
        </w:rPr>
        <w:t>Защитный кожух стартера</w:t>
      </w:r>
    </w:p>
    <w:p w:rsidR="00FD2244" w:rsidRPr="00304D23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 w:rsidRPr="00304D23">
        <w:rPr>
          <w:rFonts w:ascii="Arial" w:eastAsia="Times New Roman" w:hAnsi="Arial" w:cs="Arial"/>
          <w:sz w:val="20"/>
          <w:szCs w:val="20"/>
          <w:lang w:val="en-US"/>
        </w:rPr>
        <w:t>N</w:t>
      </w:r>
      <w:r w:rsidRPr="00304D23">
        <w:rPr>
          <w:rFonts w:ascii="Arial" w:eastAsia="Times New Roman" w:hAnsi="Arial" w:cs="Arial"/>
          <w:sz w:val="20"/>
          <w:szCs w:val="20"/>
        </w:rPr>
        <w:t>. Праймер подкачки топлива</w:t>
      </w:r>
    </w:p>
    <w:p w:rsidR="00FD2244" w:rsidRDefault="00FD2244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 w:rsidRPr="00FD2244">
        <w:rPr>
          <w:rFonts w:ascii="Arial" w:eastAsia="Times New Roman" w:hAnsi="Arial" w:cs="Arial"/>
          <w:sz w:val="20"/>
          <w:szCs w:val="20"/>
          <w:lang w:val="en-US"/>
        </w:rPr>
        <w:t>O</w:t>
      </w:r>
      <w:r w:rsidRPr="00743B9B">
        <w:rPr>
          <w:rFonts w:ascii="Arial" w:eastAsia="Times New Roman" w:hAnsi="Arial" w:cs="Arial"/>
          <w:sz w:val="20"/>
          <w:szCs w:val="20"/>
        </w:rPr>
        <w:t xml:space="preserve">. </w:t>
      </w:r>
      <w:r w:rsidR="00743B9B">
        <w:rPr>
          <w:rFonts w:ascii="Arial" w:eastAsia="Times New Roman" w:hAnsi="Arial" w:cs="Arial"/>
          <w:sz w:val="20"/>
          <w:szCs w:val="20"/>
        </w:rPr>
        <w:t>Выключатель</w:t>
      </w:r>
    </w:p>
    <w:p w:rsidR="00743B9B" w:rsidRPr="00304D23" w:rsidRDefault="00743B9B" w:rsidP="00FD2244">
      <w:pPr>
        <w:widowControl/>
        <w:autoSpaceDE/>
        <w:autoSpaceDN/>
        <w:ind w:left="1311"/>
        <w:rPr>
          <w:rFonts w:ascii="Arial" w:eastAsia="Times New Roman" w:hAnsi="Arial" w:cs="Arial"/>
          <w:sz w:val="20"/>
          <w:szCs w:val="20"/>
        </w:rPr>
      </w:pPr>
      <w:r w:rsidRPr="00304D23">
        <w:rPr>
          <w:rFonts w:ascii="Arial" w:eastAsia="Times New Roman" w:hAnsi="Arial" w:cs="Arial"/>
          <w:sz w:val="20"/>
          <w:szCs w:val="20"/>
          <w:lang w:val="en-US"/>
        </w:rPr>
        <w:t>P</w:t>
      </w:r>
      <w:r w:rsidRPr="00304D23">
        <w:rPr>
          <w:rFonts w:ascii="Arial" w:eastAsia="Times New Roman" w:hAnsi="Arial" w:cs="Arial"/>
          <w:sz w:val="20"/>
          <w:szCs w:val="20"/>
        </w:rPr>
        <w:t xml:space="preserve">. Рукоятка воздушной заслонки. </w:t>
      </w:r>
    </w:p>
    <w:p w:rsidR="00304D23" w:rsidRPr="00743B9B" w:rsidRDefault="00304D23" w:rsidP="00FD2244">
      <w:pPr>
        <w:widowControl/>
        <w:autoSpaceDE/>
        <w:autoSpaceDN/>
        <w:ind w:left="1311"/>
        <w:rPr>
          <w:rFonts w:ascii="Arial" w:eastAsia="Times New Roman" w:hAnsi="Arial" w:cs="Arial"/>
          <w:color w:val="FF0000"/>
          <w:sz w:val="20"/>
          <w:szCs w:val="20"/>
        </w:rPr>
      </w:pPr>
    </w:p>
    <w:p w:rsidR="00E8200B" w:rsidRDefault="00E8200B" w:rsidP="00E8200B">
      <w:pPr>
        <w:widowControl/>
        <w:autoSpaceDE/>
        <w:autoSpaceDN/>
        <w:spacing w:line="240" w:lineRule="exact"/>
        <w:jc w:val="both"/>
        <w:rPr>
          <w:rFonts w:ascii="Arial" w:eastAsia="Times New Roman" w:hAnsi="Arial" w:cs="Arial"/>
          <w:sz w:val="20"/>
          <w:szCs w:val="20"/>
        </w:rPr>
      </w:pPr>
    </w:p>
    <w:p w:rsidR="00604CF8" w:rsidRPr="005B1F13" w:rsidRDefault="00604CF8" w:rsidP="00E8200B">
      <w:pPr>
        <w:widowControl/>
        <w:autoSpaceDE/>
        <w:autoSpaceDN/>
        <w:spacing w:line="240" w:lineRule="exact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04CF8" w:rsidRDefault="00604CF8" w:rsidP="00604CF8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Комплектность поставки</w:t>
      </w:r>
    </w:p>
    <w:p w:rsidR="00604CF8" w:rsidRPr="00B7727F" w:rsidRDefault="00743B9B" w:rsidP="00604CF8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/>
        <w:contextualSpacing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32640" behindDoc="0" locked="0" layoutInCell="1" allowOverlap="1" wp14:anchorId="3D4FD3A5" wp14:editId="3A7731A4">
            <wp:simplePos x="0" y="0"/>
            <wp:positionH relativeFrom="column">
              <wp:posOffset>3840480</wp:posOffset>
            </wp:positionH>
            <wp:positionV relativeFrom="paragraph">
              <wp:posOffset>10160</wp:posOffset>
            </wp:positionV>
            <wp:extent cx="3410968" cy="1346911"/>
            <wp:effectExtent l="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68" cy="13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F8">
        <w:rPr>
          <w:rFonts w:ascii="Arial" w:hAnsi="Arial" w:cs="Arial"/>
          <w:sz w:val="20"/>
          <w:szCs w:val="20"/>
        </w:rPr>
        <w:t>Пила цепная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895AA6">
        <w:rPr>
          <w:rFonts w:ascii="Arial" w:hAnsi="Arial" w:cs="Arial"/>
          <w:sz w:val="20"/>
          <w:szCs w:val="20"/>
        </w:rPr>
        <w:t>Пильная цепь</w:t>
      </w:r>
      <w:r w:rsidRPr="00895AA6">
        <w:rPr>
          <w:rFonts w:ascii="Arial" w:hAnsi="Arial" w:cs="Arial" w:hint="eastAsia"/>
          <w:sz w:val="20"/>
          <w:szCs w:val="20"/>
        </w:rPr>
        <w:t xml:space="preserve">              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Пильная шина</w:t>
      </w:r>
      <w:r w:rsidRPr="00895AA6">
        <w:rPr>
          <w:rFonts w:ascii="Arial" w:hAnsi="Arial" w:cs="Arial" w:hint="eastAsia"/>
          <w:sz w:val="20"/>
          <w:szCs w:val="20"/>
        </w:rPr>
        <w:t xml:space="preserve">         </w:t>
      </w:r>
    </w:p>
    <w:p w:rsidR="00604CF8" w:rsidRPr="00895AA6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Пластиковый защитный кожух для шины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895AA6">
        <w:rPr>
          <w:rFonts w:ascii="Arial" w:hAnsi="Arial" w:cs="Arial"/>
          <w:sz w:val="20"/>
          <w:szCs w:val="20"/>
        </w:rPr>
        <w:t>Отвертка</w:t>
      </w:r>
      <w:r w:rsidRPr="00895AA6">
        <w:rPr>
          <w:rFonts w:ascii="Arial" w:hAnsi="Arial" w:cs="Arial" w:hint="eastAsia"/>
          <w:sz w:val="20"/>
          <w:szCs w:val="20"/>
        </w:rPr>
        <w:t xml:space="preserve">                       </w:t>
      </w:r>
    </w:p>
    <w:p w:rsidR="00604CF8" w:rsidRPr="00895AA6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Круглый напильник для заточки цепи</w:t>
      </w:r>
      <w:r w:rsidRPr="00895AA6">
        <w:rPr>
          <w:rFonts w:ascii="Arial" w:hAnsi="Arial" w:cs="Arial" w:hint="eastAsia"/>
          <w:sz w:val="20"/>
          <w:szCs w:val="20"/>
        </w:rPr>
        <w:t xml:space="preserve">     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E167FB">
        <w:rPr>
          <w:rFonts w:ascii="Arial" w:hAnsi="Arial" w:cs="Arial"/>
          <w:sz w:val="20"/>
          <w:szCs w:val="20"/>
        </w:rPr>
        <w:t>Мерный стакан для приготовления топливной смеси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Комбинированный ключ 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Шестигранный ключ 3мм</w:t>
      </w:r>
      <w:r w:rsidR="002F1146">
        <w:rPr>
          <w:rFonts w:ascii="Arial" w:hAnsi="Arial" w:cs="Arial"/>
          <w:sz w:val="20"/>
          <w:szCs w:val="20"/>
        </w:rPr>
        <w:t>，</w:t>
      </w:r>
      <w:r w:rsidR="002F1146">
        <w:rPr>
          <w:rFonts w:ascii="Arial" w:hAnsi="Arial" w:cs="Arial"/>
          <w:sz w:val="20"/>
          <w:szCs w:val="20"/>
        </w:rPr>
        <w:t>4мм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Зубчатый упор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604CF8" w:rsidRDefault="00604CF8" w:rsidP="00604CF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914A07" w:rsidRDefault="00914A07" w:rsidP="00604CF8">
      <w:pPr>
        <w:pStyle w:val="1"/>
        <w:ind w:left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67673D" w:rsidRDefault="0067673D" w:rsidP="00604CF8">
      <w:pPr>
        <w:pStyle w:val="1"/>
        <w:ind w:left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244DFA" w:rsidRDefault="00A92869" w:rsidP="00244DFA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106" style="position:absolute;left:0;text-align:left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244DF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244DF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04CF8" w:rsidRPr="00704142" w:rsidRDefault="00604CF8" w:rsidP="00244DF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tbl>
      <w:tblPr>
        <w:tblW w:w="10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5816"/>
      </w:tblGrid>
      <w:tr w:rsidR="00974DE5" w:rsidRPr="00061133" w:rsidTr="004A7699">
        <w:trPr>
          <w:trHeight w:val="170"/>
          <w:jc w:val="center"/>
        </w:trPr>
        <w:tc>
          <w:tcPr>
            <w:tcW w:w="4531" w:type="dxa"/>
            <w:shd w:val="clear" w:color="auto" w:fill="D9D9D9" w:themeFill="background1" w:themeFillShade="D9"/>
            <w:vAlign w:val="center"/>
          </w:tcPr>
          <w:p w:rsidR="00974DE5" w:rsidRPr="00061133" w:rsidRDefault="00974DE5" w:rsidP="004A7699">
            <w:pPr>
              <w:spacing w:line="24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5816" w:type="dxa"/>
            <w:shd w:val="clear" w:color="auto" w:fill="D9D9D9" w:themeFill="background1" w:themeFillShade="D9"/>
          </w:tcPr>
          <w:p w:rsidR="00974DE5" w:rsidRPr="00DC7848" w:rsidRDefault="00974DE5" w:rsidP="004A7699">
            <w:pPr>
              <w:spacing w:line="240" w:lineRule="exact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 w:rsidRPr="006F539A"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  <w:t>HGC2020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Тип двигателя</w:t>
            </w:r>
          </w:p>
        </w:tc>
        <w:tc>
          <w:tcPr>
            <w:tcW w:w="5816" w:type="dxa"/>
            <w:vAlign w:val="center"/>
          </w:tcPr>
          <w:p w:rsidR="00974DE5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D77E52">
              <w:rPr>
                <w:rFonts w:ascii="Arial" w:hAnsi="Arial" w:cs="Arial"/>
                <w:bCs/>
                <w:sz w:val="20"/>
                <w:szCs w:val="20"/>
              </w:rPr>
              <w:t>Бензиновый одноцилиндровый двухтактный воздушного охлаждения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Рабочий объем двигателя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см3</w:t>
            </w:r>
          </w:p>
        </w:tc>
        <w:tc>
          <w:tcPr>
            <w:tcW w:w="5816" w:type="dxa"/>
            <w:vAlign w:val="center"/>
          </w:tcPr>
          <w:p w:rsidR="00974DE5" w:rsidRPr="00B7727F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52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Мощность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кВт</w:t>
            </w:r>
          </w:p>
        </w:tc>
        <w:tc>
          <w:tcPr>
            <w:tcW w:w="5816" w:type="dxa"/>
            <w:vAlign w:val="center"/>
          </w:tcPr>
          <w:p w:rsidR="00974DE5" w:rsidRPr="00B7727F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>2,2</w:t>
            </w:r>
          </w:p>
        </w:tc>
      </w:tr>
      <w:tr w:rsidR="00974DE5" w:rsidRPr="006F171C" w:rsidTr="004A7699">
        <w:trPr>
          <w:trHeight w:val="138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Количество оборотов без нагрузки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об/мин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</w:tr>
      <w:tr w:rsidR="00974DE5" w:rsidRPr="006F171C" w:rsidTr="004A7699">
        <w:trPr>
          <w:trHeight w:val="114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Объём топливного бака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мл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>55</w:t>
            </w:r>
            <w:r w:rsidRPr="006F171C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0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Объем масляного бака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мл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Топливо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D77E52">
              <w:rPr>
                <w:rFonts w:ascii="Arial" w:hAnsi="Arial" w:cs="Arial"/>
                <w:bCs/>
                <w:sz w:val="20"/>
                <w:szCs w:val="20"/>
              </w:rPr>
              <w:t xml:space="preserve">Смесь бензина АИ-92 и специального масла для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двухтактных</w:t>
            </w:r>
            <w:r w:rsidRPr="00D77E52">
              <w:rPr>
                <w:rFonts w:ascii="Arial" w:hAnsi="Arial" w:cs="Arial"/>
                <w:bCs/>
                <w:sz w:val="20"/>
                <w:szCs w:val="20"/>
              </w:rPr>
              <w:t xml:space="preserve"> двигателей в пропорции согласно инструкции по эксплуатации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Тип масла для двигателя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77E52">
              <w:rPr>
                <w:rFonts w:ascii="Arial" w:hAnsi="Arial" w:cs="Arial"/>
                <w:bCs/>
                <w:sz w:val="20"/>
                <w:szCs w:val="20"/>
              </w:rPr>
              <w:t>Специальное моторное масло для двухтактных двигателей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Длина шины, дюйм</w:t>
            </w:r>
            <w:r w:rsidRPr="00B57973">
              <w:rPr>
                <w:rFonts w:ascii="Arial" w:hAnsi="Arial" w:cs="Arial"/>
                <w:bCs/>
                <w:sz w:val="20"/>
                <w:szCs w:val="20"/>
              </w:rPr>
              <w:t xml:space="preserve"> “</w:t>
            </w:r>
            <w:r>
              <w:rPr>
                <w:rFonts w:ascii="Arial" w:hAnsi="Arial" w:cs="Arial"/>
                <w:bCs/>
                <w:sz w:val="20"/>
                <w:szCs w:val="20"/>
              </w:rPr>
              <w:t>/мм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6F171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/ 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5</w:t>
            </w:r>
          </w:p>
        </w:tc>
      </w:tr>
      <w:tr w:rsidR="00974DE5" w:rsidRPr="006F171C" w:rsidTr="004A7699">
        <w:trPr>
          <w:trHeight w:val="224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Шаг цепи, дюйм</w:t>
            </w:r>
            <w:r w:rsidRPr="00B57973">
              <w:rPr>
                <w:rFonts w:ascii="Arial" w:hAnsi="Arial" w:cs="Arial"/>
                <w:bCs/>
                <w:sz w:val="20"/>
                <w:szCs w:val="20"/>
              </w:rPr>
              <w:t xml:space="preserve"> “</w:t>
            </w:r>
            <w:r>
              <w:rPr>
                <w:rFonts w:ascii="Arial" w:hAnsi="Arial" w:cs="Arial"/>
                <w:bCs/>
                <w:sz w:val="20"/>
                <w:szCs w:val="20"/>
              </w:rPr>
              <w:t>/мм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0,</w:t>
            </w:r>
            <w:r>
              <w:rPr>
                <w:rFonts w:ascii="Arial" w:eastAsiaTheme="minorEastAsia" w:hAnsi="Arial" w:cs="Arial" w:hint="eastAsia"/>
                <w:bCs/>
                <w:sz w:val="20"/>
                <w:szCs w:val="20"/>
                <w:lang w:eastAsia="zh-CN"/>
              </w:rPr>
              <w:t>3</w:t>
            </w:r>
            <w:r>
              <w:rPr>
                <w:rFonts w:ascii="Arial" w:eastAsiaTheme="minorEastAsia" w:hAnsi="Arial" w:cs="Arial"/>
                <w:bCs/>
                <w:sz w:val="20"/>
                <w:szCs w:val="20"/>
                <w:lang w:eastAsia="zh-CN"/>
              </w:rPr>
              <w:t>25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8,2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6F171C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Ширина паза, дюйм</w:t>
            </w:r>
            <w:r w:rsidRPr="00B57973">
              <w:rPr>
                <w:rFonts w:ascii="Arial" w:hAnsi="Arial" w:cs="Arial"/>
                <w:bCs/>
                <w:sz w:val="20"/>
                <w:szCs w:val="20"/>
              </w:rPr>
              <w:t xml:space="preserve"> “</w:t>
            </w:r>
            <w:r>
              <w:rPr>
                <w:rFonts w:ascii="Arial" w:hAnsi="Arial" w:cs="Arial"/>
                <w:bCs/>
                <w:sz w:val="20"/>
                <w:szCs w:val="20"/>
              </w:rPr>
              <w:t>/мм</w:t>
            </w:r>
          </w:p>
        </w:tc>
        <w:tc>
          <w:tcPr>
            <w:tcW w:w="5816" w:type="dxa"/>
            <w:vAlign w:val="center"/>
          </w:tcPr>
          <w:p w:rsidR="00974DE5" w:rsidRPr="00C24E3F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0,058 </w:t>
            </w: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val="en-US" w:eastAsia="zh-CN"/>
              </w:rPr>
              <w:t xml:space="preserve">1,5 </w:t>
            </w:r>
          </w:p>
        </w:tc>
      </w:tr>
      <w:tr w:rsidR="00974DE5" w:rsidRPr="006F171C" w:rsidTr="004A7699">
        <w:trPr>
          <w:trHeight w:val="225"/>
          <w:jc w:val="center"/>
        </w:trPr>
        <w:tc>
          <w:tcPr>
            <w:tcW w:w="4531" w:type="dxa"/>
            <w:vAlign w:val="center"/>
          </w:tcPr>
          <w:p w:rsidR="00974DE5" w:rsidRPr="00D54F61" w:rsidRDefault="00974DE5" w:rsidP="004A7699">
            <w:pPr>
              <w:spacing w:line="240" w:lineRule="exac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Масса, кг</w:t>
            </w:r>
          </w:p>
        </w:tc>
        <w:tc>
          <w:tcPr>
            <w:tcW w:w="5816" w:type="dxa"/>
            <w:vAlign w:val="center"/>
          </w:tcPr>
          <w:p w:rsidR="00974DE5" w:rsidRPr="006F171C" w:rsidRDefault="00974DE5" w:rsidP="004A7699">
            <w:pPr>
              <w:spacing w:line="240" w:lineRule="exact"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5,</w:t>
            </w: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7</w:t>
            </w:r>
          </w:p>
        </w:tc>
      </w:tr>
    </w:tbl>
    <w:p w:rsidR="00914A07" w:rsidRDefault="00914A07" w:rsidP="00604CF8">
      <w:pPr>
        <w:spacing w:before="101"/>
        <w:outlineLvl w:val="0"/>
        <w:rPr>
          <w:rFonts w:ascii="Arial" w:eastAsia="Times New Roman" w:hAnsi="Arial" w:cs="Arial"/>
          <w:sz w:val="20"/>
          <w:szCs w:val="20"/>
          <w:u w:val="single"/>
        </w:rPr>
      </w:pPr>
    </w:p>
    <w:p w:rsidR="00604CF8" w:rsidRDefault="00604CF8" w:rsidP="00604CF8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C42EF" w:rsidRDefault="00AC42EF" w:rsidP="00604CF8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C42EF" w:rsidRDefault="00AC42EF" w:rsidP="00604CF8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C42EF" w:rsidRDefault="00AC42EF" w:rsidP="00604CF8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A3181" w:rsidRPr="00604CF8" w:rsidRDefault="00A92869" w:rsidP="00604CF8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20" o:spid="_x0000_s1105" style="position:absolute;left:0;text-align:left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3.85pt,5.35pt" to="771.8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Dnra/a&#10;3gAAAAoBAAAPAAAAAAAAAAAAAAAAAGcEAABkcnMvZG93bnJldi54bWxQSwUGAAAAAAQABADzAAAA&#10;cgUAAAAA&#10;" strokecolor="#a6a6a6" strokeweight="2.25pt">
            <o:lock v:ext="edit" shapetype="f"/>
          </v:line>
        </w:pict>
      </w:r>
      <w:r w:rsidR="00DA3181" w:rsidRPr="002E731C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1. Запрещается работать бензопилой одной рукой. Результатом могут быть тяжкие травмы, причиненные работающему или людям, находящимся в непосредственной близости от работающего.</w:t>
      </w:r>
      <w:r w:rsidR="002F5708" w:rsidRPr="002F5708">
        <w:rPr>
          <w:rFonts w:ascii="Arial" w:hAnsi="Arial" w:cs="Arial"/>
          <w:sz w:val="20"/>
          <w:szCs w:val="20"/>
        </w:rPr>
        <w:t xml:space="preserve"> </w:t>
      </w:r>
      <w:r w:rsidR="002F5708" w:rsidRPr="002E731C">
        <w:rPr>
          <w:rFonts w:ascii="Arial" w:hAnsi="Arial" w:cs="Arial"/>
          <w:sz w:val="20"/>
          <w:szCs w:val="20"/>
        </w:rPr>
        <w:t>Держите пилу надежно обеими руками.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2. Носите прочную рабочую одежду с длинными рукавами, прочные перчатки, прочную рабочую обувь, защитную каску и щиток.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3. Перед заправкой топливом осторожно откройте крышку бензобака для выпуска возможных паров бензина, которые могут образоваться и находиться под давлением в баке. После заправки бензопилы топливом отойдите на расстояние не менее 3 метров от места заправки, чтобы исключить случайное возгорание при запуске двигателя.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4. Не позволяйте посторонним находиться вблизи бензопилы при запуске или работе.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5. Не начинайте работу, если у вас нет расчищенной площадки, надежной опоры и спланированного пути отхода, в случае, если вы собираетесь спиливать растущее дерево.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6. Перед началом работы убедитесь, что пила не касается посторонних предметов.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7. Переносите пилу с заглушенным двигателем, шиной назад, глушителем от себя.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8. Не работайте пилой, если она повреждена, неправильно собрана или ее части ненадежно закреплены. Убедитесь, что при выключении зажигания двигатель глохнет.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9. Перед тем, как выпустить пилу из рук, заглушите двигатель.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10. Будьте предельно осторожны при пилении кустов небольших размеров и саженцев – ветви могут попасть под цепь, что приведет к резкому движению пилы по направлению к вам. Это может стать причиной потери равновесия.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11. При пилении сучка, который находится под напряжением сгиба, будьте осторожны! Опасайтесь отскока сука в момент, когда он будет перепилен.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12. Руки должны быть сухими, чистыми, без следов масла и смеси топлива.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 xml:space="preserve">13. </w:t>
      </w:r>
      <w:r w:rsidR="002F5708">
        <w:rPr>
          <w:rFonts w:ascii="Arial" w:hAnsi="Arial" w:cs="Arial"/>
          <w:sz w:val="20"/>
          <w:szCs w:val="20"/>
        </w:rPr>
        <w:t>При использовании в помещении, убедитесь, что помещение</w:t>
      </w:r>
      <w:r w:rsidRPr="002E731C">
        <w:rPr>
          <w:rFonts w:ascii="Arial" w:hAnsi="Arial" w:cs="Arial"/>
          <w:sz w:val="20"/>
          <w:szCs w:val="20"/>
        </w:rPr>
        <w:t xml:space="preserve"> </w:t>
      </w:r>
      <w:r w:rsidR="002F5708">
        <w:rPr>
          <w:rFonts w:ascii="Arial" w:hAnsi="Arial" w:cs="Arial"/>
          <w:sz w:val="20"/>
          <w:szCs w:val="20"/>
        </w:rPr>
        <w:t>хорошо проветриваемое</w:t>
      </w:r>
      <w:r w:rsidRPr="002E731C">
        <w:rPr>
          <w:rFonts w:ascii="Arial" w:hAnsi="Arial" w:cs="Arial"/>
          <w:sz w:val="20"/>
          <w:szCs w:val="20"/>
        </w:rPr>
        <w:t>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14. Не используйте пилу для пиления стоящих деревьев, если вы не имеете опыта в такого рода работах.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15. Все виды обслуживания пилы, кроме указанных в этом руководстве, должны проводиться в авторизованном сервисном центре.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lastRenderedPageBreak/>
        <w:t>16. При транспортировке пилы наденьте на шину чехол во избежание повреждения шины и цепи.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17. Не производите заправку маслом или топливом при работающем двигателе пилы.</w:t>
      </w:r>
    </w:p>
    <w:p w:rsidR="00DA3181" w:rsidRPr="002E731C" w:rsidRDefault="00DA3181" w:rsidP="002F57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18. Используйте пилу только по назначению. Запрещается, например, использовать пилу для пиления пластика, камня, и других непредна</w:t>
      </w:r>
      <w:r w:rsidR="002F5708">
        <w:rPr>
          <w:rFonts w:ascii="Arial" w:hAnsi="Arial" w:cs="Arial"/>
          <w:sz w:val="20"/>
          <w:szCs w:val="20"/>
        </w:rPr>
        <w:t>значенных для этого материалов.</w:t>
      </w:r>
    </w:p>
    <w:p w:rsidR="00DA3181" w:rsidRPr="002E731C" w:rsidRDefault="002F5708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="00DA3181" w:rsidRPr="002E731C">
        <w:rPr>
          <w:rFonts w:ascii="Arial" w:hAnsi="Arial" w:cs="Arial"/>
          <w:sz w:val="20"/>
          <w:szCs w:val="20"/>
        </w:rPr>
        <w:t>. Заглушите двигатель при проведении любых регулировок, например, проверке натяжения цепи.</w:t>
      </w:r>
    </w:p>
    <w:p w:rsidR="00DA3181" w:rsidRPr="002E731C" w:rsidRDefault="002F5708" w:rsidP="00604CF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="00DA3181" w:rsidRPr="002E731C">
        <w:rPr>
          <w:rFonts w:ascii="Arial" w:hAnsi="Arial" w:cs="Arial"/>
          <w:sz w:val="20"/>
          <w:szCs w:val="20"/>
        </w:rPr>
        <w:t xml:space="preserve">. Храните пилу вдали от источников тепла, из-за которых может произойти возгорание: таких, как газовые водонагреватели, печи, </w:t>
      </w:r>
      <w:r w:rsidR="00604CF8">
        <w:rPr>
          <w:rFonts w:ascii="Arial" w:hAnsi="Arial" w:cs="Arial"/>
          <w:sz w:val="20"/>
          <w:szCs w:val="20"/>
        </w:rPr>
        <w:t>портативные обогреватели и т.д.</w:t>
      </w:r>
    </w:p>
    <w:p w:rsidR="00DA3181" w:rsidRPr="002E731C" w:rsidRDefault="00DA3181" w:rsidP="002F57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b/>
          <w:sz w:val="20"/>
          <w:szCs w:val="20"/>
        </w:rPr>
        <w:t>Избежание отброса шины пилы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Отброс шины возникает при неосторожном и неправильном использовании пилы. Типичным примером является неосторожное резкое касание древесины кончиком шины – при этом возникает отброс шины вверх – назад в сторону работающего. Другим примером является использование для пиления не нижней, а верхней частью шины – при этом отброс пилы происходит в сторону работающего.</w:t>
      </w:r>
    </w:p>
    <w:p w:rsidR="00DA3181" w:rsidRPr="002E73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E731C">
        <w:rPr>
          <w:rFonts w:ascii="Arial" w:hAnsi="Arial" w:cs="Arial"/>
          <w:sz w:val="20"/>
          <w:szCs w:val="20"/>
        </w:rPr>
        <w:t>Как пользователь, вы должны не только полагаться на систему безопасности пилы, но и знать основные понятия и принципы возникновения отброса, для того чтобы минимизировать риск их</w:t>
      </w:r>
      <w:r>
        <w:rPr>
          <w:rFonts w:ascii="Arial" w:hAnsi="Arial" w:cs="Arial"/>
          <w:sz w:val="20"/>
          <w:szCs w:val="20"/>
        </w:rPr>
        <w:t xml:space="preserve"> возникновения.</w:t>
      </w:r>
    </w:p>
    <w:p w:rsidR="00DA3181" w:rsidRPr="002E731C" w:rsidRDefault="00604CF8" w:rsidP="002F570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17145</wp:posOffset>
            </wp:positionV>
            <wp:extent cx="1979930" cy="1493520"/>
            <wp:effectExtent l="0" t="0" r="0" b="0"/>
            <wp:wrapTight wrapText="bothSides">
              <wp:wrapPolygon edited="0">
                <wp:start x="831" y="0"/>
                <wp:lineTo x="0" y="1102"/>
                <wp:lineTo x="0" y="20112"/>
                <wp:lineTo x="1039" y="21214"/>
                <wp:lineTo x="20159" y="21214"/>
                <wp:lineTo x="20783" y="21214"/>
                <wp:lineTo x="21406" y="19286"/>
                <wp:lineTo x="21406" y="1929"/>
                <wp:lineTo x="21198" y="1102"/>
                <wp:lineTo x="20367" y="0"/>
                <wp:lineTo x="831" y="0"/>
              </wp:wrapPolygon>
            </wp:wrapTight>
            <wp:docPr id="10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708">
        <w:rPr>
          <w:rFonts w:ascii="Arial" w:hAnsi="Arial" w:cs="Arial"/>
          <w:sz w:val="20"/>
          <w:szCs w:val="20"/>
        </w:rPr>
        <w:t xml:space="preserve">1. </w:t>
      </w:r>
      <w:r w:rsidR="00DA3181" w:rsidRPr="002E731C">
        <w:rPr>
          <w:rFonts w:ascii="Arial" w:hAnsi="Arial" w:cs="Arial"/>
          <w:sz w:val="20"/>
          <w:szCs w:val="20"/>
        </w:rPr>
        <w:t>Держите пилу всегда обеими руками – правой заднюю ручку, левой рукой – переднюю</w:t>
      </w:r>
      <w:r w:rsidR="00DA3181" w:rsidRPr="002E731C">
        <w:rPr>
          <w:rFonts w:ascii="Arial" w:hAnsi="Arial" w:cs="Arial" w:hint="eastAsia"/>
          <w:sz w:val="20"/>
          <w:szCs w:val="20"/>
        </w:rPr>
        <w:t xml:space="preserve"> </w:t>
      </w:r>
      <w:r w:rsidR="00DA3181" w:rsidRPr="002E731C">
        <w:rPr>
          <w:rFonts w:ascii="Arial" w:hAnsi="Arial" w:cs="Arial"/>
          <w:sz w:val="20"/>
          <w:szCs w:val="20"/>
        </w:rPr>
        <w:t>ручку. Крепко сожмите пальцы. Надежное удержание пилы позволит вам удержать</w:t>
      </w:r>
      <w:r w:rsidR="00DA3181" w:rsidRPr="002E731C">
        <w:rPr>
          <w:rFonts w:ascii="Arial" w:hAnsi="Arial" w:cs="Arial" w:hint="eastAsia"/>
          <w:sz w:val="20"/>
          <w:szCs w:val="20"/>
        </w:rPr>
        <w:t xml:space="preserve"> </w:t>
      </w:r>
      <w:r w:rsidR="00DA3181" w:rsidRPr="002E731C">
        <w:rPr>
          <w:rFonts w:ascii="Arial" w:hAnsi="Arial" w:cs="Arial"/>
          <w:sz w:val="20"/>
          <w:szCs w:val="20"/>
        </w:rPr>
        <w:t>равновесие, и не потерять контроль над пилой во время возможного отброса.</w:t>
      </w:r>
    </w:p>
    <w:p w:rsidR="00DA3181" w:rsidRPr="002E731C" w:rsidRDefault="002F5708" w:rsidP="002F570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DA3181" w:rsidRPr="002E731C">
        <w:rPr>
          <w:rFonts w:ascii="Arial" w:hAnsi="Arial" w:cs="Arial"/>
          <w:sz w:val="20"/>
          <w:szCs w:val="20"/>
        </w:rPr>
        <w:t>Производите пиление на максимальных оборотах.</w:t>
      </w:r>
    </w:p>
    <w:p w:rsidR="00DA3181" w:rsidRPr="002E731C" w:rsidRDefault="002F5708" w:rsidP="002F570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DA3181" w:rsidRPr="002E731C">
        <w:rPr>
          <w:rFonts w:ascii="Arial" w:hAnsi="Arial" w:cs="Arial"/>
          <w:sz w:val="20"/>
          <w:szCs w:val="20"/>
        </w:rPr>
        <w:t>Не производите пиление выше уровня плеча.</w:t>
      </w:r>
    </w:p>
    <w:p w:rsidR="00DA3181" w:rsidRPr="002E731C" w:rsidRDefault="002F5708" w:rsidP="002F570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DA3181" w:rsidRPr="002E731C">
        <w:rPr>
          <w:rFonts w:ascii="Arial" w:hAnsi="Arial" w:cs="Arial"/>
          <w:sz w:val="20"/>
          <w:szCs w:val="20"/>
        </w:rPr>
        <w:t>Используйте шины и цепи, только рекомендованные изготовителем.</w:t>
      </w:r>
    </w:p>
    <w:p w:rsidR="002F5708" w:rsidRDefault="002F5708" w:rsidP="002F5708">
      <w:pPr>
        <w:adjustRightInd w:val="0"/>
        <w:ind w:left="1077" w:right="686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Рисунки 1, 2: Запрещается работать концом шины!</w:t>
      </w:r>
    </w:p>
    <w:p w:rsidR="00DA3181" w:rsidRDefault="002F5708" w:rsidP="002F5708">
      <w:pPr>
        <w:adjustRightInd w:val="0"/>
        <w:spacing w:line="240" w:lineRule="exact"/>
        <w:ind w:left="1077" w:right="686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Рисунок 3: Запрещается работать одной рукой!</w:t>
      </w:r>
    </w:p>
    <w:p w:rsidR="002F5708" w:rsidRPr="006F171C" w:rsidRDefault="002F5708" w:rsidP="002F5708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Рисунок 4: Правильное положение рук на бензопиле и шины при работе с пилой.</w:t>
      </w:r>
    </w:p>
    <w:p w:rsidR="002F5708" w:rsidRDefault="002F5708" w:rsidP="00DA3181">
      <w:pPr>
        <w:adjustRightInd w:val="0"/>
        <w:spacing w:line="240" w:lineRule="exact"/>
        <w:jc w:val="both"/>
        <w:rPr>
          <w:rFonts w:ascii="Arial" w:eastAsia="Times New Roman" w:hAnsi="Arial" w:cs="Arial"/>
          <w:sz w:val="20"/>
          <w:szCs w:val="20"/>
        </w:rPr>
      </w:pPr>
    </w:p>
    <w:p w:rsidR="002F5708" w:rsidRDefault="00363826" w:rsidP="00DA3181">
      <w:pPr>
        <w:adjustRightInd w:val="0"/>
        <w:spacing w:line="240" w:lineRule="exact"/>
        <w:jc w:val="both"/>
        <w:rPr>
          <w:rFonts w:ascii="Arial" w:eastAsia="Times New Roman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129540</wp:posOffset>
            </wp:positionV>
            <wp:extent cx="1980000" cy="1735200"/>
            <wp:effectExtent l="0" t="0" r="0" b="0"/>
            <wp:wrapTight wrapText="bothSides">
              <wp:wrapPolygon edited="0">
                <wp:start x="0" y="0"/>
                <wp:lineTo x="0" y="21347"/>
                <wp:lineTo x="21406" y="21347"/>
                <wp:lineTo x="21406" y="0"/>
                <wp:lineTo x="0" y="0"/>
              </wp:wrapPolygon>
            </wp:wrapTight>
            <wp:docPr id="12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708"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687424</wp:posOffset>
            </wp:positionH>
            <wp:positionV relativeFrom="paragraph">
              <wp:posOffset>142875</wp:posOffset>
            </wp:positionV>
            <wp:extent cx="1980000" cy="1702800"/>
            <wp:effectExtent l="0" t="0" r="0" b="0"/>
            <wp:wrapTight wrapText="bothSides">
              <wp:wrapPolygon edited="0">
                <wp:start x="0" y="0"/>
                <wp:lineTo x="0" y="21270"/>
                <wp:lineTo x="21406" y="21270"/>
                <wp:lineTo x="21406" y="0"/>
                <wp:lineTo x="0" y="0"/>
              </wp:wrapPolygon>
            </wp:wrapTight>
            <wp:docPr id="11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EC3" w:rsidRPr="00A41FBD" w:rsidRDefault="00C31EC3" w:rsidP="00C31EC3">
      <w:pPr>
        <w:ind w:left="1077" w:right="686"/>
        <w:rPr>
          <w:rFonts w:ascii="Arial" w:eastAsia="Times New Roman" w:hAnsi="Arial" w:cs="Arial"/>
          <w:sz w:val="20"/>
          <w:szCs w:val="20"/>
        </w:rPr>
      </w:pPr>
      <w:r w:rsidRPr="00A41FBD">
        <w:rPr>
          <w:rFonts w:ascii="Arial" w:eastAsia="Times New Roman" w:hAnsi="Arial" w:cs="Arial"/>
          <w:sz w:val="20"/>
          <w:szCs w:val="20"/>
        </w:rPr>
        <w:t>О</w:t>
      </w:r>
      <w:r>
        <w:rPr>
          <w:rFonts w:ascii="Arial" w:eastAsia="Times New Roman" w:hAnsi="Arial" w:cs="Arial"/>
          <w:sz w:val="20"/>
          <w:szCs w:val="20"/>
        </w:rPr>
        <w:t>т</w:t>
      </w:r>
      <w:r w:rsidRPr="00A41FBD">
        <w:rPr>
          <w:rFonts w:ascii="Arial" w:eastAsia="Times New Roman" w:hAnsi="Arial" w:cs="Arial"/>
          <w:sz w:val="20"/>
          <w:szCs w:val="20"/>
        </w:rPr>
        <w:t xml:space="preserve">бросы с круговой </w:t>
      </w:r>
      <w:r w:rsidR="005922B9" w:rsidRPr="00A41FBD">
        <w:rPr>
          <w:rFonts w:ascii="Arial" w:eastAsia="Times New Roman" w:hAnsi="Arial" w:cs="Arial"/>
          <w:sz w:val="20"/>
          <w:szCs w:val="20"/>
        </w:rPr>
        <w:t>траекторией:</w:t>
      </w:r>
      <w:r w:rsidR="005922B9">
        <w:rPr>
          <w:rFonts w:ascii="Arial" w:eastAsia="Times New Roman" w:hAnsi="Arial" w:cs="Arial"/>
          <w:sz w:val="20"/>
          <w:szCs w:val="20"/>
        </w:rPr>
        <w:t xml:space="preserve">  </w:t>
      </w:r>
      <w:r w:rsidR="00363826">
        <w:rPr>
          <w:rFonts w:ascii="Arial" w:eastAsia="Times New Roman" w:hAnsi="Arial" w:cs="Arial"/>
          <w:sz w:val="20"/>
          <w:szCs w:val="20"/>
        </w:rPr>
        <w:t xml:space="preserve">    </w:t>
      </w:r>
      <w:r w:rsidRPr="00A41FBD">
        <w:rPr>
          <w:rFonts w:ascii="Arial" w:eastAsia="Times New Roman" w:hAnsi="Arial" w:cs="Arial"/>
          <w:sz w:val="20"/>
          <w:szCs w:val="20"/>
        </w:rPr>
        <w:t>А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363826">
        <w:rPr>
          <w:rFonts w:ascii="Arial" w:eastAsia="Times New Roman" w:hAnsi="Arial" w:cs="Arial"/>
          <w:sz w:val="20"/>
          <w:szCs w:val="20"/>
        </w:rPr>
        <w:t>- т</w:t>
      </w:r>
      <w:r w:rsidRPr="00A41FBD">
        <w:rPr>
          <w:rFonts w:ascii="Arial" w:eastAsia="Times New Roman" w:hAnsi="Arial" w:cs="Arial"/>
          <w:sz w:val="20"/>
          <w:szCs w:val="20"/>
        </w:rPr>
        <w:t>раектории отброса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C31EC3" w:rsidRDefault="00C31EC3" w:rsidP="00C31EC3">
      <w:pPr>
        <w:adjustRightInd w:val="0"/>
        <w:ind w:left="1077" w:right="686"/>
        <w:rPr>
          <w:rFonts w:ascii="Arial" w:eastAsia="Times New Roman" w:hAnsi="Arial" w:cs="Arial"/>
          <w:sz w:val="20"/>
          <w:szCs w:val="20"/>
        </w:rPr>
      </w:pPr>
      <w:r w:rsidRPr="00A41FBD">
        <w:rPr>
          <w:rFonts w:ascii="Arial" w:hAnsi="Arial" w:cs="Arial"/>
          <w:sz w:val="20"/>
          <w:szCs w:val="20"/>
          <w:lang w:eastAsia="zh-CN"/>
        </w:rPr>
        <w:t>B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A41FBD">
        <w:rPr>
          <w:rFonts w:ascii="Arial" w:hAnsi="Arial" w:cs="Arial"/>
          <w:sz w:val="20"/>
          <w:szCs w:val="20"/>
          <w:lang w:eastAsia="zh-CN"/>
        </w:rPr>
        <w:t>-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A41FBD">
        <w:rPr>
          <w:rFonts w:ascii="Arial" w:eastAsia="Times New Roman" w:hAnsi="Arial" w:cs="Arial"/>
          <w:sz w:val="20"/>
          <w:szCs w:val="20"/>
        </w:rPr>
        <w:t>Зона возникновения отброса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:rsidR="00363826" w:rsidRDefault="00363826" w:rsidP="00C31EC3">
      <w:pPr>
        <w:adjustRightInd w:val="0"/>
        <w:ind w:left="1077" w:right="686"/>
        <w:rPr>
          <w:rFonts w:ascii="Arial" w:eastAsia="Times New Roman" w:hAnsi="Arial" w:cs="Arial"/>
          <w:sz w:val="20"/>
          <w:szCs w:val="20"/>
        </w:rPr>
      </w:pPr>
    </w:p>
    <w:p w:rsidR="00C31EC3" w:rsidRPr="00A30DA7" w:rsidRDefault="00C31EC3" w:rsidP="00C31EC3">
      <w:pPr>
        <w:adjustRightInd w:val="0"/>
        <w:ind w:left="1077" w:right="686"/>
        <w:rPr>
          <w:rFonts w:ascii="Arial" w:hAnsi="Arial" w:cs="Arial"/>
          <w:sz w:val="20"/>
          <w:szCs w:val="20"/>
          <w:lang w:eastAsia="zh-CN"/>
        </w:rPr>
      </w:pPr>
      <w:r w:rsidRPr="00A30DA7">
        <w:rPr>
          <w:rFonts w:ascii="Arial" w:eastAsia="Times New Roman" w:hAnsi="Arial" w:cs="Arial"/>
          <w:sz w:val="20"/>
          <w:szCs w:val="20"/>
        </w:rPr>
        <w:t xml:space="preserve">Отбросы вперед и </w:t>
      </w:r>
      <w:r w:rsidR="005922B9" w:rsidRPr="00A30DA7">
        <w:rPr>
          <w:rFonts w:ascii="Arial" w:eastAsia="Times New Roman" w:hAnsi="Arial" w:cs="Arial"/>
          <w:sz w:val="20"/>
          <w:szCs w:val="20"/>
        </w:rPr>
        <w:t>назад:</w:t>
      </w:r>
      <w:r w:rsidR="005922B9">
        <w:rPr>
          <w:rFonts w:ascii="Arial" w:eastAsia="Times New Roman" w:hAnsi="Arial" w:cs="Arial"/>
          <w:sz w:val="20"/>
          <w:szCs w:val="20"/>
        </w:rPr>
        <w:t xml:space="preserve">  </w:t>
      </w:r>
      <w:r w:rsidR="00363826"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A30DA7">
        <w:rPr>
          <w:rFonts w:ascii="Arial" w:eastAsia="Times New Roman" w:hAnsi="Arial" w:cs="Arial"/>
          <w:sz w:val="20"/>
          <w:szCs w:val="20"/>
        </w:rPr>
        <w:t>А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30DA7">
        <w:rPr>
          <w:rFonts w:ascii="Arial" w:eastAsia="Times New Roman" w:hAnsi="Arial" w:cs="Arial"/>
          <w:sz w:val="20"/>
          <w:szCs w:val="20"/>
        </w:rPr>
        <w:t>- вперед (при заклинивании)</w:t>
      </w:r>
      <w:r>
        <w:rPr>
          <w:rFonts w:ascii="Arial" w:eastAsia="Times New Roman" w:hAnsi="Arial" w:cs="Arial"/>
          <w:sz w:val="20"/>
          <w:szCs w:val="20"/>
        </w:rPr>
        <w:t>.</w:t>
      </w:r>
      <w:r w:rsidRPr="00A30DA7">
        <w:rPr>
          <w:rFonts w:ascii="Arial" w:eastAsia="Times New Roman" w:hAnsi="Arial" w:cs="Arial"/>
          <w:sz w:val="20"/>
          <w:szCs w:val="20"/>
        </w:rPr>
        <w:t xml:space="preserve"> </w:t>
      </w:r>
    </w:p>
    <w:p w:rsidR="00C31EC3" w:rsidRPr="00A30DA7" w:rsidRDefault="00C31EC3" w:rsidP="00C31EC3">
      <w:pPr>
        <w:adjustRightInd w:val="0"/>
        <w:ind w:left="1077" w:right="686"/>
        <w:rPr>
          <w:rFonts w:ascii="Arial" w:hAnsi="Arial" w:cs="Arial"/>
          <w:sz w:val="20"/>
          <w:szCs w:val="20"/>
          <w:lang w:eastAsia="zh-CN"/>
        </w:rPr>
      </w:pPr>
      <w:r w:rsidRPr="00A30DA7">
        <w:rPr>
          <w:rFonts w:ascii="Arial" w:eastAsia="Times New Roman" w:hAnsi="Arial" w:cs="Arial"/>
          <w:sz w:val="20"/>
          <w:szCs w:val="20"/>
        </w:rPr>
        <w:t>В</w:t>
      </w:r>
      <w:r>
        <w:rPr>
          <w:rFonts w:ascii="Arial" w:eastAsia="Times New Roman" w:hAnsi="Arial" w:cs="Arial"/>
          <w:sz w:val="20"/>
          <w:szCs w:val="20"/>
        </w:rPr>
        <w:t xml:space="preserve"> –</w:t>
      </w:r>
      <w:r w:rsidRPr="00A30DA7">
        <w:rPr>
          <w:rFonts w:ascii="Arial" w:eastAsia="Times New Roman" w:hAnsi="Arial" w:cs="Arial"/>
          <w:sz w:val="20"/>
          <w:szCs w:val="20"/>
        </w:rPr>
        <w:t xml:space="preserve"> дерево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C31EC3" w:rsidRPr="007B3428" w:rsidRDefault="00C31EC3" w:rsidP="00C31EC3">
      <w:pPr>
        <w:adjustRightInd w:val="0"/>
        <w:ind w:left="1077" w:right="686"/>
        <w:rPr>
          <w:rFonts w:ascii="Arial" w:hAnsi="Arial" w:cs="Arial"/>
          <w:sz w:val="20"/>
          <w:szCs w:val="20"/>
          <w:lang w:eastAsia="zh-CN"/>
        </w:rPr>
      </w:pPr>
      <w:r w:rsidRPr="00A30DA7">
        <w:rPr>
          <w:rFonts w:ascii="Arial" w:eastAsia="Times New Roman" w:hAnsi="Arial" w:cs="Arial"/>
          <w:sz w:val="20"/>
          <w:szCs w:val="20"/>
        </w:rPr>
        <w:t>С</w:t>
      </w:r>
      <w:r>
        <w:rPr>
          <w:rFonts w:ascii="Arial" w:eastAsia="Times New Roman" w:hAnsi="Arial" w:cs="Arial"/>
          <w:sz w:val="20"/>
          <w:szCs w:val="20"/>
        </w:rPr>
        <w:t xml:space="preserve"> –</w:t>
      </w:r>
      <w:r w:rsidRPr="00A30DA7">
        <w:rPr>
          <w:rFonts w:ascii="Arial" w:eastAsia="Times New Roman" w:hAnsi="Arial" w:cs="Arial"/>
          <w:sz w:val="20"/>
          <w:szCs w:val="20"/>
        </w:rPr>
        <w:t xml:space="preserve"> назад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C31EC3" w:rsidRPr="00A41FBD" w:rsidRDefault="00C31EC3" w:rsidP="00C31EC3">
      <w:pPr>
        <w:ind w:left="1077" w:right="686"/>
        <w:rPr>
          <w:rFonts w:ascii="Arial" w:hAnsi="Arial" w:cs="Arial"/>
          <w:sz w:val="20"/>
          <w:szCs w:val="20"/>
          <w:lang w:eastAsia="zh-CN"/>
        </w:rPr>
      </w:pPr>
    </w:p>
    <w:p w:rsidR="002F5708" w:rsidRPr="006F171C" w:rsidRDefault="002F5708" w:rsidP="00DA3181">
      <w:pPr>
        <w:adjustRightInd w:val="0"/>
        <w:spacing w:line="240" w:lineRule="exact"/>
        <w:jc w:val="both"/>
        <w:rPr>
          <w:rFonts w:ascii="Arial" w:eastAsia="Times New Roman" w:hAnsi="Arial" w:cs="Arial"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Default="00DA3181" w:rsidP="00DA3181">
      <w:pPr>
        <w:adjustRightInd w:val="0"/>
        <w:jc w:val="both"/>
        <w:rPr>
          <w:rFonts w:ascii="Arial" w:hAnsi="Arial" w:cs="Arial"/>
          <w:sz w:val="20"/>
          <w:szCs w:val="20"/>
          <w:lang w:eastAsia="zh-CN"/>
        </w:rPr>
      </w:pPr>
    </w:p>
    <w:p w:rsidR="00363826" w:rsidRPr="00363826" w:rsidRDefault="00363826" w:rsidP="00363826">
      <w:pPr>
        <w:adjustRightInd w:val="0"/>
        <w:jc w:val="both"/>
        <w:rPr>
          <w:rFonts w:ascii="Arial" w:hAnsi="Arial" w:cs="Arial"/>
          <w:sz w:val="20"/>
          <w:szCs w:val="20"/>
          <w:lang w:eastAsia="zh-CN"/>
        </w:rPr>
      </w:pPr>
    </w:p>
    <w:p w:rsidR="00DA3181" w:rsidRPr="00287A09" w:rsidRDefault="00A92869" w:rsidP="00DA3181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104" style="position:absolute;left:0;text-align:left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DA3181" w:rsidRPr="00287A0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DA3181" w:rsidRPr="00287A09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DA3181" w:rsidRPr="006F171C" w:rsidRDefault="00DA3181" w:rsidP="00DA3181">
      <w:pPr>
        <w:adjustRightInd w:val="0"/>
        <w:jc w:val="both"/>
        <w:rPr>
          <w:rFonts w:ascii="Arial" w:hAnsi="Arial" w:cs="Arial"/>
          <w:b/>
          <w:lang w:eastAsia="zh-CN"/>
        </w:rPr>
      </w:pPr>
    </w:p>
    <w:p w:rsidR="00DA3181" w:rsidRPr="00363826" w:rsidRDefault="00363826" w:rsidP="00363826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F171C"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6985</wp:posOffset>
            </wp:positionV>
            <wp:extent cx="2678400" cy="1645200"/>
            <wp:effectExtent l="0" t="0" r="0" b="0"/>
            <wp:wrapSquare wrapText="bothSides"/>
            <wp:docPr id="13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287A09">
        <w:rPr>
          <w:rFonts w:ascii="Arial" w:hAnsi="Arial" w:cs="Arial"/>
          <w:b/>
          <w:sz w:val="20"/>
          <w:szCs w:val="20"/>
        </w:rPr>
        <w:t>Установка пильной шины и пильной цепи</w:t>
      </w:r>
    </w:p>
    <w:p w:rsidR="00DA3181" w:rsidRPr="00572979" w:rsidRDefault="00DA3181" w:rsidP="003638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У пильной цепи очень острые края! Для безопасности используйте толстые защитные перчатки!</w:t>
      </w:r>
    </w:p>
    <w:p w:rsidR="00DA3181" w:rsidRDefault="00DA3181" w:rsidP="0036382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Стандартная штуч</w:t>
      </w:r>
      <w:r>
        <w:rPr>
          <w:rFonts w:ascii="Arial" w:hAnsi="Arial" w:cs="Arial"/>
          <w:sz w:val="20"/>
          <w:szCs w:val="20"/>
        </w:rPr>
        <w:t>ная упаковка пилы содержит все детали</w:t>
      </w:r>
      <w:r w:rsidR="00604CF8">
        <w:rPr>
          <w:rFonts w:ascii="Arial" w:hAnsi="Arial" w:cs="Arial"/>
          <w:sz w:val="20"/>
          <w:szCs w:val="20"/>
        </w:rPr>
        <w:t>, изображенные на рисунке.</w:t>
      </w:r>
    </w:p>
    <w:p w:rsidR="00DA3181" w:rsidRPr="00287A09" w:rsidRDefault="00DA3181" w:rsidP="00AB1E8D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sz w:val="20"/>
          <w:szCs w:val="20"/>
        </w:rPr>
        <w:t>Откройте коробку и установите пильную шину и пильную цепь на силовой агрегат следующим образом:</w:t>
      </w:r>
    </w:p>
    <w:p w:rsidR="00DA3181" w:rsidRPr="00287A09" w:rsidRDefault="00604CF8" w:rsidP="00AB1E8D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AB1E8D">
        <w:rPr>
          <w:rFonts w:ascii="Arial" w:hAnsi="Arial" w:cs="Arial"/>
          <w:sz w:val="20"/>
          <w:szCs w:val="20"/>
        </w:rPr>
        <w:t xml:space="preserve">. </w:t>
      </w:r>
      <w:r w:rsidR="00DA3181" w:rsidRPr="00287A09">
        <w:rPr>
          <w:rFonts w:ascii="Arial" w:hAnsi="Arial" w:cs="Arial"/>
          <w:sz w:val="20"/>
          <w:szCs w:val="20"/>
        </w:rPr>
        <w:t>Потяните защитный щиток к передней ручке, чтобы убедиться, что цепной тормоз не задействован.</w:t>
      </w:r>
    </w:p>
    <w:p w:rsidR="00DA3181" w:rsidRDefault="00604CF8" w:rsidP="00AB1E8D">
      <w:pPr>
        <w:pStyle w:val="a5"/>
        <w:tabs>
          <w:tab w:val="left" w:pos="10585"/>
        </w:tabs>
        <w:ind w:left="1080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AB1E8D">
        <w:rPr>
          <w:rFonts w:ascii="Arial" w:hAnsi="Arial" w:cs="Arial"/>
          <w:sz w:val="20"/>
          <w:szCs w:val="20"/>
        </w:rPr>
        <w:t xml:space="preserve">. </w:t>
      </w:r>
      <w:r w:rsidR="00DA3181" w:rsidRPr="00287A09">
        <w:rPr>
          <w:rFonts w:ascii="Arial" w:hAnsi="Arial" w:cs="Arial"/>
          <w:sz w:val="20"/>
          <w:szCs w:val="20"/>
        </w:rPr>
        <w:t xml:space="preserve">Ослабьте гайки и удалите крышку цепи. </w:t>
      </w:r>
    </w:p>
    <w:p w:rsidR="00DA3181" w:rsidRDefault="00A92869" w:rsidP="00AB1E8D">
      <w:pPr>
        <w:pStyle w:val="a5"/>
        <w:tabs>
          <w:tab w:val="left" w:pos="10585"/>
        </w:tabs>
        <w:ind w:left="1080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pict>
          <v:shape id="Надпись 450" o:spid="_x0000_s1028" type="#_x0000_t202" style="position:absolute;left:0;text-align:left;margin-left:474.25pt;margin-top:10.5pt;width:127.5pt;height:21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" filled="f" stroked="f">
            <v:textbox>
              <w:txbxContent>
                <w:p w:rsidR="00AC507C" w:rsidRPr="00A30DA7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30DA7">
                    <w:rPr>
                      <w:rFonts w:ascii="Arial" w:hAnsi="Arial" w:cs="Arial"/>
                      <w:sz w:val="16"/>
                      <w:szCs w:val="16"/>
                    </w:rPr>
                    <w:t>Натяжное устройство</w:t>
                  </w:r>
                </w:p>
              </w:txbxContent>
            </v:textbox>
          </v:shape>
        </w:pict>
      </w:r>
      <w:r w:rsidR="00AB1E8D"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5086350</wp:posOffset>
            </wp:positionH>
            <wp:positionV relativeFrom="page">
              <wp:posOffset>515912</wp:posOffset>
            </wp:positionV>
            <wp:extent cx="1746000" cy="1414800"/>
            <wp:effectExtent l="0" t="0" r="0" b="0"/>
            <wp:wrapSquare wrapText="bothSides"/>
            <wp:docPr id="14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CF8">
        <w:rPr>
          <w:rFonts w:ascii="Arial" w:hAnsi="Arial" w:cs="Arial"/>
          <w:sz w:val="20"/>
          <w:szCs w:val="20"/>
        </w:rPr>
        <w:t>3</w:t>
      </w:r>
      <w:r w:rsidR="00AB1E8D">
        <w:rPr>
          <w:rFonts w:ascii="Arial" w:hAnsi="Arial" w:cs="Arial"/>
          <w:sz w:val="20"/>
          <w:szCs w:val="20"/>
        </w:rPr>
        <w:t xml:space="preserve">. </w:t>
      </w:r>
      <w:r w:rsidR="00DA3181" w:rsidRPr="00287A09">
        <w:rPr>
          <w:rFonts w:ascii="Arial" w:hAnsi="Arial" w:cs="Arial"/>
          <w:sz w:val="20"/>
          <w:szCs w:val="20"/>
        </w:rPr>
        <w:t xml:space="preserve">Установите цепь </w:t>
      </w:r>
      <w:r w:rsidR="00AB1E8D">
        <w:rPr>
          <w:rFonts w:ascii="Arial" w:hAnsi="Arial" w:cs="Arial"/>
          <w:sz w:val="20"/>
          <w:szCs w:val="20"/>
        </w:rPr>
        <w:t>на цепное колесо и</w:t>
      </w:r>
      <w:r w:rsidR="00DA3181" w:rsidRPr="00287A09">
        <w:rPr>
          <w:rFonts w:ascii="Arial" w:hAnsi="Arial" w:cs="Arial"/>
          <w:sz w:val="20"/>
          <w:szCs w:val="20"/>
        </w:rPr>
        <w:t xml:space="preserve"> вокруг пильной шины, прикрепите пильную шину к силовому агрегату. Настройте положение натяжителя цепи.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Обращайте внимание на правильное направление пильной цепи.</w:t>
      </w:r>
    </w:p>
    <w:p w:rsidR="00DA3181" w:rsidRPr="006F171C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8" o:spid="_x0000_s1029" type="#_x0000_t202" style="position:absolute;left:0;text-align:left;margin-left:108.65pt;margin-top:2.7pt;width:122.8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" filled="f" stroked="f">
            <v:textbox>
              <w:txbxContent>
                <w:p w:rsidR="00AC507C" w:rsidRPr="002D2BE0" w:rsidRDefault="00AC507C" w:rsidP="00DA318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D2BE0">
                    <w:rPr>
                      <w:rFonts w:ascii="Arial" w:hAnsi="Arial" w:cs="Arial"/>
                      <w:sz w:val="16"/>
                      <w:szCs w:val="16"/>
                    </w:rPr>
                    <w:t>Направление движения</w:t>
                  </w:r>
                </w:p>
              </w:txbxContent>
            </v:textbox>
          </v:shape>
        </w:pict>
      </w:r>
      <w:r w:rsidR="00AB1E8D"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136525</wp:posOffset>
            </wp:positionV>
            <wp:extent cx="1256400" cy="291600"/>
            <wp:effectExtent l="0" t="0" r="0" b="0"/>
            <wp:wrapSquare wrapText="bothSides"/>
            <wp:docPr id="15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181" w:rsidRPr="006F171C" w:rsidRDefault="00DA3181" w:rsidP="00DA3181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AB1E8D">
      <w:pPr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A92869" w:rsidP="000C66F7">
      <w:pPr>
        <w:pStyle w:val="a5"/>
        <w:widowControl/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9" o:spid="_x0000_s1030" type="#_x0000_t202" style="position:absolute;left:0;text-align:left;margin-left:390.75pt;margin-top:22.2pt;width:96.3pt;height:1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" filled="f" stroked="f">
            <v:textbox>
              <w:txbxContent>
                <w:p w:rsidR="00AC507C" w:rsidRPr="00A30DA7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04019">
                    <w:rPr>
                      <w:rFonts w:ascii="Arial" w:hAnsi="Arial" w:cs="Arial"/>
                      <w:sz w:val="16"/>
                      <w:szCs w:val="16"/>
                    </w:rPr>
                    <w:t>Крышка цепи</w:t>
                  </w:r>
                </w:p>
              </w:txbxContent>
            </v:textbox>
          </v:shape>
        </w:pict>
      </w:r>
      <w:r w:rsidR="00AB1E8D">
        <w:rPr>
          <w:rFonts w:ascii="Arial" w:hAnsi="Arial" w:cs="Arial"/>
          <w:sz w:val="20"/>
          <w:szCs w:val="20"/>
        </w:rPr>
        <w:t xml:space="preserve">5. </w:t>
      </w:r>
      <w:r w:rsidR="00DA3181" w:rsidRPr="00E13E1D">
        <w:rPr>
          <w:rFonts w:ascii="Arial" w:hAnsi="Arial" w:cs="Arial"/>
          <w:sz w:val="20"/>
          <w:szCs w:val="20"/>
        </w:rPr>
        <w:t>Прикрепите крышку цепи к силовому агрегату, и закр</w:t>
      </w:r>
      <w:r w:rsidR="000C66F7">
        <w:rPr>
          <w:rFonts w:ascii="Arial" w:hAnsi="Arial" w:cs="Arial"/>
          <w:sz w:val="20"/>
          <w:szCs w:val="20"/>
        </w:rPr>
        <w:t xml:space="preserve">епите гайки с усилием от руки. </w:t>
      </w:r>
      <w:r w:rsidR="00DA3181" w:rsidRPr="006F171C">
        <w:rPr>
          <w:rFonts w:ascii="Arial" w:hAnsi="Arial" w:cs="Arial"/>
          <w:sz w:val="20"/>
          <w:szCs w:val="20"/>
        </w:rPr>
        <w:t xml:space="preserve">                             </w:t>
      </w:r>
      <w:r w:rsidR="00DA3181">
        <w:rPr>
          <w:rFonts w:ascii="Arial" w:hAnsi="Arial" w:cs="Arial"/>
          <w:sz w:val="20"/>
          <w:szCs w:val="20"/>
        </w:rPr>
        <w:t xml:space="preserve">       </w:t>
      </w:r>
      <w:r w:rsidR="00AB1E8D">
        <w:rPr>
          <w:rFonts w:ascii="Arial" w:hAnsi="Arial" w:cs="Arial"/>
          <w:sz w:val="20"/>
          <w:szCs w:val="20"/>
        </w:rPr>
        <w:t xml:space="preserve">  </w:t>
      </w:r>
    </w:p>
    <w:p w:rsidR="000C66F7" w:rsidRDefault="000C66F7" w:rsidP="00AB1E8D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</w:p>
    <w:p w:rsidR="000C66F7" w:rsidRDefault="000C66F7" w:rsidP="00AB1E8D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8255</wp:posOffset>
            </wp:positionV>
            <wp:extent cx="1378800" cy="1155600"/>
            <wp:effectExtent l="0" t="0" r="0" b="0"/>
            <wp:wrapSquare wrapText="bothSides"/>
            <wp:docPr id="1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181" w:rsidRPr="00E13E1D" w:rsidRDefault="00AB1E8D" w:rsidP="00AB1E8D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DA3181" w:rsidRPr="00E13E1D">
        <w:rPr>
          <w:rFonts w:ascii="Arial" w:hAnsi="Arial" w:cs="Arial"/>
          <w:sz w:val="20"/>
          <w:szCs w:val="20"/>
        </w:rPr>
        <w:t>Удерживая конец пильной шины, настройте натяжение цепи поворотом винта механизма натяжения до тех пор, пока скобы траверсы не соприкоснутся с нижней стороной направляющей шины.</w:t>
      </w:r>
    </w:p>
    <w:p w:rsidR="00DA3181" w:rsidRPr="00E13E1D" w:rsidRDefault="000C66F7" w:rsidP="000C66F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</w:t>
      </w:r>
      <w:r w:rsidR="00DA3181" w:rsidRPr="00E13E1D">
        <w:rPr>
          <w:rFonts w:ascii="Arial" w:hAnsi="Arial" w:cs="Arial"/>
          <w:sz w:val="20"/>
          <w:szCs w:val="20"/>
        </w:rPr>
        <w:t xml:space="preserve">Надежно затяните гайки при поднятом конце шины (12 ~ 15 </w:t>
      </w:r>
      <w:proofErr w:type="spellStart"/>
      <w:r w:rsidR="00DA3181" w:rsidRPr="00E13E1D">
        <w:rPr>
          <w:rFonts w:ascii="Arial" w:hAnsi="Arial" w:cs="Arial"/>
          <w:sz w:val="20"/>
          <w:szCs w:val="20"/>
        </w:rPr>
        <w:t>Н·м</w:t>
      </w:r>
      <w:proofErr w:type="spellEnd"/>
      <w:r w:rsidR="00DA3181" w:rsidRPr="00E13E1D">
        <w:rPr>
          <w:rFonts w:ascii="Arial" w:hAnsi="Arial" w:cs="Arial"/>
          <w:sz w:val="20"/>
          <w:szCs w:val="20"/>
        </w:rPr>
        <w:t>). Затем проверьте плавность вращения цепи и правильность натяжения, поворачивая ее рукой. Если необходимо, перенастройте - при свободной крышке цепи.</w:t>
      </w:r>
    </w:p>
    <w:p w:rsidR="00DA3181" w:rsidRPr="00E13E1D" w:rsidRDefault="00A92869" w:rsidP="000C66F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_x0000_s1031" type="#_x0000_t202" style="position:absolute;left:0;text-align:left;margin-left:-121.3pt;margin-top:6.75pt;width:116.55pt;height:1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" filled="f" stroked="f">
            <v:textbox>
              <w:txbxContent>
                <w:p w:rsidR="00AC507C" w:rsidRPr="00A30DA7" w:rsidRDefault="00AC507C" w:rsidP="000C66F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Ослабить         Затянуть</w:t>
                  </w:r>
                </w:p>
              </w:txbxContent>
            </v:textbox>
          </v:shape>
        </w:pict>
      </w:r>
      <w:r w:rsidR="000C66F7">
        <w:rPr>
          <w:rFonts w:ascii="Arial" w:hAnsi="Arial" w:cs="Arial"/>
          <w:sz w:val="20"/>
          <w:szCs w:val="20"/>
        </w:rPr>
        <w:t>8.З</w:t>
      </w:r>
      <w:r w:rsidR="00DA3181" w:rsidRPr="00E13E1D">
        <w:rPr>
          <w:rFonts w:ascii="Arial" w:hAnsi="Arial" w:cs="Arial"/>
          <w:sz w:val="20"/>
          <w:szCs w:val="20"/>
        </w:rPr>
        <w:t>атяните винт механизма натяжения.</w:t>
      </w:r>
    </w:p>
    <w:p w:rsidR="000C66F7" w:rsidRDefault="000C66F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0C66F7" w:rsidRDefault="000C66F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Новая цепь увеличит свою длину в начале использования. Часто проверяйте и перенастраивайте натяжение, так как свободная цепь может легко соскочить или вызвать быстрое изнашивание себя и пильной шины.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C66F7" w:rsidRDefault="00DA3181" w:rsidP="00DA3181">
      <w:pPr>
        <w:jc w:val="both"/>
        <w:rPr>
          <w:rFonts w:ascii="Arial" w:hAnsi="Arial" w:cs="Arial"/>
          <w:b/>
          <w:sz w:val="20"/>
          <w:szCs w:val="20"/>
        </w:rPr>
      </w:pPr>
      <w:r w:rsidRPr="006F171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</w:t>
      </w:r>
    </w:p>
    <w:p w:rsidR="000C66F7" w:rsidRDefault="000C66F7" w:rsidP="00DA3181">
      <w:pPr>
        <w:jc w:val="both"/>
        <w:rPr>
          <w:rFonts w:ascii="Arial" w:hAnsi="Arial" w:cs="Arial"/>
          <w:b/>
          <w:sz w:val="20"/>
          <w:szCs w:val="20"/>
        </w:rPr>
      </w:pPr>
    </w:p>
    <w:p w:rsidR="000C66F7" w:rsidRDefault="000C66F7" w:rsidP="00DA3181">
      <w:pPr>
        <w:jc w:val="both"/>
        <w:rPr>
          <w:rFonts w:ascii="Arial" w:hAnsi="Arial" w:cs="Arial"/>
          <w:b/>
          <w:sz w:val="20"/>
          <w:szCs w:val="20"/>
        </w:rPr>
      </w:pPr>
    </w:p>
    <w:p w:rsidR="00DA3181" w:rsidRPr="006F171C" w:rsidRDefault="00DA3181" w:rsidP="000C66F7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6F171C">
        <w:rPr>
          <w:rFonts w:ascii="Arial" w:hAnsi="Arial" w:cs="Arial"/>
          <w:b/>
          <w:sz w:val="20"/>
          <w:szCs w:val="20"/>
        </w:rPr>
        <w:lastRenderedPageBreak/>
        <w:t>Топливо и масло для цепи</w:t>
      </w:r>
    </w:p>
    <w:p w:rsidR="00DA3181" w:rsidRPr="006F171C" w:rsidRDefault="002125E2" w:rsidP="000C66F7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6350</wp:posOffset>
            </wp:positionV>
            <wp:extent cx="685165" cy="1266825"/>
            <wp:effectExtent l="0" t="0" r="0" b="0"/>
            <wp:wrapSquare wrapText="bothSides"/>
            <wp:docPr id="22" name="Рисунок 186" descr="OM0201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M0201B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0" t="9781" r="15286" b="10714"/>
                    <a:stretch/>
                  </pic:blipFill>
                  <pic:spPr bwMode="auto">
                    <a:xfrm>
                      <a:off x="0" y="0"/>
                      <a:ext cx="6851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6350</wp:posOffset>
            </wp:positionV>
            <wp:extent cx="666750" cy="1266825"/>
            <wp:effectExtent l="0" t="0" r="0" b="0"/>
            <wp:wrapSquare wrapText="bothSides"/>
            <wp:docPr id="21" name="Рисунок 185" descr="МСС-010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СС-0102Б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8424" r="18803" b="11553"/>
                    <a:stretch/>
                  </pic:blipFill>
                  <pic:spPr bwMode="auto">
                    <a:xfrm>
                      <a:off x="0" y="0"/>
                      <a:ext cx="666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3181" w:rsidRPr="006F171C">
        <w:rPr>
          <w:rFonts w:ascii="Arial" w:hAnsi="Arial" w:cs="Arial"/>
          <w:b/>
          <w:sz w:val="20"/>
          <w:szCs w:val="20"/>
        </w:rPr>
        <w:t>Т</w:t>
      </w:r>
      <w:r w:rsidR="000C66F7">
        <w:rPr>
          <w:rFonts w:ascii="Arial" w:hAnsi="Arial" w:cs="Arial"/>
          <w:b/>
          <w:sz w:val="20"/>
          <w:szCs w:val="20"/>
        </w:rPr>
        <w:t>опливо</w:t>
      </w:r>
    </w:p>
    <w:p w:rsidR="002125E2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noProof/>
          <w:lang w:bidi="ar-SA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196850</wp:posOffset>
            </wp:positionV>
            <wp:extent cx="734695" cy="552450"/>
            <wp:effectExtent l="0" t="0" r="8255" b="0"/>
            <wp:wrapSquare wrapText="bothSides"/>
            <wp:docPr id="20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3E1D">
        <w:rPr>
          <w:rFonts w:ascii="Arial" w:hAnsi="Arial" w:cs="Arial"/>
          <w:b/>
          <w:sz w:val="20"/>
          <w:szCs w:val="20"/>
        </w:rPr>
        <w:t>ОПАСНО!</w:t>
      </w:r>
      <w:r w:rsidRPr="00E13E1D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Бензин очень легко восп</w:t>
      </w:r>
      <w:r>
        <w:rPr>
          <w:rFonts w:ascii="Arial" w:hAnsi="Arial" w:cs="Arial"/>
          <w:sz w:val="20"/>
          <w:szCs w:val="20"/>
        </w:rPr>
        <w:t xml:space="preserve">ламеняется! Избегайте курения </w:t>
      </w:r>
    </w:p>
    <w:p w:rsidR="00DA3181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</w:t>
      </w:r>
      <w:r w:rsidRPr="006F171C">
        <w:rPr>
          <w:rFonts w:ascii="Arial" w:hAnsi="Arial" w:cs="Arial"/>
          <w:sz w:val="20"/>
          <w:szCs w:val="20"/>
        </w:rPr>
        <w:t xml:space="preserve"> попадания пламени или искр вблизи топлива. Убедитесь в остановке двигателя и позвольте ему остыть перед заправкой агрегата. Выберите чистую площадку на открытом воздухе для заправки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и перед пуском двигателя отойдите по меньшей мере на 3 м от точки заправки.</w:t>
      </w:r>
    </w:p>
    <w:p w:rsidR="00DA3181" w:rsidRPr="00E13E1D" w:rsidRDefault="00DA3181" w:rsidP="000C66F7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13E1D">
        <w:rPr>
          <w:rFonts w:ascii="Arial" w:hAnsi="Arial" w:cs="Arial"/>
          <w:b/>
          <w:sz w:val="20"/>
          <w:szCs w:val="20"/>
        </w:rPr>
        <w:t>Рекомендации по выбору масла</w:t>
      </w:r>
    </w:p>
    <w:p w:rsidR="00DA3181" w:rsidRPr="00B0040A" w:rsidRDefault="00DA3181" w:rsidP="000C66F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E774A">
        <w:rPr>
          <w:rFonts w:ascii="Arial" w:hAnsi="Arial" w:cs="Arial"/>
          <w:sz w:val="20"/>
          <w:szCs w:val="20"/>
        </w:rPr>
        <w:t>Масло – важнейший фактор, влияющий</w:t>
      </w:r>
      <w:r>
        <w:rPr>
          <w:rFonts w:ascii="Arial" w:hAnsi="Arial" w:cs="Arial"/>
          <w:sz w:val="20"/>
          <w:szCs w:val="20"/>
        </w:rPr>
        <w:t xml:space="preserve"> на эффективность и срок службы бензопилы!</w:t>
      </w:r>
      <w:r w:rsidRPr="00DE774A">
        <w:rPr>
          <w:rFonts w:ascii="Arial" w:hAnsi="Arial" w:cs="Arial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</w:rPr>
        <w:t>МЫ РЕКОМЕНДУЕМ К ИСПОЛЬЗОВАНИЮ:</w:t>
      </w:r>
      <w:r>
        <w:rPr>
          <w:rFonts w:ascii="Arial" w:hAnsi="Arial" w:cs="Arial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  <w:lang w:val="en-US"/>
        </w:rPr>
        <w:t>Sturm</w:t>
      </w:r>
      <w:r w:rsidRPr="00B0040A">
        <w:rPr>
          <w:rFonts w:ascii="Arial" w:hAnsi="Arial" w:cs="Arial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  <w:lang w:val="en-US"/>
        </w:rPr>
        <w:t>G</w:t>
      </w:r>
      <w:r w:rsidRPr="00B0040A">
        <w:rPr>
          <w:rFonts w:ascii="Arial" w:hAnsi="Arial" w:cs="Arial"/>
          <w:sz w:val="20"/>
          <w:szCs w:val="20"/>
        </w:rPr>
        <w:t>-</w:t>
      </w:r>
      <w:r w:rsidRPr="00E13E1D">
        <w:rPr>
          <w:rFonts w:ascii="Arial" w:hAnsi="Arial" w:cs="Arial"/>
          <w:sz w:val="20"/>
          <w:szCs w:val="20"/>
          <w:lang w:val="en-US"/>
        </w:rPr>
        <w:t>Energy</w:t>
      </w:r>
      <w:r w:rsidRPr="00B0040A">
        <w:rPr>
          <w:rFonts w:ascii="Arial" w:hAnsi="Arial" w:cs="Arial"/>
          <w:sz w:val="20"/>
          <w:szCs w:val="20"/>
        </w:rPr>
        <w:t xml:space="preserve"> 2</w:t>
      </w:r>
      <w:r w:rsidRPr="00E13E1D">
        <w:rPr>
          <w:rFonts w:ascii="Arial" w:hAnsi="Arial" w:cs="Arial"/>
          <w:sz w:val="20"/>
          <w:szCs w:val="20"/>
          <w:lang w:val="en-US"/>
        </w:rPr>
        <w:t>T</w:t>
      </w:r>
      <w:r>
        <w:rPr>
          <w:rFonts w:ascii="Arial" w:hAnsi="Arial" w:cs="Arial"/>
          <w:sz w:val="20"/>
          <w:szCs w:val="20"/>
        </w:rPr>
        <w:t>,</w:t>
      </w:r>
      <w:r w:rsidRPr="00B004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СОЮЗ</w:t>
      </w:r>
      <w:r w:rsidRPr="00B0040A">
        <w:rPr>
          <w:rFonts w:ascii="Arial" w:hAnsi="Arial" w:cs="Arial"/>
          <w:sz w:val="20"/>
          <w:szCs w:val="20"/>
        </w:rPr>
        <w:t xml:space="preserve"> </w:t>
      </w:r>
      <w:r w:rsidRPr="0031034E">
        <w:rPr>
          <w:rFonts w:ascii="Arial" w:hAnsi="Arial" w:cs="Arial"/>
          <w:sz w:val="20"/>
          <w:szCs w:val="20"/>
        </w:rPr>
        <w:t>МСС</w:t>
      </w:r>
      <w:r w:rsidRPr="00B0040A">
        <w:rPr>
          <w:rFonts w:ascii="Arial" w:hAnsi="Arial" w:cs="Arial"/>
          <w:sz w:val="20"/>
          <w:szCs w:val="20"/>
        </w:rPr>
        <w:t>-0102</w:t>
      </w:r>
      <w:r w:rsidRPr="0031034E">
        <w:rPr>
          <w:rFonts w:ascii="Arial" w:hAnsi="Arial" w:cs="Arial"/>
          <w:sz w:val="20"/>
          <w:szCs w:val="20"/>
        </w:rPr>
        <w:t>Б</w:t>
      </w:r>
      <w:r>
        <w:rPr>
          <w:rFonts w:ascii="Arial" w:hAnsi="Arial" w:cs="Arial"/>
          <w:sz w:val="20"/>
          <w:szCs w:val="20"/>
        </w:rPr>
        <w:t>.</w:t>
      </w:r>
      <w:r w:rsidRPr="00B0040A">
        <w:rPr>
          <w:rFonts w:ascii="Arial" w:hAnsi="Arial" w:cs="Arial"/>
          <w:sz w:val="20"/>
          <w:szCs w:val="20"/>
        </w:rPr>
        <w:tab/>
      </w:r>
      <w:r w:rsidRPr="00B0040A">
        <w:rPr>
          <w:rFonts w:ascii="Arial" w:hAnsi="Arial" w:cs="Arial"/>
          <w:sz w:val="20"/>
          <w:szCs w:val="20"/>
        </w:rPr>
        <w:tab/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Помимо перечисленных масел, в п</w:t>
      </w:r>
      <w:r w:rsidRPr="006F171C">
        <w:rPr>
          <w:rFonts w:ascii="Arial" w:hAnsi="Arial" w:cs="Arial"/>
          <w:sz w:val="20"/>
          <w:szCs w:val="20"/>
        </w:rPr>
        <w:t xml:space="preserve">илах цепных бензиновых возможно применение </w:t>
      </w:r>
      <w:r>
        <w:rPr>
          <w:rFonts w:ascii="Arial" w:hAnsi="Arial" w:cs="Arial"/>
          <w:sz w:val="20"/>
          <w:szCs w:val="20"/>
        </w:rPr>
        <w:t xml:space="preserve">другого </w:t>
      </w:r>
      <w:r w:rsidRPr="006F171C">
        <w:rPr>
          <w:rFonts w:ascii="Arial" w:hAnsi="Arial" w:cs="Arial"/>
          <w:sz w:val="20"/>
          <w:szCs w:val="20"/>
        </w:rPr>
        <w:t>всесезонно масла по спецификации SAE 10W-30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или SAE 10W-40 в течение летнего периода эксплуатации и SAE 10W-20 в течение зимнего периода эксплуатации.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При эксплуатации пилы должно использоваться масло то</w:t>
      </w:r>
      <w:r>
        <w:rPr>
          <w:rFonts w:ascii="Arial" w:hAnsi="Arial" w:cs="Arial"/>
          <w:sz w:val="20"/>
          <w:szCs w:val="20"/>
        </w:rPr>
        <w:t>лько для двухтактных двигателей!</w:t>
      </w:r>
      <w:r w:rsidRPr="006F171C">
        <w:rPr>
          <w:rFonts w:ascii="Arial" w:hAnsi="Arial" w:cs="Arial"/>
          <w:sz w:val="20"/>
          <w:szCs w:val="20"/>
        </w:rPr>
        <w:t xml:space="preserve"> Использование масла для четырехтактных двигателей недопустимо.</w:t>
      </w:r>
    </w:p>
    <w:p w:rsidR="00DA3181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4A07">
        <w:rPr>
          <w:rFonts w:ascii="Arial" w:hAnsi="Arial" w:cs="Arial"/>
          <w:sz w:val="20"/>
          <w:szCs w:val="20"/>
        </w:rPr>
        <w:t>При первом запуске пилы используется смесь масла для двухтактных двигателей и бензина в соотношении 1: 25 ( 40 мл масла на 1 л бензина). После того, как пила выработает первый топливный бак, соотношение масла и бензина изменяется на 1:40 ( 25 мл масла на 1 л бензина).</w:t>
      </w:r>
    </w:p>
    <w:tbl>
      <w:tblPr>
        <w:tblW w:w="97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2693"/>
        <w:gridCol w:w="3773"/>
      </w:tblGrid>
      <w:tr w:rsidR="00DA3181" w:rsidRPr="00E13E1D" w:rsidTr="002125E2">
        <w:trPr>
          <w:trHeight w:val="371"/>
          <w:jc w:val="center"/>
        </w:trPr>
        <w:tc>
          <w:tcPr>
            <w:tcW w:w="3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E13E1D" w:rsidRDefault="00DA3181" w:rsidP="000C66F7">
            <w:pPr>
              <w:tabs>
                <w:tab w:val="left" w:pos="10585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E13E1D">
              <w:rPr>
                <w:rFonts w:ascii="Arial" w:hAnsi="Arial" w:cs="Arial"/>
                <w:sz w:val="20"/>
                <w:szCs w:val="20"/>
              </w:rPr>
              <w:t>Стандарт вязкости масла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E13E1D" w:rsidRDefault="00DA3181" w:rsidP="000C66F7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E1D">
              <w:rPr>
                <w:rFonts w:ascii="Arial" w:hAnsi="Arial" w:cs="Arial"/>
                <w:sz w:val="20"/>
                <w:szCs w:val="20"/>
              </w:rPr>
              <w:t>Тип масла</w:t>
            </w:r>
          </w:p>
        </w:tc>
        <w:tc>
          <w:tcPr>
            <w:tcW w:w="3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E13E1D" w:rsidRDefault="00DA3181" w:rsidP="000C66F7">
            <w:pPr>
              <w:tabs>
                <w:tab w:val="left" w:pos="10585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E13E1D">
              <w:rPr>
                <w:rFonts w:ascii="Arial" w:hAnsi="Arial" w:cs="Arial"/>
                <w:sz w:val="20"/>
                <w:szCs w:val="20"/>
              </w:rPr>
              <w:t>Соотношение масла к бензину в смеси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ISO-L-EGD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FB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1:25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ISO-L-EGD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FC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1:35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ISO-L-EGD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FD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1:50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JASO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FB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1:25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JASO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FC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1:35</w:t>
            </w:r>
          </w:p>
        </w:tc>
      </w:tr>
      <w:tr w:rsidR="00DA3181" w:rsidRPr="00E13E1D" w:rsidTr="002125E2">
        <w:trPr>
          <w:trHeight w:val="210"/>
          <w:jc w:val="center"/>
        </w:trPr>
        <w:tc>
          <w:tcPr>
            <w:tcW w:w="3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449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JASO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FD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181" w:rsidRPr="002125E2" w:rsidRDefault="00DA3181" w:rsidP="00DD498D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25E2">
              <w:rPr>
                <w:rFonts w:ascii="Arial" w:hAnsi="Arial" w:cs="Arial"/>
                <w:sz w:val="20"/>
                <w:szCs w:val="20"/>
              </w:rPr>
              <w:t>1:50</w:t>
            </w:r>
          </w:p>
        </w:tc>
      </w:tr>
    </w:tbl>
    <w:p w:rsidR="00DA3181" w:rsidRPr="006F171C" w:rsidRDefault="00DA3181" w:rsidP="002125E2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Не допускается использование отработанного или восстановленного масла.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При эксплуатации пилы должен использоваться бензин с октановым числом не менее 90 единиц и не более 93 единиц.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Если вы используете бензин с более низким октановым числом, чем предписано, существует риск повышения температуры двигателя и такой последующей проблемы, как клин поршня. 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Бензин, не содержащий тетраэтилсвинца, рекомендуется для снижения загрязнения воздуха, чтобы оберегать ваше здоровье и окружающую среду.</w:t>
      </w:r>
    </w:p>
    <w:p w:rsidR="00914A07" w:rsidRPr="00914A07" w:rsidRDefault="00914A07" w:rsidP="00914A0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4A07">
        <w:rPr>
          <w:rFonts w:ascii="Arial" w:hAnsi="Arial" w:cs="Arial"/>
          <w:b/>
          <w:sz w:val="20"/>
          <w:szCs w:val="20"/>
        </w:rPr>
        <w:t>Внимание</w:t>
      </w:r>
      <w:r w:rsidRPr="00914A07">
        <w:rPr>
          <w:rFonts w:ascii="Arial" w:hAnsi="Arial" w:cs="Arial"/>
          <w:sz w:val="20"/>
          <w:szCs w:val="20"/>
        </w:rPr>
        <w:t xml:space="preserve">! Качество топливной смеси влияет на ресурс бензопилы. Не используйте топливную смесь приготовленную более двух недель назад, это может привести к поломке пилы. </w:t>
      </w:r>
    </w:p>
    <w:p w:rsidR="00DA3181" w:rsidRPr="006F171C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Бензин или масло плохого качества могут повредить уплотнительные кольца, топливопрово</w:t>
      </w:r>
      <w:r w:rsidR="002125E2">
        <w:rPr>
          <w:rFonts w:ascii="Arial" w:hAnsi="Arial" w:cs="Arial"/>
          <w:sz w:val="20"/>
          <w:szCs w:val="20"/>
        </w:rPr>
        <w:t>ды или топливный бак двигателя.</w:t>
      </w:r>
    </w:p>
    <w:p w:rsidR="00DA3181" w:rsidRPr="00B0040A" w:rsidRDefault="00B663D2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Как смешивать топливо</w:t>
      </w:r>
    </w:p>
    <w:p w:rsidR="00DA3181" w:rsidRPr="00B0040A" w:rsidRDefault="002125E2" w:rsidP="00DA3181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8890</wp:posOffset>
            </wp:positionV>
            <wp:extent cx="2325370" cy="1905635"/>
            <wp:effectExtent l="0" t="0" r="0" b="0"/>
            <wp:wrapSquare wrapText="bothSides"/>
            <wp:docPr id="23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B0040A">
        <w:rPr>
          <w:rFonts w:ascii="Arial" w:hAnsi="Arial" w:cs="Arial"/>
          <w:sz w:val="20"/>
          <w:szCs w:val="20"/>
        </w:rPr>
        <w:t>Отмерьте необходимые количества смешиваемых бензина и масла.</w:t>
      </w:r>
    </w:p>
    <w:p w:rsidR="00DA3181" w:rsidRPr="00B0040A" w:rsidRDefault="00DA3181" w:rsidP="00DA3181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B0040A">
        <w:rPr>
          <w:rFonts w:ascii="Arial" w:hAnsi="Arial" w:cs="Arial"/>
          <w:sz w:val="20"/>
          <w:szCs w:val="20"/>
        </w:rPr>
        <w:t>Налейте немного бензина в чистую, специальную емкость для топлива.</w:t>
      </w:r>
    </w:p>
    <w:p w:rsidR="00DA3181" w:rsidRPr="00B0040A" w:rsidRDefault="00DA3181" w:rsidP="00DA3181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B0040A">
        <w:rPr>
          <w:rFonts w:ascii="Arial" w:hAnsi="Arial" w:cs="Arial"/>
          <w:sz w:val="20"/>
          <w:szCs w:val="20"/>
        </w:rPr>
        <w:t>Влейте все масло и хорошо перемешайте.</w:t>
      </w:r>
    </w:p>
    <w:p w:rsidR="00DA3181" w:rsidRPr="00B0040A" w:rsidRDefault="00DA3181" w:rsidP="00DA3181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B0040A">
        <w:rPr>
          <w:rFonts w:ascii="Arial" w:hAnsi="Arial" w:cs="Arial"/>
          <w:sz w:val="20"/>
          <w:szCs w:val="20"/>
        </w:rPr>
        <w:t>Залейте оставшуюся часть бензина и перемешайте</w:t>
      </w:r>
      <w:r w:rsidRPr="00B0040A">
        <w:rPr>
          <w:rFonts w:ascii="Arial" w:hAnsi="Arial" w:cs="Arial" w:hint="eastAsia"/>
          <w:sz w:val="20"/>
          <w:szCs w:val="20"/>
        </w:rPr>
        <w:t xml:space="preserve"> </w:t>
      </w:r>
      <w:r w:rsidRPr="00B0040A">
        <w:rPr>
          <w:rFonts w:ascii="Arial" w:hAnsi="Arial" w:cs="Arial"/>
          <w:sz w:val="20"/>
          <w:szCs w:val="20"/>
        </w:rPr>
        <w:t>снова,</w:t>
      </w:r>
      <w:r w:rsidRPr="00B0040A">
        <w:rPr>
          <w:rFonts w:ascii="Arial" w:hAnsi="Arial" w:cs="Arial" w:hint="eastAsia"/>
          <w:sz w:val="20"/>
          <w:szCs w:val="20"/>
        </w:rPr>
        <w:t xml:space="preserve"> </w:t>
      </w:r>
      <w:r w:rsidRPr="00B0040A">
        <w:rPr>
          <w:rFonts w:ascii="Arial" w:hAnsi="Arial" w:cs="Arial"/>
          <w:sz w:val="20"/>
          <w:szCs w:val="20"/>
        </w:rPr>
        <w:t>по меньшей мере, одну минуту. Поскольку некоторые масла могут плохо перемешиваться, в зависимости от составляющих, достаточное перемешивание необходимо для долговечности двигателя. Будьте осторожны: если перемешивание недостаточно, возрастает риск раннего прихвата поршня из-за неестественно бедной смеси.</w:t>
      </w:r>
    </w:p>
    <w:p w:rsidR="00DA3181" w:rsidRPr="00B0040A" w:rsidRDefault="00DA3181" w:rsidP="00DA3181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B0040A">
        <w:rPr>
          <w:rFonts w:ascii="Arial" w:hAnsi="Arial" w:cs="Arial"/>
          <w:sz w:val="20"/>
          <w:szCs w:val="20"/>
        </w:rPr>
        <w:t>Поместите четкое обозначение на внешней стороне емкости, чтобы не перепутать ее с емкостью для бензина или другими емкостями.</w:t>
      </w:r>
    </w:p>
    <w:p w:rsidR="00DA3181" w:rsidRDefault="00DA3181" w:rsidP="00604CF8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DA3181" w:rsidRPr="00B0040A" w:rsidRDefault="00B663D2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Заправка бензопилы</w:t>
      </w:r>
    </w:p>
    <w:p w:rsidR="00DA3181" w:rsidRPr="00B0040A" w:rsidRDefault="002125E2" w:rsidP="002125E2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DA3181" w:rsidRPr="00B0040A">
        <w:rPr>
          <w:rFonts w:ascii="Arial" w:hAnsi="Arial" w:cs="Arial"/>
          <w:sz w:val="20"/>
          <w:szCs w:val="20"/>
        </w:rPr>
        <w:t>Отвинтите</w:t>
      </w:r>
      <w:r w:rsidR="00DA3181" w:rsidRPr="00B0040A">
        <w:rPr>
          <w:rFonts w:ascii="Arial" w:hAnsi="Arial" w:cs="Arial" w:hint="eastAsia"/>
          <w:sz w:val="20"/>
          <w:szCs w:val="20"/>
        </w:rPr>
        <w:t xml:space="preserve"> </w:t>
      </w:r>
      <w:r w:rsidR="00DA3181" w:rsidRPr="00B0040A">
        <w:rPr>
          <w:rFonts w:ascii="Arial" w:hAnsi="Arial" w:cs="Arial"/>
          <w:sz w:val="20"/>
          <w:szCs w:val="20"/>
        </w:rPr>
        <w:t>и снимите топливную крышку. Поместите ее в чистое сухое место.</w:t>
      </w:r>
    </w:p>
    <w:p w:rsidR="00DA3181" w:rsidRPr="00B0040A" w:rsidRDefault="002125E2" w:rsidP="002125E2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DA3181" w:rsidRPr="00B0040A">
        <w:rPr>
          <w:rFonts w:ascii="Arial" w:hAnsi="Arial" w:cs="Arial"/>
          <w:sz w:val="20"/>
          <w:szCs w:val="20"/>
        </w:rPr>
        <w:t>Залейте топливо в топливный бак на 80% полного объема.</w:t>
      </w:r>
    </w:p>
    <w:p w:rsidR="00DA3181" w:rsidRPr="00B0040A" w:rsidRDefault="002125E2" w:rsidP="002125E2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DA3181" w:rsidRPr="00B0040A">
        <w:rPr>
          <w:rFonts w:ascii="Arial" w:hAnsi="Arial" w:cs="Arial"/>
          <w:sz w:val="20"/>
          <w:szCs w:val="20"/>
        </w:rPr>
        <w:t>Надежно закройте крышку и вытрите пролитое топливо вокруг агрегата.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Выберите чистую площадку для заправки.</w:t>
      </w:r>
      <w:r>
        <w:rPr>
          <w:rFonts w:ascii="Arial" w:hAnsi="Arial" w:cs="Arial"/>
          <w:sz w:val="20"/>
          <w:szCs w:val="20"/>
        </w:rPr>
        <w:t xml:space="preserve"> П</w:t>
      </w:r>
      <w:r w:rsidRPr="006F171C">
        <w:rPr>
          <w:rFonts w:ascii="Arial" w:hAnsi="Arial" w:cs="Arial"/>
          <w:sz w:val="20"/>
          <w:szCs w:val="20"/>
        </w:rPr>
        <w:t xml:space="preserve">еред пуском двигателя </w:t>
      </w:r>
      <w:r>
        <w:rPr>
          <w:rFonts w:ascii="Arial" w:hAnsi="Arial" w:cs="Arial"/>
          <w:sz w:val="20"/>
          <w:szCs w:val="20"/>
        </w:rPr>
        <w:t>о</w:t>
      </w:r>
      <w:r w:rsidRPr="006F171C">
        <w:rPr>
          <w:rFonts w:ascii="Arial" w:hAnsi="Arial" w:cs="Arial"/>
          <w:sz w:val="20"/>
          <w:szCs w:val="20"/>
        </w:rPr>
        <w:t xml:space="preserve">тойдите </w:t>
      </w:r>
      <w:r>
        <w:rPr>
          <w:rFonts w:ascii="Arial" w:hAnsi="Arial" w:cs="Arial"/>
          <w:sz w:val="20"/>
          <w:szCs w:val="20"/>
        </w:rPr>
        <w:t>не менее чем</w:t>
      </w:r>
      <w:r w:rsidRPr="006F171C">
        <w:rPr>
          <w:rFonts w:ascii="Arial" w:hAnsi="Arial" w:cs="Arial"/>
          <w:sz w:val="20"/>
          <w:szCs w:val="20"/>
        </w:rPr>
        <w:t xml:space="preserve"> на 3 м от </w:t>
      </w:r>
      <w:r>
        <w:rPr>
          <w:rFonts w:ascii="Arial" w:hAnsi="Arial" w:cs="Arial"/>
          <w:sz w:val="20"/>
          <w:szCs w:val="20"/>
        </w:rPr>
        <w:t>места</w:t>
      </w:r>
      <w:r w:rsidRPr="006F171C">
        <w:rPr>
          <w:rFonts w:ascii="Arial" w:hAnsi="Arial" w:cs="Arial"/>
          <w:sz w:val="20"/>
          <w:szCs w:val="20"/>
        </w:rPr>
        <w:t xml:space="preserve"> заправки.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Остановите двигатель перед дозаправкой агрегата. К этому времени убедитесь в том, что смесь бензина достаточно</w:t>
      </w:r>
      <w:r>
        <w:rPr>
          <w:rFonts w:ascii="Arial" w:hAnsi="Arial" w:cs="Arial"/>
          <w:sz w:val="20"/>
          <w:szCs w:val="20"/>
        </w:rPr>
        <w:t xml:space="preserve"> хорошо</w:t>
      </w:r>
      <w:r w:rsidRPr="006F171C">
        <w:rPr>
          <w:rFonts w:ascii="Arial" w:hAnsi="Arial" w:cs="Arial"/>
          <w:sz w:val="20"/>
          <w:szCs w:val="20"/>
        </w:rPr>
        <w:t xml:space="preserve"> перемешана в емкости.</w:t>
      </w:r>
    </w:p>
    <w:p w:rsidR="00DA3181" w:rsidRPr="00E13E1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</w:rPr>
        <w:t>ДЛЯ ОБЕСПЕЧЕНИЯ ДОЛГОВЕЧНОСТИ ДВИГАТЕЛЯ ИЗБЕГАЙТЕ СЛЕДУЮЩИХ СИТУАЦИЙ: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ТОПЛИВО</w:t>
      </w:r>
      <w:r>
        <w:rPr>
          <w:rFonts w:ascii="Arial" w:hAnsi="Arial" w:cs="Arial"/>
          <w:sz w:val="20"/>
          <w:szCs w:val="20"/>
        </w:rPr>
        <w:t xml:space="preserve"> БЕЗ МАСЛА (ТОЛЬКО БЕНЗИН)</w:t>
      </w:r>
      <w:r w:rsidRPr="006F171C">
        <w:rPr>
          <w:rFonts w:ascii="Arial" w:hAnsi="Arial" w:cs="Arial"/>
          <w:sz w:val="20"/>
          <w:szCs w:val="20"/>
        </w:rPr>
        <w:t xml:space="preserve"> быстро вызовет серьезное повреждение внутренних деталей двигателя.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ЭТИЛИРОВАННЫЙ БЕНЗИН</w:t>
      </w:r>
      <w:r w:rsidRPr="006F171C">
        <w:rPr>
          <w:rFonts w:ascii="Arial" w:hAnsi="Arial" w:cs="Arial"/>
          <w:sz w:val="20"/>
          <w:szCs w:val="20"/>
        </w:rPr>
        <w:t xml:space="preserve"> – может вызвать повреждение резиновых и/или пластиковых деталей и нарушение смазывания двигателя.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МАСЛО </w:t>
      </w:r>
      <w:r>
        <w:rPr>
          <w:rFonts w:ascii="Arial" w:hAnsi="Arial" w:cs="Arial"/>
          <w:sz w:val="20"/>
          <w:szCs w:val="20"/>
        </w:rPr>
        <w:t>ДЛЯ</w:t>
      </w:r>
      <w:r w:rsidRPr="006F171C">
        <w:rPr>
          <w:rFonts w:ascii="Arial" w:hAnsi="Arial" w:cs="Arial"/>
          <w:sz w:val="20"/>
          <w:szCs w:val="20"/>
        </w:rPr>
        <w:t xml:space="preserve"> ЧЕТЫРЕХТАКТН</w:t>
      </w:r>
      <w:r>
        <w:rPr>
          <w:rFonts w:ascii="Arial" w:hAnsi="Arial" w:cs="Arial"/>
          <w:sz w:val="20"/>
          <w:szCs w:val="20"/>
        </w:rPr>
        <w:t>ЫХ</w:t>
      </w:r>
      <w:r w:rsidRPr="006F171C">
        <w:rPr>
          <w:rFonts w:ascii="Arial" w:hAnsi="Arial" w:cs="Arial"/>
          <w:sz w:val="20"/>
          <w:szCs w:val="20"/>
        </w:rPr>
        <w:t xml:space="preserve"> ДВИГАТЕЛЕ</w:t>
      </w:r>
      <w:r>
        <w:rPr>
          <w:rFonts w:ascii="Arial" w:hAnsi="Arial" w:cs="Arial"/>
          <w:sz w:val="20"/>
          <w:szCs w:val="20"/>
        </w:rPr>
        <w:t>Й</w:t>
      </w:r>
      <w:r w:rsidRPr="006F171C">
        <w:rPr>
          <w:rFonts w:ascii="Arial" w:hAnsi="Arial" w:cs="Arial"/>
          <w:sz w:val="20"/>
          <w:szCs w:val="20"/>
        </w:rPr>
        <w:t xml:space="preserve"> – может вызвать засорение свечи зажигания, блокирование выхлопного отверстия или застревание поршневого кольца.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sz w:val="20"/>
          <w:szCs w:val="20"/>
        </w:rPr>
        <w:t>Смешанные топлива, которые оставались неиспользованными на период от одного месяца и более,</w:t>
      </w:r>
      <w:r w:rsidRPr="006F171C">
        <w:rPr>
          <w:rFonts w:ascii="Arial" w:hAnsi="Arial" w:cs="Arial"/>
          <w:sz w:val="20"/>
          <w:szCs w:val="20"/>
        </w:rPr>
        <w:t xml:space="preserve"> могут забить карбюратор и привести к неправильной работе двигателя.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В случае хранения продукта долгое время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почистите топливный бак после его опустошения. Затем задействуйте двигатель и опустошите карбюратор топливной смеси.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В случае выбрасывания использованных емкостей </w:t>
      </w:r>
      <w:r>
        <w:rPr>
          <w:rFonts w:ascii="Arial" w:hAnsi="Arial" w:cs="Arial"/>
          <w:sz w:val="20"/>
          <w:szCs w:val="20"/>
        </w:rPr>
        <w:t xml:space="preserve">из-под </w:t>
      </w:r>
      <w:r w:rsidRPr="006F171C">
        <w:rPr>
          <w:rFonts w:ascii="Arial" w:hAnsi="Arial" w:cs="Arial"/>
          <w:sz w:val="20"/>
          <w:szCs w:val="20"/>
        </w:rPr>
        <w:t>смешанного масла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делайте это только в установленном месте.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6F171C">
        <w:rPr>
          <w:rFonts w:ascii="Arial" w:hAnsi="Arial" w:cs="Arial"/>
          <w:sz w:val="20"/>
          <w:szCs w:val="20"/>
        </w:rPr>
        <w:t>нимательно прочитайте описание в разделе «Ограниченная гарантия». Более того, нормальный износ и изменение в продукте без функционального влияния не покрываются этой гара</w:t>
      </w:r>
      <w:r>
        <w:rPr>
          <w:rFonts w:ascii="Arial" w:hAnsi="Arial" w:cs="Arial"/>
          <w:sz w:val="20"/>
          <w:szCs w:val="20"/>
        </w:rPr>
        <w:t>нтией. Также будьте внимательны:</w:t>
      </w:r>
      <w:r w:rsidRPr="006F171C">
        <w:rPr>
          <w:rFonts w:ascii="Arial" w:hAnsi="Arial" w:cs="Arial"/>
          <w:sz w:val="20"/>
          <w:szCs w:val="20"/>
        </w:rPr>
        <w:t xml:space="preserve"> если не соблюдаются условия использования, </w:t>
      </w:r>
      <w:r>
        <w:rPr>
          <w:rFonts w:ascii="Arial" w:hAnsi="Arial" w:cs="Arial"/>
          <w:sz w:val="20"/>
          <w:szCs w:val="20"/>
        </w:rPr>
        <w:t xml:space="preserve">указанные </w:t>
      </w:r>
      <w:r w:rsidRPr="006F171C">
        <w:rPr>
          <w:rFonts w:ascii="Arial" w:hAnsi="Arial" w:cs="Arial"/>
          <w:sz w:val="20"/>
          <w:szCs w:val="20"/>
        </w:rPr>
        <w:t>в инструкции, т.е. смешанный бензин и т.д.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последствия м</w:t>
      </w:r>
      <w:r>
        <w:rPr>
          <w:rFonts w:ascii="Arial" w:hAnsi="Arial" w:cs="Arial"/>
          <w:sz w:val="20"/>
          <w:szCs w:val="20"/>
        </w:rPr>
        <w:t>огут быть не покрыты гарантией.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B663D2" w:rsidRDefault="00B663D2" w:rsidP="00604CF8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DA3181" w:rsidRPr="00B12813" w:rsidRDefault="00B663D2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Масло для цепи</w:t>
      </w:r>
    </w:p>
    <w:p w:rsidR="00DA3181" w:rsidRPr="00645ABD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sz w:val="20"/>
          <w:szCs w:val="20"/>
        </w:rPr>
        <w:t>МЫ РЕКОМЕНДУЕМ К ИСПОЛЬЗОВАНИЮ:</w:t>
      </w:r>
      <w:r>
        <w:rPr>
          <w:rFonts w:ascii="Arial" w:hAnsi="Arial" w:cs="Arial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</w:rPr>
        <w:t>OC0101 Масло Sturm!</w:t>
      </w:r>
      <w:r>
        <w:rPr>
          <w:rFonts w:ascii="Arial" w:hAnsi="Arial" w:cs="Arial"/>
          <w:sz w:val="20"/>
          <w:szCs w:val="20"/>
        </w:rPr>
        <w:t xml:space="preserve">, </w:t>
      </w:r>
      <w:r w:rsidRPr="00A833E3">
        <w:rPr>
          <w:rFonts w:ascii="Arial" w:hAnsi="Arial" w:cs="Arial"/>
          <w:sz w:val="20"/>
          <w:szCs w:val="20"/>
        </w:rPr>
        <w:t>СЦС-0101А</w:t>
      </w:r>
      <w:r>
        <w:rPr>
          <w:rFonts w:ascii="Arial" w:hAnsi="Arial" w:cs="Arial"/>
          <w:sz w:val="20"/>
          <w:szCs w:val="20"/>
        </w:rPr>
        <w:t xml:space="preserve"> </w:t>
      </w:r>
      <w:r w:rsidRPr="00A833E3">
        <w:rPr>
          <w:rFonts w:ascii="Arial" w:hAnsi="Arial" w:cs="Arial"/>
          <w:sz w:val="20"/>
          <w:szCs w:val="20"/>
        </w:rPr>
        <w:t xml:space="preserve">Масло СОЮЗ для пильных цепей </w:t>
      </w:r>
      <w:r w:rsidRPr="00E13E1D">
        <w:rPr>
          <w:rFonts w:ascii="Arial" w:hAnsi="Arial" w:cs="Arial"/>
          <w:sz w:val="20"/>
          <w:szCs w:val="20"/>
        </w:rPr>
        <w:t>для пильных цепей</w:t>
      </w:r>
      <w:r>
        <w:rPr>
          <w:rFonts w:ascii="Arial" w:hAnsi="Arial" w:cs="Arial"/>
          <w:sz w:val="20"/>
          <w:szCs w:val="20"/>
        </w:rPr>
        <w:t xml:space="preserve">                           </w:t>
      </w:r>
    </w:p>
    <w:p w:rsidR="00DA3181" w:rsidRPr="006F171C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12813">
        <w:rPr>
          <w:rFonts w:ascii="Arial" w:hAnsi="Arial" w:cs="Arial"/>
          <w:b/>
          <w:sz w:val="20"/>
          <w:szCs w:val="20"/>
        </w:rPr>
        <w:t>ЗАПРЕЩЕНО!</w:t>
      </w:r>
      <w:r w:rsidRPr="006F171C">
        <w:rPr>
          <w:rFonts w:ascii="Arial" w:hAnsi="Arial" w:cs="Arial"/>
          <w:sz w:val="20"/>
          <w:szCs w:val="20"/>
        </w:rPr>
        <w:t xml:space="preserve"> не используйте отработанное или восстановленное масло, которое может вызвать повреждение масляного насоса</w:t>
      </w:r>
      <w:r>
        <w:rPr>
          <w:rFonts w:ascii="Arial" w:hAnsi="Arial" w:cs="Arial"/>
          <w:sz w:val="20"/>
          <w:szCs w:val="20"/>
        </w:rPr>
        <w:t>.</w:t>
      </w:r>
    </w:p>
    <w:p w:rsidR="00DA3181" w:rsidRPr="00E13E1D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B12813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12813">
        <w:rPr>
          <w:rFonts w:ascii="Arial" w:hAnsi="Arial" w:cs="Arial"/>
          <w:b/>
          <w:sz w:val="20"/>
          <w:szCs w:val="20"/>
        </w:rPr>
        <w:t>Управление двигателем</w:t>
      </w:r>
    </w:p>
    <w:p w:rsidR="00DA3181" w:rsidRPr="00A11E78" w:rsidRDefault="00B663D2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Запуск двигателя</w:t>
      </w:r>
    </w:p>
    <w:p w:rsidR="00DA3181" w:rsidRPr="006F171C" w:rsidRDefault="00DA3181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Заполните топливный бак и масляный бак цепи соответственно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и надежно затяните крышки.</w:t>
      </w:r>
    </w:p>
    <w:p w:rsidR="00DA3181" w:rsidRPr="00E13E1D" w:rsidRDefault="00A92869" w:rsidP="00212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5" o:spid="_x0000_s1032" type="#_x0000_t202" style="position:absolute;left:0;text-align:left;margin-left:162pt;margin-top:92.25pt;width:48pt;height:17.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масло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6" o:spid="_x0000_s1033" type="#_x0000_t202" style="position:absolute;left:0;text-align:left;margin-left:140.5pt;margin-top:14.25pt;width:60.5pt;height:22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топливо</w:t>
                  </w:r>
                </w:p>
              </w:txbxContent>
            </v:textbox>
          </v:shape>
        </w:pict>
      </w:r>
      <w:r w:rsidR="00DA3181"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1785600" cy="1339200"/>
            <wp:effectExtent l="0" t="0" r="0" b="0"/>
            <wp:wrapSquare wrapText="bothSides"/>
            <wp:docPr id="24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181" w:rsidRPr="00E13E1D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44450</wp:posOffset>
            </wp:positionV>
            <wp:extent cx="3441600" cy="1080000"/>
            <wp:effectExtent l="0" t="0" r="0" b="0"/>
            <wp:wrapSquare wrapText="bothSides"/>
            <wp:docPr id="25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181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3" o:spid="_x0000_s1034" type="#_x0000_t202" style="position:absolute;left:0;text-align:left;margin-left:483.75pt;margin-top:7.25pt;width:85pt;height:1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By0g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блокировка газа</w:t>
                  </w:r>
                </w:p>
              </w:txbxContent>
            </v:textbox>
          </v:shape>
        </w:pict>
      </w:r>
    </w:p>
    <w:p w:rsidR="002125E2" w:rsidRDefault="002125E2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125E2" w:rsidRDefault="002125E2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125E2" w:rsidRDefault="002125E2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</w:p>
    <w:p w:rsidR="004325CF" w:rsidRDefault="00A92869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4" o:spid="_x0000_s1035" type="#_x0000_t202" style="position:absolute;left:0;text-align:left;margin-left:388.75pt;margin-top:5.05pt;width:89.5pt;height:25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" filled="f" stroked="f">
            <v:textbox>
              <w:txbxContent>
                <w:p w:rsidR="00AC507C" w:rsidRPr="006F171C" w:rsidRDefault="00AC507C" w:rsidP="00DA3181">
                  <w:pPr>
                    <w:pStyle w:val="30"/>
                    <w:rPr>
                      <w:rFonts w:ascii="Arial" w:eastAsia="Times New Roman" w:hAnsi="Arial" w:cs="Arial"/>
                    </w:rPr>
                  </w:pPr>
                  <w:r w:rsidRPr="006F171C">
                    <w:rPr>
                      <w:rFonts w:ascii="Arial" w:eastAsia="Times New Roman" w:hAnsi="Arial" w:cs="Arial"/>
                    </w:rPr>
                    <w:t>к</w:t>
                  </w:r>
                  <w:r>
                    <w:rPr>
                      <w:rFonts w:ascii="Arial" w:eastAsia="Times New Roman" w:hAnsi="Arial" w:cs="Arial"/>
                    </w:rPr>
                    <w:t xml:space="preserve">урок </w:t>
                  </w:r>
                  <w:r w:rsidRPr="006F171C">
                    <w:rPr>
                      <w:rFonts w:ascii="Arial" w:eastAsia="Times New Roman" w:hAnsi="Arial" w:cs="Arial"/>
                    </w:rPr>
                    <w:t>дроссельной заслонки</w:t>
                  </w:r>
                </w:p>
                <w:p w:rsidR="00AC507C" w:rsidRPr="00336AEE" w:rsidRDefault="00AC507C" w:rsidP="00DA3181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2" o:spid="_x0000_s1036" type="#_x0000_t202" style="position:absolute;left:0;text-align:left;margin-left:267.8pt;margin-top:6.35pt;width:99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HB0QIAAMo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кнопка вкл./выкл.</w:t>
                  </w:r>
                </w:p>
              </w:txbxContent>
            </v:textbox>
          </v:shape>
        </w:pict>
      </w:r>
    </w:p>
    <w:p w:rsidR="004325CF" w:rsidRDefault="004325CF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Установите переключатель в положение «|».</w:t>
      </w: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325CF" w:rsidRDefault="004325CF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Вытащите </w:t>
      </w:r>
      <w:r>
        <w:rPr>
          <w:rFonts w:ascii="Arial" w:hAnsi="Arial" w:cs="Arial"/>
          <w:sz w:val="20"/>
          <w:szCs w:val="20"/>
        </w:rPr>
        <w:t>рычаг</w:t>
      </w:r>
      <w:r w:rsidRPr="006F171C">
        <w:rPr>
          <w:rFonts w:ascii="Arial" w:hAnsi="Arial" w:cs="Arial"/>
          <w:sz w:val="20"/>
          <w:szCs w:val="20"/>
        </w:rPr>
        <w:t xml:space="preserve"> воздушной заслонки в положение закрытой фазы</w:t>
      </w:r>
      <w:r>
        <w:rPr>
          <w:rFonts w:ascii="Arial" w:hAnsi="Arial" w:cs="Arial"/>
          <w:sz w:val="20"/>
          <w:szCs w:val="20"/>
        </w:rPr>
        <w:t xml:space="preserve"> (а)</w:t>
      </w:r>
      <w:r w:rsidRPr="006F171C">
        <w:rPr>
          <w:rFonts w:ascii="Arial" w:hAnsi="Arial" w:cs="Arial"/>
          <w:sz w:val="20"/>
          <w:szCs w:val="20"/>
        </w:rPr>
        <w:t>. Воздушная заслонк</w:t>
      </w:r>
      <w:r>
        <w:rPr>
          <w:rFonts w:ascii="Arial" w:hAnsi="Arial" w:cs="Arial"/>
          <w:sz w:val="20"/>
          <w:szCs w:val="20"/>
        </w:rPr>
        <w:t>а закроется, и сектор газа</w:t>
      </w:r>
      <w:r w:rsidRPr="006F171C">
        <w:rPr>
          <w:rFonts w:ascii="Arial" w:hAnsi="Arial" w:cs="Arial"/>
          <w:sz w:val="20"/>
          <w:szCs w:val="20"/>
        </w:rPr>
        <w:t xml:space="preserve"> будет установлен в начальное положение.</w:t>
      </w:r>
    </w:p>
    <w:p w:rsidR="00DA3181" w:rsidRPr="006F171C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41" o:spid="_x0000_s1037" type="#_x0000_t202" style="position:absolute;left:0;text-align:left;margin-left:44.1pt;margin-top:-.4pt;width:73.45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рычаг заслонки</w:t>
                  </w:r>
                </w:p>
              </w:txbxContent>
            </v:textbox>
          </v:shape>
        </w:pict>
      </w:r>
      <w:r w:rsidR="00DA3181" w:rsidRPr="0044253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403600" cy="1333500"/>
            <wp:effectExtent l="0" t="0" r="6350" b="0"/>
            <wp:docPr id="2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Примечание: при запуске </w:t>
      </w:r>
      <w:r>
        <w:rPr>
          <w:rFonts w:ascii="Arial" w:hAnsi="Arial" w:cs="Arial"/>
          <w:sz w:val="20"/>
          <w:szCs w:val="20"/>
        </w:rPr>
        <w:t>прогретого</w:t>
      </w:r>
      <w:r w:rsidRPr="006F171C">
        <w:rPr>
          <w:rFonts w:ascii="Arial" w:hAnsi="Arial" w:cs="Arial"/>
          <w:sz w:val="20"/>
          <w:szCs w:val="20"/>
        </w:rPr>
        <w:t xml:space="preserve"> двигателя установите головку воздушной заслонки в положение первой фазы (воздушная заслонка открыта, а сектор газа в начальном положении).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как только рычаг воздушной заслонки был вытащен, он не вернется в исходное положение, даже если вы нажмете на него пальцем! Если вы хотите вернуть его в рабочее положение, нажмите на рычаг газа.</w:t>
      </w:r>
    </w:p>
    <w:p w:rsidR="00DA3181" w:rsidRPr="005D12E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Надежно удерживая пилу на земле, </w:t>
      </w:r>
      <w:r>
        <w:rPr>
          <w:rFonts w:ascii="Arial" w:hAnsi="Arial" w:cs="Arial"/>
          <w:sz w:val="20"/>
          <w:szCs w:val="20"/>
        </w:rPr>
        <w:t>п</w:t>
      </w:r>
      <w:r w:rsidRPr="005D12E1">
        <w:rPr>
          <w:rFonts w:ascii="Arial" w:hAnsi="Arial" w:cs="Arial"/>
          <w:sz w:val="20"/>
          <w:szCs w:val="20"/>
        </w:rPr>
        <w:t>лавно и медленно потяните за шнур стартера до возникновения ощутимого сопротивления – пусковой механизм сцепится с шестерней коленвала, после этого с усилием потяните за шнур.</w:t>
      </w:r>
    </w:p>
    <w:p w:rsidR="00DA3181" w:rsidRPr="006F171C" w:rsidRDefault="00DA3181" w:rsidP="004325CF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3175</wp:posOffset>
            </wp:positionV>
            <wp:extent cx="1573200" cy="1087200"/>
            <wp:effectExtent l="0" t="0" r="0" b="0"/>
            <wp:wrapSquare wrapText="bothSides"/>
            <wp:docPr id="2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3502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Не запускайте двигатель, когда бензопила висит на одной руке. Пильная цепь мож</w:t>
      </w:r>
      <w:r>
        <w:rPr>
          <w:rFonts w:ascii="Arial" w:hAnsi="Arial" w:cs="Arial"/>
          <w:sz w:val="20"/>
          <w:szCs w:val="20"/>
        </w:rPr>
        <w:t>ет задеть вас. Это очень опасно!</w:t>
      </w:r>
    </w:p>
    <w:p w:rsidR="00DA3181" w:rsidRPr="00E13E1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sz w:val="20"/>
          <w:szCs w:val="20"/>
        </w:rPr>
        <w:t>Прогрейте двигатель</w:t>
      </w:r>
      <w:r w:rsidRPr="00E13E1D">
        <w:rPr>
          <w:rFonts w:ascii="Arial" w:hAnsi="Arial" w:cs="Arial" w:hint="eastAsia"/>
          <w:sz w:val="20"/>
          <w:szCs w:val="20"/>
        </w:rPr>
        <w:t xml:space="preserve">, </w:t>
      </w:r>
      <w:r w:rsidRPr="00E13E1D">
        <w:rPr>
          <w:rFonts w:ascii="Arial" w:hAnsi="Arial" w:cs="Arial"/>
          <w:sz w:val="20"/>
          <w:szCs w:val="20"/>
        </w:rPr>
        <w:t>после чего</w:t>
      </w:r>
      <w:r w:rsidRPr="00E13E1D">
        <w:rPr>
          <w:rFonts w:ascii="Arial" w:hAnsi="Arial" w:cs="Arial" w:hint="eastAsia"/>
          <w:sz w:val="20"/>
          <w:szCs w:val="20"/>
        </w:rPr>
        <w:t xml:space="preserve"> </w:t>
      </w:r>
      <w:r w:rsidRPr="00E13E1D">
        <w:rPr>
          <w:rFonts w:ascii="Arial" w:hAnsi="Arial" w:cs="Arial"/>
          <w:sz w:val="20"/>
          <w:szCs w:val="20"/>
        </w:rPr>
        <w:t>нажмите кнопку блокировки управления дроссельной заслонкой</w:t>
      </w:r>
      <w:r w:rsidRPr="00E13E1D">
        <w:rPr>
          <w:rFonts w:ascii="Arial" w:hAnsi="Arial" w:cs="Arial" w:hint="eastAsia"/>
          <w:sz w:val="20"/>
          <w:szCs w:val="20"/>
        </w:rPr>
        <w:t>,</w:t>
      </w:r>
      <w:r w:rsidRPr="00E13E1D">
        <w:rPr>
          <w:rFonts w:ascii="Arial" w:hAnsi="Arial" w:cs="Arial"/>
          <w:sz w:val="20"/>
          <w:szCs w:val="20"/>
        </w:rPr>
        <w:t xml:space="preserve"> и рычаг подачи топлива. Рукоятка дроссельной заслонки вернется в исходное положение, и дроссельная заслонка откроется</w:t>
      </w:r>
      <w:r w:rsidRPr="00E13E1D">
        <w:rPr>
          <w:rFonts w:ascii="Arial" w:hAnsi="Arial" w:cs="Arial" w:hint="eastAsia"/>
          <w:sz w:val="20"/>
          <w:szCs w:val="20"/>
        </w:rPr>
        <w:t>.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35028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Остерегайтесь пильной цепи, так как она</w:t>
      </w:r>
      <w:r>
        <w:rPr>
          <w:rFonts w:ascii="Arial" w:hAnsi="Arial" w:cs="Arial"/>
          <w:sz w:val="20"/>
          <w:szCs w:val="20"/>
        </w:rPr>
        <w:t xml:space="preserve"> может</w:t>
      </w:r>
      <w:r w:rsidRPr="006F171C">
        <w:rPr>
          <w:rFonts w:ascii="Arial" w:hAnsi="Arial" w:cs="Arial"/>
          <w:sz w:val="20"/>
          <w:szCs w:val="20"/>
        </w:rPr>
        <w:t xml:space="preserve"> нач</w:t>
      </w:r>
      <w:r>
        <w:rPr>
          <w:rFonts w:ascii="Arial" w:hAnsi="Arial" w:cs="Arial"/>
          <w:sz w:val="20"/>
          <w:szCs w:val="20"/>
        </w:rPr>
        <w:t>ать</w:t>
      </w:r>
      <w:r w:rsidRPr="006F171C">
        <w:rPr>
          <w:rFonts w:ascii="Arial" w:hAnsi="Arial" w:cs="Arial"/>
          <w:sz w:val="20"/>
          <w:szCs w:val="20"/>
        </w:rPr>
        <w:t xml:space="preserve"> вращаться </w:t>
      </w:r>
      <w:r>
        <w:rPr>
          <w:rFonts w:ascii="Arial" w:hAnsi="Arial" w:cs="Arial"/>
          <w:sz w:val="20"/>
          <w:szCs w:val="20"/>
        </w:rPr>
        <w:t>сразу после запуска двигателя!</w:t>
      </w:r>
    </w:p>
    <w:p w:rsidR="00DA3181" w:rsidRPr="006F171C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4A07">
        <w:rPr>
          <w:rFonts w:ascii="Arial" w:hAnsi="Arial" w:cs="Arial"/>
          <w:b/>
          <w:sz w:val="20"/>
          <w:szCs w:val="20"/>
        </w:rPr>
        <w:lastRenderedPageBreak/>
        <w:t>ЗАПРЕЩАЕТСЯ</w:t>
      </w:r>
      <w:r w:rsidRPr="00914A07">
        <w:rPr>
          <w:rFonts w:ascii="Arial" w:hAnsi="Arial" w:cs="Arial"/>
          <w:sz w:val="20"/>
          <w:szCs w:val="20"/>
        </w:rPr>
        <w:t xml:space="preserve"> длительная работа бензопилы на холостых оборотах.</w:t>
      </w:r>
    </w:p>
    <w:p w:rsidR="00DA3181" w:rsidRPr="00C35028" w:rsidRDefault="00B663D2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Проверка подачи масла</w:t>
      </w:r>
    </w:p>
    <w:p w:rsidR="00DA3181" w:rsidRDefault="004325CF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6350</wp:posOffset>
            </wp:positionV>
            <wp:extent cx="1530000" cy="1022400"/>
            <wp:effectExtent l="0" t="0" r="0" b="0"/>
            <wp:wrapSquare wrapText="bothSides"/>
            <wp:docPr id="28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6F171C">
        <w:rPr>
          <w:rFonts w:ascii="Arial" w:hAnsi="Arial" w:cs="Arial"/>
          <w:sz w:val="20"/>
          <w:szCs w:val="20"/>
        </w:rPr>
        <w:t xml:space="preserve">После запуска двигателя пустите цепь на средней скорости и убедитесь, </w:t>
      </w:r>
      <w:r w:rsidR="00DA3181">
        <w:rPr>
          <w:rFonts w:ascii="Arial" w:hAnsi="Arial" w:cs="Arial"/>
          <w:sz w:val="20"/>
          <w:szCs w:val="20"/>
        </w:rPr>
        <w:t>что</w:t>
      </w:r>
      <w:r w:rsidR="00DA3181" w:rsidRPr="00B34F6C">
        <w:rPr>
          <w:rFonts w:ascii="Arial" w:hAnsi="Arial" w:cs="Arial"/>
          <w:sz w:val="20"/>
          <w:szCs w:val="20"/>
        </w:rPr>
        <w:t xml:space="preserve"> </w:t>
      </w:r>
      <w:r w:rsidR="00DA3181" w:rsidRPr="006F171C">
        <w:rPr>
          <w:rFonts w:ascii="Arial" w:hAnsi="Arial" w:cs="Arial"/>
          <w:sz w:val="20"/>
          <w:szCs w:val="20"/>
        </w:rPr>
        <w:t>масло цепи</w:t>
      </w:r>
      <w:r w:rsidR="00DA3181">
        <w:rPr>
          <w:rFonts w:ascii="Arial" w:hAnsi="Arial" w:cs="Arial"/>
          <w:sz w:val="20"/>
          <w:szCs w:val="20"/>
        </w:rPr>
        <w:t xml:space="preserve"> </w:t>
      </w:r>
      <w:r w:rsidR="00DA3181" w:rsidRPr="006F171C">
        <w:rPr>
          <w:rFonts w:ascii="Arial" w:hAnsi="Arial" w:cs="Arial"/>
          <w:sz w:val="20"/>
          <w:szCs w:val="20"/>
        </w:rPr>
        <w:t xml:space="preserve">разбрасывается </w:t>
      </w:r>
      <w:r w:rsidR="00DA3181">
        <w:rPr>
          <w:rFonts w:ascii="Arial" w:hAnsi="Arial" w:cs="Arial"/>
          <w:sz w:val="20"/>
          <w:szCs w:val="20"/>
        </w:rPr>
        <w:t>так, как показано на рисунке:</w:t>
      </w:r>
      <w:r w:rsidR="00DA3181" w:rsidRPr="0050109B">
        <w:rPr>
          <w:rFonts w:ascii="Arial" w:hAnsi="Arial" w:cs="Arial"/>
          <w:sz w:val="20"/>
          <w:szCs w:val="20"/>
        </w:rPr>
        <w:t xml:space="preserve"> </w:t>
      </w:r>
    </w:p>
    <w:p w:rsidR="00DA3181" w:rsidRPr="00E13E1D" w:rsidRDefault="00DA3181" w:rsidP="004325CF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DA3181" w:rsidRPr="005265C5" w:rsidRDefault="00B663D2" w:rsidP="004325C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Настройка карбюратора</w:t>
      </w:r>
    </w:p>
    <w:p w:rsidR="00DA3181" w:rsidRPr="00E13E1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E13E1D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8" o:spid="_x0000_s1038" type="#_x0000_t202" style="position:absolute;left:0;text-align:left;margin-left:76.75pt;margin-top:66.2pt;width:66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vC0Q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" filled="f" stroked="f">
            <v:textbox>
              <w:txbxContent>
                <w:p w:rsidR="00AC507C" w:rsidRPr="003B5A7E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Иглы 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val="en-US"/>
                    </w:rPr>
                    <w:t xml:space="preserve">H 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и 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7" o:spid="_x0000_s1039" type="#_x0000_t202" style="position:absolute;left:0;text-align:left;margin-left:160.7pt;margin-top:63.2pt;width:81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X70gIAAMs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" filled="f" stroked="f">
            <v:textbox>
              <w:txbxContent>
                <w:p w:rsidR="00AC507C" w:rsidRPr="00531A86" w:rsidRDefault="00AC507C" w:rsidP="00DA3181">
                  <w:pPr>
                    <w:pStyle w:val="30"/>
                    <w:rPr>
                      <w:rFonts w:ascii="Arial" w:eastAsia="Times New Roman" w:hAnsi="Arial" w:cs="Arial"/>
                    </w:rPr>
                  </w:pPr>
                  <w:r w:rsidRPr="00531A86">
                    <w:rPr>
                      <w:rFonts w:ascii="Arial" w:eastAsia="Times New Roman" w:hAnsi="Arial" w:cs="Arial"/>
                    </w:rPr>
                    <w:t>регулировочный винт</w:t>
                  </w:r>
                </w:p>
              </w:txbxContent>
            </v:textbox>
          </v:shape>
        </w:pict>
      </w:r>
      <w:r w:rsidR="00DA3181" w:rsidRPr="00E13E1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362200" cy="939800"/>
            <wp:effectExtent l="0" t="0" r="0" b="0"/>
            <wp:docPr id="2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81" w:rsidRPr="00E13E1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Карбюратор вашего агрегата был настроен фабрично, но может потребовать точной настройки в связи с изменением рабочих условий.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Перед настройкой карбюратора убедитесь, что имеющиеся воздушный / топливный фильтры чисты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и топливо правильно смешивается.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убедитесь в том, что карбюратор н</w:t>
      </w:r>
      <w:r>
        <w:rPr>
          <w:rFonts w:ascii="Arial" w:hAnsi="Arial" w:cs="Arial"/>
          <w:sz w:val="20"/>
          <w:szCs w:val="20"/>
        </w:rPr>
        <w:t xml:space="preserve">астраивается при прикрепленных </w:t>
      </w:r>
      <w:r w:rsidRPr="006F171C">
        <w:rPr>
          <w:rFonts w:ascii="Arial" w:hAnsi="Arial" w:cs="Arial"/>
          <w:sz w:val="20"/>
          <w:szCs w:val="20"/>
        </w:rPr>
        <w:t xml:space="preserve">шине и цепи.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При нас</w:t>
      </w:r>
      <w:r>
        <w:rPr>
          <w:rFonts w:ascii="Arial" w:hAnsi="Arial" w:cs="Arial"/>
          <w:sz w:val="20"/>
          <w:szCs w:val="20"/>
        </w:rPr>
        <w:t>тройке выполните следующие шаги.</w:t>
      </w:r>
    </w:p>
    <w:p w:rsidR="00DA3181" w:rsidRPr="005265C5" w:rsidRDefault="003B5A7E" w:rsidP="003B5A7E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DA3181" w:rsidRPr="005265C5">
        <w:rPr>
          <w:rFonts w:ascii="Arial" w:hAnsi="Arial" w:cs="Arial"/>
          <w:sz w:val="20"/>
          <w:szCs w:val="20"/>
        </w:rPr>
        <w:t>Остановите двигатель и ввинтите и иглу H, и иглу L до тех пор, пока они не остановятся. Никогда не вставляйте их с усилием. Затем переместите их назад на начальное количество поворотов, как показано ниже.</w:t>
      </w:r>
    </w:p>
    <w:p w:rsidR="00DA3181" w:rsidRPr="006F171C" w:rsidRDefault="00DA3181" w:rsidP="003B5A7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Игла Н: ¾ ± 3/8  </w:t>
      </w:r>
    </w:p>
    <w:p w:rsidR="00DA3181" w:rsidRPr="006F171C" w:rsidRDefault="00DA3181" w:rsidP="003B5A7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Игла </w:t>
      </w:r>
      <w:r w:rsidRPr="00E13E1D">
        <w:rPr>
          <w:rFonts w:ascii="Arial" w:hAnsi="Arial" w:cs="Arial"/>
          <w:sz w:val="20"/>
          <w:szCs w:val="20"/>
        </w:rPr>
        <w:t>L</w:t>
      </w:r>
      <w:r w:rsidRPr="006F171C">
        <w:rPr>
          <w:rFonts w:ascii="Arial" w:hAnsi="Arial" w:cs="Arial"/>
          <w:sz w:val="20"/>
          <w:szCs w:val="20"/>
        </w:rPr>
        <w:t xml:space="preserve">: 1 ½ ± ¼ </w:t>
      </w:r>
    </w:p>
    <w:p w:rsidR="00DA3181" w:rsidRPr="005265C5" w:rsidRDefault="003B5A7E" w:rsidP="003B5A7E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DA3181" w:rsidRPr="005265C5">
        <w:rPr>
          <w:rFonts w:ascii="Arial" w:hAnsi="Arial" w:cs="Arial"/>
          <w:sz w:val="20"/>
          <w:szCs w:val="20"/>
        </w:rPr>
        <w:t>Запустите двигатель и позвольте ему разогреться при половинном газе.</w:t>
      </w:r>
    </w:p>
    <w:p w:rsidR="00DA3181" w:rsidRPr="005265C5" w:rsidRDefault="003B5A7E" w:rsidP="003B5A7E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DA3181" w:rsidRPr="005265C5">
        <w:rPr>
          <w:rFonts w:ascii="Arial" w:hAnsi="Arial" w:cs="Arial"/>
          <w:sz w:val="20"/>
          <w:szCs w:val="20"/>
        </w:rPr>
        <w:t>Медленно поверните иглу L по часовой стрелке, чтобы найти положение, в котором скорость при холостом режиме максимальна, затем установите иглу на четверть (¼) оборота против часовой стрелки.</w:t>
      </w:r>
    </w:p>
    <w:p w:rsidR="00DA3181" w:rsidRPr="005265C5" w:rsidRDefault="003B5A7E" w:rsidP="003B5A7E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4. </w:t>
      </w:r>
      <w:r w:rsidR="00DA3181" w:rsidRPr="005265C5">
        <w:rPr>
          <w:rFonts w:ascii="Arial" w:hAnsi="Arial" w:cs="Arial"/>
          <w:sz w:val="20"/>
          <w:szCs w:val="20"/>
        </w:rPr>
        <w:t>Поверните винт регулировки оборотов холостого хода (Т) против часовой стрелки; так, чтобы пильная цепь не поворачивалась. Если скорость при холостом режиме слишком мала, поверните винт по часовой стрелке.</w:t>
      </w:r>
    </w:p>
    <w:p w:rsidR="00DA3181" w:rsidRDefault="003B5A7E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DA3181" w:rsidRPr="005265C5">
        <w:rPr>
          <w:rFonts w:ascii="Arial" w:hAnsi="Arial" w:cs="Arial"/>
          <w:sz w:val="20"/>
          <w:szCs w:val="20"/>
        </w:rPr>
        <w:t>Сделайте пробный проход и настройте иглу Н для наилучшей мощности резания, а не максимальной скорости.</w:t>
      </w:r>
      <w:r w:rsidR="00DA3181">
        <w:rPr>
          <w:rFonts w:ascii="Arial" w:hAnsi="Arial" w:cs="Arial"/>
          <w:sz w:val="20"/>
          <w:szCs w:val="20"/>
        </w:rPr>
        <w:t xml:space="preserve"> </w:t>
      </w:r>
    </w:p>
    <w:p w:rsidR="00914A07" w:rsidRPr="002C62E3" w:rsidRDefault="00914A07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 w:rsidRPr="00914A07">
        <w:rPr>
          <w:rFonts w:ascii="Arial" w:hAnsi="Arial" w:cs="Arial"/>
          <w:b/>
          <w:sz w:val="20"/>
          <w:szCs w:val="20"/>
        </w:rPr>
        <w:t>ВНИМАНИЕ!</w:t>
      </w:r>
      <w:r w:rsidRPr="00914A07">
        <w:rPr>
          <w:rFonts w:ascii="Arial" w:hAnsi="Arial" w:cs="Arial"/>
          <w:sz w:val="20"/>
          <w:szCs w:val="20"/>
        </w:rPr>
        <w:t xml:space="preserve"> При необходимости дополнительной регулировки карбюратора бензопилы рекомендуем обратиться в сервисный центр. Неправильная регулировка карбюратора может привести к поломке бензопилы и отказу от гарантийного ремонта.</w:t>
      </w:r>
    </w:p>
    <w:p w:rsidR="00DA3181" w:rsidRPr="005265C5" w:rsidRDefault="00DA3181" w:rsidP="003B5A7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5265C5">
        <w:rPr>
          <w:rFonts w:ascii="Arial" w:hAnsi="Arial" w:cs="Arial"/>
          <w:b/>
          <w:sz w:val="20"/>
          <w:szCs w:val="20"/>
        </w:rPr>
        <w:t>Цепной тормоз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Агрегат</w:t>
      </w:r>
      <w:r w:rsidRPr="006F171C">
        <w:rPr>
          <w:rFonts w:ascii="Arial" w:hAnsi="Arial" w:cs="Arial"/>
          <w:sz w:val="20"/>
          <w:szCs w:val="20"/>
        </w:rPr>
        <w:t xml:space="preserve"> оснащен автоматическим тормозом для остановки вращения пильной цепи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при возникновении отдачи во время распиливания. Тормоз автоматически управляется силой инерции, которая действует на вес, установленный внутри переднего механизма защиты.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Этим тормозом также можно управлять вручную, если передний механизм защиты повернут вниз к пильной шине.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Для освобождения тормоза, дерните передний механизм защиты вверх к передней ручке, </w:t>
      </w:r>
      <w:r>
        <w:rPr>
          <w:rFonts w:ascii="Arial" w:hAnsi="Arial" w:cs="Arial"/>
          <w:sz w:val="20"/>
          <w:szCs w:val="20"/>
        </w:rPr>
        <w:t>до щелчка.</w:t>
      </w:r>
    </w:p>
    <w:p w:rsidR="00AF7AC9" w:rsidRPr="00AF7AC9" w:rsidRDefault="00AF7AC9" w:rsidP="002C62E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A3181" w:rsidRPr="005265C5" w:rsidRDefault="00A92869" w:rsidP="00DA3181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103" style="position:absolute;left:0;text-align:left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" strokecolor="#a6a6a6" strokeweight="2.25pt">
            <o:lock v:ext="edit" shapetype="f"/>
          </v:line>
        </w:pict>
      </w:r>
      <w:r w:rsidR="00DA3181" w:rsidRPr="005265C5">
        <w:rPr>
          <w:rFonts w:ascii="Arial" w:hAnsi="Arial" w:cs="Arial"/>
          <w:b/>
          <w:sz w:val="24"/>
          <w:szCs w:val="24"/>
        </w:rPr>
        <w:t xml:space="preserve">           </w:t>
      </w:r>
      <w:r w:rsidR="00DA3181" w:rsidRPr="005265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DA3181" w:rsidRPr="005265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Перед началом работы прочтите раздел «</w:t>
      </w:r>
      <w:r w:rsidRPr="000D5D4D">
        <w:rPr>
          <w:rFonts w:ascii="Arial" w:hAnsi="Arial" w:cs="Arial"/>
          <w:sz w:val="20"/>
          <w:szCs w:val="20"/>
        </w:rPr>
        <w:t>Техника безопасности при работе с бензопилой</w:t>
      </w:r>
      <w:r w:rsidRPr="006F171C">
        <w:rPr>
          <w:rFonts w:ascii="Arial" w:hAnsi="Arial" w:cs="Arial"/>
          <w:sz w:val="20"/>
          <w:szCs w:val="20"/>
        </w:rPr>
        <w:t>». Рекомендуется сначала тренироваться в распиливании</w:t>
      </w:r>
      <w:r>
        <w:rPr>
          <w:rFonts w:ascii="Arial" w:hAnsi="Arial" w:cs="Arial"/>
          <w:sz w:val="20"/>
          <w:szCs w:val="20"/>
        </w:rPr>
        <w:t xml:space="preserve"> легких бревен. Это помож</w:t>
      </w:r>
      <w:r w:rsidRPr="006F171C">
        <w:rPr>
          <w:rFonts w:ascii="Arial" w:hAnsi="Arial" w:cs="Arial"/>
          <w:sz w:val="20"/>
          <w:szCs w:val="20"/>
        </w:rPr>
        <w:t xml:space="preserve">ет вам привыкнуть к агрегату.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Всегда следуйте правилам техники безопасности. Бензопила должна использоваться только для распиливания древесины. Запрещается распиливать другие типы материалов. 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Вибрация и отдача различаются у разных материалов, и требования техники безопасности не будут соблюдены. </w:t>
      </w:r>
    </w:p>
    <w:p w:rsidR="00914A07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14A07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14A07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14A07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14A07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65C5"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87630</wp:posOffset>
            </wp:positionV>
            <wp:extent cx="791845" cy="791845"/>
            <wp:effectExtent l="0" t="0" r="8255" b="8255"/>
            <wp:wrapSquare wrapText="bothSides"/>
            <wp:docPr id="30" name="Рисунок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65C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 xml:space="preserve">Не используйте бензопилу как рычаг для поднятия, перемещения или раскалывания предметов. Не крепите ее на фиксированных основаниях.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65C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 xml:space="preserve">Запрещается </w:t>
      </w:r>
      <w:r>
        <w:rPr>
          <w:rFonts w:ascii="Arial" w:hAnsi="Arial" w:cs="Arial"/>
          <w:sz w:val="20"/>
          <w:szCs w:val="20"/>
        </w:rPr>
        <w:t>присоединять</w:t>
      </w:r>
      <w:r w:rsidRPr="006F171C">
        <w:rPr>
          <w:rFonts w:ascii="Arial" w:hAnsi="Arial" w:cs="Arial"/>
          <w:sz w:val="20"/>
          <w:szCs w:val="20"/>
        </w:rPr>
        <w:t xml:space="preserve"> к механизму отбора мощности инструменты и </w:t>
      </w:r>
      <w:r>
        <w:rPr>
          <w:rFonts w:ascii="Arial" w:hAnsi="Arial" w:cs="Arial"/>
          <w:sz w:val="20"/>
          <w:szCs w:val="20"/>
        </w:rPr>
        <w:t>устройства</w:t>
      </w:r>
      <w:r w:rsidRPr="006F171C">
        <w:rPr>
          <w:rFonts w:ascii="Arial" w:hAnsi="Arial" w:cs="Arial"/>
          <w:sz w:val="20"/>
          <w:szCs w:val="20"/>
        </w:rPr>
        <w:t xml:space="preserve">, которые не определены производителем. 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Нет необходимости принудительно вгонять пилу в распил. Применяйте только легкое давление при работе двигателя с максимальной скоростью. 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Когда пильная цепь застревает в распиле, не пытайтесь выдернуть ее силой, а используйте клин или рычаг для того, чтобы освободить. </w:t>
      </w:r>
    </w:p>
    <w:p w:rsidR="00B663D2" w:rsidRDefault="00B663D2" w:rsidP="002C62E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DA3181" w:rsidRPr="00DD2836" w:rsidRDefault="00B663D2" w:rsidP="002C62E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Защита от отдачи</w:t>
      </w:r>
    </w:p>
    <w:p w:rsidR="00DA3181" w:rsidRPr="00E13E1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sz w:val="20"/>
          <w:szCs w:val="20"/>
        </w:rPr>
        <w:t xml:space="preserve"> </w:t>
      </w:r>
    </w:p>
    <w:p w:rsidR="00DA3181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47625</wp:posOffset>
            </wp:positionV>
            <wp:extent cx="1276350" cy="1517015"/>
            <wp:effectExtent l="0" t="0" r="0" b="6985"/>
            <wp:wrapSquare wrapText="bothSides"/>
            <wp:docPr id="31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3E1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133350</wp:posOffset>
            </wp:positionV>
            <wp:extent cx="2032635" cy="1352550"/>
            <wp:effectExtent l="0" t="0" r="5715" b="0"/>
            <wp:wrapSquare wrapText="bothSides"/>
            <wp:docPr id="32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6F171C">
        <w:rPr>
          <w:rFonts w:ascii="Arial" w:hAnsi="Arial" w:cs="Arial"/>
          <w:sz w:val="20"/>
          <w:szCs w:val="20"/>
        </w:rPr>
        <w:t xml:space="preserve">Пила оснащена цепным тормозом, который при правильной работе останавливает цепь в </w:t>
      </w:r>
      <w:r w:rsidR="00DA3181">
        <w:rPr>
          <w:rFonts w:ascii="Arial" w:hAnsi="Arial" w:cs="Arial"/>
          <w:sz w:val="20"/>
          <w:szCs w:val="20"/>
        </w:rPr>
        <w:t>случае отдачи. Необходимо провери</w:t>
      </w:r>
      <w:r w:rsidR="00DA3181" w:rsidRPr="006F171C">
        <w:rPr>
          <w:rFonts w:ascii="Arial" w:hAnsi="Arial" w:cs="Arial"/>
          <w:sz w:val="20"/>
          <w:szCs w:val="20"/>
        </w:rPr>
        <w:t>ть работу цепного тормоза перед каждым использованием</w:t>
      </w:r>
      <w:r w:rsidR="00DA3181">
        <w:rPr>
          <w:rFonts w:ascii="Arial" w:hAnsi="Arial" w:cs="Arial"/>
          <w:sz w:val="20"/>
          <w:szCs w:val="20"/>
        </w:rPr>
        <w:t>,</w:t>
      </w:r>
      <w:r w:rsidR="00DA3181" w:rsidRPr="006F171C">
        <w:rPr>
          <w:rFonts w:ascii="Arial" w:hAnsi="Arial" w:cs="Arial"/>
          <w:sz w:val="20"/>
          <w:szCs w:val="20"/>
        </w:rPr>
        <w:t xml:space="preserve"> посредством пуска пилы на полном газе </w:t>
      </w:r>
      <w:r w:rsidR="00DA3181">
        <w:rPr>
          <w:rFonts w:ascii="Arial" w:hAnsi="Arial" w:cs="Arial"/>
          <w:sz w:val="20"/>
          <w:szCs w:val="20"/>
        </w:rPr>
        <w:t>(</w:t>
      </w:r>
      <w:r w:rsidR="00DA3181" w:rsidRPr="006F171C">
        <w:rPr>
          <w:rFonts w:ascii="Arial" w:hAnsi="Arial" w:cs="Arial"/>
          <w:sz w:val="20"/>
          <w:szCs w:val="20"/>
        </w:rPr>
        <w:t>1-2 сек</w:t>
      </w:r>
      <w:r w:rsidR="00DA3181">
        <w:rPr>
          <w:rFonts w:ascii="Arial" w:hAnsi="Arial" w:cs="Arial"/>
          <w:sz w:val="20"/>
          <w:szCs w:val="20"/>
        </w:rPr>
        <w:t>) и толкания</w:t>
      </w:r>
      <w:r w:rsidR="00DA3181" w:rsidRPr="006F171C">
        <w:rPr>
          <w:rFonts w:ascii="Arial" w:hAnsi="Arial" w:cs="Arial"/>
          <w:sz w:val="20"/>
          <w:szCs w:val="20"/>
        </w:rPr>
        <w:t xml:space="preserve"> переднего механизма защиты вперед. Цепь должна остановиться немедленно</w:t>
      </w:r>
      <w:r w:rsidR="00DA3181">
        <w:rPr>
          <w:rFonts w:ascii="Arial" w:hAnsi="Arial" w:cs="Arial"/>
          <w:sz w:val="20"/>
          <w:szCs w:val="20"/>
        </w:rPr>
        <w:t>,</w:t>
      </w:r>
      <w:r w:rsidR="00DA3181" w:rsidRPr="006F171C">
        <w:rPr>
          <w:rFonts w:ascii="Arial" w:hAnsi="Arial" w:cs="Arial"/>
          <w:sz w:val="20"/>
          <w:szCs w:val="20"/>
        </w:rPr>
        <w:t xml:space="preserve"> при работе двигателя с полной скоростью. Если цепь останавливается медленно или не останавливается, замените ленту тормоза и барабан сцепления перед использованием.</w:t>
      </w:r>
    </w:p>
    <w:p w:rsidR="00914A07" w:rsidRPr="006F171C" w:rsidRDefault="00914A0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2C62E3" w:rsidP="002C62E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3E1D"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619125</wp:posOffset>
            </wp:positionV>
            <wp:extent cx="3258000" cy="1893600"/>
            <wp:effectExtent l="0" t="0" r="0" b="0"/>
            <wp:wrapSquare wrapText="bothSides"/>
            <wp:docPr id="34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287A09">
        <w:rPr>
          <w:rFonts w:ascii="Arial" w:hAnsi="Arial" w:cs="Arial"/>
          <w:b/>
          <w:sz w:val="20"/>
          <w:szCs w:val="20"/>
        </w:rPr>
        <w:t>ВНИМАНИЕ!</w:t>
      </w:r>
      <w:r w:rsidR="00DA3181" w:rsidRPr="00572979">
        <w:rPr>
          <w:rFonts w:ascii="Arial" w:hAnsi="Arial" w:cs="Arial"/>
          <w:sz w:val="20"/>
          <w:szCs w:val="20"/>
        </w:rPr>
        <w:t xml:space="preserve"> </w:t>
      </w:r>
      <w:r w:rsidR="00DA3181" w:rsidRPr="00E13E1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92710</wp:posOffset>
            </wp:positionV>
            <wp:extent cx="1304925" cy="361950"/>
            <wp:effectExtent l="0" t="0" r="9525" b="0"/>
            <wp:wrapSquare wrapText="bothSides"/>
            <wp:docPr id="33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6F171C">
        <w:rPr>
          <w:rFonts w:ascii="Arial" w:hAnsi="Arial" w:cs="Arial"/>
          <w:sz w:val="20"/>
          <w:szCs w:val="20"/>
        </w:rPr>
        <w:t>Чрезвычайно важно проверять цепной тормоз на правильность работы перед каждым использованием</w:t>
      </w:r>
      <w:r w:rsidR="00DA3181">
        <w:rPr>
          <w:rFonts w:ascii="Arial" w:hAnsi="Arial" w:cs="Arial"/>
          <w:sz w:val="20"/>
          <w:szCs w:val="20"/>
        </w:rPr>
        <w:t>,</w:t>
      </w:r>
      <w:r w:rsidR="00DA3181" w:rsidRPr="006F171C">
        <w:rPr>
          <w:rFonts w:ascii="Arial" w:hAnsi="Arial" w:cs="Arial"/>
          <w:sz w:val="20"/>
          <w:szCs w:val="20"/>
        </w:rPr>
        <w:t xml:space="preserve"> и на остроту цепи для того, чтобы поддерживать уровень безопасности пилы. Удаление защитных устройств, неправильное техобслуживание или неправильная замена шины или цепи могут повысить рис</w:t>
      </w:r>
      <w:r>
        <w:rPr>
          <w:rFonts w:ascii="Arial" w:hAnsi="Arial" w:cs="Arial"/>
          <w:sz w:val="20"/>
          <w:szCs w:val="20"/>
        </w:rPr>
        <w:t>к серьезных травм из-за отдачи.</w:t>
      </w:r>
    </w:p>
    <w:p w:rsidR="00DA3181" w:rsidRPr="002C62E3" w:rsidRDefault="00DA3181" w:rsidP="002C62E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D2836">
        <w:rPr>
          <w:rFonts w:ascii="Arial" w:hAnsi="Arial" w:cs="Arial"/>
          <w:b/>
          <w:sz w:val="20"/>
          <w:szCs w:val="20"/>
        </w:rPr>
        <w:t>Валка дерева</w:t>
      </w:r>
      <w:r w:rsidR="002C62E3" w:rsidRPr="002C62E3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DA3181" w:rsidRPr="00DD2836" w:rsidRDefault="002C62E3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DA3181" w:rsidRPr="00DD2836">
        <w:rPr>
          <w:rFonts w:ascii="Arial" w:hAnsi="Arial" w:cs="Arial"/>
          <w:sz w:val="20"/>
          <w:szCs w:val="20"/>
        </w:rPr>
        <w:t>Определите направление валки с учетом ветра, наклона дерева, расположения тяжелых ветвей, легкости выполнения задачи после валки и других факторов.</w:t>
      </w:r>
    </w:p>
    <w:p w:rsidR="00DA3181" w:rsidRPr="00DD2836" w:rsidRDefault="002C62E3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DA3181" w:rsidRPr="00DD2836">
        <w:rPr>
          <w:rFonts w:ascii="Arial" w:hAnsi="Arial" w:cs="Arial"/>
          <w:sz w:val="20"/>
          <w:szCs w:val="20"/>
        </w:rPr>
        <w:t>Во время расчистки области вокруг дерева подготовьте хорошую опору для ног и путь отступления.</w:t>
      </w:r>
    </w:p>
    <w:p w:rsidR="00DA3181" w:rsidRPr="00DD2836" w:rsidRDefault="002C62E3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DA3181" w:rsidRPr="00DD2836">
        <w:rPr>
          <w:rFonts w:ascii="Arial" w:hAnsi="Arial" w:cs="Arial"/>
          <w:sz w:val="20"/>
          <w:szCs w:val="20"/>
        </w:rPr>
        <w:t>Сделайте надпил на одну треть вглубь дерева со стороны валки.</w:t>
      </w:r>
    </w:p>
    <w:p w:rsidR="00DA3181" w:rsidRPr="00DD2836" w:rsidRDefault="002C62E3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DA3181" w:rsidRPr="00DD2836">
        <w:rPr>
          <w:rFonts w:ascii="Arial" w:hAnsi="Arial" w:cs="Arial"/>
          <w:sz w:val="20"/>
          <w:szCs w:val="20"/>
        </w:rPr>
        <w:t>Сделайте валочный надпил с противоположной стороны от предыдущего, и на уровне, чуть более высоком, чем нижняя часть надпила.</w:t>
      </w:r>
    </w:p>
    <w:p w:rsidR="00DA3181" w:rsidRPr="002C62E3" w:rsidRDefault="002C62E3" w:rsidP="002C62E3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DA3181" w:rsidRPr="00DD2836">
        <w:rPr>
          <w:rFonts w:ascii="Arial" w:hAnsi="Arial" w:cs="Arial"/>
          <w:sz w:val="20"/>
          <w:szCs w:val="20"/>
        </w:rPr>
        <w:t>Когда вы валите дерево, убедитесь в том, что предупредили находящихся рядом работников об опасности!</w:t>
      </w:r>
    </w:p>
    <w:p w:rsidR="00DA3181" w:rsidRPr="002C62E3" w:rsidRDefault="00B663D2" w:rsidP="002C62E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Распил и обрезка сучьев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• Всегда обеспечивайте опору для ног. Не стойте на бревне.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• Будьте бдительны и остерегайтесь перекатывания бревна. </w:t>
      </w:r>
      <w:r>
        <w:rPr>
          <w:rFonts w:ascii="Arial" w:hAnsi="Arial" w:cs="Arial"/>
          <w:sz w:val="20"/>
          <w:szCs w:val="20"/>
        </w:rPr>
        <w:t>П</w:t>
      </w:r>
      <w:r w:rsidRPr="006F171C">
        <w:rPr>
          <w:rFonts w:ascii="Arial" w:hAnsi="Arial" w:cs="Arial"/>
          <w:sz w:val="20"/>
          <w:szCs w:val="20"/>
        </w:rPr>
        <w:t xml:space="preserve">ри работе на склоне, </w:t>
      </w:r>
      <w:r>
        <w:rPr>
          <w:rFonts w:ascii="Arial" w:hAnsi="Arial" w:cs="Arial"/>
          <w:sz w:val="20"/>
          <w:szCs w:val="20"/>
        </w:rPr>
        <w:t>стойте выше, чем спиливаемое дерево</w:t>
      </w:r>
      <w:r w:rsidRPr="006F171C">
        <w:rPr>
          <w:rFonts w:ascii="Arial" w:hAnsi="Arial" w:cs="Arial"/>
          <w:sz w:val="20"/>
          <w:szCs w:val="20"/>
        </w:rPr>
        <w:t>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• Следуйте инструкциям в разделе «Для безопасной работы»</w:t>
      </w:r>
      <w:r>
        <w:rPr>
          <w:rFonts w:ascii="Arial" w:hAnsi="Arial" w:cs="Arial"/>
          <w:sz w:val="20"/>
          <w:szCs w:val="20"/>
        </w:rPr>
        <w:t>, чтобы избежать возникновения</w:t>
      </w:r>
      <w:r w:rsidRPr="006F17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отдачи</w:t>
      </w:r>
      <w:r w:rsidRPr="006F171C">
        <w:rPr>
          <w:rFonts w:ascii="Arial" w:hAnsi="Arial" w:cs="Arial"/>
          <w:sz w:val="20"/>
          <w:szCs w:val="20"/>
        </w:rPr>
        <w:t>.</w:t>
      </w:r>
    </w:p>
    <w:p w:rsidR="00DA3181" w:rsidRDefault="00DA3181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Перед началом работы проверьте направление изгибающей силы внутри бревна. Всегда заканчивайте распиливание со стороны, противоположной направлению изгиба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во избежание зажатия шины в распиле. </w:t>
      </w:r>
    </w:p>
    <w:p w:rsidR="00DA3181" w:rsidRPr="000A55E4" w:rsidRDefault="00A92869" w:rsidP="00DA318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23" o:spid="_x0000_s1102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DA3181" w:rsidRPr="000A55E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DA3181" w:rsidRPr="000A55E4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A3181" w:rsidRPr="00645AB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922B9" w:rsidRPr="006F171C" w:rsidRDefault="00DA3181" w:rsidP="00974DE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 w:rsidRPr="00572979"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Перед чисткой, осмотром или ремонтом агрегата убедитесь, что двигатель остановлен и остыл. Снимите колпачок свечи зажигания для предотвращения сл</w:t>
      </w:r>
      <w:r w:rsidR="005922B9">
        <w:rPr>
          <w:rFonts w:ascii="Arial" w:hAnsi="Arial" w:cs="Arial"/>
          <w:sz w:val="20"/>
          <w:szCs w:val="20"/>
        </w:rPr>
        <w:t>учайного пуска.</w:t>
      </w:r>
    </w:p>
    <w:p w:rsidR="00DA3181" w:rsidRPr="005922B9" w:rsidRDefault="005922B9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22DC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5715</wp:posOffset>
            </wp:positionV>
            <wp:extent cx="1638000" cy="1720800"/>
            <wp:effectExtent l="0" t="0" r="0" b="0"/>
            <wp:wrapSquare wrapText="bothSides"/>
            <wp:docPr id="36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t="5370" r="5574" b="3691"/>
                    <a:stretch/>
                  </pic:blipFill>
                  <pic:spPr bwMode="auto">
                    <a:xfrm>
                      <a:off x="0" y="0"/>
                      <a:ext cx="1638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3181" w:rsidRPr="00E13E1D">
        <w:rPr>
          <w:rFonts w:ascii="Arial" w:hAnsi="Arial" w:cs="Arial"/>
          <w:sz w:val="20"/>
          <w:szCs w:val="20"/>
        </w:rPr>
        <w:t>ТЕХОБСЛУЖИВАНИЕ ПОСЛЕ КАЖДОГО ИСПОЛЬЗОВАНИЯ</w:t>
      </w:r>
      <w:r w:rsidR="00DA3181">
        <w:rPr>
          <w:rFonts w:ascii="Arial" w:hAnsi="Arial" w:cs="Arial"/>
          <w:sz w:val="20"/>
          <w:szCs w:val="20"/>
        </w:rPr>
        <w:t>.</w:t>
      </w:r>
    </w:p>
    <w:p w:rsidR="00DA3181" w:rsidRPr="00614FE6" w:rsidRDefault="005922B9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22DC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12065</wp:posOffset>
            </wp:positionV>
            <wp:extent cx="1680845" cy="1687830"/>
            <wp:effectExtent l="0" t="0" r="0" b="0"/>
            <wp:wrapSquare wrapText="bothSides"/>
            <wp:docPr id="35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4745" r="5503" b="5100"/>
                    <a:stretch/>
                  </pic:blipFill>
                  <pic:spPr bwMode="auto">
                    <a:xfrm>
                      <a:off x="0" y="0"/>
                      <a:ext cx="16808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3D2">
        <w:rPr>
          <w:rFonts w:ascii="Arial" w:hAnsi="Arial" w:cs="Arial"/>
          <w:b/>
          <w:sz w:val="20"/>
          <w:szCs w:val="20"/>
        </w:rPr>
        <w:t>Воздушный фильтр</w:t>
      </w:r>
    </w:p>
    <w:p w:rsidR="00DA3181" w:rsidRDefault="002850C7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DA3181" w:rsidRPr="006F171C">
        <w:rPr>
          <w:rFonts w:ascii="Arial" w:hAnsi="Arial" w:cs="Arial"/>
          <w:sz w:val="20"/>
          <w:szCs w:val="20"/>
        </w:rPr>
        <w:t>Пыль на поверхности очистителя может быть удалена посредством легкого постукивания угла очистителя о твердую поверхность.</w:t>
      </w:r>
    </w:p>
    <w:p w:rsidR="00DA3181" w:rsidRDefault="002850C7" w:rsidP="005922B9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DA3181" w:rsidRPr="00614FE6">
        <w:rPr>
          <w:rFonts w:ascii="Arial" w:hAnsi="Arial" w:cs="Arial"/>
          <w:sz w:val="20"/>
          <w:szCs w:val="20"/>
        </w:rPr>
        <w:t xml:space="preserve">Для счистки грязи в ячейках разделите очиститель на половинки и почистите щеткой при помощи бензина. </w:t>
      </w:r>
    </w:p>
    <w:p w:rsidR="00DA3181" w:rsidRPr="00614FE6" w:rsidRDefault="002850C7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DA3181" w:rsidRPr="00614FE6">
        <w:rPr>
          <w:rFonts w:ascii="Arial" w:hAnsi="Arial" w:cs="Arial"/>
          <w:sz w:val="20"/>
          <w:szCs w:val="20"/>
        </w:rPr>
        <w:t xml:space="preserve">Продуйте их изнутри, используя сжатый воздух. </w:t>
      </w:r>
    </w:p>
    <w:p w:rsidR="00DA3181" w:rsidRPr="00614FE6" w:rsidRDefault="002850C7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DA3181" w:rsidRPr="00614FE6">
        <w:rPr>
          <w:rFonts w:ascii="Arial" w:hAnsi="Arial" w:cs="Arial"/>
          <w:sz w:val="20"/>
          <w:szCs w:val="20"/>
        </w:rPr>
        <w:t>Для соединения половинок очистителя нажмите на ободок до щелчка.</w:t>
      </w:r>
    </w:p>
    <w:p w:rsidR="00DA3181" w:rsidRPr="00E13E1D" w:rsidRDefault="00DA3181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 w:rsidRPr="006F171C">
        <w:rPr>
          <w:rFonts w:ascii="Arial" w:hAnsi="Arial" w:cs="Arial"/>
          <w:sz w:val="20"/>
          <w:szCs w:val="20"/>
        </w:rPr>
        <w:t>ри установке главного фильтра убедитесь, что бороздки на краю фильтра верно подогнаны</w:t>
      </w:r>
      <w:r w:rsidR="005922B9">
        <w:rPr>
          <w:rFonts w:ascii="Arial" w:hAnsi="Arial" w:cs="Arial"/>
          <w:sz w:val="20"/>
          <w:szCs w:val="20"/>
        </w:rPr>
        <w:t xml:space="preserve"> к выступам на крышке цилиндра.</w:t>
      </w:r>
    </w:p>
    <w:p w:rsidR="00DA3181" w:rsidRPr="00614FE6" w:rsidRDefault="00A92869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4" o:spid="_x0000_s1040" type="#_x0000_t202" style="position:absolute;left:0;text-align:left;margin-left:475.5pt;margin-top:0;width:89.2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CE2BBA">
                    <w:rPr>
                      <w:rFonts w:ascii="Arial" w:eastAsia="Times New Roman" w:hAnsi="Arial" w:cs="Arial"/>
                      <w:sz w:val="16"/>
                      <w:szCs w:val="16"/>
                    </w:rPr>
                    <w:t>Отверстие для</w:t>
                  </w:r>
                </w:p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E2BBA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смазывания цепи</w:t>
                  </w:r>
                </w:p>
              </w:txbxContent>
            </v:textbox>
          </v:shape>
        </w:pict>
      </w:r>
      <w:r w:rsidR="002850C7" w:rsidRPr="006F171C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12700</wp:posOffset>
            </wp:positionV>
            <wp:extent cx="2004695" cy="1281430"/>
            <wp:effectExtent l="0" t="0" r="0" b="0"/>
            <wp:wrapSquare wrapText="bothSides"/>
            <wp:docPr id="37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3D2">
        <w:rPr>
          <w:rFonts w:ascii="Arial" w:hAnsi="Arial" w:cs="Arial"/>
          <w:b/>
          <w:sz w:val="20"/>
          <w:szCs w:val="20"/>
        </w:rPr>
        <w:t>Отверстие для смазывания цепи</w:t>
      </w:r>
    </w:p>
    <w:p w:rsidR="005922B9" w:rsidRPr="005922B9" w:rsidRDefault="00DA3181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 xml:space="preserve">Демонтируйте пильную шину и проверьте </w:t>
      </w:r>
      <w:r>
        <w:rPr>
          <w:rFonts w:ascii="Arial" w:hAnsi="Arial" w:cs="Arial"/>
          <w:sz w:val="20"/>
          <w:szCs w:val="20"/>
        </w:rPr>
        <w:t>масляное отверстие</w:t>
      </w:r>
      <w:r w:rsidRPr="006F171C">
        <w:rPr>
          <w:rFonts w:ascii="Arial" w:hAnsi="Arial" w:cs="Arial"/>
          <w:sz w:val="20"/>
          <w:szCs w:val="20"/>
        </w:rPr>
        <w:t xml:space="preserve"> на засоры.</w:t>
      </w:r>
    </w:p>
    <w:p w:rsidR="00DA3181" w:rsidRPr="00614FE6" w:rsidRDefault="00B663D2" w:rsidP="005922B9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Пильная шина</w:t>
      </w:r>
    </w:p>
    <w:p w:rsidR="002850C7" w:rsidRDefault="00DA3181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Когда пильная шина демонтирована</w:t>
      </w:r>
      <w:r>
        <w:rPr>
          <w:rFonts w:ascii="Arial" w:hAnsi="Arial" w:cs="Arial"/>
          <w:sz w:val="20"/>
          <w:szCs w:val="20"/>
        </w:rPr>
        <w:t>,</w:t>
      </w:r>
      <w:r w:rsidRPr="006F171C">
        <w:rPr>
          <w:rFonts w:ascii="Arial" w:hAnsi="Arial" w:cs="Arial"/>
          <w:sz w:val="20"/>
          <w:szCs w:val="20"/>
        </w:rPr>
        <w:t xml:space="preserve"> удалите опилки в бороздке шины и масляном </w:t>
      </w:r>
      <w:r>
        <w:rPr>
          <w:rFonts w:ascii="Arial" w:hAnsi="Arial" w:cs="Arial"/>
          <w:sz w:val="20"/>
          <w:szCs w:val="20"/>
        </w:rPr>
        <w:t>отверстии</w:t>
      </w:r>
      <w:r w:rsidR="002850C7">
        <w:rPr>
          <w:rFonts w:ascii="Arial" w:hAnsi="Arial" w:cs="Arial"/>
          <w:sz w:val="20"/>
          <w:szCs w:val="20"/>
        </w:rPr>
        <w:t>.</w:t>
      </w:r>
    </w:p>
    <w:p w:rsidR="00DA3181" w:rsidRPr="006F171C" w:rsidRDefault="00DA3181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/>
          <w:sz w:val="20"/>
          <w:szCs w:val="20"/>
        </w:rPr>
        <w:t>Смажь</w:t>
      </w:r>
      <w:r>
        <w:rPr>
          <w:rFonts w:ascii="Arial" w:hAnsi="Arial" w:cs="Arial"/>
          <w:sz w:val="20"/>
          <w:szCs w:val="20"/>
        </w:rPr>
        <w:t>те носовое цепное колесо через отверстие</w:t>
      </w:r>
      <w:r w:rsidRPr="006F171C">
        <w:rPr>
          <w:rFonts w:ascii="Arial" w:hAnsi="Arial" w:cs="Arial"/>
          <w:sz w:val="20"/>
          <w:szCs w:val="20"/>
        </w:rPr>
        <w:t xml:space="preserve"> подачи смазки на конце шины.</w:t>
      </w:r>
    </w:p>
    <w:p w:rsidR="00DA3181" w:rsidRPr="006F171C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pict>
          <v:shape id="Надпись 432" o:spid="_x0000_s1041" type="#_x0000_t202" style="position:absolute;left:0;text-align:left;margin-left:130.5pt;margin-top:5.25pt;width:51pt;height:2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S/0gIAAMo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0109B">
                    <w:rPr>
                      <w:rFonts w:ascii="Arial" w:eastAsia="Times New Roman" w:hAnsi="Arial" w:cs="Arial"/>
                      <w:sz w:val="16"/>
                      <w:szCs w:val="16"/>
                    </w:rPr>
                    <w:t>масляное отверстие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1" o:spid="_x0000_s1042" type="#_x0000_t202" style="position:absolute;left:0;text-align:left;margin-left:270pt;margin-top:14.75pt;width:102pt;height:23.8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цепное колесо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3" o:spid="_x0000_s1043" type="#_x0000_t202" style="position:absolute;left:0;text-align:left;margin-left:252pt;margin-top:.25pt;width:118.5pt;height:20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" filled="f" stroked="f">
            <v:textbox>
              <w:txbxContent>
                <w:p w:rsidR="00AC507C" w:rsidRPr="006F171C" w:rsidRDefault="00AC507C" w:rsidP="00DA3181">
                  <w:pPr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отверстие</w:t>
                  </w:r>
                  <w:r w:rsidRPr="006F171C">
                    <w:rPr>
                      <w:rFonts w:ascii="Arial" w:hAnsi="Arial" w:cs="Arial"/>
                      <w:sz w:val="16"/>
                      <w:szCs w:val="16"/>
                    </w:rPr>
                    <w:t xml:space="preserve"> подачи смазки</w:t>
                  </w:r>
                </w:p>
                <w:p w:rsidR="00AC507C" w:rsidRPr="00336AEE" w:rsidRDefault="00AC507C" w:rsidP="00DA318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DA3181" w:rsidRPr="0050109B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730500" cy="800100"/>
            <wp:effectExtent l="0" t="0" r="0" b="0"/>
            <wp:docPr id="38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81" w:rsidRPr="00614FE6" w:rsidRDefault="00B663D2" w:rsidP="00B663D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Прочие узлы</w:t>
      </w:r>
    </w:p>
    <w:p w:rsidR="00DA3181" w:rsidRPr="002850C7" w:rsidRDefault="00DA3181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Регулярно проверяй</w:t>
      </w:r>
      <w:r w:rsidRPr="006F171C">
        <w:rPr>
          <w:rFonts w:ascii="Arial" w:hAnsi="Arial" w:cs="Arial"/>
          <w:sz w:val="20"/>
          <w:szCs w:val="20"/>
        </w:rPr>
        <w:t xml:space="preserve">те </w:t>
      </w:r>
      <w:r>
        <w:rPr>
          <w:rFonts w:ascii="Arial" w:hAnsi="Arial" w:cs="Arial"/>
          <w:sz w:val="20"/>
          <w:szCs w:val="20"/>
        </w:rPr>
        <w:t xml:space="preserve">агрегат </w:t>
      </w:r>
      <w:r w:rsidRPr="006F171C">
        <w:rPr>
          <w:rFonts w:ascii="Arial" w:hAnsi="Arial" w:cs="Arial"/>
          <w:sz w:val="20"/>
          <w:szCs w:val="20"/>
        </w:rPr>
        <w:t>на пред</w:t>
      </w:r>
      <w:r>
        <w:rPr>
          <w:rFonts w:ascii="Arial" w:hAnsi="Arial" w:cs="Arial"/>
          <w:sz w:val="20"/>
          <w:szCs w:val="20"/>
        </w:rPr>
        <w:t>мет утечки топлива, ослабления креплений, а также повреждения</w:t>
      </w:r>
      <w:r w:rsidRPr="006F171C">
        <w:rPr>
          <w:rFonts w:ascii="Arial" w:hAnsi="Arial" w:cs="Arial"/>
          <w:sz w:val="20"/>
          <w:szCs w:val="20"/>
        </w:rPr>
        <w:t xml:space="preserve"> глав</w:t>
      </w:r>
      <w:r>
        <w:rPr>
          <w:rFonts w:ascii="Arial" w:hAnsi="Arial" w:cs="Arial"/>
          <w:sz w:val="20"/>
          <w:szCs w:val="20"/>
        </w:rPr>
        <w:t>ных деталей, особенно соединения</w:t>
      </w:r>
      <w:r w:rsidRPr="006F171C">
        <w:rPr>
          <w:rFonts w:ascii="Arial" w:hAnsi="Arial" w:cs="Arial"/>
          <w:sz w:val="20"/>
          <w:szCs w:val="20"/>
        </w:rPr>
        <w:t xml:space="preserve"> рукояток и </w:t>
      </w:r>
      <w:r>
        <w:rPr>
          <w:rFonts w:ascii="Arial" w:hAnsi="Arial" w:cs="Arial"/>
          <w:sz w:val="20"/>
          <w:szCs w:val="20"/>
        </w:rPr>
        <w:t>место крепления пильной шины</w:t>
      </w:r>
      <w:r w:rsidRPr="006F171C">
        <w:rPr>
          <w:rFonts w:ascii="Arial" w:hAnsi="Arial" w:cs="Arial"/>
          <w:sz w:val="20"/>
          <w:szCs w:val="20"/>
        </w:rPr>
        <w:t>. Если найдены какие-либо дефекты, убедитесь, что они ус</w:t>
      </w:r>
      <w:r w:rsidR="002850C7">
        <w:rPr>
          <w:rFonts w:ascii="Arial" w:hAnsi="Arial" w:cs="Arial"/>
          <w:sz w:val="20"/>
          <w:szCs w:val="20"/>
        </w:rPr>
        <w:t>транены перед следующим пуском.</w:t>
      </w:r>
    </w:p>
    <w:p w:rsidR="00DA3181" w:rsidRPr="00614FE6" w:rsidRDefault="00DA3181" w:rsidP="00B663D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14FE6">
        <w:rPr>
          <w:rFonts w:ascii="Arial" w:hAnsi="Arial" w:cs="Arial"/>
          <w:b/>
          <w:sz w:val="20"/>
          <w:szCs w:val="20"/>
        </w:rPr>
        <w:t>Техническое обслуживание пильной цепи и пильной шины</w:t>
      </w:r>
    </w:p>
    <w:p w:rsidR="00DA3181" w:rsidRPr="00614FE6" w:rsidRDefault="00B663D2" w:rsidP="00B663D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Пильная цепь</w:t>
      </w:r>
    </w:p>
    <w:p w:rsidR="00DA3181" w:rsidRPr="00614FE6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14FE6">
        <w:rPr>
          <w:rFonts w:ascii="Arial" w:hAnsi="Arial" w:cs="Arial"/>
          <w:sz w:val="20"/>
          <w:szCs w:val="20"/>
        </w:rPr>
        <w:t>Для ровной и безопасной работы очень важно содержать зубья цепи острыми!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Признаки затупления зубьев и н</w:t>
      </w:r>
      <w:r w:rsidR="002850C7">
        <w:rPr>
          <w:rFonts w:ascii="Arial" w:hAnsi="Arial" w:cs="Arial"/>
          <w:sz w:val="20"/>
          <w:szCs w:val="20"/>
        </w:rPr>
        <w:t>еобходимости их заточки: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>•</w:t>
      </w:r>
      <w:r w:rsidRPr="006F171C">
        <w:rPr>
          <w:rFonts w:ascii="Arial" w:hAnsi="Arial" w:cs="Arial"/>
          <w:sz w:val="20"/>
          <w:szCs w:val="20"/>
        </w:rPr>
        <w:t xml:space="preserve"> Опилки становятся порошкообразными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>•</w:t>
      </w:r>
      <w:r w:rsidRPr="00614FE6">
        <w:rPr>
          <w:rFonts w:ascii="Arial" w:hAnsi="Arial" w:cs="Arial" w:hint="eastAsia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Требуется дополнительное усилие для распиливания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 xml:space="preserve">• </w:t>
      </w:r>
      <w:r w:rsidRPr="006F171C">
        <w:rPr>
          <w:rFonts w:ascii="Arial" w:hAnsi="Arial" w:cs="Arial"/>
          <w:sz w:val="20"/>
          <w:szCs w:val="20"/>
        </w:rPr>
        <w:t xml:space="preserve">Распил </w:t>
      </w:r>
      <w:r w:rsidR="002850C7">
        <w:rPr>
          <w:rFonts w:ascii="Arial" w:hAnsi="Arial" w:cs="Arial"/>
          <w:sz w:val="20"/>
          <w:szCs w:val="20"/>
        </w:rPr>
        <w:t>получается неровным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 xml:space="preserve">• </w:t>
      </w:r>
      <w:r w:rsidRPr="006F171C">
        <w:rPr>
          <w:rFonts w:ascii="Arial" w:hAnsi="Arial" w:cs="Arial"/>
          <w:sz w:val="20"/>
          <w:szCs w:val="20"/>
        </w:rPr>
        <w:t>Увеличивается вибрация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 xml:space="preserve">• </w:t>
      </w:r>
      <w:r w:rsidRPr="006F171C">
        <w:rPr>
          <w:rFonts w:ascii="Arial" w:hAnsi="Arial" w:cs="Arial"/>
          <w:sz w:val="20"/>
          <w:szCs w:val="20"/>
        </w:rPr>
        <w:t>Увеличивается потребление топлива</w:t>
      </w:r>
    </w:p>
    <w:p w:rsidR="00DA3181" w:rsidRPr="00A7302B" w:rsidRDefault="00757AA2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-3175</wp:posOffset>
            </wp:positionV>
            <wp:extent cx="3962400" cy="1438275"/>
            <wp:effectExtent l="19050" t="0" r="0" b="0"/>
            <wp:wrapSquare wrapText="bothSides"/>
            <wp:docPr id="39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0C7">
        <w:rPr>
          <w:rFonts w:ascii="Arial" w:hAnsi="Arial" w:cs="Arial"/>
          <w:b/>
          <w:sz w:val="20"/>
          <w:szCs w:val="20"/>
        </w:rPr>
        <w:t>Стандарты настройки зубьев цепи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7302B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Обязательно надевайте защитные перчатки</w:t>
      </w:r>
      <w:r>
        <w:rPr>
          <w:rFonts w:ascii="Arial" w:hAnsi="Arial" w:cs="Arial"/>
          <w:sz w:val="20"/>
          <w:szCs w:val="20"/>
        </w:rPr>
        <w:t>!</w: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П</w:t>
      </w:r>
      <w:r w:rsidR="002850C7">
        <w:rPr>
          <w:rFonts w:ascii="Arial" w:hAnsi="Arial" w:cs="Arial"/>
          <w:sz w:val="20"/>
          <w:szCs w:val="20"/>
        </w:rPr>
        <w:t>еред заточкой напильником:</w:t>
      </w:r>
    </w:p>
    <w:p w:rsidR="002850C7" w:rsidRPr="006F171C" w:rsidRDefault="002850C7" w:rsidP="002850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 w:rsidRPr="006F171C">
        <w:rPr>
          <w:rFonts w:ascii="Arial" w:hAnsi="Arial" w:cs="Arial"/>
          <w:sz w:val="20"/>
          <w:szCs w:val="20"/>
        </w:rPr>
        <w:t>Убед</w:t>
      </w:r>
      <w:r>
        <w:rPr>
          <w:rFonts w:ascii="Arial" w:hAnsi="Arial" w:cs="Arial"/>
          <w:sz w:val="20"/>
          <w:szCs w:val="20"/>
        </w:rPr>
        <w:t>итесь, что двигатель остановлен</w:t>
      </w:r>
    </w:p>
    <w:p w:rsidR="00DA3181" w:rsidRPr="006F171C" w:rsidRDefault="002850C7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 w:rsidR="00DA3181" w:rsidRPr="006F171C">
        <w:rPr>
          <w:rFonts w:ascii="Arial" w:hAnsi="Arial" w:cs="Arial"/>
          <w:sz w:val="20"/>
          <w:szCs w:val="20"/>
        </w:rPr>
        <w:t>Убедитесь, что пильная цепь надежно закреплена</w:t>
      </w:r>
    </w:p>
    <w:p w:rsidR="00DA3181" w:rsidRPr="006F171C" w:rsidRDefault="00DA3181" w:rsidP="00EF59A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14FE6">
        <w:rPr>
          <w:rFonts w:ascii="Arial" w:hAnsi="Arial" w:cs="Arial"/>
          <w:sz w:val="20"/>
          <w:szCs w:val="20"/>
        </w:rPr>
        <w:t>•</w:t>
      </w:r>
      <w:r w:rsidRPr="006F171C">
        <w:rPr>
          <w:rFonts w:ascii="Arial" w:hAnsi="Arial" w:cs="Arial"/>
          <w:sz w:val="20"/>
          <w:szCs w:val="20"/>
        </w:rPr>
        <w:t>Используйте круглый напильн</w:t>
      </w:r>
      <w:r w:rsidR="00EF59AF">
        <w:rPr>
          <w:rFonts w:ascii="Arial" w:hAnsi="Arial" w:cs="Arial"/>
          <w:sz w:val="20"/>
          <w:szCs w:val="20"/>
        </w:rPr>
        <w:t>ик подходящего размера для цепи</w:t>
      </w:r>
    </w:p>
    <w:p w:rsidR="00EF59AF" w:rsidRDefault="00EF59AF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</w:p>
    <w:p w:rsidR="00743B9B" w:rsidRDefault="00743B9B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</w:p>
    <w:p w:rsidR="00DA3181" w:rsidRPr="002850C7" w:rsidRDefault="00757AA2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-228600</wp:posOffset>
            </wp:positionV>
            <wp:extent cx="3160395" cy="1419225"/>
            <wp:effectExtent l="19050" t="0" r="1905" b="0"/>
            <wp:wrapSquare wrapText="bothSides"/>
            <wp:docPr id="40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869">
        <w:rPr>
          <w:rFonts w:ascii="Arial" w:hAnsi="Arial" w:cs="Arial"/>
          <w:noProof/>
          <w:sz w:val="20"/>
          <w:szCs w:val="20"/>
          <w:lang w:bidi="ar-SA"/>
        </w:rPr>
        <w:pict>
          <v:shape id="Надпись 455" o:spid="_x0000_s1044" type="#_x0000_t202" style="position:absolute;left:0;text-align:left;margin-left:458.25pt;margin-top:18.85pt;width:66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Po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" filled="f" stroked="f">
            <v:textbox style="mso-next-textbox:#Надпись 455">
              <w:txbxContent>
                <w:p w:rsidR="00AC507C" w:rsidRDefault="00AC507C" w:rsidP="00082F5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Заточка зуба</w:t>
                  </w:r>
                </w:p>
              </w:txbxContent>
            </v:textbox>
          </v:shape>
        </w:pict>
      </w:r>
      <w:r w:rsidR="002850C7">
        <w:rPr>
          <w:rFonts w:ascii="Arial" w:hAnsi="Arial" w:cs="Arial"/>
          <w:sz w:val="20"/>
          <w:szCs w:val="20"/>
        </w:rPr>
        <w:t xml:space="preserve">1. </w:t>
      </w:r>
      <w:r w:rsidR="00DA3181" w:rsidRPr="00A7302B">
        <w:rPr>
          <w:rFonts w:ascii="Arial" w:hAnsi="Arial" w:cs="Arial"/>
          <w:sz w:val="20"/>
          <w:szCs w:val="20"/>
        </w:rPr>
        <w:t>Поместите напильник на режущий зуб и толкайте прямо вперед. Соблюдайте положение напильника, как показано на рисунке.</w:t>
      </w:r>
    </w:p>
    <w:p w:rsidR="00DA3181" w:rsidRPr="00A7302B" w:rsidRDefault="00A92869" w:rsidP="002850C7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28" o:spid="_x0000_s1045" type="#_x0000_t202" style="position:absolute;left:0;text-align:left;margin-left:481.75pt;margin-top:.5pt;width:66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Высота зуба</w:t>
                  </w:r>
                </w:p>
              </w:txbxContent>
            </v:textbox>
          </v:shape>
        </w:pict>
      </w:r>
      <w:r w:rsidR="002850C7">
        <w:rPr>
          <w:rFonts w:ascii="Arial" w:hAnsi="Arial" w:cs="Arial"/>
          <w:sz w:val="20"/>
          <w:szCs w:val="20"/>
        </w:rPr>
        <w:t xml:space="preserve">2. </w:t>
      </w:r>
      <w:r w:rsidR="00DA3181" w:rsidRPr="00A7302B">
        <w:rPr>
          <w:rFonts w:ascii="Arial" w:hAnsi="Arial" w:cs="Arial"/>
          <w:sz w:val="20"/>
          <w:szCs w:val="20"/>
        </w:rPr>
        <w:t>После заточки каждого зуба проверьте глубину заточки, и заточите каждый зуб до правильного уровня.</w:t>
      </w:r>
    </w:p>
    <w:p w:rsidR="00604CF8" w:rsidRDefault="00A92869" w:rsidP="00604CF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30" o:spid="_x0000_s1046" type="#_x0000_t202" style="position:absolute;left:0;text-align:left;margin-left:295.5pt;margin-top:.75pt;width:106.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VT0QIAAMs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соответствие зубьев</w:t>
                  </w:r>
                </w:p>
              </w:txbxContent>
            </v:textbox>
          </v:shape>
        </w:pict>
      </w:r>
      <w:r w:rsidR="002850C7">
        <w:rPr>
          <w:rFonts w:ascii="Arial" w:hAnsi="Arial" w:cs="Arial"/>
          <w:sz w:val="20"/>
          <w:szCs w:val="20"/>
        </w:rPr>
        <w:t xml:space="preserve">3. </w:t>
      </w:r>
      <w:r w:rsidR="00DA3181" w:rsidRPr="00A7302B">
        <w:rPr>
          <w:rFonts w:ascii="Arial" w:hAnsi="Arial" w:cs="Arial"/>
          <w:sz w:val="20"/>
          <w:szCs w:val="20"/>
        </w:rPr>
        <w:t>Убедитесь в том, что закругляете передний край для снижения возможности отдачи или поломки скобы.</w:t>
      </w:r>
    </w:p>
    <w:p w:rsidR="00DA3181" w:rsidRPr="00604CF8" w:rsidRDefault="00757AA2" w:rsidP="00604CF8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66675</wp:posOffset>
            </wp:positionV>
            <wp:extent cx="3289300" cy="1257300"/>
            <wp:effectExtent l="19050" t="0" r="6350" b="0"/>
            <wp:wrapSquare wrapText="bothSides"/>
            <wp:docPr id="41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869">
        <w:rPr>
          <w:noProof/>
          <w:lang w:bidi="ar-SA"/>
        </w:rPr>
        <w:pict>
          <v:shape id="Надпись 424" o:spid="_x0000_s1047" type="#_x0000_t202" style="position:absolute;left:0;text-align:left;margin-left:453.1pt;margin-top:1.25pt;width:66.1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боковой угол </w:t>
                  </w:r>
                </w:p>
              </w:txbxContent>
            </v:textbox>
          </v:shape>
        </w:pict>
      </w:r>
      <w:r w:rsidR="00A92869">
        <w:rPr>
          <w:noProof/>
          <w:lang w:bidi="ar-SA"/>
        </w:rPr>
        <w:pict>
          <v:shape id="Надпись 425" o:spid="_x0000_s1048" type="#_x0000_t202" style="position:absolute;left:0;text-align:left;margin-left:306.55pt;margin-top:3.75pt;width:66.1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длина зуба</w:t>
                  </w:r>
                </w:p>
              </w:txbxContent>
            </v:textbox>
          </v:shape>
        </w:pict>
      </w:r>
      <w:r w:rsidR="002850C7" w:rsidRPr="00604CF8">
        <w:rPr>
          <w:rFonts w:ascii="Arial" w:hAnsi="Arial" w:cs="Arial"/>
          <w:sz w:val="20"/>
          <w:szCs w:val="20"/>
        </w:rPr>
        <w:t xml:space="preserve">4. </w:t>
      </w:r>
      <w:r w:rsidR="00DA3181" w:rsidRPr="00604CF8">
        <w:rPr>
          <w:rFonts w:ascii="Arial" w:hAnsi="Arial" w:cs="Arial"/>
          <w:sz w:val="20"/>
          <w:szCs w:val="20"/>
        </w:rPr>
        <w:t>Убедитесь в том, что у каждого зуба длина и углы краев соответствуют указанным на рисунке.</w:t>
      </w:r>
    </w:p>
    <w:p w:rsidR="00DA3181" w:rsidRPr="006F171C" w:rsidRDefault="00DA3181" w:rsidP="00DA3181">
      <w:pPr>
        <w:tabs>
          <w:tab w:val="left" w:pos="10585"/>
        </w:tabs>
        <w:ind w:left="1077" w:right="686"/>
        <w:jc w:val="center"/>
        <w:rPr>
          <w:rFonts w:ascii="Arial" w:hAnsi="Arial" w:cs="Arial"/>
          <w:sz w:val="20"/>
          <w:szCs w:val="20"/>
        </w:rPr>
      </w:pP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Default="00A92869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27" o:spid="_x0000_s1049" type="#_x0000_t202" style="position:absolute;left:0;text-align:left;margin-left:451.2pt;margin-top:.9pt;width:101.2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верхний отрезной угол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26" o:spid="_x0000_s1050" type="#_x0000_t202" style="position:absolute;left:0;text-align:left;margin-left:314.85pt;margin-top:3.15pt;width:1in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pc0AIAAMoFAAAOAAAAZHJzL2Uyb0RvYy54bWysVEtu2zAQ3RfoHQjuFX0i25IQOUgsqyiQ&#10;foC0B6AlyiIqkSpJW06LLrrvFXqHLrrorldwbtQhZTtOggJFWy0EksN5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" filled="f" stroked="f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пилящий угол</w:t>
                  </w:r>
                </w:p>
              </w:txbxContent>
            </v:textbox>
          </v:shape>
        </w:pict>
      </w: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604CF8" w:rsidRDefault="00604CF8" w:rsidP="00EF59AF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743B9B" w:rsidRDefault="00743B9B" w:rsidP="00EF59AF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DA3181" w:rsidRPr="00EF59AF" w:rsidRDefault="00EF59AF" w:rsidP="00EF59AF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Пильная шина</w:t>
      </w:r>
    </w:p>
    <w:p w:rsidR="00DA3181" w:rsidRPr="006F171C" w:rsidRDefault="00EF59AF" w:rsidP="00EF59A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F171C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6350</wp:posOffset>
            </wp:positionV>
            <wp:extent cx="4050000" cy="921600"/>
            <wp:effectExtent l="0" t="0" r="8255" b="0"/>
            <wp:wrapSquare wrapText="bothSides"/>
            <wp:docPr id="42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181" w:rsidRPr="00287A09">
        <w:rPr>
          <w:rFonts w:ascii="Arial" w:hAnsi="Arial" w:cs="Arial"/>
          <w:b/>
          <w:sz w:val="20"/>
          <w:szCs w:val="20"/>
        </w:rPr>
        <w:t>ВНИМАНИЕ!</w:t>
      </w:r>
      <w:r w:rsidR="00DA3181">
        <w:rPr>
          <w:rFonts w:ascii="Arial" w:hAnsi="Arial" w:cs="Arial"/>
          <w:b/>
          <w:sz w:val="20"/>
          <w:szCs w:val="20"/>
        </w:rPr>
        <w:t xml:space="preserve"> </w:t>
      </w:r>
      <w:r w:rsidR="00DA3181">
        <w:rPr>
          <w:rFonts w:ascii="Arial" w:hAnsi="Arial" w:cs="Arial"/>
          <w:sz w:val="20"/>
          <w:szCs w:val="20"/>
        </w:rPr>
        <w:t>В</w:t>
      </w:r>
      <w:r w:rsidR="00DA3181" w:rsidRPr="006F171C">
        <w:rPr>
          <w:rFonts w:ascii="Arial" w:hAnsi="Arial" w:cs="Arial"/>
          <w:sz w:val="20"/>
          <w:szCs w:val="20"/>
        </w:rPr>
        <w:t xml:space="preserve">ремя от времени </w:t>
      </w:r>
      <w:r w:rsidR="00DA3181">
        <w:rPr>
          <w:rFonts w:ascii="Arial" w:hAnsi="Arial" w:cs="Arial"/>
          <w:sz w:val="20"/>
          <w:szCs w:val="20"/>
        </w:rPr>
        <w:t>п</w:t>
      </w:r>
      <w:r w:rsidR="00DA3181" w:rsidRPr="006F171C">
        <w:rPr>
          <w:rFonts w:ascii="Arial" w:hAnsi="Arial" w:cs="Arial"/>
          <w:sz w:val="20"/>
          <w:szCs w:val="20"/>
        </w:rPr>
        <w:t xml:space="preserve">ереворачивайте </w:t>
      </w:r>
      <w:r w:rsidR="00DA3181">
        <w:rPr>
          <w:rFonts w:ascii="Arial" w:hAnsi="Arial" w:cs="Arial"/>
          <w:sz w:val="20"/>
          <w:szCs w:val="20"/>
        </w:rPr>
        <w:t xml:space="preserve">пильную </w:t>
      </w:r>
      <w:r w:rsidR="00DA3181" w:rsidRPr="006F171C">
        <w:rPr>
          <w:rFonts w:ascii="Arial" w:hAnsi="Arial" w:cs="Arial"/>
          <w:sz w:val="20"/>
          <w:szCs w:val="20"/>
        </w:rPr>
        <w:t>шину</w:t>
      </w:r>
      <w:r w:rsidR="00DA3181">
        <w:rPr>
          <w:rFonts w:ascii="Arial" w:hAnsi="Arial" w:cs="Arial"/>
          <w:sz w:val="20"/>
          <w:szCs w:val="20"/>
        </w:rPr>
        <w:t>,</w:t>
      </w:r>
      <w:r w:rsidR="00DA3181" w:rsidRPr="006F171C">
        <w:rPr>
          <w:rFonts w:ascii="Arial" w:hAnsi="Arial" w:cs="Arial"/>
          <w:sz w:val="20"/>
          <w:szCs w:val="20"/>
        </w:rPr>
        <w:t xml:space="preserve"> для предотвращения </w:t>
      </w:r>
      <w:r w:rsidR="00DA3181">
        <w:rPr>
          <w:rFonts w:ascii="Arial" w:hAnsi="Arial" w:cs="Arial"/>
          <w:sz w:val="20"/>
          <w:szCs w:val="20"/>
        </w:rPr>
        <w:t xml:space="preserve">ее </w:t>
      </w:r>
      <w:r>
        <w:rPr>
          <w:rFonts w:ascii="Arial" w:hAnsi="Arial" w:cs="Arial"/>
          <w:sz w:val="20"/>
          <w:szCs w:val="20"/>
        </w:rPr>
        <w:t>частичного износа.</w:t>
      </w:r>
    </w:p>
    <w:p w:rsidR="00604CF8" w:rsidRPr="00743B9B" w:rsidRDefault="00DA3181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Направляющий паз шины должен</w:t>
      </w:r>
      <w:r w:rsidRPr="006F171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быть строго прямоугольным</w:t>
      </w:r>
      <w:r w:rsidRPr="006F171C">
        <w:rPr>
          <w:rFonts w:ascii="Arial" w:hAnsi="Arial" w:cs="Arial"/>
          <w:sz w:val="20"/>
          <w:szCs w:val="20"/>
        </w:rPr>
        <w:t xml:space="preserve">. Проверяйте </w:t>
      </w:r>
      <w:r>
        <w:rPr>
          <w:rFonts w:ascii="Arial" w:hAnsi="Arial" w:cs="Arial"/>
          <w:sz w:val="20"/>
          <w:szCs w:val="20"/>
        </w:rPr>
        <w:t xml:space="preserve">паз на </w:t>
      </w:r>
      <w:r>
        <w:rPr>
          <w:rFonts w:ascii="Arial" w:hAnsi="Arial" w:cs="Arial"/>
          <w:sz w:val="20"/>
          <w:szCs w:val="20"/>
        </w:rPr>
        <w:lastRenderedPageBreak/>
        <w:t>наличие износа!</w:t>
      </w:r>
      <w:r w:rsidRPr="006F171C">
        <w:rPr>
          <w:rFonts w:ascii="Arial" w:hAnsi="Arial" w:cs="Arial"/>
          <w:sz w:val="20"/>
          <w:szCs w:val="20"/>
        </w:rPr>
        <w:t xml:space="preserve"> Проверяйте шину и внешнюю сторону </w:t>
      </w:r>
      <w:r>
        <w:rPr>
          <w:rFonts w:ascii="Arial" w:hAnsi="Arial" w:cs="Arial"/>
          <w:sz w:val="20"/>
          <w:szCs w:val="20"/>
        </w:rPr>
        <w:t>режущего зуба с помощью линейки, как показано на рисунке. Если между линейкой и шиной</w:t>
      </w:r>
      <w:r w:rsidRPr="006F171C">
        <w:rPr>
          <w:rFonts w:ascii="Arial" w:hAnsi="Arial" w:cs="Arial"/>
          <w:sz w:val="20"/>
          <w:szCs w:val="20"/>
        </w:rPr>
        <w:t xml:space="preserve"> есть зазор</w:t>
      </w:r>
      <w:r>
        <w:rPr>
          <w:rFonts w:ascii="Arial" w:hAnsi="Arial" w:cs="Arial"/>
          <w:sz w:val="20"/>
          <w:szCs w:val="20"/>
        </w:rPr>
        <w:t>, направляющая нормальна. В противном</w:t>
      </w:r>
      <w:r w:rsidRPr="006F171C">
        <w:rPr>
          <w:rFonts w:ascii="Arial" w:hAnsi="Arial" w:cs="Arial"/>
          <w:sz w:val="20"/>
          <w:szCs w:val="20"/>
        </w:rPr>
        <w:t xml:space="preserve"> случае она изношена. Такую шину нуж</w:t>
      </w:r>
      <w:r w:rsidR="00743B9B">
        <w:rPr>
          <w:rFonts w:ascii="Arial" w:hAnsi="Arial" w:cs="Arial"/>
          <w:sz w:val="20"/>
          <w:szCs w:val="20"/>
        </w:rPr>
        <w:t>но корректировать или заменять.</w:t>
      </w:r>
    </w:p>
    <w:p w:rsidR="00DA3181" w:rsidRPr="00743B9B" w:rsidRDefault="00DA3181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A7302B">
        <w:rPr>
          <w:rFonts w:ascii="Arial" w:hAnsi="Arial" w:cs="Arial"/>
          <w:b/>
          <w:sz w:val="20"/>
          <w:szCs w:val="20"/>
        </w:rPr>
        <w:t>Руководс</w:t>
      </w:r>
      <w:r w:rsidR="00205591">
        <w:rPr>
          <w:rFonts w:ascii="Arial" w:hAnsi="Arial" w:cs="Arial"/>
          <w:b/>
          <w:sz w:val="20"/>
          <w:szCs w:val="20"/>
        </w:rPr>
        <w:t>тво по выявлению неисправностей</w:t>
      </w:r>
    </w:p>
    <w:p w:rsidR="00DA3181" w:rsidRPr="00A7302B" w:rsidRDefault="00DA3181" w:rsidP="00EF59AF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A7302B">
        <w:rPr>
          <w:rFonts w:ascii="Arial" w:hAnsi="Arial" w:cs="Arial"/>
          <w:b/>
          <w:sz w:val="20"/>
          <w:szCs w:val="20"/>
        </w:rPr>
        <w:t>Случай 1. Неполадки при старте</w: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23" o:spid="_x0000_s1051" type="#_x0000_t202" style="position:absolute;margin-left:54.75pt;margin-top:1.75pt;width:298.5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топливо на присутствие в нем воды или другой нестандартной смеси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22" o:spid="_x0000_s1052" type="#_x0000_t202" style="position:absolute;margin-left:418pt;margin-top:1pt;width:130pt;height:2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Замените на правильное топливо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20" o:spid="_x0000_s1101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5.5pt,2.6pt" to="393.5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">
            <v:stroke endarrow="block"/>
          </v:line>
        </w:pic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19" o:spid="_x0000_s1100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7pt,9.5pt" to="144.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21" o:spid="_x0000_s1099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75pt,7.05pt" to="485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">
            <v:stroke endarrow="block"/>
          </v:line>
        </w:pict>
      </w:r>
    </w:p>
    <w:p w:rsidR="00DA3181" w:rsidRPr="006F171C" w:rsidRDefault="00DA3181" w:rsidP="00DA3181">
      <w:pPr>
        <w:rPr>
          <w:rFonts w:ascii="Arial" w:hAnsi="Arial" w:cs="Arial"/>
          <w:sz w:val="20"/>
          <w:szCs w:val="20"/>
        </w:rPr>
      </w:pP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17" o:spid="_x0000_s1053" type="#_x0000_t202" style="position:absolute;margin-left:54.75pt;margin-top:6pt;width:181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">
            <v:textbox>
              <w:txbxContent>
                <w:p w:rsidR="00AC507C" w:rsidRPr="006F171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  <w:lang w:eastAsia="zh-CN"/>
                    </w:rPr>
                  </w:pPr>
                  <w:r w:rsidRPr="006F171C">
                    <w:rPr>
                      <w:rFonts w:ascii="Arial" w:hAnsi="Arial" w:cs="Arial"/>
                      <w:sz w:val="18"/>
                      <w:szCs w:val="20"/>
                    </w:rPr>
                    <w:t>Проверьте на перелив топлива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18" o:spid="_x0000_s1054" type="#_x0000_t202" style="position:absolute;margin-left:300.5pt;margin-top:2.5pt;width:247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Извлеките и высушите свечу зажигания. Затем снова дерните стартер без воздушной заслонки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16" o:spid="_x0000_s1098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.5pt,4.25pt" to="276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">
            <v:stroke endarrow="block"/>
          </v:line>
        </w:pict>
      </w:r>
    </w:p>
    <w:p w:rsidR="00DA3181" w:rsidRPr="006F171C" w:rsidRDefault="00DA3181" w:rsidP="00DA3181">
      <w:pPr>
        <w:rPr>
          <w:rFonts w:ascii="Arial" w:hAnsi="Arial" w:cs="Arial"/>
          <w:sz w:val="20"/>
          <w:szCs w:val="20"/>
        </w:rPr>
      </w:pP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15" o:spid="_x0000_s1097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2.7pt" to="183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14" o:spid="_x0000_s109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8.55pt,.4pt" to="478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wX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">
            <v:stroke endarrow="block"/>
          </v:line>
        </w:pic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12" o:spid="_x0000_s1055" type="#_x0000_t202" style="position:absolute;margin-left:53.75pt;margin-top:10.25pt;width:268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искровое зажигание</w:t>
                  </w:r>
                </w:p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13" o:spid="_x0000_s1056" type="#_x0000_t202" style="position:absolute;margin-left:412.25pt;margin-top:9pt;width:137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">
            <v:textbox>
              <w:txbxContent>
                <w:p w:rsidR="00AC507C" w:rsidRPr="006F171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6F171C">
                    <w:rPr>
                      <w:rFonts w:ascii="Arial" w:hAnsi="Arial" w:cs="Arial"/>
                      <w:sz w:val="18"/>
                      <w:szCs w:val="20"/>
                    </w:rPr>
                    <w:t xml:space="preserve">Замените свечу на новую </w:t>
                  </w:r>
                </w:p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xbxContent>
            </v:textbox>
          </v:shape>
        </w:pict>
      </w:r>
    </w:p>
    <w:p w:rsidR="00DA3181" w:rsidRPr="006F171C" w:rsidRDefault="00A92869" w:rsidP="00DA31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11" o:spid="_x0000_s1095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5pt,7.75pt" to="394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">
            <v:stroke endarrow="block"/>
          </v:line>
        </w:pict>
      </w:r>
    </w:p>
    <w:p w:rsidR="00DA3181" w:rsidRPr="006F171C" w:rsidRDefault="00DA3181" w:rsidP="00DA3181">
      <w:pPr>
        <w:rPr>
          <w:rFonts w:ascii="Arial" w:hAnsi="Arial" w:cs="Arial"/>
          <w:sz w:val="20"/>
          <w:szCs w:val="20"/>
        </w:rPr>
      </w:pPr>
    </w:p>
    <w:p w:rsidR="00205591" w:rsidRPr="00845256" w:rsidRDefault="00205591" w:rsidP="00DA3181">
      <w:pPr>
        <w:rPr>
          <w:rFonts w:ascii="Arial" w:hAnsi="Arial" w:cs="Arial"/>
          <w:b/>
          <w:sz w:val="20"/>
          <w:szCs w:val="20"/>
        </w:rPr>
      </w:pPr>
    </w:p>
    <w:p w:rsidR="00DA3181" w:rsidRPr="00845256" w:rsidRDefault="00DA3181" w:rsidP="00EF59AF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845256">
        <w:rPr>
          <w:rFonts w:ascii="Arial" w:hAnsi="Arial" w:cs="Arial"/>
          <w:b/>
          <w:sz w:val="20"/>
          <w:szCs w:val="20"/>
        </w:rPr>
        <w:t>Случай 2. Нехватка мощности/ плохое у</w:t>
      </w:r>
      <w:r w:rsidR="001E2187">
        <w:rPr>
          <w:rFonts w:ascii="Arial" w:hAnsi="Arial" w:cs="Arial"/>
          <w:b/>
          <w:sz w:val="20"/>
          <w:szCs w:val="20"/>
        </w:rPr>
        <w:t>скорение/ грубый холостой режим</w: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10" o:spid="_x0000_s1057" type="#_x0000_t202" style="position:absolute;left:0;text-align:left;margin-left:54.5pt;margin-top:5.25pt;width:259.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топливо на присутствие в нем воды или другой нестандартной смеси</w:t>
                  </w:r>
                </w:p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09" o:spid="_x0000_s1058" type="#_x0000_t202" style="position:absolute;left:0;text-align:left;margin-left:384.3pt;margin-top:5pt;width:166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Замените на правильное топливо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8" o:spid="_x0000_s1094" style="position:absolute;left:0;text-align:left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5.5pt,3.25pt" to="366.0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6" o:spid="_x0000_s1093" style="position:absolute;left:0;text-align:lef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2pt,9.5pt" to="49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5" o:spid="_x0000_s1092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.5pt" to="180.0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04" o:spid="_x0000_s1060" type="#_x0000_t202" style="position:absolute;left:0;text-align:left;margin-left:434pt;margin-top:8.3pt;width:113.5pt;height:24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Почистите фильтры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403" o:spid="_x0000_s1059" type="#_x0000_t202" style="position:absolute;left:0;text-align:left;margin-left:54.5pt;margin-top:8.3pt;width:284.5pt;height:23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воздушный и топливный фильтры на засорение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1" o:spid="_x0000_s1091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0.5pt,6.75pt" to="403.5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0" o:spid="_x0000_s1090" style="position:absolute;left:0;text-align:left;z-index:251677696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492.75pt,10.1pt" to="492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7" o:spid="_x0000_s1089" style="position:absolute;left:0;text-align:lef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0.05pt,1.2pt" to="180.1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">
            <v:stroke endarrow="block"/>
          </v:lin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9" o:spid="_x0000_s1062" type="#_x0000_t202" style="position:absolute;left:0;text-align:left;margin-left:406.8pt;margin-top:8.6pt;width:2in;height:20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Перенастройте иглы скорости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8" o:spid="_x0000_s1061" type="#_x0000_t202" style="position:absolute;left:0;text-align:left;margin-left:56.5pt;margin-top:6.75pt;width:257pt;height:22.35pt;z-index:2516664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">
            <v:textbox>
              <w:txbxContent>
                <w:p w:rsidR="00AC507C" w:rsidRDefault="00AC507C" w:rsidP="00DA3181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карбюратор на неправильную настройку</w:t>
                  </w:r>
                </w:p>
              </w:txbxContent>
            </v:textbox>
          </v:shape>
        </w:pict>
      </w:r>
    </w:p>
    <w:p w:rsidR="00B57973" w:rsidRPr="00757AA2" w:rsidRDefault="00A92869" w:rsidP="00757AA2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397" o:spid="_x0000_s1088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pt,11pt" to="37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402" o:spid="_x0000_s1087" style="position:absolute;left:0;text-align:left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9.8pt,240.6pt" to="187.8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">
            <v:stroke endarrow="block"/>
          </v:line>
        </w:pict>
      </w:r>
    </w:p>
    <w:p w:rsidR="00604CF8" w:rsidRDefault="001E2187" w:rsidP="00604CF8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lastRenderedPageBreak/>
        <w:t>Случай 3. Не смазывается цепь</w:t>
      </w:r>
    </w:p>
    <w:p w:rsidR="00DA3181" w:rsidRPr="00604CF8" w:rsidRDefault="00A92869" w:rsidP="00604CF8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6" o:spid="_x0000_s1063" type="#_x0000_t202" style="position:absolute;left:0;text-align:left;margin-left:54pt;margin-top:7pt;width:274.25pt;height: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">
            <v:textbox>
              <w:txbxContent>
                <w:p w:rsidR="00AC507C" w:rsidRDefault="00AC507C" w:rsidP="00DA3181">
                  <w:pPr>
                    <w:rPr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Проверьте качество используемого масла на соответствие рекомендуемому производителем (см. стр. 12-13)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5" o:spid="_x0000_s1064" type="#_x0000_t202" style="position:absolute;left:0;text-align:left;margin-left:392.5pt;margin-top:.25pt;width:156.5pt;height:2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401473">
                    <w:rPr>
                      <w:rFonts w:ascii="Arial" w:hAnsi="Arial" w:cs="Arial"/>
                      <w:sz w:val="18"/>
                      <w:szCs w:val="20"/>
                    </w:rPr>
                    <w:t>Замените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 xml:space="preserve"> масло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394" o:spid="_x0000_s108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4.75pt" to="384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">
            <v:stroke endarrow="block"/>
          </v:line>
        </w:pict>
      </w:r>
    </w:p>
    <w:p w:rsidR="00DA3181" w:rsidRPr="006F171C" w:rsidRDefault="00DA3181" w:rsidP="00DA3181">
      <w:pPr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DA3181" w:rsidP="00DA3181">
      <w:pPr>
        <w:jc w:val="both"/>
        <w:rPr>
          <w:rFonts w:ascii="Arial" w:hAnsi="Arial" w:cs="Arial"/>
          <w:sz w:val="20"/>
          <w:szCs w:val="20"/>
        </w:rPr>
      </w:pP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3" o:spid="_x0000_s1065" type="#_x0000_t202" style="position:absolute;left:0;text-align:left;margin-left:55.5pt;margin-top:.5pt;width:271pt;height: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">
            <v:textbox>
              <w:txbxContent>
                <w:p w:rsidR="00AC507C" w:rsidRPr="006F171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  <w:lang w:eastAsia="zh-CN"/>
                    </w:rPr>
                  </w:pPr>
                  <w:r w:rsidRPr="006F171C">
                    <w:rPr>
                      <w:rFonts w:ascii="Arial" w:hAnsi="Arial" w:cs="Arial"/>
                      <w:sz w:val="18"/>
                      <w:szCs w:val="20"/>
                    </w:rPr>
                    <w:t xml:space="preserve">Проверьте </w:t>
                  </w:r>
                  <w:r>
                    <w:rPr>
                      <w:rFonts w:ascii="Arial" w:hAnsi="Arial" w:cs="Arial"/>
                      <w:sz w:val="18"/>
                      <w:szCs w:val="20"/>
                    </w:rPr>
                    <w:t>отверстие для выхода смазки на засорение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bidi="ar-SA"/>
        </w:rPr>
        <w:pict>
          <v:shape id="Надпись 392" o:spid="_x0000_s1066" type="#_x0000_t202" style="position:absolute;left:0;text-align:left;margin-left:395.5pt;margin-top:.75pt;width:151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">
            <v:textbox>
              <w:txbxContent>
                <w:p w:rsidR="00AC507C" w:rsidRDefault="00AC507C" w:rsidP="00DA3181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18"/>
                      <w:szCs w:val="20"/>
                    </w:rPr>
                    <w:t>Прочистите</w:t>
                  </w:r>
                </w:p>
              </w:txbxContent>
            </v:textbox>
          </v:shape>
        </w:pict>
      </w:r>
    </w:p>
    <w:p w:rsidR="00DA3181" w:rsidRPr="006F171C" w:rsidRDefault="00A92869" w:rsidP="00DA3181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pict>
          <v:line id="Прямая соединительная линия 391" o:spid="_x0000_s1085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25pt" to="387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">
            <v:stroke endarrow="block"/>
          </v:line>
        </w:pict>
      </w:r>
    </w:p>
    <w:p w:rsidR="00604CF8" w:rsidRDefault="00604CF8" w:rsidP="00604CF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14A07" w:rsidRDefault="00DA3181" w:rsidP="00604CF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87A0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F171C">
        <w:rPr>
          <w:rFonts w:ascii="Arial" w:hAnsi="Arial" w:cs="Arial"/>
          <w:sz w:val="20"/>
          <w:szCs w:val="20"/>
        </w:rPr>
        <w:t>Если в</w:t>
      </w:r>
      <w:r>
        <w:rPr>
          <w:rFonts w:ascii="Arial" w:hAnsi="Arial" w:cs="Arial"/>
          <w:sz w:val="20"/>
          <w:szCs w:val="20"/>
        </w:rPr>
        <w:t>ы считаете</w:t>
      </w:r>
      <w:r w:rsidRPr="006F171C">
        <w:rPr>
          <w:rFonts w:ascii="Arial" w:hAnsi="Arial" w:cs="Arial"/>
          <w:sz w:val="20"/>
          <w:szCs w:val="20"/>
        </w:rPr>
        <w:t>, что агрегату требуется дальнейший сервис, пожалуйста, проконсультируйтесь с авторизованным центром сервиса в вашем регионе.</w:t>
      </w:r>
    </w:p>
    <w:p w:rsidR="00914A07" w:rsidRPr="003A715A" w:rsidRDefault="003A715A" w:rsidP="003A715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A715A">
        <w:rPr>
          <w:rFonts w:ascii="Arial" w:hAnsi="Arial" w:cs="Arial"/>
          <w:b/>
          <w:sz w:val="20"/>
          <w:szCs w:val="20"/>
        </w:rPr>
        <w:t>Периодичность технического обслуживания</w:t>
      </w:r>
    </w:p>
    <w:p w:rsidR="00914A07" w:rsidRPr="00604CF8" w:rsidRDefault="00914A07" w:rsidP="00604CF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14A07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14A07">
        <w:rPr>
          <w:rFonts w:ascii="Arial" w:hAnsi="Arial" w:cs="Arial"/>
          <w:sz w:val="20"/>
          <w:szCs w:val="20"/>
        </w:rPr>
        <w:t>Не проводите обслуживание бензиновой пилы пока двигатель еще горячий во избежание возгораний и ожогов.</w:t>
      </w:r>
      <w:r w:rsidR="00541BCC">
        <w:rPr>
          <w:rFonts w:ascii="Arial" w:hAnsi="Arial" w:cs="Arial"/>
          <w:sz w:val="20"/>
          <w:szCs w:val="20"/>
        </w:rPr>
        <w:t xml:space="preserve"> </w:t>
      </w:r>
      <w:r w:rsidRPr="00914A07">
        <w:rPr>
          <w:rFonts w:ascii="Arial" w:hAnsi="Arial" w:cs="Arial"/>
          <w:sz w:val="20"/>
          <w:szCs w:val="20"/>
        </w:rPr>
        <w:t>Все работы, кроме перечисленных в данной инструкции по эксплуатации должны выполняться в авторизованном сервисном центре.</w:t>
      </w:r>
      <w:r w:rsidR="00541BCC">
        <w:rPr>
          <w:rFonts w:ascii="Arial" w:hAnsi="Arial" w:cs="Arial"/>
          <w:sz w:val="20"/>
          <w:szCs w:val="20"/>
        </w:rPr>
        <w:t xml:space="preserve"> </w:t>
      </w:r>
      <w:r w:rsidRPr="00914A07">
        <w:rPr>
          <w:rFonts w:ascii="Arial" w:hAnsi="Arial" w:cs="Arial"/>
          <w:sz w:val="20"/>
          <w:szCs w:val="20"/>
        </w:rPr>
        <w:t xml:space="preserve">Правильное и регулярное обслуживание увеличивает срок службы и качество работы бензиновой пилой. </w:t>
      </w:r>
    </w:p>
    <w:tbl>
      <w:tblPr>
        <w:tblStyle w:val="afc"/>
        <w:tblW w:w="0" w:type="auto"/>
        <w:tblInd w:w="1077" w:type="dxa"/>
        <w:tblLayout w:type="fixed"/>
        <w:tblLook w:val="04A0" w:firstRow="1" w:lastRow="0" w:firstColumn="1" w:lastColumn="0" w:noHBand="0" w:noVBand="1"/>
      </w:tblPr>
      <w:tblGrid>
        <w:gridCol w:w="2746"/>
        <w:gridCol w:w="2268"/>
        <w:gridCol w:w="2551"/>
        <w:gridCol w:w="1134"/>
        <w:gridCol w:w="1276"/>
      </w:tblGrid>
      <w:tr w:rsidR="00914A07" w:rsidRPr="00914A07" w:rsidTr="00EF303A">
        <w:tc>
          <w:tcPr>
            <w:tcW w:w="5014" w:type="dxa"/>
            <w:gridSpan w:val="2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2551" w:type="dxa"/>
            <w:vAlign w:val="center"/>
          </w:tcPr>
          <w:p w:rsidR="00914A07" w:rsidRPr="00914A07" w:rsidRDefault="00760FCC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Перед каждым </w:t>
            </w:r>
            <w:r w:rsidR="00541BCC">
              <w:rPr>
                <w:rFonts w:ascii="Arial" w:hAnsi="Arial" w:cs="Arial"/>
                <w:sz w:val="20"/>
                <w:szCs w:val="20"/>
              </w:rPr>
              <w:t>использованием</w:t>
            </w:r>
          </w:p>
        </w:tc>
        <w:tc>
          <w:tcPr>
            <w:tcW w:w="2410" w:type="dxa"/>
            <w:gridSpan w:val="2"/>
            <w:vAlign w:val="center"/>
          </w:tcPr>
          <w:p w:rsidR="00914A07" w:rsidRPr="00914A07" w:rsidRDefault="00760FCC" w:rsidP="00760FCC">
            <w:pPr>
              <w:tabs>
                <w:tab w:val="left" w:pos="10585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Время между операциями </w:t>
            </w:r>
            <w:r w:rsidR="00EF303A" w:rsidRPr="00EF303A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( часы </w:t>
            </w:r>
            <w:r w:rsidR="00914A07" w:rsidRPr="00914A07">
              <w:rPr>
                <w:rFonts w:ascii="Arial" w:hAnsi="Arial" w:cs="Arial"/>
                <w:sz w:val="20"/>
                <w:szCs w:val="20"/>
              </w:rPr>
              <w:t>работы)</w:t>
            </w:r>
          </w:p>
        </w:tc>
      </w:tr>
      <w:tr w:rsidR="00914A07" w:rsidRPr="00914A07" w:rsidTr="00EF303A">
        <w:trPr>
          <w:trHeight w:val="266"/>
        </w:trPr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Действие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14A07" w:rsidRPr="00EF303A" w:rsidRDefault="00EF303A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6" w:type="dxa"/>
            <w:vAlign w:val="center"/>
          </w:tcPr>
          <w:p w:rsidR="00914A07" w:rsidRPr="00EF303A" w:rsidRDefault="00EF303A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  <w:tr w:rsidR="00914A07" w:rsidRPr="00914A07" w:rsidTr="00EF303A"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Винты/Болты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Осмотреть</w:t>
            </w:r>
            <w:r w:rsidR="00760F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4A07">
              <w:rPr>
                <w:rFonts w:ascii="Arial" w:hAnsi="Arial" w:cs="Arial"/>
                <w:sz w:val="20"/>
                <w:szCs w:val="20"/>
              </w:rPr>
              <w:t>/затянуть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b/>
                <w:sz w:val="32"/>
                <w:szCs w:val="32"/>
              </w:rPr>
              <w:t>•</w:t>
            </w:r>
          </w:p>
        </w:tc>
        <w:tc>
          <w:tcPr>
            <w:tcW w:w="1134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A07" w:rsidRPr="00914A07" w:rsidTr="00EF303A"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Воздушный фильтр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Очистить</w:t>
            </w:r>
            <w:r w:rsidR="00760FC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914A07">
              <w:rPr>
                <w:rFonts w:ascii="Arial" w:hAnsi="Arial" w:cs="Arial"/>
                <w:sz w:val="20"/>
                <w:szCs w:val="20"/>
              </w:rPr>
              <w:t>/заменить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b/>
                <w:sz w:val="32"/>
                <w:szCs w:val="32"/>
              </w:rPr>
              <w:t>•</w:t>
            </w:r>
          </w:p>
        </w:tc>
        <w:tc>
          <w:tcPr>
            <w:tcW w:w="1276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A07" w:rsidRPr="00914A07" w:rsidTr="00EF303A"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Топливный фильтр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Заменить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b/>
                <w:sz w:val="32"/>
                <w:szCs w:val="32"/>
              </w:rPr>
              <w:t>•</w:t>
            </w:r>
          </w:p>
        </w:tc>
      </w:tr>
      <w:tr w:rsidR="00914A07" w:rsidRPr="00914A07" w:rsidTr="00EF303A"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Свеча зажигания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Очистить</w:t>
            </w:r>
            <w:r w:rsidR="00760FCC">
              <w:rPr>
                <w:rFonts w:ascii="Arial" w:hAnsi="Arial" w:cs="Arial"/>
                <w:sz w:val="20"/>
                <w:szCs w:val="20"/>
              </w:rPr>
              <w:t xml:space="preserve"> /проверить </w:t>
            </w:r>
            <w:r w:rsidRPr="00914A07">
              <w:rPr>
                <w:rFonts w:ascii="Arial" w:hAnsi="Arial" w:cs="Arial"/>
                <w:sz w:val="20"/>
                <w:szCs w:val="20"/>
              </w:rPr>
              <w:lastRenderedPageBreak/>
              <w:t>зазор</w:t>
            </w:r>
            <w:r w:rsidR="00760F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4A07">
              <w:rPr>
                <w:rFonts w:ascii="Arial" w:hAnsi="Arial" w:cs="Arial"/>
                <w:sz w:val="20"/>
                <w:szCs w:val="20"/>
              </w:rPr>
              <w:t>/заменить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b/>
                <w:sz w:val="32"/>
                <w:szCs w:val="32"/>
              </w:rPr>
              <w:t>•</w:t>
            </w:r>
          </w:p>
        </w:tc>
        <w:tc>
          <w:tcPr>
            <w:tcW w:w="1276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A07" w:rsidRPr="00914A07" w:rsidTr="00EF303A">
        <w:tc>
          <w:tcPr>
            <w:tcW w:w="2746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Искрогаситель глушителя</w:t>
            </w:r>
          </w:p>
        </w:tc>
        <w:tc>
          <w:tcPr>
            <w:tcW w:w="2268" w:type="dxa"/>
            <w:vAlign w:val="center"/>
          </w:tcPr>
          <w:p w:rsidR="00914A07" w:rsidRPr="00914A07" w:rsidRDefault="00914A07" w:rsidP="00914A07">
            <w:pPr>
              <w:tabs>
                <w:tab w:val="left" w:pos="10585"/>
              </w:tabs>
              <w:ind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sz w:val="20"/>
                <w:szCs w:val="20"/>
              </w:rPr>
              <w:t>Чистка</w:t>
            </w:r>
          </w:p>
        </w:tc>
        <w:tc>
          <w:tcPr>
            <w:tcW w:w="2551" w:type="dxa"/>
            <w:vAlign w:val="center"/>
          </w:tcPr>
          <w:p w:rsidR="00914A07" w:rsidRPr="00914A07" w:rsidRDefault="00914A07" w:rsidP="00541BCC">
            <w:pPr>
              <w:tabs>
                <w:tab w:val="left" w:pos="10585"/>
              </w:tabs>
              <w:ind w:right="68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14A07" w:rsidRPr="00914A07" w:rsidRDefault="00914A07" w:rsidP="00760FCC">
            <w:pPr>
              <w:tabs>
                <w:tab w:val="left" w:pos="10585"/>
              </w:tabs>
              <w:ind w:right="68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4A07">
              <w:rPr>
                <w:rFonts w:ascii="Arial" w:hAnsi="Arial" w:cs="Arial"/>
                <w:b/>
                <w:sz w:val="32"/>
                <w:szCs w:val="32"/>
              </w:rPr>
              <w:t>•</w:t>
            </w:r>
          </w:p>
        </w:tc>
      </w:tr>
    </w:tbl>
    <w:p w:rsidR="00760FCC" w:rsidRDefault="00760FCC" w:rsidP="00541BCC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60FCC" w:rsidRPr="00760FCC" w:rsidRDefault="00A92869" w:rsidP="00760FCC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84" style="position:absolute;left:0;text-align:left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A3181" w:rsidRPr="00B602B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 xml:space="preserve">На </w:t>
      </w:r>
      <w:r>
        <w:rPr>
          <w:rFonts w:ascii="Arial" w:hAnsi="Arial" w:cs="Arial"/>
          <w:sz w:val="20"/>
          <w:szCs w:val="20"/>
        </w:rPr>
        <w:t>бенз</w:t>
      </w:r>
      <w:r w:rsidRPr="00B602BD">
        <w:rPr>
          <w:rFonts w:ascii="Arial" w:hAnsi="Arial" w:cs="Arial"/>
          <w:sz w:val="20"/>
          <w:szCs w:val="20"/>
        </w:rPr>
        <w:t>о</w:t>
      </w:r>
      <w:r w:rsidR="001E2187"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инструмент распространяется гарантия, согласно сроку, указанному в гарантийном талоне.</w:t>
      </w:r>
    </w:p>
    <w:p w:rsidR="00541BCC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 xml:space="preserve">Вы можете ознакомиться с правилами гарантийного обслуживания в гарантийном талоне, прилагаемом к </w:t>
      </w:r>
      <w:r w:rsidR="00760FCC">
        <w:rPr>
          <w:rFonts w:ascii="Arial" w:hAnsi="Arial" w:cs="Arial"/>
          <w:sz w:val="20"/>
          <w:szCs w:val="20"/>
        </w:rPr>
        <w:t>инструкции по эксплуатации.</w:t>
      </w:r>
    </w:p>
    <w:p w:rsidR="00760FCC" w:rsidRPr="00760FCC" w:rsidRDefault="00A92869" w:rsidP="00760FCC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83" style="position:absolute;left:0;text-align:left;z-index:25170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760FCC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DA3181" w:rsidRPr="00B602B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1E2187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ЗАПРЕЩЕНО применени</w:t>
      </w:r>
      <w:r w:rsidR="00760FCC">
        <w:rPr>
          <w:rFonts w:ascii="Arial" w:hAnsi="Arial" w:cs="Arial"/>
          <w:sz w:val="20"/>
          <w:szCs w:val="20"/>
        </w:rPr>
        <w:t>е инструмента не по назначению!</w:t>
      </w:r>
    </w:p>
    <w:p w:rsidR="00604CF8" w:rsidRDefault="00604CF8" w:rsidP="00760FCC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60FCC" w:rsidRPr="00760FCC" w:rsidRDefault="00A92869" w:rsidP="00760FCC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82" style="position:absolute;left:0;text-align:left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DA3181" w:rsidRPr="00B602BD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DA3181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 </w:t>
      </w:r>
      <w:r w:rsidRPr="00B602BD">
        <w:rPr>
          <w:rFonts w:ascii="Arial" w:hAnsi="Arial" w:cs="Arial"/>
          <w:sz w:val="20"/>
          <w:szCs w:val="20"/>
        </w:rPr>
        <w:t xml:space="preserve">Не использовать с </w:t>
      </w:r>
      <w:r>
        <w:rPr>
          <w:rFonts w:ascii="Arial" w:hAnsi="Arial" w:cs="Arial"/>
          <w:sz w:val="20"/>
          <w:szCs w:val="20"/>
        </w:rPr>
        <w:t>подтеканием топлива</w:t>
      </w:r>
      <w:r w:rsidRPr="00B602B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 xml:space="preserve">Не использовать </w:t>
      </w:r>
      <w:r w:rsidR="00760FCC">
        <w:rPr>
          <w:rFonts w:ascii="Arial" w:hAnsi="Arial" w:cs="Arial"/>
          <w:sz w:val="20"/>
          <w:szCs w:val="20"/>
        </w:rPr>
        <w:t>при появлении сильной вибрации.</w:t>
      </w:r>
    </w:p>
    <w:p w:rsidR="00760FCC" w:rsidRPr="00760FCC" w:rsidRDefault="00A92869" w:rsidP="00760FCC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81" style="position:absolute;left:0;text-align:left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760FCC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760FCC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 xml:space="preserve">Перетёрт или повреждён </w:t>
      </w:r>
      <w:r>
        <w:rPr>
          <w:rFonts w:ascii="Arial" w:hAnsi="Arial" w:cs="Arial"/>
          <w:sz w:val="20"/>
          <w:szCs w:val="20"/>
        </w:rPr>
        <w:t>топливопровод</w:t>
      </w:r>
      <w:r w:rsidRPr="00B602B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60FCC">
        <w:rPr>
          <w:rFonts w:ascii="Arial" w:hAnsi="Arial" w:cs="Arial"/>
          <w:sz w:val="20"/>
          <w:szCs w:val="20"/>
        </w:rPr>
        <w:t>Поврежден корпус изделия.</w:t>
      </w:r>
    </w:p>
    <w:p w:rsidR="00760FCC" w:rsidRPr="00760FCC" w:rsidRDefault="00A92869" w:rsidP="00760FCC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80" style="position:absolute;left:0;text-align:left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E2187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 xml:space="preserve">При возникновении инцидента или аварии следует незамедлительно остановить работу с инструментом, </w:t>
      </w:r>
      <w:r>
        <w:rPr>
          <w:rFonts w:ascii="Arial" w:hAnsi="Arial" w:cs="Arial"/>
          <w:sz w:val="20"/>
          <w:szCs w:val="20"/>
        </w:rPr>
        <w:t>выключить его</w:t>
      </w:r>
      <w:r w:rsidRPr="00B602BD">
        <w:rPr>
          <w:rFonts w:ascii="Arial" w:hAnsi="Arial" w:cs="Arial"/>
          <w:sz w:val="20"/>
          <w:szCs w:val="20"/>
        </w:rPr>
        <w:t xml:space="preserve">, обратиться в сервисную службу, действовать по указаниям службы сервиса, если </w:t>
      </w:r>
      <w:r w:rsidRPr="00B602BD">
        <w:rPr>
          <w:rFonts w:ascii="Arial" w:hAnsi="Arial" w:cs="Arial"/>
          <w:sz w:val="20"/>
          <w:szCs w:val="20"/>
        </w:rPr>
        <w:lastRenderedPageBreak/>
        <w:t>таковые поступили, и не допускать</w:t>
      </w:r>
      <w:r w:rsidR="00760FCC">
        <w:rPr>
          <w:rFonts w:ascii="Arial" w:hAnsi="Arial" w:cs="Arial"/>
          <w:sz w:val="20"/>
          <w:szCs w:val="20"/>
        </w:rPr>
        <w:t xml:space="preserve"> людей к работе с инструментом.</w:t>
      </w:r>
    </w:p>
    <w:p w:rsidR="00760FCC" w:rsidRPr="00760FCC" w:rsidRDefault="00A92869" w:rsidP="00760FCC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79" style="position:absolute;left:0;text-align:left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A3181" w:rsidRPr="00B602BD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1E2187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</w:t>
      </w:r>
      <w:r w:rsidR="00760FCC">
        <w:rPr>
          <w:rFonts w:ascii="Arial" w:hAnsi="Arial" w:cs="Arial"/>
          <w:sz w:val="20"/>
          <w:szCs w:val="20"/>
        </w:rPr>
        <w:t>трите в ГОСТ 15150 (Условие 1).</w:t>
      </w:r>
    </w:p>
    <w:p w:rsidR="00760FCC" w:rsidRPr="00760FCC" w:rsidRDefault="00A92869" w:rsidP="00760FCC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78" style="position:absolute;left:0;text-align:left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E2187" w:rsidRPr="00760FCC" w:rsidRDefault="00DA3181" w:rsidP="00760FC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</w:t>
      </w:r>
      <w:r w:rsidR="00760FCC">
        <w:rPr>
          <w:rFonts w:ascii="Arial" w:hAnsi="Arial" w:cs="Arial"/>
          <w:sz w:val="20"/>
          <w:szCs w:val="20"/>
        </w:rPr>
        <w:t>Условие 5).</w:t>
      </w:r>
    </w:p>
    <w:p w:rsidR="00604CF8" w:rsidRDefault="00604CF8" w:rsidP="00743B9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A3181" w:rsidRPr="00B602BD" w:rsidRDefault="00A92869" w:rsidP="00DA318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77" style="position:absolute;left:0;text-align:left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60FCC" w:rsidRDefault="00760FCC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A3181" w:rsidRDefault="00DA3181" w:rsidP="00DA318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02B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8255</wp:posOffset>
            </wp:positionV>
            <wp:extent cx="337185" cy="413385"/>
            <wp:effectExtent l="0" t="0" r="5715" b="5715"/>
            <wp:wrapSquare wrapText="bothSides"/>
            <wp:docPr id="43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02BD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инструменты в бытовой мусор!</w:t>
      </w:r>
    </w:p>
    <w:p w:rsidR="001E2187" w:rsidRDefault="001E2187" w:rsidP="00760FCC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A3181" w:rsidRPr="00B602BD" w:rsidRDefault="00A92869" w:rsidP="00DA318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76" style="position:absolute;left:0;text-align:left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E2187" w:rsidRDefault="00DA3181" w:rsidP="00760F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602BD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измеренный в соответствии с EN</w:t>
      </w:r>
      <w:r w:rsidR="00743B9B" w:rsidRPr="00B602BD">
        <w:rPr>
          <w:rFonts w:ascii="Arial" w:hAnsi="Arial" w:cs="Arial"/>
          <w:sz w:val="20"/>
          <w:szCs w:val="20"/>
        </w:rPr>
        <w:t xml:space="preserve">60745: </w:t>
      </w:r>
      <w:r w:rsidR="00743B9B">
        <w:rPr>
          <w:rFonts w:ascii="Arial" w:hAnsi="Arial" w:cs="Arial"/>
          <w:sz w:val="20"/>
          <w:szCs w:val="20"/>
        </w:rPr>
        <w:t>Уровень</w:t>
      </w:r>
      <w:r w:rsidRPr="00B602BD">
        <w:rPr>
          <w:rFonts w:ascii="Arial" w:hAnsi="Arial" w:cs="Arial"/>
          <w:sz w:val="20"/>
          <w:szCs w:val="20"/>
        </w:rPr>
        <w:t xml:space="preserve"> звукового давления (</w:t>
      </w:r>
      <w:proofErr w:type="spellStart"/>
      <w:r w:rsidRPr="00B602BD">
        <w:rPr>
          <w:rFonts w:ascii="Arial" w:hAnsi="Arial" w:cs="Arial"/>
          <w:sz w:val="20"/>
          <w:szCs w:val="20"/>
        </w:rPr>
        <w:t>Lp</w:t>
      </w:r>
      <w:proofErr w:type="spellEnd"/>
      <w:r w:rsidRPr="00B602B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A): 95,7</w:t>
      </w:r>
      <w:r w:rsidRPr="00B602BD">
        <w:rPr>
          <w:rFonts w:ascii="Arial" w:hAnsi="Arial" w:cs="Arial"/>
          <w:sz w:val="20"/>
          <w:szCs w:val="20"/>
        </w:rPr>
        <w:t xml:space="preserve"> дБ (A) 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Уров</w:t>
      </w:r>
      <w:r>
        <w:rPr>
          <w:rFonts w:ascii="Arial" w:hAnsi="Arial" w:cs="Arial"/>
          <w:sz w:val="20"/>
          <w:szCs w:val="20"/>
        </w:rPr>
        <w:t>ень звуковой мощности (LWA): 106,7</w:t>
      </w:r>
      <w:r w:rsidRPr="00B602BD">
        <w:rPr>
          <w:rFonts w:ascii="Arial" w:hAnsi="Arial" w:cs="Arial"/>
          <w:sz w:val="20"/>
          <w:szCs w:val="20"/>
        </w:rPr>
        <w:t xml:space="preserve">дБ (A) 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B602BD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B602BD">
        <w:rPr>
          <w:rFonts w:ascii="Arial" w:hAnsi="Arial" w:cs="Arial"/>
          <w:sz w:val="20"/>
          <w:szCs w:val="20"/>
        </w:rPr>
        <w:t>ah</w:t>
      </w:r>
      <w:proofErr w:type="spellEnd"/>
      <w:r w:rsidRPr="00B602B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AG): 3,2</w:t>
      </w:r>
      <w:r w:rsidRPr="00B602BD">
        <w:rPr>
          <w:rFonts w:ascii="Arial" w:hAnsi="Arial" w:cs="Arial"/>
          <w:sz w:val="20"/>
          <w:szCs w:val="20"/>
        </w:rPr>
        <w:t xml:space="preserve"> м</w:t>
      </w:r>
      <w:r w:rsidR="00760FCC">
        <w:rPr>
          <w:rFonts w:ascii="Arial" w:hAnsi="Arial" w:cs="Arial"/>
          <w:sz w:val="20"/>
          <w:szCs w:val="20"/>
        </w:rPr>
        <w:t>/с2. Погрешность (К): 1,5 м/с2.</w:t>
      </w:r>
    </w:p>
    <w:p w:rsidR="00B57973" w:rsidRDefault="00B57973" w:rsidP="00760F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43B9B" w:rsidRDefault="00743B9B" w:rsidP="00760F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43B9B" w:rsidRDefault="00743B9B" w:rsidP="00760F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43B9B" w:rsidRPr="00B57973" w:rsidRDefault="00743B9B" w:rsidP="00760FC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A3181" w:rsidRPr="00B602BD" w:rsidRDefault="00A92869" w:rsidP="00DA318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33" o:spid="_x0000_s1075" style="position:absolute;left:0;text-align:left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DA3181" w:rsidRPr="00B602B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DA3181" w:rsidRPr="00B602BD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43B9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19CA602A" wp14:editId="03D7D7FE">
            <wp:extent cx="349200" cy="324000"/>
            <wp:effectExtent l="0" t="0" r="0" b="0"/>
            <wp:docPr id="4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B9B">
        <w:rPr>
          <w:rFonts w:ascii="Arial" w:hAnsi="Arial" w:cs="Arial"/>
          <w:sz w:val="20"/>
          <w:szCs w:val="20"/>
        </w:rPr>
        <w:t xml:space="preserve">Сертификат соответствия: № ЕАЭС RU C-CN.ПФ02.В.02094/20, срок действия: с 13.07.2020 г. по 12.07.2025 г. Выдан Органом по сертификации продукции Общества с ограниченной ответственностью «Профит», Россия, 115093, Москва, ул. Николоямская, д.45, стр.2, Аттестат аккредитации  </w:t>
      </w:r>
      <w:r w:rsidRPr="00743B9B">
        <w:rPr>
          <w:rFonts w:ascii="Arial" w:hAnsi="Arial" w:cs="Arial"/>
          <w:sz w:val="20"/>
          <w:szCs w:val="20"/>
          <w:lang w:val="en-US"/>
        </w:rPr>
        <w:t>RA</w:t>
      </w:r>
      <w:r w:rsidRPr="00743B9B">
        <w:rPr>
          <w:rFonts w:ascii="Arial" w:hAnsi="Arial" w:cs="Arial"/>
          <w:sz w:val="20"/>
          <w:szCs w:val="20"/>
        </w:rPr>
        <w:t>.</w:t>
      </w:r>
      <w:r w:rsidRPr="00743B9B">
        <w:rPr>
          <w:rFonts w:ascii="Arial" w:hAnsi="Arial" w:cs="Arial"/>
          <w:sz w:val="20"/>
          <w:szCs w:val="20"/>
          <w:lang w:val="en-US"/>
        </w:rPr>
        <w:t>RU</w:t>
      </w:r>
      <w:r w:rsidRPr="00743B9B">
        <w:rPr>
          <w:rFonts w:ascii="Arial" w:hAnsi="Arial" w:cs="Arial"/>
          <w:sz w:val="20"/>
          <w:szCs w:val="20"/>
        </w:rPr>
        <w:t xml:space="preserve">.11ПФ02. Изготовлено в соответствии с директивами: 2006/42/ЕС «Машины и механизмы». Соответствует техническим регламентам: ТР ТС 010/2011 «О безопасности машин и оборудования». 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43B9B">
        <w:rPr>
          <w:rFonts w:ascii="Arial" w:hAnsi="Arial" w:cs="Arial"/>
          <w:sz w:val="20"/>
          <w:szCs w:val="20"/>
        </w:rPr>
        <w:t>Страна изготовления: КНР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43B9B">
        <w:rPr>
          <w:rFonts w:ascii="Arial" w:hAnsi="Arial" w:cs="Arial"/>
          <w:sz w:val="20"/>
          <w:szCs w:val="20"/>
        </w:rPr>
        <w:t>Производитель (завод-изготовитель): AWLOP TRADING CO LTD. Адрес: Китай, г. Нингбо, ул. Лантень 2</w:t>
      </w:r>
      <w:r w:rsidRPr="00743B9B">
        <w:rPr>
          <w:rFonts w:ascii="Arial" w:hAnsi="Arial" w:cs="Arial" w:hint="eastAsia"/>
          <w:sz w:val="20"/>
          <w:szCs w:val="20"/>
        </w:rPr>
        <w:t>0</w:t>
      </w:r>
      <w:r w:rsidRPr="00743B9B">
        <w:rPr>
          <w:rFonts w:ascii="Arial" w:hAnsi="Arial" w:cs="Arial"/>
          <w:sz w:val="20"/>
          <w:szCs w:val="20"/>
        </w:rPr>
        <w:t xml:space="preserve">1, Модерн таймз А2, блок 16/F. 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43B9B">
        <w:rPr>
          <w:rFonts w:ascii="Arial" w:hAnsi="Arial" w:cs="Arial"/>
          <w:sz w:val="20"/>
          <w:szCs w:val="20"/>
        </w:rPr>
        <w:t xml:space="preserve">Уполномоченный представитель сервиса: ООО «ЭкспертСервис». Адрес: Россия, 140143 Московская область Раменский район пос. Родники ул. Трудовая 10 пом.1 каб.315. Телефон горячей линии: 8 800 775 5060. 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43B9B">
        <w:rPr>
          <w:rFonts w:ascii="Arial" w:hAnsi="Arial" w:cs="Arial"/>
          <w:sz w:val="20"/>
          <w:szCs w:val="20"/>
        </w:rPr>
        <w:t xml:space="preserve">Импортер/Уполномоченный представитель производителя: ООО «СМАРТТУЛЗ». Адрес: Россия, 140143 Московская область Раменский район пос. Родники ул. Трудовая 10 пом.1 каб.319. </w:t>
      </w:r>
      <w:r w:rsidRPr="00743B9B">
        <w:rPr>
          <w:rFonts w:ascii="Arial" w:hAnsi="Arial" w:cs="Arial"/>
          <w:noProof/>
          <w:sz w:val="20"/>
          <w:szCs w:val="20"/>
          <w:lang w:bidi="ar-SA"/>
        </w:rPr>
        <w:t xml:space="preserve">Сайт: </w:t>
      </w:r>
      <w:hyperlink r:id="rId59" w:history="1">
        <w:r w:rsidRPr="00743B9B">
          <w:rPr>
            <w:rFonts w:ascii="Arial" w:hAnsi="Arial" w:cs="Arial"/>
            <w:noProof/>
            <w:color w:val="0000FF" w:themeColor="hyperlink"/>
            <w:sz w:val="20"/>
            <w:szCs w:val="20"/>
            <w:u w:val="single"/>
            <w:lang w:bidi="ar-SA"/>
          </w:rPr>
          <w:t>www.sturmtools.ru</w:t>
        </w:r>
      </w:hyperlink>
      <w:r w:rsidRPr="00743B9B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743B9B" w:rsidRPr="00743B9B" w:rsidRDefault="00743B9B" w:rsidP="00743B9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18"/>
          <w:szCs w:val="18"/>
        </w:rPr>
      </w:pPr>
      <w:r w:rsidRPr="00743B9B">
        <w:rPr>
          <w:rFonts w:ascii="Arial" w:hAnsi="Arial" w:cs="Arial"/>
          <w:sz w:val="20"/>
          <w:szCs w:val="20"/>
        </w:rPr>
        <w:t xml:space="preserve"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</w:t>
      </w:r>
      <w:r w:rsidRPr="00743B9B">
        <w:rPr>
          <w:rFonts w:ascii="Arial" w:hAnsi="Arial" w:cs="Arial"/>
          <w:sz w:val="20"/>
          <w:szCs w:val="20"/>
          <w:lang w:eastAsia="zh-CN"/>
        </w:rPr>
        <w:t>Дата изготовления также указана на упаковке</w:t>
      </w: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Default="00304D2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4656" behindDoc="1" locked="0" layoutInCell="1" allowOverlap="1" wp14:anchorId="7B7D2A4F" wp14:editId="0BCD06D9">
            <wp:simplePos x="0" y="0"/>
            <wp:positionH relativeFrom="page">
              <wp:posOffset>15240</wp:posOffset>
            </wp:positionH>
            <wp:positionV relativeFrom="paragraph">
              <wp:posOffset>-510540</wp:posOffset>
            </wp:positionV>
            <wp:extent cx="7556602" cy="5197984"/>
            <wp:effectExtent l="0" t="0" r="6350" b="3175"/>
            <wp:wrapNone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02" cy="519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973" w:rsidRDefault="00B57973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57973" w:rsidRPr="00B57973" w:rsidRDefault="00A92869" w:rsidP="001A60F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18"/>
          <w:szCs w:val="18"/>
        </w:rPr>
      </w:pPr>
      <w:r>
        <w:rPr>
          <w:noProof/>
          <w:lang w:bidi="ar-SA"/>
        </w:rPr>
        <w:pict>
          <v:shape id="文本框 52" o:spid="_x0000_s1130" type="#_x0000_t202" style="position:absolute;left:0;text-align:left;margin-left:360.8pt;margin-top:5.5pt;width:213.4pt;height:25.2pt;z-index:251727872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" filled="f" stroked="f" strokeweight=".5pt">
            <v:textbox>
              <w:txbxContent>
                <w:p w:rsidR="00AC507C" w:rsidRPr="00304D23" w:rsidRDefault="00AC507C" w:rsidP="00304D23">
                  <w:pPr>
                    <w:rPr>
                      <w:rFonts w:ascii="Anonymous Pro" w:hAnsi="Anonymous Pro"/>
                      <w:b/>
                      <w:sz w:val="23"/>
                      <w:szCs w:val="23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</w:p>
    <w:p w:rsidR="00F50C94" w:rsidRDefault="00F50C94" w:rsidP="00760FCC">
      <w:pPr>
        <w:pStyle w:val="1"/>
        <w:ind w:left="0" w:right="340"/>
        <w:rPr>
          <w:rFonts w:eastAsiaTheme="minorEastAsia"/>
          <w:lang w:eastAsia="zh-CN"/>
        </w:rPr>
      </w:pPr>
    </w:p>
    <w:p w:rsidR="00997BE9" w:rsidRDefault="00997BE9" w:rsidP="00605229">
      <w:pPr>
        <w:pStyle w:val="1"/>
        <w:ind w:left="0" w:right="1020"/>
        <w:rPr>
          <w:rFonts w:eastAsiaTheme="minorEastAsia"/>
          <w:lang w:eastAsia="zh-CN"/>
        </w:rPr>
      </w:pPr>
    </w:p>
    <w:p w:rsidR="00605229" w:rsidRPr="002E2F2A" w:rsidRDefault="00605229" w:rsidP="00605229">
      <w:pPr>
        <w:pStyle w:val="Default"/>
        <w:rPr>
          <w:rFonts w:ascii="Myriad Pro" w:eastAsiaTheme="minorEastAsia" w:hAnsi="Myriad Pro" w:cs="Myriad Pro"/>
          <w:lang w:val="ru-RU" w:eastAsia="en-US"/>
        </w:rPr>
      </w:pPr>
      <w:r w:rsidRPr="002E2F2A">
        <w:rPr>
          <w:rFonts w:eastAsiaTheme="minorEastAsia"/>
          <w:lang w:val="ru-RU"/>
        </w:rPr>
        <w:tab/>
      </w:r>
      <w:r w:rsidRPr="002E2F2A">
        <w:rPr>
          <w:rFonts w:eastAsiaTheme="minorEastAsia"/>
          <w:lang w:val="ru-RU"/>
        </w:rPr>
        <w:tab/>
      </w:r>
    </w:p>
    <w:p w:rsidR="00997BE9" w:rsidRDefault="00997BE9" w:rsidP="00605229">
      <w:pPr>
        <w:pStyle w:val="1"/>
        <w:ind w:left="0" w:right="685"/>
        <w:jc w:val="right"/>
        <w:rPr>
          <w:rFonts w:eastAsiaTheme="minorEastAsia"/>
          <w:lang w:eastAsia="zh-CN"/>
        </w:rPr>
      </w:pPr>
    </w:p>
    <w:p w:rsidR="00605229" w:rsidRDefault="00605229" w:rsidP="00605229">
      <w:pPr>
        <w:pStyle w:val="1"/>
        <w:ind w:left="0" w:right="685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29920" behindDoc="1" locked="0" layoutInCell="1" allowOverlap="1" wp14:anchorId="5596EE47" wp14:editId="1A4002D8">
            <wp:simplePos x="0" y="0"/>
            <wp:positionH relativeFrom="page">
              <wp:posOffset>0</wp:posOffset>
            </wp:positionH>
            <wp:positionV relativeFrom="paragraph">
              <wp:posOffset>-495935</wp:posOffset>
            </wp:positionV>
            <wp:extent cx="7529195" cy="5139055"/>
            <wp:effectExtent l="0" t="0" r="0" b="44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31968" behindDoc="1" locked="0" layoutInCell="1" allowOverlap="1" wp14:anchorId="05CC557A" wp14:editId="0AF7CD84">
            <wp:simplePos x="0" y="0"/>
            <wp:positionH relativeFrom="margin">
              <wp:posOffset>0</wp:posOffset>
            </wp:positionH>
            <wp:positionV relativeFrom="paragraph">
              <wp:posOffset>-495935</wp:posOffset>
            </wp:positionV>
            <wp:extent cx="7592169" cy="5039772"/>
            <wp:effectExtent l="0" t="0" r="8890" b="88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169" cy="503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34016" behindDoc="1" locked="0" layoutInCell="1" allowOverlap="1" wp14:anchorId="7EEA71D3" wp14:editId="031DA1F8">
            <wp:simplePos x="0" y="0"/>
            <wp:positionH relativeFrom="page">
              <wp:posOffset>0</wp:posOffset>
            </wp:positionH>
            <wp:positionV relativeFrom="paragraph">
              <wp:posOffset>-488315</wp:posOffset>
            </wp:positionV>
            <wp:extent cx="7544970" cy="4984595"/>
            <wp:effectExtent l="0" t="0" r="0" b="6985"/>
            <wp:wrapNone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70" cy="498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304D23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A9286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val="en-US" w:eastAsia="zh-CN" w:bidi="ar-SA"/>
        </w:rPr>
        <w:lastRenderedPageBreak/>
        <w:pict>
          <v:shape id="_x0000_s1121" type="#_x0000_t202" style="position:absolute;left:0;text-align:left;margin-left:425.9pt;margin-top:-22.05pt;width:40.2pt;height:230.15pt;z-index:2517196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_x0000_s1121">
              <w:txbxContent>
                <w:p w:rsidR="00AC507C" w:rsidRPr="00304D23" w:rsidRDefault="00AC507C" w:rsidP="00605229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304D23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_x0000_s1120" type="#_x0000_t202" style="position:absolute;left:0;text-align:left;margin-left:240.55pt;margin-top:-19.85pt;width:40.2pt;height:230.15pt;z-index:25171865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_x0000_s1120">
              <w:txbxContent>
                <w:p w:rsidR="00AC507C" w:rsidRPr="00304D23" w:rsidRDefault="00AC507C" w:rsidP="00605229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304D23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9" o:spid="_x0000_s1119" type="#_x0000_t202" style="position:absolute;left:0;text-align:left;margin-left:57.15pt;margin-top:-20.45pt;width:40.2pt;height:230.15pt;z-index:2517176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Text Box 79">
              <w:txbxContent>
                <w:p w:rsidR="00AC507C" w:rsidRPr="00304D23" w:rsidRDefault="00AC507C" w:rsidP="00605229">
                  <w:pPr>
                    <w:rPr>
                      <w:rFonts w:ascii="Anonymous Pro" w:hAnsi="Anonymous Pro"/>
                      <w:szCs w:val="24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304D23">
                    <w:rPr>
                      <w:rFonts w:ascii="Anonymous Pro" w:eastAsiaTheme="minorEastAsia" w:hAnsi="Anonymous Pro" w:cs="Myriad Pro"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 w:rsidR="00304D23"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3872D502" wp14:editId="28627549">
            <wp:simplePos x="0" y="0"/>
            <wp:positionH relativeFrom="page">
              <wp:posOffset>15240</wp:posOffset>
            </wp:positionH>
            <wp:positionV relativeFrom="paragraph">
              <wp:posOffset>-495935</wp:posOffset>
            </wp:positionV>
            <wp:extent cx="7545473" cy="5020310"/>
            <wp:effectExtent l="0" t="0" r="0" b="8890"/>
            <wp:wrapNone/>
            <wp:docPr id="7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73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304D23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920" behindDoc="1" locked="0" layoutInCell="1" allowOverlap="1" wp14:anchorId="2ECC90AE" wp14:editId="78D73B79">
            <wp:simplePos x="0" y="0"/>
            <wp:positionH relativeFrom="margin">
              <wp:posOffset>0</wp:posOffset>
            </wp:positionH>
            <wp:positionV relativeFrom="paragraph">
              <wp:posOffset>-495935</wp:posOffset>
            </wp:positionV>
            <wp:extent cx="7535272" cy="5020945"/>
            <wp:effectExtent l="0" t="0" r="8890" b="8255"/>
            <wp:wrapNone/>
            <wp:docPr id="7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72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C17FA6" w:rsidRDefault="00C17FA6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A9286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lastRenderedPageBreak/>
        <w:pict>
          <v:shape id="_x0000_s1125" type="#_x0000_t202" style="position:absolute;left:0;text-align:left;margin-left:424.8pt;margin-top:-25.25pt;width:40.2pt;height:230.15pt;z-index:2517227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_x0000_s1125">
              <w:txbxContent>
                <w:p w:rsidR="00AC507C" w:rsidRPr="00A728C4" w:rsidRDefault="00AC507C" w:rsidP="00605229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A728C4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A728C4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A728C4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A728C4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124" type="#_x0000_t202" style="position:absolute;left:0;text-align:left;margin-left:240.35pt;margin-top:-19.85pt;width:40.2pt;height:230.15pt;z-index:2517217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_x0000_s1124">
              <w:txbxContent>
                <w:p w:rsidR="00AC507C" w:rsidRPr="00304D23" w:rsidRDefault="00AC507C" w:rsidP="00605229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304D23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123" type="#_x0000_t202" style="position:absolute;left:0;text-align:left;margin-left:55.35pt;margin-top:-29.45pt;width:40.2pt;height:230.15pt;z-index:2517207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" filled="f" stroked="f">
            <v:textbox style="layout-flow:vertical;mso-layout-flow-alt:bottom-to-top;mso-next-textbox:#_x0000_s1123">
              <w:txbxContent>
                <w:p w:rsidR="00AC507C" w:rsidRPr="00304D23" w:rsidRDefault="00AC507C" w:rsidP="00605229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>HGC</w:t>
                  </w:r>
                  <w:r w:rsidR="00974DE5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val="en-US" w:eastAsia="en-US"/>
                    </w:rPr>
                    <w:t>2020</w:t>
                  </w:r>
                  <w:r w:rsidRPr="00304D23">
                    <w:rPr>
                      <w:rFonts w:ascii="Anonymous Pro" w:eastAsiaTheme="minorEastAsia" w:hAnsi="Anonymous Pro" w:cstheme="minorBidi"/>
                      <w:b/>
                      <w:sz w:val="23"/>
                      <w:szCs w:val="23"/>
                      <w:lang w:eastAsia="en-US"/>
                    </w:rPr>
                    <w:t xml:space="preserve">  </w:t>
                  </w:r>
                  <w:r w:rsidRPr="00304D23">
                    <w:rPr>
                      <w:rFonts w:ascii="Anonymous Pro" w:eastAsiaTheme="minorEastAsia" w:hAnsi="Anonymous Pro" w:cs="Myriad Pro"/>
                      <w:b/>
                      <w:sz w:val="23"/>
                      <w:szCs w:val="23"/>
                      <w:lang w:eastAsia="en-US"/>
                    </w:rPr>
                    <w:t xml:space="preserve"> </w:t>
                  </w:r>
                  <w:r w:rsidRPr="00304D23">
                    <w:rPr>
                      <w:rFonts w:ascii="Anonymous Pro" w:eastAsiaTheme="minorEastAsia" w:hAnsi="Anonymous Pro" w:cs="Anonymous Pro"/>
                      <w:b/>
                      <w:bCs/>
                      <w:sz w:val="23"/>
                      <w:szCs w:val="23"/>
                      <w:lang w:eastAsia="en-US"/>
                    </w:rPr>
                    <w:t>ПИЛА ЦЕПНАЯ БЕНЗИНОВАЯ</w:t>
                  </w:r>
                </w:p>
              </w:txbxContent>
            </v:textbox>
          </v:shape>
        </w:pict>
      </w:r>
      <w:r w:rsidR="00304D23"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751F95A8" wp14:editId="57BD4757">
            <wp:simplePos x="0" y="0"/>
            <wp:positionH relativeFrom="page">
              <wp:posOffset>0</wp:posOffset>
            </wp:positionH>
            <wp:positionV relativeFrom="paragraph">
              <wp:posOffset>-511175</wp:posOffset>
            </wp:positionV>
            <wp:extent cx="7545473" cy="5020310"/>
            <wp:effectExtent l="0" t="0" r="0" b="8890"/>
            <wp:wrapNone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73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A728C4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42208" behindDoc="1" locked="0" layoutInCell="1" allowOverlap="1" wp14:anchorId="6917F2FD" wp14:editId="56D1B850">
            <wp:simplePos x="0" y="0"/>
            <wp:positionH relativeFrom="margin">
              <wp:posOffset>0</wp:posOffset>
            </wp:positionH>
            <wp:positionV relativeFrom="paragraph">
              <wp:posOffset>-511175</wp:posOffset>
            </wp:positionV>
            <wp:extent cx="7535272" cy="5020945"/>
            <wp:effectExtent l="0" t="0" r="8890" b="8255"/>
            <wp:wrapNone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72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860B9" w:rsidRDefault="001860B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1A60F0" w:rsidRPr="00091F4A" w:rsidRDefault="001A60F0" w:rsidP="001A60F0">
      <w:pPr>
        <w:pStyle w:val="a3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</w:p>
    <w:p w:rsidR="00997BE9" w:rsidRDefault="00997BE9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997BE9" w:rsidRDefault="00A728C4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bookmarkStart w:id="0" w:name="_GoBack"/>
      <w:r>
        <w:rPr>
          <w:rFonts w:eastAsiaTheme="minor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47488" behindDoc="1" locked="0" layoutInCell="1" allowOverlap="1" wp14:anchorId="0A7EE2AB" wp14:editId="40CA7E15">
            <wp:simplePos x="0" y="0"/>
            <wp:positionH relativeFrom="page">
              <wp:posOffset>-3175</wp:posOffset>
            </wp:positionH>
            <wp:positionV relativeFrom="paragraph">
              <wp:posOffset>-490855</wp:posOffset>
            </wp:positionV>
            <wp:extent cx="7616190" cy="5059830"/>
            <wp:effectExtent l="0" t="0" r="381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97BE9" w:rsidRDefault="00865445" w:rsidP="00E0209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648512" behindDoc="0" locked="0" layoutInCell="1" allowOverlap="1" wp14:anchorId="1095FD66" wp14:editId="6526E41B">
            <wp:simplePos x="0" y="0"/>
            <wp:positionH relativeFrom="margin">
              <wp:posOffset>3191448</wp:posOffset>
            </wp:positionH>
            <wp:positionV relativeFrom="paragraph">
              <wp:posOffset>-1528754</wp:posOffset>
            </wp:positionV>
            <wp:extent cx="1241093" cy="3991555"/>
            <wp:effectExtent l="0" t="3493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093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0F0" w:rsidRDefault="001A60F0" w:rsidP="001A60F0">
      <w:pPr>
        <w:pStyle w:val="1"/>
        <w:ind w:left="0" w:right="340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</w:p>
    <w:p w:rsidR="001A60F0" w:rsidRDefault="00A92869" w:rsidP="00DA0AA2">
      <w:pPr>
        <w:pStyle w:val="1"/>
        <w:ind w:left="0" w:right="340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noProof/>
          <w:sz w:val="20"/>
          <w:szCs w:val="20"/>
          <w:lang w:bidi="ar-SA"/>
        </w:rPr>
        <w:pict>
          <v:shape id="Надпись 477" o:spid="_x0000_s1074" type="#_x0000_t202" style="position:absolute;left:0;text-align:left;margin-left:0;margin-top:53.75pt;width:101.65pt;height:15.8pt;z-index:25171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" fillcolor="#febf00" stroked="f">
            <v:textbox inset="0,0,0,0">
              <w:txbxContent>
                <w:p w:rsidR="00AC507C" w:rsidRPr="00974DE5" w:rsidRDefault="00AC507C" w:rsidP="001A60F0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     </w:t>
                  </w:r>
                  <w:r w:rsidRPr="00A328AA">
                    <w:rPr>
                      <w:b/>
                      <w:bCs/>
                      <w:sz w:val="24"/>
                      <w:szCs w:val="24"/>
                    </w:rPr>
                    <w:t>HGC</w:t>
                  </w:r>
                  <w:r w:rsidR="00974DE5">
                    <w:rPr>
                      <w:b/>
                      <w:bCs/>
                      <w:sz w:val="24"/>
                      <w:szCs w:val="24"/>
                      <w:lang w:val="en-US"/>
                    </w:rPr>
                    <w:t>2020</w:t>
                  </w:r>
                </w:p>
                <w:p w:rsidR="00AC507C" w:rsidRPr="004840BF" w:rsidRDefault="00AC507C" w:rsidP="001A60F0">
                  <w:pPr>
                    <w:rPr>
                      <w:szCs w:val="30"/>
                    </w:rPr>
                  </w:pPr>
                </w:p>
              </w:txbxContent>
            </v:textbox>
            <w10:wrap type="square" anchorx="page"/>
          </v:shape>
        </w:pict>
      </w:r>
      <w:r w:rsidR="00DA0AA2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</w:t>
      </w:r>
      <w:r w:rsidR="001A60F0" w:rsidRPr="001960B3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Пила цепная бензиновая</w:t>
      </w:r>
    </w:p>
    <w:p w:rsidR="001A60F0" w:rsidRDefault="001A60F0" w:rsidP="001A60F0">
      <w:pPr>
        <w:pStyle w:val="1"/>
        <w:ind w:left="0" w:right="340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</w:p>
    <w:p w:rsidR="001A60F0" w:rsidRDefault="001A60F0" w:rsidP="001A60F0">
      <w:pPr>
        <w:pStyle w:val="1"/>
        <w:ind w:left="0" w:right="340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</w:p>
    <w:p w:rsidR="001A60F0" w:rsidRDefault="00DA0AA2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  <w:r>
        <w:rPr>
          <w:color w:val="FFC000"/>
          <w:sz w:val="15"/>
          <w:szCs w:val="15"/>
        </w:rPr>
        <w:t xml:space="preserve">                                                                         </w:t>
      </w: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E82AAC" w:rsidRDefault="00E82AAC" w:rsidP="00E82AAC">
      <w:pPr>
        <w:pStyle w:val="a3"/>
        <w:kinsoku w:val="0"/>
        <w:overflowPunct w:val="0"/>
        <w:spacing w:before="67"/>
        <w:ind w:rightChars="1014" w:right="2231"/>
        <w:rPr>
          <w:color w:val="FFC000"/>
          <w:sz w:val="15"/>
          <w:szCs w:val="15"/>
        </w:rPr>
      </w:pPr>
    </w:p>
    <w:p w:rsidR="001A60F0" w:rsidRPr="001A60F0" w:rsidRDefault="00DA0AA2" w:rsidP="00A728C4">
      <w:pPr>
        <w:pStyle w:val="a3"/>
        <w:kinsoku w:val="0"/>
        <w:overflowPunct w:val="0"/>
        <w:spacing w:before="67"/>
        <w:ind w:rightChars="1014" w:right="2231"/>
        <w:rPr>
          <w:rFonts w:ascii="Times New Roman" w:eastAsiaTheme="minorEastAsia" w:hAnsi="Times New Roman" w:cs="Times New Roman"/>
          <w:color w:val="FFFFFF" w:themeColor="background1"/>
          <w:sz w:val="15"/>
          <w:szCs w:val="15"/>
          <w:lang w:eastAsia="zh-CN"/>
        </w:rPr>
      </w:pPr>
      <w:r>
        <w:rPr>
          <w:b/>
          <w:bCs/>
          <w:color w:val="FFFFFF" w:themeColor="background1"/>
          <w:spacing w:val="-2"/>
          <w:sz w:val="15"/>
          <w:szCs w:val="15"/>
        </w:rPr>
        <w:t xml:space="preserve">                           </w:t>
      </w:r>
      <w:hyperlink r:id="rId68" w:history="1">
        <w:r w:rsidR="001A60F0"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</w:p>
    <w:sectPr w:rsidR="001A60F0" w:rsidRPr="001A60F0" w:rsidSect="00E0209B">
      <w:footerReference w:type="even" r:id="rId69"/>
      <w:footerReference w:type="default" r:id="rId70"/>
      <w:pgSz w:w="11910" w:h="7910" w:orient="landscape"/>
      <w:pgMar w:top="0" w:right="180" w:bottom="500" w:left="0" w:header="0" w:footer="46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07C" w:rsidRDefault="00AC507C">
      <w:r>
        <w:separator/>
      </w:r>
    </w:p>
  </w:endnote>
  <w:endnote w:type="continuationSeparator" w:id="0">
    <w:p w:rsidR="00AC507C" w:rsidRDefault="00AC5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BIH C+ Avant Garde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PBLP P+ Avant Garde">
    <w:altName w:val="Arial Unicode MS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Группа 457" o:spid="_x0000_s28686" style="width:595.3pt;height:22.35pt;mso-position-horizontal-relative:char;mso-position-vertical-relative:line" coordorigin=",7199" coordsize="11906,447">
          <v:rect id="Rectangle 82" o:spid="_x0000_s28688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wW8UA&#10;AADcAAAADwAAAGRycy9kb3ducmV2LnhtbERPy2rCQBTdF/yH4QrdlDqxraHETKRWBLsSHy24u2au&#10;SWjmTsiMSfz7zqLg8nDe6WIwteiodZVlBdNJBII4t7riQsHxsH5+B+E8ssbaMim4kYNFNnpIMdG2&#10;5x11e1+IEMIuQQWl900ipctLMugmtiEO3MW2Bn2AbSF1i30IN7V8iaJYGqw4NJTY0GdJ+e/+ahRs&#10;+2G3jr9XTz/LU3d8Pa9m1zr+UupxPHzMQXga/F38795oBW+zsDa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DBbxQAAANwAAAAPAAAAAAAAAAAAAAAAAJgCAABkcnMv&#10;ZG93bnJldi54bWxQSwUGAAAAAAQABAD1AAAAigMAAAAA&#10;" fillcolor="#808285" stroked="f"/>
          <v:line id="Line 83" o:spid="_x0000_s28687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P+MUAAADcAAAADwAAAGRycy9kb3ducmV2LnhtbESPT2sCMRTE70K/Q3gFb5pt/UO7NUoR&#10;BAURanPp7bF53SzdvCyb6K5+eiMIPQ4z8xtmsepdLc7UhsqzgpdxBoK48KbiUoH+3ozeQISIbLD2&#10;TAouFGC1fBosMDe+4y86H2MpEoRDjgpsjE0uZSgsOQxj3xAn79e3DmOSbSlNi12Cu1q+ZtlcOqw4&#10;LVhsaG2p+DuenAK2xbXODmanf+b768ZOtO56rdTwuf/8ABGpj//hR3trFExn73A/k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tP+MUAAADcAAAADwAAAAAAAAAA&#10;AAAAAAChAgAAZHJzL2Rvd25yZXYueG1sUEsFBgAAAAAEAAQA+QAAAJMDAAAAAA=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8681" style="width:595.3pt;height:22.35pt;mso-position-horizontal-relative:char;mso-position-vertical-relative:line" coordorigin=",7199" coordsize="11906,447">
          <v:rect id="Rectangle 82" o:spid="_x0000_s28683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VccA&#10;AADbAAAADwAAAGRycy9kb3ducmV2LnhtbESPT2vCQBTE7wW/w/KEXkrdtGKQmI1oRain4p8Wentm&#10;n0kw+zZk1yT99l2h0OMwM79h0uVgatFR6yrLCl4mEQji3OqKCwWn4/Z5DsJ5ZI21ZVLwQw6W2egh&#10;xUTbnvfUHXwhAoRdggpK75tESpeXZNBNbEMcvIttDfog20LqFvsAN7V8jaJYGqw4LJTY0FtJ+fVw&#10;Mwo++mG/jT83T1/r7+40PW9mtzreKfU4HlYLEJ4G/x/+a79rBbMp3L+EH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lXHAAAA2wAAAA8AAAAAAAAAAAAAAAAAmAIAAGRy&#10;cy9kb3ducmV2LnhtbFBLBQYAAAAABAAEAPUAAACMAwAAAAA=&#10;" fillcolor="#808285" stroked="f"/>
          <v:line id="Line 83" o:spid="_x0000_s28682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XI8MAAADbAAAADwAAAGRycy9kb3ducmV2LnhtbESPQWsCMRSE7wX/Q3hCbzVrqyKrUUQQ&#10;WhBBzcXbY/PcLG5elk3qbv31jVDocZiZb5jlune1uFMbKs8KxqMMBHHhTcWlAn3evc1BhIhssPZM&#10;Cn4owHo1eFlibnzHR7qfYikShEOOCmyMTS5lKCw5DCPfECfv6luHMcm2lKbFLsFdLd+zbCYdVpwW&#10;LDa0tVTcTt9OAdviUWcH86Uvs/1jZz+07nqt1Ouw3yxAROrjf/iv/WkUTCfw/J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1yPDAAAA2wAAAA8AAAAAAAAAAAAA&#10;AAAAoQIAAGRycy9kb3ducmV2LnhtbFBLBQYAAAAABAAEAPkAAACRAwAAAAA=&#10;" strokecolor="#808285" strokeweight=".38242mm"/>
          <w10:anchorlock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97" type="#_x0000_t202" style="position:absolute;margin-left:565.65pt;margin-top:362.25pt;width:19.6pt;height:21.7pt;z-index:-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<v:textbox inset="0,0,0,0">
            <w:txbxContent>
              <w:p w:rsidR="00AC507C" w:rsidRPr="003C3A34" w:rsidRDefault="00AC507C" w:rsidP="00B57973">
                <w:pPr>
                  <w:spacing w:before="20"/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</w:pP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begin"/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instrText xml:space="preserve"> PAGE   \* MERGEFORMAT </w:instrTex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separate"/>
                </w:r>
                <w:r w:rsidR="00974DE5" w:rsidRPr="00974DE5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t>36</w: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6" o:spid="_x0000_s28678" style="position:absolute;margin-left:0;margin-top:359.95pt;width:595.3pt;height:22.35pt;z-index:-25165772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GSjQ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P+ZIZKNAwAA8QgAAA4AAAAAAAAA&#10;AAAAAAAALgIAAGRycy9lMm9Eb2MueG1sUEsBAi0AFAAGAAgAAAAhAMJGfS/gAAAACQEAAA8AAAAA&#10;AAAAAAAAAAAA5wUAAGRycy9kb3ducmV2LnhtbFBLBQYAAAAABAAEAPMAAAD0BgAAAAA=&#10;">
          <v:rect id="Rectangle 8" o:spid="_x0000_s28680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AIsIA&#10;AADbAAAADwAAAGRycy9kb3ducmV2LnhtbERPy2rCQBTdF/yH4Qpuik6qGCQ6SlsR7Kr4BHfXzDUJ&#10;Zu6EzJikf99ZCC4P571YdaYUDdWusKzgYxSBIE6tLjhTcDxshjMQziNrLC2Tgj9ysFr23haYaNvy&#10;jpq9z0QIYZeggtz7KpHSpTkZdCNbEQfuZmuDPsA6k7rGNoSbUo6jKJYGCw4NOVb0nVN63z+Mgt+2&#10;223i0/r9/HVpjpPrevoo4x+lBv3ucw7CU+df4qd7qxVMw/rw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cAiwgAAANsAAAAPAAAAAAAAAAAAAAAAAJgCAABkcnMvZG93&#10;bnJldi54bWxQSwUGAAAAAAQABAD1AAAAhwMAAAAA&#10;" fillcolor="#808285" stroked="f"/>
          <v:line id="Line 7" o:spid="_x0000_s28679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Z0u8MAAADbAAAADwAAAGRycy9kb3ducmV2LnhtbESPQWsCMRSE74L/ITzBm2a1KLIaRQSh&#10;hSJUc/H22Dw3i5uXZZO6q7++KRR6HGbmG2az610tHtSGyrOC2TQDQVx4U3GpQF+OkxWIEJEN1p5J&#10;wZMC7LbDwQZz4zv+osc5liJBOOSowMbY5FKGwpLDMPUNcfJuvnUYk2xLaVrsEtzVcp5lS+mw4rRg&#10;saGDpeJ+/nYK2BavOjuZD31dfr6O9k3rrtdKjUf9fg0iUh//w3/td6NgMYP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dLv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 id="Text Box 5" o:spid="_x0000_s28677" type="#_x0000_t202" style="position:absolute;margin-left:555.9pt;margin-top:5in;width:19.6pt;height:21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OqsgIAALA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bf7jqrICAACwBQAA&#10;DgAAAAAAAAAAAAAAAAAuAgAAZHJzL2Uyb0RvYy54bWxQSwECLQAUAAYACAAAACEAG9dgbN8AAAAN&#10;AQAADwAAAAAAAAAAAAAAAAAMBQAAZHJzL2Rvd25yZXYueG1sUEsFBgAAAAAEAAQA8wAAABgGAAAA&#10;AA==&#10;" filled="f" stroked="f">
          <v:textbox inset="0,0,0,0">
            <w:txbxContent>
              <w:p w:rsidR="00AC507C" w:rsidRDefault="00AC507C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4DE5">
                  <w:rPr>
                    <w:rFonts w:ascii="Arial Narrow"/>
                    <w:noProof/>
                    <w:color w:val="FFFFFF"/>
                    <w:sz w:val="3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98" type="#_x0000_t202" style="position:absolute;margin-left:21.15pt;margin-top:364.55pt;width:19.6pt;height:21.6pt;z-index:-25165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<v:textbox inset="0,0,0,0">
            <w:txbxContent>
              <w:p w:rsidR="00AC507C" w:rsidRPr="002466A6" w:rsidRDefault="00AC507C" w:rsidP="002466A6">
                <w:pPr>
                  <w:spacing w:before="20"/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</w:pPr>
                <w:r w:rsidRPr="002466A6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fldChar w:fldCharType="begin"/>
                </w:r>
                <w:r w:rsidRPr="002466A6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instrText xml:space="preserve"> PAGE   \* MERGEFORMAT </w:instrText>
                </w:r>
                <w:r w:rsidRPr="002466A6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fldChar w:fldCharType="separate"/>
                </w:r>
                <w:r w:rsidR="00974DE5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t>35</w:t>
                </w:r>
                <w:r w:rsidRPr="002466A6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" o:spid="_x0000_s28674" style="position:absolute;margin-left:0;margin-top:359.95pt;width:595.3pt;height:22.35pt;z-index:-251656704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GnML2WNAwAA7wgAAA4AAAAAAAAA&#10;AAAAAAAALgIAAGRycy9lMm9Eb2MueG1sUEsBAi0AFAAGAAgAAAAhAMJGfS/gAAAACQEAAA8AAAAA&#10;AAAAAAAAAAAA5wUAAGRycy9kb3ducmV2LnhtbFBLBQYAAAAABAAEAPMAAAD0BgAAAAA=&#10;">
          <v:rect id="Rectangle 4" o:spid="_x0000_s28676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rEMcA&#10;AADb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WsM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haxDHAAAA2wAAAA8AAAAAAAAAAAAAAAAAmAIAAGRy&#10;cy9kb3ducmV2LnhtbFBLBQYAAAAABAAEAPUAAACMAwAAAAA=&#10;" fillcolor="#808285" stroked="f"/>
          <v:line id="Line 3" o:spid="_x0000_s28675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ficMAAADbAAAADwAAAGRycy9kb3ducmV2LnhtbESPQWsCMRSE74X+h/AKvdVsW7GyGqUU&#10;BAUR1Fx6e2yem8XNy7KJ7uqvN4LgcZiZb5jpvHe1OFMbKs8KPgcZCOLCm4pLBXq/+BiDCBHZYO2Z&#10;FFwowHz2+jLF3PiOt3TexVIkCIccFdgYm1zKUFhyGAa+IU7ewbcOY5JtKU2LXYK7Wn5l2Ug6rDgt&#10;WGzoz1Jx3J2cArbFtc42ZqX/R+vrwn5r3fVaqfe3/ncCIlIfn+FHe2kUDH/g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634n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 id="Text Box 1" o:spid="_x0000_s28673" type="#_x0000_t202" style="position:absolute;margin-left:19.65pt;margin-top:360.8pt;width:19.6pt;height:21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5Brg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bzX+Qa4CAACw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AC507C" w:rsidRDefault="00AC507C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974DE5">
                  <w:rPr>
                    <w:rFonts w:ascii="Arial Narrow"/>
                    <w:noProof/>
                    <w:color w:val="FFFFFF"/>
                    <w:sz w:val="3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07C" w:rsidRDefault="00AC507C">
      <w:r>
        <w:separator/>
      </w:r>
    </w:p>
  </w:footnote>
  <w:footnote w:type="continuationSeparator" w:id="0">
    <w:p w:rsidR="00AC507C" w:rsidRDefault="00AC50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Pr="00024354" w:rsidRDefault="00AC507C" w:rsidP="00EF2F77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60" o:spid="_x0000_s28690" type="#_x0000_t202" style="position:absolute;margin-left:175.5pt;margin-top:11.25pt;width:326.25pt;height:2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Tp0QIAAMo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" filled="f" stroked="f">
          <v:textbox>
            <w:txbxContent>
              <w:p w:rsidR="00AC507C" w:rsidRPr="00E14077" w:rsidRDefault="00AC507C" w:rsidP="00EF2F77">
                <w:pPr>
                  <w:ind w:firstLineChars="1300" w:firstLine="2041"/>
                  <w:rPr>
                    <w:rFonts w:eastAsiaTheme="minorEastAsia"/>
                    <w:sz w:val="16"/>
                    <w:szCs w:val="16"/>
                    <w:lang w:eastAsia="zh-CN"/>
                  </w:rPr>
                </w:pPr>
                <w:r w:rsidRPr="00E14077"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АККУМУЛЯТОРНАЯ ДРЕЛЬ-</w:t>
                </w:r>
                <w:r w:rsidRPr="00E14077">
                  <w:rPr>
                    <w:b/>
                    <w:bCs/>
                    <w:color w:val="FFFFFF" w:themeColor="background1"/>
                    <w:spacing w:val="-3"/>
                    <w:sz w:val="16"/>
                    <w:szCs w:val="16"/>
                  </w:rPr>
                  <w:t>ШУРУПОВЁРТ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HCD1838R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Pr="00D910F1" w:rsidRDefault="00AC507C" w:rsidP="00EF2F77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85" o:spid="_x0000_s28689" type="#_x0000_t202" style="position:absolute;left:0;text-align:left;margin-left:84pt;margin-top:13.05pt;width:326.25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" filled="f" stroked="f">
          <v:textbox>
            <w:txbxContent>
              <w:p w:rsidR="00AC507C" w:rsidRPr="00651F38" w:rsidRDefault="00AC507C" w:rsidP="00EF2F77">
                <w:pPr>
                  <w:ind w:firstLineChars="287" w:firstLine="565"/>
                  <w:rPr>
                    <w:rFonts w:eastAsiaTheme="minorEastAsia"/>
                    <w:sz w:val="20"/>
                    <w:szCs w:val="20"/>
                    <w:lang w:eastAsia="zh-CN"/>
                  </w:rPr>
                </w:pPr>
                <w:r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20"/>
                    <w:szCs w:val="20"/>
                  </w:rPr>
                  <w:t>БЕНЗИНОВАЯ ЦЕПНАЯ ПИЛА</w:t>
                </w:r>
                <w:r w:rsidRPr="007E799C"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 xml:space="preserve">  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  </w:t>
                </w:r>
                <w:r w:rsidRPr="007E799C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lang w:eastAsia="zh-CN"/>
                  </w:rPr>
                  <w:t>HGC1214</w:t>
                </w:r>
              </w:p>
              <w:p w:rsidR="00AC507C" w:rsidRPr="00200D89" w:rsidRDefault="00AC507C" w:rsidP="00EF2F77">
                <w:pPr>
                  <w:rPr>
                    <w:szCs w:val="16"/>
                  </w:rPr>
                </w:pP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anchor distT="0" distB="0" distL="114300" distR="114300" simplePos="0" relativeHeight="251651584" behindDoc="0" locked="0" layoutInCell="1" allowOverlap="1" wp14:anchorId="51686192" wp14:editId="2C740E6F">
          <wp:simplePos x="0" y="0"/>
          <wp:positionH relativeFrom="column">
            <wp:posOffset>933450</wp:posOffset>
          </wp:positionH>
          <wp:positionV relativeFrom="paragraph">
            <wp:posOffset>0</wp:posOffset>
          </wp:positionV>
          <wp:extent cx="7448550" cy="514350"/>
          <wp:effectExtent l="19050" t="0" r="0" b="0"/>
          <wp:wrapTopAndBottom/>
          <wp:docPr id="453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 w:rsidP="00EF2F7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Pr="00024354" w:rsidRDefault="00AC507C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65" o:spid="_x0000_s28685" type="#_x0000_t202" style="position:absolute;left:0;text-align:left;margin-left:175.5pt;margin-top:11.25pt;width:326.25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o10gIAAMo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" filled="f" stroked="f">
          <v:textbox>
            <w:txbxContent>
              <w:p w:rsidR="00AC507C" w:rsidRPr="00AC507C" w:rsidRDefault="00AC507C" w:rsidP="00604CF8">
                <w:pPr>
                  <w:rPr>
                    <w:rFonts w:eastAsiaTheme="minorEastAsia"/>
                    <w:sz w:val="20"/>
                    <w:szCs w:val="20"/>
                    <w:lang w:val="en-US" w:eastAsia="zh-CN"/>
                  </w:rPr>
                </w:pPr>
                <w:r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20"/>
                    <w:szCs w:val="20"/>
                  </w:rPr>
                  <w:t>ПИЛА ЦЕПНАЯ БЕНЗИНОВАЯ</w:t>
                </w:r>
                <w:r w:rsidRPr="007E799C"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 xml:space="preserve">  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</w:t>
                </w:r>
                <w:r w:rsidRPr="007E799C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lang w:eastAsia="zh-CN"/>
                  </w:rPr>
                  <w:t>HGC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lang w:val="en-US" w:eastAsia="zh-CN"/>
                  </w:rPr>
                  <w:t>2020</w:t>
                </w: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 wp14:anchorId="0DDDA694" wp14:editId="0B4C437A">
          <wp:extent cx="7449820" cy="511810"/>
          <wp:effectExtent l="0" t="0" r="0" b="2540"/>
          <wp:docPr id="464" name="Рисунок 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98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Pr="00D910F1" w:rsidRDefault="00AC507C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68" o:spid="_x0000_s28684" type="#_x0000_t202" style="position:absolute;margin-left:84pt;margin-top:13.05pt;width:326.2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" filled="f" stroked="f">
          <v:textbox>
            <w:txbxContent>
              <w:p w:rsidR="00AC507C" w:rsidRPr="00AC507C" w:rsidRDefault="00AC507C" w:rsidP="00604CF8">
                <w:pPr>
                  <w:ind w:firstLineChars="287" w:firstLine="565"/>
                  <w:rPr>
                    <w:rFonts w:eastAsiaTheme="minorEastAsia"/>
                    <w:sz w:val="20"/>
                    <w:szCs w:val="20"/>
                    <w:lang w:val="en-US" w:eastAsia="zh-CN"/>
                  </w:rPr>
                </w:pPr>
                <w:r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20"/>
                    <w:szCs w:val="20"/>
                  </w:rPr>
                  <w:t>ПИЛА ЦЕПНАЯ БЕНЗИНОВАЯ</w:t>
                </w:r>
                <w:r w:rsidRPr="007E799C"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 xml:space="preserve">  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  </w:t>
                </w:r>
                <w:r w:rsidRPr="007E799C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lang w:eastAsia="zh-CN"/>
                  </w:rPr>
                  <w:t>HGC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lang w:val="en-US" w:eastAsia="zh-CN"/>
                  </w:rPr>
                  <w:t>2020</w:t>
                </w:r>
              </w:p>
              <w:p w:rsidR="00AC507C" w:rsidRPr="00200D89" w:rsidRDefault="00AC507C" w:rsidP="00604CF8">
                <w:pPr>
                  <w:rPr>
                    <w:szCs w:val="16"/>
                  </w:rPr>
                </w:pP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 wp14:anchorId="07C54C48" wp14:editId="370C1909">
          <wp:extent cx="7581900" cy="511810"/>
          <wp:effectExtent l="0" t="0" r="0" b="2540"/>
          <wp:docPr id="467" name="Рисунок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07C" w:rsidRDefault="00AC507C" w:rsidP="00257B2A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67FD3"/>
    <w:multiLevelType w:val="hybridMultilevel"/>
    <w:tmpl w:val="50C873B0"/>
    <w:lvl w:ilvl="0" w:tplc="04090015">
      <w:start w:val="1"/>
      <w:numFmt w:val="upperLetter"/>
      <w:lvlText w:val="%1."/>
      <w:lvlJc w:val="left"/>
      <w:pPr>
        <w:ind w:left="1023" w:hanging="420"/>
      </w:pPr>
    </w:lvl>
    <w:lvl w:ilvl="1" w:tplc="04090019" w:tentative="1">
      <w:start w:val="1"/>
      <w:numFmt w:val="lowerLetter"/>
      <w:lvlText w:val="%2)"/>
      <w:lvlJc w:val="left"/>
      <w:pPr>
        <w:ind w:left="1443" w:hanging="420"/>
      </w:pPr>
    </w:lvl>
    <w:lvl w:ilvl="2" w:tplc="0409001B" w:tentative="1">
      <w:start w:val="1"/>
      <w:numFmt w:val="lowerRoman"/>
      <w:lvlText w:val="%3."/>
      <w:lvlJc w:val="right"/>
      <w:pPr>
        <w:ind w:left="1863" w:hanging="420"/>
      </w:pPr>
    </w:lvl>
    <w:lvl w:ilvl="3" w:tplc="0409000F" w:tentative="1">
      <w:start w:val="1"/>
      <w:numFmt w:val="decimal"/>
      <w:lvlText w:val="%4."/>
      <w:lvlJc w:val="left"/>
      <w:pPr>
        <w:ind w:left="2283" w:hanging="420"/>
      </w:pPr>
    </w:lvl>
    <w:lvl w:ilvl="4" w:tplc="04090019" w:tentative="1">
      <w:start w:val="1"/>
      <w:numFmt w:val="lowerLetter"/>
      <w:lvlText w:val="%5)"/>
      <w:lvlJc w:val="left"/>
      <w:pPr>
        <w:ind w:left="2703" w:hanging="420"/>
      </w:pPr>
    </w:lvl>
    <w:lvl w:ilvl="5" w:tplc="0409001B" w:tentative="1">
      <w:start w:val="1"/>
      <w:numFmt w:val="lowerRoman"/>
      <w:lvlText w:val="%6."/>
      <w:lvlJc w:val="right"/>
      <w:pPr>
        <w:ind w:left="3123" w:hanging="420"/>
      </w:pPr>
    </w:lvl>
    <w:lvl w:ilvl="6" w:tplc="0409000F" w:tentative="1">
      <w:start w:val="1"/>
      <w:numFmt w:val="decimal"/>
      <w:lvlText w:val="%7."/>
      <w:lvlJc w:val="left"/>
      <w:pPr>
        <w:ind w:left="3543" w:hanging="420"/>
      </w:pPr>
    </w:lvl>
    <w:lvl w:ilvl="7" w:tplc="04090019" w:tentative="1">
      <w:start w:val="1"/>
      <w:numFmt w:val="lowerLetter"/>
      <w:lvlText w:val="%8)"/>
      <w:lvlJc w:val="left"/>
      <w:pPr>
        <w:ind w:left="3963" w:hanging="420"/>
      </w:pPr>
    </w:lvl>
    <w:lvl w:ilvl="8" w:tplc="0409001B" w:tentative="1">
      <w:start w:val="1"/>
      <w:numFmt w:val="lowerRoman"/>
      <w:lvlText w:val="%9."/>
      <w:lvlJc w:val="right"/>
      <w:pPr>
        <w:ind w:left="4383" w:hanging="420"/>
      </w:pPr>
    </w:lvl>
  </w:abstractNum>
  <w:abstractNum w:abstractNumId="1" w15:restartNumberingAfterBreak="0">
    <w:nsid w:val="0DEF4832"/>
    <w:multiLevelType w:val="hybridMultilevel"/>
    <w:tmpl w:val="BE6E3000"/>
    <w:lvl w:ilvl="0" w:tplc="EF762F72">
      <w:start w:val="3"/>
      <w:numFmt w:val="decimal"/>
      <w:lvlText w:val="%1."/>
      <w:lvlJc w:val="left"/>
      <w:pPr>
        <w:ind w:left="25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3DB7F4A"/>
    <w:multiLevelType w:val="hybridMultilevel"/>
    <w:tmpl w:val="2746048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325FE"/>
    <w:multiLevelType w:val="hybridMultilevel"/>
    <w:tmpl w:val="72247140"/>
    <w:lvl w:ilvl="0" w:tplc="6ED8CE74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285A308C"/>
    <w:multiLevelType w:val="hybridMultilevel"/>
    <w:tmpl w:val="59301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C1F60"/>
    <w:multiLevelType w:val="hybridMultilevel"/>
    <w:tmpl w:val="0B4492DE"/>
    <w:lvl w:ilvl="0" w:tplc="A8A89E94">
      <w:start w:val="7"/>
      <w:numFmt w:val="upperLetter"/>
      <w:lvlText w:val="%1."/>
      <w:lvlJc w:val="left"/>
      <w:pPr>
        <w:ind w:left="143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364D5A4F"/>
    <w:multiLevelType w:val="hybridMultilevel"/>
    <w:tmpl w:val="B4F819E6"/>
    <w:lvl w:ilvl="0" w:tplc="02166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04FFC"/>
    <w:multiLevelType w:val="hybridMultilevel"/>
    <w:tmpl w:val="5D0AE324"/>
    <w:lvl w:ilvl="0" w:tplc="E9BC68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A6322C"/>
    <w:multiLevelType w:val="hybridMultilevel"/>
    <w:tmpl w:val="16D0AD60"/>
    <w:lvl w:ilvl="0" w:tplc="E9BC68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14240"/>
    <w:multiLevelType w:val="hybridMultilevel"/>
    <w:tmpl w:val="F050F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94DB9"/>
    <w:multiLevelType w:val="hybridMultilevel"/>
    <w:tmpl w:val="38D49EAE"/>
    <w:lvl w:ilvl="0" w:tplc="6ED8CE7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45B15C14"/>
    <w:multiLevelType w:val="hybridMultilevel"/>
    <w:tmpl w:val="B0CE3A0A"/>
    <w:lvl w:ilvl="0" w:tplc="6ED8CE7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3" w15:restartNumberingAfterBreak="0">
    <w:nsid w:val="4B36130F"/>
    <w:multiLevelType w:val="hybridMultilevel"/>
    <w:tmpl w:val="7EB66AB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D65C1"/>
    <w:multiLevelType w:val="hybridMultilevel"/>
    <w:tmpl w:val="BDFE6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37EC6"/>
    <w:multiLevelType w:val="hybridMultilevel"/>
    <w:tmpl w:val="ADE47B68"/>
    <w:lvl w:ilvl="0" w:tplc="6ED8CE74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 w15:restartNumberingAfterBreak="0">
    <w:nsid w:val="585E5484"/>
    <w:multiLevelType w:val="hybridMultilevel"/>
    <w:tmpl w:val="FE70B59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97EBA"/>
    <w:multiLevelType w:val="hybridMultilevel"/>
    <w:tmpl w:val="E2381364"/>
    <w:lvl w:ilvl="0" w:tplc="E9BC68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A41D3"/>
    <w:multiLevelType w:val="hybridMultilevel"/>
    <w:tmpl w:val="62E2001A"/>
    <w:lvl w:ilvl="0" w:tplc="D78243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C7900"/>
    <w:multiLevelType w:val="hybridMultilevel"/>
    <w:tmpl w:val="E050D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F5810"/>
    <w:multiLevelType w:val="hybridMultilevel"/>
    <w:tmpl w:val="4F4C8DC6"/>
    <w:lvl w:ilvl="0" w:tplc="111A6C4E">
      <w:start w:val="3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 w15:restartNumberingAfterBreak="0">
    <w:nsid w:val="7DC951D2"/>
    <w:multiLevelType w:val="hybridMultilevel"/>
    <w:tmpl w:val="5A6E8A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num w:numId="1">
    <w:abstractNumId w:val="0"/>
  </w:num>
  <w:num w:numId="2">
    <w:abstractNumId w:val="22"/>
  </w:num>
  <w:num w:numId="3">
    <w:abstractNumId w:val="1"/>
  </w:num>
  <w:num w:numId="4">
    <w:abstractNumId w:val="7"/>
  </w:num>
  <w:num w:numId="5">
    <w:abstractNumId w:val="17"/>
  </w:num>
  <w:num w:numId="6">
    <w:abstractNumId w:val="8"/>
  </w:num>
  <w:num w:numId="7">
    <w:abstractNumId w:val="9"/>
  </w:num>
  <w:num w:numId="8">
    <w:abstractNumId w:val="12"/>
  </w:num>
  <w:num w:numId="9">
    <w:abstractNumId w:val="3"/>
  </w:num>
  <w:num w:numId="10">
    <w:abstractNumId w:val="15"/>
  </w:num>
  <w:num w:numId="11">
    <w:abstractNumId w:val="11"/>
  </w:num>
  <w:num w:numId="12">
    <w:abstractNumId w:val="5"/>
  </w:num>
  <w:num w:numId="13">
    <w:abstractNumId w:val="18"/>
  </w:num>
  <w:num w:numId="14">
    <w:abstractNumId w:val="16"/>
  </w:num>
  <w:num w:numId="15">
    <w:abstractNumId w:val="13"/>
  </w:num>
  <w:num w:numId="16">
    <w:abstractNumId w:val="2"/>
  </w:num>
  <w:num w:numId="17">
    <w:abstractNumId w:val="19"/>
  </w:num>
  <w:num w:numId="18">
    <w:abstractNumId w:val="10"/>
  </w:num>
  <w:num w:numId="19">
    <w:abstractNumId w:val="20"/>
  </w:num>
  <w:num w:numId="20">
    <w:abstractNumId w:val="14"/>
  </w:num>
  <w:num w:numId="21">
    <w:abstractNumId w:val="4"/>
  </w:num>
  <w:num w:numId="22">
    <w:abstractNumId w:val="21"/>
  </w:num>
  <w:num w:numId="2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705">
      <o:colormenu v:ext="edit" fillcolor="none" strokecolor="none"/>
    </o:shapedefaults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11F00"/>
    <w:rsid w:val="00016D4C"/>
    <w:rsid w:val="00017002"/>
    <w:rsid w:val="00023099"/>
    <w:rsid w:val="00024354"/>
    <w:rsid w:val="000325E7"/>
    <w:rsid w:val="00033CF0"/>
    <w:rsid w:val="000356FC"/>
    <w:rsid w:val="00041129"/>
    <w:rsid w:val="000458A7"/>
    <w:rsid w:val="00053BF6"/>
    <w:rsid w:val="000653AF"/>
    <w:rsid w:val="000676D7"/>
    <w:rsid w:val="00067749"/>
    <w:rsid w:val="00082F56"/>
    <w:rsid w:val="00083396"/>
    <w:rsid w:val="00087B29"/>
    <w:rsid w:val="00092EBF"/>
    <w:rsid w:val="00093CCD"/>
    <w:rsid w:val="00093E05"/>
    <w:rsid w:val="00093F0F"/>
    <w:rsid w:val="000A55E4"/>
    <w:rsid w:val="000B5D89"/>
    <w:rsid w:val="000C35DA"/>
    <w:rsid w:val="000C39BD"/>
    <w:rsid w:val="000C4F73"/>
    <w:rsid w:val="000C59A1"/>
    <w:rsid w:val="000C66F7"/>
    <w:rsid w:val="000D40F7"/>
    <w:rsid w:val="000D78CB"/>
    <w:rsid w:val="000E08F0"/>
    <w:rsid w:val="000E21D7"/>
    <w:rsid w:val="000E2B6D"/>
    <w:rsid w:val="000F4AD5"/>
    <w:rsid w:val="000F4B09"/>
    <w:rsid w:val="000F666D"/>
    <w:rsid w:val="0010739C"/>
    <w:rsid w:val="00110DE5"/>
    <w:rsid w:val="001167B8"/>
    <w:rsid w:val="00120A5E"/>
    <w:rsid w:val="00121A2D"/>
    <w:rsid w:val="001248F5"/>
    <w:rsid w:val="00131327"/>
    <w:rsid w:val="00134686"/>
    <w:rsid w:val="00150C5E"/>
    <w:rsid w:val="00165507"/>
    <w:rsid w:val="00170127"/>
    <w:rsid w:val="001706A6"/>
    <w:rsid w:val="001722CD"/>
    <w:rsid w:val="00181486"/>
    <w:rsid w:val="00182F62"/>
    <w:rsid w:val="0018414A"/>
    <w:rsid w:val="001860B9"/>
    <w:rsid w:val="0019100A"/>
    <w:rsid w:val="001928E6"/>
    <w:rsid w:val="001A5984"/>
    <w:rsid w:val="001A5989"/>
    <w:rsid w:val="001A60F0"/>
    <w:rsid w:val="001A7607"/>
    <w:rsid w:val="001B6C7E"/>
    <w:rsid w:val="001C556B"/>
    <w:rsid w:val="001C6903"/>
    <w:rsid w:val="001C7173"/>
    <w:rsid w:val="001D4118"/>
    <w:rsid w:val="001D7B88"/>
    <w:rsid w:val="001E2187"/>
    <w:rsid w:val="001E3721"/>
    <w:rsid w:val="002030CC"/>
    <w:rsid w:val="00203306"/>
    <w:rsid w:val="00205591"/>
    <w:rsid w:val="00206341"/>
    <w:rsid w:val="002125E2"/>
    <w:rsid w:val="0022190A"/>
    <w:rsid w:val="00221F9B"/>
    <w:rsid w:val="002223E1"/>
    <w:rsid w:val="00222FC7"/>
    <w:rsid w:val="00224274"/>
    <w:rsid w:val="002378AB"/>
    <w:rsid w:val="00237952"/>
    <w:rsid w:val="00237B68"/>
    <w:rsid w:val="0024250E"/>
    <w:rsid w:val="00244DFA"/>
    <w:rsid w:val="002466A6"/>
    <w:rsid w:val="0025249B"/>
    <w:rsid w:val="00257B2A"/>
    <w:rsid w:val="002661E6"/>
    <w:rsid w:val="00270D2E"/>
    <w:rsid w:val="00273071"/>
    <w:rsid w:val="00274ECF"/>
    <w:rsid w:val="002804B5"/>
    <w:rsid w:val="002850C7"/>
    <w:rsid w:val="0028690F"/>
    <w:rsid w:val="00287A09"/>
    <w:rsid w:val="00293CEB"/>
    <w:rsid w:val="0029426F"/>
    <w:rsid w:val="002950EB"/>
    <w:rsid w:val="00297473"/>
    <w:rsid w:val="002A0B59"/>
    <w:rsid w:val="002A11E1"/>
    <w:rsid w:val="002A5529"/>
    <w:rsid w:val="002B0B20"/>
    <w:rsid w:val="002C5A8A"/>
    <w:rsid w:val="002C62B7"/>
    <w:rsid w:val="002C62E3"/>
    <w:rsid w:val="002D3D57"/>
    <w:rsid w:val="002D7D96"/>
    <w:rsid w:val="002E2F2A"/>
    <w:rsid w:val="002E37BC"/>
    <w:rsid w:val="002E731C"/>
    <w:rsid w:val="002F1146"/>
    <w:rsid w:val="002F303E"/>
    <w:rsid w:val="002F5708"/>
    <w:rsid w:val="002F7E0E"/>
    <w:rsid w:val="00304AD7"/>
    <w:rsid w:val="00304D23"/>
    <w:rsid w:val="00311D38"/>
    <w:rsid w:val="003210CD"/>
    <w:rsid w:val="00325EE4"/>
    <w:rsid w:val="00331118"/>
    <w:rsid w:val="0034278E"/>
    <w:rsid w:val="00346D98"/>
    <w:rsid w:val="00347E80"/>
    <w:rsid w:val="0036179E"/>
    <w:rsid w:val="00363826"/>
    <w:rsid w:val="003759DB"/>
    <w:rsid w:val="00375E1F"/>
    <w:rsid w:val="00383505"/>
    <w:rsid w:val="0038719B"/>
    <w:rsid w:val="003871F4"/>
    <w:rsid w:val="003A715A"/>
    <w:rsid w:val="003B2E03"/>
    <w:rsid w:val="003B5A7E"/>
    <w:rsid w:val="003B7691"/>
    <w:rsid w:val="003B7D3E"/>
    <w:rsid w:val="003C3252"/>
    <w:rsid w:val="003C46D4"/>
    <w:rsid w:val="003D0CE4"/>
    <w:rsid w:val="003D359B"/>
    <w:rsid w:val="003D47F4"/>
    <w:rsid w:val="00411D14"/>
    <w:rsid w:val="00412CCB"/>
    <w:rsid w:val="0041564F"/>
    <w:rsid w:val="004202A3"/>
    <w:rsid w:val="004325CF"/>
    <w:rsid w:val="00434A39"/>
    <w:rsid w:val="00445D1E"/>
    <w:rsid w:val="004469E3"/>
    <w:rsid w:val="00450B36"/>
    <w:rsid w:val="004515F8"/>
    <w:rsid w:val="00460776"/>
    <w:rsid w:val="004628DA"/>
    <w:rsid w:val="004639F8"/>
    <w:rsid w:val="0047015A"/>
    <w:rsid w:val="00470195"/>
    <w:rsid w:val="0047366A"/>
    <w:rsid w:val="00474740"/>
    <w:rsid w:val="00477DDE"/>
    <w:rsid w:val="0048149D"/>
    <w:rsid w:val="00482F05"/>
    <w:rsid w:val="00484665"/>
    <w:rsid w:val="00493369"/>
    <w:rsid w:val="00497733"/>
    <w:rsid w:val="00497B3D"/>
    <w:rsid w:val="004A4948"/>
    <w:rsid w:val="004B61E0"/>
    <w:rsid w:val="004C2E95"/>
    <w:rsid w:val="004C692B"/>
    <w:rsid w:val="004D3F3F"/>
    <w:rsid w:val="004D5C5F"/>
    <w:rsid w:val="004D6277"/>
    <w:rsid w:val="004D7312"/>
    <w:rsid w:val="004D7363"/>
    <w:rsid w:val="004F0126"/>
    <w:rsid w:val="004F0D06"/>
    <w:rsid w:val="004F12C2"/>
    <w:rsid w:val="00520755"/>
    <w:rsid w:val="00521693"/>
    <w:rsid w:val="005265C5"/>
    <w:rsid w:val="0053442E"/>
    <w:rsid w:val="00540418"/>
    <w:rsid w:val="00541BCC"/>
    <w:rsid w:val="00554030"/>
    <w:rsid w:val="005632DC"/>
    <w:rsid w:val="00566984"/>
    <w:rsid w:val="005670B0"/>
    <w:rsid w:val="005768C3"/>
    <w:rsid w:val="00576CF2"/>
    <w:rsid w:val="00577AEB"/>
    <w:rsid w:val="00577CEC"/>
    <w:rsid w:val="005838EF"/>
    <w:rsid w:val="005844AC"/>
    <w:rsid w:val="005922B9"/>
    <w:rsid w:val="0059683B"/>
    <w:rsid w:val="005A33A3"/>
    <w:rsid w:val="005B1775"/>
    <w:rsid w:val="005B2B25"/>
    <w:rsid w:val="005B6DB6"/>
    <w:rsid w:val="005C2A21"/>
    <w:rsid w:val="005C2BD0"/>
    <w:rsid w:val="005C2FDB"/>
    <w:rsid w:val="005C3561"/>
    <w:rsid w:val="005D182C"/>
    <w:rsid w:val="005D1F12"/>
    <w:rsid w:val="005D2037"/>
    <w:rsid w:val="005D2B80"/>
    <w:rsid w:val="005E2DB4"/>
    <w:rsid w:val="005E5689"/>
    <w:rsid w:val="00604CF8"/>
    <w:rsid w:val="00605229"/>
    <w:rsid w:val="00614FE6"/>
    <w:rsid w:val="00651505"/>
    <w:rsid w:val="00656C1F"/>
    <w:rsid w:val="00657722"/>
    <w:rsid w:val="00666D59"/>
    <w:rsid w:val="00667FE5"/>
    <w:rsid w:val="0067673D"/>
    <w:rsid w:val="00677B1D"/>
    <w:rsid w:val="00685422"/>
    <w:rsid w:val="00685849"/>
    <w:rsid w:val="006929BB"/>
    <w:rsid w:val="00693885"/>
    <w:rsid w:val="006A04ED"/>
    <w:rsid w:val="006B1CFE"/>
    <w:rsid w:val="006B25E9"/>
    <w:rsid w:val="006C03CA"/>
    <w:rsid w:val="006C0593"/>
    <w:rsid w:val="006C1265"/>
    <w:rsid w:val="006C2224"/>
    <w:rsid w:val="006D3424"/>
    <w:rsid w:val="006D44CA"/>
    <w:rsid w:val="006E2045"/>
    <w:rsid w:val="006E2DDB"/>
    <w:rsid w:val="006E6C7A"/>
    <w:rsid w:val="006F471E"/>
    <w:rsid w:val="006F4754"/>
    <w:rsid w:val="006F7372"/>
    <w:rsid w:val="00710537"/>
    <w:rsid w:val="00712AA3"/>
    <w:rsid w:val="00714D35"/>
    <w:rsid w:val="007174BE"/>
    <w:rsid w:val="00727A6E"/>
    <w:rsid w:val="00733993"/>
    <w:rsid w:val="007353DE"/>
    <w:rsid w:val="00736E52"/>
    <w:rsid w:val="00740E69"/>
    <w:rsid w:val="00743B9B"/>
    <w:rsid w:val="00752B00"/>
    <w:rsid w:val="0075692A"/>
    <w:rsid w:val="00757AA2"/>
    <w:rsid w:val="00760FCC"/>
    <w:rsid w:val="00776E78"/>
    <w:rsid w:val="00782EF6"/>
    <w:rsid w:val="00786145"/>
    <w:rsid w:val="00795241"/>
    <w:rsid w:val="007A07B7"/>
    <w:rsid w:val="007A58AA"/>
    <w:rsid w:val="007A7065"/>
    <w:rsid w:val="007B0747"/>
    <w:rsid w:val="007B2433"/>
    <w:rsid w:val="007B7607"/>
    <w:rsid w:val="007D436D"/>
    <w:rsid w:val="007D4D54"/>
    <w:rsid w:val="007D4DA9"/>
    <w:rsid w:val="007E45E3"/>
    <w:rsid w:val="007E46EE"/>
    <w:rsid w:val="007F4416"/>
    <w:rsid w:val="007F4A0C"/>
    <w:rsid w:val="007F5E16"/>
    <w:rsid w:val="007F7F4F"/>
    <w:rsid w:val="00804CCB"/>
    <w:rsid w:val="00810B8C"/>
    <w:rsid w:val="008347EF"/>
    <w:rsid w:val="0083707E"/>
    <w:rsid w:val="00843B62"/>
    <w:rsid w:val="00843CED"/>
    <w:rsid w:val="00844ADE"/>
    <w:rsid w:val="00845256"/>
    <w:rsid w:val="00847960"/>
    <w:rsid w:val="00852325"/>
    <w:rsid w:val="00865445"/>
    <w:rsid w:val="008678C6"/>
    <w:rsid w:val="0087251B"/>
    <w:rsid w:val="00874396"/>
    <w:rsid w:val="0088228E"/>
    <w:rsid w:val="00882C7C"/>
    <w:rsid w:val="00885AD9"/>
    <w:rsid w:val="00892AFE"/>
    <w:rsid w:val="008A02D6"/>
    <w:rsid w:val="008A208B"/>
    <w:rsid w:val="008A5036"/>
    <w:rsid w:val="008A5ABC"/>
    <w:rsid w:val="008C2D62"/>
    <w:rsid w:val="008C3E9F"/>
    <w:rsid w:val="008C51CA"/>
    <w:rsid w:val="008C551B"/>
    <w:rsid w:val="008C7AB2"/>
    <w:rsid w:val="008D56E4"/>
    <w:rsid w:val="008E32CF"/>
    <w:rsid w:val="008E4EC1"/>
    <w:rsid w:val="00914A07"/>
    <w:rsid w:val="009163A5"/>
    <w:rsid w:val="00921DF9"/>
    <w:rsid w:val="009233AC"/>
    <w:rsid w:val="009235C9"/>
    <w:rsid w:val="009304B4"/>
    <w:rsid w:val="0093178A"/>
    <w:rsid w:val="00933BDD"/>
    <w:rsid w:val="00952209"/>
    <w:rsid w:val="0095436F"/>
    <w:rsid w:val="00966799"/>
    <w:rsid w:val="00972FB6"/>
    <w:rsid w:val="00974DE5"/>
    <w:rsid w:val="00982B50"/>
    <w:rsid w:val="009912E0"/>
    <w:rsid w:val="009974F8"/>
    <w:rsid w:val="00997BE9"/>
    <w:rsid w:val="009C3180"/>
    <w:rsid w:val="009C679E"/>
    <w:rsid w:val="009D4850"/>
    <w:rsid w:val="009D6F26"/>
    <w:rsid w:val="009E10CE"/>
    <w:rsid w:val="009E5CC7"/>
    <w:rsid w:val="009F6B9A"/>
    <w:rsid w:val="00A045E9"/>
    <w:rsid w:val="00A11E78"/>
    <w:rsid w:val="00A27C8E"/>
    <w:rsid w:val="00A33197"/>
    <w:rsid w:val="00A36E42"/>
    <w:rsid w:val="00A40AC9"/>
    <w:rsid w:val="00A40BA7"/>
    <w:rsid w:val="00A44A82"/>
    <w:rsid w:val="00A51EB5"/>
    <w:rsid w:val="00A537F5"/>
    <w:rsid w:val="00A55A8E"/>
    <w:rsid w:val="00A60D77"/>
    <w:rsid w:val="00A728C4"/>
    <w:rsid w:val="00A7302B"/>
    <w:rsid w:val="00A8339D"/>
    <w:rsid w:val="00A92869"/>
    <w:rsid w:val="00A9441D"/>
    <w:rsid w:val="00AB1E8D"/>
    <w:rsid w:val="00AB67F7"/>
    <w:rsid w:val="00AC42EF"/>
    <w:rsid w:val="00AC507C"/>
    <w:rsid w:val="00AF7AC9"/>
    <w:rsid w:val="00B0040A"/>
    <w:rsid w:val="00B02CE1"/>
    <w:rsid w:val="00B12813"/>
    <w:rsid w:val="00B144F3"/>
    <w:rsid w:val="00B14A81"/>
    <w:rsid w:val="00B411B6"/>
    <w:rsid w:val="00B54C8F"/>
    <w:rsid w:val="00B5536E"/>
    <w:rsid w:val="00B57973"/>
    <w:rsid w:val="00B602BD"/>
    <w:rsid w:val="00B618B6"/>
    <w:rsid w:val="00B663D2"/>
    <w:rsid w:val="00B76C10"/>
    <w:rsid w:val="00B77CDB"/>
    <w:rsid w:val="00B81F86"/>
    <w:rsid w:val="00B92C07"/>
    <w:rsid w:val="00B95D44"/>
    <w:rsid w:val="00B97FF9"/>
    <w:rsid w:val="00BA58AA"/>
    <w:rsid w:val="00BB34CD"/>
    <w:rsid w:val="00BB504E"/>
    <w:rsid w:val="00BC19BC"/>
    <w:rsid w:val="00BC2A90"/>
    <w:rsid w:val="00BC6D90"/>
    <w:rsid w:val="00BD0CA3"/>
    <w:rsid w:val="00BE443A"/>
    <w:rsid w:val="00C00F4C"/>
    <w:rsid w:val="00C030B6"/>
    <w:rsid w:val="00C07BE8"/>
    <w:rsid w:val="00C137C2"/>
    <w:rsid w:val="00C150F9"/>
    <w:rsid w:val="00C15830"/>
    <w:rsid w:val="00C17FA6"/>
    <w:rsid w:val="00C278D2"/>
    <w:rsid w:val="00C31EC3"/>
    <w:rsid w:val="00C332FF"/>
    <w:rsid w:val="00C35028"/>
    <w:rsid w:val="00C425DE"/>
    <w:rsid w:val="00C44CC5"/>
    <w:rsid w:val="00C46291"/>
    <w:rsid w:val="00C514AC"/>
    <w:rsid w:val="00C60744"/>
    <w:rsid w:val="00C60D6C"/>
    <w:rsid w:val="00C654B3"/>
    <w:rsid w:val="00C76370"/>
    <w:rsid w:val="00C76AC1"/>
    <w:rsid w:val="00C903B8"/>
    <w:rsid w:val="00C90FB0"/>
    <w:rsid w:val="00C95B90"/>
    <w:rsid w:val="00CA1DFB"/>
    <w:rsid w:val="00CA5E1B"/>
    <w:rsid w:val="00CC2A5E"/>
    <w:rsid w:val="00CC50A7"/>
    <w:rsid w:val="00CD14B2"/>
    <w:rsid w:val="00CD54BD"/>
    <w:rsid w:val="00CD60BE"/>
    <w:rsid w:val="00CE0277"/>
    <w:rsid w:val="00CE0972"/>
    <w:rsid w:val="00CE0E70"/>
    <w:rsid w:val="00CE1336"/>
    <w:rsid w:val="00CE29B1"/>
    <w:rsid w:val="00CF16DF"/>
    <w:rsid w:val="00D062F6"/>
    <w:rsid w:val="00D10687"/>
    <w:rsid w:val="00D114E3"/>
    <w:rsid w:val="00D15CB5"/>
    <w:rsid w:val="00D164A0"/>
    <w:rsid w:val="00D201AD"/>
    <w:rsid w:val="00D201F5"/>
    <w:rsid w:val="00D216CC"/>
    <w:rsid w:val="00D31818"/>
    <w:rsid w:val="00D35A1B"/>
    <w:rsid w:val="00D37D23"/>
    <w:rsid w:val="00D462D6"/>
    <w:rsid w:val="00D54F61"/>
    <w:rsid w:val="00D557EE"/>
    <w:rsid w:val="00D56B24"/>
    <w:rsid w:val="00D60749"/>
    <w:rsid w:val="00D61A5A"/>
    <w:rsid w:val="00D64583"/>
    <w:rsid w:val="00D65DB0"/>
    <w:rsid w:val="00D73B0B"/>
    <w:rsid w:val="00D77E52"/>
    <w:rsid w:val="00D86D78"/>
    <w:rsid w:val="00D90A90"/>
    <w:rsid w:val="00D910F1"/>
    <w:rsid w:val="00D92FA3"/>
    <w:rsid w:val="00DA0AA2"/>
    <w:rsid w:val="00DA3181"/>
    <w:rsid w:val="00DB3A39"/>
    <w:rsid w:val="00DB4F47"/>
    <w:rsid w:val="00DB5150"/>
    <w:rsid w:val="00DC2E31"/>
    <w:rsid w:val="00DC7848"/>
    <w:rsid w:val="00DD2836"/>
    <w:rsid w:val="00DD498D"/>
    <w:rsid w:val="00DD507C"/>
    <w:rsid w:val="00DF04BC"/>
    <w:rsid w:val="00DF0E29"/>
    <w:rsid w:val="00DF2470"/>
    <w:rsid w:val="00DF2700"/>
    <w:rsid w:val="00E017F5"/>
    <w:rsid w:val="00E0209B"/>
    <w:rsid w:val="00E11C8E"/>
    <w:rsid w:val="00E12B3E"/>
    <w:rsid w:val="00E13665"/>
    <w:rsid w:val="00E13E1D"/>
    <w:rsid w:val="00E144FB"/>
    <w:rsid w:val="00E201F4"/>
    <w:rsid w:val="00E20641"/>
    <w:rsid w:val="00E22142"/>
    <w:rsid w:val="00E237FE"/>
    <w:rsid w:val="00E27AFE"/>
    <w:rsid w:val="00E3006B"/>
    <w:rsid w:val="00E3751D"/>
    <w:rsid w:val="00E435D1"/>
    <w:rsid w:val="00E5386B"/>
    <w:rsid w:val="00E549A9"/>
    <w:rsid w:val="00E6076D"/>
    <w:rsid w:val="00E71F9F"/>
    <w:rsid w:val="00E745F7"/>
    <w:rsid w:val="00E75DA0"/>
    <w:rsid w:val="00E8200B"/>
    <w:rsid w:val="00E82AAC"/>
    <w:rsid w:val="00E83B2E"/>
    <w:rsid w:val="00E845C5"/>
    <w:rsid w:val="00E879BA"/>
    <w:rsid w:val="00E921DE"/>
    <w:rsid w:val="00E97EDE"/>
    <w:rsid w:val="00EA1E6E"/>
    <w:rsid w:val="00EB0D38"/>
    <w:rsid w:val="00EB3F27"/>
    <w:rsid w:val="00EB6A9B"/>
    <w:rsid w:val="00ED2C25"/>
    <w:rsid w:val="00ED580F"/>
    <w:rsid w:val="00EF26D8"/>
    <w:rsid w:val="00EF2F77"/>
    <w:rsid w:val="00EF303A"/>
    <w:rsid w:val="00EF532D"/>
    <w:rsid w:val="00EF59AF"/>
    <w:rsid w:val="00EF6DDF"/>
    <w:rsid w:val="00F00D71"/>
    <w:rsid w:val="00F0207F"/>
    <w:rsid w:val="00F15E58"/>
    <w:rsid w:val="00F231D0"/>
    <w:rsid w:val="00F25537"/>
    <w:rsid w:val="00F4549C"/>
    <w:rsid w:val="00F50C94"/>
    <w:rsid w:val="00F521D6"/>
    <w:rsid w:val="00F61564"/>
    <w:rsid w:val="00F63CB8"/>
    <w:rsid w:val="00F67BDA"/>
    <w:rsid w:val="00F80C66"/>
    <w:rsid w:val="00F931AC"/>
    <w:rsid w:val="00F9540C"/>
    <w:rsid w:val="00F96D6D"/>
    <w:rsid w:val="00F97EF9"/>
    <w:rsid w:val="00FA02B8"/>
    <w:rsid w:val="00FA0F27"/>
    <w:rsid w:val="00FB2DF7"/>
    <w:rsid w:val="00FB4330"/>
    <w:rsid w:val="00FB613A"/>
    <w:rsid w:val="00FC0800"/>
    <w:rsid w:val="00FC199C"/>
    <w:rsid w:val="00FC31ED"/>
    <w:rsid w:val="00FC5936"/>
    <w:rsid w:val="00FD11BE"/>
    <w:rsid w:val="00FD2244"/>
    <w:rsid w:val="00FD325E"/>
    <w:rsid w:val="00FE10B9"/>
    <w:rsid w:val="00FE35C8"/>
    <w:rsid w:val="00FF2621"/>
    <w:rsid w:val="00FF3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5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7F145D2B-9C66-4CDC-8119-CD7AC197F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E0209B"/>
    <w:rPr>
      <w:rFonts w:ascii="Tahoma" w:eastAsia="Tahoma" w:hAnsi="Tahoma" w:cs="Tahoma"/>
      <w:b/>
      <w:bCs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0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ac">
    <w:name w:val="Body Text Indent"/>
    <w:basedOn w:val="a"/>
    <w:link w:val="ad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paragraph" w:styleId="af">
    <w:name w:val="Normal (Web)"/>
    <w:basedOn w:val="a"/>
    <w:uiPriority w:val="99"/>
    <w:unhideWhenUsed/>
    <w:rsid w:val="00434A3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f0">
    <w:name w:val="Title"/>
    <w:basedOn w:val="a"/>
    <w:link w:val="af1"/>
    <w:qFormat/>
    <w:rsid w:val="003D0CE4"/>
    <w:pPr>
      <w:widowControl/>
      <w:autoSpaceDE/>
      <w:autoSpaceDN/>
      <w:jc w:val="center"/>
    </w:pPr>
    <w:rPr>
      <w:rFonts w:ascii="Times New Roman" w:eastAsia="SimSun" w:hAnsi="Times New Roman" w:cs="Times New Roman"/>
      <w:b/>
      <w:bCs/>
      <w:sz w:val="28"/>
      <w:szCs w:val="24"/>
      <w:lang w:bidi="ar-SA"/>
    </w:rPr>
  </w:style>
  <w:style w:type="character" w:customStyle="1" w:styleId="af1">
    <w:name w:val="Название Знак"/>
    <w:basedOn w:val="a0"/>
    <w:link w:val="af0"/>
    <w:rsid w:val="003D0CE4"/>
    <w:rPr>
      <w:rFonts w:ascii="Times New Roman" w:eastAsia="SimSun" w:hAnsi="Times New Roman" w:cs="Times New Roman"/>
      <w:b/>
      <w:bCs/>
      <w:sz w:val="28"/>
      <w:szCs w:val="24"/>
      <w:lang w:val="ru-RU" w:eastAsia="ru-RU"/>
    </w:rPr>
  </w:style>
  <w:style w:type="paragraph" w:styleId="30">
    <w:name w:val="Body Text 3"/>
    <w:basedOn w:val="a"/>
    <w:link w:val="31"/>
    <w:rsid w:val="00E97EDE"/>
    <w:pPr>
      <w:widowControl/>
      <w:autoSpaceDE/>
      <w:autoSpaceDN/>
      <w:spacing w:after="120"/>
    </w:pPr>
    <w:rPr>
      <w:rFonts w:ascii="Times New Roman" w:eastAsia="SimSun" w:hAnsi="Times New Roman" w:cs="Times New Roman"/>
      <w:sz w:val="16"/>
      <w:szCs w:val="16"/>
      <w:lang w:bidi="ar-SA"/>
    </w:rPr>
  </w:style>
  <w:style w:type="character" w:customStyle="1" w:styleId="31">
    <w:name w:val="Основной текст 3 Знак"/>
    <w:basedOn w:val="a0"/>
    <w:link w:val="30"/>
    <w:rsid w:val="00E97EDE"/>
    <w:rPr>
      <w:rFonts w:ascii="Times New Roman" w:eastAsia="SimSun" w:hAnsi="Times New Roman" w:cs="Times New Roman"/>
      <w:sz w:val="16"/>
      <w:szCs w:val="16"/>
      <w:lang w:val="ru-RU" w:eastAsia="ru-RU"/>
    </w:rPr>
  </w:style>
  <w:style w:type="paragraph" w:styleId="20">
    <w:name w:val="Body Text Indent 2"/>
    <w:basedOn w:val="a"/>
    <w:link w:val="21"/>
    <w:rsid w:val="00E0209B"/>
    <w:pPr>
      <w:widowControl/>
      <w:autoSpaceDE/>
      <w:autoSpaceDN/>
      <w:ind w:left="72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21">
    <w:name w:val="Основной текст с отступом 2 Знак"/>
    <w:basedOn w:val="a0"/>
    <w:link w:val="20"/>
    <w:rsid w:val="00E0209B"/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af2">
    <w:name w:val="page number"/>
    <w:basedOn w:val="a0"/>
    <w:rsid w:val="00E0209B"/>
  </w:style>
  <w:style w:type="paragraph" w:styleId="22">
    <w:name w:val="Body Text 2"/>
    <w:basedOn w:val="a"/>
    <w:link w:val="23"/>
    <w:rsid w:val="00E0209B"/>
    <w:pPr>
      <w:widowControl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23">
    <w:name w:val="Основной текст 2 Знак"/>
    <w:basedOn w:val="a0"/>
    <w:link w:val="22"/>
    <w:rsid w:val="00E0209B"/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nhideWhenUsed/>
    <w:rsid w:val="00E0209B"/>
    <w:pPr>
      <w:tabs>
        <w:tab w:val="left" w:pos="720"/>
        <w:tab w:val="right" w:leader="dot" w:pos="6680"/>
      </w:tabs>
      <w:autoSpaceDE/>
      <w:autoSpaceDN/>
    </w:pPr>
    <w:rPr>
      <w:rFonts w:ascii="Arial" w:eastAsia="SimSun" w:hAnsi="Arial" w:cs="Arial"/>
      <w:b/>
      <w:sz w:val="21"/>
      <w:szCs w:val="24"/>
      <w:lang w:val="en-US" w:eastAsia="zh-CN" w:bidi="ar-SA"/>
    </w:rPr>
  </w:style>
  <w:style w:type="character" w:customStyle="1" w:styleId="mediumtext">
    <w:name w:val="medium_text"/>
    <w:basedOn w:val="a0"/>
    <w:rsid w:val="00E0209B"/>
  </w:style>
  <w:style w:type="character" w:customStyle="1" w:styleId="SC52501">
    <w:name w:val="SC.5.2501"/>
    <w:rsid w:val="00E0209B"/>
    <w:rPr>
      <w:rFonts w:cs="APBIH C+ Avant Garde"/>
      <w:color w:val="000000"/>
      <w:sz w:val="18"/>
      <w:szCs w:val="18"/>
    </w:rPr>
  </w:style>
  <w:style w:type="paragraph" w:customStyle="1" w:styleId="Default">
    <w:name w:val="Default"/>
    <w:rsid w:val="00E0209B"/>
    <w:pPr>
      <w:adjustRightInd w:val="0"/>
    </w:pPr>
    <w:rPr>
      <w:rFonts w:ascii="APBIH C+ Avant Garde" w:eastAsia="APBIH C+ Avant Garde" w:hAnsi="Times New Roman" w:cs="APBIH C+ Avant Garde"/>
      <w:color w:val="000000"/>
      <w:sz w:val="24"/>
      <w:szCs w:val="24"/>
      <w:lang w:eastAsia="zh-CN"/>
    </w:rPr>
  </w:style>
  <w:style w:type="paragraph" w:customStyle="1" w:styleId="SP4229380">
    <w:name w:val="SP.4.229380"/>
    <w:basedOn w:val="Default"/>
    <w:next w:val="Default"/>
    <w:rsid w:val="00E0209B"/>
    <w:pPr>
      <w:spacing w:before="280"/>
    </w:pPr>
    <w:rPr>
      <w:rFonts w:cs="Times New Roman"/>
      <w:color w:val="auto"/>
    </w:rPr>
  </w:style>
  <w:style w:type="character" w:customStyle="1" w:styleId="SC4139271">
    <w:name w:val="SC.4.139271"/>
    <w:rsid w:val="00E0209B"/>
    <w:rPr>
      <w:rFonts w:ascii="APBLP P+ Avant Garde" w:eastAsia="APBLP P+ Avant Garde" w:cs="APBLP P+ Avant Garde"/>
      <w:color w:val="000000"/>
      <w:sz w:val="28"/>
      <w:szCs w:val="28"/>
    </w:rPr>
  </w:style>
  <w:style w:type="paragraph" w:customStyle="1" w:styleId="SP4229382">
    <w:name w:val="SP.4.229382"/>
    <w:basedOn w:val="Default"/>
    <w:next w:val="Default"/>
    <w:rsid w:val="00E0209B"/>
    <w:pPr>
      <w:spacing w:before="140"/>
    </w:pPr>
    <w:rPr>
      <w:rFonts w:cs="Times New Roman"/>
      <w:color w:val="auto"/>
    </w:rPr>
  </w:style>
  <w:style w:type="character" w:customStyle="1" w:styleId="SC4139273">
    <w:name w:val="SC.4.139273"/>
    <w:rsid w:val="00E0209B"/>
    <w:rPr>
      <w:rFonts w:ascii="APBLP P+ Avant Garde" w:eastAsia="APBLP P+ Avant Garde" w:cs="APBLP P+ Avant Garde"/>
      <w:color w:val="000000"/>
      <w:sz w:val="18"/>
      <w:szCs w:val="18"/>
    </w:rPr>
  </w:style>
  <w:style w:type="paragraph" w:customStyle="1" w:styleId="SP4229387">
    <w:name w:val="SP.4.229387"/>
    <w:basedOn w:val="Default"/>
    <w:next w:val="Default"/>
    <w:rsid w:val="00E0209B"/>
    <w:pPr>
      <w:spacing w:before="110" w:after="110"/>
    </w:pPr>
    <w:rPr>
      <w:rFonts w:cs="Times New Roman"/>
      <w:color w:val="auto"/>
    </w:rPr>
  </w:style>
  <w:style w:type="paragraph" w:styleId="af3">
    <w:name w:val="Date"/>
    <w:basedOn w:val="a"/>
    <w:next w:val="a"/>
    <w:link w:val="af4"/>
    <w:rsid w:val="00E0209B"/>
    <w:pPr>
      <w:widowControl/>
      <w:autoSpaceDE/>
      <w:autoSpaceDN/>
      <w:ind w:leftChars="2500" w:left="10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f4">
    <w:name w:val="Дата Знак"/>
    <w:basedOn w:val="a0"/>
    <w:link w:val="af3"/>
    <w:rsid w:val="00E0209B"/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customStyle="1" w:styleId="longtext">
    <w:name w:val="long_text"/>
    <w:basedOn w:val="a0"/>
    <w:rsid w:val="00E0209B"/>
  </w:style>
  <w:style w:type="paragraph" w:styleId="af5">
    <w:name w:val="Subtitle"/>
    <w:basedOn w:val="a"/>
    <w:next w:val="a"/>
    <w:link w:val="af6"/>
    <w:qFormat/>
    <w:rsid w:val="00E0209B"/>
    <w:pPr>
      <w:widowControl/>
      <w:autoSpaceDE/>
      <w:autoSpaceDN/>
      <w:spacing w:before="240" w:after="60" w:line="312" w:lineRule="auto"/>
      <w:jc w:val="center"/>
      <w:outlineLvl w:val="1"/>
    </w:pPr>
    <w:rPr>
      <w:rFonts w:ascii="Cambria" w:eastAsia="SimSun" w:hAnsi="Cambria" w:cs="Times New Roman"/>
      <w:b/>
      <w:bCs/>
      <w:kern w:val="28"/>
      <w:sz w:val="32"/>
      <w:szCs w:val="32"/>
      <w:lang w:bidi="ar-SA"/>
    </w:rPr>
  </w:style>
  <w:style w:type="character" w:customStyle="1" w:styleId="af6">
    <w:name w:val="Подзаголовок Знак"/>
    <w:basedOn w:val="a0"/>
    <w:link w:val="af5"/>
    <w:rsid w:val="00E0209B"/>
    <w:rPr>
      <w:rFonts w:ascii="Cambria" w:eastAsia="SimSun" w:hAnsi="Cambria" w:cs="Times New Roman"/>
      <w:b/>
      <w:bCs/>
      <w:kern w:val="28"/>
      <w:sz w:val="32"/>
      <w:szCs w:val="32"/>
      <w:lang w:val="ru-RU" w:eastAsia="ru-RU"/>
    </w:rPr>
  </w:style>
  <w:style w:type="character" w:styleId="af7">
    <w:name w:val="annotation reference"/>
    <w:basedOn w:val="a0"/>
    <w:uiPriority w:val="99"/>
    <w:semiHidden/>
    <w:unhideWhenUsed/>
    <w:rsid w:val="000C66F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0C66F7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0C66F7"/>
    <w:rPr>
      <w:rFonts w:ascii="Tahoma" w:eastAsia="Tahoma" w:hAnsi="Tahoma" w:cs="Tahoma"/>
      <w:sz w:val="20"/>
      <w:szCs w:val="20"/>
      <w:lang w:val="ru-RU" w:eastAsia="ru-RU" w:bidi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C66F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0C66F7"/>
    <w:rPr>
      <w:rFonts w:ascii="Tahoma" w:eastAsia="Tahoma" w:hAnsi="Tahoma" w:cs="Tahoma"/>
      <w:b/>
      <w:bCs/>
      <w:sz w:val="20"/>
      <w:szCs w:val="20"/>
      <w:lang w:val="ru-RU" w:eastAsia="ru-RU" w:bidi="ru-RU"/>
    </w:rPr>
  </w:style>
  <w:style w:type="table" w:styleId="afc">
    <w:name w:val="Table Grid"/>
    <w:basedOn w:val="a1"/>
    <w:uiPriority w:val="59"/>
    <w:rsid w:val="00914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footer" Target="footer4.xml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63" Type="http://schemas.openxmlformats.org/officeDocument/2006/relationships/image" Target="media/image48.png"/><Relationship Id="rId68" Type="http://schemas.openxmlformats.org/officeDocument/2006/relationships/hyperlink" Target="http://www.hanskonner.ru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5.emf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footer" Target="footer3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jpeg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image" Target="media/image49.png"/><Relationship Id="rId69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image" Target="media/image37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11.png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hyperlink" Target="http://www.sturmtools.ru" TargetMode="External"/><Relationship Id="rId67" Type="http://schemas.openxmlformats.org/officeDocument/2006/relationships/image" Target="media/image52.png"/><Relationship Id="rId20" Type="http://schemas.openxmlformats.org/officeDocument/2006/relationships/header" Target="header6.xml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image" Target="media/image47.png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10" Type="http://schemas.openxmlformats.org/officeDocument/2006/relationships/image" Target="media/image3.png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9" Type="http://schemas.openxmlformats.org/officeDocument/2006/relationships/image" Target="media/image25.emf"/><Relationship Id="rId34" Type="http://schemas.openxmlformats.org/officeDocument/2006/relationships/image" Target="media/image20.jpeg"/><Relationship Id="rId50" Type="http://schemas.openxmlformats.org/officeDocument/2006/relationships/image" Target="media/image36.emf"/><Relationship Id="rId55" Type="http://schemas.openxmlformats.org/officeDocument/2006/relationships/image" Target="media/image4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574C5-E621-45B5-A273-21E627A3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2A9DAAEB.dotm</Template>
  <TotalTime>560</TotalTime>
  <Pages>36</Pages>
  <Words>4434</Words>
  <Characters>25278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29653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47</cp:revision>
  <dcterms:created xsi:type="dcterms:W3CDTF">2020-04-24T19:00:00Z</dcterms:created>
  <dcterms:modified xsi:type="dcterms:W3CDTF">2022-07-16T18:39:00Z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