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Pr="00756C81" w:rsidRDefault="00D55002" w:rsidP="00756C81">
      <w:pPr>
        <w:pStyle w:val="2"/>
        <w:tabs>
          <w:tab w:val="left" w:pos="9498"/>
        </w:tabs>
        <w:ind w:left="3402"/>
        <w:rPr>
          <w:rFonts w:eastAsiaTheme="minorEastAsia"/>
          <w:sz w:val="42"/>
          <w:lang w:eastAsia="zh-CN"/>
        </w:rPr>
      </w:pPr>
      <w:r w:rsidRPr="00756C81">
        <w:rPr>
          <w:noProof/>
          <w:color w:val="231F20"/>
          <w:lang w:bidi="ar-SA"/>
        </w:rPr>
        <mc:AlternateContent>
          <mc:Choice Requires="wps">
            <w:drawing>
              <wp:anchor distT="45720" distB="45720" distL="114300" distR="114300" simplePos="0" relativeHeight="25204070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104775</wp:posOffset>
                </wp:positionV>
                <wp:extent cx="3657600" cy="140462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A6" w:rsidRPr="00B47B18" w:rsidRDefault="001270A6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B47B1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36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4.25pt;margin-top:8.25pt;width:4in;height:110.6pt;z-index:25204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" filled="f" stroked="f">
                <v:textbox style="mso-fit-shape-to-text:t">
                  <w:txbxContent>
                    <w:p w:rsidR="001270A6" w:rsidRPr="00B47B18" w:rsidRDefault="001270A6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</w:rPr>
                      </w:pPr>
                      <w:r w:rsidRPr="00B47B18">
                        <w:rPr>
                          <w:rFonts w:ascii="Arial Narrow" w:hAnsi="Arial Narrow" w:cs="Arial"/>
                          <w:b/>
                          <w:color w:val="000000" w:themeColor="text1"/>
                          <w:sz w:val="36"/>
                        </w:rPr>
                        <w:t>Машина снегоуборочная бензиновая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C81" w:rsidRPr="00756C81">
        <w:rPr>
          <w:rFonts w:ascii="Arial" w:hAnsi="Arial" w:cs="Arial"/>
          <w:noProof/>
          <w:color w:val="FFFFFF" w:themeColor="background1"/>
          <w:lang w:bidi="ar-SA"/>
        </w:rPr>
        <mc:AlternateContent>
          <mc:Choice Requires="wps">
            <w:drawing>
              <wp:anchor distT="45720" distB="45720" distL="114300" distR="114300" simplePos="0" relativeHeight="252038656" behindDoc="0" locked="0" layoutInCell="1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101600</wp:posOffset>
                </wp:positionV>
                <wp:extent cx="142875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A6" w:rsidRPr="00D55002" w:rsidRDefault="007112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position w:val="-2"/>
                                <w:sz w:val="42"/>
                                <w:lang w:val="en-US"/>
                              </w:rPr>
                              <w:t xml:space="preserve">  </w:t>
                            </w:r>
                            <w:r w:rsidR="001270A6" w:rsidRPr="00D55002">
                              <w:rPr>
                                <w:rFonts w:ascii="Arial Narrow" w:hAnsi="Arial Narrow"/>
                                <w:b/>
                                <w:color w:val="FFFFFF"/>
                                <w:position w:val="-2"/>
                                <w:sz w:val="42"/>
                                <w:lang w:val="en-US"/>
                              </w:rPr>
                              <w:t>STG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position w:val="-2"/>
                                <w:sz w:val="42"/>
                                <w:lang w:val="en-US"/>
                              </w:rPr>
                              <w:t>5775</w:t>
                            </w:r>
                            <w:r w:rsidR="001270A6" w:rsidRPr="00D55002">
                              <w:rPr>
                                <w:rFonts w:ascii="Arial Narrow" w:hAnsi="Arial Narrow"/>
                                <w:b/>
                                <w:color w:val="FFFFFF"/>
                                <w:position w:val="-2"/>
                                <w:sz w:val="42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70.25pt;margin-top:8pt;width:112.5pt;height:110.6pt;z-index:25203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" filled="f" stroked="f">
                <v:textbox style="mso-fit-shape-to-text:t">
                  <w:txbxContent>
                    <w:p w:rsidR="001270A6" w:rsidRPr="00D55002" w:rsidRDefault="00711294">
                      <w:pPr>
                        <w:rPr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position w:val="-2"/>
                          <w:sz w:val="42"/>
                          <w:lang w:val="en-US"/>
                        </w:rPr>
                        <w:t xml:space="preserve">  </w:t>
                      </w:r>
                      <w:r w:rsidR="001270A6" w:rsidRPr="00D55002">
                        <w:rPr>
                          <w:rFonts w:ascii="Arial Narrow" w:hAnsi="Arial Narrow"/>
                          <w:b/>
                          <w:color w:val="FFFFFF"/>
                          <w:position w:val="-2"/>
                          <w:sz w:val="42"/>
                          <w:lang w:val="en-US"/>
                        </w:rPr>
                        <w:t>STG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position w:val="-2"/>
                          <w:sz w:val="42"/>
                          <w:lang w:val="en-US"/>
                        </w:rPr>
                        <w:t>5775</w:t>
                      </w:r>
                      <w:r w:rsidR="001270A6" w:rsidRPr="00D55002">
                        <w:rPr>
                          <w:rFonts w:ascii="Arial Narrow" w:hAnsi="Arial Narrow"/>
                          <w:b/>
                          <w:color w:val="FFFFFF"/>
                          <w:position w:val="-2"/>
                          <w:sz w:val="42"/>
                          <w:lang w:val="en-US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C81" w:rsidRPr="00384273">
        <w:rPr>
          <w:rFonts w:ascii="Times New Roman" w:eastAsiaTheme="minorEastAsia" w:hAnsi="Times New Roman" w:cs="Times New Roman"/>
          <w:noProof/>
          <w:color w:val="231F20"/>
          <w:lang w:bidi="ar-SA"/>
        </w:rPr>
        <w:drawing>
          <wp:anchor distT="0" distB="0" distL="114300" distR="114300" simplePos="0" relativeHeight="251662847" behindDoc="1" locked="0" layoutInCell="1" allowOverlap="1" wp14:anchorId="68D4A2E9" wp14:editId="407AB6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8740" cy="5410200"/>
            <wp:effectExtent l="0" t="0" r="0" b="0"/>
            <wp:wrapNone/>
            <wp:docPr id="43" name="图片 0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74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1A2D">
        <w:rPr>
          <w:color w:val="231F20"/>
        </w:rPr>
        <w:tab/>
      </w:r>
      <w:r w:rsidR="00C441FC">
        <w:rPr>
          <w:color w:val="231F20"/>
        </w:rPr>
        <w:t xml:space="preserve">         </w:t>
      </w:r>
      <w:r w:rsidR="00121A2D"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7C219A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521693">
      <w:pPr>
        <w:rPr>
          <w:rFonts w:ascii="Arial Narrow" w:eastAsiaTheme="minorEastAsia"/>
          <w:sz w:val="20"/>
          <w:lang w:eastAsia="zh-CN"/>
        </w:rPr>
      </w:pPr>
      <w:r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9"/>
          <w:headerReference w:type="default" r:id="rId10"/>
          <w:footerReference w:type="even" r:id="rId11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5670B0" w:rsidRPr="003963AA" w:rsidRDefault="00ED19E2" w:rsidP="005670B0">
      <w:pPr>
        <w:pStyle w:val="1"/>
        <w:ind w:left="0" w:right="340"/>
        <w:jc w:val="right"/>
        <w:rPr>
          <w:rFonts w:ascii="Arial" w:eastAsiaTheme="minorEastAsia" w:hAnsi="Arial" w:cs="Arial"/>
          <w:b/>
          <w:sz w:val="28"/>
          <w:szCs w:val="28"/>
          <w:lang w:eastAsia="zh-CN"/>
        </w:rPr>
      </w:pPr>
      <w:r>
        <w:rPr>
          <w:rFonts w:ascii="Arial" w:hAnsi="Arial" w:cs="Arial"/>
          <w:b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12700</wp:posOffset>
                </wp:positionH>
                <wp:positionV relativeFrom="paragraph">
                  <wp:posOffset>156210</wp:posOffset>
                </wp:positionV>
                <wp:extent cx="5213350" cy="0"/>
                <wp:effectExtent l="25400" t="19685" r="28575" b="27940"/>
                <wp:wrapNone/>
                <wp:docPr id="925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0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F6886" id="Line 8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pt,12.3pt" to="411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" strokecolor="#808285" strokeweight="1.0675mm">
                <w10:wrap anchorx="page"/>
              </v:line>
            </w:pict>
          </mc:Fallback>
        </mc:AlternateContent>
      </w:r>
      <w:r w:rsidR="005670B0" w:rsidRPr="003963AA">
        <w:rPr>
          <w:rFonts w:ascii="Arial" w:hAnsi="Arial" w:cs="Arial"/>
          <w:b/>
          <w:color w:val="808285"/>
          <w:sz w:val="28"/>
          <w:szCs w:val="28"/>
        </w:rPr>
        <w:t>СОДЕРЖАНИЕ</w:t>
      </w:r>
      <w:r w:rsidR="003B24C4" w:rsidRPr="003963AA">
        <w:rPr>
          <w:rFonts w:ascii="Arial" w:hAnsi="Arial" w:cs="Arial"/>
          <w:b/>
          <w:color w:val="808285"/>
          <w:sz w:val="28"/>
          <w:szCs w:val="28"/>
        </w:rPr>
        <w:t>.</w:t>
      </w: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2AF2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2AF2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2AF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</w:p>
    <w:p w:rsidR="00A62AF2" w:rsidRPr="00A62AF2" w:rsidRDefault="00A62AF2" w:rsidP="00A62AF2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2AF2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7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Правила установки частей оборудования.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8</w:t>
      </w:r>
      <w:r w:rsidRPr="00A62AF2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2AF2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2AF2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D7303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2AF2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="00D7303A">
        <w:rPr>
          <w:rFonts w:ascii="Arial" w:hAnsi="Arial" w:cs="Arial"/>
          <w:color w:val="231F20"/>
          <w:sz w:val="24"/>
          <w:szCs w:val="24"/>
          <w:u w:val="dotted" w:color="939598"/>
        </w:rPr>
        <w:tab/>
        <w:t>25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29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Срок службы.</w:t>
      </w:r>
      <w:r w:rsidR="00D7303A">
        <w:rPr>
          <w:rFonts w:ascii="Arial" w:hAnsi="Arial" w:cs="Arial"/>
          <w:color w:val="231F20"/>
          <w:sz w:val="24"/>
          <w:szCs w:val="24"/>
          <w:u w:val="dotted" w:color="939598"/>
        </w:rPr>
        <w:tab/>
        <w:t>30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</w:t>
      </w:r>
      <w:r w:rsidR="00D7303A">
        <w:rPr>
          <w:rFonts w:ascii="Arial" w:hAnsi="Arial" w:cs="Arial"/>
          <w:color w:val="231F20"/>
          <w:sz w:val="24"/>
          <w:szCs w:val="24"/>
        </w:rPr>
        <w:t>вия персонала или пользователя 30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30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30</w:t>
      </w:r>
      <w:r w:rsidRPr="00A62AF2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2AF2">
        <w:rPr>
          <w:rFonts w:ascii="Arial" w:hAnsi="Arial" w:cs="Arial"/>
          <w:color w:val="231F20"/>
          <w:sz w:val="24"/>
          <w:szCs w:val="24"/>
        </w:rPr>
        <w:t>Хранение.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hAnsi="Arial" w:cs="Arial"/>
          <w:color w:val="231F20"/>
          <w:spacing w:val="-8"/>
          <w:sz w:val="24"/>
          <w:szCs w:val="24"/>
        </w:rPr>
        <w:t>30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30</w:t>
      </w: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2AF2">
        <w:rPr>
          <w:rFonts w:ascii="Arial" w:hAnsi="Arial" w:cs="Arial"/>
          <w:color w:val="231F20"/>
          <w:sz w:val="24"/>
          <w:szCs w:val="24"/>
        </w:rPr>
        <w:t>Утилизация.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31</w:t>
      </w: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2AF2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31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31</w:t>
      </w:r>
    </w:p>
    <w:p w:rsidR="00D7303A" w:rsidRDefault="00D7303A" w:rsidP="008E14CB">
      <w:pPr>
        <w:spacing w:before="101"/>
        <w:outlineLvl w:val="0"/>
        <w:rPr>
          <w:rFonts w:ascii="Arial" w:eastAsiaTheme="minorEastAsia" w:hAnsi="Arial" w:cs="Arial"/>
          <w:b/>
          <w:noProof/>
          <w:color w:val="A6A6A6" w:themeColor="background1" w:themeShade="A6"/>
          <w:sz w:val="24"/>
          <w:szCs w:val="24"/>
          <w:lang w:eastAsia="zh-CN" w:bidi="ar-SA"/>
        </w:rPr>
      </w:pPr>
    </w:p>
    <w:p w:rsidR="008E14CB" w:rsidRDefault="008E14CB" w:rsidP="008E14CB">
      <w:pPr>
        <w:spacing w:before="101"/>
        <w:outlineLvl w:val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8A57C1" w:rsidRDefault="008A57C1" w:rsidP="008E14CB">
      <w:pPr>
        <w:spacing w:before="101"/>
        <w:outlineLvl w:val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8A57C1" w:rsidRPr="00A62AF2" w:rsidRDefault="008A57C1" w:rsidP="008E14CB">
      <w:pPr>
        <w:spacing w:before="101"/>
        <w:outlineLvl w:val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Уважаемый покупатель!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Компания </w:t>
      </w:r>
      <w:r w:rsidRPr="00A62AF2">
        <w:rPr>
          <w:rFonts w:ascii="Arial" w:hAnsi="Arial" w:cs="Arial" w:hint="eastAsia"/>
          <w:sz w:val="20"/>
          <w:szCs w:val="20"/>
        </w:rPr>
        <w:t xml:space="preserve"> </w:t>
      </w:r>
      <w:r w:rsidR="001270A6" w:rsidRPr="000E5C5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08E7BA7" wp14:editId="552AAF6D">
            <wp:extent cx="570865" cy="1225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AF2">
        <w:rPr>
          <w:rFonts w:ascii="Arial" w:hAnsi="Arial" w:cs="Arial"/>
          <w:sz w:val="20"/>
          <w:szCs w:val="20"/>
        </w:rPr>
        <w:t xml:space="preserve">  благодарит Вас за приобретение данного инструмента. Изделия под торговой маркой </w:t>
      </w:r>
      <w:r w:rsidR="001270A6" w:rsidRPr="000E5C5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08E7BA7" wp14:editId="552AAF6D">
            <wp:extent cx="570865" cy="12255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AF2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C441FC">
        <w:rPr>
          <w:rFonts w:ascii="Arial" w:hAnsi="Arial" w:cs="Arial"/>
          <w:sz w:val="20"/>
          <w:szCs w:val="20"/>
        </w:rPr>
        <w:t>, комплектация</w:t>
      </w:r>
      <w:r w:rsidRPr="00A62AF2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уведомления.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62AF2">
        <w:rPr>
          <w:rFonts w:ascii="Arial" w:hAnsi="Arial" w:cs="Arial"/>
          <w:b/>
          <w:sz w:val="20"/>
          <w:szCs w:val="20"/>
        </w:rPr>
        <w:t>ВНИМАНИЕ!</w:t>
      </w:r>
      <w:r w:rsidRPr="00A62AF2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A62AF2" w:rsidRPr="00A62AF2" w:rsidRDefault="00A62AF2" w:rsidP="00A62AF2">
      <w:pPr>
        <w:spacing w:before="101"/>
        <w:ind w:left="603"/>
        <w:outlineLvl w:val="0"/>
        <w:rPr>
          <w:rFonts w:ascii="Arial" w:eastAsiaTheme="minorEastAsia" w:hAnsi="Arial" w:cs="Arial"/>
          <w:b/>
          <w:noProof/>
          <w:color w:val="A6A6A6" w:themeColor="background1" w:themeShade="A6"/>
          <w:sz w:val="24"/>
          <w:szCs w:val="24"/>
          <w:lang w:eastAsia="zh-CN" w:bidi="ar-SA"/>
        </w:rPr>
      </w:pPr>
      <w:r w:rsidRPr="00A62AF2">
        <w:rPr>
          <w:rFonts w:ascii="Arial" w:eastAsia="Arial Narrow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9936" behindDoc="0" locked="0" layoutInCell="1" allowOverlap="1" wp14:anchorId="7A684C6C" wp14:editId="0E48C31F">
                <wp:simplePos x="0" y="0"/>
                <wp:positionH relativeFrom="column">
                  <wp:posOffset>3673475</wp:posOffset>
                </wp:positionH>
                <wp:positionV relativeFrom="paragraph">
                  <wp:posOffset>168910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345D9" id="Прямая соединительная линия 134" o:spid="_x0000_s1026" style="position:absolute;z-index:25187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9.25pt,13.3pt" to="757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Di&#10;BoEk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noProof/>
          <w:color w:val="A6A6A6" w:themeColor="background1" w:themeShade="A6"/>
          <w:sz w:val="24"/>
          <w:szCs w:val="24"/>
          <w:lang w:bidi="ar-SA"/>
        </w:rPr>
        <w:t xml:space="preserve"> ОБЛАСТЬ ПРИМЕНЕНИЯ И НАЗНАЧЕНИЕ.</w:t>
      </w:r>
    </w:p>
    <w:p w:rsidR="00A62AF2" w:rsidRPr="00A62AF2" w:rsidRDefault="00C441FC" w:rsidP="00C441FC">
      <w:pPr>
        <w:spacing w:before="101"/>
        <w:ind w:left="1077" w:right="686"/>
        <w:jc w:val="both"/>
        <w:outlineLvl w:val="0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="Arial Narrow" w:hAnsi="Arial" w:cs="Arial"/>
          <w:b/>
          <w:sz w:val="20"/>
          <w:szCs w:val="20"/>
        </w:rPr>
        <w:t>Назначение</w:t>
      </w:r>
    </w:p>
    <w:p w:rsidR="00A62AF2" w:rsidRPr="00A62AF2" w:rsidRDefault="00F561A9" w:rsidP="001270A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Снегоуборочная машина </w:t>
      </w:r>
      <w:r w:rsidRPr="00F561A9">
        <w:rPr>
          <w:rFonts w:ascii="Arial" w:hAnsi="Arial" w:cs="Arial"/>
          <w:sz w:val="20"/>
          <w:szCs w:val="20"/>
        </w:rPr>
        <w:t>применяется для уборки снега на ровных поверхностях с твёрдым</w:t>
      </w:r>
      <w:r w:rsidRPr="00F561A9">
        <w:rPr>
          <w:rFonts w:ascii="Arial" w:hAnsi="Arial" w:cs="Arial"/>
          <w:sz w:val="20"/>
          <w:szCs w:val="20"/>
        </w:rPr>
        <w:br/>
        <w:t>покрытием, в соответствии с техническими характеристиками и с учетом обеспечения требований правил</w:t>
      </w:r>
      <w:r w:rsidRPr="00F561A9">
        <w:rPr>
          <w:rFonts w:ascii="Arial" w:hAnsi="Arial" w:cs="Arial"/>
          <w:sz w:val="20"/>
          <w:szCs w:val="20"/>
        </w:rPr>
        <w:br/>
        <w:t>техники безопасности, приведенных в руководстве по эксплуатации.</w:t>
      </w:r>
      <w:r w:rsidRPr="00F561A9">
        <w:rPr>
          <w:rFonts w:ascii="Arial" w:hAnsi="Arial" w:cs="Arial"/>
          <w:sz w:val="20"/>
          <w:szCs w:val="20"/>
        </w:rPr>
        <w:br/>
        <w:t>Использование снегоуборочной машины для любых других целей является нарушением правил эксплуатации.</w:t>
      </w:r>
      <w:r w:rsidRPr="00F561A9">
        <w:rPr>
          <w:rFonts w:ascii="Arial" w:hAnsi="Arial" w:cs="Arial"/>
          <w:sz w:val="20"/>
          <w:szCs w:val="20"/>
        </w:rPr>
        <w:br/>
        <w:t>Фирма-изготовитель не несет ответственности в случае повреждений, возникших в результате неправильной эксплуатации. В этом случае вся ответственность возлагается на пользователя.</w:t>
      </w:r>
      <w:r w:rsidRPr="00F561A9">
        <w:rPr>
          <w:rFonts w:ascii="Arial" w:hAnsi="Arial" w:cs="Arial"/>
          <w:sz w:val="20"/>
          <w:szCs w:val="20"/>
        </w:rPr>
        <w:br/>
        <w:t>Помните, машина должна использоваться в строгом соответствии с нормами и нормативными актами, действующими в стране её использования, направленными на предупреждения несчастных случаев</w:t>
      </w:r>
      <w:r w:rsidRPr="00F561A9">
        <w:rPr>
          <w:rFonts w:ascii="Arial" w:hAnsi="Arial" w:cs="Arial"/>
          <w:sz w:val="20"/>
          <w:szCs w:val="20"/>
        </w:rPr>
        <w:br/>
        <w:t>и в строгом соответствии с техническими характеристиками</w:t>
      </w:r>
    </w:p>
    <w:p w:rsidR="00A62AF2" w:rsidRPr="00A62AF2" w:rsidRDefault="00A62AF2" w:rsidP="00C441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b/>
          <w:sz w:val="20"/>
          <w:szCs w:val="20"/>
        </w:rPr>
        <w:t xml:space="preserve">ВНИМАНИЕ! </w:t>
      </w:r>
      <w:r w:rsidRPr="00A62AF2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</w:p>
    <w:p w:rsidR="00A62AF2" w:rsidRPr="00A62AF2" w:rsidRDefault="00A62AF2" w:rsidP="00C441FC">
      <w:pPr>
        <w:tabs>
          <w:tab w:val="left" w:pos="10585"/>
        </w:tabs>
        <w:ind w:left="1077" w:right="686"/>
        <w:jc w:val="both"/>
      </w:pPr>
      <w:r w:rsidRPr="00A62AF2">
        <w:rPr>
          <w:rFonts w:ascii="Arial" w:hAnsi="Arial" w:cs="Arial"/>
          <w:sz w:val="20"/>
          <w:szCs w:val="20"/>
        </w:rPr>
        <w:t>После непрерывной работы в течение одной заправки необходимо дать инструменту остыть в течение 15-20 минут.</w:t>
      </w:r>
      <w:r w:rsidRPr="00A62AF2">
        <w:t xml:space="preserve"> </w:t>
      </w:r>
    </w:p>
    <w:p w:rsidR="00C441FC" w:rsidRDefault="00C441FC" w:rsidP="00F561A9">
      <w:pPr>
        <w:spacing w:before="101"/>
        <w:outlineLvl w:val="0"/>
        <w:rPr>
          <w:rFonts w:ascii="Arial" w:eastAsia="Arial Narrow" w:hAnsi="Arial" w:cs="Arial"/>
          <w:b/>
          <w:color w:val="808285"/>
          <w:sz w:val="24"/>
          <w:szCs w:val="24"/>
        </w:rPr>
      </w:pPr>
    </w:p>
    <w:p w:rsidR="001270A6" w:rsidRDefault="001270A6" w:rsidP="00F561A9">
      <w:pPr>
        <w:spacing w:before="101"/>
        <w:outlineLvl w:val="0"/>
        <w:rPr>
          <w:rFonts w:ascii="Arial" w:eastAsia="Arial Narrow" w:hAnsi="Arial" w:cs="Arial"/>
          <w:b/>
          <w:color w:val="808285"/>
          <w:sz w:val="24"/>
          <w:szCs w:val="24"/>
        </w:rPr>
      </w:pPr>
    </w:p>
    <w:p w:rsidR="00A62AF2" w:rsidRPr="00A62AF2" w:rsidRDefault="00A62AF2" w:rsidP="00A62AF2">
      <w:pPr>
        <w:spacing w:before="101"/>
        <w:ind w:left="603"/>
        <w:outlineLvl w:val="0"/>
        <w:rPr>
          <w:rFonts w:ascii="Arial" w:eastAsia="Arial Narrow" w:hAnsi="Arial" w:cs="Arial"/>
          <w:b/>
          <w:color w:val="808285"/>
          <w:sz w:val="24"/>
          <w:szCs w:val="24"/>
        </w:rPr>
      </w:pPr>
      <w:r w:rsidRPr="00A62AF2">
        <w:rPr>
          <w:rFonts w:ascii="Arial" w:eastAsia="Arial Narrow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65600" behindDoc="0" locked="0" layoutInCell="1" allowOverlap="1" wp14:anchorId="187247B8" wp14:editId="73360DF2">
                <wp:simplePos x="0" y="0"/>
                <wp:positionH relativeFrom="column">
                  <wp:posOffset>1670050</wp:posOffset>
                </wp:positionH>
                <wp:positionV relativeFrom="paragraph">
                  <wp:posOffset>101600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0784B" id="Прямая соединительная линия 116" o:spid="_x0000_s1026" style="position:absolute;z-index:251865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1.5pt,8pt" to="599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</w:p>
    <w:p w:rsidR="00A62AF2" w:rsidRPr="00A62AF2" w:rsidRDefault="00C441FC" w:rsidP="00A62AF2">
      <w:pPr>
        <w:spacing w:before="101"/>
        <w:ind w:left="603"/>
        <w:outlineLvl w:val="0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100965</wp:posOffset>
            </wp:positionV>
            <wp:extent cx="3620770" cy="2819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F2"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994EB9" w:rsidRDefault="00C441FC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  <w:r w:rsidRPr="00994EB9">
        <w:rPr>
          <w:rStyle w:val="fontstyle01"/>
          <w:rFonts w:ascii="Arial" w:hAnsi="Arial" w:cs="Arial"/>
          <w:sz w:val="20"/>
          <w:szCs w:val="20"/>
        </w:rPr>
        <w:t>1. Рычаг муфты привода колёс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2. Рычаг муфты шнека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 xml:space="preserve">3. </w:t>
      </w:r>
      <w:r w:rsidR="00F561A9" w:rsidRPr="00F561A9">
        <w:rPr>
          <w:rStyle w:val="fontstyle01"/>
          <w:rFonts w:ascii="Arial" w:hAnsi="Arial" w:cs="Arial"/>
          <w:sz w:val="20"/>
          <w:szCs w:val="20"/>
        </w:rPr>
        <w:t>Приспособление для очистки желоба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4. Рычаг переключения передач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5. Рукоятка поворота желоба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6. Крышка ремней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7. Желоб для выброса снега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8. Полозья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9. Подрезной нож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10. Редуктор шнека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11. Предохранительные штифты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12. Шнек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17. Дефлектор желоба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8F3161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/>
          <w:bCs/>
          <w:sz w:val="20"/>
          <w:szCs w:val="20"/>
        </w:rPr>
        <w:lastRenderedPageBreak/>
        <w:t>Схема расположения деталей и элементов управления двигателя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8F3161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2031488" behindDoc="0" locked="0" layoutInCell="1" allowOverlap="1" wp14:anchorId="6FC16644" wp14:editId="697D3B4F">
                <wp:simplePos x="0" y="0"/>
                <wp:positionH relativeFrom="column">
                  <wp:posOffset>5276850</wp:posOffset>
                </wp:positionH>
                <wp:positionV relativeFrom="paragraph">
                  <wp:posOffset>5715</wp:posOffset>
                </wp:positionV>
                <wp:extent cx="1781175" cy="1428750"/>
                <wp:effectExtent l="0" t="0" r="9525" b="0"/>
                <wp:wrapTight wrapText="bothSides">
                  <wp:wrapPolygon edited="0">
                    <wp:start x="0" y="0"/>
                    <wp:lineTo x="0" y="20160"/>
                    <wp:lineTo x="4158" y="21312"/>
                    <wp:lineTo x="9472" y="21312"/>
                    <wp:lineTo x="16633" y="21312"/>
                    <wp:lineTo x="18712" y="21312"/>
                    <wp:lineTo x="21253" y="19584"/>
                    <wp:lineTo x="21484" y="17856"/>
                    <wp:lineTo x="21484" y="1440"/>
                    <wp:lineTo x="21022" y="0"/>
                    <wp:lineTo x="0" y="0"/>
                  </wp:wrapPolygon>
                </wp:wrapTight>
                <wp:docPr id="991" name="Группа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428750"/>
                          <a:chOff x="491" y="5761"/>
                          <a:chExt cx="3240" cy="3190"/>
                        </a:xfrm>
                      </wpg:grpSpPr>
                      <pic:pic xmlns:pic="http://schemas.openxmlformats.org/drawingml/2006/picture">
                        <pic:nvPicPr>
                          <pic:cNvPr id="992" name="Picture 4" descr="G390F(back)-arrow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5761"/>
                            <a:ext cx="3071" cy="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1" y="5779"/>
                            <a:ext cx="891" cy="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1E339E" w:rsidRDefault="001270A6" w:rsidP="008F3161">
                              <w:pPr>
                                <w:ind w:firstLineChars="250" w:firstLine="45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 w:rsidRPr="001E339E"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  <w:lang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53" y="6066"/>
                            <a:ext cx="486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100" w:firstLine="180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1" y="7792"/>
                            <a:ext cx="648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200" w:firstLine="4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8232"/>
                            <a:ext cx="648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100" w:firstLine="20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76" y="8587"/>
                            <a:ext cx="972" cy="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1E339E" w:rsidRDefault="001270A6" w:rsidP="008F3161">
                              <w:pPr>
                                <w:ind w:firstLineChars="150" w:firstLine="3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1E339E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602" y="8395"/>
                            <a:ext cx="729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1E339E" w:rsidRDefault="001270A6" w:rsidP="008F316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1E339E"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21" y="8156"/>
                            <a:ext cx="8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6431"/>
                            <a:ext cx="729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831" y="6024"/>
                            <a:ext cx="891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16644" id="Группа 991" o:spid="_x0000_s1028" style="position:absolute;left:0;text-align:left;margin-left:415.5pt;margin-top:.45pt;width:140.25pt;height:112.5pt;z-index:252031488" coordorigin="491,5761" coordsize="3240,3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alt="G390F(back)-arrow-1" style="position:absolute;left:531;top:5761;width:3071;height: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jz7HAAAA3AAAAA8AAABkcnMvZG93bnJldi54bWxEj91qwkAUhO8F32E5gne6UbCtaTbiD61K&#10;oVQtpd4dssckmD0bsqumb98VCr0cZuYbJpm1phJXalxpWcFoGIEgzqwuOVfweXgZPIFwHlljZZkU&#10;/JCDWdrtJBhre+MdXfc+FwHCLkYFhfd1LKXLCjLohrYmDt7JNgZ9kE0udYO3ADeVHEfRgzRYclgo&#10;sKZlQdl5fzEKqgkeF+3i9P329e5WH4/rrefXrVL9Xjt/BuGp9f/hv/ZGK5hOx3A/E46ATH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Cjz7HAAAA3AAAAA8AAAAAAAAAAAAA&#10;AAAAnwIAAGRycy9kb3ducmV2LnhtbFBLBQYAAAAABAAEAPcAAACTAwAAAAA=&#10;">
                  <v:imagedata r:id="rId15" o:title="G390F(back)-arrow-1"/>
                </v:shape>
                <v:shape id="_x0000_s1030" type="#_x0000_t202" style="position:absolute;left:941;top:5779;width:89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kyMQA&#10;AADcAAAADwAAAGRycy9kb3ducmV2LnhtbESPT4vCMBTE78J+h/AWvMiaqiD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h5MjEAAAA3AAAAA8AAAAAAAAAAAAAAAAAmAIAAGRycy9k&#10;b3ducmV2LnhtbFBLBQYAAAAABAAEAPUAAACJAwAAAAA=&#10;" stroked="f">
                  <v:textbox inset="0,0,0,0">
                    <w:txbxContent>
                      <w:p w:rsidR="001270A6" w:rsidRPr="001E339E" w:rsidRDefault="001270A6" w:rsidP="008F3161">
                        <w:pPr>
                          <w:ind w:firstLineChars="250" w:firstLine="45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eastAsia="zh-CN"/>
                          </w:rPr>
                        </w:pPr>
                        <w:r w:rsidRPr="001E339E"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  <w:lang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Text Box 6" o:spid="_x0000_s1031" type="#_x0000_t202" style="position:absolute;left:653;top:6066;width:486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8vMQA&#10;AADcAAAADwAAAGRycy9kb3ducmV2LnhtbESPT4vCMBTE78J+h/AWvMiaKiL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fLzEAAAA3AAAAA8AAAAAAAAAAAAAAAAAmAIAAGRycy9k&#10;b3ducmV2LnhtbFBLBQYAAAAABAAEAPUAAACJAwAAAAA=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100" w:firstLine="180"/>
                          <w:rPr>
                            <w:rFonts w:ascii="Arial" w:hAnsi="Arial" w:cs="Arial"/>
                            <w:sz w:val="18"/>
                            <w:szCs w:val="18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18"/>
                            <w:szCs w:val="18"/>
                            <w:lang w:eastAsia="zh-CN"/>
                          </w:rPr>
                          <w:t>1</w:t>
                        </w:r>
                      </w:p>
                    </w:txbxContent>
                  </v:textbox>
                </v:shape>
                <v:shape id="Text Box 7" o:spid="_x0000_s1032" type="#_x0000_t202" style="position:absolute;left:491;top:7792;width:648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ZJ8QA&#10;AADcAAAADwAAAGRycy9kb3ducmV2LnhtbESPT4vCMBTE78J+h/AWvMiaKij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2SfEAAAA3AAAAA8AAAAAAAAAAAAAAAAAmAIAAGRycy9k&#10;b3ducmV2LnhtbFBLBQYAAAAABAAEAPUAAACJAwAAAAA=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200" w:firstLine="4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9</w:t>
                        </w:r>
                      </w:p>
                    </w:txbxContent>
                  </v:textbox>
                </v:shape>
                <v:shape id="Text Box 8" o:spid="_x0000_s1033" type="#_x0000_t202" style="position:absolute;left:905;top:8232;width:64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HUMUA&#10;AADcAAAADwAAAGRycy9kb3ducmV2LnhtbESPzYvCMBTE7wv+D+EJXhZN10NZq1H8WMHD7sEPPD+a&#10;Z1tsXkoSbf3vzYLgcZiZ3zCzRWdqcSfnK8sKvkYJCOLc6ooLBafjdvgNwgdkjbVlUvAgD4t572OG&#10;mbYt7+l+CIWIEPYZKihDaDIpfV6SQT+yDXH0LtYZDFG6QmqHbYSbWo6TJJUGK44LJTa0Lim/Hm5G&#10;Qbpxt3bP68/N6ecX/5pifF49zkoN+t1yCiJQF97hV3unFUwmKfyf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kdQxQAAANwAAAAPAAAAAAAAAAAAAAAAAJgCAABkcnMv&#10;ZG93bnJldi54bWxQSwUGAAAAAAQABAD1AAAAigMAAAAA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100" w:firstLine="20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8</w:t>
                        </w:r>
                      </w:p>
                    </w:txbxContent>
                  </v:textbox>
                </v:shape>
                <v:shape id="Text Box 9" o:spid="_x0000_s1034" type="#_x0000_t202" style="position:absolute;left:1976;top:8587;width:97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iy8UA&#10;AADcAAAADwAAAGRycy9kb3ducmV2LnhtbESPzYvCMBTE74L/Q3jCXhZN9eCu1Sh+7IIH9+AHnh/N&#10;sy02LyWJtv73G0HwOMzMb5jZojWVuJPzpWUFw0ECgjizuuRcwen42/8G4QOyxsoyKXiQh8W825lh&#10;qm3De7ofQi4ihH2KCooQ6lRKnxVk0A9sTRy9i3UGQ5Qul9phE+GmkqMkGUuDJceFAmtaF5RdDzej&#10;YLxxt2bP68/N6WeHf3U+Oq8eZ6U+eu1yCiJQG97hV3urFUwmX/A8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uLLxQAAANwAAAAPAAAAAAAAAAAAAAAAAJgCAABkcnMv&#10;ZG93bnJldi54bWxQSwUGAAAAAAQABAD1AAAAigMAAAAA&#10;" stroked="f">
                  <v:textbox inset="0,0,0,0">
                    <w:txbxContent>
                      <w:p w:rsidR="001270A6" w:rsidRPr="001E339E" w:rsidRDefault="001270A6" w:rsidP="008F3161">
                        <w:pPr>
                          <w:ind w:firstLineChars="150" w:firstLine="3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1E339E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7</w:t>
                        </w:r>
                      </w:p>
                    </w:txbxContent>
                  </v:textbox>
                </v:shape>
                <v:shape id="Text Box 10" o:spid="_x0000_s1035" type="#_x0000_t202" style="position:absolute;left:2602;top:8395;width:72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2ucIA&#10;AADcAAAADwAAAGRycy9kb3ducmV2LnhtbERPPW/CMBDdK/U/WFeJpSoODFFJMQgISB3oAEXMp/ia&#10;RMTnyHZI8u/xUInx6X0v14NpxJ2cry0rmE0TEMSF1TWXCi6/h49PED4ga2wsk4KRPKxXry9LzLTt&#10;+UT3cyhFDGGfoYIqhDaT0hcVGfRT2xJH7s86gyFCV0rtsI/hppHzJEmlwZpjQ4Ut7SoqbufOKEhz&#10;1/Un3r3nl/0Rf9pyft2OV6Umb8PmC0SgITzF/+5vrWCxiG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Xa5wgAAANwAAAAPAAAAAAAAAAAAAAAAAJgCAABkcnMvZG93&#10;bnJldi54bWxQSwUGAAAAAAQABAD1AAAAhwMAAAAA&#10;" stroked="f">
                  <v:textbox inset="0,0,0,0">
                    <w:txbxContent>
                      <w:p w:rsidR="001270A6" w:rsidRPr="001E339E" w:rsidRDefault="001270A6" w:rsidP="008F3161">
                        <w:pPr>
                          <w:ind w:firstLineChars="50" w:firstLine="10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1E339E"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6</w:t>
                        </w:r>
                      </w:p>
                    </w:txbxContent>
                  </v:textbox>
                </v:shape>
                <v:shape id="Text Box 11" o:spid="_x0000_s1036" type="#_x0000_t202" style="position:absolute;left:2921;top:8156;width:8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TIsUA&#10;AADcAAAADwAAAGRycy9kb3ducmV2LnhtbESPzYvCMBTE7wv+D+EJXhZN14Nsq1H8WMGDe/ADz4/m&#10;2Rabl5JEW/97IyzscZiZ3zCzRWdq8SDnK8sKvkYJCOLc6ooLBefTdvgNwgdkjbVlUvAkD4t572OG&#10;mbYtH+hxDIWIEPYZKihDaDIpfV6SQT+yDXH0rtYZDFG6QmqHbYSbWo6TZCINVhwXSmxoXVJ+O96N&#10;gsnG3dsDrz835589/jbF+LJ6XpQa9LvlFESgLvyH/9o7rSBNU3ifi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dMixQAAANwAAAAPAAAAAAAAAAAAAAAAAJgCAABkcnMv&#10;ZG93bnJldi54bWxQSwUGAAAAAAQABAD1AAAAigMAAAAA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50" w:firstLine="1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5</w:t>
                        </w:r>
                      </w:p>
                    </w:txbxContent>
                  </v:textbox>
                </v:shape>
                <v:shape id="Text Box 12" o:spid="_x0000_s1037" type="#_x0000_t202" style="position:absolute;left:2998;top:6431;width:729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pcYA&#10;AADdAAAADwAAAGRycy9kb3ducmV2LnhtbESPT2vDMAzF74N9B6PBLmO110MpWd2y9Q/ssB6alZ5F&#10;rCVhsRxst0m//XQo9Cbxnt77abEafacuFFMb2MLbxIAiroJrubZw/Nm9zkGljOywC0wWrpRgtXx8&#10;WGDhwsAHupS5VhLCqUALTc59oXWqGvKYJqEnFu03RI9Z1lhrF3GQcN/pqTEz7bFlaWiwp3VD1V95&#10;9hZmm3geDrx+2Ry337jv6+np83qy9vlp/HgHlWnMd/Pt+ssJvjH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8ypcYAAADdAAAADwAAAAAAAAAAAAAAAACYAgAAZHJz&#10;L2Rvd25yZXYueG1sUEsFBgAAAAAEAAQA9QAAAIsDAAAAAA==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50" w:firstLine="1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4</w:t>
                        </w:r>
                      </w:p>
                    </w:txbxContent>
                  </v:textbox>
                </v:shape>
                <v:shape id="Text Box 13" o:spid="_x0000_s1038" type="#_x0000_t202" style="position:absolute;left:2831;top:6024;width:89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XPsIA&#10;AADdAAAADwAAAGRycy9kb3ducmV2LnhtbERPS4vCMBC+L/gfwgheFk30IEvXKD7Bw3rQFc9DM7bF&#10;ZlKSaOu/NwvC3ubje85s0dlaPMiHyrGG8UiBIM6dqbjQcP7dDb9AhIhssHZMGp4UYDHvfcwwM67l&#10;Iz1OsRAphEOGGsoYm0zKkJdkMYxcQ5y4q/MWY4K+kMZjm8JtLSdKTaXFilNDiQ2tS8pvp7vVMN34&#10;e3vk9efmvP3BQ1NMLqvnRetBv1t+g4jUxX/x2703ab5SY/j7Jp0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5c+wgAAAN0AAAAPAAAAAAAAAAAAAAAAAJgCAABkcnMvZG93&#10;bnJldi54bWxQSwUGAAAAAAQABAD1AAAAhwMAAAAA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50" w:firstLine="1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AF2ADF">
        <w:rPr>
          <w:rFonts w:ascii="Arial" w:hAnsi="Arial" w:cs="Arial"/>
          <w:bCs/>
          <w:sz w:val="20"/>
          <w:szCs w:val="20"/>
        </w:rPr>
        <w:t xml:space="preserve">1. Глушитель.                                   8. Воздухоочиститель.             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2. Рукоятка дросселя.                      9. Свеча зажигания.              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3. Выключатель зажигания.           10. Топливный бак.         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4. Рукоятка стартера.                     11. Крышка топливного бака.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5. Ручной стартер.                          12. Крышка масленого бака. 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>6. Рукоятка воздушной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 заслонки.                                      13. Пробка сливного отверстия масла.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7. Рукоятка топливного крана.  </w:t>
      </w:r>
    </w:p>
    <w:p w:rsidR="00A62AF2" w:rsidRPr="00A62AF2" w:rsidRDefault="00A62AF2" w:rsidP="00C441FC">
      <w:pPr>
        <w:shd w:val="clear" w:color="auto" w:fill="FFFFFF"/>
        <w:adjustRightInd w:val="0"/>
        <w:ind w:left="1077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A62AF2" w:rsidRPr="00A62AF2" w:rsidRDefault="002A2ED7" w:rsidP="002A2ED7">
      <w:pPr>
        <w:ind w:left="107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Руководство по эксплуатации, руководство по безопасности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2033536" behindDoc="0" locked="0" layoutInCell="1" allowOverlap="1" wp14:anchorId="5E2A9A0B" wp14:editId="23647369">
                <wp:simplePos x="0" y="0"/>
                <wp:positionH relativeFrom="column">
                  <wp:posOffset>5410200</wp:posOffset>
                </wp:positionH>
                <wp:positionV relativeFrom="paragraph">
                  <wp:posOffset>6350</wp:posOffset>
                </wp:positionV>
                <wp:extent cx="1466850" cy="1352550"/>
                <wp:effectExtent l="0" t="0" r="0" b="0"/>
                <wp:wrapTight wrapText="bothSides">
                  <wp:wrapPolygon edited="0">
                    <wp:start x="0" y="0"/>
                    <wp:lineTo x="0" y="21296"/>
                    <wp:lineTo x="21319" y="21296"/>
                    <wp:lineTo x="21319" y="0"/>
                    <wp:lineTo x="0" y="0"/>
                  </wp:wrapPolygon>
                </wp:wrapTight>
                <wp:docPr id="1002" name="Группа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352550"/>
                          <a:chOff x="4091" y="5351"/>
                          <a:chExt cx="2700" cy="3180"/>
                        </a:xfrm>
                      </wpg:grpSpPr>
                      <pic:pic xmlns:pic="http://schemas.openxmlformats.org/drawingml/2006/picture">
                        <pic:nvPicPr>
                          <pic:cNvPr id="1003" name="Picture 15" descr="G390F(front)-arrow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5351"/>
                            <a:ext cx="270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36" y="5351"/>
                            <a:ext cx="802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200" w:firstLine="40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5788"/>
                            <a:ext cx="511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100" w:firstLine="2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7835"/>
                            <a:ext cx="730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EB5888" w:rsidRDefault="001270A6" w:rsidP="008F3161">
                              <w:pPr>
                                <w:ind w:firstLineChars="200" w:firstLine="4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8201"/>
                            <a:ext cx="1094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Default="001270A6" w:rsidP="008F3161">
                              <w:pPr>
                                <w:ind w:firstLineChars="250" w:firstLine="500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EB5888"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12</w:t>
                              </w:r>
                              <w:r w:rsidRPr="00EB5888"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CAP/DIPSTICK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A9A0B" id="Группа 1002" o:spid="_x0000_s1039" style="position:absolute;left:0;text-align:left;margin-left:426pt;margin-top:.5pt;width:115.5pt;height:106.5pt;z-index:252033536" coordorigin="4091,5351" coordsize="2700,3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">
                <v:shape id="Picture 15" o:spid="_x0000_s1040" type="#_x0000_t75" alt="G390F(front)-arrow-1" style="position:absolute;left:4091;top:5351;width:2700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QnnCAAAA3QAAAA8AAABkcnMvZG93bnJldi54bWxET99rwjAQfh/4P4QTfJuJE4ZUoxRBEARF&#10;J4hvR3O21eRSmszW/34ZDPZ2H9/PW6x6Z8WT2lB71jAZKxDEhTc1lxrOX5v3GYgQkQ1az6ThRQFW&#10;y8HbAjPjOz7S8xRLkUI4ZKihirHJpAxFRQ7D2DfEibv51mFMsC2labFL4c7KD6U+pcOaU0OFDa0r&#10;Kh6nb6fhsL8c17OdrfP7trP95XHNQ9loPRr2+RxEpD7+i//cW5PmKzWF32/SC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UJ5wgAAAN0AAAAPAAAAAAAAAAAAAAAAAJ8C&#10;AABkcnMvZG93bnJldi54bWxQSwUGAAAAAAQABAD3AAAAjgMAAAAA&#10;">
                  <v:imagedata r:id="rId17" o:title="G390F(front)-arrow-1"/>
                </v:shape>
                <v:shape id="Text Box 16" o:spid="_x0000_s1041" type="#_x0000_t202" style="position:absolute;left:4436;top:5351;width:80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0psMA&#10;AADdAAAADwAAAGRycy9kb3ducmV2LnhtbERPS2sCMRC+F/wPYQQvRZNKkbIaxUcFD/agFc/DZtxd&#10;3EyWJLrrvzcFobf5+J4zW3S2FnfyoXKs4WOkQBDnzlRcaDj9bodfIEJENlg7Jg0PCrCY995mmBnX&#10;8oHux1iIFMIhQw1ljE0mZchLshhGriFO3MV5izFBX0jjsU3htpZjpSbSYsWpocSG1iXl1+PNaphs&#10;/K098Pp9c/re409TjM+rx1nrQb9bTkFE6uK/+OXemTRfqU/4+ya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Q0psMAAADdAAAADwAAAAAAAAAAAAAAAACYAgAAZHJzL2Rv&#10;d25yZXYueG1sUEsFBgAAAAAEAAQA9QAAAIgDAAAAAA==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200" w:firstLine="40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  <w:t>11</w:t>
                        </w:r>
                      </w:p>
                    </w:txbxContent>
                  </v:textbox>
                </v:shape>
                <v:shape id="Text Box 17" o:spid="_x0000_s1042" type="#_x0000_t202" style="position:absolute;left:4188;top:5788;width:51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RPcMA&#10;AADdAAAADwAAAGRycy9kb3ducmV2LnhtbERPS2sCMRC+F/wPYQQvRZMKlbIaxUcFD/agFc/DZtxd&#10;3EyWJLrrvzcFobf5+J4zW3S2FnfyoXKs4WOkQBDnzlRcaDj9bodfIEJENlg7Jg0PCrCY995mmBnX&#10;8oHux1iIFMIhQw1ljE0mZchLshhGriFO3MV5izFBX0jjsU3htpZjpSbSYsWpocSG1iXl1+PNaphs&#10;/K098Pp9c/re409TjM+rx1nrQb9bTkFE6uK/+OXemTRfqU/4+ya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RPcMAAADdAAAADwAAAAAAAAAAAAAAAACYAgAAZHJzL2Rv&#10;d25yZXYueG1sUEsFBgAAAAAEAAQA9QAAAIgDAAAAAA==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100" w:firstLine="2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10</w:t>
                        </w:r>
                      </w:p>
                    </w:txbxContent>
                  </v:textbox>
                </v:shape>
                <v:shape id="Text Box 18" o:spid="_x0000_s1043" type="#_x0000_t202" style="position:absolute;left:4091;top:7835;width:73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PSsMA&#10;AADdAAAADwAAAGRycy9kb3ducmV2LnhtbESPS6vCMBCF9xf8D2GEu7loqguRahRfF1zowgeuh2Zs&#10;i82kJNHWf28Ewd0M55xvzkznranEg5wvLSsY9BMQxJnVJecKzqf/3hiED8gaK8uk4Eke5rPOzxRT&#10;bRs+0OMYchEh7FNUUIRQp1L6rCCDvm9r4qhdrTMY4upyqR02EW4qOUySkTRYcrxQYE2rgrLb8W4U&#10;jNbu3hx49bc+b3a4r/PhZfm8KPXbbRcTEIHa8DV/0lsd60civL+JI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oPSsMAAADdAAAADwAAAAAAAAAAAAAAAACYAgAAZHJzL2Rv&#10;d25yZXYueG1sUEsFBgAAAAAEAAQA9QAAAIgDAAAAAA==&#10;" stroked="f">
                  <v:textbox inset="0,0,0,0">
                    <w:txbxContent>
                      <w:p w:rsidR="001270A6" w:rsidRPr="00EB5888" w:rsidRDefault="001270A6" w:rsidP="008F3161">
                        <w:pPr>
                          <w:ind w:firstLineChars="200" w:firstLine="4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13</w:t>
                        </w:r>
                      </w:p>
                    </w:txbxContent>
                  </v:textbox>
                </v:shape>
                <v:shape id="Text Box 19" o:spid="_x0000_s1044" type="#_x0000_t202" style="position:absolute;left:4225;top:8201;width:1094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q0cMA&#10;AADdAAAADwAAAGRycy9kb3ducmV2LnhtbERPS2sCMRC+F/wPYQQvRZN6sGU1io8KHuxBK56Hzbi7&#10;uJksSXTXf2+EQm/z8T1ntuhsLe7kQ+VYw8dIgSDOnam40HD63Q6/QISIbLB2TBoeFGAx773NMDOu&#10;5QPdj7EQKYRDhhrKGJtMypCXZDGMXEOcuIvzFmOCvpDGY5vCbS3HSk2kxYpTQ4kNrUvKr8eb1TDZ&#10;+Ft74PX75vS9x5+mGJ9Xj7PWg363nIKI1MV/8Z97Z9J8pT7h9U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aq0cMAAADdAAAADwAAAAAAAAAAAAAAAACYAgAAZHJzL2Rv&#10;d25yZXYueG1sUEsFBgAAAAAEAAQA9QAAAIgDAAAAAA==&#10;" stroked="f">
                  <v:textbox inset="0,0,0,0">
                    <w:txbxContent>
                      <w:p w:rsidR="001270A6" w:rsidRDefault="001270A6" w:rsidP="008F3161">
                        <w:pPr>
                          <w:ind w:firstLineChars="250" w:firstLine="500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EB5888"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12</w:t>
                        </w:r>
                        <w:r w:rsidRPr="00EB5888"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CAP/DIPSTICK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555B00">
        <w:rPr>
          <w:rFonts w:ascii="Arial" w:hAnsi="Arial" w:cs="Arial"/>
          <w:bCs/>
          <w:sz w:val="20"/>
          <w:szCs w:val="20"/>
          <w:lang w:eastAsia="zh-CN"/>
        </w:rPr>
        <w:t>Блок снегоуборщика с двигателем  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Рукоятки комплект (2шт) 1 комплект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Рычаг переключения передач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Рукоятка поворота желоба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Панель управления) 1 шт.</w:t>
      </w:r>
    </w:p>
    <w:p w:rsidR="00555B00" w:rsidRPr="00555B00" w:rsidRDefault="00E578B7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Колеса (</w:t>
      </w:r>
      <w:r w:rsidR="00555B00" w:rsidRPr="00555B00">
        <w:rPr>
          <w:rFonts w:ascii="Arial" w:hAnsi="Arial" w:cs="Arial"/>
          <w:bCs/>
          <w:sz w:val="20"/>
          <w:szCs w:val="20"/>
          <w:lang w:eastAsia="zh-CN"/>
        </w:rPr>
        <w:t>2шт) 1 пара-комплект.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Желоб для выброса снега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Приспособление для чистки жёлоба 1 шт.</w:t>
      </w:r>
    </w:p>
    <w:p w:rsidR="00E729CD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Пакет с крепежными элементами и комплектом инструмента 1 шт.</w:t>
      </w:r>
    </w:p>
    <w:p w:rsidR="00A62AF2" w:rsidRPr="00A62AF2" w:rsidRDefault="00A62AF2" w:rsidP="00A62AF2">
      <w:pPr>
        <w:jc w:val="center"/>
        <w:rPr>
          <w:rFonts w:ascii="Arial" w:hAnsi="Arial" w:cs="Arial"/>
          <w:b/>
          <w:lang w:eastAsia="zh-CN"/>
        </w:rPr>
      </w:pPr>
    </w:p>
    <w:p w:rsidR="00FF57CB" w:rsidRDefault="00FF57CB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E729CD" w:rsidRDefault="00E729CD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F561A9" w:rsidRDefault="00F561A9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2A2ED7" w:rsidRDefault="002A2ED7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2A2ED7" w:rsidRDefault="002A2ED7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8F3161" w:rsidRPr="00A62AF2" w:rsidRDefault="008F3161" w:rsidP="002A2ED7">
      <w:pPr>
        <w:adjustRightInd w:val="0"/>
        <w:rPr>
          <w:rFonts w:ascii="Arial" w:hAnsi="Arial" w:cs="Arial"/>
          <w:sz w:val="20"/>
          <w:szCs w:val="20"/>
          <w:lang w:eastAsia="zh-CN"/>
        </w:rPr>
      </w:pPr>
    </w:p>
    <w:p w:rsidR="00A62AF2" w:rsidRPr="00A62AF2" w:rsidRDefault="00A62AF2" w:rsidP="00A62AF2">
      <w:pPr>
        <w:spacing w:before="101"/>
        <w:ind w:left="557"/>
        <w:outlineLvl w:val="0"/>
        <w:rPr>
          <w:rFonts w:ascii="Arial" w:eastAsia="Arial Narrow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eastAsia="Arial Narrow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66624" behindDoc="0" locked="0" layoutInCell="1" allowOverlap="1" wp14:anchorId="0A772D3A" wp14:editId="190EB9E1">
                <wp:simplePos x="0" y="0"/>
                <wp:positionH relativeFrom="column">
                  <wp:posOffset>3141980</wp:posOffset>
                </wp:positionH>
                <wp:positionV relativeFrom="paragraph">
                  <wp:posOffset>114299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8E984" id="Прямая соединительная линия 118" o:spid="_x0000_s1026" style="position:absolute;z-index:251866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Pr="00A62AF2">
        <w:rPr>
          <w:rFonts w:ascii="Arial" w:eastAsia="Arial Narrow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A62AF2">
      <w:pPr>
        <w:spacing w:before="101"/>
        <w:ind w:left="557"/>
        <w:outlineLvl w:val="0"/>
        <w:rPr>
          <w:rFonts w:ascii="Arial" w:eastAsia="Arial Narrow" w:hAnsi="Arial" w:cs="Arial"/>
          <w:b/>
          <w:noProof/>
          <w:sz w:val="24"/>
          <w:szCs w:val="24"/>
          <w:lang w:bidi="ar-SA"/>
        </w:rPr>
      </w:pPr>
    </w:p>
    <w:tbl>
      <w:tblPr>
        <w:tblW w:w="8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1"/>
        <w:gridCol w:w="3969"/>
      </w:tblGrid>
      <w:tr w:rsidR="00434173" w:rsidRPr="00CC4D3C" w:rsidTr="001270A6">
        <w:trPr>
          <w:jc w:val="center"/>
        </w:trPr>
        <w:tc>
          <w:tcPr>
            <w:tcW w:w="5001" w:type="dxa"/>
            <w:shd w:val="clear" w:color="auto" w:fill="FBD4B4" w:themeFill="accent6" w:themeFillTint="66"/>
            <w:vAlign w:val="center"/>
          </w:tcPr>
          <w:p w:rsidR="00434173" w:rsidRPr="00E729CD" w:rsidRDefault="00AF75C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Параметры</w:t>
            </w:r>
          </w:p>
        </w:tc>
        <w:tc>
          <w:tcPr>
            <w:tcW w:w="3969" w:type="dxa"/>
            <w:shd w:val="clear" w:color="auto" w:fill="FBD4B4" w:themeFill="accent6" w:themeFillTint="66"/>
            <w:vAlign w:val="center"/>
          </w:tcPr>
          <w:p w:rsidR="00434173" w:rsidRPr="00E578B7" w:rsidRDefault="00711294" w:rsidP="00E578B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STG5775R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Максимальная мощность, кВт (л.с.)</w:t>
            </w:r>
          </w:p>
        </w:tc>
        <w:tc>
          <w:tcPr>
            <w:tcW w:w="3969" w:type="dxa"/>
            <w:vAlign w:val="center"/>
          </w:tcPr>
          <w:p w:rsidR="00434173" w:rsidRPr="001270A6" w:rsidRDefault="000E37ED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5,25</w:t>
            </w:r>
            <w:r w:rsidR="00AF75C3" w:rsidRPr="001270A6">
              <w:rPr>
                <w:rFonts w:ascii="Arial" w:hAnsi="Arial" w:cs="Arial"/>
                <w:sz w:val="20"/>
                <w:szCs w:val="20"/>
              </w:rPr>
              <w:t xml:space="preserve"> (7</w:t>
            </w:r>
            <w:r w:rsidR="00434173" w:rsidRPr="001270A6">
              <w:rPr>
                <w:rFonts w:ascii="Arial" w:hAnsi="Arial" w:cs="Arial"/>
                <w:sz w:val="20"/>
                <w:szCs w:val="20"/>
              </w:rPr>
              <w:t>,</w:t>
            </w:r>
            <w:r w:rsidRPr="001270A6">
              <w:rPr>
                <w:rFonts w:ascii="Arial" w:hAnsi="Arial" w:cs="Arial"/>
                <w:sz w:val="20"/>
                <w:szCs w:val="20"/>
              </w:rPr>
              <w:t>0</w:t>
            </w:r>
            <w:r w:rsidR="00434173" w:rsidRPr="001270A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Тип</w:t>
            </w:r>
            <w:r w:rsidR="000E37ED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, марка</w:t>
            </w: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 xml:space="preserve"> двигателя</w:t>
            </w:r>
          </w:p>
        </w:tc>
        <w:tc>
          <w:tcPr>
            <w:tcW w:w="3969" w:type="dxa"/>
            <w:vAlign w:val="center"/>
          </w:tcPr>
          <w:p w:rsidR="00434173" w:rsidRPr="001270A6" w:rsidRDefault="000E37ED" w:rsidP="00054BC5">
            <w:pPr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 xml:space="preserve">Бензиновый, одноцилиндровый, </w:t>
            </w:r>
            <w:r w:rsidR="00434173" w:rsidRPr="001270A6">
              <w:rPr>
                <w:rFonts w:ascii="Arial" w:hAnsi="Arial" w:cs="Arial"/>
                <w:sz w:val="20"/>
                <w:szCs w:val="20"/>
              </w:rPr>
              <w:t>4-х тактный с воздушным охлаждением</w:t>
            </w:r>
            <w:r w:rsidRPr="001270A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270A6">
              <w:rPr>
                <w:rFonts w:ascii="Arial" w:hAnsi="Arial" w:cs="Arial"/>
                <w:sz w:val="20"/>
                <w:szCs w:val="20"/>
                <w:lang w:val="en-US"/>
              </w:rPr>
              <w:t>OHV</w:t>
            </w:r>
            <w:r w:rsidRPr="001270A6">
              <w:rPr>
                <w:rFonts w:ascii="Arial" w:hAnsi="Arial" w:cs="Arial"/>
                <w:sz w:val="20"/>
                <w:szCs w:val="20"/>
              </w:rPr>
              <w:t xml:space="preserve">-с верхним расположением клапанов, </w:t>
            </w:r>
            <w:r w:rsidR="00054BC5" w:rsidRPr="001270A6">
              <w:rPr>
                <w:rFonts w:ascii="Arial" w:hAnsi="Arial" w:cs="Arial"/>
                <w:sz w:val="20"/>
                <w:szCs w:val="20"/>
              </w:rPr>
              <w:t>170</w:t>
            </w:r>
            <w:r w:rsidR="00054BC5" w:rsidRPr="001270A6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475F47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475F47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Система запуска двигателя</w:t>
            </w:r>
          </w:p>
        </w:tc>
        <w:tc>
          <w:tcPr>
            <w:tcW w:w="3969" w:type="dxa"/>
            <w:vAlign w:val="center"/>
          </w:tcPr>
          <w:p w:rsidR="00434173" w:rsidRPr="001270A6" w:rsidRDefault="00434173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Ручной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Объем двигателя, см3</w:t>
            </w:r>
          </w:p>
        </w:tc>
        <w:tc>
          <w:tcPr>
            <w:tcW w:w="3969" w:type="dxa"/>
            <w:vAlign w:val="center"/>
          </w:tcPr>
          <w:p w:rsidR="00434173" w:rsidRPr="001270A6" w:rsidRDefault="000E37ED" w:rsidP="008618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2</w:t>
            </w:r>
            <w:r w:rsidR="0086184D" w:rsidRPr="001270A6">
              <w:rPr>
                <w:rFonts w:ascii="Arial" w:hAnsi="Arial" w:cs="Arial"/>
                <w:sz w:val="20"/>
                <w:szCs w:val="20"/>
              </w:rPr>
              <w:t>08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Обороты двигателя, об/мин</w:t>
            </w:r>
          </w:p>
        </w:tc>
        <w:tc>
          <w:tcPr>
            <w:tcW w:w="3969" w:type="dxa"/>
            <w:vAlign w:val="center"/>
          </w:tcPr>
          <w:p w:rsidR="00434173" w:rsidRPr="001270A6" w:rsidRDefault="00434173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3</w:t>
            </w:r>
            <w:r w:rsidR="000E37ED" w:rsidRPr="001270A6">
              <w:rPr>
                <w:rFonts w:ascii="Arial" w:hAnsi="Arial" w:cs="Arial"/>
                <w:sz w:val="20"/>
                <w:szCs w:val="20"/>
              </w:rPr>
              <w:t>0</w:t>
            </w:r>
            <w:r w:rsidRPr="001270A6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Тип стартёра</w:t>
            </w:r>
          </w:p>
        </w:tc>
        <w:tc>
          <w:tcPr>
            <w:tcW w:w="3969" w:type="dxa"/>
            <w:vAlign w:val="center"/>
          </w:tcPr>
          <w:p w:rsidR="00434173" w:rsidRPr="001270A6" w:rsidRDefault="00434173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Ручной (шнуровой)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Объём топливного бака, л</w:t>
            </w:r>
          </w:p>
        </w:tc>
        <w:tc>
          <w:tcPr>
            <w:tcW w:w="3969" w:type="dxa"/>
            <w:vAlign w:val="center"/>
          </w:tcPr>
          <w:p w:rsidR="00434173" w:rsidRPr="001270A6" w:rsidRDefault="00434173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3,6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Объём масляного бака, л</w:t>
            </w:r>
          </w:p>
        </w:tc>
        <w:tc>
          <w:tcPr>
            <w:tcW w:w="3969" w:type="dxa"/>
            <w:vAlign w:val="center"/>
          </w:tcPr>
          <w:p w:rsidR="00434173" w:rsidRPr="001270A6" w:rsidRDefault="00434173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 xml:space="preserve">Число скоростей </w:t>
            </w:r>
          </w:p>
        </w:tc>
        <w:tc>
          <w:tcPr>
            <w:tcW w:w="3969" w:type="dxa"/>
            <w:vAlign w:val="center"/>
          </w:tcPr>
          <w:p w:rsidR="00434173" w:rsidRPr="001270A6" w:rsidRDefault="0086184D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5</w:t>
            </w:r>
            <w:r w:rsidR="00434173" w:rsidRPr="001270A6">
              <w:rPr>
                <w:rFonts w:ascii="Arial" w:hAnsi="Arial" w:cs="Arial"/>
                <w:sz w:val="20"/>
                <w:szCs w:val="20"/>
              </w:rPr>
              <w:t xml:space="preserve"> вперед / 2 назад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Рабочая ширина, мм</w:t>
            </w:r>
          </w:p>
        </w:tc>
        <w:tc>
          <w:tcPr>
            <w:tcW w:w="3969" w:type="dxa"/>
            <w:vAlign w:val="center"/>
          </w:tcPr>
          <w:p w:rsidR="00434173" w:rsidRPr="001270A6" w:rsidRDefault="00434173" w:rsidP="008618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5</w:t>
            </w:r>
            <w:r w:rsidR="00054BC5" w:rsidRPr="001270A6">
              <w:rPr>
                <w:rFonts w:ascii="Arial" w:hAnsi="Arial" w:cs="Arial"/>
                <w:sz w:val="20"/>
                <w:szCs w:val="20"/>
              </w:rPr>
              <w:t>7</w:t>
            </w:r>
            <w:r w:rsidRPr="001270A6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Рабочая высота, мм</w:t>
            </w:r>
          </w:p>
        </w:tc>
        <w:tc>
          <w:tcPr>
            <w:tcW w:w="3969" w:type="dxa"/>
            <w:vAlign w:val="center"/>
          </w:tcPr>
          <w:p w:rsidR="00434173" w:rsidRPr="001270A6" w:rsidRDefault="00434173" w:rsidP="008618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5</w:t>
            </w:r>
            <w:r w:rsidR="0086184D" w:rsidRPr="001270A6">
              <w:rPr>
                <w:rFonts w:ascii="Arial" w:hAnsi="Arial" w:cs="Arial"/>
                <w:sz w:val="20"/>
                <w:szCs w:val="20"/>
              </w:rPr>
              <w:t>1</w:t>
            </w:r>
            <w:r w:rsidRPr="001270A6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6184D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86184D" w:rsidRDefault="0086184D" w:rsidP="0086184D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Диаметр шнека, см</w:t>
            </w:r>
          </w:p>
        </w:tc>
        <w:tc>
          <w:tcPr>
            <w:tcW w:w="3969" w:type="dxa"/>
            <w:vAlign w:val="center"/>
          </w:tcPr>
          <w:p w:rsidR="0086184D" w:rsidRPr="001270A6" w:rsidRDefault="0086184D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434173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434173" w:rsidRPr="005519E3" w:rsidRDefault="0086184D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Колеса</w:t>
            </w:r>
          </w:p>
        </w:tc>
        <w:tc>
          <w:tcPr>
            <w:tcW w:w="3969" w:type="dxa"/>
            <w:vAlign w:val="center"/>
          </w:tcPr>
          <w:p w:rsidR="00434173" w:rsidRPr="001270A6" w:rsidRDefault="0086184D" w:rsidP="000E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13", 4.10 -6</w:t>
            </w:r>
          </w:p>
        </w:tc>
      </w:tr>
      <w:tr w:rsidR="00E729CD" w:rsidRPr="004F44A6" w:rsidTr="001270A6">
        <w:trPr>
          <w:jc w:val="center"/>
        </w:trPr>
        <w:tc>
          <w:tcPr>
            <w:tcW w:w="5001" w:type="dxa"/>
            <w:shd w:val="clear" w:color="auto" w:fill="auto"/>
            <w:vAlign w:val="center"/>
          </w:tcPr>
          <w:p w:rsidR="00E729CD" w:rsidRDefault="0086184D" w:rsidP="00E729CD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Габаритные размеры, см</w:t>
            </w:r>
          </w:p>
        </w:tc>
        <w:tc>
          <w:tcPr>
            <w:tcW w:w="3969" w:type="dxa"/>
            <w:vAlign w:val="center"/>
          </w:tcPr>
          <w:p w:rsidR="00E729CD" w:rsidRPr="001270A6" w:rsidRDefault="00555B00" w:rsidP="000E37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1270A6">
              <w:rPr>
                <w:rFonts w:ascii="Arial" w:hAnsi="Arial" w:cs="Arial"/>
                <w:sz w:val="20"/>
                <w:szCs w:val="20"/>
              </w:rPr>
              <w:t>89х65</w:t>
            </w:r>
            <w:r w:rsidR="0086184D" w:rsidRPr="001270A6">
              <w:rPr>
                <w:rFonts w:ascii="Arial" w:hAnsi="Arial" w:cs="Arial"/>
                <w:sz w:val="20"/>
                <w:szCs w:val="20"/>
              </w:rPr>
              <w:t>х</w:t>
            </w:r>
            <w:r w:rsidRPr="001270A6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</w:tbl>
    <w:p w:rsidR="00E729CD" w:rsidRPr="00A62AF2" w:rsidRDefault="00E729CD" w:rsidP="001270A0">
      <w:pPr>
        <w:spacing w:before="101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62AF2" w:rsidRPr="00A62AF2" w:rsidRDefault="00A62AF2" w:rsidP="00A62AF2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880960" behindDoc="0" locked="0" layoutInCell="1" allowOverlap="1" wp14:anchorId="0054F567" wp14:editId="565728FD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A6B42" id="Прямая соединительная линия 120" o:spid="_x0000_s1026" style="position:absolute;z-index:251880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Следите за тем, чтобы ноги и руки не находились вблизи вращающихся элементов агрегата и около отверстия разгрузочного желоба. 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Запрещается использовать снегоуборщик для уборки других веществ и материалов, кроме снега.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Соблюдайте осторожность при очистке или пересечении гравийных дорожек, тротуаров и дорог. Не забывайте о возможном наличии скрытых опасностей и дорожного движения.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Запрещается направлять разгрузочный лоток в сторону дорог общего пользования или движения транспорта.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Если снегоуборщик столкнулся с посторонним предметом, выключите двигатель, вытащите вилку из розетки, и осмотрите агрегат на предмет наличия повреждений. Устраните повреждение до повторного использования агрегата.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Если агрегат начинает сильно вибрировать, выключите двигатель, осмотрите снегоуборщик и установите причину вибрации. Вибрация обычно является признаком неправильной работы.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Выключите двигатель и отсоедините провод свечи зажигания: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Если агрегат отклоняется от направления движения.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Если заблокирован шнек или разгрузочный желоб, и возникла необходимость их очистки.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Меры, которые необходимо принять перед началом ремонта и регулировки.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Перед началом очистки, ремонта или осмотра агрегата проверьте остановку всех вращающихся элементов агрегата, а также отключение всех средств управления.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Перед тем, как оставить агрегат без присмотра, отключите все средства управления, установите их в нейтральное положение, выключите агрегат, и установите переключатель останова в положение “OFF”.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При эксплуатации агрегата запрещается пересекать наклонную поверхность в горизонтальном направлении. Двигайтесь сверху вниз, затем – снизу-вверх. Соблюдайте осторожность при изменении направления движения по наклонной поверхности. Избегайте крутых склонов.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Запрещается эксплуатация агрегата при отсутствии надлежащей защиты и без предохранительных приспособлений.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Никогда не отключать и не отсоединять установленные защитные устройства.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Не изменять настройку регулятора двигателя и не использовать его на полную мощность. Риск получения травмы увеличивается при использовании двигателя на высоких оборотах.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lastRenderedPageBreak/>
        <w:t xml:space="preserve">Запрещается эксплуатация агрегата без установленного надлежащим образом отклоняющего щитка разгрузочного желоба вблизи ограждений, автомобилей, оконных стекло, склонов и т.д.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Не позволяйте детям находиться в зоне уборки. Для надзора за детьми привлеките другого взрослого.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Избегайте перегрузок агрегата при его слишком быстром движении.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Соблюдайте осторожность при развороте снегоуборщика. До и во время выполнения разворота осмотритесь вокруг и убедитесь в отсутствии препятствий.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Запрещается направлять разгрузочный желоб в сторону наблюдателей. Не позволяйте никому стоять перед агрегатом.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Перед транспортировкой, а </w:t>
      </w:r>
      <w:r w:rsidR="00F561A9" w:rsidRPr="002B1C79">
        <w:rPr>
          <w:rFonts w:ascii="Arial" w:hAnsi="Arial" w:cs="Arial"/>
          <w:sz w:val="20"/>
          <w:szCs w:val="20"/>
        </w:rPr>
        <w:t xml:space="preserve">также </w:t>
      </w:r>
      <w:r w:rsidR="001270A0" w:rsidRPr="002B1C79">
        <w:rPr>
          <w:rFonts w:ascii="Arial" w:hAnsi="Arial" w:cs="Arial"/>
          <w:sz w:val="20"/>
          <w:szCs w:val="20"/>
        </w:rPr>
        <w:t>после завершения работы выводите из</w:t>
      </w:r>
      <w:r w:rsidRPr="002B1C79">
        <w:rPr>
          <w:rFonts w:ascii="Arial" w:hAnsi="Arial" w:cs="Arial"/>
          <w:sz w:val="20"/>
          <w:szCs w:val="20"/>
        </w:rPr>
        <w:t xml:space="preserve"> зацепления шнек. Запрещается слишком быстро везти агрегат по скользкой поверхности.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Используйте только оригинальные аксессуары, одобренные производителем агрегата.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Не используйте снегоуборщик в условиях плохой видимости или недостаточного освещения.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Проверьте, хорошо ли вы держите равновесие, и крепко держитесь за ручку агрегата.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Запрещается использование снегоуборщика на крыше.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Не прикасаться к частям двигателя, поскольку они нагреваются во время работы. Опасность ожога!</w:t>
      </w:r>
    </w:p>
    <w:p w:rsidR="00A62AF2" w:rsidRPr="00A62AF2" w:rsidRDefault="00A62AF2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A62AF2" w:rsidRDefault="00A62AF2" w:rsidP="001270A0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86080" behindDoc="0" locked="0" layoutInCell="1" allowOverlap="1" wp14:anchorId="4E180C08" wp14:editId="0B925FC2">
                <wp:simplePos x="0" y="0"/>
                <wp:positionH relativeFrom="column">
                  <wp:posOffset>4274820</wp:posOffset>
                </wp:positionH>
                <wp:positionV relativeFrom="paragraph">
                  <wp:posOffset>86359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2F0DE" id="Прямая соединительная линия 122" o:spid="_x0000_s1026" style="position:absolute;z-index:251886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2o8u&#10;3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Pr="00A62AF2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1270A0" w:rsidRPr="001270A0" w:rsidRDefault="001270A0" w:rsidP="001270A0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</w:p>
    <w:p w:rsidR="007D26CD" w:rsidRDefault="001270A0" w:rsidP="007D26C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270A0">
        <w:rPr>
          <w:rFonts w:ascii="Arial" w:hAnsi="Arial" w:cs="Arial"/>
          <w:b/>
          <w:sz w:val="20"/>
          <w:szCs w:val="20"/>
        </w:rPr>
        <w:t>Распаковка</w:t>
      </w:r>
      <w:r w:rsidR="00F561A9" w:rsidRPr="001270A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Рекомендуется</w:t>
      </w:r>
      <w:r w:rsidR="00F561A9" w:rsidRPr="001270A0">
        <w:rPr>
          <w:rFonts w:ascii="Arial" w:hAnsi="Arial" w:cs="Arial"/>
          <w:sz w:val="20"/>
          <w:szCs w:val="20"/>
        </w:rPr>
        <w:t xml:space="preserve"> сохранить упаковочную тару в надлежащем месте на случай во</w:t>
      </w:r>
      <w:r>
        <w:rPr>
          <w:rFonts w:ascii="Arial" w:hAnsi="Arial" w:cs="Arial"/>
          <w:sz w:val="20"/>
          <w:szCs w:val="20"/>
        </w:rPr>
        <w:t xml:space="preserve">зможной транспортировки машины, </w:t>
      </w:r>
      <w:r w:rsidR="00F561A9" w:rsidRPr="001270A0">
        <w:rPr>
          <w:rFonts w:ascii="Arial" w:hAnsi="Arial" w:cs="Arial"/>
          <w:sz w:val="20"/>
          <w:szCs w:val="20"/>
        </w:rPr>
        <w:t>по крайней мере</w:t>
      </w:r>
      <w:r>
        <w:rPr>
          <w:rFonts w:ascii="Arial" w:hAnsi="Arial" w:cs="Arial"/>
          <w:sz w:val="20"/>
          <w:szCs w:val="20"/>
        </w:rPr>
        <w:t xml:space="preserve"> - на время гарантийного срока.</w:t>
      </w:r>
      <w:r w:rsidRPr="001270A0">
        <w:rPr>
          <w:rFonts w:ascii="Arial" w:hAnsi="Arial" w:cs="Arial"/>
          <w:sz w:val="20"/>
          <w:szCs w:val="20"/>
        </w:rPr>
        <w:t xml:space="preserve"> Для</w:t>
      </w:r>
      <w:r w:rsidR="00F561A9" w:rsidRPr="001270A0">
        <w:rPr>
          <w:rFonts w:ascii="Arial" w:hAnsi="Arial" w:cs="Arial"/>
          <w:sz w:val="20"/>
          <w:szCs w:val="20"/>
        </w:rPr>
        <w:t xml:space="preserve"> удобства и компактности упаковки машина поступа</w:t>
      </w:r>
      <w:r>
        <w:rPr>
          <w:rFonts w:ascii="Arial" w:hAnsi="Arial" w:cs="Arial"/>
          <w:sz w:val="20"/>
          <w:szCs w:val="20"/>
        </w:rPr>
        <w:t xml:space="preserve">ет в частично разобранном виде. </w:t>
      </w:r>
      <w:r w:rsidR="00F561A9" w:rsidRPr="001270A0">
        <w:rPr>
          <w:rFonts w:ascii="Arial" w:hAnsi="Arial" w:cs="Arial"/>
          <w:sz w:val="20"/>
          <w:szCs w:val="20"/>
        </w:rPr>
        <w:t>После осмотра и проверки машины нужно произвести расконсервацию. Удалить к</w:t>
      </w:r>
      <w:r>
        <w:rPr>
          <w:rFonts w:ascii="Arial" w:hAnsi="Arial" w:cs="Arial"/>
          <w:sz w:val="20"/>
          <w:szCs w:val="20"/>
        </w:rPr>
        <w:t xml:space="preserve">онсервантную </w:t>
      </w:r>
      <w:r w:rsidR="00F561A9" w:rsidRPr="001270A0">
        <w:rPr>
          <w:rFonts w:ascii="Arial" w:hAnsi="Arial" w:cs="Arial"/>
          <w:sz w:val="20"/>
          <w:szCs w:val="20"/>
        </w:rPr>
        <w:t xml:space="preserve">смазку с поверхности бумагой, </w:t>
      </w:r>
      <w:r>
        <w:rPr>
          <w:rFonts w:ascii="Arial" w:hAnsi="Arial" w:cs="Arial"/>
          <w:sz w:val="20"/>
          <w:szCs w:val="20"/>
        </w:rPr>
        <w:t xml:space="preserve">ветошью, остатки смазки удалить </w:t>
      </w:r>
      <w:r w:rsidR="00F561A9" w:rsidRPr="001270A0">
        <w:rPr>
          <w:rFonts w:ascii="Arial" w:hAnsi="Arial" w:cs="Arial"/>
          <w:sz w:val="20"/>
          <w:szCs w:val="20"/>
        </w:rPr>
        <w:t>техн</w:t>
      </w:r>
      <w:r>
        <w:rPr>
          <w:rFonts w:ascii="Arial" w:hAnsi="Arial" w:cs="Arial"/>
          <w:sz w:val="20"/>
          <w:szCs w:val="20"/>
        </w:rPr>
        <w:t xml:space="preserve">ической салфеткой или раствором </w:t>
      </w:r>
      <w:r w:rsidR="00F561A9" w:rsidRPr="001270A0">
        <w:rPr>
          <w:rFonts w:ascii="Arial" w:hAnsi="Arial" w:cs="Arial"/>
          <w:sz w:val="20"/>
          <w:szCs w:val="20"/>
        </w:rPr>
        <w:t>без кислоты. Сборку производить на твердой поверхности.</w:t>
      </w:r>
      <w:r w:rsidR="00F561A9" w:rsidRPr="001270A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Сборка</w:t>
      </w:r>
      <w:r w:rsidR="00F561A9" w:rsidRPr="001270A0">
        <w:rPr>
          <w:rFonts w:ascii="Arial" w:hAnsi="Arial" w:cs="Arial"/>
          <w:sz w:val="20"/>
          <w:szCs w:val="20"/>
        </w:rPr>
        <w:br/>
        <w:t>Следуя указаниям, приведенным ниже, сборку снегоочистителя можно выполнить за несколько минут</w:t>
      </w:r>
      <w:r w:rsidR="007D26CD">
        <w:rPr>
          <w:rFonts w:ascii="Arial" w:hAnsi="Arial" w:cs="Arial"/>
          <w:sz w:val="20"/>
          <w:szCs w:val="20"/>
        </w:rPr>
        <w:t>.</w:t>
      </w:r>
    </w:p>
    <w:p w:rsidR="007D26CD" w:rsidRDefault="0086184D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983360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95250</wp:posOffset>
            </wp:positionV>
            <wp:extent cx="1707515" cy="2143125"/>
            <wp:effectExtent l="0" t="0" r="6985" b="9525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0A0" w:rsidRPr="001270A0">
        <w:rPr>
          <w:rFonts w:ascii="Arial" w:hAnsi="Arial" w:cs="Arial"/>
          <w:b/>
          <w:sz w:val="20"/>
          <w:szCs w:val="20"/>
        </w:rPr>
        <w:t>Двигатель</w:t>
      </w:r>
      <w:r w:rsidR="007D26CD">
        <w:rPr>
          <w:rFonts w:ascii="Arial" w:hAnsi="Arial" w:cs="Arial"/>
          <w:b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b/>
          <w:sz w:val="20"/>
          <w:szCs w:val="20"/>
        </w:rPr>
        <w:t>(Рис.2)</w:t>
      </w:r>
      <w:r w:rsidR="001270A0">
        <w:rPr>
          <w:rFonts w:ascii="Arial" w:hAnsi="Arial" w:cs="Arial"/>
          <w:sz w:val="20"/>
          <w:szCs w:val="20"/>
        </w:rPr>
        <w:br/>
        <w:t>-</w:t>
      </w:r>
      <w:r w:rsidR="007D26CD">
        <w:rPr>
          <w:rFonts w:ascii="Arial" w:hAnsi="Arial" w:cs="Arial"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sz w:val="20"/>
          <w:szCs w:val="20"/>
        </w:rPr>
        <w:t xml:space="preserve">Отверните гайку и кольцевую прокладку </w:t>
      </w:r>
      <w:r w:rsidR="001270A0">
        <w:rPr>
          <w:rFonts w:ascii="Arial" w:hAnsi="Arial" w:cs="Arial"/>
          <w:sz w:val="20"/>
          <w:szCs w:val="20"/>
        </w:rPr>
        <w:t>от крышки воздушного фильтра.</w:t>
      </w:r>
      <w:r w:rsidR="001270A0">
        <w:rPr>
          <w:rFonts w:ascii="Arial" w:hAnsi="Arial" w:cs="Arial"/>
          <w:sz w:val="20"/>
          <w:szCs w:val="20"/>
        </w:rPr>
        <w:br/>
        <w:t>-</w:t>
      </w:r>
      <w:r w:rsidR="007D26CD">
        <w:rPr>
          <w:rFonts w:ascii="Arial" w:hAnsi="Arial" w:cs="Arial"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sz w:val="20"/>
          <w:szCs w:val="20"/>
        </w:rPr>
        <w:t xml:space="preserve">Поверните крышку воздушного фильтра на 180° так, </w:t>
      </w:r>
      <w:r w:rsidR="001270A0">
        <w:rPr>
          <w:rFonts w:ascii="Arial" w:hAnsi="Arial" w:cs="Arial"/>
          <w:sz w:val="20"/>
          <w:szCs w:val="20"/>
        </w:rPr>
        <w:t>чтобы праймер смотрел наружу.</w:t>
      </w:r>
      <w:r w:rsidR="001270A0">
        <w:rPr>
          <w:rFonts w:ascii="Arial" w:hAnsi="Arial" w:cs="Arial"/>
          <w:sz w:val="20"/>
          <w:szCs w:val="20"/>
        </w:rPr>
        <w:br/>
        <w:t>-</w:t>
      </w:r>
      <w:r w:rsidR="007D26CD">
        <w:rPr>
          <w:rFonts w:ascii="Arial" w:hAnsi="Arial" w:cs="Arial"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sz w:val="20"/>
          <w:szCs w:val="20"/>
        </w:rPr>
        <w:t>Установите крышку возду</w:t>
      </w:r>
      <w:r w:rsidR="007D26CD">
        <w:rPr>
          <w:rFonts w:ascii="Arial" w:hAnsi="Arial" w:cs="Arial"/>
          <w:sz w:val="20"/>
          <w:szCs w:val="20"/>
        </w:rPr>
        <w:t>шного фильтра и затяните гайку.</w:t>
      </w: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D26CD" w:rsidRDefault="0086184D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84384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25400</wp:posOffset>
            </wp:positionV>
            <wp:extent cx="1933575" cy="1876425"/>
            <wp:effectExtent l="0" t="0" r="9525" b="9525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0A0" w:rsidRPr="001270A0">
        <w:rPr>
          <w:rFonts w:ascii="Arial" w:hAnsi="Arial" w:cs="Arial"/>
          <w:b/>
          <w:sz w:val="20"/>
          <w:szCs w:val="20"/>
        </w:rPr>
        <w:t>Рукоятки</w:t>
      </w:r>
      <w:r w:rsidR="007D26CD">
        <w:rPr>
          <w:rFonts w:ascii="Arial" w:hAnsi="Arial" w:cs="Arial"/>
          <w:b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b/>
          <w:sz w:val="20"/>
          <w:szCs w:val="20"/>
        </w:rPr>
        <w:t>(Рис.4)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Совместите отверстия в нижних рукоятках с отверстиями в боковых пластинах блока снегоуборщика и вручную зафиксируйте рукоятки винтами и шайбами.</w:t>
      </w:r>
      <w:r w:rsidR="001270A0">
        <w:rPr>
          <w:rFonts w:ascii="Arial" w:hAnsi="Arial" w:cs="Arial"/>
          <w:sz w:val="20"/>
          <w:szCs w:val="20"/>
        </w:rPr>
        <w:t xml:space="preserve"> 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Совместите отверстия в верхних и нижних рукоятках и зафиксируйте рукоятки винтами, изогнутыми шайбами и гайками-барашками.</w:t>
      </w:r>
    </w:p>
    <w:p w:rsidR="0086184D" w:rsidRDefault="0086184D" w:rsidP="007D26C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Pr="00711294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797635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985408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95250</wp:posOffset>
            </wp:positionV>
            <wp:extent cx="1933575" cy="1866900"/>
            <wp:effectExtent l="0" t="0" r="952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CD">
        <w:rPr>
          <w:rFonts w:ascii="Arial" w:hAnsi="Arial" w:cs="Arial"/>
          <w:b/>
          <w:sz w:val="20"/>
          <w:szCs w:val="20"/>
        </w:rPr>
        <w:t>Колеса (Рис</w:t>
      </w:r>
      <w:r w:rsidR="007D26CD" w:rsidRPr="007D26CD">
        <w:rPr>
          <w:rFonts w:ascii="Arial" w:hAnsi="Arial" w:cs="Arial"/>
          <w:sz w:val="20"/>
          <w:szCs w:val="20"/>
        </w:rPr>
        <w:t>.</w:t>
      </w:r>
      <w:r w:rsidR="007D26CD" w:rsidRPr="007D26CD">
        <w:rPr>
          <w:rFonts w:ascii="Arial" w:hAnsi="Arial" w:cs="Arial"/>
          <w:b/>
          <w:sz w:val="20"/>
          <w:szCs w:val="20"/>
        </w:rPr>
        <w:t>3</w:t>
      </w:r>
      <w:r w:rsidR="007D26CD">
        <w:rPr>
          <w:rFonts w:ascii="Arial" w:hAnsi="Arial" w:cs="Arial"/>
          <w:sz w:val="20"/>
          <w:szCs w:val="20"/>
        </w:rPr>
        <w:t>)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Наденьте колеса на ось и вставьте фиксатор в отверстия каждой ступицы колеса и соответ</w:t>
      </w:r>
      <w:r w:rsidR="00797635">
        <w:rPr>
          <w:rFonts w:ascii="Arial" w:hAnsi="Arial" w:cs="Arial"/>
          <w:sz w:val="20"/>
          <w:szCs w:val="20"/>
        </w:rPr>
        <w:t>ствующее отверстие оси.</w:t>
      </w: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87456" behindDoc="0" locked="0" layoutInCell="1" allowOverlap="1">
            <wp:simplePos x="0" y="0"/>
            <wp:positionH relativeFrom="page">
              <wp:posOffset>3034030</wp:posOffset>
            </wp:positionH>
            <wp:positionV relativeFrom="paragraph">
              <wp:posOffset>920750</wp:posOffset>
            </wp:positionV>
            <wp:extent cx="1833245" cy="2886710"/>
            <wp:effectExtent l="0" t="0" r="0" b="889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CD">
        <w:rPr>
          <w:rFonts w:ascii="Arial" w:hAnsi="Arial" w:cs="Arial"/>
          <w:b/>
          <w:sz w:val="20"/>
          <w:szCs w:val="20"/>
        </w:rPr>
        <w:t>Панель управления и тросы (Рис</w:t>
      </w:r>
      <w:r w:rsidR="007D26CD" w:rsidRPr="007D26CD">
        <w:rPr>
          <w:rFonts w:ascii="Arial" w:hAnsi="Arial" w:cs="Arial"/>
          <w:sz w:val="20"/>
          <w:szCs w:val="20"/>
        </w:rPr>
        <w:t>.</w:t>
      </w:r>
      <w:r w:rsidR="007D26CD" w:rsidRPr="007D26CD">
        <w:rPr>
          <w:rFonts w:ascii="Arial" w:hAnsi="Arial" w:cs="Arial"/>
          <w:b/>
          <w:sz w:val="20"/>
          <w:szCs w:val="20"/>
        </w:rPr>
        <w:t>5</w:t>
      </w:r>
      <w:r w:rsidR="007D26CD">
        <w:rPr>
          <w:rFonts w:ascii="Arial" w:hAnsi="Arial" w:cs="Arial"/>
          <w:b/>
          <w:sz w:val="20"/>
          <w:szCs w:val="20"/>
        </w:rPr>
        <w:t>,6</w:t>
      </w:r>
      <w:r w:rsidR="007D26CD">
        <w:rPr>
          <w:rFonts w:ascii="Arial" w:hAnsi="Arial" w:cs="Arial"/>
          <w:sz w:val="20"/>
          <w:szCs w:val="20"/>
        </w:rPr>
        <w:t>)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Закрепите панель управления к рукояткам вручную с п</w:t>
      </w:r>
      <w:r w:rsidR="007D26CD">
        <w:rPr>
          <w:rFonts w:ascii="Arial" w:hAnsi="Arial" w:cs="Arial"/>
          <w:sz w:val="20"/>
          <w:szCs w:val="20"/>
        </w:rPr>
        <w:t>омощью винтов и шайб. (Рис.5)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Убедитесь, что рукоятки находятся на одной высоте, и на</w:t>
      </w:r>
      <w:r w:rsidR="007D26CD">
        <w:rPr>
          <w:rFonts w:ascii="Arial" w:hAnsi="Arial" w:cs="Arial"/>
          <w:sz w:val="20"/>
          <w:szCs w:val="20"/>
        </w:rPr>
        <w:t>дежно затяните все крепления.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Протяните тросы управления привода шнека и колёс через боковые вырезы в панели управления</w:t>
      </w:r>
      <w:r w:rsidR="007D26CD">
        <w:rPr>
          <w:rFonts w:ascii="Arial" w:hAnsi="Arial" w:cs="Arial"/>
          <w:sz w:val="20"/>
          <w:szCs w:val="20"/>
        </w:rPr>
        <w:t>. (Рис.6)</w:t>
      </w:r>
      <w:r w:rsidR="007D26CD">
        <w:rPr>
          <w:rFonts w:ascii="Arial" w:hAnsi="Arial" w:cs="Arial"/>
          <w:sz w:val="20"/>
          <w:szCs w:val="20"/>
        </w:rPr>
        <w:br/>
        <w:t>- Убедитесь, что трос</w:t>
      </w:r>
      <w:r w:rsidR="00F561A9" w:rsidRPr="001270A0">
        <w:rPr>
          <w:rFonts w:ascii="Arial" w:hAnsi="Arial" w:cs="Arial"/>
          <w:sz w:val="20"/>
          <w:szCs w:val="20"/>
        </w:rPr>
        <w:t>ы установлены правильно в роли</w:t>
      </w:r>
      <w:r w:rsidR="007D26CD">
        <w:rPr>
          <w:rFonts w:ascii="Arial" w:hAnsi="Arial" w:cs="Arial"/>
          <w:sz w:val="20"/>
          <w:szCs w:val="20"/>
        </w:rPr>
        <w:t>ковые направляющие и крюки трос</w:t>
      </w:r>
      <w:r w:rsidR="00F561A9" w:rsidRPr="001270A0">
        <w:rPr>
          <w:rFonts w:ascii="Arial" w:hAnsi="Arial" w:cs="Arial"/>
          <w:sz w:val="20"/>
          <w:szCs w:val="20"/>
        </w:rPr>
        <w:t>ов</w:t>
      </w:r>
      <w:r w:rsidR="00F561A9" w:rsidRPr="001270A0">
        <w:rPr>
          <w:rFonts w:ascii="Arial" w:hAnsi="Arial" w:cs="Arial"/>
          <w:sz w:val="20"/>
          <w:szCs w:val="20"/>
        </w:rPr>
        <w:br/>
        <w:t>вставлены в рычаги сцепления привод</w:t>
      </w:r>
      <w:r w:rsidR="007D26CD">
        <w:rPr>
          <w:rFonts w:ascii="Arial" w:hAnsi="Arial" w:cs="Arial"/>
          <w:sz w:val="20"/>
          <w:szCs w:val="20"/>
        </w:rPr>
        <w:t>а колёс и привода шнека.</w:t>
      </w: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8643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139700</wp:posOffset>
            </wp:positionV>
            <wp:extent cx="2076450" cy="1876425"/>
            <wp:effectExtent l="0" t="0" r="0" b="9525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D26CD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988480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47625</wp:posOffset>
            </wp:positionV>
            <wp:extent cx="1905000" cy="2305050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91552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2406650</wp:posOffset>
            </wp:positionV>
            <wp:extent cx="1483995" cy="1847850"/>
            <wp:effectExtent l="0" t="0" r="1905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905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2390775</wp:posOffset>
            </wp:positionV>
            <wp:extent cx="1979295" cy="1741170"/>
            <wp:effectExtent l="0" t="0" r="1905" b="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8950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2380615</wp:posOffset>
            </wp:positionV>
            <wp:extent cx="1557020" cy="1752600"/>
            <wp:effectExtent l="0" t="0" r="508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A9" w:rsidRPr="007D26CD">
        <w:rPr>
          <w:rFonts w:ascii="Arial" w:hAnsi="Arial" w:cs="Arial"/>
          <w:b/>
          <w:sz w:val="20"/>
          <w:szCs w:val="20"/>
        </w:rPr>
        <w:t>Тяга переключения передач. (Рис.8)</w:t>
      </w:r>
      <w:r w:rsidR="00F561A9" w:rsidRPr="007D26CD">
        <w:rPr>
          <w:rFonts w:ascii="Arial" w:hAnsi="Arial" w:cs="Arial"/>
          <w:b/>
          <w:sz w:val="20"/>
          <w:szCs w:val="20"/>
        </w:rPr>
        <w:br/>
      </w:r>
      <w:r w:rsidR="009E3778">
        <w:rPr>
          <w:rFonts w:ascii="Arial" w:hAnsi="Arial" w:cs="Arial"/>
          <w:sz w:val="20"/>
          <w:szCs w:val="20"/>
        </w:rPr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Вставьте рычаг переключения в прорезь в панели управления. Закрепите рычаг переключения к плечу перекл</w:t>
      </w:r>
      <w:r w:rsidR="009E3778">
        <w:rPr>
          <w:rFonts w:ascii="Arial" w:hAnsi="Arial" w:cs="Arial"/>
          <w:sz w:val="20"/>
          <w:szCs w:val="20"/>
        </w:rPr>
        <w:t>ючения с помощью винтов.</w:t>
      </w:r>
      <w:r w:rsidR="009E3778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Желоб для выброса снега. (Рис.7</w:t>
      </w:r>
      <w:r w:rsidR="009E3778">
        <w:rPr>
          <w:rFonts w:ascii="Arial" w:hAnsi="Arial" w:cs="Arial"/>
          <w:b/>
          <w:sz w:val="20"/>
          <w:szCs w:val="20"/>
        </w:rPr>
        <w:t>,9,19</w:t>
      </w:r>
      <w:r w:rsidR="00F561A9" w:rsidRPr="009E3778">
        <w:rPr>
          <w:rFonts w:ascii="Arial" w:hAnsi="Arial" w:cs="Arial"/>
          <w:b/>
          <w:sz w:val="20"/>
          <w:szCs w:val="20"/>
        </w:rPr>
        <w:t>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Смажьте нижнюю часть кольца желоба для выброса</w:t>
      </w:r>
      <w:r w:rsidR="009E3778">
        <w:rPr>
          <w:rFonts w:ascii="Arial" w:hAnsi="Arial" w:cs="Arial"/>
          <w:sz w:val="20"/>
          <w:szCs w:val="20"/>
        </w:rPr>
        <w:t xml:space="preserve"> снега (если она не смазана).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Установите желоб для выброса снега над отверстием в кожухе шнека и затяните крепления</w:t>
      </w:r>
      <w:r w:rsidR="00F561A9" w:rsidRPr="001270A0">
        <w:rPr>
          <w:rFonts w:ascii="Arial" w:hAnsi="Arial" w:cs="Arial"/>
          <w:sz w:val="20"/>
          <w:szCs w:val="20"/>
        </w:rPr>
        <w:br/>
        <w:t>обеспечив свобо</w:t>
      </w:r>
      <w:r w:rsidR="009E3778">
        <w:rPr>
          <w:rFonts w:ascii="Arial" w:hAnsi="Arial" w:cs="Arial"/>
          <w:sz w:val="20"/>
          <w:szCs w:val="20"/>
        </w:rPr>
        <w:t>дное вращение ж</w:t>
      </w:r>
      <w:r w:rsidR="00AF75C3">
        <w:rPr>
          <w:rFonts w:ascii="Arial" w:hAnsi="Arial" w:cs="Arial"/>
          <w:sz w:val="20"/>
          <w:szCs w:val="20"/>
        </w:rPr>
        <w:t>е</w:t>
      </w:r>
      <w:r w:rsidR="009E3778">
        <w:rPr>
          <w:rFonts w:ascii="Arial" w:hAnsi="Arial" w:cs="Arial"/>
          <w:sz w:val="20"/>
          <w:szCs w:val="20"/>
        </w:rPr>
        <w:t>лоба. (Рис.9)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Закрепите верхний кроншт</w:t>
      </w:r>
      <w:r w:rsidR="00AF75C3">
        <w:rPr>
          <w:rFonts w:ascii="Arial" w:hAnsi="Arial" w:cs="Arial"/>
          <w:sz w:val="20"/>
          <w:szCs w:val="20"/>
        </w:rPr>
        <w:t>ейн рукоятки поворота жело</w:t>
      </w:r>
      <w:r w:rsidR="00F561A9" w:rsidRPr="001270A0">
        <w:rPr>
          <w:rFonts w:ascii="Arial" w:hAnsi="Arial" w:cs="Arial"/>
          <w:sz w:val="20"/>
          <w:szCs w:val="20"/>
        </w:rPr>
        <w:t>ба к верхней левой стороне рукоятки с</w:t>
      </w:r>
      <w:r w:rsidR="00F561A9" w:rsidRPr="001270A0">
        <w:rPr>
          <w:rFonts w:ascii="Arial" w:hAnsi="Arial" w:cs="Arial"/>
          <w:sz w:val="20"/>
          <w:szCs w:val="20"/>
        </w:rPr>
        <w:br/>
        <w:t>помощью конт</w:t>
      </w:r>
      <w:r w:rsidR="009E3778">
        <w:rPr>
          <w:rFonts w:ascii="Arial" w:hAnsi="Arial" w:cs="Arial"/>
          <w:sz w:val="20"/>
          <w:szCs w:val="20"/>
        </w:rPr>
        <w:t>ргайки и двух изогнутых шайб.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Нанесите смазк</w:t>
      </w:r>
      <w:r w:rsidR="009E3778">
        <w:rPr>
          <w:rFonts w:ascii="Arial" w:hAnsi="Arial" w:cs="Arial"/>
          <w:sz w:val="20"/>
          <w:szCs w:val="20"/>
        </w:rPr>
        <w:t>у на спираль углового рычага.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Вставьте коне</w:t>
      </w:r>
      <w:r w:rsidR="00AF75C3">
        <w:rPr>
          <w:rFonts w:ascii="Arial" w:hAnsi="Arial" w:cs="Arial"/>
          <w:sz w:val="20"/>
          <w:szCs w:val="20"/>
        </w:rPr>
        <w:t>ц спирали рукоятки поворота жело</w:t>
      </w:r>
      <w:r w:rsidR="00F561A9" w:rsidRPr="001270A0">
        <w:rPr>
          <w:rFonts w:ascii="Arial" w:hAnsi="Arial" w:cs="Arial"/>
          <w:sz w:val="20"/>
          <w:szCs w:val="20"/>
        </w:rPr>
        <w:t>ба в нижний кронштейн и закрепите с помощью плоской шайбы и штифта с головкой и отверстием под шплинт. (Рис.19)</w:t>
      </w:r>
      <w:r w:rsidR="00F561A9" w:rsidRPr="001270A0">
        <w:rPr>
          <w:rFonts w:ascii="Arial" w:hAnsi="Arial" w:cs="Arial"/>
          <w:sz w:val="20"/>
          <w:szCs w:val="20"/>
        </w:rPr>
        <w:br/>
      </w: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8C3439">
      <w:pPr>
        <w:tabs>
          <w:tab w:val="left" w:pos="10585"/>
        </w:tabs>
        <w:ind w:right="686"/>
        <w:rPr>
          <w:rFonts w:ascii="Arial" w:hAnsi="Arial" w:cs="Arial"/>
          <w:b/>
          <w:sz w:val="20"/>
          <w:szCs w:val="20"/>
        </w:rPr>
      </w:pPr>
    </w:p>
    <w:p w:rsidR="008C3439" w:rsidRDefault="008C3439" w:rsidP="008C3439">
      <w:pPr>
        <w:tabs>
          <w:tab w:val="left" w:pos="10585"/>
        </w:tabs>
        <w:ind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90563B" w:rsidRDefault="0090563B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90563B" w:rsidRDefault="0090563B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90563B" w:rsidRDefault="0090563B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90563B" w:rsidRDefault="0090563B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90563B" w:rsidRDefault="0090563B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9E3778" w:rsidRDefault="00F561A9" w:rsidP="00797635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9E3778">
        <w:rPr>
          <w:rFonts w:ascii="Arial" w:hAnsi="Arial" w:cs="Arial"/>
          <w:b/>
          <w:sz w:val="20"/>
          <w:szCs w:val="20"/>
        </w:rPr>
        <w:lastRenderedPageBreak/>
        <w:t>Шины</w:t>
      </w:r>
      <w:r w:rsidRPr="001270A0">
        <w:rPr>
          <w:rFonts w:ascii="Arial" w:hAnsi="Arial" w:cs="Arial"/>
          <w:sz w:val="20"/>
          <w:szCs w:val="20"/>
        </w:rPr>
        <w:br/>
        <w:t xml:space="preserve">С завода-изготовителя шины транспортируются в перекаченном состоянии. </w:t>
      </w:r>
    </w:p>
    <w:p w:rsidR="009E3778" w:rsidRPr="009E3778" w:rsidRDefault="009E3778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9E3778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Проверьте давление в </w:t>
      </w:r>
      <w:r w:rsidR="00F561A9" w:rsidRPr="001270A0">
        <w:rPr>
          <w:rFonts w:ascii="Arial" w:hAnsi="Arial" w:cs="Arial"/>
          <w:sz w:val="20"/>
          <w:szCs w:val="20"/>
        </w:rPr>
        <w:t>шинах. Снизьте или увеличьте давл</w:t>
      </w:r>
      <w:r>
        <w:rPr>
          <w:rFonts w:ascii="Arial" w:hAnsi="Arial" w:cs="Arial"/>
          <w:sz w:val="20"/>
          <w:szCs w:val="20"/>
        </w:rPr>
        <w:t>ение в обеих шинах до значений, рекомендованных производителем</w:t>
      </w:r>
      <w:r w:rsidR="00F561A9" w:rsidRPr="001270A0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Внимание!</w:t>
      </w:r>
      <w:r w:rsidR="00F561A9" w:rsidRPr="001270A0">
        <w:rPr>
          <w:rFonts w:ascii="Arial" w:hAnsi="Arial" w:cs="Arial"/>
          <w:sz w:val="20"/>
          <w:szCs w:val="20"/>
        </w:rPr>
        <w:t xml:space="preserve"> Запрещается превышать рекомендованное производителем давление в шинах. При установке бортов чрезмерное давление может </w:t>
      </w:r>
      <w:r>
        <w:rPr>
          <w:rFonts w:ascii="Arial" w:hAnsi="Arial" w:cs="Arial"/>
          <w:sz w:val="20"/>
          <w:szCs w:val="20"/>
        </w:rPr>
        <w:t xml:space="preserve">привести к разрыву шины/обода в </w:t>
      </w:r>
      <w:r w:rsidR="00F561A9" w:rsidRPr="001270A0">
        <w:rPr>
          <w:rFonts w:ascii="Arial" w:hAnsi="Arial" w:cs="Arial"/>
          <w:sz w:val="20"/>
          <w:szCs w:val="20"/>
        </w:rPr>
        <w:t>сборе с силой, достаточной для причинения тяжелой травмы.</w:t>
      </w:r>
      <w:r w:rsidR="00F561A9" w:rsidRPr="001270A0">
        <w:rPr>
          <w:rFonts w:ascii="Arial" w:hAnsi="Arial" w:cs="Arial"/>
          <w:sz w:val="20"/>
          <w:szCs w:val="20"/>
        </w:rPr>
        <w:br/>
        <w:t>Рекомендуемое значение давления см. на боковой стенке шины.</w:t>
      </w:r>
      <w:r w:rsidR="00F561A9" w:rsidRPr="001270A0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Внимание!</w:t>
      </w:r>
      <w:r w:rsidR="00F561A9" w:rsidRPr="001270A0">
        <w:rPr>
          <w:rFonts w:ascii="Arial" w:hAnsi="Arial" w:cs="Arial"/>
          <w:sz w:val="20"/>
          <w:szCs w:val="20"/>
        </w:rPr>
        <w:t xml:space="preserve"> Всегда поддерживайте одинаковое давление в шинах. При неодинаковом давлении в шинах машина не будет двигаться по прямой траектории, а скребок будет продвигаться неравномерно.</w:t>
      </w:r>
      <w:r w:rsidR="00F561A9" w:rsidRPr="001270A0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Внимание!</w:t>
      </w:r>
      <w:r w:rsidR="00F561A9" w:rsidRPr="001270A0">
        <w:rPr>
          <w:rFonts w:ascii="Arial" w:hAnsi="Arial" w:cs="Arial"/>
          <w:sz w:val="20"/>
          <w:szCs w:val="20"/>
        </w:rPr>
        <w:t xml:space="preserve"> Беречь шины от воздействия бензина и нефти,</w:t>
      </w:r>
      <w:r>
        <w:rPr>
          <w:rFonts w:ascii="Arial" w:hAnsi="Arial" w:cs="Arial"/>
          <w:sz w:val="20"/>
          <w:szCs w:val="20"/>
        </w:rPr>
        <w:t xml:space="preserve"> которые могут повредить резину</w:t>
      </w:r>
    </w:p>
    <w:p w:rsidR="008C3439" w:rsidRDefault="0090563B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360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1270000</wp:posOffset>
            </wp:positionV>
            <wp:extent cx="1933575" cy="1318260"/>
            <wp:effectExtent l="0" t="0" r="9525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A9" w:rsidRPr="009E3778">
        <w:rPr>
          <w:rFonts w:ascii="Arial" w:hAnsi="Arial" w:cs="Arial"/>
          <w:b/>
          <w:sz w:val="20"/>
          <w:szCs w:val="20"/>
        </w:rPr>
        <w:t xml:space="preserve">Полозья (Рис </w:t>
      </w:r>
      <w:r w:rsidR="00BA2640">
        <w:rPr>
          <w:rFonts w:ascii="Arial" w:hAnsi="Arial" w:cs="Arial"/>
          <w:b/>
          <w:sz w:val="20"/>
          <w:szCs w:val="20"/>
        </w:rPr>
        <w:t xml:space="preserve">10, </w:t>
      </w:r>
      <w:r w:rsidR="00F561A9" w:rsidRPr="009E3778">
        <w:rPr>
          <w:rFonts w:ascii="Arial" w:hAnsi="Arial" w:cs="Arial"/>
          <w:b/>
          <w:sz w:val="20"/>
          <w:szCs w:val="20"/>
        </w:rPr>
        <w:t>11)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 xml:space="preserve">Установите </w:t>
      </w:r>
      <w:r w:rsidR="009E3778">
        <w:rPr>
          <w:rFonts w:ascii="Arial" w:hAnsi="Arial" w:cs="Arial"/>
          <w:sz w:val="20"/>
          <w:szCs w:val="20"/>
        </w:rPr>
        <w:t>машину на ровной поверхности.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Зафиксируйте лезвия шнека так, чтобы они не до</w:t>
      </w:r>
      <w:r w:rsidR="009E3778">
        <w:rPr>
          <w:rFonts w:ascii="Arial" w:hAnsi="Arial" w:cs="Arial"/>
          <w:sz w:val="20"/>
          <w:szCs w:val="20"/>
        </w:rPr>
        <w:t>ставали до земли 3 мм (1/8”).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Проверьте регулировку скребка. Скребок должен быть параллелен ровной поверхности и приподнят над ней на 3 мм (1/8”). Для регулировки скребка ослабьте семь кр</w:t>
      </w:r>
      <w:r w:rsidR="009E3778">
        <w:rPr>
          <w:rFonts w:ascii="Arial" w:hAnsi="Arial" w:cs="Arial"/>
          <w:sz w:val="20"/>
          <w:szCs w:val="20"/>
        </w:rPr>
        <w:t xml:space="preserve">епежных винтов (по два с каждой </w:t>
      </w:r>
      <w:r w:rsidR="00F561A9" w:rsidRPr="001270A0">
        <w:rPr>
          <w:rFonts w:ascii="Arial" w:hAnsi="Arial" w:cs="Arial"/>
          <w:sz w:val="20"/>
          <w:szCs w:val="20"/>
        </w:rPr>
        <w:t>стороны), выровняйте скребо</w:t>
      </w:r>
      <w:r w:rsidR="009E3778">
        <w:rPr>
          <w:rFonts w:ascii="Arial" w:hAnsi="Arial" w:cs="Arial"/>
          <w:sz w:val="20"/>
          <w:szCs w:val="20"/>
        </w:rPr>
        <w:t>к и затяните крепежные винты.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Закрепите оба полоза на боковых стенках шнека с по</w:t>
      </w:r>
      <w:r w:rsidR="009E3778">
        <w:rPr>
          <w:rFonts w:ascii="Arial" w:hAnsi="Arial" w:cs="Arial"/>
          <w:sz w:val="20"/>
          <w:szCs w:val="20"/>
        </w:rPr>
        <w:t>мощью винтов и гаек. (Рис 10)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Переместите полозья вниз, насколько это возможно. Убедитесь, что оба полоза выровнены.</w:t>
      </w:r>
      <w:r w:rsidR="00F561A9" w:rsidRPr="001270A0">
        <w:rPr>
          <w:rFonts w:ascii="Arial" w:hAnsi="Arial" w:cs="Arial"/>
          <w:sz w:val="20"/>
          <w:szCs w:val="20"/>
        </w:rPr>
        <w:br/>
      </w:r>
      <w:r w:rsidR="009E3778">
        <w:rPr>
          <w:rFonts w:ascii="Arial" w:hAnsi="Arial" w:cs="Arial"/>
          <w:sz w:val="20"/>
          <w:szCs w:val="20"/>
        </w:rPr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Надежно затяните крепления.</w:t>
      </w:r>
    </w:p>
    <w:p w:rsidR="008C3439" w:rsidRDefault="0090563B" w:rsidP="008C3439">
      <w:pPr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2576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6985</wp:posOffset>
            </wp:positionV>
            <wp:extent cx="1449705" cy="1328420"/>
            <wp:effectExtent l="0" t="0" r="0" b="508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640" w:rsidRPr="008C3439" w:rsidRDefault="008C3439" w:rsidP="008C3439">
      <w:pPr>
        <w:tabs>
          <w:tab w:val="left" w:pos="405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256433" w:rsidRPr="00256433" w:rsidRDefault="00F561A9" w:rsidP="00256433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9E3778">
        <w:rPr>
          <w:rFonts w:ascii="Arial" w:hAnsi="Arial" w:cs="Arial"/>
          <w:b/>
          <w:sz w:val="20"/>
          <w:szCs w:val="20"/>
        </w:rPr>
        <w:t>Приспособление для очистки желоба (Рис 12)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>Приспособление для очистки желоба для удобства закреплено на задней части кожуха шнека</w:t>
      </w:r>
      <w:r w:rsidRPr="001270A0">
        <w:rPr>
          <w:rFonts w:ascii="Arial" w:hAnsi="Arial" w:cs="Arial"/>
          <w:sz w:val="20"/>
          <w:szCs w:val="20"/>
        </w:rPr>
        <w:br/>
        <w:t>с по</w:t>
      </w:r>
      <w:r w:rsidR="00256433">
        <w:rPr>
          <w:rFonts w:ascii="Arial" w:hAnsi="Arial" w:cs="Arial"/>
          <w:sz w:val="20"/>
          <w:szCs w:val="20"/>
        </w:rPr>
        <w:t>мощью крепежного зажима.</w:t>
      </w:r>
    </w:p>
    <w:p w:rsidR="00F561A9" w:rsidRPr="001270A0" w:rsidRDefault="00F561A9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9E3778">
        <w:rPr>
          <w:rFonts w:ascii="Arial" w:hAnsi="Arial" w:cs="Arial"/>
          <w:b/>
          <w:sz w:val="20"/>
          <w:szCs w:val="20"/>
        </w:rPr>
        <w:t>Запасные предохранительные штифты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>В комплект поставки машины входят запасные предохранительные штифты шнека и ш</w:t>
      </w:r>
      <w:r w:rsidR="00256433">
        <w:rPr>
          <w:rFonts w:ascii="Arial" w:hAnsi="Arial" w:cs="Arial"/>
          <w:sz w:val="20"/>
          <w:szCs w:val="20"/>
        </w:rPr>
        <w:t xml:space="preserve">тифты </w:t>
      </w:r>
      <w:r w:rsidRPr="001270A0">
        <w:rPr>
          <w:rFonts w:ascii="Arial" w:hAnsi="Arial" w:cs="Arial"/>
          <w:sz w:val="20"/>
          <w:szCs w:val="20"/>
        </w:rPr>
        <w:t>с головкой и гайкой. Храните их в надежном месте на случай необходимости.</w:t>
      </w:r>
      <w:r w:rsidRPr="001270A0">
        <w:rPr>
          <w:rFonts w:ascii="Arial" w:hAnsi="Arial" w:cs="Arial"/>
          <w:sz w:val="20"/>
          <w:szCs w:val="20"/>
        </w:rPr>
        <w:br/>
      </w:r>
      <w:r w:rsidRPr="009E3778">
        <w:rPr>
          <w:rFonts w:ascii="Arial" w:hAnsi="Arial" w:cs="Arial"/>
          <w:b/>
          <w:sz w:val="20"/>
          <w:szCs w:val="20"/>
        </w:rPr>
        <w:t>Запасные цилиндрические штифты (Рис 13)</w:t>
      </w:r>
      <w:r w:rsidR="00256433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>Крыльчатка выброса крепится к валу крыльчатки с помощью цилиндрических штифтов.</w:t>
      </w:r>
    </w:p>
    <w:p w:rsidR="009E3778" w:rsidRDefault="009E3778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90563B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564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35560</wp:posOffset>
            </wp:positionV>
            <wp:extent cx="2044700" cy="1647825"/>
            <wp:effectExtent l="0" t="0" r="0" b="9525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9462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35560</wp:posOffset>
            </wp:positionV>
            <wp:extent cx="2453005" cy="1619250"/>
            <wp:effectExtent l="0" t="0" r="4445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A62AF2" w:rsidRDefault="00A62AF2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90563B" w:rsidRPr="00A62AF2" w:rsidRDefault="0090563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A62AF2" w:rsidRPr="00A62AF2" w:rsidRDefault="00A62AF2" w:rsidP="00A62AF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68672" behindDoc="0" locked="0" layoutInCell="1" allowOverlap="1" wp14:anchorId="4060CD22" wp14:editId="5CAA7587">
                <wp:simplePos x="0" y="0"/>
                <wp:positionH relativeFrom="column">
                  <wp:posOffset>2724150</wp:posOffset>
                </wp:positionH>
                <wp:positionV relativeFrom="paragraph">
                  <wp:posOffset>71119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74EB" id="Прямая соединительная линия 121" o:spid="_x0000_s1026" style="position:absolute;z-index:25186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hAnsi="Arial" w:cs="Arial"/>
          <w:b/>
          <w:sz w:val="24"/>
          <w:szCs w:val="24"/>
        </w:rPr>
        <w:t xml:space="preserve">           </w: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56433" w:rsidRDefault="00256433" w:rsidP="002B1C79">
      <w:pPr>
        <w:tabs>
          <w:tab w:val="left" w:pos="10585"/>
        </w:tabs>
        <w:ind w:left="1134"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256433" w:rsidRDefault="00256433" w:rsidP="00256433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Рычаг переключения передач</w:t>
      </w:r>
    </w:p>
    <w:p w:rsidR="00B04840" w:rsidRDefault="00256433" w:rsidP="00B04840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Для рычага переключения передач имеется 7 положений: 5 передних передач и 2 задних. Для переключения передач следует переместить рычаг в необходимое поло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жение. Рычаг фиксируется в пазе </w:t>
      </w:r>
    </w:p>
    <w:p w:rsidR="00B04840" w:rsidRP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при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56433">
        <w:rPr>
          <w:rFonts w:ascii="Arial" w:hAnsi="Arial" w:cs="Arial"/>
          <w:color w:val="242021"/>
          <w:sz w:val="20"/>
          <w:szCs w:val="20"/>
        </w:rPr>
        <w:t>каждом переключении передачи.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Перед переключением передач необходимо отпустить рычаг муфты привода колес. В противном случае может быть поврежде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на трансмиссия снегоочистителя. </w:t>
      </w:r>
      <w:r w:rsidRPr="00256433">
        <w:rPr>
          <w:rFonts w:ascii="Arial" w:hAnsi="Arial" w:cs="Arial"/>
          <w:color w:val="242021"/>
          <w:sz w:val="20"/>
          <w:szCs w:val="20"/>
        </w:rPr>
        <w:t>Для расчистки тяжелого снега используйте более низкую передачу, а для расчистки легкого снег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а </w:t>
      </w:r>
      <w:r w:rsidRPr="00256433">
        <w:rPr>
          <w:rFonts w:ascii="Arial" w:hAnsi="Arial" w:cs="Arial"/>
          <w:color w:val="242021"/>
          <w:sz w:val="20"/>
          <w:szCs w:val="20"/>
        </w:rPr>
        <w:t>и перемещения снегоочистителя – более высокую передачу. До пол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ного ознакомления с управлением </w:t>
      </w:r>
      <w:r w:rsidRPr="00256433">
        <w:rPr>
          <w:rFonts w:ascii="Arial" w:hAnsi="Arial" w:cs="Arial"/>
          <w:color w:val="242021"/>
          <w:sz w:val="20"/>
          <w:szCs w:val="20"/>
        </w:rPr>
        <w:t>снегоочистителя рекомендуется выполн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ять работу на низких передачах. </w:t>
      </w:r>
      <w:r w:rsidRPr="00256433">
        <w:rPr>
          <w:rFonts w:ascii="Arial" w:hAnsi="Arial" w:cs="Arial"/>
          <w:color w:val="242021"/>
          <w:sz w:val="20"/>
          <w:szCs w:val="20"/>
        </w:rPr>
        <w:t>В случае замедления двигателя под нагруз</w:t>
      </w:r>
      <w:r w:rsidR="00B04840">
        <w:rPr>
          <w:rFonts w:ascii="Arial" w:hAnsi="Arial" w:cs="Arial"/>
          <w:color w:val="242021"/>
          <w:sz w:val="20"/>
          <w:szCs w:val="20"/>
        </w:rPr>
        <w:t>кой или пробуксовки колес перек</w:t>
      </w:r>
      <w:r w:rsidRPr="00256433">
        <w:rPr>
          <w:rFonts w:ascii="Arial" w:hAnsi="Arial" w:cs="Arial"/>
          <w:color w:val="242021"/>
          <w:sz w:val="20"/>
          <w:szCs w:val="20"/>
        </w:rPr>
        <w:t>лючите машину на бол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ее низкую передачу. </w:t>
      </w:r>
      <w:r w:rsidRPr="00256433">
        <w:rPr>
          <w:rFonts w:ascii="Arial" w:hAnsi="Arial" w:cs="Arial"/>
          <w:color w:val="242021"/>
          <w:sz w:val="20"/>
          <w:szCs w:val="20"/>
        </w:rPr>
        <w:t>Если передняя часть машины съезжает набок или вверх, переключите машину на более низкую передачу. Если п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ередняя часть машины продолжает </w:t>
      </w:r>
    </w:p>
    <w:p w:rsidR="00B04840" w:rsidRP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съезжать набок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 или вверх, поднимите рукоятки.</w:t>
      </w:r>
    </w:p>
    <w:p w:rsid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Рукоятка по</w:t>
      </w:r>
      <w:r w:rsidR="00B04840">
        <w:rPr>
          <w:rFonts w:ascii="Arial" w:hAnsi="Arial" w:cs="Arial"/>
          <w:b/>
          <w:bCs/>
          <w:color w:val="242021"/>
          <w:sz w:val="20"/>
          <w:szCs w:val="20"/>
        </w:rPr>
        <w:t>ворота желоба для выброса снега</w:t>
      </w:r>
    </w:p>
    <w:p w:rsid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Для перемещения желоба для выброса снега влево поверни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те рукоятку по часовой стрелке для </w:t>
      </w:r>
      <w:r w:rsidRPr="00256433">
        <w:rPr>
          <w:rFonts w:ascii="Arial" w:hAnsi="Arial" w:cs="Arial"/>
          <w:color w:val="242021"/>
          <w:sz w:val="20"/>
          <w:szCs w:val="20"/>
        </w:rPr>
        <w:t>перемещения в</w:t>
      </w:r>
      <w:r w:rsidR="00B04840">
        <w:rPr>
          <w:rFonts w:ascii="Arial" w:hAnsi="Arial" w:cs="Arial"/>
          <w:color w:val="242021"/>
          <w:sz w:val="20"/>
          <w:szCs w:val="20"/>
        </w:rPr>
        <w:t>право – против часовой стрелки.</w:t>
      </w:r>
    </w:p>
    <w:p w:rsidR="00B04840" w:rsidRDefault="00B04840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Рычаг муфты привода колёс</w:t>
      </w:r>
    </w:p>
    <w:p w:rsidR="00B04840" w:rsidRDefault="00256433" w:rsidP="00B04840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Перед переключением передач необходимо о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тпустить рычаг муфты привода. В </w:t>
      </w:r>
      <w:r w:rsidRPr="00256433">
        <w:rPr>
          <w:rFonts w:ascii="Arial" w:hAnsi="Arial" w:cs="Arial"/>
          <w:color w:val="242021"/>
          <w:sz w:val="20"/>
          <w:szCs w:val="20"/>
        </w:rPr>
        <w:t>противном случае снегоо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чиститель может быть поврежден. </w:t>
      </w:r>
      <w:r w:rsidRPr="00256433">
        <w:rPr>
          <w:rFonts w:ascii="Arial" w:hAnsi="Arial" w:cs="Arial"/>
          <w:color w:val="242021"/>
          <w:sz w:val="20"/>
          <w:szCs w:val="20"/>
        </w:rPr>
        <w:t>Нажмите на рыч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аг муфты по направлению к ручке </w:t>
      </w:r>
      <w:r w:rsidRPr="00256433">
        <w:rPr>
          <w:rFonts w:ascii="Arial" w:hAnsi="Arial" w:cs="Arial"/>
          <w:color w:val="242021"/>
          <w:sz w:val="20"/>
          <w:szCs w:val="20"/>
        </w:rPr>
        <w:t>управле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ния, чтобы задействовать привод </w:t>
      </w:r>
      <w:r w:rsidRPr="00256433">
        <w:rPr>
          <w:rFonts w:ascii="Arial" w:hAnsi="Arial" w:cs="Arial"/>
          <w:color w:val="242021"/>
          <w:sz w:val="20"/>
          <w:szCs w:val="20"/>
        </w:rPr>
        <w:t>колеса. Для откл</w:t>
      </w:r>
      <w:r w:rsidR="00B04840">
        <w:rPr>
          <w:rFonts w:ascii="Arial" w:hAnsi="Arial" w:cs="Arial"/>
          <w:color w:val="242021"/>
          <w:sz w:val="20"/>
          <w:szCs w:val="20"/>
        </w:rPr>
        <w:t>ючения привода отпустите рычаг.</w:t>
      </w:r>
    </w:p>
    <w:p w:rsidR="00B04840" w:rsidRDefault="00B04840" w:rsidP="00B04840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Рычаг муфты привода шнека</w:t>
      </w:r>
    </w:p>
    <w:p w:rsidR="00B04840" w:rsidRDefault="00256433" w:rsidP="00B04840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 xml:space="preserve">Нажмите на рычаг муфты шнека по направлению к ручке 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управления, чтобы задействовать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шнек и начать </w:t>
      </w:r>
    </w:p>
    <w:p w:rsid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расчистку снега. Для отключения шнека отпустите рычаг.</w:t>
      </w:r>
      <w:r w:rsidR="00B04840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Рукоятка дефлектора желоба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t>Переместите дефлектор вперед, чтобы направить поток снега вниз, переместите дефлектор</w:t>
      </w:r>
      <w:r w:rsidRPr="00256433">
        <w:rPr>
          <w:rFonts w:ascii="Arial" w:hAnsi="Arial" w:cs="Arial"/>
          <w:color w:val="242021"/>
          <w:sz w:val="20"/>
          <w:szCs w:val="20"/>
        </w:rPr>
        <w:br/>
        <w:t>назад, чтобы направить поток снега вверх.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</w:p>
    <w:p w:rsidR="00FE0436" w:rsidRDefault="00FE0436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lastRenderedPageBreak/>
        <w:t>Подрезной нож</w:t>
      </w:r>
      <w:r w:rsidR="003C1B2E">
        <w:rPr>
          <w:rFonts w:ascii="Arial" w:hAnsi="Arial" w:cs="Arial"/>
          <w:b/>
          <w:bCs/>
          <w:color w:val="242021"/>
          <w:sz w:val="20"/>
          <w:szCs w:val="20"/>
        </w:rPr>
        <w:t xml:space="preserve"> и полозья</w:t>
      </w:r>
    </w:p>
    <w:p w:rsidR="003C1B2E" w:rsidRDefault="00256433" w:rsidP="00B04840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Подрезной нож увеличивает контакт с расчищаемой поверхностью. Он также предотвращает повреждения кожуха в но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рмальных условиях эксплуатации. </w:t>
      </w:r>
      <w:r w:rsidRPr="00256433">
        <w:rPr>
          <w:rFonts w:ascii="Arial" w:hAnsi="Arial" w:cs="Arial"/>
          <w:color w:val="242021"/>
          <w:sz w:val="20"/>
          <w:szCs w:val="20"/>
        </w:rPr>
        <w:t>Полозья, расположенные на каждой стороне кожуха шнека, регулируют расстояние между подрезным ножом и землей. Одинаково о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трегулируйте полозья так, чтобы </w:t>
      </w:r>
      <w:r w:rsidRPr="00256433">
        <w:rPr>
          <w:rFonts w:ascii="Arial" w:hAnsi="Arial" w:cs="Arial"/>
          <w:color w:val="242021"/>
          <w:sz w:val="20"/>
          <w:szCs w:val="20"/>
        </w:rPr>
        <w:t>п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одрезной нож находился на одном уровне с землей. </w:t>
      </w:r>
      <w:r w:rsidRPr="00256433">
        <w:rPr>
          <w:rFonts w:ascii="Arial" w:hAnsi="Arial" w:cs="Arial"/>
          <w:color w:val="242021"/>
          <w:sz w:val="20"/>
          <w:szCs w:val="20"/>
        </w:rPr>
        <w:t>Подрезной нож и полозья подвержены износу и повреждению. Он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и являются регулируемыми, чтобы </w:t>
      </w:r>
      <w:r w:rsidRPr="00256433">
        <w:rPr>
          <w:rFonts w:ascii="Arial" w:hAnsi="Arial" w:cs="Arial"/>
          <w:color w:val="242021"/>
          <w:sz w:val="20"/>
          <w:szCs w:val="20"/>
        </w:rPr>
        <w:t>компенсировать износ. Периодически проверяйте и регулируйте подрезной нож и полозья. При необходимости произведите замену.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При слишком большом износе подрезного ножа мо</w:t>
      </w:r>
      <w:r w:rsidR="003C1B2E">
        <w:rPr>
          <w:rFonts w:ascii="Arial" w:hAnsi="Arial" w:cs="Arial"/>
          <w:color w:val="242021"/>
          <w:sz w:val="20"/>
          <w:szCs w:val="20"/>
        </w:rPr>
        <w:t>жет быть поврежден кожух</w:t>
      </w:r>
      <w:r w:rsidR="003C1B2E">
        <w:rPr>
          <w:rFonts w:ascii="Arial" w:hAnsi="Arial" w:cs="Arial"/>
          <w:color w:val="242021"/>
          <w:sz w:val="20"/>
          <w:szCs w:val="20"/>
        </w:rPr>
        <w:br/>
        <w:t xml:space="preserve">шнека. </w:t>
      </w:r>
      <w:r w:rsidRPr="00256433">
        <w:rPr>
          <w:rFonts w:ascii="Arial" w:hAnsi="Arial" w:cs="Arial"/>
          <w:color w:val="242021"/>
          <w:sz w:val="20"/>
          <w:szCs w:val="20"/>
        </w:rPr>
        <w:t>Подрезной нож и полозья имеют по два края, которые могут быть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подвергнуты износу. Когда одна</w:t>
      </w:r>
    </w:p>
    <w:p w:rsidR="003C1B2E" w:rsidRDefault="00256433" w:rsidP="003C1B2E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сторона изнашивается,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их можно повернуть на 180°.</w:t>
      </w:r>
    </w:p>
    <w:p w:rsidR="003C1B2E" w:rsidRDefault="003C1B2E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6350</wp:posOffset>
            </wp:positionV>
            <wp:extent cx="1914525" cy="1600200"/>
            <wp:effectExtent l="0" t="0" r="9525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33"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Предохранительные штифты </w:t>
      </w:r>
      <w:r w:rsidR="00256433" w:rsidRPr="003C1B2E">
        <w:rPr>
          <w:rFonts w:ascii="Arial" w:hAnsi="Arial" w:cs="Arial"/>
          <w:b/>
          <w:color w:val="242021"/>
          <w:sz w:val="20"/>
          <w:szCs w:val="20"/>
        </w:rPr>
        <w:t>(Рис.15)</w:t>
      </w:r>
    </w:p>
    <w:p w:rsidR="003C1B2E" w:rsidRPr="003C1B2E" w:rsidRDefault="00256433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Шнеки крепятся к валу шнека с помощью предохранительных штифто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в с головкой и гайкой. В случае </w:t>
      </w:r>
      <w:r w:rsidRPr="00256433">
        <w:rPr>
          <w:rFonts w:ascii="Arial" w:hAnsi="Arial" w:cs="Arial"/>
          <w:color w:val="242021"/>
          <w:sz w:val="20"/>
          <w:szCs w:val="20"/>
        </w:rPr>
        <w:t>столкновения шнека с посторонним предметом или ледяным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затором, благодаря конструкции </w:t>
      </w:r>
      <w:r w:rsidRPr="00256433">
        <w:rPr>
          <w:rFonts w:ascii="Arial" w:hAnsi="Arial" w:cs="Arial"/>
          <w:color w:val="242021"/>
          <w:sz w:val="20"/>
          <w:szCs w:val="20"/>
        </w:rPr>
        <w:t>снегоочистителя, штифты могут срезаться, предотвращая повреждения друг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их частей машины. Если шнеки не </w:t>
      </w:r>
      <w:r w:rsidRPr="00256433">
        <w:rPr>
          <w:rFonts w:ascii="Arial" w:hAnsi="Arial" w:cs="Arial"/>
          <w:color w:val="242021"/>
          <w:sz w:val="20"/>
          <w:szCs w:val="20"/>
        </w:rPr>
        <w:t>поворачиваются, то следует проверить, не срезаны ли штифты. При необходимости замените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</w:t>
      </w:r>
      <w:r w:rsidRPr="00256433">
        <w:rPr>
          <w:rFonts w:ascii="Arial" w:hAnsi="Arial" w:cs="Arial"/>
          <w:color w:val="242021"/>
          <w:sz w:val="20"/>
          <w:szCs w:val="20"/>
        </w:rPr>
        <w:t>пред</w:t>
      </w:r>
      <w:r w:rsidR="003C1B2E">
        <w:rPr>
          <w:rFonts w:ascii="Arial" w:hAnsi="Arial" w:cs="Arial"/>
          <w:color w:val="242021"/>
          <w:sz w:val="20"/>
          <w:szCs w:val="20"/>
        </w:rPr>
        <w:t>охранительные штифты.</w:t>
      </w:r>
    </w:p>
    <w:p w:rsidR="003C1B2E" w:rsidRPr="003C1B2E" w:rsidRDefault="00256433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Используйте только оригинальные предохра</w:t>
      </w:r>
      <w:r w:rsidR="003C1B2E">
        <w:rPr>
          <w:rFonts w:ascii="Arial" w:hAnsi="Arial" w:cs="Arial"/>
          <w:color w:val="242021"/>
          <w:sz w:val="20"/>
          <w:szCs w:val="20"/>
        </w:rPr>
        <w:t>нительные штифты, поставляемые вместе со снегоочистителем.</w:t>
      </w:r>
    </w:p>
    <w:p w:rsidR="003C1B2E" w:rsidRDefault="00256433" w:rsidP="003C1B2E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Шнек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t>Если шнеки включены, то они вращаются и забирают снег в кожух шнеков.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Желоб для выброса снега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t>Снег, который был забран в кожух шнеков, отбрасывается через желоб для выброса снега.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Приспособление </w:t>
      </w:r>
      <w:r w:rsidR="00EE367C">
        <w:rPr>
          <w:rFonts w:ascii="Arial" w:hAnsi="Arial" w:cs="Arial"/>
          <w:b/>
          <w:bCs/>
          <w:color w:val="242021"/>
          <w:sz w:val="20"/>
          <w:szCs w:val="20"/>
        </w:rPr>
        <w:t>для очистки желоба</w:t>
      </w:r>
    </w:p>
    <w:p w:rsidR="00EE367C" w:rsidRDefault="00256433" w:rsidP="00EE367C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Используйте только оригинальные предохр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анительные штифты, поставляемые </w:t>
      </w:r>
      <w:r w:rsidRPr="00256433">
        <w:rPr>
          <w:rFonts w:ascii="Arial" w:hAnsi="Arial" w:cs="Arial"/>
          <w:color w:val="242021"/>
          <w:sz w:val="20"/>
          <w:szCs w:val="20"/>
        </w:rPr>
        <w:t>вместе со снегоочистителем. Запрещается чистить забившийся желоб руками. Перед проведением очистки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</w:t>
      </w:r>
      <w:r w:rsidRPr="00256433">
        <w:rPr>
          <w:rFonts w:ascii="Arial" w:hAnsi="Arial" w:cs="Arial"/>
          <w:color w:val="242021"/>
          <w:sz w:val="20"/>
          <w:szCs w:val="20"/>
        </w:rPr>
        <w:t>остановите двигатель и оставайтесь за рукоятками до тех пор, пока все движущиеся части не остановятся</w:t>
      </w:r>
      <w:r w:rsidR="003C1B2E">
        <w:rPr>
          <w:rFonts w:ascii="Arial" w:hAnsi="Arial" w:cs="Arial"/>
          <w:color w:val="242021"/>
          <w:sz w:val="20"/>
          <w:szCs w:val="20"/>
        </w:rPr>
        <w:t>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lastRenderedPageBreak/>
        <w:t>Приспособление для очистки желоба для удобства закреплено на рукоятке с помощью крепежного</w:t>
      </w:r>
      <w:r w:rsidRPr="00256433">
        <w:rPr>
          <w:rFonts w:ascii="Arial" w:hAnsi="Arial" w:cs="Arial"/>
          <w:color w:val="242021"/>
          <w:sz w:val="20"/>
          <w:szCs w:val="20"/>
        </w:rPr>
        <w:br/>
        <w:t>зажима. Если во время работы желоб для выброса снега забился снегом и льдом, то для безопасной</w:t>
      </w:r>
      <w:r w:rsidRPr="00256433">
        <w:rPr>
          <w:rFonts w:ascii="Arial" w:hAnsi="Arial" w:cs="Arial"/>
          <w:color w:val="242021"/>
          <w:sz w:val="20"/>
          <w:szCs w:val="20"/>
        </w:rPr>
        <w:br/>
        <w:t>очистки желоба для выброса снега и отверстия желоба следует выполнить следующие действия:</w:t>
      </w:r>
      <w:r w:rsidR="003C1B2E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Отпустите рычаг муфты </w:t>
      </w:r>
      <w:r w:rsidR="003C1B2E">
        <w:rPr>
          <w:rFonts w:ascii="Arial" w:hAnsi="Arial" w:cs="Arial"/>
          <w:color w:val="242021"/>
          <w:sz w:val="20"/>
          <w:szCs w:val="20"/>
        </w:rPr>
        <w:t>шнека и остановите двигатель.</w:t>
      </w:r>
      <w:r w:rsidR="003C1B2E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Снимите приспособление для очистки желоба с зажима на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задней стороне кожуха шнека.</w:t>
      </w:r>
      <w:r w:rsidR="003C1B2E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Крепко зажмите приспособление за рукоятку и протолкн</w:t>
      </w:r>
      <w:r w:rsidR="00EE367C">
        <w:rPr>
          <w:rFonts w:ascii="Arial" w:hAnsi="Arial" w:cs="Arial"/>
          <w:color w:val="242021"/>
          <w:sz w:val="20"/>
          <w:szCs w:val="20"/>
        </w:rPr>
        <w:t xml:space="preserve">ите его вращающими движениями в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желоб для </w:t>
      </w:r>
    </w:p>
    <w:p w:rsidR="00EE367C" w:rsidRDefault="00256433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выброса с</w:t>
      </w:r>
      <w:r w:rsidR="00EE367C">
        <w:rPr>
          <w:rFonts w:ascii="Arial" w:hAnsi="Arial" w:cs="Arial"/>
          <w:color w:val="242021"/>
          <w:sz w:val="20"/>
          <w:szCs w:val="20"/>
        </w:rPr>
        <w:t>нега, чтобы расчистить затор.</w:t>
      </w:r>
    </w:p>
    <w:p w:rsidR="00EE367C" w:rsidRDefault="003C1B2E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Снова закрепите приспособление для очистки с помощью крепежного зажима на</w:t>
      </w:r>
      <w:r>
        <w:rPr>
          <w:rFonts w:ascii="Arial" w:hAnsi="Arial" w:cs="Arial"/>
          <w:color w:val="242021"/>
          <w:sz w:val="20"/>
          <w:szCs w:val="20"/>
        </w:rPr>
        <w:t xml:space="preserve"> задней стороне кожуха шнека.</w:t>
      </w:r>
      <w:r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Убедитесь, что желоб для выброса снега установлен в безопасном направлении (в направлении выброса снега отсутствуют транспортные средства, здания, люди или другие объекты). Запустите двигатель. Находясь на месте оператора (за снегоочистителем), на несколько секунд задействуйте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управление шнеком для того, чтобы очистить корпус шнека и желоб для выброса снега от оставшегося</w:t>
      </w:r>
    </w:p>
    <w:p w:rsidR="00EE367C" w:rsidRPr="00EE367C" w:rsidRDefault="00EE367C" w:rsidP="00EE367C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>снега и льда.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</w:r>
      <w:r w:rsidR="00256433" w:rsidRPr="00256433">
        <w:rPr>
          <w:rFonts w:ascii="Arial" w:hAnsi="Arial" w:cs="Arial"/>
          <w:b/>
          <w:bCs/>
          <w:color w:val="242021"/>
          <w:sz w:val="20"/>
          <w:szCs w:val="20"/>
        </w:rPr>
        <w:t>Кр</w:t>
      </w:r>
      <w:r>
        <w:rPr>
          <w:rFonts w:ascii="Arial" w:hAnsi="Arial" w:cs="Arial"/>
          <w:b/>
          <w:bCs/>
          <w:color w:val="242021"/>
          <w:sz w:val="20"/>
          <w:szCs w:val="20"/>
        </w:rPr>
        <w:t>ан отключения подачи топлива</w:t>
      </w:r>
    </w:p>
    <w:p w:rsidR="00EE367C" w:rsidRDefault="00256433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Эксплуатация снегоочистителя возможна только, если клапан отключения подачи топлива установл</w:t>
      </w:r>
      <w:r w:rsidR="00EE367C">
        <w:rPr>
          <w:rFonts w:ascii="Arial" w:hAnsi="Arial" w:cs="Arial"/>
          <w:color w:val="242021"/>
          <w:sz w:val="20"/>
          <w:szCs w:val="20"/>
        </w:rPr>
        <w:t>ен в</w:t>
      </w:r>
      <w:r w:rsidR="00EE367C">
        <w:rPr>
          <w:rFonts w:ascii="Arial" w:hAnsi="Arial" w:cs="Arial"/>
          <w:color w:val="242021"/>
          <w:sz w:val="20"/>
          <w:szCs w:val="20"/>
        </w:rPr>
        <w:br/>
        <w:t xml:space="preserve">положение «OPEN» (ОТКРЫТ). </w:t>
      </w:r>
      <w:r w:rsidRPr="00256433">
        <w:rPr>
          <w:rFonts w:ascii="Arial" w:hAnsi="Arial" w:cs="Arial"/>
          <w:color w:val="242021"/>
          <w:sz w:val="20"/>
          <w:szCs w:val="20"/>
        </w:rPr>
        <w:t>Закройте клапа</w:t>
      </w:r>
      <w:r w:rsidR="00EE367C">
        <w:rPr>
          <w:rFonts w:ascii="Arial" w:hAnsi="Arial" w:cs="Arial"/>
          <w:color w:val="242021"/>
          <w:sz w:val="20"/>
          <w:szCs w:val="20"/>
        </w:rPr>
        <w:t>н, если машина не используется.</w:t>
      </w:r>
    </w:p>
    <w:p w:rsidR="00EE367C" w:rsidRDefault="00256433" w:rsidP="00EE367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Рычаг дроссельной заслонки</w:t>
      </w:r>
    </w:p>
    <w:p w:rsidR="00EE367C" w:rsidRDefault="00EE367C" w:rsidP="00EE367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Для того чтобы увеличить скорость вращения двигателя, переместите рыча</w:t>
      </w:r>
      <w:r>
        <w:rPr>
          <w:rFonts w:ascii="Arial" w:hAnsi="Arial" w:cs="Arial"/>
          <w:color w:val="242021"/>
          <w:sz w:val="20"/>
          <w:szCs w:val="20"/>
        </w:rPr>
        <w:t>г дроссельной заслонки</w:t>
      </w:r>
      <w:r>
        <w:rPr>
          <w:rFonts w:ascii="Arial" w:hAnsi="Arial" w:cs="Arial"/>
          <w:color w:val="242021"/>
          <w:sz w:val="20"/>
          <w:szCs w:val="20"/>
        </w:rPr>
        <w:br/>
        <w:t>влево.</w:t>
      </w:r>
      <w:r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Для того, чтобы уменьшить скорость вращения двигате</w:t>
      </w:r>
      <w:r>
        <w:rPr>
          <w:rFonts w:ascii="Arial" w:hAnsi="Arial" w:cs="Arial"/>
          <w:color w:val="242021"/>
          <w:sz w:val="20"/>
          <w:szCs w:val="20"/>
        </w:rPr>
        <w:t>ля, переместите рычаг вправо.</w:t>
      </w:r>
      <w:r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Для остановки двигателя переместите рычаг дроссельной засл</w:t>
      </w:r>
      <w:r>
        <w:rPr>
          <w:rFonts w:ascii="Arial" w:hAnsi="Arial" w:cs="Arial"/>
          <w:color w:val="242021"/>
          <w:sz w:val="20"/>
          <w:szCs w:val="20"/>
        </w:rPr>
        <w:t>онки в положение «STOP»</w:t>
      </w:r>
      <w:r>
        <w:rPr>
          <w:rFonts w:ascii="Arial" w:hAnsi="Arial" w:cs="Arial"/>
          <w:color w:val="242021"/>
          <w:sz w:val="20"/>
          <w:szCs w:val="20"/>
        </w:rPr>
        <w:br/>
        <w:t>(СТОП).</w:t>
      </w:r>
    </w:p>
    <w:p w:rsidR="00EE367C" w:rsidRDefault="00EE367C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Воздушная заслонка</w:t>
      </w:r>
    </w:p>
    <w:p w:rsidR="00EE367C" w:rsidRDefault="00256433" w:rsidP="00EE367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 xml:space="preserve">Задействуйте воздушную заслонку, установив поворотный рычажок в положение «CLOSE» (ЗАКРЫТОЕ), </w:t>
      </w:r>
      <w:r w:rsidR="00EE367C">
        <w:rPr>
          <w:rFonts w:ascii="Arial" w:hAnsi="Arial" w:cs="Arial"/>
          <w:color w:val="242021"/>
          <w:sz w:val="20"/>
          <w:szCs w:val="20"/>
        </w:rPr>
        <w:t xml:space="preserve">при холодном запуске двигателя. </w:t>
      </w:r>
      <w:r w:rsidRPr="00256433">
        <w:rPr>
          <w:rFonts w:ascii="Arial" w:hAnsi="Arial" w:cs="Arial"/>
          <w:color w:val="242021"/>
          <w:sz w:val="20"/>
          <w:szCs w:val="20"/>
        </w:rPr>
        <w:t>Когда двигатель разогреется, постепенно поверните заслонку</w:t>
      </w:r>
      <w:r w:rsidR="00EE367C">
        <w:rPr>
          <w:rFonts w:ascii="Arial" w:hAnsi="Arial" w:cs="Arial"/>
          <w:color w:val="242021"/>
          <w:sz w:val="20"/>
          <w:szCs w:val="20"/>
        </w:rPr>
        <w:t xml:space="preserve"> в положение «OPEN» (ОТКРЫТОЕ). </w:t>
      </w:r>
      <w:r w:rsidRPr="00256433">
        <w:rPr>
          <w:rFonts w:ascii="Arial" w:hAnsi="Arial" w:cs="Arial"/>
          <w:color w:val="242021"/>
          <w:sz w:val="20"/>
          <w:szCs w:val="20"/>
        </w:rPr>
        <w:t>Не используйте воздушную заслонку для горячего запуска двигателя.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Запрещается использовать воздушную заслонку для остановки двигателя.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</w:p>
    <w:p w:rsidR="00EE367C" w:rsidRDefault="00256433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lastRenderedPageBreak/>
        <w:t>Устр</w:t>
      </w:r>
      <w:r w:rsidR="00EE367C">
        <w:rPr>
          <w:rFonts w:ascii="Arial" w:hAnsi="Arial" w:cs="Arial"/>
          <w:b/>
          <w:bCs/>
          <w:color w:val="242021"/>
          <w:sz w:val="20"/>
          <w:szCs w:val="20"/>
        </w:rPr>
        <w:t>ойство подачи топлива (праймер)</w:t>
      </w:r>
    </w:p>
    <w:p w:rsidR="00EE367C" w:rsidRDefault="00256433" w:rsidP="00EE367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 xml:space="preserve">Нажмите на устройство подачи топлива для дополнительной подачи топлива из карбюратора в цилиндр, чтобы ускорить запуск в холодную погоду (не более 3-х раз </w:t>
      </w:r>
      <w:r w:rsidR="00EE367C">
        <w:rPr>
          <w:rFonts w:ascii="Arial" w:hAnsi="Arial" w:cs="Arial"/>
          <w:color w:val="242021"/>
          <w:sz w:val="20"/>
          <w:szCs w:val="20"/>
        </w:rPr>
        <w:t>при температуре не ниже -25°С).</w:t>
      </w:r>
    </w:p>
    <w:p w:rsidR="00EE367C" w:rsidRDefault="00EE367C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Ручной стартер</w:t>
      </w:r>
    </w:p>
    <w:p w:rsidR="00EE367C" w:rsidRDefault="00256433" w:rsidP="00EE367C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Ручной стартер расположен на задней стороне двигателя. Потяните за рукоятку ручного старт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ера, </w:t>
      </w:r>
      <w:r w:rsidR="00EE367C">
        <w:rPr>
          <w:rFonts w:ascii="Arial" w:hAnsi="Arial" w:cs="Arial"/>
          <w:color w:val="242021"/>
          <w:sz w:val="20"/>
          <w:szCs w:val="20"/>
        </w:rPr>
        <w:t>чтобы запустить двигатель.</w:t>
      </w:r>
    </w:p>
    <w:p w:rsidR="00856AA2" w:rsidRDefault="00256433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Выключатель «ON/OFF» (ВКЛ./ВЫКЛ.)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t>Использу</w:t>
      </w:r>
      <w:r w:rsidR="00EE367C">
        <w:rPr>
          <w:rFonts w:ascii="Arial" w:hAnsi="Arial" w:cs="Arial"/>
          <w:color w:val="242021"/>
          <w:sz w:val="20"/>
          <w:szCs w:val="20"/>
        </w:rPr>
        <w:t>ется для ОСТАНОВКИ двигателя.</w:t>
      </w:r>
      <w:r w:rsidR="00EE367C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Установите выключатель в положение «OFF» (ВЫКЛ.)</w:t>
      </w:r>
      <w:r w:rsidR="00EE367C">
        <w:rPr>
          <w:rFonts w:ascii="Arial" w:hAnsi="Arial" w:cs="Arial"/>
          <w:color w:val="242021"/>
          <w:sz w:val="20"/>
          <w:szCs w:val="20"/>
        </w:rPr>
        <w:t>, чтобы остановить двигатель.</w:t>
      </w:r>
      <w:r w:rsidR="00EE367C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Переместите выключатель в положение «ON» (ВКЛ.), чтобы запустить и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 начать работу двигателя.</w:t>
      </w:r>
      <w:r w:rsidR="00EE367C">
        <w:rPr>
          <w:rFonts w:ascii="Arial" w:hAnsi="Arial" w:cs="Arial"/>
          <w:b/>
          <w:bCs/>
          <w:color w:val="242021"/>
          <w:sz w:val="20"/>
          <w:szCs w:val="20"/>
        </w:rPr>
        <w:br/>
        <w:t>РЕГУЛИРОВКИ</w:t>
      </w:r>
      <w:r w:rsidR="00EE367C">
        <w:rPr>
          <w:rFonts w:ascii="Arial" w:hAnsi="Arial" w:cs="Arial"/>
          <w:b/>
          <w:bCs/>
          <w:color w:val="242021"/>
          <w:sz w:val="20"/>
          <w:szCs w:val="20"/>
        </w:rPr>
        <w:br/>
        <w:t>Полозья</w:t>
      </w:r>
    </w:p>
    <w:p w:rsidR="00856AA2" w:rsidRDefault="00856AA2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872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790575</wp:posOffset>
            </wp:positionV>
            <wp:extent cx="1876425" cy="1704975"/>
            <wp:effectExtent l="0" t="0" r="9525" b="9525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33" w:rsidRPr="00256433">
        <w:rPr>
          <w:rFonts w:ascii="Arial" w:hAnsi="Arial" w:cs="Arial"/>
          <w:color w:val="242021"/>
          <w:sz w:val="20"/>
          <w:szCs w:val="20"/>
        </w:rPr>
        <w:t>Установите полозья в зависимости от условий поверхности. Для расчистки снега в нормальных условиях, таких как дорога или тротуар с дорожным покрытием, установи</w:t>
      </w:r>
      <w:r>
        <w:rPr>
          <w:rFonts w:ascii="Arial" w:hAnsi="Arial" w:cs="Arial"/>
          <w:color w:val="242021"/>
          <w:sz w:val="20"/>
          <w:szCs w:val="20"/>
        </w:rPr>
        <w:t xml:space="preserve">те полозья в верхнее положение,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чтобы обеспечить зазор 3 мм (1/8”) между разделительными ножами и землей. Если очищаемая поверхность неровная, например, гравийная дорога, используйт</w:t>
      </w:r>
      <w:r>
        <w:rPr>
          <w:rFonts w:ascii="Arial" w:hAnsi="Arial" w:cs="Arial"/>
          <w:color w:val="242021"/>
          <w:sz w:val="20"/>
          <w:szCs w:val="20"/>
        </w:rPr>
        <w:t xml:space="preserve">е среднее или нижнее положение.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Не рекомендуется эксплуатировать снегоочиститель на гравийных дорогах, т. к. гравий может лег</w:t>
      </w:r>
      <w:r>
        <w:rPr>
          <w:rFonts w:ascii="Arial" w:hAnsi="Arial" w:cs="Arial"/>
          <w:color w:val="242021"/>
          <w:sz w:val="20"/>
          <w:szCs w:val="20"/>
        </w:rPr>
        <w:t xml:space="preserve">ко попасть в крыльчатку и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 xml:space="preserve">быть отброшенным ею, став при этом причиной травм или повреждений снегоочистителя и находящихся рядом животных, а </w:t>
      </w:r>
      <w:r>
        <w:rPr>
          <w:rFonts w:ascii="Arial" w:hAnsi="Arial" w:cs="Arial"/>
          <w:color w:val="242021"/>
          <w:sz w:val="20"/>
          <w:szCs w:val="20"/>
        </w:rPr>
        <w:t xml:space="preserve">так же различной собственности.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В случае эксплуатации снегоочистителя на гравийной дороге примите дополнительные меры предосторожности, а также установите полозья в верхнее положение, чт</w:t>
      </w:r>
      <w:r>
        <w:rPr>
          <w:rFonts w:ascii="Arial" w:hAnsi="Arial" w:cs="Arial"/>
          <w:color w:val="242021"/>
          <w:sz w:val="20"/>
          <w:szCs w:val="20"/>
        </w:rPr>
        <w:t xml:space="preserve">обы получить максимальным зазор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между з</w:t>
      </w:r>
      <w:r>
        <w:rPr>
          <w:rFonts w:ascii="Arial" w:hAnsi="Arial" w:cs="Arial"/>
          <w:color w:val="242021"/>
          <w:sz w:val="20"/>
          <w:szCs w:val="20"/>
        </w:rPr>
        <w:t xml:space="preserve">емлей и разделительными ножами.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Во избежание преждевременного износа разделительных ножей или п</w:t>
      </w:r>
      <w:r>
        <w:rPr>
          <w:rFonts w:ascii="Arial" w:hAnsi="Arial" w:cs="Arial"/>
          <w:color w:val="242021"/>
          <w:sz w:val="20"/>
          <w:szCs w:val="20"/>
        </w:rPr>
        <w:t xml:space="preserve">овреждения кожуха шнека следует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всегда производить регулировку полозьев после ре</w:t>
      </w:r>
      <w:r>
        <w:rPr>
          <w:rFonts w:ascii="Arial" w:hAnsi="Arial" w:cs="Arial"/>
          <w:color w:val="242021"/>
          <w:sz w:val="20"/>
          <w:szCs w:val="20"/>
        </w:rPr>
        <w:t xml:space="preserve">гулировки разделительных ножей. </w:t>
      </w:r>
    </w:p>
    <w:p w:rsidR="00856AA2" w:rsidRDefault="00256433" w:rsidP="00856AA2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856AA2">
        <w:rPr>
          <w:rFonts w:ascii="Arial" w:hAnsi="Arial" w:cs="Arial"/>
          <w:b/>
          <w:color w:val="242021"/>
          <w:sz w:val="20"/>
          <w:szCs w:val="20"/>
        </w:rPr>
        <w:t>Для регулировки полозьев (Рис. 16):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Ослабьте четыре шестигранные гайки (по две с каждой стороны) и болты с квадратным подголовком. Переместит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е полозья в нужное </w:t>
      </w:r>
      <w:r w:rsidR="00856AA2">
        <w:rPr>
          <w:rFonts w:ascii="Arial" w:hAnsi="Arial" w:cs="Arial"/>
          <w:color w:val="242021"/>
          <w:sz w:val="20"/>
          <w:szCs w:val="20"/>
        </w:rPr>
        <w:lastRenderedPageBreak/>
        <w:t>положение.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Убедитесь, что вся нижняя поверхность полоза параллельна земле, чтобы избежать неравномерного износа полозьев.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="00856AA2">
        <w:rPr>
          <w:rFonts w:ascii="Arial" w:hAnsi="Arial" w:cs="Arial"/>
          <w:color w:val="242021"/>
          <w:sz w:val="20"/>
          <w:szCs w:val="20"/>
        </w:rPr>
        <w:t>- Надежно затяните гайки и болты.</w:t>
      </w:r>
    </w:p>
    <w:p w:rsidR="00856AA2" w:rsidRDefault="00856AA2" w:rsidP="00856AA2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Муфта шнека и муфта привода</w:t>
      </w:r>
    </w:p>
    <w:p w:rsidR="00856AA2" w:rsidRDefault="00856AA2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7696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549275</wp:posOffset>
            </wp:positionV>
            <wp:extent cx="1781175" cy="1552575"/>
            <wp:effectExtent l="0" t="0" r="9525" b="9525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33" w:rsidRPr="00256433">
        <w:rPr>
          <w:rFonts w:ascii="Arial" w:hAnsi="Arial" w:cs="Arial"/>
          <w:color w:val="242021"/>
          <w:sz w:val="20"/>
          <w:szCs w:val="20"/>
        </w:rPr>
        <w:t>Если рычаг муфты шнека или муфты привода отпущен и находится в выключенном положении, то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тросик должен иметь незначительное провисание. Для натяжения он должен быть закреплен болтами.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Шнек должен останавливаться в течение 5 секунд после отпускания рычага муфты шнека. Если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 xml:space="preserve">муфта шнека включается или выключается неправильно, то перед эксплуатацией машины </w:t>
      </w:r>
      <w:r>
        <w:rPr>
          <w:rFonts w:ascii="Arial" w:hAnsi="Arial" w:cs="Arial"/>
          <w:color w:val="242021"/>
          <w:sz w:val="20"/>
          <w:szCs w:val="20"/>
        </w:rPr>
        <w:t xml:space="preserve">ее следует отрегулировать.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Если привод снегоуборщика периодически отключается во время работы, или он продолжает работать после отпускания рычага муфты привода, то перед эксплуатацие</w:t>
      </w:r>
      <w:r>
        <w:rPr>
          <w:rFonts w:ascii="Arial" w:hAnsi="Arial" w:cs="Arial"/>
          <w:color w:val="242021"/>
          <w:sz w:val="20"/>
          <w:szCs w:val="20"/>
        </w:rPr>
        <w:t>й машины следует отрегулировать муфту привода.</w:t>
      </w:r>
    </w:p>
    <w:p w:rsidR="00856AA2" w:rsidRDefault="00256433" w:rsidP="00856AA2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Муфта шнека и муфта привода могут быть отрегулированы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 следующим образом (Рис. 18):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Ослабьте контргайку на </w:t>
      </w:r>
      <w:r w:rsidR="00856AA2">
        <w:rPr>
          <w:rFonts w:ascii="Arial" w:hAnsi="Arial" w:cs="Arial"/>
          <w:color w:val="242021"/>
          <w:sz w:val="20"/>
          <w:szCs w:val="20"/>
        </w:rPr>
        <w:t>стяжной регулировочной муфте.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Поворачивайте стяжную регулировочную муфту вверх и вниз, чтобы увеличить натяжение тросика или обесп</w:t>
      </w:r>
      <w:r w:rsidR="00856AA2">
        <w:rPr>
          <w:rFonts w:ascii="Arial" w:hAnsi="Arial" w:cs="Arial"/>
          <w:color w:val="242021"/>
          <w:sz w:val="20"/>
          <w:szCs w:val="20"/>
        </w:rPr>
        <w:t>ечить большее его провисание.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Снова затян</w:t>
      </w:r>
      <w:r w:rsidR="00856AA2">
        <w:rPr>
          <w:rFonts w:ascii="Arial" w:hAnsi="Arial" w:cs="Arial"/>
          <w:color w:val="242021"/>
          <w:sz w:val="20"/>
          <w:szCs w:val="20"/>
        </w:rPr>
        <w:t>ите контргайки.</w:t>
      </w:r>
    </w:p>
    <w:p w:rsidR="00856AA2" w:rsidRDefault="004B63EA" w:rsidP="00856AA2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2000768" behindDoc="0" locked="0" layoutInCell="1" allowOverlap="1" wp14:anchorId="0D5E9723" wp14:editId="00D8E1E0">
            <wp:simplePos x="0" y="0"/>
            <wp:positionH relativeFrom="column">
              <wp:posOffset>5736590</wp:posOffset>
            </wp:positionH>
            <wp:positionV relativeFrom="paragraph">
              <wp:posOffset>34925</wp:posOffset>
            </wp:positionV>
            <wp:extent cx="1166495" cy="1452245"/>
            <wp:effectExtent l="0" t="0" r="0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F04">
        <w:rPr>
          <w:rFonts w:ascii="Arial" w:hAnsi="Arial" w:cs="Arial"/>
          <w:b/>
          <w:bCs/>
          <w:color w:val="242021"/>
          <w:sz w:val="20"/>
          <w:szCs w:val="20"/>
        </w:rPr>
        <w:t>Кронштейн желоба</w:t>
      </w:r>
    </w:p>
    <w:p w:rsidR="004B63EA" w:rsidRDefault="00256433" w:rsidP="004B63EA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В случае если спираль в нижней части рукоятки поворота желоба не полностью входит в зацепление с</w:t>
      </w:r>
      <w:r w:rsidRPr="00256433">
        <w:rPr>
          <w:rFonts w:ascii="Arial" w:hAnsi="Arial" w:cs="Arial"/>
          <w:color w:val="242021"/>
          <w:sz w:val="20"/>
          <w:szCs w:val="20"/>
        </w:rPr>
        <w:br/>
        <w:t>желобом в сборе, то можно отрегулировать кронштейн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 желоба (Рис. 19). Для этого: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Ослабьте две гайки, крепления кронштейна </w:t>
      </w:r>
      <w:r w:rsidR="00856AA2">
        <w:rPr>
          <w:rFonts w:ascii="Arial" w:hAnsi="Arial" w:cs="Arial"/>
          <w:color w:val="242021"/>
          <w:sz w:val="20"/>
          <w:szCs w:val="20"/>
        </w:rPr>
        <w:t>желоба и слегка сместите его.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="004B63EA">
        <w:rPr>
          <w:rFonts w:ascii="Arial" w:hAnsi="Arial" w:cs="Arial"/>
          <w:color w:val="242021"/>
          <w:sz w:val="20"/>
          <w:szCs w:val="20"/>
        </w:rPr>
        <w:t>Снова затяните гайки.</w:t>
      </w:r>
    </w:p>
    <w:p w:rsidR="004B63EA" w:rsidRDefault="004B63EA" w:rsidP="004B63EA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4B63EA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4B63EA">
      <w:pPr>
        <w:tabs>
          <w:tab w:val="left" w:pos="10585"/>
        </w:tabs>
        <w:ind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256433" w:rsidP="004B63EA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lastRenderedPageBreak/>
        <w:t>Регулиро</w:t>
      </w:r>
      <w:r w:rsidR="004B63EA">
        <w:rPr>
          <w:rFonts w:ascii="Arial" w:hAnsi="Arial" w:cs="Arial"/>
          <w:b/>
          <w:bCs/>
          <w:color w:val="242021"/>
          <w:sz w:val="20"/>
          <w:szCs w:val="20"/>
        </w:rPr>
        <w:t>вка рычага переключения передач</w:t>
      </w: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Благодаря тому, что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 xml:space="preserve"> снегоуборочная машина оборудована фрикционной передачей с пересекающимися осями имеется возможность регулирования скоростей движения снегоуборочной машины без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изменения рабочих оборотов двигателя.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Для того что бы отрегулировать скорость движения машины необходимо: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• Ослабить четыре болта крепления рычага переключения передач (указаны на рисунке A)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• После того как Вы ослабили болты необходимо изменить положение рычага переключения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передач: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- приложив усилие рукой на рычаг переключения передач с левой стороны (как указано на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рисунке B) что приведет к увеличению скорости хода на передних передачах</w:t>
      </w:r>
      <w:r>
        <w:rPr>
          <w:rFonts w:ascii="Arial" w:hAnsi="Arial" w:cs="Arial"/>
          <w:color w:val="242021"/>
          <w:sz w:val="20"/>
          <w:szCs w:val="20"/>
        </w:rPr>
        <w:t xml:space="preserve"> (1, 2, 3, 4, 5) но к понижению</w:t>
      </w:r>
    </w:p>
    <w:p w:rsidR="004B63EA" w:rsidRDefault="00256433" w:rsidP="004B63EA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скорости движения на задних передачах (R1, R2).</w:t>
      </w:r>
    </w:p>
    <w:p w:rsidR="004B63EA" w:rsidRDefault="00256433" w:rsidP="004B63EA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-либо приложив усилие с правой стороны рычага переключения передач (как указано на рисунке C) что приведет к увеличению скорости хода на задних передач</w:t>
      </w:r>
      <w:r w:rsidR="004B63EA">
        <w:rPr>
          <w:rFonts w:ascii="Arial" w:hAnsi="Arial" w:cs="Arial"/>
          <w:color w:val="242021"/>
          <w:sz w:val="20"/>
          <w:szCs w:val="20"/>
        </w:rPr>
        <w:t xml:space="preserve">ах (R1, R2), за счет уменьшения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скорости хода на </w:t>
      </w:r>
    </w:p>
    <w:p w:rsidR="004B63EA" w:rsidRPr="004B63EA" w:rsidRDefault="00256433" w:rsidP="004B63EA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передних передачах (1, 2, 3, 4,5)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200179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37465</wp:posOffset>
            </wp:positionV>
            <wp:extent cx="4238625" cy="1762125"/>
            <wp:effectExtent l="0" t="0" r="9525" b="952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2C4E34" w:rsidRDefault="00256433" w:rsidP="002C4E3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C4E34">
        <w:rPr>
          <w:rFonts w:ascii="Arial" w:hAnsi="Arial" w:cs="Arial"/>
          <w:bCs/>
          <w:color w:val="242021"/>
          <w:sz w:val="20"/>
          <w:szCs w:val="20"/>
        </w:rPr>
        <w:lastRenderedPageBreak/>
        <w:t>Рычаг можно оставлять в промежуточном положении (перевод его в крайнее положение необязателен)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896D1A">
        <w:rPr>
          <w:rFonts w:ascii="Arial" w:hAnsi="Arial" w:cs="Arial"/>
          <w:color w:val="242021"/>
          <w:sz w:val="20"/>
          <w:szCs w:val="20"/>
        </w:rPr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После того как Вы выставили рычаг переключения передач в нужном Вам положении, зафиксируйте его </w:t>
      </w:r>
    </w:p>
    <w:p w:rsidR="002C4E34" w:rsidRDefault="00256433" w:rsidP="002C4E34">
      <w:pPr>
        <w:tabs>
          <w:tab w:val="left" w:pos="10585"/>
        </w:tabs>
        <w:ind w:left="1077" w:right="686"/>
        <w:rPr>
          <w:rFonts w:ascii="Arial" w:hAnsi="Arial" w:cs="Arial"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зажав болты крепления рычага переключе</w:t>
      </w:r>
      <w:r w:rsidR="002C4E34">
        <w:rPr>
          <w:rFonts w:ascii="Arial" w:hAnsi="Arial" w:cs="Arial"/>
          <w:color w:val="242021"/>
          <w:sz w:val="20"/>
          <w:szCs w:val="20"/>
        </w:rPr>
        <w:t>ния передач (рисунок A)</w:t>
      </w:r>
    </w:p>
    <w:p w:rsidR="002C4E34" w:rsidRPr="002C4E34" w:rsidRDefault="00256433" w:rsidP="002C4E3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C4E34">
        <w:rPr>
          <w:rFonts w:ascii="Arial" w:hAnsi="Arial" w:cs="Arial"/>
          <w:bCs/>
          <w:color w:val="242021"/>
          <w:sz w:val="20"/>
          <w:szCs w:val="20"/>
        </w:rPr>
        <w:t>Все регулировки производятся клиентом исходя из его пожеланий и среднего годового слоя убираемого снега.</w:t>
      </w:r>
    </w:p>
    <w:p w:rsidR="002C4E34" w:rsidRDefault="002C4E34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C4E34">
        <w:rPr>
          <w:rFonts w:ascii="Arial" w:hAnsi="Arial" w:cs="Arial"/>
          <w:b/>
          <w:bCs/>
          <w:color w:val="242021"/>
          <w:sz w:val="20"/>
          <w:szCs w:val="20"/>
        </w:rPr>
        <w:t>Блокировка/разблокировка колёс</w:t>
      </w:r>
    </w:p>
    <w:p w:rsidR="002C4E34" w:rsidRDefault="002C4E34" w:rsidP="002C4E3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C4E34">
        <w:rPr>
          <w:rFonts w:ascii="Arial" w:hAnsi="Arial" w:cs="Arial"/>
          <w:color w:val="242021"/>
          <w:sz w:val="20"/>
          <w:szCs w:val="20"/>
        </w:rPr>
        <w:t>Для увеличения передачи крутящего момента, заблокируйте колеса.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При необходимости увеличения маневренности машины и облегчения выполнения поворота, разблокируйте колеса.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Для блокировки/разблокировки колёс измените установку стопорного штифта на оси приводного вала</w:t>
      </w:r>
    </w:p>
    <w:p w:rsidR="002A2ED7" w:rsidRDefault="002C4E34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C4E34">
        <w:rPr>
          <w:rFonts w:ascii="Arial" w:hAnsi="Arial" w:cs="Arial"/>
          <w:b/>
          <w:bCs/>
          <w:color w:val="242021"/>
          <w:sz w:val="20"/>
          <w:szCs w:val="20"/>
        </w:rPr>
        <w:t>Для разблокировки колеса выполните следующие операции:</w:t>
      </w:r>
      <w:r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Вывесите колесо</w:t>
      </w:r>
      <w:r w:rsidRPr="002C4E34">
        <w:rPr>
          <w:rFonts w:ascii="Arial" w:hAnsi="Arial" w:cs="Arial"/>
          <w:color w:val="242021"/>
          <w:sz w:val="20"/>
          <w:szCs w:val="20"/>
        </w:rPr>
        <w:br/>
      </w: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Извлеките стопорный штифт</w:t>
      </w:r>
      <w:r w:rsidRPr="002C4E34">
        <w:rPr>
          <w:rFonts w:ascii="Arial" w:hAnsi="Arial" w:cs="Arial"/>
          <w:color w:val="242021"/>
          <w:sz w:val="20"/>
          <w:szCs w:val="20"/>
        </w:rPr>
        <w:br/>
      </w: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Вставьте стопорный штифт во внешнее (дальнее от машины) отверстие оси привода, но не</w:t>
      </w:r>
      <w:r w:rsidRPr="002C4E34">
        <w:rPr>
          <w:rFonts w:ascii="Arial" w:hAnsi="Arial" w:cs="Arial"/>
          <w:color w:val="242021"/>
          <w:sz w:val="20"/>
          <w:szCs w:val="20"/>
        </w:rPr>
        <w:br/>
        <w:t>через ступичную часть колеса! (Рис.20).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bCs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505BC05E" wp14:editId="058A4CE5">
            <wp:extent cx="1809750" cy="172402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t>Для блокировки колеса выполните следующие операции:</w:t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Вывесите колесо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Извлеките стопорный штифт из внешнего отверстия оси привода</w:t>
      </w:r>
      <w:r w:rsidR="002C4E34" w:rsidRPr="002C4E34">
        <w:rPr>
          <w:rFonts w:ascii="Arial" w:hAnsi="Arial" w:cs="Arial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lastRenderedPageBreak/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Совместите внутреннее (ближнее от машины) отверстие с отверстием в ступичной части колеса.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Вставьте стопорный штифт во внутреннее (ближнее от машины) отверстие оси привода, через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  <w:t>ступичную часть колеса. (Рис. 21).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="002C4E34">
        <w:rPr>
          <w:rFonts w:ascii="Arial" w:hAnsi="Arial" w:cs="Arial"/>
          <w:bCs/>
          <w:color w:val="242021"/>
          <w:sz w:val="20"/>
          <w:szCs w:val="20"/>
        </w:rPr>
        <w:t>Не фиксируйте коле</w:t>
      </w:r>
      <w:r w:rsidR="002C4E34" w:rsidRPr="002C4E34">
        <w:rPr>
          <w:rFonts w:ascii="Arial" w:hAnsi="Arial" w:cs="Arial"/>
          <w:bCs/>
          <w:color w:val="242021"/>
          <w:sz w:val="20"/>
          <w:szCs w:val="20"/>
        </w:rPr>
        <w:t>со стопорным штифтом на внешнем (дальнем от машины) отверстии оси привода, возможно повреждение опорного подшипника приводной оси.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19C6E5F7" wp14:editId="693F80A6">
            <wp:extent cx="1819275" cy="1714500"/>
            <wp:effectExtent l="0" t="0" r="9525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  <w:t>Запуск и остановка двигателя</w:t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color w:val="242021"/>
          <w:sz w:val="20"/>
          <w:szCs w:val="20"/>
        </w:rPr>
        <w:t xml:space="preserve">Перед запуском двигателя проверьте уровень масла и количества топлива.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t>Х</w:t>
      </w:r>
      <w:r w:rsidR="002C4E34">
        <w:rPr>
          <w:rFonts w:ascii="Arial" w:hAnsi="Arial" w:cs="Arial"/>
          <w:b/>
          <w:bCs/>
          <w:color w:val="242021"/>
          <w:sz w:val="20"/>
          <w:szCs w:val="20"/>
        </w:rPr>
        <w:t>олодный запуск</w:t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 xml:space="preserve">Убедитесь, что </w:t>
      </w:r>
      <w:r w:rsidR="002C4E34" w:rsidRPr="002C4E34">
        <w:rPr>
          <w:rFonts w:ascii="Arial" w:hAnsi="Arial" w:cs="Arial"/>
          <w:color w:val="000000"/>
          <w:sz w:val="20"/>
          <w:szCs w:val="20"/>
        </w:rPr>
        <w:t xml:space="preserve">запорный кран топливной магистрали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находится в положении «ON» (ОТКРЫТОЕ).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5F148B48" wp14:editId="7CB5770E">
            <wp:extent cx="1638300" cy="1028700"/>
            <wp:effectExtent l="0" t="0" r="0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Поверните рычаг воздушной заслонки в положение «CLOSE» (ЗАКРЫТОЕ).</w:t>
      </w:r>
    </w:p>
    <w:p w:rsidR="002C4E34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lastRenderedPageBreak/>
        <w:drawing>
          <wp:inline distT="0" distB="0" distL="0" distR="0" wp14:anchorId="50B25BF0" wp14:editId="2B866182">
            <wp:extent cx="1466850" cy="1123950"/>
            <wp:effectExtent l="0" t="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 xml:space="preserve">Переведите дроссельный рычаг из положения МЕДЛЕННО, около 1/3 пути по </w:t>
      </w:r>
      <w:r>
        <w:rPr>
          <w:rFonts w:ascii="Arial" w:hAnsi="Arial" w:cs="Arial"/>
          <w:color w:val="242021"/>
          <w:sz w:val="20"/>
          <w:szCs w:val="20"/>
        </w:rPr>
        <w:t>направлению к положению БЫСТРО.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17D984CB" wp14:editId="2DC415CD">
            <wp:extent cx="2266950" cy="971550"/>
            <wp:effectExtent l="0" t="0" r="0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34" w:rsidRDefault="002C4E34" w:rsidP="002C4E3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Нажмите на устройство подачи топлива 2 или 3 раза. Если температура окружающей среды не превышает -25°C, то может потребоваться дополнительная подача топлива. Если температура окружающей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среды - более 10°C, то подача топлива не требуется.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Чрезмерная подача топлива может привести к «заливке» двигателя,</w:t>
      </w:r>
      <w:r>
        <w:rPr>
          <w:rFonts w:ascii="Arial" w:hAnsi="Arial" w:cs="Arial"/>
          <w:color w:val="242021"/>
          <w:sz w:val="20"/>
          <w:szCs w:val="20"/>
        </w:rPr>
        <w:t xml:space="preserve"> препятствуя его запуску. В слу</w:t>
      </w:r>
      <w:r w:rsidRPr="002C4E34">
        <w:rPr>
          <w:rFonts w:ascii="Arial" w:hAnsi="Arial" w:cs="Arial"/>
          <w:color w:val="242021"/>
          <w:sz w:val="20"/>
          <w:szCs w:val="20"/>
        </w:rPr>
        <w:t>чае «заливки» двигателя подождите несколько минут прежде, чем попытаться запустить двигатель, и не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используйте устройство подачи топлива.</w:t>
      </w:r>
    </w:p>
    <w:p w:rsidR="002A2ED7" w:rsidRDefault="002C4E34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Установите выключатель «ON / OFF» (ВКЛ./ВЫКЛ.) в положение «ON» (ВКЛ.)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36630DF4" wp14:editId="55364502">
            <wp:extent cx="1657350" cy="971550"/>
            <wp:effectExtent l="0" t="0" r="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lastRenderedPageBreak/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Удерживайте рукоятку ручного стартера и медленно потяните за трос, пока не почувствуете сопротивление. Позвольте тросу медленно намотаться обратно.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Потяните трос на себя резким, непрерывным и сильным движением.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Не позволяйте тросу разматываться скачкообразно.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Повторяйте действия 5 или 6 раз до тех пор, пока двигатель не запуститься.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2521DFE7" wp14:editId="38B5FE26">
            <wp:extent cx="1590675" cy="1000125"/>
            <wp:effectExtent l="0" t="0" r="9525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Когда двигатель запустился, отпустите рукоятку ручного стартера и медленно переведите рыч</w:t>
      </w:r>
      <w:r w:rsidR="002C4E34">
        <w:rPr>
          <w:rFonts w:ascii="Arial" w:hAnsi="Arial" w:cs="Arial"/>
          <w:color w:val="242021"/>
          <w:sz w:val="20"/>
          <w:szCs w:val="20"/>
        </w:rPr>
        <w:t>а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г воздушной заслонки в положение «OPEN» (ОТКРЫТОЕ).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38F56105" wp14:editId="4D9FE491">
            <wp:extent cx="1485900" cy="1133475"/>
            <wp:effectExtent l="0" t="0" r="0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  <w:t>В случае, если двигатель не удалось запустить, повторите все действия заново.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t>Горячий запуск</w:t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color w:val="242021"/>
          <w:sz w:val="20"/>
          <w:szCs w:val="20"/>
        </w:rPr>
        <w:t>Выполните запуск согласно пунктам, указанным выше, но установив при этом рычаг воздушной заслонки в положение «OPEN» (ОТКРЫТОЕ) и не используя устройство подачи топлива.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  <w:t>Подождите несколько минут, пока двигатель не разогреется. Двигатель не будет работать в полную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  <w:t>силу, пока его температура не будет равна нормальной рабочей температуре.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</w:p>
    <w:p w:rsidR="00AF2ADF" w:rsidRPr="008F3161" w:rsidRDefault="002C4E34" w:rsidP="008F3161">
      <w:pPr>
        <w:tabs>
          <w:tab w:val="left" w:pos="10585"/>
        </w:tabs>
        <w:ind w:left="1077" w:right="68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lastRenderedPageBreak/>
        <w:t>Остановка двигателя</w:t>
      </w:r>
      <w:r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>
        <w:rPr>
          <w:rFonts w:ascii="Arial" w:hAnsi="Arial" w:cs="Arial"/>
          <w:b/>
          <w:bCs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000000"/>
          <w:sz w:val="20"/>
          <w:szCs w:val="20"/>
        </w:rPr>
        <w:t>Переведите дроссельный рычаг в положение «ВЫКЛЮЧЕНО».</w:t>
      </w:r>
      <w:r w:rsidRPr="002C4E34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000000"/>
          <w:sz w:val="20"/>
          <w:szCs w:val="20"/>
        </w:rPr>
        <w:t>Переведите выключатель двигателя в положение «ВЫКЛЮЧЕНО».</w:t>
      </w:r>
      <w:r w:rsidRPr="002C4E34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bCs/>
          <w:color w:val="242021"/>
          <w:sz w:val="20"/>
          <w:szCs w:val="20"/>
        </w:rPr>
        <w:t>П</w:t>
      </w:r>
      <w:r w:rsidRPr="002C4E34">
        <w:rPr>
          <w:rFonts w:ascii="Arial" w:hAnsi="Arial" w:cs="Arial"/>
          <w:color w:val="000000"/>
          <w:sz w:val="20"/>
          <w:szCs w:val="20"/>
        </w:rPr>
        <w:t>ереведите запорный клапан топливной маг</w:t>
      </w:r>
      <w:r w:rsidR="008F3161">
        <w:rPr>
          <w:rFonts w:ascii="Arial" w:hAnsi="Arial" w:cs="Arial"/>
          <w:color w:val="000000"/>
          <w:sz w:val="20"/>
          <w:szCs w:val="20"/>
        </w:rPr>
        <w:t>истрали в положение «ВЫКЛЮЧЕНО»</w:t>
      </w:r>
      <w:r w:rsidR="00AF2ADF" w:rsidRPr="00AF2ADF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-73660</wp:posOffset>
                </wp:positionV>
                <wp:extent cx="488315" cy="94615"/>
                <wp:effectExtent l="0" t="2540" r="0" b="0"/>
                <wp:wrapTight wrapText="bothSides">
                  <wp:wrapPolygon edited="0">
                    <wp:start x="-140" y="0"/>
                    <wp:lineTo x="-140" y="20730"/>
                    <wp:lineTo x="21600" y="20730"/>
                    <wp:lineTo x="21600" y="0"/>
                    <wp:lineTo x="-140" y="0"/>
                  </wp:wrapPolygon>
                </wp:wrapTight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9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70A6" w:rsidRDefault="001270A6" w:rsidP="00AF2ADF">
                            <w:pP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6" o:spid="_x0000_s1045" type="#_x0000_t202" style="position:absolute;left:0;text-align:left;margin-left:-40.9pt;margin-top:-5.8pt;width:38.45pt;height:7.4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" stroked="f">
                <v:textbox inset="0,0,0,0">
                  <w:txbxContent>
                    <w:p w:rsidR="001270A6" w:rsidRDefault="001270A6" w:rsidP="00AF2ADF">
                      <w:pPr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F2ADF" w:rsidRPr="00AF2ADF" w:rsidRDefault="00AF2ADF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AF2ADF">
        <w:rPr>
          <w:rFonts w:ascii="Arial" w:hAnsi="Arial" w:cs="Arial"/>
          <w:b/>
          <w:sz w:val="20"/>
          <w:szCs w:val="20"/>
        </w:rPr>
        <w:t>Пр</w:t>
      </w:r>
      <w:r w:rsidR="008F3161">
        <w:rPr>
          <w:rFonts w:ascii="Arial" w:hAnsi="Arial" w:cs="Arial"/>
          <w:b/>
          <w:sz w:val="20"/>
          <w:szCs w:val="20"/>
        </w:rPr>
        <w:t>оверка уровня масла в двигателе</w:t>
      </w:r>
    </w:p>
    <w:p w:rsidR="00AF2ADF" w:rsidRPr="00AF2ADF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>Ровно расположите выключенный двигатель и проверьте уровень масла по щупу – он должен соответствовать отметке FULL («ПОЛНЫЙ»).</w:t>
      </w:r>
    </w:p>
    <w:p w:rsidR="00AF2ADF" w:rsidRPr="00AF2ADF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AF2ADF" w:rsidRPr="00AF2ADF">
        <w:rPr>
          <w:rFonts w:ascii="Arial" w:hAnsi="Arial" w:cs="Arial"/>
          <w:bCs/>
          <w:sz w:val="20"/>
          <w:szCs w:val="20"/>
        </w:rPr>
        <w:t xml:space="preserve">Снимите крышку заливного отверстия и выньте щуп.  </w:t>
      </w:r>
    </w:p>
    <w:p w:rsidR="00AF2ADF" w:rsidRPr="00AF2ADF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AF2ADF" w:rsidRPr="00AF2ADF">
        <w:rPr>
          <w:rFonts w:ascii="Arial" w:hAnsi="Arial" w:cs="Arial"/>
          <w:bCs/>
          <w:sz w:val="20"/>
          <w:szCs w:val="20"/>
        </w:rPr>
        <w:t>Начисто вытрите щуп и поместите его обратно. Заверните крышку.  Выньте щуп и проверьте уровень масла.</w:t>
      </w:r>
    </w:p>
    <w:p w:rsidR="00AF2ADF" w:rsidRPr="00AF2ADF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AF2ADF" w:rsidRPr="00AF2ADF">
        <w:rPr>
          <w:rFonts w:ascii="Arial" w:hAnsi="Arial" w:cs="Arial"/>
          <w:bCs/>
          <w:sz w:val="20"/>
          <w:szCs w:val="20"/>
        </w:rPr>
        <w:t>Если уровень масла ниже отметки – добавьте рекомендуемое масло до отметки FULL («ПОЛНЫЙ»).</w:t>
      </w:r>
    </w:p>
    <w:p w:rsidR="00AF2ADF" w:rsidRPr="00AF2ADF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52070</wp:posOffset>
                </wp:positionV>
                <wp:extent cx="1257300" cy="1197610"/>
                <wp:effectExtent l="0" t="1270" r="2540" b="1270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197610"/>
                          <a:chOff x="3371" y="5351"/>
                          <a:chExt cx="1980" cy="1886"/>
                        </a:xfrm>
                      </wpg:grpSpPr>
                      <wps:wsp>
                        <wps:cNvPr id="7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5351"/>
                            <a:ext cx="19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092A7F" w:rsidRDefault="001270A6" w:rsidP="00AF2ADF">
                              <w:pPr>
                                <w:pStyle w:val="a3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16"/>
                                  <w:lang w:eastAsia="zh-CN"/>
                                </w:rPr>
                              </w:pPr>
                              <w:r w:rsidRPr="00092A7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eastAsia="zh-CN"/>
                                </w:rPr>
                                <w:t>Верхний уровень</w:t>
                              </w:r>
                            </w:p>
                          </w:txbxContent>
                        </wps:txbx>
                        <wps:bodyPr rot="0" vert="horz" wrap="square" lIns="0" tIns="0" rIns="18000" bIns="10800" anchor="t" anchorCtr="0" upright="1">
                          <a:noAutofit/>
                        </wps:bodyPr>
                      </wps:wsp>
                      <wps:wsp>
                        <wps:cNvPr id="7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731" y="6877"/>
                            <a:ext cx="1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092A7F" w:rsidRDefault="001270A6" w:rsidP="00AF2AD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092A7F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Нижний уровень</w:t>
                              </w:r>
                            </w:p>
                          </w:txbxContent>
                        </wps:txbx>
                        <wps:bodyPr rot="0" vert="horz" wrap="square" lIns="0" tIns="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046" style="position:absolute;left:0;text-align:left;margin-left:126pt;margin-top:4.1pt;width:99pt;height:94.3pt;z-index:251964928" coordorigin="3371,5351" coordsize="1980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">
                <v:shape id="Text Box 65" o:spid="_x0000_s1047" type="#_x0000_t202" style="position:absolute;left:3371;top:5351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JW8YA&#10;AADbAAAADwAAAGRycy9kb3ducmV2LnhtbESPT2vCQBTE7wW/w/IKXkQ3/qEtMauIWumhlFbrIbdH&#10;9jWJZt+G7Grit+8WhB6HmfkNkyw7U4krNa60rGA8ikAQZ1aXnCv4PrwOX0A4j6yxskwKbuRgueg9&#10;JBhr2/IXXfc+FwHCLkYFhfd1LKXLCjLoRrYmDt6PbQz6IJtc6gbbADeVnETRkzRYclgosKZ1Qdl5&#10;fzEK3t1mdjTplHefp+l21ZoBpd2HUv3HbjUH4anz/+F7+00reJ7B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JW8YAAADbAAAADwAAAAAAAAAAAAAAAACYAgAAZHJz&#10;L2Rvd25yZXYueG1sUEsFBgAAAAAEAAQA9QAAAIsDAAAAAA==&#10;" filled="f" stroked="f">
                  <v:textbox inset="0,0,.5mm,.3mm">
                    <w:txbxContent>
                      <w:p w:rsidR="001270A6" w:rsidRPr="00092A7F" w:rsidRDefault="001270A6" w:rsidP="00AF2ADF">
                        <w:pPr>
                          <w:pStyle w:val="a3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16"/>
                            <w:lang w:eastAsia="zh-CN"/>
                          </w:rPr>
                        </w:pPr>
                        <w:r w:rsidRPr="00092A7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eastAsia="zh-CN"/>
                          </w:rPr>
                          <w:t>Верхний уровень</w:t>
                        </w:r>
                      </w:p>
                    </w:txbxContent>
                  </v:textbox>
                </v:shape>
                <v:shape id="Text Box 66" o:spid="_x0000_s1048" type="#_x0000_t202" style="position:absolute;left:3731;top:6877;width:16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swMYA&#10;AADbAAAADwAAAGRycy9kb3ducmV2LnhtbESPzWvCQBTE74L/w/IEL0U31fpBdBXRtvRQxM+Dt0f2&#10;mcRm34bs1qT/fbdQ8DjMzG+Y+bIxhbhT5XLLCp77EQjixOqcUwWn41tvCsJ5ZI2FZVLwQw6Wi3Zr&#10;jrG2Ne/pfvCpCBB2MSrIvC9jKV2SkUHXtyVx8K62MuiDrFKpK6wD3BRyEEVjaTDnsJBhSeuMkq/D&#10;t1Hw6TYvZ3MZ8vvuNnxd1eaJLs1WqW6nWc1AeGr8I/zf/tAKJiP4+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5swMYAAADbAAAADwAAAAAAAAAAAAAAAACYAgAAZHJz&#10;L2Rvd25yZXYueG1sUEsFBgAAAAAEAAQA9QAAAIsDAAAAAA==&#10;" filled="f" stroked="f">
                  <v:textbox inset="0,0,.5mm,.3mm">
                    <w:txbxContent>
                      <w:p w:rsidR="001270A6" w:rsidRPr="00092A7F" w:rsidRDefault="001270A6" w:rsidP="00AF2AD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092A7F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Нижний уровень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2AD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028950" cy="130492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DF" w:rsidRPr="00AF2ADF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/>
          <w:sz w:val="20"/>
          <w:szCs w:val="20"/>
        </w:rPr>
        <w:t>ВНИМАНИЕ!</w:t>
      </w:r>
      <w:r w:rsidRPr="00AF2ADF">
        <w:rPr>
          <w:rFonts w:ascii="Arial" w:hAnsi="Arial" w:cs="Arial"/>
          <w:sz w:val="20"/>
          <w:szCs w:val="20"/>
        </w:rPr>
        <w:t xml:space="preserve"> </w:t>
      </w:r>
      <w:r w:rsidRPr="00AF2ADF">
        <w:rPr>
          <w:rFonts w:ascii="Arial" w:hAnsi="Arial" w:cs="Arial"/>
          <w:bCs/>
          <w:sz w:val="20"/>
          <w:szCs w:val="20"/>
        </w:rPr>
        <w:t>Уровень масла не должен превышать отметку «FULL» («ПОЛНЫЙ»). Это может привести к перегреву двигателя. Если уровень масла превышает отметку «</w:t>
      </w:r>
      <w:r w:rsidRPr="00AF2ADF">
        <w:rPr>
          <w:rFonts w:ascii="Arial" w:hAnsi="Arial" w:cs="Arial"/>
          <w:bCs/>
          <w:sz w:val="20"/>
          <w:szCs w:val="20"/>
          <w:lang w:val="en-US"/>
        </w:rPr>
        <w:t>FULL</w:t>
      </w:r>
      <w:r w:rsidRPr="00AF2ADF">
        <w:rPr>
          <w:rFonts w:ascii="Arial" w:hAnsi="Arial" w:cs="Arial"/>
          <w:bCs/>
          <w:sz w:val="20"/>
          <w:szCs w:val="20"/>
        </w:rPr>
        <w:t>», необходимо слить масло до нужного уровня. Всегда проверяйте уровень масла перед включением. Во время проверки снегоуборщик должен стоять на горизонтальной поверхности.</w:t>
      </w:r>
    </w:p>
    <w:p w:rsidR="00AF2ADF" w:rsidRPr="00AF2ADF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iCs/>
          <w:sz w:val="20"/>
          <w:szCs w:val="20"/>
        </w:rPr>
      </w:pPr>
      <w:r w:rsidRPr="00AF2ADF">
        <w:rPr>
          <w:rFonts w:ascii="Arial" w:hAnsi="Arial" w:cs="Arial"/>
          <w:b/>
          <w:sz w:val="20"/>
          <w:szCs w:val="20"/>
        </w:rPr>
        <w:t>ВНИМАНИЕ!</w:t>
      </w:r>
      <w:r w:rsidRPr="00AF2ADF">
        <w:rPr>
          <w:rFonts w:ascii="Arial" w:hAnsi="Arial" w:cs="Arial"/>
          <w:sz w:val="20"/>
          <w:szCs w:val="20"/>
        </w:rPr>
        <w:t xml:space="preserve"> </w:t>
      </w:r>
      <w:r w:rsidRPr="00AF2ADF">
        <w:rPr>
          <w:rFonts w:ascii="Arial" w:hAnsi="Arial" w:cs="Arial"/>
          <w:iCs/>
          <w:sz w:val="20"/>
          <w:szCs w:val="20"/>
        </w:rPr>
        <w:t>Включение двигателя при недостаточном уровне масла может привести к его повреждению.</w:t>
      </w:r>
    </w:p>
    <w:p w:rsidR="00A62AF2" w:rsidRPr="008F3161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F2ADF">
        <w:rPr>
          <w:rFonts w:ascii="Arial" w:hAnsi="Arial" w:cs="Arial"/>
          <w:sz w:val="20"/>
          <w:szCs w:val="20"/>
        </w:rPr>
        <w:t xml:space="preserve">Система </w:t>
      </w:r>
      <w:r w:rsidRPr="00AF2ADF">
        <w:rPr>
          <w:rFonts w:ascii="Arial" w:hAnsi="Arial" w:cs="Arial"/>
          <w:sz w:val="20"/>
          <w:szCs w:val="20"/>
          <w:lang w:val="en-US"/>
        </w:rPr>
        <w:t>Oil</w:t>
      </w:r>
      <w:r w:rsidRPr="00AF2ADF">
        <w:rPr>
          <w:rFonts w:ascii="Arial" w:hAnsi="Arial" w:cs="Arial"/>
          <w:sz w:val="20"/>
          <w:szCs w:val="20"/>
        </w:rPr>
        <w:t xml:space="preserve"> </w:t>
      </w:r>
      <w:r w:rsidRPr="00AF2ADF">
        <w:rPr>
          <w:rFonts w:ascii="Arial" w:hAnsi="Arial" w:cs="Arial"/>
          <w:sz w:val="20"/>
          <w:szCs w:val="20"/>
          <w:lang w:val="en-US"/>
        </w:rPr>
        <w:t>Alert</w:t>
      </w:r>
      <w:r w:rsidRPr="00AF2ADF">
        <w:rPr>
          <w:rFonts w:ascii="Arial" w:hAnsi="Arial" w:cs="Arial"/>
          <w:sz w:val="20"/>
          <w:szCs w:val="20"/>
        </w:rPr>
        <w:t xml:space="preserve"> (для некоторых типов двигателей) автоматически останавливает двигатель до того, как уровень масла опустится ниже безопасного уровня. Однако, во избежание неудобств, связанных с неожиданной остановкой двигателя, всегда проверяйте уровень масла перед включением двигателя.</w:t>
      </w:r>
    </w:p>
    <w:p w:rsidR="00D7303A" w:rsidRDefault="00D7303A" w:rsidP="0090040B">
      <w:pPr>
        <w:tabs>
          <w:tab w:val="left" w:pos="10585"/>
        </w:tabs>
        <w:ind w:right="686" w:firstLineChars="245" w:firstLine="59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62AF2" w:rsidRPr="0090040B" w:rsidRDefault="00A62AF2" w:rsidP="0090040B">
      <w:pPr>
        <w:tabs>
          <w:tab w:val="left" w:pos="10585"/>
        </w:tabs>
        <w:ind w:right="686" w:firstLineChars="245" w:firstLine="59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18C1F9A5" wp14:editId="6492EE07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FCDB9" id="Прямая соединительная линия 123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C4AFA" w:rsidRPr="004C4AFA" w:rsidRDefault="004C4AFA" w:rsidP="008F3161">
      <w:pPr>
        <w:tabs>
          <w:tab w:val="left" w:pos="10585"/>
        </w:tabs>
        <w:ind w:left="1077" w:right="686"/>
        <w:rPr>
          <w:rFonts w:ascii="Arial" w:hAnsi="Arial" w:cs="Arial"/>
          <w:b/>
          <w:bCs/>
          <w:sz w:val="20"/>
          <w:szCs w:val="20"/>
        </w:rPr>
      </w:pPr>
      <w:r w:rsidRPr="004C4AFA">
        <w:rPr>
          <w:rFonts w:ascii="Arial" w:hAnsi="Arial" w:cs="Arial"/>
          <w:b/>
          <w:bCs/>
          <w:sz w:val="20"/>
          <w:szCs w:val="20"/>
        </w:rPr>
        <w:t>Об</w:t>
      </w:r>
      <w:r w:rsidR="0090040B">
        <w:rPr>
          <w:rFonts w:ascii="Arial" w:hAnsi="Arial" w:cs="Arial"/>
          <w:b/>
          <w:bCs/>
          <w:sz w:val="20"/>
          <w:szCs w:val="20"/>
        </w:rPr>
        <w:t xml:space="preserve">служивание </w:t>
      </w:r>
    </w:p>
    <w:p w:rsidR="0032634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 xml:space="preserve">Качественное техническое обслуживание увеличивает срок службы устройства. Производите </w:t>
      </w:r>
      <w:r w:rsidR="0090040B">
        <w:rPr>
          <w:rFonts w:ascii="Arial" w:hAnsi="Arial" w:cs="Arial"/>
          <w:bCs/>
          <w:sz w:val="20"/>
          <w:szCs w:val="20"/>
        </w:rPr>
        <w:t xml:space="preserve">техническое </w:t>
      </w:r>
      <w:r w:rsidRPr="004C4AFA">
        <w:rPr>
          <w:rFonts w:ascii="Arial" w:hAnsi="Arial" w:cs="Arial"/>
          <w:bCs/>
          <w:sz w:val="20"/>
          <w:szCs w:val="20"/>
        </w:rPr>
        <w:t>обслуживание двигателя в соответств</w:t>
      </w:r>
      <w:r w:rsidR="008F3161">
        <w:rPr>
          <w:rFonts w:ascii="Arial" w:hAnsi="Arial" w:cs="Arial"/>
          <w:bCs/>
          <w:sz w:val="20"/>
          <w:szCs w:val="20"/>
        </w:rPr>
        <w:t>ии с приведенной ниже таблицей:</w:t>
      </w:r>
    </w:p>
    <w:p w:rsidR="0032634A" w:rsidRPr="008A57C1" w:rsidRDefault="0090040B" w:rsidP="0090040B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205606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4295775" cy="3619500"/>
            <wp:effectExtent l="0" t="0" r="9525" b="0"/>
            <wp:wrapSquare wrapText="bothSides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439" w:rsidRPr="008A57C1">
        <w:rPr>
          <w:rFonts w:ascii="Arial" w:hAnsi="Arial" w:cs="Arial"/>
          <w:bCs/>
          <w:sz w:val="20"/>
          <w:szCs w:val="20"/>
        </w:rPr>
        <w:br w:type="textWrapping" w:clear="all"/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Замена масла в двигателе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Слить использованное масло из прогретого двигателя. Теплое масло сливается быстро и полностью.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1. Поместить подходящую емкость под двигатель для сбора использованного масла, снять крышку заливного отверстия и извлечь пробку сливного отверстия.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2. Дождаться полного слива использованного масла, установить и надежно затянуть пробку сливного отверстия.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Утилизировать использованное моторное масло безопасным для окружающей среды способом. Рекомендуется отнести использованное масло в герметичной емкости в местный центр утилизации. Не выбрасывать вместе с мусором, не выливать в землю или в канализацию.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3. Залить рекомендованное масло в двигатель до отметки на щупе FULL («ПОЛНЫЙ»), при вертикальном положении двигателя.</w:t>
      </w: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128270</wp:posOffset>
                </wp:positionV>
                <wp:extent cx="685800" cy="513080"/>
                <wp:effectExtent l="0" t="4445" r="2540" b="0"/>
                <wp:wrapNone/>
                <wp:docPr id="979" name="Надпись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70A6" w:rsidRPr="00537F11" w:rsidRDefault="001270A6" w:rsidP="004C4A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Крышка заливного отверстия масла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9" o:spid="_x0000_s1049" type="#_x0000_t202" style="position:absolute;left:0;text-align:left;margin-left:117pt;margin-top:10.1pt;width:54pt;height:40.4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" stroked="f">
                <v:textbox inset="0,0,0,0">
                  <w:txbxContent>
                    <w:p w:rsidR="001270A6" w:rsidRPr="00537F11" w:rsidRDefault="001270A6" w:rsidP="004C4AF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Крышка заливного отверстия масла</w:t>
                      </w:r>
                    </w:p>
                  </w:txbxContent>
                </v:textbox>
              </v:shape>
            </w:pict>
          </mc:Fallback>
        </mc:AlternateContent>
      </w: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71120</wp:posOffset>
                </wp:positionV>
                <wp:extent cx="2560320" cy="1128395"/>
                <wp:effectExtent l="0" t="0" r="4445" b="635"/>
                <wp:wrapTight wrapText="bothSides">
                  <wp:wrapPolygon edited="0">
                    <wp:start x="-70" y="0"/>
                    <wp:lineTo x="-70" y="21418"/>
                    <wp:lineTo x="21600" y="21418"/>
                    <wp:lineTo x="21600" y="0"/>
                    <wp:lineTo x="-70" y="0"/>
                  </wp:wrapPolygon>
                </wp:wrapTight>
                <wp:docPr id="973" name="Группа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1128395"/>
                          <a:chOff x="1283" y="851"/>
                          <a:chExt cx="4500" cy="1800"/>
                        </a:xfrm>
                      </wpg:grpSpPr>
                      <pic:pic xmlns:pic="http://schemas.openxmlformats.org/drawingml/2006/picture">
                        <pic:nvPicPr>
                          <pic:cNvPr id="97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851"/>
                            <a:ext cx="45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1143"/>
                            <a:ext cx="1043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Default="001270A6" w:rsidP="004C4AFA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 xml:space="preserve">Крышка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2411"/>
                            <a:ext cx="96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537F11" w:rsidRDefault="001270A6" w:rsidP="004C4AFA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2111"/>
                            <a:ext cx="972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70A6" w:rsidRPr="007877EB" w:rsidRDefault="001270A6" w:rsidP="004C4AFA">
                              <w:pPr>
                                <w:ind w:firstLineChars="100" w:firstLine="2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Масло</w:t>
                              </w:r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 xml:space="preserve">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Line 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4327" y="2157"/>
                            <a:ext cx="45" cy="1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3" o:spid="_x0000_s1050" style="position:absolute;left:0;text-align:left;margin-left:45pt;margin-top:5.6pt;width:201.6pt;height:88.85pt;z-index:251940352" coordorigin="1283,851" coordsize="4500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">
                <v:shape id="Picture 167" o:spid="_x0000_s1051" type="#_x0000_t75" style="position:absolute;left:1283;top:851;width:45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EJnHAAAA3AAAAA8AAABkcnMvZG93bnJldi54bWxEj0FrwkAUhO8F/8PyhF5K3ViL2ugqVijk&#10;4KXGg8fX7GsSzb6N2Y2J/fVdodDjMDPfMMt1bypxpcaVlhWMRxEI4szqknMFh/TjeQ7CeWSNlWVS&#10;cCMH69XgYYmxth1/0nXvcxEg7GJUUHhfx1K6rCCDbmRr4uB928agD7LJpW6wC3BTyZcomkqDJYeF&#10;AmvaFpSd961RUD0l227efqUnN7kcj+3P7j2ZOaUeh/1mAcJT7//Df+1EK3ibvcL9TDg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tEJnHAAAA3AAAAA8AAAAAAAAAAAAA&#10;AAAAnwIAAGRycy9kb3ducmV2LnhtbFBLBQYAAAAABAAEAPcAAACTAwAAAAA=&#10;">
                  <v:imagedata r:id="rId46" o:title=""/>
                </v:shape>
                <v:shape id="Text Box 168" o:spid="_x0000_s1052" type="#_x0000_t202" style="position:absolute;left:2940;top:1143;width:104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/3c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W8zyb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g/3cYAAADcAAAADwAAAAAAAAAAAAAAAACYAgAAZHJz&#10;L2Rvd25yZXYueG1sUEsFBgAAAAAEAAQA9QAAAIsDAAAAAA==&#10;" stroked="f">
                  <v:textbox inset="0,0,0,0">
                    <w:txbxContent>
                      <w:p w:rsidR="001270A6" w:rsidRDefault="001270A6" w:rsidP="004C4AFA">
                        <w:pPr>
                          <w:ind w:firstLineChars="50" w:firstLine="100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  <w:t xml:space="preserve">Крышка </w:t>
                        </w:r>
                      </w:p>
                    </w:txbxContent>
                  </v:textbox>
                </v:shape>
                <v:shape id="Text Box 169" o:spid="_x0000_s1053" type="#_x0000_t202" style="position:absolute;left:2661;top:2411;width:96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hqsUA&#10;AADcAAAADwAAAGRycy9kb3ducmV2LnhtbESPQWvCQBSE70L/w/KEXkQ39RBrdJVWW+hBD7Hi+ZF9&#10;JsHs27C7mvjvuwXB4zAz3zDLdW8acSPna8sK3iYJCOLC6ppLBcff7/E7CB+QNTaWScGdPKxXL4Ml&#10;Ztp2nNPtEEoRIewzVFCF0GZS+qIig35iW+Lona0zGKJ0pdQOuwg3jZwmSSoN1hwXKmxpU1FxOVyN&#10;gnTrrl3Om9H2+LXDfVtOT5/3k1Kvw/5jASJQH57hR/tHK5jPUv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2qGqxQAAANwAAAAPAAAAAAAAAAAAAAAAAJgCAABkcnMv&#10;ZG93bnJldi54bWxQSwUGAAAAAAQABAD1AAAAigMAAAAA&#10;" stroked="f">
                  <v:textbox inset="0,0,0,0">
                    <w:txbxContent>
                      <w:p w:rsidR="001270A6" w:rsidRPr="00537F11" w:rsidRDefault="001270A6" w:rsidP="004C4AFA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Text Box 170" o:spid="_x0000_s1054" type="#_x0000_t202" style="position:absolute;left:3083;top:2111;width:972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EMcQA&#10;AADcAAAADwAAAGRycy9kb3ducmV2LnhtbESPQYvCMBSE78L+h/AWvIimelC3GmVXd8GDHnTF86N5&#10;tsXmpSTR1n9vBMHjMDPfMPNlaypxI+dLywqGgwQEcWZ1ybmC4/9ffwrCB2SNlWVScCcPy8VHZ46p&#10;tg3v6XYIuYgQ9ikqKEKoUyl9VpBBP7A1cfTO1hkMUbpcaodNhJtKjpJkLA2WHBcKrGlVUHY5XI2C&#10;8dpdmz2veuvj7xZ3dT46/dxPSnU/2+8ZiEBteIdf7Y1W8DWZ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BDHEAAAA3AAAAA8AAAAAAAAAAAAAAAAAmAIAAGRycy9k&#10;b3ducmV2LnhtbFBLBQYAAAAABAAEAPUAAACJAwAAAAA=&#10;" stroked="f">
                  <v:textbox inset="0,0,0,0">
                    <w:txbxContent>
                      <w:p w:rsidR="001270A6" w:rsidRPr="007877EB" w:rsidRDefault="001270A6" w:rsidP="004C4AFA">
                        <w:pPr>
                          <w:ind w:firstLineChars="100" w:firstLine="2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Масло</w:t>
                        </w:r>
                        <w:r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zh-C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zh-CN"/>
                          </w:rPr>
                          <w:t>level</w:t>
                        </w:r>
                        <w:proofErr w:type="spellEnd"/>
                      </w:p>
                    </w:txbxContent>
                  </v:textbox>
                </v:shape>
                <v:line id="Line 171" o:spid="_x0000_s1055" style="position:absolute;flip:x;visibility:visible;mso-wrap-style:square" from="4327,2157" to="4372,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rMYMAAAADcAAAADwAAAGRycy9kb3ducmV2LnhtbERPz2vCMBS+D/wfwhN2m2mFqeuayhg4&#10;dlKsXnp7NG9tWPNSkqjdf78cBI8f3+9yO9lBXMkH41hBvshAELdOG+4UnE+7lw2IEJE1Do5JwR8F&#10;2FazpxIL7W58pGsdO5FCOBSooI9xLKQMbU8Ww8KNxIn7cd5iTNB3Unu8pXA7yGWWraRFw6mhx5E+&#10;e2p/64tV8BVsSw6NC9Proc4vvtmbdaPU83z6eAcRaYoP8d39rRW8rdP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KzGDAAAAA3AAAAA8AAAAAAAAAAAAAAAAA&#10;oQIAAGRycy9kb3ducmV2LnhtbFBLBQYAAAAABAAEAPkAAACOAwAAAAA=&#10;" strokeweight=".5pt"/>
                <w10:wrap type="tight"/>
              </v:group>
            </w:pict>
          </mc:Fallback>
        </mc:AlternateContent>
      </w: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27305</wp:posOffset>
                </wp:positionV>
                <wp:extent cx="850900" cy="187960"/>
                <wp:effectExtent l="0" t="1905" r="0" b="635"/>
                <wp:wrapNone/>
                <wp:docPr id="972" name="Надпись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70A6" w:rsidRPr="00821B1E" w:rsidRDefault="001270A6" w:rsidP="004C4AFA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Пробка сливного отверстия масла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2" o:spid="_x0000_s1056" type="#_x0000_t202" style="position:absolute;left:0;text-align:left;margin-left:91.45pt;margin-top:2.15pt;width:67pt;height:14.8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" stroked="f">
                <v:textbox inset="0,0,0,0">
                  <w:txbxContent>
                    <w:p w:rsidR="001270A6" w:rsidRPr="00821B1E" w:rsidRDefault="001270A6" w:rsidP="004C4AFA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Пробка сливного отверстия масла</w:t>
                      </w:r>
                    </w:p>
                  </w:txbxContent>
                </v:textbox>
              </v:shape>
            </w:pict>
          </mc:Fallback>
        </mc:AlternateContent>
      </w: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Рекомендации по выбору моторного масла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Масло – важнейший фактор, влияющий на эффективность и срок службы. Использовать автомобильное детергентное масло для четырехтактных двигателей.</w:t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41376" behindDoc="1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22860</wp:posOffset>
            </wp:positionV>
            <wp:extent cx="240030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429" y="21186"/>
                <wp:lineTo x="21429" y="0"/>
                <wp:lineTo x="0" y="0"/>
              </wp:wrapPolygon>
            </wp:wrapTight>
            <wp:docPr id="971" name="Рисунок 971" descr="oil-temperature%20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oil-temperature%20拷贝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Для стандартного использования рекомендуется </w:t>
      </w:r>
      <w:r w:rsidR="004C4AFA" w:rsidRPr="004C4AFA">
        <w:rPr>
          <w:rFonts w:ascii="Arial" w:hAnsi="Arial" w:cs="Arial"/>
          <w:bCs/>
          <w:sz w:val="20"/>
          <w:szCs w:val="20"/>
          <w:lang w:val="en-US"/>
        </w:rPr>
        <w:t>SAE</w:t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 5</w:t>
      </w:r>
      <w:r w:rsidR="004C4AFA" w:rsidRPr="004C4AFA">
        <w:rPr>
          <w:rFonts w:ascii="Arial" w:hAnsi="Arial" w:cs="Arial"/>
          <w:bCs/>
          <w:sz w:val="20"/>
          <w:szCs w:val="20"/>
          <w:lang w:val="en-US"/>
        </w:rPr>
        <w:t>W</w:t>
      </w:r>
      <w:r w:rsidR="004C4AFA" w:rsidRPr="004C4AFA">
        <w:rPr>
          <w:rFonts w:ascii="Arial" w:hAnsi="Arial" w:cs="Arial"/>
          <w:bCs/>
          <w:sz w:val="20"/>
          <w:szCs w:val="20"/>
        </w:rPr>
        <w:t>-30. Другие значения вязкости зависят от средней температуры в месте использования, при условии нахождения в рекомендуемом диапазоне температур.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Вязкость и классификация по области применения масел SAE приведены в маркировке API на емкости с маслом. Рекомендуется использовать масло категории SE или SF эксплуатационной классификации API.</w:t>
      </w:r>
    </w:p>
    <w:p w:rsidR="0032634A" w:rsidRPr="0090040B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На графике указаны к</w:t>
      </w:r>
      <w:r w:rsidR="004C4AFA" w:rsidRPr="004C4AFA">
        <w:rPr>
          <w:rFonts w:ascii="Arial" w:hAnsi="Arial" w:cs="Arial"/>
          <w:bCs/>
          <w:sz w:val="20"/>
          <w:szCs w:val="20"/>
        </w:rPr>
        <w:t>лассы вязкости SAE</w:t>
      </w:r>
      <w:r>
        <w:rPr>
          <w:rFonts w:ascii="Arial" w:hAnsi="Arial" w:cs="Arial"/>
          <w:bCs/>
          <w:sz w:val="20"/>
          <w:szCs w:val="20"/>
        </w:rPr>
        <w:t xml:space="preserve"> и т</w:t>
      </w:r>
      <w:r w:rsidR="004C4AFA" w:rsidRPr="004C4AFA">
        <w:rPr>
          <w:rFonts w:ascii="Arial" w:hAnsi="Arial" w:cs="Arial"/>
          <w:bCs/>
          <w:sz w:val="20"/>
          <w:szCs w:val="20"/>
        </w:rPr>
        <w:t>емпература воздуха</w:t>
      </w:r>
      <w:r>
        <w:rPr>
          <w:rFonts w:ascii="Arial" w:hAnsi="Arial" w:cs="Arial"/>
          <w:bCs/>
          <w:sz w:val="20"/>
          <w:szCs w:val="20"/>
        </w:rPr>
        <w:t>.</w:t>
      </w:r>
    </w:p>
    <w:p w:rsidR="004C4AFA" w:rsidRDefault="0090040B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Устранение неисправностей</w:t>
      </w:r>
    </w:p>
    <w:tbl>
      <w:tblPr>
        <w:tblpPr w:leftFromText="180" w:rightFromText="180" w:vertAnchor="text" w:tblpX="1129" w:tblpY="1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3402"/>
        <w:gridCol w:w="4125"/>
      </w:tblGrid>
      <w:tr w:rsidR="0032634A" w:rsidRPr="00986354" w:rsidTr="00FF53DC">
        <w:trPr>
          <w:trHeight w:val="199"/>
        </w:trPr>
        <w:tc>
          <w:tcPr>
            <w:tcW w:w="2122" w:type="dxa"/>
            <w:shd w:val="clear" w:color="auto" w:fill="E7E6E6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Неисправность</w:t>
            </w:r>
          </w:p>
        </w:tc>
        <w:tc>
          <w:tcPr>
            <w:tcW w:w="3402" w:type="dxa"/>
            <w:shd w:val="clear" w:color="auto" w:fill="E7E6E6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Возможная причина</w:t>
            </w:r>
          </w:p>
        </w:tc>
        <w:tc>
          <w:tcPr>
            <w:tcW w:w="4125" w:type="dxa"/>
            <w:shd w:val="clear" w:color="auto" w:fill="E7E6E6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Устранение неисправности</w:t>
            </w:r>
          </w:p>
        </w:tc>
      </w:tr>
      <w:tr w:rsidR="0032634A" w:rsidRPr="00986354" w:rsidTr="00FF53DC">
        <w:trPr>
          <w:trHeight w:val="421"/>
        </w:trPr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Двигатель не запускается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Топливный бак пуст или топливо старое.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Наполните бак свежим топливом. </w:t>
            </w:r>
          </w:p>
        </w:tc>
      </w:tr>
      <w:tr w:rsidR="0032634A" w:rsidRPr="00986354" w:rsidTr="00FF53DC">
        <w:trPr>
          <w:trHeight w:val="571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Засорена топливная система.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Отсоедините топливный провод от карбюратора, чтобы слить бензин; влейте свежее топливо в бензобак</w:t>
            </w:r>
          </w:p>
        </w:tc>
      </w:tr>
      <w:tr w:rsidR="0032634A" w:rsidRPr="00986354" w:rsidTr="00FF53DC">
        <w:trPr>
          <w:trHeight w:val="241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Воздушная заслонка не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C2086">
              <w:rPr>
                <w:rFonts w:ascii="Arial" w:hAnsi="Arial" w:cs="Arial"/>
                <w:sz w:val="16"/>
                <w:szCs w:val="16"/>
              </w:rPr>
              <w:t xml:space="preserve">в положении ON.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Установите воздушную заслонку в положении ON. </w:t>
            </w:r>
          </w:p>
        </w:tc>
      </w:tr>
      <w:tr w:rsidR="0032634A" w:rsidRPr="00986354" w:rsidTr="00FF53DC">
        <w:trPr>
          <w:trHeight w:val="241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Свеча зажигания неисправна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Очистите свечу, отрегулируйте зазор или замените ее </w:t>
            </w:r>
          </w:p>
        </w:tc>
      </w:tr>
      <w:tr w:rsidR="0032634A" w:rsidRPr="00986354" w:rsidTr="00FF53DC">
        <w:trPr>
          <w:trHeight w:val="241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Провод отсоединен от свечи зажигания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Подсоедините провод к свече зажигания.</w:t>
            </w:r>
          </w:p>
        </w:tc>
      </w:tr>
      <w:tr w:rsidR="0032634A" w:rsidRPr="00986354" w:rsidTr="00FF53DC"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Двигатель не запускается или работает с трудом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Воздушная заслонка закрыта.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Откройте воздушную заслонку. 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Топливная система засорена или топливо старое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Отсоедините топливный провод от карбюратора, чтобы слить бензин; влейте свежее топливо в бензобак. 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Грязь или вода в топливной системе.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Осушите бензобак и карбюратор. Влейте свежее топливо. 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Плохой контакт в клемме свечи зажигания.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Подсоедините клемму заново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Забито вентиляционное отверстие крышки бензобака.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Удалите снег и лед с вентиляционного отверстия крышки бензобака.</w:t>
            </w:r>
          </w:p>
        </w:tc>
      </w:tr>
      <w:tr w:rsidR="0032634A" w:rsidRPr="00986354" w:rsidTr="00FF53DC"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lastRenderedPageBreak/>
              <w:t>Шнек не вращается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Шнек застрял в твердом предмете.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Остановить двигатель и очистить шнек. 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Трос привода шнека соскочил или поврежден.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Надеть или заменить трос привода шнека.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Приводной ремень шнека соскочил со шкива или поврежден.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Надеть или заменить приводной ремень шнека.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Срезные штифты раскололись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Замените срезные штифты на новые.</w:t>
            </w:r>
          </w:p>
        </w:tc>
      </w:tr>
      <w:tr w:rsidR="0032634A" w:rsidRPr="00986354" w:rsidTr="00FF53DC">
        <w:trPr>
          <w:trHeight w:val="468"/>
        </w:trPr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Шнек не останавливается при отпускании рукоятки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Приводной ремень шнека не отрегулирован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Отрегулировать ремень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Направляющая привода шнека не отрегулирована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Отрегулировать направляющую</w:t>
            </w:r>
          </w:p>
        </w:tc>
      </w:tr>
      <w:tr w:rsidR="0032634A" w:rsidRPr="00986354" w:rsidTr="00FF53DC"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Снегоуборщик поворачивает в одну сторону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Разное давление в шинах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Отрегулировать давление в шинах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Только одно колесо ведущее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Проверить фиксаторы колес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Башмаки отрегулированы несимметрично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Отрегулировать башмаки</w:t>
            </w:r>
          </w:p>
        </w:tc>
      </w:tr>
      <w:tr w:rsidR="0032634A" w:rsidRPr="00986354" w:rsidTr="00FF53DC"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Ножи скребков отрегулированы несимметрично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FF53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Отрегулировать ножи скребков </w:t>
            </w:r>
          </w:p>
        </w:tc>
      </w:tr>
    </w:tbl>
    <w:p w:rsidR="004C4AFA" w:rsidRPr="004C4AFA" w:rsidRDefault="008E14CB" w:rsidP="0090040B">
      <w:pPr>
        <w:tabs>
          <w:tab w:val="left" w:pos="10585"/>
        </w:tabs>
        <w:ind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textWrapping" w:clear="all"/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Консервация</w:t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Осушите карбюратор и топливный бак во избежание образования смолистых остатков.</w:t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Запустите двигатель и дайте ему поработать, пока все топливо не израсходуется.</w:t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Очистите машину и двигатель от грязи.</w:t>
      </w:r>
    </w:p>
    <w:p w:rsidR="004C4AFA" w:rsidRPr="004C4AFA" w:rsidRDefault="00D7303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2034560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-111125</wp:posOffset>
            </wp:positionV>
            <wp:extent cx="2486025" cy="1581150"/>
            <wp:effectExtent l="0" t="0" r="0" b="0"/>
            <wp:wrapSquare wrapText="bothSides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6050" b="4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0B"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Храня снегоуборщик в непроветриваемом помещении необходимо принять меры, дабы защитить машину от коррозии. Смажьте машину маловязким маслом, главным образом цеп</w:t>
      </w:r>
      <w:r w:rsidR="0090040B">
        <w:rPr>
          <w:rFonts w:ascii="Arial" w:hAnsi="Arial" w:cs="Arial"/>
          <w:bCs/>
          <w:sz w:val="20"/>
          <w:szCs w:val="20"/>
        </w:rPr>
        <w:t>и, пружины, подшипники и тросы.</w:t>
      </w:r>
    </w:p>
    <w:p w:rsidR="004C4AFA" w:rsidRPr="004C4AFA" w:rsidRDefault="009F7729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Нанесение смазки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 xml:space="preserve">На заводе в коробку заливается необходимое количество смазочного масла. Не производите дозаливку масла за исключением тех случаев, когда производился ремонт коробки или произошла утечка масла. В случае необходимости, используйте </w:t>
      </w:r>
      <w:r w:rsidRPr="004C4AFA">
        <w:rPr>
          <w:rFonts w:ascii="Arial" w:hAnsi="Arial" w:cs="Arial"/>
          <w:bCs/>
          <w:sz w:val="20"/>
          <w:szCs w:val="20"/>
          <w:lang w:val="en-US"/>
        </w:rPr>
        <w:t>GL</w:t>
      </w:r>
      <w:r w:rsidRPr="004C4AFA">
        <w:rPr>
          <w:rFonts w:ascii="Arial" w:hAnsi="Arial" w:cs="Arial"/>
          <w:bCs/>
          <w:sz w:val="20"/>
          <w:szCs w:val="20"/>
        </w:rPr>
        <w:t xml:space="preserve">-5 или </w:t>
      </w:r>
      <w:r w:rsidRPr="004C4AFA">
        <w:rPr>
          <w:rFonts w:ascii="Arial" w:hAnsi="Arial" w:cs="Arial"/>
          <w:bCs/>
          <w:sz w:val="20"/>
          <w:szCs w:val="20"/>
          <w:lang w:val="en-US"/>
        </w:rPr>
        <w:t>GL</w:t>
      </w:r>
      <w:r w:rsidRPr="004C4AFA">
        <w:rPr>
          <w:rFonts w:ascii="Arial" w:hAnsi="Arial" w:cs="Arial"/>
          <w:bCs/>
          <w:sz w:val="20"/>
          <w:szCs w:val="20"/>
        </w:rPr>
        <w:t xml:space="preserve">-6, </w:t>
      </w:r>
      <w:r w:rsidRPr="004C4AFA">
        <w:rPr>
          <w:rFonts w:ascii="Arial" w:hAnsi="Arial" w:cs="Arial"/>
          <w:bCs/>
          <w:sz w:val="20"/>
          <w:szCs w:val="20"/>
          <w:lang w:val="en-US"/>
        </w:rPr>
        <w:t>SAE</w:t>
      </w:r>
      <w:r w:rsidRPr="004C4AFA">
        <w:rPr>
          <w:rFonts w:ascii="Arial" w:hAnsi="Arial" w:cs="Arial"/>
          <w:bCs/>
          <w:sz w:val="20"/>
          <w:szCs w:val="20"/>
        </w:rPr>
        <w:t xml:space="preserve">85-95, </w:t>
      </w:r>
      <w:r w:rsidRPr="004C4AFA">
        <w:rPr>
          <w:rFonts w:ascii="Arial" w:hAnsi="Arial" w:cs="Arial"/>
          <w:bCs/>
          <w:sz w:val="20"/>
          <w:szCs w:val="20"/>
        </w:rPr>
        <w:lastRenderedPageBreak/>
        <w:t xml:space="preserve">трансмиссионное масло </w:t>
      </w:r>
      <w:r w:rsidRPr="004C4AFA">
        <w:rPr>
          <w:rFonts w:ascii="Arial" w:hAnsi="Arial" w:cs="Arial"/>
          <w:bCs/>
          <w:sz w:val="20"/>
          <w:szCs w:val="20"/>
          <w:lang w:val="en-US"/>
        </w:rPr>
        <w:t>EP</w:t>
      </w:r>
      <w:r w:rsidRPr="004C4AFA">
        <w:rPr>
          <w:rFonts w:ascii="Arial" w:hAnsi="Arial" w:cs="Arial"/>
          <w:bCs/>
          <w:sz w:val="20"/>
          <w:szCs w:val="20"/>
        </w:rPr>
        <w:t>.</w:t>
      </w:r>
    </w:p>
    <w:p w:rsidR="004C4AFA" w:rsidRPr="004C4AFA" w:rsidRDefault="004C4AFA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/>
          <w:bCs/>
          <w:sz w:val="20"/>
          <w:szCs w:val="20"/>
        </w:rPr>
        <w:t>ЗАПРЕЩЕНО!</w:t>
      </w:r>
      <w:r w:rsidRPr="004C4AFA">
        <w:rPr>
          <w:rFonts w:ascii="Arial" w:hAnsi="Arial" w:cs="Arial"/>
          <w:bCs/>
          <w:sz w:val="20"/>
          <w:szCs w:val="20"/>
        </w:rPr>
        <w:t xml:space="preserve"> Не и</w:t>
      </w:r>
      <w:r w:rsidR="00D7303A">
        <w:rPr>
          <w:rFonts w:ascii="Arial" w:hAnsi="Arial" w:cs="Arial"/>
          <w:bCs/>
          <w:sz w:val="20"/>
          <w:szCs w:val="20"/>
        </w:rPr>
        <w:t>спользуйте синтетическое масло.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Производите смазку подвижных деталей по окончанию сезона работы или через каждые 25 часов эксплуатации оборудования.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Не допускайте попадания смазочных материалов на фрикционный диск, фрикционную панель или ремни передачи. Не заливайте избыточное количество машинного масла; избыточное масло может попасть в привод и привести к проскальзыванию приводного ремня.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 xml:space="preserve">Для наилучшего результата рекомендуется использование специального моторного масла для четырехтактного двигателя </w:t>
      </w:r>
      <w:r w:rsidRPr="004C4AFA">
        <w:rPr>
          <w:rFonts w:ascii="Arial" w:hAnsi="Arial" w:cs="Arial"/>
          <w:b/>
          <w:bCs/>
          <w:sz w:val="20"/>
          <w:szCs w:val="20"/>
        </w:rPr>
        <w:t>St</w:t>
      </w:r>
      <w:r w:rsidRPr="004C4AFA">
        <w:rPr>
          <w:rFonts w:ascii="Arial" w:hAnsi="Arial" w:cs="Arial"/>
          <w:b/>
          <w:bCs/>
          <w:sz w:val="20"/>
          <w:szCs w:val="20"/>
          <w:lang w:val="en-US"/>
        </w:rPr>
        <w:t>urm</w:t>
      </w:r>
      <w:r w:rsidRPr="004C4AFA">
        <w:rPr>
          <w:rFonts w:ascii="Arial" w:hAnsi="Arial" w:cs="Arial"/>
          <w:b/>
          <w:bCs/>
          <w:sz w:val="20"/>
          <w:szCs w:val="20"/>
        </w:rPr>
        <w:t xml:space="preserve"> G-Energy 4T</w:t>
      </w:r>
      <w:r w:rsidRPr="004C4AFA">
        <w:rPr>
          <w:rFonts w:ascii="Arial" w:hAnsi="Arial" w:cs="Arial"/>
          <w:bCs/>
          <w:sz w:val="20"/>
          <w:szCs w:val="20"/>
        </w:rPr>
        <w:t xml:space="preserve"> при люб</w:t>
      </w:r>
      <w:r w:rsidR="009F7729">
        <w:rPr>
          <w:rFonts w:ascii="Arial" w:hAnsi="Arial" w:cs="Arial"/>
          <w:bCs/>
          <w:sz w:val="20"/>
          <w:szCs w:val="20"/>
        </w:rPr>
        <w:t>ой температуре в Вашем регионе.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32634A">
        <w:rPr>
          <w:rFonts w:ascii="Arial" w:hAnsi="Arial" w:cs="Arial"/>
          <w:bCs/>
          <w:sz w:val="20"/>
          <w:szCs w:val="20"/>
        </w:rPr>
        <w:t>Проверьте состояние</w:t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 </w:t>
      </w:r>
      <w:r w:rsidR="00FF53DC" w:rsidRPr="004C4AFA">
        <w:rPr>
          <w:rFonts w:ascii="Arial" w:hAnsi="Arial" w:cs="Arial"/>
          <w:bCs/>
          <w:sz w:val="20"/>
          <w:szCs w:val="20"/>
        </w:rPr>
        <w:t>болтов, гаек</w:t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  и винтов – они должны быть туг</w:t>
      </w:r>
      <w:r w:rsidR="0032634A">
        <w:rPr>
          <w:rFonts w:ascii="Arial" w:hAnsi="Arial" w:cs="Arial"/>
          <w:bCs/>
          <w:sz w:val="20"/>
          <w:szCs w:val="20"/>
        </w:rPr>
        <w:t>о затянутыми.  Внешне осмотрите</w:t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 машину на предмет наличия повреждений.  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Всегда используйте оригинальные запасные детали. Использование других запасных деталей может повлечь за собой риск травм, даже если запасные детали подходят к агрегату.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Никогда не хранить устройство с остатками бензина в баке в зданиях, где возможен контакт паров с открытым пламенем или искрой.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Дайте двигателю остыть перед тем, как поместить снегоуборочную машину   в закрытое помещение на хранение.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Перед помещением агрегата на длительное хранение ознакомьтесь с соответствующими рекомендациями, изложенными в инструкции.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Заменяйте поврежденные этикетки с предупреждениями и инструкциями.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После окончания эксплуатации агрегата оставляйте двигатель на 1-2 минуты во включенном состоянии, при этом выведите из зацепления шнек с целью предотвращения намерзания снега на нем.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Если агрегату требуется дальнейший сервис, пожалуйста, проконсультируйтесь с авторизованным центром сервиса в вашем регионе.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69696" behindDoc="0" locked="0" layoutInCell="1" allowOverlap="1" wp14:anchorId="0BE9C9FF" wp14:editId="22F6EE7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A284D" id="Прямая соединительная линия 124" o:spid="_x0000_s1026" style="position:absolute;z-index:251869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На инструмент распространяется гарантия, согласно сроку, указанному в гарантийном талоне.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70720" behindDoc="0" locked="0" layoutInCell="1" allowOverlap="1" wp14:anchorId="76261E5E" wp14:editId="2F67FAA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DF87B" id="Прямая соединительная линия 125" o:spid="_x0000_s1026" style="position:absolute;z-index:25187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A62AF2" w:rsidRPr="00A62AF2" w:rsidRDefault="00A62AF2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A62AF2" w:rsidRPr="00A62AF2" w:rsidRDefault="00A62AF2" w:rsidP="00A62AF2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1744" behindDoc="0" locked="0" layoutInCell="1" allowOverlap="1" wp14:anchorId="4306BD57" wp14:editId="749A9E0D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157F2" id="Прямая соединительная линия 126" o:spid="_x0000_s1026" style="position:absolute;z-index:251871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A62AF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A62AF2" w:rsidRPr="00A62AF2" w:rsidRDefault="0032634A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использовать с поврежденным</w:t>
      </w:r>
      <w:r w:rsidR="00A62AF2" w:rsidRPr="00A62AF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корпусом</w:t>
      </w:r>
      <w:r w:rsidR="00A62AF2" w:rsidRPr="00A62AF2">
        <w:rPr>
          <w:rFonts w:ascii="Arial" w:hAnsi="Arial" w:cs="Arial"/>
          <w:sz w:val="20"/>
          <w:szCs w:val="20"/>
        </w:rPr>
        <w:t xml:space="preserve"> или не использовать при появлении дыма непосредственно из корпуса изделия. Не использовать при возникновении течи топлива</w:t>
      </w:r>
      <w:r>
        <w:rPr>
          <w:rFonts w:ascii="Arial" w:hAnsi="Arial" w:cs="Arial"/>
          <w:sz w:val="20"/>
          <w:szCs w:val="20"/>
        </w:rPr>
        <w:t xml:space="preserve">. </w:t>
      </w:r>
      <w:r w:rsidR="00A62AF2" w:rsidRPr="00A62AF2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2768" behindDoc="0" locked="0" layoutInCell="1" allowOverlap="1" wp14:anchorId="6AAE44B1" wp14:editId="3A8E30C3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AAD39" id="Прямая соединительная линия 127" o:spid="_x0000_s1026" style="position:absolute;z-index:251872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Pr="00A62AF2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Поврежден корпус или двигатель.</w:t>
      </w:r>
    </w:p>
    <w:p w:rsidR="00A62AF2" w:rsidRPr="00A62AF2" w:rsidRDefault="00A62AF2" w:rsidP="00A62AF2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3792" behindDoc="0" locked="0" layoutInCell="1" allowOverlap="1" wp14:anchorId="7BF18958" wp14:editId="7C2EF35F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21AA8" id="Прямая соединительная линия 46" o:spid="_x0000_s1026" style="position:absolute;z-index:25187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4816" behindDoc="0" locked="0" layoutInCell="1" allowOverlap="1" wp14:anchorId="303B6DD6" wp14:editId="72F17AFD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7E641" id="Прямая соединительная линия 49" o:spid="_x0000_s1026" style="position:absolute;z-index:251874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5840" behindDoc="0" locked="0" layoutInCell="1" allowOverlap="1" wp14:anchorId="35082A5B" wp14:editId="154DB503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19050" b="1905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C6AD7" id="Прямая соединительная линия 50" o:spid="_x0000_s1026" style="position:absolute;z-index:25187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N6DQIAAM8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</w:p>
    <w:p w:rsidR="009F7729" w:rsidRPr="008F3161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</w:t>
      </w:r>
      <w:r w:rsidR="008F3161">
        <w:rPr>
          <w:rFonts w:ascii="Arial" w:hAnsi="Arial" w:cs="Arial"/>
          <w:sz w:val="20"/>
          <w:szCs w:val="20"/>
        </w:rPr>
        <w:t>ГОСТ15150 (Условие 5).</w:t>
      </w:r>
    </w:p>
    <w:p w:rsidR="00D7303A" w:rsidRDefault="00D7303A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76864" behindDoc="0" locked="0" layoutInCell="1" allowOverlap="1" wp14:anchorId="6125E04C" wp14:editId="051AA3E5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552C" id="Прямая соединительная линия 51" o:spid="_x0000_s1026" style="position:absolute;z-index:25187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AODgIAAM8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BvhwA4O&#10;AgAAzwMAAA4AAAAAAAAAAAAAAAAALgIAAGRycy9lMm9Eb2MueG1sUEsBAi0AFAAGAAgAAAAhAM0Q&#10;wM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64576" behindDoc="0" locked="0" layoutInCell="1" allowOverlap="1" wp14:anchorId="6A0E4B53" wp14:editId="416CA5C4">
            <wp:simplePos x="0" y="0"/>
            <wp:positionH relativeFrom="column">
              <wp:posOffset>483235</wp:posOffset>
            </wp:positionH>
            <wp:positionV relativeFrom="paragraph">
              <wp:posOffset>15875</wp:posOffset>
            </wp:positionV>
            <wp:extent cx="337185" cy="413385"/>
            <wp:effectExtent l="0" t="0" r="5715" b="5715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2AF2">
        <w:rPr>
          <w:rFonts w:ascii="Arial" w:hAnsi="Arial" w:cs="Arial"/>
          <w:sz w:val="20"/>
          <w:szCs w:val="20"/>
        </w:rPr>
        <w:t>Отслужившие свой срок инструменты, принадлежности и упаковку следует сдавать на экологически чистую рекуперацию отходов. Не выбрасывайте элек</w:t>
      </w:r>
      <w:r w:rsidR="008F3161">
        <w:rPr>
          <w:rFonts w:ascii="Arial" w:hAnsi="Arial" w:cs="Arial"/>
          <w:sz w:val="20"/>
          <w:szCs w:val="20"/>
        </w:rPr>
        <w:t>троинструменты в бытовой мусор!</w:t>
      </w:r>
    </w:p>
    <w:p w:rsidR="00D7303A" w:rsidRDefault="00D7303A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7888" behindDoc="0" locked="0" layoutInCell="1" allowOverlap="1" wp14:anchorId="0020184A" wp14:editId="6A507851">
                <wp:simplePos x="0" y="0"/>
                <wp:positionH relativeFrom="column">
                  <wp:posOffset>3050540</wp:posOffset>
                </wp:positionH>
                <wp:positionV relativeFrom="paragraph">
                  <wp:posOffset>65405</wp:posOffset>
                </wp:positionV>
                <wp:extent cx="5943600" cy="0"/>
                <wp:effectExtent l="0" t="19050" r="19050" b="190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D610D" id="Прямая соединительная линия 52" o:spid="_x0000_s1026" style="position:absolute;z-index:251877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0.2pt,5.15pt" to="708.2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SSDQIAAM8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Уровень звукового давления (LpA): 95.7 дБ (A) </w:t>
      </w:r>
      <w:r w:rsidR="0032634A">
        <w:rPr>
          <w:rFonts w:ascii="Arial" w:hAnsi="Arial" w:cs="Arial"/>
          <w:sz w:val="20"/>
          <w:szCs w:val="20"/>
        </w:rPr>
        <w:t xml:space="preserve">. </w:t>
      </w:r>
      <w:r w:rsidRPr="00A62AF2">
        <w:rPr>
          <w:rFonts w:ascii="Arial" w:hAnsi="Arial" w:cs="Arial"/>
          <w:sz w:val="20"/>
          <w:szCs w:val="20"/>
        </w:rPr>
        <w:t xml:space="preserve">Уровень звуковой мощности (LWA):106.7 дБ (A) 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Погрешность (К): 3 дБ(A).</w:t>
      </w:r>
      <w:r w:rsidR="0032634A">
        <w:rPr>
          <w:rFonts w:ascii="Arial" w:hAnsi="Arial" w:cs="Arial"/>
          <w:sz w:val="20"/>
          <w:szCs w:val="20"/>
        </w:rPr>
        <w:t xml:space="preserve"> </w:t>
      </w:r>
      <w:r w:rsidRPr="00A62AF2">
        <w:rPr>
          <w:rFonts w:ascii="Arial" w:hAnsi="Arial" w:cs="Arial"/>
          <w:sz w:val="20"/>
          <w:szCs w:val="20"/>
        </w:rPr>
        <w:t>Используйте средства защиты слуха.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Вибрация. Общий уровень вибрации (векторная сумма по трем координатам), определенный в соответствии с EN60745: Распространение вибрации (ah,AG): 3,2 м/с2 .</w:t>
      </w:r>
      <w:r w:rsidR="0032634A">
        <w:rPr>
          <w:rFonts w:ascii="Arial" w:hAnsi="Arial" w:cs="Arial"/>
          <w:sz w:val="20"/>
          <w:szCs w:val="20"/>
        </w:rPr>
        <w:t xml:space="preserve"> </w:t>
      </w:r>
      <w:r w:rsidRPr="00A62AF2">
        <w:rPr>
          <w:rFonts w:ascii="Arial" w:hAnsi="Arial" w:cs="Arial"/>
          <w:sz w:val="20"/>
          <w:szCs w:val="20"/>
        </w:rPr>
        <w:t>Погрешность (К): 1,5 м/с2.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8912" behindDoc="0" locked="0" layoutInCell="1" allowOverlap="1" wp14:anchorId="2C24A66D" wp14:editId="15117426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4DE34" id="Прямая соединительная линия 53" o:spid="_x0000_s1026" style="position:absolute;z-index:25187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fmDQIAAM8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02147" w:rsidRDefault="0032634A" w:rsidP="00D0214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7729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63552" behindDoc="0" locked="0" layoutInCell="1" allowOverlap="1" wp14:anchorId="59A19365" wp14:editId="26A06F5F">
            <wp:simplePos x="0" y="0"/>
            <wp:positionH relativeFrom="column">
              <wp:posOffset>704850</wp:posOffset>
            </wp:positionH>
            <wp:positionV relativeFrom="paragraph">
              <wp:posOffset>4445</wp:posOffset>
            </wp:positionV>
            <wp:extent cx="288290" cy="266700"/>
            <wp:effectExtent l="0" t="0" r="0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729" w:rsidRPr="009F7729">
        <w:rPr>
          <w:rFonts w:ascii="Arial" w:hAnsi="Arial" w:cs="Arial"/>
          <w:sz w:val="20"/>
          <w:szCs w:val="20"/>
        </w:rPr>
        <w:t>Подле</w:t>
      </w:r>
      <w:r w:rsidR="009F7729">
        <w:rPr>
          <w:rFonts w:ascii="Arial" w:hAnsi="Arial" w:cs="Arial"/>
          <w:sz w:val="20"/>
          <w:szCs w:val="20"/>
        </w:rPr>
        <w:t xml:space="preserve">жит обязательному декларированию. Декларация соответствия размещена на официальном сайте </w:t>
      </w:r>
      <w:hyperlink r:id="rId51" w:history="1">
        <w:r w:rsidR="0052475F" w:rsidRPr="00D02147">
          <w:t>www.sturmtools.ru</w:t>
        </w:r>
      </w:hyperlink>
      <w:r w:rsidR="0052475F">
        <w:rPr>
          <w:rFonts w:ascii="Arial" w:hAnsi="Arial" w:cs="Arial"/>
          <w:sz w:val="20"/>
          <w:szCs w:val="20"/>
        </w:rPr>
        <w:t xml:space="preserve">. </w:t>
      </w:r>
      <w:r w:rsidR="00A62AF2" w:rsidRPr="00A62AF2">
        <w:rPr>
          <w:rFonts w:ascii="Arial" w:hAnsi="Arial" w:cs="Arial"/>
          <w:sz w:val="20"/>
          <w:szCs w:val="20"/>
        </w:rPr>
        <w:t xml:space="preserve">Изготовлено в соответствии с директивами: 2006/42/ЕС «Машины и механизмы», ГОСТ 28708- 2013 «Средства малой механизации сельскохозяйственных работ. </w:t>
      </w:r>
      <w:r w:rsidR="009F7729">
        <w:rPr>
          <w:rFonts w:ascii="Arial" w:hAnsi="Arial" w:cs="Arial"/>
          <w:sz w:val="20"/>
          <w:szCs w:val="20"/>
        </w:rPr>
        <w:t xml:space="preserve"> </w:t>
      </w:r>
      <w:r w:rsidR="00A62AF2" w:rsidRPr="00A62AF2">
        <w:rPr>
          <w:rFonts w:ascii="Arial" w:hAnsi="Arial" w:cs="Arial"/>
          <w:sz w:val="20"/>
          <w:szCs w:val="20"/>
        </w:rPr>
        <w:t xml:space="preserve">Требования безопасности». Соответствует техническим регламентам: ТР ТС 010/2011 «О безопасности машин и оборудования. </w:t>
      </w:r>
    </w:p>
    <w:p w:rsidR="00D02147" w:rsidRDefault="00A62AF2" w:rsidP="00D0214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Страна изготовления: </w:t>
      </w:r>
      <w:r w:rsidR="009F7729">
        <w:rPr>
          <w:rFonts w:ascii="Arial" w:hAnsi="Arial" w:cs="Arial"/>
          <w:sz w:val="20"/>
          <w:szCs w:val="20"/>
        </w:rPr>
        <w:t>Россия</w:t>
      </w:r>
      <w:r w:rsidRPr="00A62AF2">
        <w:rPr>
          <w:rFonts w:ascii="Arial" w:hAnsi="Arial" w:cs="Arial"/>
          <w:sz w:val="20"/>
          <w:szCs w:val="20"/>
        </w:rPr>
        <w:t xml:space="preserve">.  </w:t>
      </w:r>
    </w:p>
    <w:p w:rsidR="00D02147" w:rsidRDefault="00D02147" w:rsidP="00D0214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054BC5">
        <w:rPr>
          <w:rFonts w:ascii="Arial" w:hAnsi="Arial" w:cs="Arial"/>
          <w:sz w:val="20"/>
          <w:szCs w:val="20"/>
        </w:rPr>
        <w:t>ООО «Велрус»</w:t>
      </w:r>
      <w:r>
        <w:rPr>
          <w:rFonts w:ascii="Arial" w:hAnsi="Arial" w:cs="Arial"/>
          <w:sz w:val="20"/>
          <w:szCs w:val="20"/>
        </w:rPr>
        <w:t>, Адрес места нахождения:</w:t>
      </w:r>
      <w:r w:rsidRPr="00054BC5">
        <w:rPr>
          <w:rFonts w:ascii="Arial" w:hAnsi="Arial" w:cs="Arial"/>
          <w:sz w:val="20"/>
          <w:szCs w:val="20"/>
        </w:rPr>
        <w:t xml:space="preserve"> Москва, проезд Строительный, дом 7А.  </w:t>
      </w:r>
    </w:p>
    <w:p w:rsidR="00D02147" w:rsidRDefault="00A62AF2" w:rsidP="00D0214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Уполномоченный представитель</w:t>
      </w:r>
      <w:r w:rsidR="009F7729" w:rsidRPr="009F7729">
        <w:rPr>
          <w:rFonts w:ascii="Arial" w:hAnsi="Arial" w:cs="Arial"/>
          <w:sz w:val="20"/>
          <w:szCs w:val="20"/>
        </w:rPr>
        <w:t xml:space="preserve"> </w:t>
      </w:r>
      <w:r w:rsidR="009F7729">
        <w:rPr>
          <w:rFonts w:ascii="Arial" w:hAnsi="Arial" w:cs="Arial"/>
          <w:sz w:val="20"/>
          <w:szCs w:val="20"/>
        </w:rPr>
        <w:t>сервиса</w:t>
      </w:r>
      <w:r w:rsidRPr="00A62AF2">
        <w:rPr>
          <w:rFonts w:ascii="Arial" w:hAnsi="Arial" w:cs="Arial"/>
          <w:sz w:val="20"/>
          <w:szCs w:val="20"/>
        </w:rPr>
        <w:t xml:space="preserve">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EB5235" w:rsidRDefault="009F7729" w:rsidP="00D0214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Уполномоченный представитель производителя</w:t>
      </w:r>
      <w:r w:rsidR="00EB5235" w:rsidRPr="00EB5235">
        <w:rPr>
          <w:rFonts w:ascii="Arial" w:hAnsi="Arial" w:cs="Arial"/>
          <w:sz w:val="20"/>
          <w:szCs w:val="20"/>
        </w:rPr>
        <w:t xml:space="preserve"> </w:t>
      </w:r>
      <w:r w:rsidR="00EB5235" w:rsidRPr="004203BA">
        <w:rPr>
          <w:rFonts w:ascii="Arial" w:hAnsi="Arial" w:cs="Arial"/>
          <w:sz w:val="20"/>
          <w:szCs w:val="20"/>
        </w:rPr>
        <w:t xml:space="preserve">ООО «СМАРТТУЛЗ». Адрес: Россия, 115054, Москва, ул. Б. Пионерская, д. 15, корп. 1, пом. 2, оф. 2Л. Телефон горячей линии: 8 800 775 5060. </w:t>
      </w:r>
    </w:p>
    <w:p w:rsidR="00A62AF2" w:rsidRPr="00EB5235" w:rsidRDefault="00A62AF2" w:rsidP="00D0214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Дата изготовления указана на </w:t>
      </w:r>
      <w:r w:rsidR="009F7729">
        <w:rPr>
          <w:rFonts w:ascii="Arial" w:hAnsi="Arial" w:cs="Arial"/>
          <w:sz w:val="20"/>
          <w:szCs w:val="20"/>
        </w:rPr>
        <w:t xml:space="preserve">техническом шильдике устройства и на </w:t>
      </w:r>
      <w:r w:rsidRPr="00A62AF2">
        <w:rPr>
          <w:rFonts w:ascii="Arial" w:hAnsi="Arial" w:cs="Arial"/>
          <w:sz w:val="20"/>
          <w:szCs w:val="20"/>
        </w:rPr>
        <w:t>упаковке.</w:t>
      </w:r>
    </w:p>
    <w:p w:rsidR="00B63EDF" w:rsidRDefault="00B63EDF" w:rsidP="00D02147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B63EDF" w:rsidRDefault="00B63EDF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B63EDF" w:rsidRDefault="00B63EDF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B63EDF" w:rsidRDefault="00B63EDF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B63EDF" w:rsidRDefault="00497B61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6B6843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661822" behindDoc="1" locked="0" layoutInCell="1" allowOverlap="1" wp14:anchorId="09060AE8" wp14:editId="47DD17BC">
            <wp:simplePos x="0" y="0"/>
            <wp:positionH relativeFrom="column">
              <wp:posOffset>0</wp:posOffset>
            </wp:positionH>
            <wp:positionV relativeFrom="paragraph">
              <wp:posOffset>-612140</wp:posOffset>
            </wp:positionV>
            <wp:extent cx="7639050" cy="5229225"/>
            <wp:effectExtent l="0" t="0" r="0" b="9525"/>
            <wp:wrapNone/>
            <wp:docPr id="13" name="图片 7" descr="\\Awlopserver\包装调整\包装资料\Bizexpo\保卡和维修卡 质保标贴\说明书后质保内容\1-t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保卡和维修卡 质保标贴\说明书后质保内容\1-tool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548" cy="52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EDF" w:rsidRDefault="00B63EDF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B63EDF" w:rsidRDefault="00B63EDF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B63EDF" w:rsidRDefault="008E14CB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-210185</wp:posOffset>
                </wp:positionV>
                <wp:extent cx="3723640" cy="260350"/>
                <wp:effectExtent l="0" t="0" r="0" b="6350"/>
                <wp:wrapNone/>
                <wp:docPr id="989" name="Надпись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0A6" w:rsidRPr="00F31985" w:rsidRDefault="001270A6" w:rsidP="006E7AFC">
                            <w:pPr>
                              <w:tabs>
                                <w:tab w:val="left" w:pos="10585"/>
                              </w:tabs>
                              <w:ind w:right="686" w:firstLineChars="196" w:firstLine="472"/>
                              <w:jc w:val="both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  <w:p w:rsidR="001270A6" w:rsidRPr="003C4441" w:rsidRDefault="001270A6" w:rsidP="006E7AF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9" o:spid="_x0000_s1057" type="#_x0000_t202" style="position:absolute;left:0;text-align:left;margin-left:6.95pt;margin-top:-16.55pt;width:293.2pt;height:20.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" filled="f" stroked="f">
                <v:textbox>
                  <w:txbxContent>
                    <w:p w:rsidR="001270A6" w:rsidRPr="00F31985" w:rsidRDefault="001270A6" w:rsidP="006E7AFC">
                      <w:pPr>
                        <w:tabs>
                          <w:tab w:val="left" w:pos="10585"/>
                        </w:tabs>
                        <w:ind w:right="686" w:firstLineChars="196" w:firstLine="472"/>
                        <w:jc w:val="both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  <w:p w:rsidR="001270A6" w:rsidRPr="003C4441" w:rsidRDefault="001270A6" w:rsidP="006E7AF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-416560</wp:posOffset>
                </wp:positionV>
                <wp:extent cx="1268730" cy="276225"/>
                <wp:effectExtent l="0" t="0" r="0" b="9525"/>
                <wp:wrapNone/>
                <wp:docPr id="988" name="Надпись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0A6" w:rsidRPr="00756C81" w:rsidRDefault="00711294" w:rsidP="006E7AFC">
                            <w:pPr>
                              <w:rPr>
                                <w:rFonts w:ascii="Anonymous Pro" w:eastAsiaTheme="minorEastAsia" w:hAnsi="Anonymous Pro"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6"/>
                                <w:lang w:val="en-US" w:bidi="ar-SA"/>
                              </w:rPr>
                              <w:t>STG5775</w:t>
                            </w:r>
                            <w:r w:rsidR="001270A6" w:rsidRPr="00756C8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6"/>
                                <w:lang w:val="en-US" w:bidi="ar-SA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8" o:spid="_x0000_s1058" type="#_x0000_t202" style="position:absolute;left:0;text-align:left;margin-left:200.25pt;margin-top:-32.8pt;width:99.9pt;height:21.7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jB0gIAAMs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" filled="f" stroked="f">
                <v:textbox>
                  <w:txbxContent>
                    <w:p w:rsidR="001270A6" w:rsidRPr="00756C81" w:rsidRDefault="00711294" w:rsidP="006E7AFC">
                      <w:pPr>
                        <w:rPr>
                          <w:rFonts w:ascii="Anonymous Pro" w:eastAsiaTheme="minorEastAsia" w:hAnsi="Anonymous Pro"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6"/>
                          <w:lang w:val="en-US" w:bidi="ar-SA"/>
                        </w:rPr>
                        <w:t>STG5775</w:t>
                      </w:r>
                      <w:r w:rsidR="001270A6" w:rsidRPr="00756C81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6"/>
                          <w:lang w:val="en-US" w:bidi="ar-SA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B63EDF" w:rsidRPr="00A62AF2" w:rsidRDefault="00B63EDF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6404B4" w:rsidRDefault="006404B4" w:rsidP="007C1ED0">
      <w:pPr>
        <w:rPr>
          <w:rFonts w:eastAsiaTheme="minorEastAsia"/>
          <w:sz w:val="18"/>
          <w:lang w:eastAsia="zh-CN"/>
        </w:rPr>
      </w:pPr>
    </w:p>
    <w:p w:rsidR="00D7303A" w:rsidRDefault="00D7303A" w:rsidP="007C1ED0">
      <w:pPr>
        <w:rPr>
          <w:rFonts w:eastAsiaTheme="minorEastAsia"/>
          <w:sz w:val="18"/>
          <w:lang w:eastAsia="zh-CN"/>
        </w:rPr>
      </w:pPr>
    </w:p>
    <w:p w:rsidR="006404B4" w:rsidRDefault="006404B4" w:rsidP="007C1ED0">
      <w:pPr>
        <w:rPr>
          <w:rFonts w:eastAsiaTheme="minorEastAsia"/>
          <w:sz w:val="18"/>
          <w:lang w:eastAsia="zh-CN"/>
        </w:rPr>
      </w:pPr>
    </w:p>
    <w:p w:rsidR="006404B4" w:rsidRDefault="006404B4" w:rsidP="007C1ED0">
      <w:pPr>
        <w:rPr>
          <w:rFonts w:eastAsiaTheme="minorEastAsia"/>
          <w:sz w:val="18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3EF5" w:rsidRDefault="00283EF5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3EF5" w:rsidRDefault="00283EF5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D02147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8026B2">
        <w:rPr>
          <w:rFonts w:eastAsiaTheme="minorEastAsia"/>
          <w:noProof/>
          <w:sz w:val="18"/>
          <w:lang w:bidi="ar-SA"/>
        </w:rPr>
        <w:lastRenderedPageBreak/>
        <w:drawing>
          <wp:anchor distT="0" distB="0" distL="114300" distR="114300" simplePos="0" relativeHeight="252055040" behindDoc="1" locked="0" layoutInCell="1" allowOverlap="1" wp14:anchorId="577CAD1E" wp14:editId="650A3721">
            <wp:simplePos x="0" y="0"/>
            <wp:positionH relativeFrom="page">
              <wp:align>right</wp:align>
            </wp:positionH>
            <wp:positionV relativeFrom="paragraph">
              <wp:posOffset>-660400</wp:posOffset>
            </wp:positionV>
            <wp:extent cx="7637523" cy="5113655"/>
            <wp:effectExtent l="0" t="0" r="1905" b="0"/>
            <wp:wrapNone/>
            <wp:docPr id="20" name="图片 5" descr="\\Awlopserver\包装调整\包装资料\Bizexpo\保卡和维修卡 质保标贴\说明书后质保内容\2-t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wlopserver\包装调整\包装资料\Bizexpo\保卡和维修卡 质保标贴\说明书后质保内容\2-tools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523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0214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8A57C1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72201C43" wp14:editId="54E91D71">
                <wp:simplePos x="0" y="0"/>
                <wp:positionH relativeFrom="column">
                  <wp:posOffset>5162550</wp:posOffset>
                </wp:positionH>
                <wp:positionV relativeFrom="paragraph">
                  <wp:posOffset>-745490</wp:posOffset>
                </wp:positionV>
                <wp:extent cx="447675" cy="43434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0A6" w:rsidRPr="00D22993" w:rsidRDefault="00711294" w:rsidP="00E578B7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STG5775</w:t>
                            </w:r>
                            <w:r w:rsidRPr="00E578B7"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R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01C43" id="Надпись 9" o:spid="_x0000_s1059" type="#_x0000_t202" style="position:absolute;left:0;text-align:left;margin-left:406.5pt;margin-top:-58.7pt;width:35.25pt;height:342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" filled="f" stroked="f">
                <v:textbox style="layout-flow:vertical;mso-layout-flow-alt:bottom-to-top">
                  <w:txbxContent>
                    <w:p w:rsidR="001270A6" w:rsidRPr="00D22993" w:rsidRDefault="00711294" w:rsidP="00E578B7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STG5775</w:t>
                      </w:r>
                      <w:r w:rsidRPr="00E578B7"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R</w:t>
                      </w:r>
                      <w:r w:rsidR="001270A6">
                        <w:rPr>
                          <w:rFonts w:ascii="Anonymous Pro" w:hAnsi="Anonymous Pro"/>
                          <w:b/>
                          <w:sz w:val="40"/>
                          <w:szCs w:val="24"/>
                        </w:rPr>
                        <w:t xml:space="preserve"> </w:t>
                      </w:r>
                      <w:r w:rsidR="001270A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1EA67BB9" wp14:editId="73E52798">
                <wp:simplePos x="0" y="0"/>
                <wp:positionH relativeFrom="column">
                  <wp:posOffset>3028950</wp:posOffset>
                </wp:positionH>
                <wp:positionV relativeFrom="paragraph">
                  <wp:posOffset>-745490</wp:posOffset>
                </wp:positionV>
                <wp:extent cx="409575" cy="434340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0A6" w:rsidRPr="00D22993" w:rsidRDefault="00711294" w:rsidP="00E578B7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STG5775</w:t>
                            </w:r>
                            <w:r w:rsidRPr="00E578B7"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R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67BB9" id="Надпись 7" o:spid="_x0000_s1060" type="#_x0000_t202" style="position:absolute;left:0;text-align:left;margin-left:238.5pt;margin-top:-58.7pt;width:32.25pt;height:342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" filled="f" stroked="f">
                <v:textbox style="layout-flow:vertical;mso-layout-flow-alt:bottom-to-top">
                  <w:txbxContent>
                    <w:p w:rsidR="001270A6" w:rsidRPr="00D22993" w:rsidRDefault="00711294" w:rsidP="00E578B7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STG5775</w:t>
                      </w:r>
                      <w:r w:rsidRPr="00E578B7"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R</w:t>
                      </w:r>
                      <w:r w:rsidR="001270A6">
                        <w:rPr>
                          <w:rFonts w:ascii="Anonymous Pro" w:hAnsi="Anonymous Pro"/>
                          <w:b/>
                          <w:sz w:val="40"/>
                          <w:szCs w:val="24"/>
                        </w:rPr>
                        <w:t xml:space="preserve"> </w:t>
                      </w:r>
                      <w:r w:rsidR="001270A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-745490</wp:posOffset>
                </wp:positionV>
                <wp:extent cx="521335" cy="4429125"/>
                <wp:effectExtent l="0" t="0" r="0" b="9525"/>
                <wp:wrapNone/>
                <wp:docPr id="983" name="Надпись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442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0A6" w:rsidRPr="00D22993" w:rsidRDefault="00711294" w:rsidP="006E7AFC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STG5775</w:t>
                            </w:r>
                            <w:r w:rsidR="001270A6" w:rsidRPr="00E578B7"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R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3" o:spid="_x0000_s1061" type="#_x0000_t202" style="position:absolute;left:0;text-align:left;margin-left:69.75pt;margin-top:-58.7pt;width:41.05pt;height:348.7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" filled="f" stroked="f">
                <v:textbox style="layout-flow:vertical;mso-layout-flow-alt:bottom-to-top">
                  <w:txbxContent>
                    <w:p w:rsidR="001270A6" w:rsidRPr="00D22993" w:rsidRDefault="00711294" w:rsidP="006E7AFC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STG5775</w:t>
                      </w:r>
                      <w:r w:rsidR="001270A6" w:rsidRPr="00E578B7"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R</w:t>
                      </w:r>
                      <w:r w:rsidR="001270A6">
                        <w:rPr>
                          <w:rFonts w:ascii="Anonymous Pro" w:hAnsi="Anonymous Pro"/>
                          <w:b/>
                          <w:sz w:val="40"/>
                          <w:szCs w:val="24"/>
                        </w:rPr>
                        <w:t xml:space="preserve"> </w:t>
                      </w:r>
                      <w:r w:rsidR="001270A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09984" behindDoc="0" locked="0" layoutInCell="1" allowOverlap="1" wp14:anchorId="779FA11A" wp14:editId="41F44C18">
            <wp:simplePos x="0" y="0"/>
            <wp:positionH relativeFrom="margin">
              <wp:posOffset>0</wp:posOffset>
            </wp:positionH>
            <wp:positionV relativeFrom="paragraph">
              <wp:posOffset>-473710</wp:posOffset>
            </wp:positionV>
            <wp:extent cx="7616825" cy="5029200"/>
            <wp:effectExtent l="0" t="0" r="3175" b="0"/>
            <wp:wrapNone/>
            <wp:docPr id="9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8A57C1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14080" behindDoc="0" locked="0" layoutInCell="1" allowOverlap="1" wp14:anchorId="1FA95F98" wp14:editId="3FC5088F">
            <wp:simplePos x="0" y="0"/>
            <wp:positionH relativeFrom="margin">
              <wp:posOffset>-12065</wp:posOffset>
            </wp:positionH>
            <wp:positionV relativeFrom="paragraph">
              <wp:posOffset>-454660</wp:posOffset>
            </wp:positionV>
            <wp:extent cx="7572375" cy="5019675"/>
            <wp:effectExtent l="0" t="0" r="9525" b="9525"/>
            <wp:wrapNone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8A57C1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12032" behindDoc="0" locked="0" layoutInCell="1" allowOverlap="1" wp14:anchorId="779FA11A" wp14:editId="41F44C18">
            <wp:simplePos x="0" y="0"/>
            <wp:positionH relativeFrom="page">
              <wp:posOffset>0</wp:posOffset>
            </wp:positionH>
            <wp:positionV relativeFrom="paragraph">
              <wp:posOffset>-454660</wp:posOffset>
            </wp:positionV>
            <wp:extent cx="7616825" cy="5029200"/>
            <wp:effectExtent l="0" t="0" r="3175" b="0"/>
            <wp:wrapNone/>
            <wp:docPr id="9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4CD47D5C" wp14:editId="0EDA02AC">
                <wp:simplePos x="0" y="0"/>
                <wp:positionH relativeFrom="column">
                  <wp:posOffset>1000125</wp:posOffset>
                </wp:positionH>
                <wp:positionV relativeFrom="paragraph">
                  <wp:posOffset>-777875</wp:posOffset>
                </wp:positionV>
                <wp:extent cx="828675" cy="4343400"/>
                <wp:effectExtent l="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0A6" w:rsidRPr="00D22993" w:rsidRDefault="00711294" w:rsidP="00E578B7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STG5775</w:t>
                            </w:r>
                            <w:r w:rsidRPr="00E578B7"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R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7D5C" id="Надпись 10" o:spid="_x0000_s1062" type="#_x0000_t202" style="position:absolute;left:0;text-align:left;margin-left:78.75pt;margin-top:-61.25pt;width:65.25pt;height:342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" filled="f" stroked="f">
                <v:textbox style="layout-flow:vertical;mso-layout-flow-alt:bottom-to-top">
                  <w:txbxContent>
                    <w:p w:rsidR="001270A6" w:rsidRPr="00D22993" w:rsidRDefault="00711294" w:rsidP="00E578B7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STG5775</w:t>
                      </w:r>
                      <w:r w:rsidRPr="00E578B7"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R</w:t>
                      </w:r>
                      <w:r w:rsidR="001270A6">
                        <w:rPr>
                          <w:rFonts w:ascii="Anonymous Pro" w:hAnsi="Anonymous Pro"/>
                          <w:b/>
                          <w:sz w:val="40"/>
                          <w:szCs w:val="24"/>
                        </w:rPr>
                        <w:t xml:space="preserve"> </w:t>
                      </w:r>
                      <w:r w:rsidR="001270A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CD47D5C" wp14:editId="0EDA02AC">
                <wp:simplePos x="0" y="0"/>
                <wp:positionH relativeFrom="column">
                  <wp:posOffset>3200400</wp:posOffset>
                </wp:positionH>
                <wp:positionV relativeFrom="paragraph">
                  <wp:posOffset>-777875</wp:posOffset>
                </wp:positionV>
                <wp:extent cx="828675" cy="43434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0A6" w:rsidRPr="00D22993" w:rsidRDefault="00711294" w:rsidP="00E578B7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STG5775</w:t>
                            </w:r>
                            <w:r w:rsidRPr="00E578B7"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R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7D5C" id="Надпись 14" o:spid="_x0000_s1063" type="#_x0000_t202" style="position:absolute;left:0;text-align:left;margin-left:252pt;margin-top:-61.25pt;width:65.25pt;height:342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" filled="f" stroked="f">
                <v:textbox style="layout-flow:vertical;mso-layout-flow-alt:bottom-to-top">
                  <w:txbxContent>
                    <w:p w:rsidR="001270A6" w:rsidRPr="00D22993" w:rsidRDefault="00711294" w:rsidP="00E578B7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STG5775</w:t>
                      </w:r>
                      <w:r w:rsidRPr="00E578B7"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R</w:t>
                      </w:r>
                      <w:r w:rsidR="001270A6">
                        <w:rPr>
                          <w:rFonts w:ascii="Anonymous Pro" w:hAnsi="Anonymous Pro"/>
                          <w:b/>
                          <w:sz w:val="40"/>
                          <w:szCs w:val="24"/>
                        </w:rPr>
                        <w:t xml:space="preserve"> </w:t>
                      </w:r>
                      <w:r w:rsidR="001270A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304565BF" wp14:editId="715D1C70">
                <wp:simplePos x="0" y="0"/>
                <wp:positionH relativeFrom="column">
                  <wp:posOffset>5314950</wp:posOffset>
                </wp:positionH>
                <wp:positionV relativeFrom="paragraph">
                  <wp:posOffset>-777875</wp:posOffset>
                </wp:positionV>
                <wp:extent cx="828675" cy="434340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0A6" w:rsidRPr="00D22993" w:rsidRDefault="00711294" w:rsidP="00E578B7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STG5775</w:t>
                            </w:r>
                            <w:r w:rsidRPr="00E578B7">
                              <w:rPr>
                                <w:rFonts w:ascii="Anonymous Pro" w:hAnsi="Anonymous Pro"/>
                                <w:b/>
                                <w:color w:val="000000"/>
                                <w:sz w:val="24"/>
                                <w:szCs w:val="16"/>
                                <w:lang w:val="en-US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 w:rsidR="001270A6">
                              <w:rPr>
                                <w:rFonts w:ascii="Anonymous Pro" w:hAnsi="Anonymous Pro"/>
                                <w:b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1270A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565BF" id="Надпись 18" o:spid="_x0000_s1064" type="#_x0000_t202" style="position:absolute;left:0;text-align:left;margin-left:418.5pt;margin-top:-61.25pt;width:65.25pt;height:342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" filled="f" stroked="f">
                <v:textbox style="layout-flow:vertical;mso-layout-flow-alt:bottom-to-top">
                  <w:txbxContent>
                    <w:p w:rsidR="001270A6" w:rsidRPr="00D22993" w:rsidRDefault="00711294" w:rsidP="00E578B7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STG5775</w:t>
                      </w:r>
                      <w:r w:rsidRPr="00E578B7">
                        <w:rPr>
                          <w:rFonts w:ascii="Anonymous Pro" w:hAnsi="Anonymous Pro"/>
                          <w:b/>
                          <w:color w:val="000000"/>
                          <w:sz w:val="24"/>
                          <w:szCs w:val="16"/>
                          <w:lang w:val="en-US"/>
                        </w:rPr>
                        <w:t>R</w:t>
                      </w:r>
                      <w:bookmarkStart w:id="1" w:name="_GoBack"/>
                      <w:bookmarkEnd w:id="1"/>
                      <w:r w:rsidR="001270A6">
                        <w:rPr>
                          <w:rFonts w:ascii="Anonymous Pro" w:hAnsi="Anonymous Pro"/>
                          <w:b/>
                          <w:sz w:val="40"/>
                          <w:szCs w:val="24"/>
                        </w:rPr>
                        <w:t xml:space="preserve"> </w:t>
                      </w:r>
                      <w:r w:rsidR="001270A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8A57C1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  <w:r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16128" behindDoc="0" locked="0" layoutInCell="1" allowOverlap="1" wp14:anchorId="1FA95F98" wp14:editId="3FC5088F">
            <wp:simplePos x="0" y="0"/>
            <wp:positionH relativeFrom="margin">
              <wp:posOffset>0</wp:posOffset>
            </wp:positionH>
            <wp:positionV relativeFrom="paragraph">
              <wp:posOffset>-454660</wp:posOffset>
            </wp:positionV>
            <wp:extent cx="7572375" cy="5019675"/>
            <wp:effectExtent l="0" t="0" r="9525" b="9525"/>
            <wp:wrapNone/>
            <wp:docPr id="9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8A57C1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  <w:r w:rsidRPr="00384273">
        <w:rPr>
          <w:rFonts w:ascii="Times New Roman" w:eastAsiaTheme="minorEastAsia" w:hAnsi="Times New Roman" w:cs="Times New Roman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36608" behindDoc="1" locked="0" layoutInCell="1" allowOverlap="1" wp14:anchorId="6EDFF6A5" wp14:editId="21060B09">
            <wp:simplePos x="0" y="0"/>
            <wp:positionH relativeFrom="column">
              <wp:posOffset>-44450</wp:posOffset>
            </wp:positionH>
            <wp:positionV relativeFrom="paragraph">
              <wp:posOffset>-452120</wp:posOffset>
            </wp:positionV>
            <wp:extent cx="8051800" cy="5638800"/>
            <wp:effectExtent l="19050" t="0" r="6350" b="0"/>
            <wp:wrapNone/>
            <wp:docPr id="32" name="图片 0" descr="说明书模版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d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6E7AFC" w:rsidRPr="006E7AFC" w:rsidSect="00B64E79">
      <w:footerReference w:type="even" r:id="rId57"/>
      <w:footerReference w:type="default" r:id="rId58"/>
      <w:pgSz w:w="11910" w:h="7910" w:orient="landscape"/>
      <w:pgMar w:top="709" w:right="181" w:bottom="284" w:left="0" w:header="0" w:footer="47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0A6" w:rsidRDefault="001270A6">
      <w:r>
        <w:separator/>
      </w:r>
    </w:p>
  </w:endnote>
  <w:endnote w:type="continuationSeparator" w:id="0">
    <w:p w:rsidR="001270A6" w:rsidRDefault="0012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Narrow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nonymous Pro">
    <w:altName w:val="Courier New"/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0A6" w:rsidRDefault="001270A6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0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4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1B1BD62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jgc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4wn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kjgcYAAADbAAAADwAAAAAAAAAAAAAAAACYAgAAZHJz&#10;L2Rvd25yZXYueG1sUEsFBgAAAAAEAAQA9QAAAIsDAAAAAA=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XGM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ilxj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0A6" w:rsidRDefault="001270A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9525" t="0" r="2540" b="254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7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39561D" id="Group 6" o:spid="_x0000_s1026" style="position:absolute;margin-left:0;margin-top:359.95pt;width:595.3pt;height:22.35pt;z-index:-2516648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asjA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qbxGrIwDAADxCAAADgAAAAAAAAAA&#10;AAAAAAAuAgAAZHJzL2Uyb0RvYy54bWxQSwECLQAUAAYACAAAACEAwkZ9L+AAAAAJAQAADwAAAAAA&#10;AAAAAAAAAADmBQAAZHJzL2Rvd25yZXYueG1sUEsFBgAAAAAEAAQA8wAAAPMGAAAAAA==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hlsQA&#10;AADbAAAADwAAAGRycy9kb3ducmV2LnhtbERPTWvCQBC9F/wPywi9FN1oMZXUVaoi1JOYquBtzE6T&#10;0OxsyK5J+u+7hUJv83ifs1j1phItNa60rGAyjkAQZ1aXnCs4fexGcxDOI2usLJOCb3KwWg4eFpho&#10;2/GR2tTnIoSwS1BB4X2dSOmyggy6sa2JA/dpG4M+wCaXusEuhJtKTqMolgZLDg0F1rQpKPtK70bB&#10;oeuPu/i8fbqsr+3p+bad3at4r9TjsH97BeGp9//iP/e7DvNf4P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4ZbEAAAA2wAAAA8AAAAAAAAAAAAAAAAAmAIAAGRycy9k&#10;b3ducmV2LnhtbFBLBQYAAAAABAAEAPUAAACJAwAAAAA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BfcEAAADbAAAADwAAAGRycy9kb3ducmV2LnhtbERP32vCMBB+H+x/CDfY20zdQLZqLDIo&#10;OBBBlxffjuZsis2lNNF2/vVGEPZ2H9/PWxSja8WF+tB4VjCdZCCIK28arhXo3/LtE0SIyAZbz6Tg&#10;jwIUy+enBebGD7yjyz7WIoVwyFGBjbHLpQyVJYdh4jvixB197zAm2NfS9DikcNfK9yybSYcNpwaL&#10;HX1bqk77s1PAtrq22db86MNscy3th9bDqJV6fRlXcxCRxvgvfrjXJs3/gv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2sF9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1905" t="0" r="0" b="635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A6" w:rsidRDefault="001270A6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1294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7" type="#_x0000_t202" style="position:absolute;margin-left:555.9pt;margin-top:5in;width:19.6pt;height:21.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Pu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g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C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A8XIPu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1270A6" w:rsidRDefault="001270A6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1294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0A6" w:rsidRDefault="001270A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12065" b="2540"/>
              <wp:wrapNone/>
              <wp:docPr id="1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2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438760" id="Group 2" o:spid="_x0000_s1026" style="position:absolute;margin-left:0;margin-top:359.95pt;width:595.3pt;height:22.35pt;z-index:-2516628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IorLFCQAwAA7wgAAA4AAAAA&#10;AAAAAAAAAAAALgIAAGRycy9lMm9Eb2MueG1sUEsBAi0AFAAGAAgAAAAhAMJGfS/gAAAACQEAAA8A&#10;AAAAAAAAAAAAAAAA6gUAAGRycy9kb3ducmV2LnhtbFBLBQYAAAAABAAEAPMAAAD3BgAAAAA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CDsMA&#10;AADbAAAADwAAAGRycy9kb3ducmV2LnhtbERPS2vCQBC+F/wPywi9lLrRYiipq2hFqCfx0UJvY3ZM&#10;gtnZkF2T+O9dQfA2H99zJrPOlKKh2hWWFQwHEQji1OqCMwWH/er9E4TzyBpLy6TgSg5m097LBBNt&#10;W95Ss/OZCCHsElSQe18lUro0J4NuYCviwJ1sbdAHWGdS19iGcFPKURTF0mDBoSHHir5zSs+7i1Gw&#10;abvtKv5dvv0t/pvDx3E5vpTxWqnXfjf/AuGp80/xw/2jw/wR3H8J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CDsMAAADbAAAADwAAAAAAAAAAAAAAAACYAgAAZHJzL2Rv&#10;d25yZXYueG1sUEsFBgAAAAAEAAQA9QAAAIgDAAAAAA=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L2l8AAAADbAAAADwAAAGRycy9kb3ducmV2LnhtbERPTYvCMBC9L/gfwgje1lQFkWoUEQQF&#10;WVjNxdvQjE2xmZQm2uqv3yws7G0e73NWm97V4kltqDwrmIwzEMSFNxWXCvRl/7kAESKywdozKXhR&#10;gM168LHC3PiOv+l5jqVIIRxyVGBjbHIpQ2HJYRj7hjhxN986jAm2pTQtdinc1XKaZXPpsOLUYLGh&#10;naXifn44BWyLd519maO+zk/vvZ1p3fVaqdGw3y5BROrjv/jPfTBp/gx+f0kHyPU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y9pfAAAAA2wAAAA8AAAAAAAAAAAAAAAAA&#10;oQIAAGRycy9kb3ducmV2LnhtbFBLBQYAAAAABAAEAPkAAACO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1905" t="635" r="0" b="127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A6" w:rsidRDefault="001270A6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1294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19.65pt;margin-top:360.8pt;width:19.6pt;height:21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+Frg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bAHvha4CAACvBQAADgAA&#10;AAAAAAAAAAAAAAAuAgAAZHJzL2Uyb0RvYy54bWxQSwECLQAUAAYACAAAACEADGxkA+AAAAAJAQAA&#10;DwAAAAAAAAAAAAAAAAAIBQAAZHJzL2Rvd25yZXYueG1sUEsFBgAAAAAEAAQA8wAAABUGAAAAAA==&#10;" filled="f" stroked="f">
              <v:textbox inset="0,0,0,0">
                <w:txbxContent>
                  <w:p w:rsidR="001270A6" w:rsidRDefault="001270A6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1294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0A6" w:rsidRDefault="001270A6">
      <w:r>
        <w:separator/>
      </w:r>
    </w:p>
  </w:footnote>
  <w:footnote w:type="continuationSeparator" w:id="0">
    <w:p w:rsidR="001270A6" w:rsidRDefault="00127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0A6" w:rsidRPr="00024354" w:rsidRDefault="001270A6" w:rsidP="008E14CB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 w:rsidRPr="00B63EDF"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251650559" behindDoc="0" locked="0" layoutInCell="1" allowOverlap="1" wp14:anchorId="22AF3E89" wp14:editId="37FEE0A4">
              <wp:simplePos x="0" y="0"/>
              <wp:positionH relativeFrom="column">
                <wp:posOffset>0</wp:posOffset>
              </wp:positionH>
              <wp:positionV relativeFrom="paragraph">
                <wp:posOffset>-64770</wp:posOffset>
              </wp:positionV>
              <wp:extent cx="7560310" cy="462915"/>
              <wp:effectExtent l="0" t="0" r="0" b="0"/>
              <wp:wrapNone/>
              <wp:docPr id="42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62915"/>
                      </a:xfrm>
                      <a:prstGeom prst="rect">
                        <a:avLst/>
                      </a:prstGeom>
                      <a:solidFill>
                        <a:srgbClr val="8082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A644D5" id="Rectangle 53" o:spid="_x0000_s1026" style="position:absolute;margin-left:0;margin-top:-5.1pt;width:595.3pt;height:36.4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" fillcolor="#808285" stroked="f"/>
          </w:pict>
        </mc:Fallback>
      </mc:AlternateContent>
    </w:r>
    <w:r w:rsidRPr="00B63EDF">
      <w:rPr>
        <w:rFonts w:eastAsiaTheme="minorEastAsia"/>
        <w:noProof/>
        <w:lang w:bidi="ar-SA"/>
      </w:rPr>
      <w:drawing>
        <wp:anchor distT="0" distB="0" distL="114300" distR="114300" simplePos="0" relativeHeight="251662336" behindDoc="0" locked="0" layoutInCell="1" allowOverlap="1" wp14:anchorId="15F47ECB" wp14:editId="5FB0EBBD">
          <wp:simplePos x="0" y="0"/>
          <wp:positionH relativeFrom="column">
            <wp:posOffset>419735</wp:posOffset>
          </wp:positionH>
          <wp:positionV relativeFrom="paragraph">
            <wp:posOffset>105410</wp:posOffset>
          </wp:positionV>
          <wp:extent cx="1073785" cy="289560"/>
          <wp:effectExtent l="0" t="0" r="0" b="0"/>
          <wp:wrapNone/>
          <wp:docPr id="22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28956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2313940</wp:posOffset>
              </wp:positionH>
              <wp:positionV relativeFrom="paragraph">
                <wp:posOffset>105410</wp:posOffset>
              </wp:positionV>
              <wp:extent cx="5179060" cy="32956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906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A6" w:rsidRPr="00E578B7" w:rsidRDefault="001270A6" w:rsidP="00E578B7">
                          <w:pPr>
                            <w:rPr>
                              <w:rFonts w:ascii="Arial" w:eastAsiaTheme="minorEastAsia" w:hAnsi="Arial" w:cs="Arial"/>
                              <w:b/>
                              <w:color w:val="FFFFFF" w:themeColor="background1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 w:hint="eastAsia"/>
                              <w:lang w:eastAsia="zh-CN"/>
                            </w:rPr>
                            <w:t xml:space="preserve">         </w:t>
                          </w:r>
                          <w:r w:rsidRPr="00101889">
                            <w:rPr>
                              <w:rFonts w:ascii="Arial" w:eastAsiaTheme="minorEastAsia" w:hAnsi="Arial" w:cs="Arial"/>
                              <w:lang w:eastAsia="zh-CN"/>
                            </w:rPr>
                            <w:t xml:space="preserve">  </w:t>
                          </w:r>
                          <w:r>
                            <w:rPr>
                              <w:rFonts w:ascii="Arial" w:eastAsiaTheme="minorEastAsia" w:hAnsi="Arial" w:cs="Arial" w:hint="eastAsia"/>
                              <w:lang w:eastAsia="zh-CN"/>
                            </w:rPr>
                            <w:t xml:space="preserve">     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Машина снегоуборочная бензиновая      </w:t>
                          </w:r>
                          <w:r>
                            <w:rPr>
                              <w:rFonts w:ascii="Arial" w:eastAsiaTheme="minorEastAsia" w:hAnsi="Arial" w:cs="Arial" w:hint="eastAsia"/>
                              <w:color w:val="FFFFFF" w:themeColor="background1"/>
                              <w:lang w:eastAsia="zh-CN"/>
                            </w:rPr>
                            <w:t xml:space="preserve"> </w:t>
                          </w:r>
                          <w:r w:rsidRPr="00E578B7">
                            <w:rPr>
                              <w:rFonts w:ascii="Arial" w:eastAsiaTheme="minorEastAsia" w:hAnsi="Arial" w:cs="Arial"/>
                              <w:b/>
                              <w:color w:val="FFFFFF" w:themeColor="background1"/>
                              <w:lang w:val="en-US" w:eastAsia="zh-CN"/>
                            </w:rPr>
                            <w:t>STG</w:t>
                          </w:r>
                          <w:r w:rsidR="00711294">
                            <w:rPr>
                              <w:rFonts w:ascii="Arial" w:eastAsiaTheme="minorEastAsia" w:hAnsi="Arial" w:cs="Arial"/>
                              <w:b/>
                              <w:color w:val="FFFFFF" w:themeColor="background1"/>
                              <w:lang w:val="en-US" w:eastAsia="zh-CN"/>
                            </w:rPr>
                            <w:t>5775R</w:t>
                          </w:r>
                        </w:p>
                        <w:p w:rsidR="001270A6" w:rsidRPr="00E60CCD" w:rsidRDefault="001270A6" w:rsidP="00C441FC">
                          <w:pP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65" type="#_x0000_t202" style="position:absolute;margin-left:182.2pt;margin-top:8.3pt;width:407.8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" filled="f" stroked="f">
              <v:textbox>
                <w:txbxContent>
                  <w:p w:rsidR="001270A6" w:rsidRPr="00E578B7" w:rsidRDefault="001270A6" w:rsidP="00E578B7">
                    <w:pPr>
                      <w:rPr>
                        <w:rFonts w:ascii="Arial" w:eastAsiaTheme="minorEastAsia" w:hAnsi="Arial" w:cs="Arial"/>
                        <w:b/>
                        <w:color w:val="FFFFFF" w:themeColor="background1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 w:hint="eastAsia"/>
                        <w:lang w:eastAsia="zh-CN"/>
                      </w:rPr>
                      <w:t xml:space="preserve">         </w:t>
                    </w:r>
                    <w:r w:rsidRPr="00101889">
                      <w:rPr>
                        <w:rFonts w:ascii="Arial" w:eastAsiaTheme="minorEastAsia" w:hAnsi="Arial" w:cs="Arial"/>
                        <w:lang w:eastAsia="zh-CN"/>
                      </w:rPr>
                      <w:t xml:space="preserve">  </w:t>
                    </w:r>
                    <w:r>
                      <w:rPr>
                        <w:rFonts w:ascii="Arial" w:eastAsiaTheme="minorEastAsia" w:hAnsi="Arial" w:cs="Arial" w:hint="eastAsia"/>
                        <w:lang w:eastAsia="zh-CN"/>
                      </w:rPr>
                      <w:t xml:space="preserve">      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 xml:space="preserve">Машина снегоуборочная бензиновая      </w:t>
                    </w:r>
                    <w:r>
                      <w:rPr>
                        <w:rFonts w:ascii="Arial" w:eastAsiaTheme="minorEastAsia" w:hAnsi="Arial" w:cs="Arial" w:hint="eastAsia"/>
                        <w:color w:val="FFFFFF" w:themeColor="background1"/>
                        <w:lang w:eastAsia="zh-CN"/>
                      </w:rPr>
                      <w:t xml:space="preserve"> </w:t>
                    </w:r>
                    <w:r w:rsidRPr="00E578B7">
                      <w:rPr>
                        <w:rFonts w:ascii="Arial" w:eastAsiaTheme="minorEastAsia" w:hAnsi="Arial" w:cs="Arial"/>
                        <w:b/>
                        <w:color w:val="FFFFFF" w:themeColor="background1"/>
                        <w:lang w:val="en-US" w:eastAsia="zh-CN"/>
                      </w:rPr>
                      <w:t>STG</w:t>
                    </w:r>
                    <w:r w:rsidR="00711294">
                      <w:rPr>
                        <w:rFonts w:ascii="Arial" w:eastAsiaTheme="minorEastAsia" w:hAnsi="Arial" w:cs="Arial"/>
                        <w:b/>
                        <w:color w:val="FFFFFF" w:themeColor="background1"/>
                        <w:lang w:val="en-US" w:eastAsia="zh-CN"/>
                      </w:rPr>
                      <w:t>5775R</w:t>
                    </w:r>
                  </w:p>
                  <w:p w:rsidR="001270A6" w:rsidRPr="00E60CCD" w:rsidRDefault="001270A6" w:rsidP="00C441FC">
                    <w:pP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0A6" w:rsidRPr="00D910F1" w:rsidRDefault="001270A6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 w:rsidRPr="008E14CB">
      <w:rPr>
        <w:rFonts w:eastAsiaTheme="minorEastAsia"/>
        <w:noProof/>
        <w:lang w:bidi="ar-SA"/>
      </w:rPr>
      <w:drawing>
        <wp:anchor distT="0" distB="0" distL="114300" distR="114300" simplePos="0" relativeHeight="251649534" behindDoc="0" locked="0" layoutInCell="1" allowOverlap="1" wp14:anchorId="643E8360" wp14:editId="4D42E4DF">
          <wp:simplePos x="0" y="0"/>
          <wp:positionH relativeFrom="column">
            <wp:posOffset>5820410</wp:posOffset>
          </wp:positionH>
          <wp:positionV relativeFrom="paragraph">
            <wp:posOffset>63500</wp:posOffset>
          </wp:positionV>
          <wp:extent cx="1073785" cy="289560"/>
          <wp:effectExtent l="0" t="0" r="0" b="0"/>
          <wp:wrapNone/>
          <wp:docPr id="26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28956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8E14CB"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251648510" behindDoc="0" locked="0" layoutInCell="1" allowOverlap="1" wp14:anchorId="689014E0" wp14:editId="7A7DC2EB">
              <wp:simplePos x="0" y="0"/>
              <wp:positionH relativeFrom="column">
                <wp:posOffset>0</wp:posOffset>
              </wp:positionH>
              <wp:positionV relativeFrom="paragraph">
                <wp:posOffset>1</wp:posOffset>
              </wp:positionV>
              <wp:extent cx="7560310" cy="403860"/>
              <wp:effectExtent l="0" t="0" r="2540" b="0"/>
              <wp:wrapNone/>
              <wp:docPr id="25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03860"/>
                      </a:xfrm>
                      <a:prstGeom prst="rect">
                        <a:avLst/>
                      </a:prstGeom>
                      <a:solidFill>
                        <a:srgbClr val="8082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2A697A" id="Rectangle 53" o:spid="_x0000_s1026" style="position:absolute;margin-left:0;margin-top:0;width:595.3pt;height:31.8pt;z-index:2516485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" fillcolor="#808285" stroked="f"/>
          </w:pict>
        </mc:Fallback>
      </mc:AlternateContent>
    </w: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549910</wp:posOffset>
              </wp:positionH>
              <wp:positionV relativeFrom="paragraph">
                <wp:posOffset>114300</wp:posOffset>
              </wp:positionV>
              <wp:extent cx="4515485" cy="323215"/>
              <wp:effectExtent l="0" t="0" r="0" b="635"/>
              <wp:wrapNone/>
              <wp:docPr id="94" name="Надпись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548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A6" w:rsidRPr="00E578B7" w:rsidRDefault="001270A6" w:rsidP="00E578B7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>Машина снегоуборочная бензиновая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ab/>
                          </w:r>
                          <w:r w:rsidR="0071129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  <w:t>STG5775R</w:t>
                          </w:r>
                        </w:p>
                        <w:p w:rsidR="001270A6" w:rsidRDefault="001270A6" w:rsidP="00C441F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066" type="#_x0000_t202" style="position:absolute;margin-left:43.3pt;margin-top:9pt;width:355.55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" filled="f" stroked="f">
              <v:textbox>
                <w:txbxContent>
                  <w:p w:rsidR="001270A6" w:rsidRPr="00E578B7" w:rsidRDefault="001270A6" w:rsidP="00E578B7">
                    <w:pPr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>Машина снегоуборочная бензиновая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ab/>
                    </w:r>
                    <w:r w:rsidR="00711294"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  <w:t>STG5775R</w:t>
                    </w:r>
                  </w:p>
                  <w:p w:rsidR="001270A6" w:rsidRDefault="001270A6" w:rsidP="00C441FC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F3E6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1077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8E00A66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14"/>
        </w:tabs>
        <w:ind w:left="1071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154"/>
        </w:tabs>
        <w:ind w:left="2154" w:hanging="360"/>
      </w:pPr>
    </w:lvl>
    <w:lvl w:ilvl="2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</w:lvl>
    <w:lvl w:ilvl="3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</w:lvl>
    <w:lvl w:ilvl="5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</w:lvl>
    <w:lvl w:ilvl="6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</w:lvl>
    <w:lvl w:ilvl="8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</w:lvl>
  </w:abstractNum>
  <w:abstractNum w:abstractNumId="2" w15:restartNumberingAfterBreak="0">
    <w:nsid w:val="281B4D3E"/>
    <w:multiLevelType w:val="hybridMultilevel"/>
    <w:tmpl w:val="91A294D0"/>
    <w:lvl w:ilvl="0" w:tplc="73FC2C22">
      <w:start w:val="1"/>
      <w:numFmt w:val="bullet"/>
      <w:lvlText w:val=""/>
      <w:lvlJc w:val="left"/>
      <w:pPr>
        <w:tabs>
          <w:tab w:val="num" w:pos="1554"/>
        </w:tabs>
        <w:ind w:left="1554" w:hanging="420"/>
      </w:pPr>
      <w:rPr>
        <w:rFonts w:ascii="Wingdings" w:hAnsi="Wingdings"/>
        <w:sz w:val="18"/>
        <w:szCs w:val="18"/>
      </w:rPr>
    </w:lvl>
    <w:lvl w:ilvl="1" w:tplc="FFD4EBFA">
      <w:start w:val="1"/>
      <w:numFmt w:val="decimal"/>
      <w:lvlText w:val="%2)"/>
      <w:lvlJc w:val="left"/>
      <w:pPr>
        <w:tabs>
          <w:tab w:val="num" w:pos="1974"/>
        </w:tabs>
        <w:ind w:left="1974" w:hanging="420"/>
      </w:pPr>
      <w:rPr>
        <w:rFonts w:ascii="Arial" w:hAnsi="Arial" w:hint="default"/>
        <w:sz w:val="28"/>
        <w:szCs w:val="18"/>
      </w:rPr>
    </w:lvl>
    <w:lvl w:ilvl="2" w:tplc="CA3CD2EC">
      <w:start w:val="1"/>
      <w:numFmt w:val="decimal"/>
      <w:lvlText w:val="(%3)"/>
      <w:lvlJc w:val="left"/>
      <w:pPr>
        <w:tabs>
          <w:tab w:val="num" w:pos="2394"/>
        </w:tabs>
        <w:ind w:left="2394" w:hanging="420"/>
      </w:pPr>
      <w:rPr>
        <w:rFonts w:hint="default"/>
      </w:rPr>
    </w:lvl>
    <w:lvl w:ilvl="3" w:tplc="92428E04">
      <w:start w:val="2"/>
      <w:numFmt w:val="decimal"/>
      <w:lvlText w:val="（%4）"/>
      <w:lvlJc w:val="left"/>
      <w:pPr>
        <w:tabs>
          <w:tab w:val="num" w:pos="3114"/>
        </w:tabs>
        <w:ind w:left="3114" w:hanging="720"/>
      </w:pPr>
      <w:rPr>
        <w:rFonts w:hint="default"/>
        <w:lang w:val="en-US"/>
      </w:rPr>
    </w:lvl>
    <w:lvl w:ilvl="4" w:tplc="04090003" w:tentative="1">
      <w:start w:val="1"/>
      <w:numFmt w:val="bullet"/>
      <w:lvlText w:val=""/>
      <w:lvlJc w:val="left"/>
      <w:pPr>
        <w:tabs>
          <w:tab w:val="num" w:pos="3234"/>
        </w:tabs>
        <w:ind w:left="323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54"/>
        </w:tabs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74"/>
        </w:tabs>
        <w:ind w:left="407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94"/>
        </w:tabs>
        <w:ind w:left="449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14"/>
        </w:tabs>
        <w:ind w:left="4914" w:hanging="420"/>
      </w:pPr>
      <w:rPr>
        <w:rFonts w:ascii="Wingdings" w:hAnsi="Wingdings" w:hint="default"/>
      </w:rPr>
    </w:lvl>
  </w:abstractNum>
  <w:abstractNum w:abstractNumId="3" w15:restartNumberingAfterBreak="0">
    <w:nsid w:val="3A5A3D9D"/>
    <w:multiLevelType w:val="hybridMultilevel"/>
    <w:tmpl w:val="1C8A51A4"/>
    <w:lvl w:ilvl="0" w:tplc="B8D2F24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974"/>
        </w:tabs>
        <w:ind w:left="1974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394"/>
        </w:tabs>
        <w:ind w:left="2394" w:hanging="420"/>
      </w:pPr>
    </w:lvl>
    <w:lvl w:ilvl="3" w:tplc="0409000F">
      <w:start w:val="1"/>
      <w:numFmt w:val="decimal"/>
      <w:lvlText w:val="%4."/>
      <w:lvlJc w:val="left"/>
      <w:pPr>
        <w:tabs>
          <w:tab w:val="num" w:pos="2814"/>
        </w:tabs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234"/>
        </w:tabs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54"/>
        </w:tabs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74"/>
        </w:tabs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94"/>
        </w:tabs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4"/>
        </w:tabs>
        <w:ind w:left="4914" w:hanging="420"/>
      </w:pPr>
    </w:lvl>
  </w:abstractNum>
  <w:abstractNum w:abstractNumId="4" w15:restartNumberingAfterBreak="0">
    <w:nsid w:val="3C931181"/>
    <w:multiLevelType w:val="hybridMultilevel"/>
    <w:tmpl w:val="3210ED6E"/>
    <w:lvl w:ilvl="0" w:tplc="851AA210">
      <w:start w:val="1"/>
      <w:numFmt w:val="bullet"/>
      <w:lvlText w:val=""/>
      <w:lvlJc w:val="left"/>
      <w:pPr>
        <w:tabs>
          <w:tab w:val="num" w:pos="420"/>
        </w:tabs>
        <w:ind w:left="227" w:hanging="227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4603D5C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1077"/>
        </w:tabs>
        <w:ind w:left="1434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6" w15:restartNumberingAfterBreak="0">
    <w:nsid w:val="65302B3C"/>
    <w:multiLevelType w:val="hybridMultilevel"/>
    <w:tmpl w:val="3CF04236"/>
    <w:lvl w:ilvl="0" w:tplc="6F602D82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116"/>
        </w:tabs>
        <w:ind w:left="2116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6"/>
        </w:tabs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6"/>
        </w:tabs>
        <w:ind w:left="295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376"/>
        </w:tabs>
        <w:ind w:left="337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96"/>
        </w:tabs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6"/>
        </w:tabs>
        <w:ind w:left="421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636"/>
        </w:tabs>
        <w:ind w:left="463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56"/>
        </w:tabs>
        <w:ind w:left="5056" w:hanging="420"/>
      </w:pPr>
    </w:lvl>
  </w:abstractNum>
  <w:abstractNum w:abstractNumId="7" w15:restartNumberingAfterBreak="0">
    <w:nsid w:val="6B3511F6"/>
    <w:multiLevelType w:val="hybridMultilevel"/>
    <w:tmpl w:val="A1584A14"/>
    <w:lvl w:ilvl="0" w:tplc="D7626046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FE2AC7"/>
    <w:multiLevelType w:val="hybridMultilevel"/>
    <w:tmpl w:val="7D2ED71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8913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11F00"/>
    <w:rsid w:val="00015388"/>
    <w:rsid w:val="00016D4C"/>
    <w:rsid w:val="00024354"/>
    <w:rsid w:val="000325E7"/>
    <w:rsid w:val="000356FC"/>
    <w:rsid w:val="000458A7"/>
    <w:rsid w:val="00054BC5"/>
    <w:rsid w:val="00055302"/>
    <w:rsid w:val="000653AF"/>
    <w:rsid w:val="00067749"/>
    <w:rsid w:val="0007032A"/>
    <w:rsid w:val="000734CF"/>
    <w:rsid w:val="00092EBF"/>
    <w:rsid w:val="00093CCD"/>
    <w:rsid w:val="00093E05"/>
    <w:rsid w:val="000A78FC"/>
    <w:rsid w:val="000B5D89"/>
    <w:rsid w:val="000C35DA"/>
    <w:rsid w:val="000C39BD"/>
    <w:rsid w:val="000C59A1"/>
    <w:rsid w:val="000D0C8F"/>
    <w:rsid w:val="000D40F7"/>
    <w:rsid w:val="000D78CB"/>
    <w:rsid w:val="000E2B6D"/>
    <w:rsid w:val="000E37ED"/>
    <w:rsid w:val="000E3A6B"/>
    <w:rsid w:val="000E3BA4"/>
    <w:rsid w:val="000F4AD5"/>
    <w:rsid w:val="000F666D"/>
    <w:rsid w:val="00120A5E"/>
    <w:rsid w:val="00121A2D"/>
    <w:rsid w:val="001248F5"/>
    <w:rsid w:val="001270A0"/>
    <w:rsid w:val="001270A6"/>
    <w:rsid w:val="00131327"/>
    <w:rsid w:val="00134686"/>
    <w:rsid w:val="00162485"/>
    <w:rsid w:val="001719CD"/>
    <w:rsid w:val="001722CD"/>
    <w:rsid w:val="00181486"/>
    <w:rsid w:val="00182F62"/>
    <w:rsid w:val="0018414A"/>
    <w:rsid w:val="001C7173"/>
    <w:rsid w:val="001D4118"/>
    <w:rsid w:val="001D71A0"/>
    <w:rsid w:val="002030CC"/>
    <w:rsid w:val="00206341"/>
    <w:rsid w:val="0021799D"/>
    <w:rsid w:val="0022190A"/>
    <w:rsid w:val="00222FC7"/>
    <w:rsid w:val="002254D3"/>
    <w:rsid w:val="002313DE"/>
    <w:rsid w:val="0024250E"/>
    <w:rsid w:val="00250A60"/>
    <w:rsid w:val="0025249B"/>
    <w:rsid w:val="00256433"/>
    <w:rsid w:val="002661E6"/>
    <w:rsid w:val="00270D2E"/>
    <w:rsid w:val="00274ECF"/>
    <w:rsid w:val="00283EF5"/>
    <w:rsid w:val="0028690F"/>
    <w:rsid w:val="0029472E"/>
    <w:rsid w:val="002950EB"/>
    <w:rsid w:val="00297473"/>
    <w:rsid w:val="002A2ED7"/>
    <w:rsid w:val="002A5FE0"/>
    <w:rsid w:val="002B1C79"/>
    <w:rsid w:val="002C4E34"/>
    <w:rsid w:val="002C62B7"/>
    <w:rsid w:val="002D3D57"/>
    <w:rsid w:val="002D7D96"/>
    <w:rsid w:val="002E37BC"/>
    <w:rsid w:val="00311D38"/>
    <w:rsid w:val="003153F4"/>
    <w:rsid w:val="003210CD"/>
    <w:rsid w:val="0032634A"/>
    <w:rsid w:val="00331118"/>
    <w:rsid w:val="0034278E"/>
    <w:rsid w:val="00347E80"/>
    <w:rsid w:val="00362F40"/>
    <w:rsid w:val="0036623F"/>
    <w:rsid w:val="003759DB"/>
    <w:rsid w:val="0038719B"/>
    <w:rsid w:val="003963AA"/>
    <w:rsid w:val="003A1243"/>
    <w:rsid w:val="003B24C4"/>
    <w:rsid w:val="003B2E03"/>
    <w:rsid w:val="003B7D3E"/>
    <w:rsid w:val="003C1B2E"/>
    <w:rsid w:val="003C3252"/>
    <w:rsid w:val="003C46D4"/>
    <w:rsid w:val="003D47F4"/>
    <w:rsid w:val="004059B6"/>
    <w:rsid w:val="00412CCB"/>
    <w:rsid w:val="004202A3"/>
    <w:rsid w:val="0042752B"/>
    <w:rsid w:val="00434173"/>
    <w:rsid w:val="00434A39"/>
    <w:rsid w:val="00444F82"/>
    <w:rsid w:val="00445D1E"/>
    <w:rsid w:val="004515F8"/>
    <w:rsid w:val="00455D3F"/>
    <w:rsid w:val="004628DA"/>
    <w:rsid w:val="00470195"/>
    <w:rsid w:val="0047366A"/>
    <w:rsid w:val="00477DDE"/>
    <w:rsid w:val="00482F05"/>
    <w:rsid w:val="00493369"/>
    <w:rsid w:val="00495457"/>
    <w:rsid w:val="00497B61"/>
    <w:rsid w:val="004A742D"/>
    <w:rsid w:val="004B61E0"/>
    <w:rsid w:val="004B63EA"/>
    <w:rsid w:val="004C4AFA"/>
    <w:rsid w:val="004D3F3F"/>
    <w:rsid w:val="004D6277"/>
    <w:rsid w:val="004E43BE"/>
    <w:rsid w:val="004F0126"/>
    <w:rsid w:val="00502195"/>
    <w:rsid w:val="00521693"/>
    <w:rsid w:val="0052475F"/>
    <w:rsid w:val="0053442E"/>
    <w:rsid w:val="00554030"/>
    <w:rsid w:val="00555B00"/>
    <w:rsid w:val="00557A6A"/>
    <w:rsid w:val="005632DC"/>
    <w:rsid w:val="00566984"/>
    <w:rsid w:val="005670B0"/>
    <w:rsid w:val="00577AEB"/>
    <w:rsid w:val="005844AC"/>
    <w:rsid w:val="005A33A3"/>
    <w:rsid w:val="005B1DA9"/>
    <w:rsid w:val="005B6DB6"/>
    <w:rsid w:val="005C2FDB"/>
    <w:rsid w:val="005D182C"/>
    <w:rsid w:val="005D1F12"/>
    <w:rsid w:val="005D2AAA"/>
    <w:rsid w:val="005E2DB4"/>
    <w:rsid w:val="00611751"/>
    <w:rsid w:val="00613312"/>
    <w:rsid w:val="006404B4"/>
    <w:rsid w:val="006461FB"/>
    <w:rsid w:val="00654D5A"/>
    <w:rsid w:val="00685849"/>
    <w:rsid w:val="00693885"/>
    <w:rsid w:val="006B1CFE"/>
    <w:rsid w:val="006C03CA"/>
    <w:rsid w:val="006D180A"/>
    <w:rsid w:val="006D44CA"/>
    <w:rsid w:val="006D7538"/>
    <w:rsid w:val="006E6C7A"/>
    <w:rsid w:val="006E7AFC"/>
    <w:rsid w:val="00705B5D"/>
    <w:rsid w:val="00710ADF"/>
    <w:rsid w:val="00710D45"/>
    <w:rsid w:val="00711294"/>
    <w:rsid w:val="007174BE"/>
    <w:rsid w:val="0072204D"/>
    <w:rsid w:val="00727A6E"/>
    <w:rsid w:val="0073064E"/>
    <w:rsid w:val="00733993"/>
    <w:rsid w:val="007353DE"/>
    <w:rsid w:val="0075692A"/>
    <w:rsid w:val="00756C81"/>
    <w:rsid w:val="00776E78"/>
    <w:rsid w:val="00780EA3"/>
    <w:rsid w:val="00786145"/>
    <w:rsid w:val="00795241"/>
    <w:rsid w:val="00797635"/>
    <w:rsid w:val="007A65F6"/>
    <w:rsid w:val="007B7607"/>
    <w:rsid w:val="007C1ED0"/>
    <w:rsid w:val="007C219A"/>
    <w:rsid w:val="007C5260"/>
    <w:rsid w:val="007D26CD"/>
    <w:rsid w:val="007E6CCA"/>
    <w:rsid w:val="007F4416"/>
    <w:rsid w:val="007F4A0C"/>
    <w:rsid w:val="007F7F4F"/>
    <w:rsid w:val="0080196F"/>
    <w:rsid w:val="00810B8C"/>
    <w:rsid w:val="00830F83"/>
    <w:rsid w:val="008347EF"/>
    <w:rsid w:val="0083707E"/>
    <w:rsid w:val="00847960"/>
    <w:rsid w:val="00852325"/>
    <w:rsid w:val="00856AA2"/>
    <w:rsid w:val="008611A7"/>
    <w:rsid w:val="0086184D"/>
    <w:rsid w:val="0087251B"/>
    <w:rsid w:val="00874BAB"/>
    <w:rsid w:val="00874BD3"/>
    <w:rsid w:val="00875973"/>
    <w:rsid w:val="00882BAC"/>
    <w:rsid w:val="00882C7C"/>
    <w:rsid w:val="00896D1A"/>
    <w:rsid w:val="008A02D6"/>
    <w:rsid w:val="008A5036"/>
    <w:rsid w:val="008A57C1"/>
    <w:rsid w:val="008A69B0"/>
    <w:rsid w:val="008B6E3B"/>
    <w:rsid w:val="008C3439"/>
    <w:rsid w:val="008C3F04"/>
    <w:rsid w:val="008C4B9C"/>
    <w:rsid w:val="008C51CA"/>
    <w:rsid w:val="008C551B"/>
    <w:rsid w:val="008D4B3E"/>
    <w:rsid w:val="008E14CB"/>
    <w:rsid w:val="008E32CF"/>
    <w:rsid w:val="008E4EC1"/>
    <w:rsid w:val="008F3161"/>
    <w:rsid w:val="0090040B"/>
    <w:rsid w:val="0090563B"/>
    <w:rsid w:val="009163A5"/>
    <w:rsid w:val="00921DF9"/>
    <w:rsid w:val="009235C9"/>
    <w:rsid w:val="00924C3F"/>
    <w:rsid w:val="00933BDD"/>
    <w:rsid w:val="0093515F"/>
    <w:rsid w:val="00952209"/>
    <w:rsid w:val="0095436F"/>
    <w:rsid w:val="00965E95"/>
    <w:rsid w:val="00966799"/>
    <w:rsid w:val="00977125"/>
    <w:rsid w:val="00982B50"/>
    <w:rsid w:val="009912E0"/>
    <w:rsid w:val="00994EB9"/>
    <w:rsid w:val="009A5263"/>
    <w:rsid w:val="009A5504"/>
    <w:rsid w:val="009B2658"/>
    <w:rsid w:val="009B4ACB"/>
    <w:rsid w:val="009B7F04"/>
    <w:rsid w:val="009E3778"/>
    <w:rsid w:val="009E5886"/>
    <w:rsid w:val="009E7F85"/>
    <w:rsid w:val="009F6E80"/>
    <w:rsid w:val="009F7729"/>
    <w:rsid w:val="00A2495E"/>
    <w:rsid w:val="00A33197"/>
    <w:rsid w:val="00A36E42"/>
    <w:rsid w:val="00A40797"/>
    <w:rsid w:val="00A44A82"/>
    <w:rsid w:val="00A450A7"/>
    <w:rsid w:val="00A55A8E"/>
    <w:rsid w:val="00A60D77"/>
    <w:rsid w:val="00A62AF2"/>
    <w:rsid w:val="00AE7566"/>
    <w:rsid w:val="00AF2ADF"/>
    <w:rsid w:val="00AF2B45"/>
    <w:rsid w:val="00AF75C3"/>
    <w:rsid w:val="00B04840"/>
    <w:rsid w:val="00B144F3"/>
    <w:rsid w:val="00B14A81"/>
    <w:rsid w:val="00B212F8"/>
    <w:rsid w:val="00B30B1B"/>
    <w:rsid w:val="00B411B6"/>
    <w:rsid w:val="00B42CD4"/>
    <w:rsid w:val="00B46265"/>
    <w:rsid w:val="00B47B18"/>
    <w:rsid w:val="00B63EDF"/>
    <w:rsid w:val="00B64E79"/>
    <w:rsid w:val="00B77CDB"/>
    <w:rsid w:val="00B935AC"/>
    <w:rsid w:val="00BA2640"/>
    <w:rsid w:val="00BB504E"/>
    <w:rsid w:val="00BC19BC"/>
    <w:rsid w:val="00BC2188"/>
    <w:rsid w:val="00BC2A90"/>
    <w:rsid w:val="00BD0F13"/>
    <w:rsid w:val="00C00F4C"/>
    <w:rsid w:val="00C07BE8"/>
    <w:rsid w:val="00C137C2"/>
    <w:rsid w:val="00C150F9"/>
    <w:rsid w:val="00C15830"/>
    <w:rsid w:val="00C278D2"/>
    <w:rsid w:val="00C302F3"/>
    <w:rsid w:val="00C37F19"/>
    <w:rsid w:val="00C425DE"/>
    <w:rsid w:val="00C441FC"/>
    <w:rsid w:val="00C44CC5"/>
    <w:rsid w:val="00C4622B"/>
    <w:rsid w:val="00C46291"/>
    <w:rsid w:val="00C514AC"/>
    <w:rsid w:val="00C57E2A"/>
    <w:rsid w:val="00C76370"/>
    <w:rsid w:val="00C76813"/>
    <w:rsid w:val="00C903B8"/>
    <w:rsid w:val="00C93563"/>
    <w:rsid w:val="00C95B90"/>
    <w:rsid w:val="00CB2246"/>
    <w:rsid w:val="00CC2A5E"/>
    <w:rsid w:val="00CD54BD"/>
    <w:rsid w:val="00CE0E70"/>
    <w:rsid w:val="00CE29B1"/>
    <w:rsid w:val="00CF36C0"/>
    <w:rsid w:val="00D02147"/>
    <w:rsid w:val="00D052DB"/>
    <w:rsid w:val="00D062F6"/>
    <w:rsid w:val="00D10687"/>
    <w:rsid w:val="00D114E3"/>
    <w:rsid w:val="00D15CB5"/>
    <w:rsid w:val="00D17BCF"/>
    <w:rsid w:val="00D21375"/>
    <w:rsid w:val="00D216CC"/>
    <w:rsid w:val="00D25F9C"/>
    <w:rsid w:val="00D36DFA"/>
    <w:rsid w:val="00D37D23"/>
    <w:rsid w:val="00D462D6"/>
    <w:rsid w:val="00D50EBD"/>
    <w:rsid w:val="00D55002"/>
    <w:rsid w:val="00D56558"/>
    <w:rsid w:val="00D566F4"/>
    <w:rsid w:val="00D61173"/>
    <w:rsid w:val="00D64583"/>
    <w:rsid w:val="00D65DB0"/>
    <w:rsid w:val="00D7303A"/>
    <w:rsid w:val="00D73B0B"/>
    <w:rsid w:val="00D75077"/>
    <w:rsid w:val="00D80A26"/>
    <w:rsid w:val="00D84F08"/>
    <w:rsid w:val="00D910F1"/>
    <w:rsid w:val="00D91E10"/>
    <w:rsid w:val="00D92FA3"/>
    <w:rsid w:val="00DF04BC"/>
    <w:rsid w:val="00DF0E29"/>
    <w:rsid w:val="00DF2700"/>
    <w:rsid w:val="00E017F5"/>
    <w:rsid w:val="00E11C8E"/>
    <w:rsid w:val="00E12B3E"/>
    <w:rsid w:val="00E13665"/>
    <w:rsid w:val="00E201F4"/>
    <w:rsid w:val="00E3006B"/>
    <w:rsid w:val="00E3751D"/>
    <w:rsid w:val="00E435D1"/>
    <w:rsid w:val="00E51BC0"/>
    <w:rsid w:val="00E578B7"/>
    <w:rsid w:val="00E6076D"/>
    <w:rsid w:val="00E62DB4"/>
    <w:rsid w:val="00E70B1A"/>
    <w:rsid w:val="00E729CD"/>
    <w:rsid w:val="00E7438E"/>
    <w:rsid w:val="00E83B2E"/>
    <w:rsid w:val="00E845C5"/>
    <w:rsid w:val="00EA5A08"/>
    <w:rsid w:val="00EB5235"/>
    <w:rsid w:val="00EB6A9B"/>
    <w:rsid w:val="00ED19E2"/>
    <w:rsid w:val="00EE367C"/>
    <w:rsid w:val="00F00D71"/>
    <w:rsid w:val="00F15E58"/>
    <w:rsid w:val="00F170E6"/>
    <w:rsid w:val="00F207FC"/>
    <w:rsid w:val="00F263E1"/>
    <w:rsid w:val="00F50C94"/>
    <w:rsid w:val="00F54E88"/>
    <w:rsid w:val="00F561A9"/>
    <w:rsid w:val="00F67BDA"/>
    <w:rsid w:val="00F80C66"/>
    <w:rsid w:val="00F81EE1"/>
    <w:rsid w:val="00F8596D"/>
    <w:rsid w:val="00F97F96"/>
    <w:rsid w:val="00FA02B8"/>
    <w:rsid w:val="00FB2DF7"/>
    <w:rsid w:val="00FC41B8"/>
    <w:rsid w:val="00FD11BE"/>
    <w:rsid w:val="00FE0436"/>
    <w:rsid w:val="00FE051E"/>
    <w:rsid w:val="00FE5C2C"/>
    <w:rsid w:val="00FF53DC"/>
    <w:rsid w:val="00FF5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BAD4FC3D-4084-47B4-B123-43EA0404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paragraph" w:styleId="af">
    <w:name w:val="Normal (Web)"/>
    <w:basedOn w:val="a"/>
    <w:uiPriority w:val="99"/>
    <w:unhideWhenUsed/>
    <w:rsid w:val="00434A3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502195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en-US" w:bidi="ar-SA"/>
    </w:rPr>
  </w:style>
  <w:style w:type="character" w:styleId="af0">
    <w:name w:val="Strong"/>
    <w:uiPriority w:val="22"/>
    <w:qFormat/>
    <w:rsid w:val="00502195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502195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20">
    <w:name w:val="Body Text 2"/>
    <w:basedOn w:val="a"/>
    <w:link w:val="21"/>
    <w:uiPriority w:val="99"/>
    <w:semiHidden/>
    <w:unhideWhenUsed/>
    <w:rsid w:val="00A62AF2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62AF2"/>
    <w:rPr>
      <w:rFonts w:ascii="Tahoma" w:eastAsia="Tahoma" w:hAnsi="Tahoma" w:cs="Tahoma"/>
      <w:lang w:val="ru-RU" w:eastAsia="ru-RU" w:bidi="ru-RU"/>
    </w:rPr>
  </w:style>
  <w:style w:type="table" w:styleId="af1">
    <w:name w:val="Table Grid"/>
    <w:basedOn w:val="a1"/>
    <w:uiPriority w:val="39"/>
    <w:rsid w:val="00A62AF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8B6E3B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C441FC"/>
    <w:rPr>
      <w:rFonts w:ascii="ArialNarrow" w:hAnsi="ArialNarrow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F561A9"/>
    <w:rPr>
      <w:rFonts w:ascii="ArialNarrow" w:hAnsi="ArialNarrow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a0"/>
    <w:rsid w:val="00F561A9"/>
    <w:rPr>
      <w:rFonts w:ascii="Arial-BoldMT" w:hAnsi="Arial-BoldMT" w:hint="default"/>
      <w:b/>
      <w:bCs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a0"/>
    <w:rsid w:val="00256433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jpeg"/><Relationship Id="rId50" Type="http://schemas.openxmlformats.org/officeDocument/2006/relationships/image" Target="media/image39.emf"/><Relationship Id="rId55" Type="http://schemas.openxmlformats.org/officeDocument/2006/relationships/image" Target="media/image43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jpeg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48" Type="http://schemas.openxmlformats.org/officeDocument/2006/relationships/image" Target="media/image37.emf"/><Relationship Id="rId56" Type="http://schemas.openxmlformats.org/officeDocument/2006/relationships/image" Target="media/image44.jpeg"/><Relationship Id="rId8" Type="http://schemas.openxmlformats.org/officeDocument/2006/relationships/image" Target="media/image1.jpeg"/><Relationship Id="rId51" Type="http://schemas.openxmlformats.org/officeDocument/2006/relationships/hyperlink" Target="http://www.sturmtools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emf"/><Relationship Id="rId57" Type="http://schemas.openxmlformats.org/officeDocument/2006/relationships/footer" Target="footer2.xml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A724E-0A94-4E9A-BA32-8A44F4D4B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F3DC2763.dotm</Template>
  <TotalTime>558</TotalTime>
  <Pages>38</Pages>
  <Words>5318</Words>
  <Characters>30319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35566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ZhongLanlan</dc:creator>
  <cp:lastModifiedBy>Fedutinov Fedor</cp:lastModifiedBy>
  <cp:revision>29</cp:revision>
  <dcterms:created xsi:type="dcterms:W3CDTF">2020-08-15T14:10:00Z</dcterms:created>
  <dcterms:modified xsi:type="dcterms:W3CDTF">2021-07-19T08:08:00Z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