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3D9E" w:rsidRDefault="00E10DFF" w:rsidP="006A1248">
      <w:pPr>
        <w:pStyle w:val="2"/>
        <w:tabs>
          <w:tab w:val="left" w:pos="9498"/>
        </w:tabs>
        <w:ind w:left="3751"/>
        <w:rPr>
          <w:rFonts w:ascii="Arial Narrow" w:hAnsi="Arial Narrow"/>
          <w:color w:val="FFFFFF"/>
          <w:sz w:val="48"/>
        </w:rPr>
      </w:pPr>
      <w:r>
        <w:rPr>
          <w:rFonts w:eastAsiaTheme="minorEastAsia"/>
          <w:noProof/>
          <w:color w:val="231F20"/>
          <w:lang w:val="en-US" w:eastAsia="zh-CN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6" o:spid="_x0000_s1026" type="#_x0000_t202" style="position:absolute;left:0;text-align:left;margin-left:162.55pt;margin-top:6.6pt;width:441.85pt;height:33.3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retgIAALs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" filled="f" stroked="f">
            <v:textbox>
              <w:txbxContent>
                <w:p w:rsidR="00472B2B" w:rsidRPr="00DF69EC" w:rsidRDefault="00E10DFF" w:rsidP="00472B2B">
                  <w:pPr>
                    <w:rPr>
                      <w:rFonts w:ascii="Arial" w:eastAsiaTheme="minorEastAsia" w:hAnsi="Arial" w:cs="Arial"/>
                      <w:lang w:eastAsia="zh-CN"/>
                    </w:rPr>
                  </w:pPr>
                  <w:r>
                    <w:rPr>
                      <w:rFonts w:ascii="Arial" w:hAnsi="Arial" w:cs="Arial"/>
                      <w:color w:val="231F20"/>
                      <w:sz w:val="28"/>
                      <w:lang w:val="en-US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231F20"/>
                      <w:sz w:val="28"/>
                    </w:rPr>
                    <w:t>Аккумуляторная дрель-шуруповёрт</w:t>
                  </w:r>
                  <w:r w:rsidR="00E36502" w:rsidRPr="00DF69EC">
                    <w:rPr>
                      <w:rFonts w:ascii="Arial" w:eastAsiaTheme="minorEastAsia" w:hAnsi="Arial" w:cs="Arial"/>
                      <w:color w:val="231F20"/>
                      <w:sz w:val="28"/>
                      <w:lang w:eastAsia="zh-CN"/>
                    </w:rPr>
                    <w:t xml:space="preserve">            </w:t>
                  </w:r>
                  <w:r w:rsidR="00E36502" w:rsidRPr="00DF69EC">
                    <w:rPr>
                      <w:rFonts w:ascii="Arial" w:eastAsiaTheme="minorEastAsia" w:hAnsi="Arial" w:cs="Arial"/>
                      <w:color w:val="231F20"/>
                      <w:sz w:val="36"/>
                      <w:szCs w:val="36"/>
                      <w:lang w:eastAsia="zh-CN"/>
                    </w:rPr>
                    <w:t xml:space="preserve">  </w:t>
                  </w:r>
                  <w:r>
                    <w:rPr>
                      <w:rFonts w:ascii="Arial" w:eastAsiaTheme="minorEastAsia" w:hAnsi="Arial" w:cs="Arial"/>
                      <w:color w:val="231F20"/>
                      <w:sz w:val="36"/>
                      <w:szCs w:val="36"/>
                      <w:lang w:val="en-US" w:eastAsia="zh-CN"/>
                    </w:rPr>
                    <w:t xml:space="preserve">   </w:t>
                  </w:r>
                  <w:r w:rsidR="00DF69EC" w:rsidRPr="00DF69EC">
                    <w:rPr>
                      <w:rFonts w:ascii="Arial" w:hAnsi="Arial" w:cs="Arial"/>
                      <w:color w:val="FFFFFF"/>
                      <w:position w:val="-2"/>
                      <w:sz w:val="36"/>
                      <w:szCs w:val="36"/>
                    </w:rPr>
                    <w:t>ДШС-20КУ</w:t>
                  </w:r>
                </w:p>
                <w:p w:rsidR="00E36502" w:rsidRPr="00DF69EC" w:rsidRDefault="00E36502">
                  <w:pPr>
                    <w:rPr>
                      <w:rFonts w:ascii="Arial" w:eastAsiaTheme="minorEastAsia" w:hAnsi="Arial" w:cs="Arial"/>
                      <w:lang w:eastAsia="zh-CN"/>
                    </w:rPr>
                  </w:pPr>
                </w:p>
              </w:txbxContent>
            </v:textbox>
          </v:shape>
        </w:pict>
      </w:r>
      <w:r w:rsidR="00472B2B"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928064" behindDoc="1" locked="0" layoutInCell="1" allowOverlap="1">
            <wp:simplePos x="0" y="0"/>
            <wp:positionH relativeFrom="page">
              <wp:posOffset>-145415</wp:posOffset>
            </wp:positionH>
            <wp:positionV relativeFrom="paragraph">
              <wp:posOffset>-38735</wp:posOffset>
            </wp:positionV>
            <wp:extent cx="7715250" cy="5436870"/>
            <wp:effectExtent l="19050" t="0" r="0" b="0"/>
            <wp:wrapNone/>
            <wp:docPr id="2" name="图片 3" descr="\\Awlopserver\包装调整\包装资料\Bizexpo\SOYUZ\files\新版说明书\说明书模版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wlopserver\包装调整\包装资料\Bizexpo\SOYUZ\files\新版说明书\说明书模版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543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3D9E" w:rsidRDefault="005F3D9E" w:rsidP="006A1248">
      <w:pPr>
        <w:pStyle w:val="2"/>
        <w:tabs>
          <w:tab w:val="left" w:pos="9498"/>
        </w:tabs>
        <w:ind w:left="3751"/>
        <w:rPr>
          <w:rFonts w:ascii="Arial Narrow" w:hAnsi="Arial Narrow"/>
          <w:color w:val="FFFFFF"/>
          <w:sz w:val="48"/>
        </w:rPr>
      </w:pPr>
    </w:p>
    <w:p w:rsidR="006A1248" w:rsidRDefault="002343BE" w:rsidP="006A1248">
      <w:pPr>
        <w:pStyle w:val="2"/>
        <w:tabs>
          <w:tab w:val="left" w:pos="9498"/>
        </w:tabs>
        <w:ind w:left="3751"/>
        <w:rPr>
          <w:rFonts w:eastAsiaTheme="minorEastAsia"/>
          <w:noProof/>
          <w:color w:val="231F20"/>
          <w:lang w:bidi="ar-SA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891200" behindDoc="0" locked="0" layoutInCell="1" allowOverlap="1">
            <wp:simplePos x="0" y="0"/>
            <wp:positionH relativeFrom="column">
              <wp:posOffset>3371893</wp:posOffset>
            </wp:positionH>
            <wp:positionV relativeFrom="paragraph">
              <wp:posOffset>633095</wp:posOffset>
            </wp:positionV>
            <wp:extent cx="5041471" cy="3797644"/>
            <wp:effectExtent l="0" t="0" r="0" b="0"/>
            <wp:wrapNone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Awlopserver\包装调整\包装资料\Bizexpo\SOYUZ\Mainuo\DSS-3312L, DSS-3314L, DSS-3318L\RU\19年最新的\fily\DSS-3318Lin box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471" cy="379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A2D">
        <w:rPr>
          <w:rFonts w:ascii="Arial Narrow" w:hAnsi="Arial Narrow"/>
          <w:color w:val="FFFFFF"/>
          <w:sz w:val="48"/>
        </w:rPr>
        <w:t>ИНСТРУКЦИЯ ПО ЭКСПЛУАТАЦИИ И ТЕХНИЧЕСКОМУ ОБСЛУЖИВАНИЮ</w:t>
      </w:r>
      <w:r w:rsidR="006A1248">
        <w:rPr>
          <w:rFonts w:ascii="Arial Narrow" w:hAnsi="Arial Narrow"/>
          <w:color w:val="FFFFFF"/>
          <w:sz w:val="48"/>
        </w:rPr>
        <w:t>.</w:t>
      </w:r>
    </w:p>
    <w:p w:rsidR="00F50C94" w:rsidRDefault="00F50C94">
      <w:pPr>
        <w:spacing w:before="242" w:line="252" w:lineRule="auto"/>
        <w:ind w:left="4085" w:right="376" w:firstLine="537"/>
        <w:rPr>
          <w:rFonts w:ascii="Arial Narrow" w:hAnsi="Arial Narrow"/>
          <w:sz w:val="48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/>
          <w:sz w:val="20"/>
        </w:rPr>
      </w:pPr>
    </w:p>
    <w:p w:rsidR="00F50C94" w:rsidRDefault="00F50C94">
      <w:pPr>
        <w:pStyle w:val="a3"/>
        <w:rPr>
          <w:rFonts w:ascii="Arial Narrow" w:eastAsiaTheme="minorEastAsia"/>
          <w:sz w:val="20"/>
          <w:lang w:eastAsia="zh-CN"/>
        </w:rPr>
      </w:pPr>
    </w:p>
    <w:p w:rsidR="00521693" w:rsidRDefault="00DA4485">
      <w:pPr>
        <w:rPr>
          <w:rFonts w:ascii="Arial Narrow" w:eastAsiaTheme="minorEastAsia"/>
          <w:sz w:val="20"/>
          <w:lang w:eastAsia="zh-CN"/>
        </w:rPr>
      </w:pPr>
      <w:r>
        <w:rPr>
          <w:rFonts w:eastAsiaTheme="minorEastAsia"/>
          <w:noProof/>
          <w:color w:val="231F20"/>
          <w:lang w:bidi="ar-SA"/>
        </w:rPr>
        <w:drawing>
          <wp:anchor distT="0" distB="0" distL="114300" distR="114300" simplePos="0" relativeHeight="251930112" behindDoc="0" locked="0" layoutInCell="1" allowOverlap="1">
            <wp:simplePos x="0" y="0"/>
            <wp:positionH relativeFrom="column">
              <wp:posOffset>2101850</wp:posOffset>
            </wp:positionH>
            <wp:positionV relativeFrom="paragraph">
              <wp:posOffset>2035175</wp:posOffset>
            </wp:positionV>
            <wp:extent cx="1425600" cy="324000"/>
            <wp:effectExtent l="0" t="0" r="0" b="0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600" cy="3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DFF">
        <w:rPr>
          <w:rFonts w:eastAsiaTheme="minorEastAsia"/>
          <w:noProof/>
          <w:color w:val="231F20"/>
          <w:lang w:val="en-US" w:eastAsia="zh-CN" w:bidi="ar-SA"/>
        </w:rPr>
        <w:pict>
          <v:shape id="Text Box 87" o:spid="_x0000_s1027" type="#_x0000_t202" style="position:absolute;margin-left:157.25pt;margin-top:184.4pt;width:198.95pt;height:36.75pt;z-index:251843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" stroked="f">
            <v:fill opacity="0"/>
            <v:textbox style="mso-fit-shape-to-text:t">
              <w:txbxContent>
                <w:p w:rsidR="00E36502" w:rsidRPr="000D0A23" w:rsidRDefault="00DF69EC" w:rsidP="00472B2B">
                  <w:pPr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</w:pPr>
                  <w:r w:rsidRPr="00DF69EC">
                    <w:rPr>
                      <w:rFonts w:ascii="Arial" w:hAnsi="Arial" w:cs="Arial"/>
                      <w:color w:val="231F20"/>
                    </w:rPr>
                    <w:t>DSS-20CU</w:t>
                  </w:r>
                  <w:r w:rsidR="00472B2B" w:rsidRPr="00E8233A"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-M-</w:t>
                  </w:r>
                  <w:r w:rsidR="000D0A23" w:rsidRPr="000D0A23">
                    <w:rPr>
                      <w:rFonts w:ascii="Arial" w:eastAsiaTheme="minorEastAsia" w:hAnsi="Arial" w:cs="Arial"/>
                      <w:color w:val="231F20"/>
                      <w:lang w:eastAsia="zh-CN"/>
                    </w:rPr>
                    <w:t>202</w:t>
                  </w:r>
                  <w:r w:rsidR="000D0A23">
                    <w:rPr>
                      <w:rFonts w:ascii="Arial" w:eastAsiaTheme="minorEastAsia" w:hAnsi="Arial" w:cs="Arial" w:hint="eastAsia"/>
                      <w:color w:val="231F20"/>
                      <w:lang w:eastAsia="zh-CN"/>
                    </w:rPr>
                    <w:t>11015-2106</w:t>
                  </w:r>
                </w:p>
              </w:txbxContent>
            </v:textbox>
          </v:shape>
        </w:pict>
      </w:r>
      <w:r w:rsidR="00521693">
        <w:rPr>
          <w:rFonts w:ascii="Arial Narrow" w:eastAsiaTheme="minorEastAsia"/>
          <w:sz w:val="20"/>
          <w:lang w:eastAsia="zh-CN"/>
        </w:rPr>
        <w:br w:type="page"/>
      </w:r>
    </w:p>
    <w:p w:rsidR="00F50C94" w:rsidRPr="009163A5" w:rsidRDefault="00F50C94" w:rsidP="009163A5">
      <w:pPr>
        <w:pStyle w:val="a3"/>
        <w:spacing w:before="105"/>
        <w:ind w:left="3584"/>
        <w:rPr>
          <w:rFonts w:eastAsiaTheme="minorEastAsia"/>
          <w:lang w:eastAsia="zh-CN"/>
        </w:rPr>
        <w:sectPr w:rsidR="00F50C94" w:rsidRPr="009163A5" w:rsidSect="00472B2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7" w:h="8391" w:orient="landscape" w:code="11"/>
          <w:pgMar w:top="0" w:right="180" w:bottom="280" w:left="0" w:header="0" w:footer="720" w:gutter="0"/>
          <w:cols w:space="720"/>
          <w:titlePg/>
          <w:docGrid w:linePitch="299"/>
        </w:sectPr>
      </w:pPr>
    </w:p>
    <w:p w:rsidR="004504AA" w:rsidRPr="00DA4485" w:rsidRDefault="00EB6CCF" w:rsidP="004504AA">
      <w:pPr>
        <w:spacing w:before="242" w:line="252" w:lineRule="auto"/>
        <w:ind w:right="376"/>
        <w:jc w:val="center"/>
        <w:rPr>
          <w:rFonts w:ascii="Arial Narrow" w:hAnsi="Arial Narrow"/>
          <w:b/>
          <w:color w:val="A6A6A6" w:themeColor="background1" w:themeShade="A6"/>
          <w:sz w:val="10"/>
          <w:szCs w:val="28"/>
        </w:rPr>
      </w:pPr>
      <w:r>
        <w:rPr>
          <w:rFonts w:ascii="Arial Narrow" w:eastAsiaTheme="minorEastAsia" w:hAnsi="Arial Narrow" w:cs="Arial" w:hint="eastAsia"/>
          <w:b/>
          <w:color w:val="A6A6A6" w:themeColor="background1" w:themeShade="A6"/>
          <w:sz w:val="32"/>
          <w:szCs w:val="32"/>
          <w:lang w:eastAsia="zh-CN"/>
        </w:rPr>
        <w:lastRenderedPageBreak/>
        <w:t xml:space="preserve"> </w:t>
      </w:r>
    </w:p>
    <w:p w:rsidR="004504AA" w:rsidRPr="00D910F1" w:rsidRDefault="00E10DFF" w:rsidP="004504AA">
      <w:pPr>
        <w:pStyle w:val="1"/>
        <w:ind w:left="0" w:right="340"/>
        <w:jc w:val="right"/>
        <w:rPr>
          <w:rFonts w:eastAsiaTheme="minorEastAsia"/>
          <w:lang w:eastAsia="zh-CN"/>
        </w:rPr>
      </w:pPr>
      <w:r>
        <w:rPr>
          <w:noProof/>
          <w:lang w:val="en-US" w:eastAsia="zh-CN" w:bidi="ar-SA"/>
        </w:rPr>
        <w:pict>
          <v:line id="Прямая соединительная линия 931" o:spid="_x0000_s1077" style="position:absolute;left:0;text-align:left;z-index:251917824;visibility:visible;mso-wrap-distance-top:-8e-5mm;mso-wrap-distance-bottom:-8e-5mm;mso-position-horizontal-relative:page" from="0,14.3pt" to="451.1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" strokecolor="#808285" strokeweight="1.0675mm">
            <w10:wrap anchorx="page"/>
          </v:line>
        </w:pict>
      </w:r>
      <w:r w:rsidR="004504AA">
        <w:rPr>
          <w:color w:val="808285"/>
        </w:rPr>
        <w:t>СОДЕРЖАНИЕ</w:t>
      </w:r>
    </w:p>
    <w:p w:rsidR="004504AA" w:rsidRPr="005670B0" w:rsidRDefault="004504AA" w:rsidP="004504AA">
      <w:pPr>
        <w:spacing w:line="244" w:lineRule="auto"/>
        <w:rPr>
          <w:rFonts w:ascii="Arial Narrow" w:eastAsiaTheme="minorEastAsia" w:hAnsi="Arial Narrow"/>
          <w:sz w:val="24"/>
          <w:lang w:eastAsia="zh-CN"/>
        </w:rPr>
      </w:pPr>
    </w:p>
    <w:p w:rsidR="004504AA" w:rsidRPr="007828BD" w:rsidRDefault="004504AA" w:rsidP="004504AA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Область применения и назначение.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0DF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bookmarkStart w:id="0" w:name="_GoBack"/>
      <w:bookmarkEnd w:id="0"/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3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Внешний вид.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0DF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Технические характеристики.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0DF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Правила эксплуатации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0DF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Работа с инструментом.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E10DFF">
        <w:rPr>
          <w:rFonts w:ascii="Arial" w:hAnsi="Arial" w:cs="Arial"/>
          <w:color w:val="231F20"/>
          <w:sz w:val="24"/>
          <w:szCs w:val="24"/>
          <w:u w:val="dotted" w:color="939598"/>
        </w:rPr>
        <w:t xml:space="preserve">  </w:t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8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Правила установки частей оборудования.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2</w:t>
      </w:r>
    </w:p>
    <w:p w:rsidR="004504AA" w:rsidRPr="00A637BE" w:rsidRDefault="004504AA" w:rsidP="004504AA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Техническое обслуживание.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Pr="00EB6CCF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3</w:t>
      </w:r>
      <w:r w:rsidRPr="00EB6CCF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Гарантийное обязательство.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</w:t>
      </w:r>
      <w:r w:rsidR="00032FEC">
        <w:rPr>
          <w:rFonts w:ascii="Arial" w:eastAsiaTheme="minorEastAsia" w:hAnsi="Arial" w:cs="Arial"/>
          <w:color w:val="231F20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Срок службы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032FEC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4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Перечень критических отказов и ошибочные действия персонала или пользователя</w:t>
      </w:r>
      <w:r>
        <w:rPr>
          <w:rFonts w:ascii="Arial" w:hAnsi="Arial" w:cs="Arial"/>
          <w:color w:val="231F20"/>
          <w:sz w:val="24"/>
          <w:szCs w:val="24"/>
        </w:rPr>
        <w:t xml:space="preserve"> </w:t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Критерии предельных состояний</w:t>
      </w:r>
      <w:r>
        <w:rPr>
          <w:rFonts w:ascii="Arial" w:hAnsi="Arial" w:cs="Arial"/>
          <w:color w:val="231F20"/>
          <w:sz w:val="24"/>
          <w:szCs w:val="24"/>
        </w:rPr>
        <w:t>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032FEC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Действиях персонала в случае инцидента, критического отказа или аварии.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032FEC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pacing w:val="-8"/>
          <w:sz w:val="24"/>
          <w:szCs w:val="24"/>
        </w:rPr>
        <w:t xml:space="preserve"> </w:t>
      </w:r>
      <w:r w:rsidRPr="00A637BE">
        <w:rPr>
          <w:rFonts w:ascii="Arial" w:hAnsi="Arial" w:cs="Arial"/>
          <w:color w:val="231F20"/>
          <w:sz w:val="24"/>
          <w:szCs w:val="24"/>
        </w:rPr>
        <w:t>Хранение.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</w:t>
      </w:r>
      <w:r w:rsidR="00032FEC">
        <w:rPr>
          <w:rFonts w:ascii="Arial" w:eastAsiaTheme="minorEastAsia" w:hAnsi="Arial" w:cs="Arial"/>
          <w:color w:val="231F20"/>
          <w:spacing w:val="-8"/>
          <w:sz w:val="24"/>
          <w:szCs w:val="24"/>
          <w:lang w:eastAsia="zh-CN"/>
        </w:rPr>
        <w:t>5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Транспортировка.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16</w:t>
      </w:r>
    </w:p>
    <w:p w:rsidR="004504AA" w:rsidRPr="00A637BE" w:rsidRDefault="004504AA" w:rsidP="004504AA">
      <w:pPr>
        <w:tabs>
          <w:tab w:val="left" w:pos="10585"/>
        </w:tabs>
        <w:ind w:left="1077" w:right="686"/>
        <w:rPr>
          <w:rFonts w:ascii="Arial" w:eastAsiaTheme="minorEastAsia" w:hAnsi="Arial" w:cs="Arial"/>
          <w:color w:val="231F20"/>
          <w:sz w:val="24"/>
          <w:szCs w:val="24"/>
          <w:lang w:eastAsia="zh-CN"/>
        </w:rPr>
      </w:pPr>
      <w:r w:rsidRPr="00A637BE">
        <w:rPr>
          <w:rFonts w:ascii="Arial" w:hAnsi="Arial" w:cs="Arial"/>
          <w:color w:val="231F20"/>
          <w:sz w:val="24"/>
          <w:szCs w:val="24"/>
        </w:rPr>
        <w:t>Утилизация.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16</w:t>
      </w:r>
    </w:p>
    <w:p w:rsidR="004504AA" w:rsidRPr="00A637BE" w:rsidRDefault="004504AA" w:rsidP="004504AA">
      <w:pPr>
        <w:tabs>
          <w:tab w:val="left" w:pos="10585"/>
        </w:tabs>
        <w:ind w:left="1077" w:right="686"/>
        <w:rPr>
          <w:rFonts w:ascii="Arial" w:hAnsi="Arial" w:cs="Arial"/>
          <w:sz w:val="24"/>
          <w:szCs w:val="24"/>
        </w:rPr>
      </w:pPr>
      <w:r w:rsidRPr="00A637BE">
        <w:rPr>
          <w:rFonts w:ascii="Arial" w:hAnsi="Arial" w:cs="Arial"/>
          <w:color w:val="231F20"/>
          <w:sz w:val="24"/>
          <w:szCs w:val="24"/>
        </w:rPr>
        <w:t>Значения шума и вибрации.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z w:val="24"/>
          <w:szCs w:val="24"/>
          <w:lang w:eastAsia="zh-CN"/>
        </w:rPr>
        <w:t>16</w:t>
      </w:r>
      <w:r w:rsidRPr="00A637BE">
        <w:rPr>
          <w:rFonts w:ascii="Arial" w:hAnsi="Arial" w:cs="Arial"/>
          <w:color w:val="231F20"/>
          <w:sz w:val="24"/>
          <w:szCs w:val="24"/>
        </w:rPr>
        <w:t xml:space="preserve"> Информация для покупателя.</w:t>
      </w:r>
      <w:r w:rsidRPr="00A637BE">
        <w:rPr>
          <w:rFonts w:ascii="Arial" w:hAnsi="Arial" w:cs="Arial"/>
          <w:color w:val="231F20"/>
          <w:sz w:val="24"/>
          <w:szCs w:val="24"/>
          <w:u w:val="dotted" w:color="939598"/>
        </w:rPr>
        <w:tab/>
      </w:r>
      <w:r w:rsidR="00D72336">
        <w:rPr>
          <w:rFonts w:ascii="Arial" w:eastAsiaTheme="minorEastAsia" w:hAnsi="Arial" w:cs="Arial" w:hint="eastAsia"/>
          <w:color w:val="231F20"/>
          <w:spacing w:val="-8"/>
          <w:sz w:val="24"/>
          <w:szCs w:val="24"/>
          <w:lang w:eastAsia="zh-CN"/>
        </w:rPr>
        <w:t>17</w:t>
      </w:r>
    </w:p>
    <w:p w:rsidR="004504AA" w:rsidRPr="00EB6CCF" w:rsidRDefault="00EB6CCF" w:rsidP="004504AA">
      <w:pPr>
        <w:tabs>
          <w:tab w:val="left" w:pos="10585"/>
        </w:tabs>
        <w:ind w:left="1077" w:right="686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4"/>
          <w:szCs w:val="24"/>
          <w:lang w:eastAsia="zh-CN"/>
        </w:rPr>
        <w:t xml:space="preserve"> </w:t>
      </w:r>
    </w:p>
    <w:p w:rsidR="00DA4485" w:rsidRDefault="00DA448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504AA" w:rsidRPr="00E10DFF" w:rsidRDefault="004504AA" w:rsidP="00E10DFF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E53F41">
        <w:rPr>
          <w:rFonts w:ascii="Arial" w:hAnsi="Arial" w:cs="Arial"/>
          <w:sz w:val="20"/>
          <w:szCs w:val="20"/>
        </w:rPr>
        <w:lastRenderedPageBreak/>
        <w:t>Уважаемый покупатель!</w:t>
      </w:r>
      <w:r w:rsidR="00E10DFF">
        <w:rPr>
          <w:rFonts w:ascii="Arial" w:hAnsi="Arial" w:cs="Arial"/>
          <w:sz w:val="20"/>
          <w:szCs w:val="20"/>
        </w:rPr>
        <w:t xml:space="preserve"> 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Компания </w:t>
      </w:r>
      <w:r w:rsidRPr="00627964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 выражает Вам свою глубочайшую признательность за приобретение аккумуляторной дрели-шуруповерта нашей марки. Изделия под торговой маркой  </w:t>
      </w:r>
      <w:r w:rsidRPr="00627964">
        <w:rPr>
          <w:rFonts w:ascii="Arial" w:hAnsi="Arial" w:cs="Arial"/>
          <w:bCs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 постоянно усовершенствуются и улучшаются. Поэтому технические характеристики</w:t>
      </w:r>
      <w:r>
        <w:rPr>
          <w:rFonts w:ascii="Arial" w:hAnsi="Arial" w:cs="Arial"/>
          <w:bCs/>
          <w:color w:val="000000"/>
          <w:sz w:val="20"/>
          <w:szCs w:val="20"/>
        </w:rPr>
        <w:t>, комплектация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и дизайн могут меняться без предварительного уведомления.</w:t>
      </w:r>
    </w:p>
    <w:p w:rsidR="004504AA" w:rsidRDefault="004504AA" w:rsidP="00E10DFF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543CA2">
        <w:rPr>
          <w:rFonts w:ascii="Arial" w:hAnsi="Arial" w:cs="Arial"/>
          <w:b/>
          <w:sz w:val="20"/>
          <w:szCs w:val="20"/>
        </w:rPr>
        <w:t>ВНИМАНИЕ!</w:t>
      </w:r>
      <w:r w:rsidRPr="00630A8D">
        <w:rPr>
          <w:rFonts w:ascii="Arial" w:hAnsi="Arial" w:cs="Arial"/>
          <w:sz w:val="20"/>
          <w:szCs w:val="20"/>
        </w:rPr>
        <w:t xml:space="preserve"> Внимательно изучите инструкцию по эксплуатации перед началом использования инструмента.</w:t>
      </w:r>
      <w:r w:rsidR="00E10DFF" w:rsidRPr="00E10DFF">
        <w:rPr>
          <w:rFonts w:ascii="Arial" w:hAnsi="Arial" w:cs="Arial"/>
          <w:sz w:val="20"/>
          <w:szCs w:val="20"/>
        </w:rPr>
        <w:t xml:space="preserve"> </w:t>
      </w:r>
      <w:r w:rsidRPr="00630A8D">
        <w:rPr>
          <w:rFonts w:ascii="Arial" w:hAnsi="Arial" w:cs="Arial"/>
          <w:sz w:val="20"/>
          <w:szCs w:val="20"/>
        </w:rPr>
        <w:t>Храните её в защищенном месте.</w:t>
      </w:r>
    </w:p>
    <w:p w:rsidR="00E10DFF" w:rsidRPr="00E10DFF" w:rsidRDefault="00E10DFF" w:rsidP="00E10DFF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E10DFF">
        <w:rPr>
          <w:rFonts w:ascii="Arial" w:hAnsi="Arial" w:cs="Arial"/>
          <w:b/>
          <w:sz w:val="20"/>
          <w:szCs w:val="20"/>
        </w:rPr>
        <w:t>ВНИМАНИЕ!</w:t>
      </w:r>
      <w:r w:rsidRPr="00E10DFF">
        <w:rPr>
          <w:rFonts w:ascii="Arial" w:hAnsi="Arial" w:cs="Arial"/>
          <w:sz w:val="20"/>
          <w:szCs w:val="20"/>
        </w:rPr>
        <w:t xml:space="preserve"> </w:t>
      </w:r>
      <w:r w:rsidRPr="00644364">
        <w:rPr>
          <w:rFonts w:ascii="Arial" w:hAnsi="Arial" w:cs="Arial"/>
          <w:sz w:val="20"/>
          <w:szCs w:val="20"/>
        </w:rPr>
        <w:t>Инструмент не предназначен для использования лицами (включая детей) с пониженными физическими, сенсорными или умственными способностями или при отсутствии у них жизненного опыта или знаний, если они не находятся под присмотром или не проинструктированы об использовании инструмента лицом, ответственным за их безопасность. Дети должны находится под присмотром для недопущения игр с инструментом.</w:t>
      </w:r>
    </w:p>
    <w:p w:rsidR="004504AA" w:rsidRDefault="00E10DFF" w:rsidP="00E10DFF">
      <w:pPr>
        <w:pStyle w:val="1"/>
        <w:spacing w:after="101"/>
        <w:ind w:left="601"/>
        <w:contextualSpacing/>
        <w:rPr>
          <w:rFonts w:ascii="Arial" w:hAnsi="Arial" w:cs="Arial"/>
          <w:b/>
          <w:color w:val="808285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34" o:spid="_x0000_s1076" style="position:absolute;left:0;text-align:left;z-index:251916800;visibility:visible;mso-wrap-distance-top:-6e-5mm;mso-wrap-distance-bottom:-6e-5mm;mso-width-relative:margin" from="283.55pt,14.85pt" to="751.55pt,1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" strokecolor="#a6a6a6" strokeweight="2.25pt">
            <o:lock v:ext="edit" shapetype="f"/>
          </v:line>
        </w:pict>
      </w:r>
      <w:r>
        <w:rPr>
          <w:rFonts w:ascii="Arial" w:hAnsi="Arial" w:cs="Arial"/>
          <w:b/>
          <w:color w:val="808285"/>
          <w:sz w:val="24"/>
          <w:szCs w:val="24"/>
        </w:rPr>
        <w:t>ОБЛАСТЬ ПРИМЕНЕНИЯ И НАЗНАЧЕНИЕ.</w:t>
      </w:r>
    </w:p>
    <w:p w:rsidR="004504AA" w:rsidRPr="00627964" w:rsidRDefault="004504AA" w:rsidP="00E10DFF">
      <w:pPr>
        <w:shd w:val="clear" w:color="auto" w:fill="FFFFFF"/>
        <w:adjustRightInd w:val="0"/>
        <w:ind w:leftChars="500" w:left="1100" w:rightChars="400" w:right="880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Настоящий электроинструмент предназначен для завинчивания и вывинчивания шурупов, сверления отверстий в древесине, металле, керамике и синтетических материалах. </w:t>
      </w:r>
    </w:p>
    <w:p w:rsidR="004504AA" w:rsidRPr="00E10DFF" w:rsidRDefault="004504AA" w:rsidP="00E10DFF">
      <w:pPr>
        <w:shd w:val="clear" w:color="auto" w:fill="FFFFFF"/>
        <w:ind w:leftChars="500" w:left="1100" w:rightChars="400" w:right="880"/>
        <w:contextualSpacing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>ЗАПРЕЩ</w:t>
      </w:r>
      <w:r w:rsidRPr="000869ED">
        <w:rPr>
          <w:rFonts w:ascii="Arial" w:eastAsia="Times New Roman" w:hAnsi="Arial" w:cs="Arial"/>
          <w:b/>
          <w:color w:val="000000"/>
          <w:sz w:val="20"/>
          <w:szCs w:val="20"/>
        </w:rPr>
        <w:t xml:space="preserve">ЕНО! </w:t>
      </w:r>
      <w:r w:rsidRPr="00803C14">
        <w:rPr>
          <w:rFonts w:ascii="Arial" w:eastAsia="Times New Roman" w:hAnsi="Arial" w:cs="Arial"/>
          <w:color w:val="000000"/>
          <w:sz w:val="20"/>
          <w:szCs w:val="20"/>
        </w:rPr>
        <w:t xml:space="preserve">Применение инструмента не по назначению не допускается! </w:t>
      </w:r>
    </w:p>
    <w:p w:rsidR="004504AA" w:rsidRPr="00627964" w:rsidRDefault="004504AA" w:rsidP="00E10DFF">
      <w:pPr>
        <w:shd w:val="clear" w:color="auto" w:fill="FFFFFF"/>
        <w:adjustRightInd w:val="0"/>
        <w:ind w:leftChars="500" w:left="1100" w:rightChars="400" w:right="880"/>
        <w:contextualSpacing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Область</w:t>
      </w:r>
      <w:r w:rsidR="00E10DFF">
        <w:rPr>
          <w:rFonts w:ascii="Arial" w:hAnsi="Arial" w:cs="Arial"/>
          <w:b/>
          <w:sz w:val="20"/>
          <w:szCs w:val="20"/>
        </w:rPr>
        <w:t xml:space="preserve"> применения</w:t>
      </w:r>
    </w:p>
    <w:p w:rsidR="004504AA" w:rsidRPr="00627964" w:rsidRDefault="004504AA" w:rsidP="00E10DFF">
      <w:pPr>
        <w:shd w:val="clear" w:color="auto" w:fill="FFFFFF"/>
        <w:adjustRightInd w:val="0"/>
        <w:ind w:leftChars="500" w:left="1100" w:rightChars="400" w:right="880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>Инструмент предназначен для использования при температуре от -10 до +40С и относительной влажностью воздуха не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 xml:space="preserve"> более 80%,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с 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>отсутствием прямого воздействия атмосферных осадков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r w:rsidRPr="000869ED">
        <w:rPr>
          <w:rFonts w:ascii="Arial" w:eastAsia="Times New Roman" w:hAnsi="Arial" w:cs="Arial"/>
          <w:color w:val="000000"/>
          <w:sz w:val="20"/>
          <w:szCs w:val="20"/>
        </w:rPr>
        <w:t xml:space="preserve">и 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>чрезмерной запыленности воздуха. Степень защиты, обеспечиваемая оболочкой - IP20 (МЭК 60529).</w:t>
      </w:r>
    </w:p>
    <w:p w:rsidR="004504AA" w:rsidRPr="00627964" w:rsidRDefault="004504AA" w:rsidP="00E10DFF">
      <w:pPr>
        <w:shd w:val="clear" w:color="auto" w:fill="FFFFFF"/>
        <w:adjustRightInd w:val="0"/>
        <w:ind w:leftChars="500" w:left="1100" w:rightChars="400" w:right="880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 Придерживайтесь следующего режима работ с инструментом!</w:t>
      </w:r>
    </w:p>
    <w:p w:rsidR="004504AA" w:rsidRPr="00E10DFF" w:rsidRDefault="004504AA" w:rsidP="00E10DFF">
      <w:pPr>
        <w:shd w:val="clear" w:color="auto" w:fill="FFFFFF"/>
        <w:adjustRightInd w:val="0"/>
        <w:ind w:leftChars="500" w:left="1100" w:rightChars="400" w:right="880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>После непрерывной работы в течение 15-20 минут необходимо выключить инструмент, возобновить работу можно через 5 минут. Рекомендуется работать с инструментом не более 20 часов в неделю.</w:t>
      </w:r>
    </w:p>
    <w:p w:rsidR="004504AA" w:rsidRPr="00627964" w:rsidRDefault="00E10DFF" w:rsidP="00E10DFF">
      <w:pPr>
        <w:shd w:val="clear" w:color="auto" w:fill="FFFFFF"/>
        <w:adjustRightInd w:val="0"/>
        <w:ind w:leftChars="500" w:left="1100" w:rightChars="400" w:right="880"/>
        <w:contextualSpacing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Источник питания</w:t>
      </w:r>
    </w:p>
    <w:p w:rsidR="004504AA" w:rsidRPr="00627964" w:rsidRDefault="004504AA" w:rsidP="00E10DFF">
      <w:pPr>
        <w:shd w:val="clear" w:color="auto" w:fill="FFFFFF"/>
        <w:adjustRightInd w:val="0"/>
        <w:ind w:leftChars="500" w:left="1100" w:rightChars="400" w:right="880"/>
        <w:contextualSpacing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627964">
        <w:rPr>
          <w:rFonts w:ascii="Arial" w:hAnsi="Arial" w:cs="Arial"/>
          <w:bCs/>
          <w:color w:val="000000"/>
          <w:sz w:val="20"/>
          <w:szCs w:val="20"/>
        </w:rPr>
        <w:t xml:space="preserve">Данный инструмент снабжен зарядным устройством, которое должно подключаться к источнику питания с напряжением, соответствующим напряжению, указанному на идентификационной пластинке, и может работать только от однофазного источника переменного тока. </w:t>
      </w:r>
    </w:p>
    <w:p w:rsidR="00EB6CCF" w:rsidRPr="00EB6CCF" w:rsidRDefault="00EB6CCF" w:rsidP="004504AA">
      <w:pPr>
        <w:pStyle w:val="1"/>
        <w:ind w:left="603"/>
        <w:rPr>
          <w:rFonts w:ascii="Arial" w:eastAsiaTheme="minorEastAsia" w:hAnsi="Arial" w:cs="Arial"/>
          <w:b/>
          <w:color w:val="808285"/>
          <w:sz w:val="15"/>
          <w:szCs w:val="24"/>
          <w:lang w:eastAsia="zh-CN"/>
        </w:rPr>
      </w:pPr>
    </w:p>
    <w:p w:rsidR="004504AA" w:rsidRPr="00704142" w:rsidRDefault="00E10DFF" w:rsidP="004504AA">
      <w:pPr>
        <w:pStyle w:val="1"/>
        <w:ind w:left="603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16" o:spid="_x0000_s1075" style="position:absolute;left:0;text-align:left;z-index:251896320;visibility:visible;mso-wrap-distance-top:-6e-5mm;mso-wrap-distance-bottom:-6e-5mm;mso-width-relative:margin" from="132.05pt,14.7pt" to="600.0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" strokecolor="#a5a5a5 [2092]" strokeweight="2.25pt">
            <o:lock v:ext="edit" shapetype="f"/>
          </v:line>
        </w:pict>
      </w:r>
      <w:r w:rsidR="004504AA" w:rsidRPr="00704142">
        <w:rPr>
          <w:rFonts w:ascii="Arial" w:hAnsi="Arial" w:cs="Arial"/>
          <w:b/>
          <w:color w:val="808285"/>
          <w:sz w:val="24"/>
          <w:szCs w:val="24"/>
        </w:rPr>
        <w:t>ВНЕШНИЙ ВИД.</w:t>
      </w:r>
      <w:r w:rsidR="004504A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</w:p>
    <w:p w:rsidR="004504AA" w:rsidRDefault="004504AA" w:rsidP="004504AA">
      <w:pPr>
        <w:tabs>
          <w:tab w:val="left" w:pos="10585"/>
        </w:tabs>
        <w:ind w:left="1077" w:right="686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504AA" w:rsidRPr="00D04F34" w:rsidRDefault="004504AA" w:rsidP="00EB6CCF">
      <w:pPr>
        <w:ind w:leftChars="500" w:left="110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1. Быстрозажимной патрон.</w:t>
      </w:r>
    </w:p>
    <w:p w:rsidR="004504AA" w:rsidRPr="00D04F34" w:rsidRDefault="00103BF2" w:rsidP="00EB6CCF">
      <w:pPr>
        <w:ind w:leftChars="500" w:left="1100"/>
        <w:rPr>
          <w:rFonts w:ascii="Arial" w:hAnsi="Arial" w:cs="Arial"/>
          <w:sz w:val="20"/>
          <w:szCs w:val="20"/>
        </w:rPr>
      </w:pPr>
      <w:r w:rsidRPr="00103BF2">
        <w:rPr>
          <w:noProof/>
          <w:lang w:bidi="ar-SA"/>
        </w:rPr>
        <w:drawing>
          <wp:anchor distT="0" distB="0" distL="114300" distR="114300" simplePos="0" relativeHeight="251974144" behindDoc="0" locked="0" layoutInCell="1" allowOverlap="1">
            <wp:simplePos x="0" y="0"/>
            <wp:positionH relativeFrom="column">
              <wp:posOffset>4250623</wp:posOffset>
            </wp:positionH>
            <wp:positionV relativeFrom="paragraph">
              <wp:posOffset>6850</wp:posOffset>
            </wp:positionV>
            <wp:extent cx="2988000" cy="1810800"/>
            <wp:effectExtent l="0" t="0" r="3175" b="0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18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504AA" w:rsidRPr="00D04F34">
        <w:rPr>
          <w:rFonts w:ascii="Arial" w:hAnsi="Arial" w:cs="Arial"/>
          <w:sz w:val="20"/>
          <w:szCs w:val="20"/>
        </w:rPr>
        <w:t>2. Кольцо установки ограничения крутящего момента.</w:t>
      </w:r>
    </w:p>
    <w:p w:rsidR="004504AA" w:rsidRPr="00D04F34" w:rsidRDefault="004504AA" w:rsidP="00EB6CCF">
      <w:pPr>
        <w:ind w:leftChars="500" w:left="110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3. Вентиляционные отверстия.</w:t>
      </w:r>
    </w:p>
    <w:p w:rsidR="004504AA" w:rsidRPr="00D04F34" w:rsidRDefault="004504AA" w:rsidP="00EB6CCF">
      <w:pPr>
        <w:ind w:leftChars="500" w:left="110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4. Переключатель направления вращения.</w:t>
      </w:r>
    </w:p>
    <w:p w:rsidR="004504AA" w:rsidRPr="00D04F34" w:rsidRDefault="004504AA" w:rsidP="00EB6CCF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</w:rPr>
        <w:t>5.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Кнопка отделения аккумуляторного блока.</w:t>
      </w:r>
    </w:p>
    <w:p w:rsidR="004504AA" w:rsidRPr="00D04F34" w:rsidRDefault="004504AA" w:rsidP="00EB6CCF">
      <w:pPr>
        <w:ind w:leftChars="500" w:left="110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6. Нажимной выключатель.</w:t>
      </w:r>
      <w:r w:rsidRPr="00D6296F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4504AA" w:rsidRPr="00D04F34" w:rsidRDefault="004504AA" w:rsidP="00EB6CCF">
      <w:pPr>
        <w:ind w:leftChars="500" w:left="1100"/>
        <w:rPr>
          <w:rFonts w:ascii="Arial" w:hAnsi="Arial" w:cs="Arial"/>
          <w:sz w:val="20"/>
          <w:szCs w:val="20"/>
        </w:rPr>
      </w:pPr>
      <w:r w:rsidRPr="00D04F34">
        <w:rPr>
          <w:rFonts w:ascii="Arial" w:hAnsi="Arial" w:cs="Arial"/>
          <w:sz w:val="20"/>
          <w:szCs w:val="20"/>
        </w:rPr>
        <w:t>7. Встроенный фонарь.</w:t>
      </w:r>
      <w:r w:rsidRPr="00B91CD9">
        <w:t xml:space="preserve"> </w:t>
      </w:r>
    </w:p>
    <w:p w:rsidR="004504AA" w:rsidRDefault="004504AA" w:rsidP="00EB6CCF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 w:hint="eastAsia"/>
          <w:sz w:val="20"/>
          <w:szCs w:val="20"/>
        </w:rPr>
        <w:t>8</w:t>
      </w:r>
      <w:r w:rsidRPr="00D04F34">
        <w:rPr>
          <w:rFonts w:ascii="Arial" w:hAnsi="Arial" w:cs="Arial" w:hint="eastAsia"/>
          <w:sz w:val="20"/>
          <w:szCs w:val="20"/>
          <w:lang w:eastAsia="zh-CN"/>
        </w:rPr>
        <w:t>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Кнопка переключения скорости</w:t>
      </w:r>
      <w:r>
        <w:rPr>
          <w:rFonts w:ascii="Arial" w:hAnsi="Arial" w:cs="Arial"/>
          <w:sz w:val="20"/>
          <w:szCs w:val="20"/>
          <w:lang w:eastAsia="zh-CN"/>
        </w:rPr>
        <w:t>.</w:t>
      </w:r>
    </w:p>
    <w:p w:rsidR="004504AA" w:rsidRDefault="004504AA" w:rsidP="00EB6CCF">
      <w:pPr>
        <w:ind w:leftChars="500" w:left="1100"/>
        <w:rPr>
          <w:rFonts w:ascii="Arial" w:hAnsi="Arial" w:cs="Arial"/>
          <w:sz w:val="20"/>
          <w:szCs w:val="20"/>
        </w:rPr>
      </w:pPr>
      <w:r w:rsidRPr="00AB212F">
        <w:rPr>
          <w:rFonts w:ascii="Arial" w:hAnsi="Arial" w:cs="Arial" w:hint="eastAsia"/>
          <w:sz w:val="20"/>
          <w:szCs w:val="20"/>
          <w:lang w:eastAsia="zh-CN"/>
        </w:rPr>
        <w:t xml:space="preserve">9. </w:t>
      </w:r>
      <w:r w:rsidRPr="00AB212F">
        <w:rPr>
          <w:rFonts w:ascii="Arial" w:hAnsi="Arial" w:cs="Arial"/>
          <w:sz w:val="20"/>
          <w:szCs w:val="20"/>
        </w:rPr>
        <w:t>Разъе</w:t>
      </w:r>
      <w:r w:rsidRPr="00E13E39">
        <w:rPr>
          <w:rFonts w:ascii="Arial" w:hAnsi="Arial" w:cs="Arial"/>
          <w:sz w:val="20"/>
          <w:szCs w:val="20"/>
        </w:rPr>
        <w:t>м для подк</w:t>
      </w:r>
      <w:r>
        <w:rPr>
          <w:rFonts w:ascii="Arial" w:hAnsi="Arial" w:cs="Arial"/>
          <w:sz w:val="20"/>
          <w:szCs w:val="20"/>
        </w:rPr>
        <w:t>л</w:t>
      </w:r>
      <w:r w:rsidRPr="00E13E39">
        <w:rPr>
          <w:rFonts w:ascii="Arial" w:hAnsi="Arial" w:cs="Arial"/>
          <w:sz w:val="20"/>
          <w:szCs w:val="20"/>
        </w:rPr>
        <w:t>ючения зарядного устройства</w:t>
      </w:r>
      <w:r>
        <w:rPr>
          <w:rFonts w:ascii="Arial" w:hAnsi="Arial" w:cs="Arial"/>
          <w:sz w:val="20"/>
          <w:szCs w:val="20"/>
        </w:rPr>
        <w:t>.</w:t>
      </w:r>
    </w:p>
    <w:p w:rsidR="004E00F8" w:rsidRPr="00DE1582" w:rsidRDefault="004E00F8" w:rsidP="004E00F8">
      <w:pPr>
        <w:ind w:firstLineChars="500" w:firstLine="1000"/>
        <w:rPr>
          <w:rFonts w:ascii="Arial" w:hAnsi="Arial" w:cs="Arial"/>
          <w:sz w:val="20"/>
          <w:szCs w:val="20"/>
          <w:lang w:eastAsia="zh-CN"/>
        </w:rPr>
      </w:pPr>
      <w:r w:rsidRPr="00DE1582">
        <w:rPr>
          <w:rFonts w:ascii="Arial" w:hAnsi="Arial" w:cs="Arial" w:hint="eastAsia"/>
          <w:sz w:val="20"/>
          <w:szCs w:val="20"/>
          <w:lang w:eastAsia="zh-CN"/>
        </w:rPr>
        <w:t xml:space="preserve">10. </w:t>
      </w:r>
      <w:r w:rsidRPr="00D03BF3">
        <w:rPr>
          <w:rFonts w:ascii="Arial" w:hAnsi="Arial" w:cs="Arial"/>
          <w:sz w:val="20"/>
          <w:szCs w:val="20"/>
          <w:lang w:eastAsia="zh-CN"/>
        </w:rPr>
        <w:t>Кольцо выбора режима работы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DE1582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4E00F8" w:rsidRDefault="004E00F8" w:rsidP="00EB6CCF">
      <w:pPr>
        <w:ind w:leftChars="500" w:left="1100"/>
        <w:rPr>
          <w:rFonts w:ascii="Arial" w:hAnsi="Arial" w:cs="Arial"/>
          <w:sz w:val="20"/>
          <w:szCs w:val="20"/>
        </w:rPr>
      </w:pPr>
    </w:p>
    <w:p w:rsidR="004504AA" w:rsidRDefault="004504AA" w:rsidP="00EB6CCF">
      <w:pPr>
        <w:ind w:leftChars="500" w:left="1100"/>
        <w:rPr>
          <w:rFonts w:ascii="Arial" w:hAnsi="Arial" w:cs="Arial"/>
          <w:sz w:val="20"/>
          <w:szCs w:val="20"/>
        </w:rPr>
      </w:pPr>
    </w:p>
    <w:p w:rsidR="004504AA" w:rsidRPr="00E10DFF" w:rsidRDefault="004504AA" w:rsidP="00EB6CCF">
      <w:pPr>
        <w:ind w:leftChars="500" w:left="1100"/>
        <w:rPr>
          <w:rFonts w:ascii="Arial" w:hAnsi="Arial" w:cs="Arial"/>
          <w:b/>
          <w:sz w:val="20"/>
          <w:szCs w:val="20"/>
        </w:rPr>
      </w:pPr>
      <w:r w:rsidRPr="00EE0E60">
        <w:rPr>
          <w:rFonts w:ascii="Arial" w:hAnsi="Arial" w:cs="Arial" w:hint="eastAsia"/>
          <w:color w:val="FF0000"/>
          <w:sz w:val="20"/>
          <w:szCs w:val="20"/>
          <w:lang w:eastAsia="zh-CN"/>
        </w:rPr>
        <w:t xml:space="preserve"> </w:t>
      </w:r>
      <w:r w:rsidRPr="00E10DFF">
        <w:rPr>
          <w:rFonts w:ascii="Arial" w:hAnsi="Arial" w:cs="Arial"/>
          <w:b/>
          <w:sz w:val="20"/>
          <w:szCs w:val="20"/>
        </w:rPr>
        <w:t>Комплектность поставки</w:t>
      </w:r>
    </w:p>
    <w:p w:rsidR="004504AA" w:rsidRPr="00121D3D" w:rsidRDefault="004504AA" w:rsidP="00EB6CCF">
      <w:pPr>
        <w:ind w:leftChars="500" w:left="1100"/>
        <w:jc w:val="center"/>
        <w:rPr>
          <w:rFonts w:ascii="Arial" w:hAnsi="Arial" w:cs="Arial"/>
          <w:b/>
        </w:rPr>
      </w:pPr>
    </w:p>
    <w:p w:rsidR="004504AA" w:rsidRPr="00001A53" w:rsidRDefault="004504AA" w:rsidP="00EB6CCF">
      <w:pPr>
        <w:ind w:leftChars="500" w:left="1100"/>
        <w:jc w:val="center"/>
        <w:rPr>
          <w:rFonts w:ascii="Arial" w:hAnsi="Arial" w:cs="Arial"/>
          <w:sz w:val="20"/>
          <w:szCs w:val="20"/>
          <w:lang w:eastAsia="zh-CN"/>
        </w:rPr>
      </w:pPr>
    </w:p>
    <w:p w:rsidR="003A0868" w:rsidRPr="003A0868" w:rsidRDefault="003A0868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3A0868">
        <w:rPr>
          <w:rFonts w:ascii="Arial" w:hAnsi="Arial" w:cs="Arial"/>
          <w:sz w:val="20"/>
          <w:szCs w:val="20"/>
          <w:lang w:eastAsia="zh-CN"/>
        </w:rPr>
        <w:t>Дрель-шуруповерт аккумуляторная</w:t>
      </w:r>
    </w:p>
    <w:p w:rsidR="003A0868" w:rsidRPr="003A0868" w:rsidRDefault="003A0868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3A0868">
        <w:rPr>
          <w:rFonts w:ascii="Arial" w:hAnsi="Arial" w:cs="Arial"/>
          <w:sz w:val="20"/>
          <w:szCs w:val="20"/>
          <w:lang w:eastAsia="zh-CN"/>
        </w:rPr>
        <w:t xml:space="preserve">Аккумуляторная батарея (2шт) </w:t>
      </w:r>
    </w:p>
    <w:p w:rsidR="003A0868" w:rsidRPr="003A0868" w:rsidRDefault="003A0868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3A0868">
        <w:rPr>
          <w:rFonts w:ascii="Arial" w:hAnsi="Arial" w:cs="Arial"/>
          <w:sz w:val="20"/>
          <w:szCs w:val="20"/>
          <w:lang w:eastAsia="zh-CN"/>
        </w:rPr>
        <w:t>(одна подсоединена к шуруповерту)</w:t>
      </w:r>
    </w:p>
    <w:p w:rsidR="003A0868" w:rsidRPr="003A0868" w:rsidRDefault="00D30271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C9337B">
        <w:rPr>
          <w:noProof/>
          <w:lang w:bidi="ar-SA"/>
        </w:rPr>
        <w:drawing>
          <wp:anchor distT="0" distB="0" distL="114300" distR="114300" simplePos="0" relativeHeight="251973120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24130</wp:posOffset>
            </wp:positionV>
            <wp:extent cx="3229200" cy="838800"/>
            <wp:effectExtent l="0" t="0" r="0" b="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200" cy="8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0868" w:rsidRPr="003A0868">
        <w:rPr>
          <w:rFonts w:ascii="Arial" w:hAnsi="Arial" w:cs="Arial"/>
          <w:sz w:val="20"/>
          <w:szCs w:val="20"/>
          <w:lang w:eastAsia="zh-CN"/>
        </w:rPr>
        <w:t>Зарядное устройство</w:t>
      </w:r>
    </w:p>
    <w:p w:rsidR="003A0868" w:rsidRPr="003A0868" w:rsidRDefault="003A0868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3A0868">
        <w:rPr>
          <w:rFonts w:ascii="Arial" w:hAnsi="Arial" w:cs="Arial"/>
          <w:sz w:val="20"/>
          <w:szCs w:val="20"/>
          <w:lang w:eastAsia="zh-CN"/>
        </w:rPr>
        <w:t>Двустороння бита</w:t>
      </w:r>
    </w:p>
    <w:p w:rsidR="003A0868" w:rsidRPr="003A0868" w:rsidRDefault="003A0868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3A0868">
        <w:rPr>
          <w:rFonts w:ascii="Arial" w:hAnsi="Arial" w:cs="Arial"/>
          <w:sz w:val="20"/>
          <w:szCs w:val="20"/>
          <w:lang w:eastAsia="zh-CN"/>
        </w:rPr>
        <w:t>Инструкция по эксплуатации</w:t>
      </w:r>
    </w:p>
    <w:p w:rsidR="003A0868" w:rsidRPr="003A0868" w:rsidRDefault="003A0868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3A0868">
        <w:rPr>
          <w:rFonts w:ascii="Arial" w:hAnsi="Arial" w:cs="Arial"/>
          <w:sz w:val="20"/>
          <w:szCs w:val="20"/>
          <w:lang w:eastAsia="zh-CN"/>
        </w:rPr>
        <w:t>Инструкция по безопасности</w:t>
      </w:r>
    </w:p>
    <w:p w:rsidR="004504AA" w:rsidRPr="003A0868" w:rsidRDefault="003A0868" w:rsidP="003A0868">
      <w:pPr>
        <w:ind w:leftChars="500" w:left="1100"/>
        <w:rPr>
          <w:rFonts w:ascii="Arial" w:hAnsi="Arial" w:cs="Arial"/>
          <w:sz w:val="20"/>
          <w:szCs w:val="20"/>
          <w:lang w:eastAsia="zh-CN"/>
        </w:rPr>
      </w:pPr>
      <w:r w:rsidRPr="003A0868">
        <w:rPr>
          <w:rFonts w:ascii="Arial" w:hAnsi="Arial" w:cs="Arial"/>
          <w:sz w:val="20"/>
          <w:szCs w:val="20"/>
          <w:lang w:eastAsia="zh-CN"/>
        </w:rPr>
        <w:t>Кейс</w:t>
      </w:r>
      <w:r w:rsidR="004504AA" w:rsidRPr="008267AB">
        <w:rPr>
          <w:rFonts w:ascii="Arial" w:hAnsi="Arial" w:cs="Arial"/>
          <w:sz w:val="20"/>
          <w:szCs w:val="20"/>
          <w:lang w:eastAsia="zh-CN"/>
        </w:rPr>
        <w:tab/>
      </w:r>
    </w:p>
    <w:p w:rsidR="004504AA" w:rsidRPr="0060237D" w:rsidRDefault="0060237D" w:rsidP="004504AA">
      <w:pPr>
        <w:pStyle w:val="1"/>
        <w:rPr>
          <w:rFonts w:ascii="Arial" w:eastAsiaTheme="minorEastAsia" w:hAnsi="Arial" w:cs="Arial"/>
          <w:b/>
          <w:color w:val="808080" w:themeColor="background1" w:themeShade="80"/>
          <w:sz w:val="21"/>
          <w:szCs w:val="24"/>
          <w:lang w:eastAsia="zh-CN"/>
        </w:rPr>
      </w:pPr>
      <w:r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  <w:t xml:space="preserve"> </w:t>
      </w:r>
    </w:p>
    <w:p w:rsidR="004504AA" w:rsidRDefault="00E10DFF" w:rsidP="0060237D">
      <w:pPr>
        <w:pStyle w:val="1"/>
        <w:spacing w:before="0" w:after="101"/>
        <w:ind w:left="556"/>
        <w:contextualSpacing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lastRenderedPageBreak/>
        <w:pict>
          <v:line id="Прямая соединительная линия 118" o:spid="_x0000_s1074" style="position:absolute;left:0;text-align:left;z-index:251897344;visibility:visible;mso-wrap-distance-top:-6e-5mm;mso-wrap-distance-bottom:-6e-5mm;mso-width-relative:margin" from="240.65pt,6.95pt" to="708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" strokecolor="#a5a5a5 [2092]" strokeweight="2.25pt">
            <o:lock v:ext="edit" shapetype="f"/>
          </v:line>
        </w:pict>
      </w:r>
      <w:r w:rsidR="004504A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ТЕХНИЧЕСКИЕ ХАРАКТЕРИСТИКИ.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  <w:r w:rsidR="004504AA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504AA" w:rsidRPr="0060237D" w:rsidRDefault="004504AA" w:rsidP="004504AA">
      <w:pPr>
        <w:pStyle w:val="1"/>
        <w:rPr>
          <w:rFonts w:ascii="Arial" w:hAnsi="Arial" w:cs="Arial"/>
          <w:b/>
          <w:color w:val="808080" w:themeColor="background1" w:themeShade="80"/>
          <w:sz w:val="6"/>
          <w:szCs w:val="24"/>
        </w:rPr>
      </w:pPr>
    </w:p>
    <w:tbl>
      <w:tblPr>
        <w:tblW w:w="9629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3"/>
        <w:gridCol w:w="4536"/>
      </w:tblGrid>
      <w:tr w:rsidR="004504AA" w:rsidRPr="00935E4C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9D0662" w:rsidRDefault="004504AA" w:rsidP="00E10DF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D0662">
              <w:rPr>
                <w:rFonts w:ascii="Arial" w:hAnsi="Arial" w:cs="Arial"/>
                <w:b/>
                <w:sz w:val="20"/>
                <w:szCs w:val="20"/>
              </w:rPr>
              <w:t>Параметры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DF69EC" w:rsidP="009D0662">
            <w:pPr>
              <w:ind w:left="269" w:hangingChars="134" w:hanging="269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F69EC">
              <w:rPr>
                <w:rFonts w:ascii="Arial" w:hAnsi="Arial" w:cs="Arial"/>
                <w:b/>
                <w:sz w:val="20"/>
                <w:szCs w:val="20"/>
              </w:rPr>
              <w:t>ДШС-20КУ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Аккумуляторная батарея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9EC">
              <w:rPr>
                <w:rFonts w:ascii="Arial" w:hAnsi="Arial" w:cs="Arial"/>
                <w:sz w:val="20"/>
                <w:szCs w:val="20"/>
              </w:rPr>
              <w:t>Li-lon (литий-ионная)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Напряжение, В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DF69EC" w:rsidP="009D0662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Емкость аккумуляторной батареи, А*ч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F69EC"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  <w:r w:rsidRPr="00DF69EC">
              <w:rPr>
                <w:rFonts w:ascii="Arial" w:hAnsi="Arial" w:cs="Arial"/>
                <w:sz w:val="20"/>
                <w:szCs w:val="20"/>
              </w:rPr>
              <w:t>,</w:t>
            </w:r>
            <w:r w:rsidRPr="00DF69EC"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Число оборотов на холостом ходу – 1-ая скорость, об/мин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DF69EC">
              <w:rPr>
                <w:rFonts w:ascii="Arial" w:hAnsi="Arial" w:cs="Arial"/>
                <w:sz w:val="20"/>
                <w:szCs w:val="20"/>
              </w:rPr>
              <w:t>0-</w:t>
            </w:r>
            <w:r w:rsidRPr="00DF69EC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450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Число оборотов на холостом ходу – 2-ая скорость, об/мин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eastAsiaTheme="minorEastAsia" w:hAnsi="Arial" w:cs="Arial"/>
                <w:sz w:val="20"/>
                <w:szCs w:val="20"/>
              </w:rPr>
            </w:pPr>
            <w:r w:rsidRPr="00DF69EC">
              <w:rPr>
                <w:rFonts w:ascii="Arial" w:hAnsi="Arial" w:cs="Arial"/>
                <w:sz w:val="20"/>
                <w:szCs w:val="20"/>
              </w:rPr>
              <w:t>0-1</w:t>
            </w:r>
            <w:r w:rsidRPr="00DF69EC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600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Максимальный крутящий момент, Н*м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DF69EC" w:rsidP="009D0662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31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Ступени регулировки крутящего момента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D30271" w:rsidRPr="0058798B" w:rsidRDefault="00D30271" w:rsidP="00D302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 w:hint="eastAsia"/>
                <w:sz w:val="20"/>
                <w:szCs w:val="20"/>
                <w:lang w:eastAsia="zh-CN"/>
              </w:rPr>
              <w:t>18</w:t>
            </w:r>
            <w:r w:rsidRPr="0058798B">
              <w:rPr>
                <w:rFonts w:ascii="Arial" w:hAnsi="Arial" w:cs="Arial"/>
                <w:sz w:val="20"/>
                <w:szCs w:val="20"/>
              </w:rPr>
              <w:t xml:space="preserve"> ступеней</w:t>
            </w:r>
          </w:p>
          <w:p w:rsidR="00D30271" w:rsidRPr="00C54C96" w:rsidRDefault="00D30271" w:rsidP="00D302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4C96">
              <w:rPr>
                <w:rFonts w:ascii="Arial" w:hAnsi="Arial" w:cs="Arial"/>
                <w:sz w:val="20"/>
                <w:szCs w:val="20"/>
              </w:rPr>
              <w:t>крутящего момента +</w:t>
            </w:r>
          </w:p>
          <w:p w:rsidR="004504AA" w:rsidRPr="00DF69EC" w:rsidRDefault="00D30271" w:rsidP="00D3027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54C96">
              <w:rPr>
                <w:rFonts w:ascii="Arial" w:hAnsi="Arial" w:cs="Arial"/>
                <w:sz w:val="20"/>
                <w:szCs w:val="20"/>
              </w:rPr>
              <w:t>ступень сверления+</w:t>
            </w:r>
            <w:r>
              <w:rPr>
                <w:rFonts w:ascii="Arial" w:hAnsi="Arial" w:cs="Arial"/>
                <w:sz w:val="20"/>
                <w:szCs w:val="20"/>
              </w:rPr>
              <w:t xml:space="preserve"> сверление с </w:t>
            </w:r>
            <w:r w:rsidRPr="00C54C96">
              <w:rPr>
                <w:rFonts w:ascii="Arial" w:hAnsi="Arial" w:cs="Arial"/>
                <w:sz w:val="20"/>
                <w:szCs w:val="20"/>
              </w:rPr>
              <w:t>удар</w:t>
            </w:r>
            <w:r>
              <w:rPr>
                <w:rFonts w:ascii="Arial" w:hAnsi="Arial" w:cs="Arial"/>
                <w:sz w:val="20"/>
                <w:szCs w:val="20"/>
              </w:rPr>
              <w:t>ом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Диаметр зажима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9EC">
              <w:rPr>
                <w:rFonts w:ascii="Arial" w:hAnsi="Arial" w:cs="Arial"/>
                <w:sz w:val="20"/>
                <w:szCs w:val="20"/>
              </w:rPr>
              <w:t>0</w:t>
            </w:r>
            <w:r w:rsidR="009D0662" w:rsidRPr="00DF69EC">
              <w:rPr>
                <w:rFonts w:ascii="Arial" w:hAnsi="Arial" w:cs="Arial"/>
                <w:sz w:val="20"/>
                <w:szCs w:val="20"/>
              </w:rPr>
              <w:t>,</w:t>
            </w:r>
            <w:r w:rsidRPr="00DF69EC">
              <w:rPr>
                <w:rFonts w:ascii="Arial" w:hAnsi="Arial" w:cs="Arial"/>
                <w:sz w:val="20"/>
                <w:szCs w:val="20"/>
              </w:rPr>
              <w:t>8-10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Максимальный диаметр сверления в древесине, мм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  <w:lang w:eastAsia="zh-CN"/>
              </w:rPr>
            </w:pPr>
            <w:r w:rsidRPr="00DF69EC">
              <w:rPr>
                <w:rFonts w:ascii="Arial" w:hAnsi="Arial" w:cs="Arial"/>
                <w:sz w:val="20"/>
                <w:szCs w:val="20"/>
              </w:rPr>
              <w:t>2</w:t>
            </w:r>
            <w:r w:rsidRPr="00DF69EC"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Максимальный диаметр сверления в стали, мм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F69E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2F2E04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2E04" w:rsidRPr="00B621C3" w:rsidRDefault="002F2E04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DE1582">
              <w:rPr>
                <w:rFonts w:ascii="Arial" w:hAnsi="Arial" w:cs="Arial"/>
                <w:sz w:val="20"/>
                <w:szCs w:val="20"/>
              </w:rPr>
              <w:t>Максимальный диаметр сверления в бетоне, мм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2F2E04" w:rsidRPr="002F2E04" w:rsidRDefault="002F2E04" w:rsidP="009D0662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>
              <w:rPr>
                <w:rFonts w:ascii="Arial" w:eastAsiaTheme="minorEastAsia" w:hAnsi="Arial" w:cs="Arial" w:hint="eastAsia"/>
                <w:sz w:val="20"/>
                <w:szCs w:val="20"/>
                <w:lang w:eastAsia="zh-CN"/>
              </w:rPr>
              <w:t>1</w:t>
            </w:r>
            <w:r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0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Время зарядки аккумулятора, ч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9D0662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DF69EC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1</w:t>
            </w:r>
          </w:p>
        </w:tc>
      </w:tr>
      <w:tr w:rsidR="004504AA" w:rsidRPr="0058798B" w:rsidTr="0060237D">
        <w:trPr>
          <w:trHeight w:val="329"/>
          <w:jc w:val="center"/>
        </w:trPr>
        <w:tc>
          <w:tcPr>
            <w:tcW w:w="50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B621C3" w:rsidRDefault="004504AA" w:rsidP="009D0662">
            <w:pPr>
              <w:rPr>
                <w:rFonts w:ascii="Arial" w:hAnsi="Arial" w:cs="Arial"/>
                <w:sz w:val="20"/>
                <w:szCs w:val="20"/>
              </w:rPr>
            </w:pPr>
            <w:r w:rsidRPr="00B621C3">
              <w:rPr>
                <w:rFonts w:ascii="Arial" w:hAnsi="Arial" w:cs="Arial"/>
                <w:sz w:val="20"/>
                <w:szCs w:val="20"/>
              </w:rPr>
              <w:t>Масса, кг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4504AA" w:rsidRPr="00DF69EC" w:rsidRDefault="004504AA" w:rsidP="00DB5DA1">
            <w:pPr>
              <w:jc w:val="center"/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</w:pPr>
            <w:r w:rsidRPr="00DF69EC">
              <w:rPr>
                <w:rFonts w:ascii="Arial" w:hAnsi="Arial" w:cs="Arial"/>
                <w:sz w:val="20"/>
                <w:szCs w:val="20"/>
                <w:lang w:eastAsia="zh-CN"/>
              </w:rPr>
              <w:t>1</w:t>
            </w:r>
            <w:r w:rsidR="009D0662" w:rsidRPr="00DF69EC">
              <w:rPr>
                <w:rFonts w:ascii="Arial" w:hAnsi="Arial" w:cs="Arial"/>
                <w:sz w:val="20"/>
                <w:szCs w:val="20"/>
              </w:rPr>
              <w:t>,</w:t>
            </w:r>
            <w:r w:rsidR="00DF69EC">
              <w:rPr>
                <w:rFonts w:ascii="Arial" w:eastAsiaTheme="minorEastAsia" w:hAnsi="Arial" w:cs="Arial"/>
                <w:sz w:val="20"/>
                <w:szCs w:val="20"/>
                <w:lang w:eastAsia="zh-CN"/>
              </w:rPr>
              <w:t>3</w:t>
            </w:r>
          </w:p>
        </w:tc>
      </w:tr>
    </w:tbl>
    <w:p w:rsidR="004504AA" w:rsidRPr="00704142" w:rsidRDefault="00E10DFF" w:rsidP="003A0868">
      <w:pPr>
        <w:pStyle w:val="1"/>
        <w:spacing w:before="0"/>
        <w:ind w:left="556"/>
        <w:rPr>
          <w:rFonts w:ascii="Arial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0" o:spid="_x0000_s1073" style="position:absolute;left:0;text-align:left;z-index:251898368;visibility:visible;mso-wrap-distance-top:-6e-5mm;mso-wrap-distance-bottom:-6e-5mm;mso-position-horizontal-relative:text;mso-position-vertical-relative:text;mso-width-relative:margin" from="310.6pt,9.95pt" to="778.6pt,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" strokecolor="#a5a5a5 [2092]" strokeweight="2.25pt">
            <o:lock v:ext="edit" shapetype="f"/>
          </v:line>
        </w:pict>
      </w:r>
      <w:r w:rsidR="004504A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П</w:t>
      </w:r>
      <w:r w:rsidR="004504AA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РАВИЛА </w:t>
      </w:r>
      <w:r w:rsidR="004504AA" w:rsidRPr="00704142">
        <w:rPr>
          <w:rFonts w:ascii="Arial" w:hAnsi="Arial" w:cs="Arial"/>
          <w:b/>
          <w:color w:val="808080" w:themeColor="background1" w:themeShade="80"/>
          <w:sz w:val="24"/>
          <w:szCs w:val="24"/>
        </w:rPr>
        <w:t>ЭКСПЛУАТАЦИИ ОБОРУДОВАНИЯ.</w:t>
      </w:r>
    </w:p>
    <w:p w:rsidR="004504AA" w:rsidRPr="003A0868" w:rsidRDefault="004504AA" w:rsidP="009D0662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6"/>
          <w:szCs w:val="20"/>
        </w:rPr>
      </w:pP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>
        <w:rPr>
          <w:rFonts w:ascii="Arial" w:hAnsi="Arial" w:cs="Arial"/>
          <w:bCs/>
          <w:color w:val="000000"/>
          <w:sz w:val="20"/>
          <w:szCs w:val="20"/>
        </w:rPr>
        <w:t>Не сверлите стены или другие поверхности, где проходит электрическая проводка.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Если сверло или насадку заклинило при работе, немедленно выключите дрель, освободите сверло и после этого продолжите работу. 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Используйте шумогасящие наушники при использовании инструмента в течение длительной работы. Длительное подвергание шуму высокой интенсивности может стать причиной потери слуха.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Всегда носите защитные очки при использовании этого инструмента. Используйте респиратор для работы, при которой образуется пыль.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eastAsiaTheme="minorEastAsia" w:hAnsi="Arial" w:cs="Arial"/>
          <w:bCs/>
          <w:color w:val="000000"/>
          <w:sz w:val="20"/>
          <w:szCs w:val="20"/>
          <w:lang w:eastAsia="zh-CN"/>
        </w:rPr>
      </w:pPr>
      <w:r>
        <w:rPr>
          <w:rFonts w:ascii="Arial" w:hAnsi="Arial" w:cs="Arial"/>
          <w:bCs/>
          <w:color w:val="000000"/>
          <w:sz w:val="20"/>
          <w:szCs w:val="20"/>
        </w:rPr>
        <w:t>Надежно закрепите обрабатываемую деталь при сверлении. Никогда не держите деталь в руках, или зажав ногами. Плохой крепеж детали может привести к деформации насадок, приводящих к потере контроля над инструментом и возможным травмам.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>
        <w:rPr>
          <w:rFonts w:ascii="Arial" w:hAnsi="Arial" w:cs="Arial"/>
          <w:bCs/>
          <w:color w:val="000000"/>
          <w:sz w:val="20"/>
          <w:szCs w:val="20"/>
        </w:rP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Случайный запуск может стать причиной травмы.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зарядные устройства с торговой маркой «</w:t>
      </w:r>
      <w:r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  <w:sz w:val="20"/>
          <w:szCs w:val="20"/>
        </w:rPr>
        <w:t>», зарядные устройства других производителей могут стать причиной возгорания.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Разрешается использовать только аккумуляторную батарею торговой марки «</w:t>
      </w:r>
      <w:r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  <w:sz w:val="20"/>
          <w:szCs w:val="20"/>
        </w:rPr>
        <w:t>», аккумуляторные батареи других производителей могут стать причиной возгорания.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Не перегружайте аккумуляторную дрель-шуруповёрт, используйте изделие строго по назначению.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 процессе хранения, регулировки или замены насадок необходимо отсоединить аккумуляторную батарею от изделия, кнопка переключателя «Вкл/Выкл» должна находиться в положении выключено. Это снижает вероятность случайного включения.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 процессе хранения держите аккумуляторную батарею вдали от металлических предметов: скрепок, монет, ключей, гвоздей, винтов и других небольших металлических предметов, которые могут привести к соприкосновению внутренних частей аккумуляторной батареи, что ведет к искрению и возможному возгоранию.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Проверяйте изделие на отсутствие заклинивания вращающихся деталей, поломки и других ситуаций, которые негативно влияют на работу аккумуляторной дрели-шуруповёрта.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 xml:space="preserve">В процессе работы держитесь руками только за изолированные части аккумуляторной дрели-шуруповёрта. 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 случае заклинивания немедленно выключите изделие, поменяйте направление вращения, нажмите на кнопку «Вкл/Выкл» и неспеша потяните изделие на себя.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>
        <w:rPr>
          <w:rFonts w:ascii="Arial" w:hAnsi="Arial" w:cs="Arial"/>
          <w:bCs/>
          <w:color w:val="000000"/>
          <w:sz w:val="20"/>
          <w:szCs w:val="20"/>
        </w:rPr>
        <w:t>Строжайше запрещается касаться руками вращающихся патрона или насадок.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 процессе установки сверла следите за правильностью расположения хвостовика на кулачках сверлильного патрона.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eastAsia="Times New Roman" w:hAnsi="Arial" w:cs="Arial"/>
          <w:b/>
          <w:color w:val="000000"/>
          <w:sz w:val="20"/>
          <w:szCs w:val="20"/>
        </w:rPr>
        <w:t xml:space="preserve">ЗАПРЕЩЕНО! </w:t>
      </w:r>
      <w:r>
        <w:rPr>
          <w:rFonts w:ascii="Arial" w:hAnsi="Arial" w:cs="Arial"/>
          <w:bCs/>
          <w:color w:val="000000"/>
          <w:sz w:val="20"/>
          <w:szCs w:val="20"/>
        </w:rPr>
        <w:t>Запрещается перемещать работающую аккумуляторную дрель-шуруповёрт вдоль тела.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eastAsiaTheme="minorEastAsia" w:hAnsi="Arial" w:cs="Arial"/>
          <w:b/>
          <w:bCs/>
          <w:color w:val="000000"/>
          <w:sz w:val="20"/>
          <w:szCs w:val="20"/>
          <w:lang w:eastAsia="zh-CN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Аккумуляторная батарея и зарядное устройство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Во избежание поломки аккумуляторной батареи мы рекомендуем Вам использовать только зарядные устройства под торговой маркой</w:t>
      </w:r>
      <w:r>
        <w:rPr>
          <w:rFonts w:ascii="Arial" w:hAnsi="Arial" w:cs="Arial"/>
          <w:noProof/>
          <w:color w:val="000000"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color w:val="000000"/>
          <w:sz w:val="20"/>
          <w:szCs w:val="20"/>
        </w:rPr>
        <w:t>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Запрещается использовать зарядные устройства, имеющие поломки.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Запрещается проводить зарядку в сырых или влажных помещениях. Не оставляйте зарядное устройство под дождём или снегом.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Вы можете ознакомиться с температурными ограничениями по применению аккумуляторной батареи на имеющейся на ней цветной наклейке.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Не касайтесь незащищенными частями тела вытекшей из аккумуляторной батареи жидкости. В случае попадания быстро промойте водой с мылом, затем лимонным соком или уксусом. В случае попадания в глаза, их необходимо промывать водой в течение не менее 10 минут, а затем обратиться к окулисту.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В процессе зарядки, аккумуляторная батарея и зарядное устройство нагреваются.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Cs/>
          <w:color w:val="000000"/>
          <w:sz w:val="20"/>
          <w:szCs w:val="20"/>
        </w:rPr>
        <w:t>Не заряжайте аккумуляторную батарею, если температура окружающей среды или самой батареи ниже 0° C или около+45°C.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ВНИМАНИЕ!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Храните аккумуляторную батарею вдали от металлических предметов.</w:t>
      </w:r>
    </w:p>
    <w:p w:rsid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>ЗАПРЕЩЕНО!</w:t>
      </w:r>
      <w:r>
        <w:rPr>
          <w:rFonts w:ascii="Arial" w:hAnsi="Arial" w:cs="Arial"/>
          <w:bCs/>
          <w:color w:val="000000"/>
          <w:sz w:val="20"/>
          <w:szCs w:val="20"/>
        </w:rPr>
        <w:t xml:space="preserve"> Не располагайте аккумуляторную батарею вблизи от горячих предметов. Не бросайте её в огонь или воду! Не разбирайте аккумуляторную батарею!</w:t>
      </w:r>
    </w:p>
    <w:p w:rsidR="003A0868" w:rsidRPr="003A0868" w:rsidRDefault="003A0868" w:rsidP="003A0868">
      <w:pPr>
        <w:shd w:val="clear" w:color="auto" w:fill="FFFFFF"/>
        <w:adjustRightInd w:val="0"/>
        <w:ind w:leftChars="500" w:left="1100" w:rightChars="400" w:right="880"/>
        <w:jc w:val="both"/>
        <w:rPr>
          <w:rFonts w:ascii="Arial" w:hAnsi="Arial" w:cs="Arial"/>
          <w:bCs/>
          <w:color w:val="000000"/>
          <w:sz w:val="11"/>
          <w:szCs w:val="20"/>
        </w:rPr>
      </w:pPr>
    </w:p>
    <w:p w:rsidR="004504AA" w:rsidRPr="00F64579" w:rsidRDefault="00E10DFF" w:rsidP="009D0662">
      <w:pPr>
        <w:tabs>
          <w:tab w:val="left" w:pos="10585"/>
        </w:tabs>
        <w:spacing w:before="100" w:after="100"/>
        <w:ind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1" o:spid="_x0000_s1072" style="position:absolute;left:0;text-align:left;z-index:251910656;visibility:visible;mso-wrap-distance-top:-6e-5mm;mso-wrap-distance-bottom:-6e-5mm;mso-width-relative:margin" from="214.5pt,13.6pt" to="682.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" strokecolor="#a5a5a5 [2092]" strokeweight="2.25pt">
            <o:lock v:ext="edit" shapetype="f"/>
          </v:line>
        </w:pict>
      </w:r>
      <w:r w:rsidR="004504AA" w:rsidRPr="00F64579">
        <w:rPr>
          <w:rFonts w:ascii="Arial" w:hAnsi="Arial" w:cs="Arial"/>
          <w:b/>
          <w:sz w:val="24"/>
          <w:szCs w:val="24"/>
        </w:rPr>
        <w:t xml:space="preserve">           </w:t>
      </w:r>
      <w:r w:rsidR="004504AA" w:rsidRPr="00F64579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РАБОТА С ИНСТРУМЕНТОМ.</w:t>
      </w:r>
      <w:r w:rsidR="004504AA" w:rsidRPr="00F64579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3A0868" w:rsidRDefault="003A0868" w:rsidP="003A0868">
      <w:pPr>
        <w:adjustRightInd w:val="0"/>
        <w:ind w:leftChars="500" w:left="1100" w:rightChars="1852" w:right="4074"/>
        <w:rPr>
          <w:rFonts w:ascii="Arial" w:hAnsi="Arial" w:cs="Arial"/>
          <w:b/>
          <w:bCs/>
          <w:sz w:val="20"/>
          <w:szCs w:val="20"/>
        </w:rPr>
      </w:pPr>
      <w:r>
        <w:rPr>
          <w:noProof/>
          <w:lang w:bidi="ar-SA"/>
        </w:rPr>
        <w:drawing>
          <wp:anchor distT="0" distB="0" distL="114300" distR="114300" simplePos="0" relativeHeight="251966976" behindDoc="0" locked="0" layoutInCell="1" allowOverlap="1">
            <wp:simplePos x="0" y="0"/>
            <wp:positionH relativeFrom="column">
              <wp:posOffset>5462905</wp:posOffset>
            </wp:positionH>
            <wp:positionV relativeFrom="paragraph">
              <wp:posOffset>14605</wp:posOffset>
            </wp:positionV>
            <wp:extent cx="1488440" cy="1704975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0"/>
          <w:szCs w:val="20"/>
        </w:rPr>
        <w:t>Снятие аккумуляторного блока, установка</w:t>
      </w:r>
    </w:p>
    <w:p w:rsidR="003A0868" w:rsidRDefault="003A0868" w:rsidP="003A0868">
      <w:pPr>
        <w:adjustRightInd w:val="0"/>
        <w:ind w:leftChars="500" w:left="1100" w:rightChars="1852" w:right="407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Снятие </w:t>
      </w:r>
    </w:p>
    <w:p w:rsidR="003A0868" w:rsidRDefault="003A0868" w:rsidP="003A0868">
      <w:pPr>
        <w:adjustRightInd w:val="0"/>
        <w:ind w:leftChars="500" w:left="1100" w:rightChars="1852" w:right="4074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Нажмите кнопку для отделения аккумуляторного блока (</w:t>
      </w:r>
      <w:r>
        <w:rPr>
          <w:rFonts w:ascii="Arial" w:hAnsi="Arial" w:cs="Arial"/>
          <w:sz w:val="20"/>
          <w:szCs w:val="20"/>
          <w:lang w:eastAsia="zh-CN"/>
        </w:rPr>
        <w:t>2</w:t>
      </w:r>
      <w:r>
        <w:rPr>
          <w:rFonts w:ascii="Arial" w:hAnsi="Arial" w:cs="Arial"/>
          <w:sz w:val="20"/>
          <w:szCs w:val="20"/>
        </w:rPr>
        <w:t>) и вытащите блок (</w:t>
      </w:r>
      <w:r>
        <w:rPr>
          <w:rFonts w:ascii="Arial" w:hAnsi="Arial" w:cs="Arial"/>
          <w:sz w:val="20"/>
          <w:szCs w:val="20"/>
          <w:lang w:eastAsia="zh-CN"/>
        </w:rPr>
        <w:t>1</w:t>
      </w:r>
      <w:r>
        <w:rPr>
          <w:rFonts w:ascii="Arial" w:hAnsi="Arial" w:cs="Arial"/>
          <w:sz w:val="20"/>
          <w:szCs w:val="20"/>
        </w:rPr>
        <w:t xml:space="preserve">). </w:t>
      </w:r>
      <w:r>
        <w:rPr>
          <w:rFonts w:ascii="Arial" w:hAnsi="Arial" w:cs="Arial"/>
          <w:bCs/>
          <w:sz w:val="20"/>
          <w:szCs w:val="20"/>
        </w:rPr>
        <w:t>(Рис.2)</w:t>
      </w:r>
    </w:p>
    <w:p w:rsidR="003A0868" w:rsidRDefault="003A0868" w:rsidP="003A0868">
      <w:pPr>
        <w:adjustRightInd w:val="0"/>
        <w:ind w:leftChars="500" w:left="1100" w:rightChars="1852" w:right="4074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3A0868" w:rsidRDefault="003A0868" w:rsidP="003A0868">
      <w:pPr>
        <w:adjustRightInd w:val="0"/>
        <w:ind w:leftChars="500" w:left="1100" w:rightChars="1852" w:right="407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Установка </w:t>
      </w:r>
    </w:p>
    <w:p w:rsidR="003A0868" w:rsidRDefault="003A0868" w:rsidP="003A0868">
      <w:pPr>
        <w:pStyle w:val="a3"/>
        <w:ind w:leftChars="500" w:left="1100" w:rightChars="1852" w:right="4074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Вставьте аккумуляторный блок (1) до фиксации (Рис.2).</w:t>
      </w:r>
      <w:r>
        <w:rPr>
          <w:rFonts w:ascii="Arial" w:hAnsi="Arial" w:cs="Arial"/>
          <w:b/>
          <w:bCs/>
          <w:noProof/>
          <w:sz w:val="20"/>
          <w:szCs w:val="20"/>
          <w:lang w:eastAsia="zh-CN" w:bidi="ar-SA"/>
        </w:rPr>
        <w:t xml:space="preserve"> </w:t>
      </w:r>
    </w:p>
    <w:p w:rsidR="003A0868" w:rsidRDefault="003A0868" w:rsidP="003A0868">
      <w:pPr>
        <w:tabs>
          <w:tab w:val="left" w:pos="10585"/>
        </w:tabs>
        <w:ind w:leftChars="500" w:left="1100" w:rightChars="1852" w:right="4074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3A0868" w:rsidRDefault="00E10DFF" w:rsidP="003A0868">
      <w:pPr>
        <w:pStyle w:val="a3"/>
        <w:ind w:leftChars="500" w:left="1100" w:rightChars="1852" w:right="4074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pict>
          <v:shape id="Text Box 109" o:spid="_x0000_s1028" type="#_x0000_t202" style="position:absolute;left:0;text-align:left;margin-left:502.95pt;margin-top:19.75pt;width:44.25pt;height:18.7pt;z-index:25197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" stroked="f">
            <v:textbox style="mso-fit-shape-to-text:t">
              <w:txbxContent>
                <w:p w:rsidR="003A0868" w:rsidRDefault="003A0868" w:rsidP="003A0868">
                  <w:pPr>
                    <w:rPr>
                      <w:lang w:eastAsia="zh-CN"/>
                    </w:rPr>
                  </w:pP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eastAsia="zh-CN"/>
                    </w:rPr>
                    <w:t>Рис.2</w:t>
                  </w:r>
                </w:p>
              </w:txbxContent>
            </v:textbox>
          </v:shape>
        </w:pict>
      </w:r>
      <w:r w:rsidR="003A0868">
        <w:rPr>
          <w:rFonts w:ascii="Arial" w:hAnsi="Arial" w:cs="Arial"/>
          <w:b/>
          <w:sz w:val="20"/>
          <w:szCs w:val="20"/>
        </w:rPr>
        <w:t xml:space="preserve">ВНИМАНИЕ! </w:t>
      </w:r>
      <w:r w:rsidR="003A0868">
        <w:rPr>
          <w:rFonts w:ascii="Arial" w:hAnsi="Arial" w:cs="Arial"/>
          <w:sz w:val="20"/>
          <w:szCs w:val="20"/>
        </w:rPr>
        <w:t>Убедитесь, что две направляющие (3) в корпусе аккумулятора совпали с направляющими (4) в рукоятке</w:t>
      </w:r>
      <w:r w:rsidR="003A0868">
        <w:rPr>
          <w:rFonts w:ascii="Arial" w:hAnsi="Arial" w:cs="Arial"/>
          <w:sz w:val="20"/>
          <w:szCs w:val="20"/>
          <w:lang w:eastAsia="zh-CN"/>
        </w:rPr>
        <w:t xml:space="preserve"> </w:t>
      </w:r>
      <w:r w:rsidR="003A0868">
        <w:rPr>
          <w:rFonts w:ascii="Arial" w:hAnsi="Arial" w:cs="Arial"/>
          <w:sz w:val="20"/>
          <w:szCs w:val="20"/>
        </w:rPr>
        <w:t>аккумуляторная дрель-шуруповёрт</w:t>
      </w:r>
      <w:r w:rsidR="003A0868">
        <w:rPr>
          <w:rFonts w:ascii="Arial" w:hAnsi="Arial" w:cs="Arial"/>
          <w:sz w:val="20"/>
          <w:szCs w:val="20"/>
          <w:lang w:eastAsia="zh-CN"/>
        </w:rPr>
        <w:t>.</w:t>
      </w:r>
    </w:p>
    <w:p w:rsidR="003A0868" w:rsidRDefault="003A0868" w:rsidP="003A0868">
      <w:pPr>
        <w:pStyle w:val="a3"/>
        <w:ind w:leftChars="500" w:left="1100" w:rightChars="1852" w:right="4074"/>
        <w:jc w:val="both"/>
        <w:rPr>
          <w:rFonts w:ascii="Arial" w:hAnsi="Arial" w:cs="Arial"/>
          <w:b/>
          <w:sz w:val="20"/>
          <w:szCs w:val="20"/>
          <w:lang w:eastAsia="zh-CN"/>
        </w:rPr>
      </w:pPr>
    </w:p>
    <w:p w:rsidR="003A0868" w:rsidRDefault="003A0868" w:rsidP="003A0868">
      <w:pPr>
        <w:pStyle w:val="a3"/>
        <w:ind w:leftChars="500" w:left="1100" w:rightChars="1852" w:right="4074"/>
        <w:rPr>
          <w:rFonts w:ascii="Arial" w:hAnsi="Arial" w:cs="Arial"/>
          <w:b/>
          <w:sz w:val="20"/>
          <w:szCs w:val="20"/>
          <w:lang w:eastAsia="zh-CN"/>
        </w:rPr>
      </w:pPr>
      <w:r>
        <w:rPr>
          <w:noProof/>
          <w:lang w:bidi="ar-SA"/>
        </w:rPr>
        <w:drawing>
          <wp:anchor distT="0" distB="0" distL="114300" distR="114300" simplePos="0" relativeHeight="251968000" behindDoc="1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41910</wp:posOffset>
            </wp:positionV>
            <wp:extent cx="1795780" cy="1315720"/>
            <wp:effectExtent l="0" t="0" r="0" b="0"/>
            <wp:wrapTight wrapText="bothSides">
              <wp:wrapPolygon edited="0">
                <wp:start x="687" y="0"/>
                <wp:lineTo x="687" y="21266"/>
                <wp:lineTo x="20393" y="21266"/>
                <wp:lineTo x="20393" y="0"/>
                <wp:lineTo x="687" y="0"/>
              </wp:wrapPolygon>
            </wp:wrapTight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5" b="4194"/>
                    <a:stretch/>
                  </pic:blipFill>
                  <pic:spPr bwMode="auto">
                    <a:xfrm>
                      <a:off x="0" y="0"/>
                      <a:ext cx="1795780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0"/>
          <w:szCs w:val="20"/>
          <w:lang w:eastAsia="zh-CN"/>
        </w:rPr>
        <w:t>Зарядка аккумулятора</w:t>
      </w:r>
    </w:p>
    <w:p w:rsidR="003A0868" w:rsidRDefault="003A0868" w:rsidP="003A0868">
      <w:pPr>
        <w:pStyle w:val="a3"/>
        <w:ind w:leftChars="450" w:left="990" w:rightChars="305" w:right="671"/>
        <w:rPr>
          <w:rFonts w:ascii="Arial" w:hAnsi="Arial" w:cs="Arial"/>
          <w:b/>
          <w:sz w:val="20"/>
          <w:szCs w:val="20"/>
          <w:lang w:eastAsia="zh-CN"/>
        </w:rPr>
      </w:pPr>
    </w:p>
    <w:p w:rsidR="003A0868" w:rsidRDefault="003A0868" w:rsidP="003A0868">
      <w:pPr>
        <w:pStyle w:val="a3"/>
        <w:numPr>
          <w:ilvl w:val="0"/>
          <w:numId w:val="13"/>
        </w:numPr>
        <w:ind w:left="1560" w:right="3933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Вставьте штекер (2) зарядного устройства в разъем (3) на корпусе аккумулятора. Включите зарядное устройство в сеть. Индикатор (1) загорится красным светом (</w:t>
      </w:r>
      <w:r>
        <w:rPr>
          <w:rFonts w:ascii="Arial" w:hAnsi="Arial" w:cs="Arial"/>
          <w:bCs/>
          <w:sz w:val="20"/>
          <w:szCs w:val="20"/>
          <w:lang w:eastAsia="zh-CN"/>
        </w:rPr>
        <w:t xml:space="preserve"> Рис.</w:t>
      </w:r>
      <w:r>
        <w:rPr>
          <w:rFonts w:ascii="Arial" w:hAnsi="Arial" w:cs="Arial"/>
          <w:sz w:val="20"/>
          <w:szCs w:val="20"/>
          <w:lang w:eastAsia="zh-CN"/>
        </w:rPr>
        <w:t>3)</w:t>
      </w:r>
    </w:p>
    <w:p w:rsidR="003A0868" w:rsidRDefault="00E10DFF" w:rsidP="003A0868">
      <w:pPr>
        <w:pStyle w:val="a3"/>
        <w:numPr>
          <w:ilvl w:val="0"/>
          <w:numId w:val="13"/>
        </w:numPr>
        <w:ind w:left="1560" w:rightChars="241" w:right="530"/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noProof/>
          <w:lang w:val="en-US" w:eastAsia="zh-CN" w:bidi="ar-SA"/>
        </w:rPr>
        <w:pict>
          <v:shape id="Text Box 108" o:spid="_x0000_s1029" type="#_x0000_t202" style="position:absolute;left:0;text-align:left;margin-left:427.95pt;margin-top:21pt;width:44.25pt;height:18.7pt;z-index:25196902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aczhwIAABk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" stroked="f">
            <v:textbox style="mso-fit-shape-to-text:t">
              <w:txbxContent>
                <w:p w:rsidR="003A0868" w:rsidRDefault="003A0868" w:rsidP="003A0868">
                  <w:pPr>
                    <w:rPr>
                      <w:lang w:eastAsia="zh-CN"/>
                    </w:rPr>
                  </w:pPr>
                  <w:r>
                    <w:rPr>
                      <w:rFonts w:ascii="Arial" w:eastAsiaTheme="minorEastAsia" w:hAnsi="Arial" w:cs="Arial"/>
                      <w:sz w:val="20"/>
                      <w:szCs w:val="20"/>
                      <w:lang w:eastAsia="zh-CN"/>
                    </w:rPr>
                    <w:t>Рис.3</w:t>
                  </w:r>
                </w:p>
              </w:txbxContent>
            </v:textbox>
          </v:shape>
        </w:pict>
      </w:r>
      <w:r w:rsidR="003A0868">
        <w:rPr>
          <w:rFonts w:ascii="Arial" w:hAnsi="Arial" w:cs="Arial"/>
          <w:sz w:val="20"/>
          <w:szCs w:val="20"/>
          <w:lang w:eastAsia="zh-CN"/>
        </w:rPr>
        <w:t>Когда батарея полностью заряжена, индикатор (1) изменит свет на зеленый.</w:t>
      </w:r>
    </w:p>
    <w:p w:rsidR="00DA4485" w:rsidRPr="003A0868" w:rsidRDefault="00DA4485" w:rsidP="004504AA">
      <w:pPr>
        <w:pStyle w:val="a3"/>
        <w:ind w:leftChars="515" w:left="1133" w:rightChars="241" w:right="53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DA4485" w:rsidRPr="003A0868" w:rsidRDefault="00DA4485" w:rsidP="004504AA">
      <w:pPr>
        <w:pStyle w:val="a3"/>
        <w:ind w:leftChars="515" w:left="1133" w:rightChars="241" w:right="530"/>
        <w:jc w:val="both"/>
        <w:rPr>
          <w:rFonts w:ascii="Arial" w:eastAsiaTheme="minorEastAsia" w:hAnsi="Arial" w:cs="Arial"/>
          <w:b/>
          <w:sz w:val="21"/>
          <w:szCs w:val="20"/>
          <w:lang w:eastAsia="zh-CN"/>
        </w:rPr>
      </w:pPr>
    </w:p>
    <w:p w:rsidR="003A0868" w:rsidRDefault="003A0868" w:rsidP="003A0868">
      <w:pPr>
        <w:pStyle w:val="a3"/>
        <w:ind w:leftChars="515" w:left="1133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>
        <w:rPr>
          <w:rFonts w:ascii="Arial" w:hAnsi="Arial" w:cs="Arial"/>
          <w:sz w:val="20"/>
          <w:szCs w:val="20"/>
        </w:rPr>
        <w:t>Чтобы сохранить работоспособность Li-Ion батареи она не должна заряжаться при температуре ниже 0° C или выше 45° C.</w:t>
      </w:r>
      <w:r>
        <w:rPr>
          <w:rFonts w:ascii="Arial" w:hAnsi="Arial" w:cs="Arial"/>
          <w:b/>
          <w:noProof/>
          <w:color w:val="FF0000"/>
          <w:sz w:val="20"/>
          <w:szCs w:val="20"/>
          <w:lang w:bidi="ar-SA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Если температура аккумуляторной батареи выше 45° или ниже 0° C, процесс заряда батареи не начнется. При этом индикатор (1) будет гореть зеленым после подключения зарядного устройства к батарее. </w:t>
      </w:r>
    </w:p>
    <w:p w:rsidR="003A0868" w:rsidRDefault="003A0868" w:rsidP="003A0868">
      <w:pPr>
        <w:pStyle w:val="a3"/>
        <w:ind w:leftChars="515" w:left="1133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Если аккумуляторная батарея повреждена, процесс заряда батареи не начнется. При этом индикатор (1) будет гореть зеленым послеподключения зарядного устройства к батарее.</w:t>
      </w:r>
    </w:p>
    <w:p w:rsidR="003A0868" w:rsidRDefault="003A0868" w:rsidP="003A0868">
      <w:pPr>
        <w:pStyle w:val="a3"/>
        <w:ind w:leftChars="500" w:left="1100" w:rightChars="400" w:right="880"/>
        <w:jc w:val="both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hAnsi="Arial" w:cs="Arial"/>
          <w:b/>
          <w:sz w:val="20"/>
          <w:szCs w:val="20"/>
        </w:rPr>
        <w:t>Установка ограничения крутящего момента</w:t>
      </w:r>
    </w:p>
    <w:p w:rsidR="003A0868" w:rsidRDefault="003A0868" w:rsidP="003A0868">
      <w:pPr>
        <w:pStyle w:val="a3"/>
        <w:ind w:leftChars="500" w:left="1101" w:rightChars="400" w:right="880" w:hang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Шуруповерт оснащен специальным вращающимся кольцом для установки ограничения крутящего момента. Для установки ограничения крутящего момента на вращающемся кольце нанесены цифры (1).</w:t>
      </w:r>
    </w:p>
    <w:p w:rsidR="003A0868" w:rsidRDefault="003A0868" w:rsidP="003A0868">
      <w:pPr>
        <w:pStyle w:val="a3"/>
        <w:ind w:leftChars="500" w:left="1101" w:rightChars="400" w:right="880" w:hanging="1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Поверните кольцо (Рис. 4) до совмещения необходимой цифры со стрелкой (2) Для правильной установки используйте таблицу ниже.</w:t>
      </w:r>
    </w:p>
    <w:p w:rsidR="009D0662" w:rsidRPr="003A0868" w:rsidRDefault="009D0662" w:rsidP="004504AA">
      <w:pPr>
        <w:pStyle w:val="a3"/>
        <w:ind w:leftChars="515" w:left="1134" w:rightChars="305" w:right="671" w:hanging="1"/>
        <w:jc w:val="both"/>
        <w:rPr>
          <w:rFonts w:ascii="Arial" w:eastAsiaTheme="minorEastAsia" w:hAnsi="Arial" w:cs="Arial"/>
          <w:sz w:val="6"/>
          <w:szCs w:val="20"/>
          <w:lang w:eastAsia="zh-C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20" w:firstRow="1" w:lastRow="0" w:firstColumn="0" w:lastColumn="0" w:noHBand="1" w:noVBand="1"/>
      </w:tblPr>
      <w:tblGrid>
        <w:gridCol w:w="1992"/>
        <w:gridCol w:w="6428"/>
      </w:tblGrid>
      <w:tr w:rsidR="004504AA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DEEAF6"/>
            <w:vAlign w:val="center"/>
          </w:tcPr>
          <w:p w:rsidR="004504AA" w:rsidRPr="00DD55F9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позиция муфты</w:t>
            </w:r>
          </w:p>
        </w:tc>
        <w:tc>
          <w:tcPr>
            <w:tcW w:w="6428" w:type="dxa"/>
            <w:shd w:val="clear" w:color="auto" w:fill="DEEAF6"/>
            <w:vAlign w:val="center"/>
          </w:tcPr>
          <w:p w:rsidR="004504AA" w:rsidRPr="00DD55F9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вид операции</w:t>
            </w:r>
          </w:p>
        </w:tc>
      </w:tr>
      <w:tr w:rsidR="004504AA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1 </w:t>
            </w:r>
            <w:r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3</w:t>
            </w:r>
          </w:p>
        </w:tc>
        <w:tc>
          <w:tcPr>
            <w:tcW w:w="6428" w:type="dxa"/>
            <w:shd w:val="clear" w:color="auto" w:fill="auto"/>
            <w:vAlign w:val="center"/>
          </w:tcPr>
          <w:p w:rsidR="004504AA" w:rsidRPr="00DD55F9" w:rsidRDefault="004504AA" w:rsidP="009D0662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DD55F9">
              <w:rPr>
                <w:rFonts w:ascii="Arial" w:hAnsi="Arial" w:cs="Arial"/>
                <w:bCs/>
                <w:sz w:val="20"/>
                <w:szCs w:val="20"/>
              </w:rPr>
              <w:t>закручивание мелких шурупов</w:t>
            </w:r>
          </w:p>
        </w:tc>
      </w:tr>
      <w:tr w:rsidR="004504AA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zh-CN"/>
              </w:rPr>
              <w:t>4</w:t>
            </w:r>
            <w:r w:rsidR="009D0662"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r w:rsidR="009D0662"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6</w:t>
            </w:r>
          </w:p>
        </w:tc>
        <w:tc>
          <w:tcPr>
            <w:tcW w:w="6428" w:type="dxa"/>
            <w:shd w:val="clear" w:color="auto" w:fill="auto"/>
            <w:vAlign w:val="center"/>
          </w:tcPr>
          <w:p w:rsidR="004504AA" w:rsidRPr="00DD55F9" w:rsidRDefault="004504AA" w:rsidP="009D066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средних размеров в мягкий материал</w:t>
            </w:r>
          </w:p>
        </w:tc>
      </w:tr>
      <w:tr w:rsidR="004504AA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7 </w:t>
            </w:r>
            <w:r w:rsidR="009D0662"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r w:rsidR="009D0662"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428" w:type="dxa"/>
            <w:shd w:val="clear" w:color="auto" w:fill="auto"/>
            <w:vAlign w:val="center"/>
          </w:tcPr>
          <w:p w:rsidR="004504AA" w:rsidRPr="00DD55F9" w:rsidRDefault="004504AA" w:rsidP="009D066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материал средней жесткости</w:t>
            </w:r>
          </w:p>
        </w:tc>
      </w:tr>
      <w:tr w:rsidR="004504AA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center"/>
              <w:rPr>
                <w:sz w:val="20"/>
                <w:szCs w:val="20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0</w:t>
            </w:r>
            <w:r w:rsidR="009D0662"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r w:rsidR="009D0662"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F45BA8">
              <w:rPr>
                <w:rFonts w:ascii="Arial" w:hAnsi="Arial" w:cs="Arial"/>
                <w:sz w:val="20"/>
                <w:szCs w:val="20"/>
              </w:rPr>
              <w:t>1</w:t>
            </w:r>
            <w:r>
              <w:rPr>
                <w:rFonts w:ascii="Arial" w:hAnsi="Arial" w:cs="Arial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6428" w:type="dxa"/>
            <w:shd w:val="clear" w:color="auto" w:fill="auto"/>
            <w:vAlign w:val="center"/>
          </w:tcPr>
          <w:p w:rsidR="004504AA" w:rsidRPr="00DD55F9" w:rsidRDefault="004504AA" w:rsidP="009D0662">
            <w:pPr>
              <w:jc w:val="both"/>
            </w:pPr>
            <w:r w:rsidRPr="00DD55F9">
              <w:rPr>
                <w:rFonts w:ascii="Arial" w:hAnsi="Arial" w:cs="Arial"/>
                <w:sz w:val="20"/>
                <w:szCs w:val="20"/>
              </w:rPr>
              <w:t>закручивание шурупов в твердый материал</w:t>
            </w:r>
          </w:p>
        </w:tc>
      </w:tr>
      <w:tr w:rsidR="004504AA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9D0662" w:rsidRPr="00F45BA8">
              <w:rPr>
                <w:rFonts w:ascii="Arial" w:hAnsi="Arial" w:cs="Arial"/>
                <w:sz w:val="20"/>
                <w:szCs w:val="20"/>
                <w:lang w:eastAsia="zh-CN"/>
              </w:rPr>
              <w:t xml:space="preserve"> </w:t>
            </w:r>
            <w:r w:rsidR="009D0662" w:rsidRPr="00F45BA8">
              <w:rPr>
                <w:rFonts w:ascii="Arial" w:hAnsi="Arial" w:cs="Arial"/>
                <w:sz w:val="20"/>
                <w:szCs w:val="20"/>
              </w:rPr>
              <w:t xml:space="preserve">– </w:t>
            </w: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428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both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закручивание больших шурупов</w:t>
            </w:r>
          </w:p>
        </w:tc>
      </w:tr>
      <w:tr w:rsidR="004504AA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center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b/>
                <w:noProof/>
                <w:sz w:val="20"/>
                <w:szCs w:val="20"/>
                <w:lang w:bidi="ar-SA"/>
              </w:rPr>
              <w:drawing>
                <wp:inline distT="0" distB="0" distL="0" distR="0">
                  <wp:extent cx="311150" cy="114300"/>
                  <wp:effectExtent l="0" t="0" r="0" b="0"/>
                  <wp:docPr id="908" name="Рисунок 13" descr="Drilling%20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rilling%20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15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  <w:shd w:val="clear" w:color="auto" w:fill="auto"/>
            <w:vAlign w:val="center"/>
          </w:tcPr>
          <w:p w:rsidR="004504AA" w:rsidRPr="00F45BA8" w:rsidRDefault="004504AA" w:rsidP="009D0662">
            <w:pPr>
              <w:jc w:val="both"/>
              <w:rPr>
                <w:rFonts w:ascii="Arial" w:hAnsi="Arial" w:cs="Arial"/>
              </w:rPr>
            </w:pPr>
            <w:r w:rsidRPr="00F45BA8">
              <w:rPr>
                <w:rFonts w:ascii="Arial" w:hAnsi="Arial" w:cs="Arial"/>
                <w:sz w:val="20"/>
                <w:szCs w:val="20"/>
              </w:rPr>
              <w:t>сверление</w:t>
            </w:r>
          </w:p>
        </w:tc>
      </w:tr>
      <w:tr w:rsidR="002F2E04" w:rsidRPr="00DD55F9" w:rsidTr="00D91CC9">
        <w:trPr>
          <w:trHeight w:val="293"/>
          <w:jc w:val="center"/>
        </w:trPr>
        <w:tc>
          <w:tcPr>
            <w:tcW w:w="1992" w:type="dxa"/>
            <w:shd w:val="clear" w:color="auto" w:fill="auto"/>
            <w:vAlign w:val="center"/>
          </w:tcPr>
          <w:p w:rsidR="002F2E04" w:rsidRPr="00F45BA8" w:rsidRDefault="002F2E04" w:rsidP="002F2E04">
            <w:pPr>
              <w:jc w:val="center"/>
              <w:rPr>
                <w:rFonts w:ascii="Arial" w:hAnsi="Arial" w:cs="Arial"/>
                <w:b/>
                <w:noProof/>
                <w:sz w:val="20"/>
                <w:szCs w:val="20"/>
                <w:lang w:val="en-US" w:eastAsia="zh-CN" w:bidi="ar-SA"/>
              </w:rPr>
            </w:pPr>
            <w:r w:rsidRPr="00EF5D28">
              <w:rPr>
                <w:rFonts w:ascii="Arial" w:hAnsi="Arial" w:cs="Arial"/>
                <w:noProof/>
                <w:color w:val="FF0000"/>
                <w:sz w:val="20"/>
                <w:szCs w:val="20"/>
                <w:lang w:bidi="ar-SA"/>
              </w:rPr>
              <w:drawing>
                <wp:inline distT="0" distB="0" distL="0" distR="0">
                  <wp:extent cx="146050" cy="279400"/>
                  <wp:effectExtent l="9525" t="0" r="0" b="0"/>
                  <wp:docPr id="902" name="图片 9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14605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28" w:type="dxa"/>
            <w:shd w:val="clear" w:color="auto" w:fill="auto"/>
          </w:tcPr>
          <w:p w:rsidR="002F2E04" w:rsidRPr="00F21963" w:rsidRDefault="002F2E04" w:rsidP="002F2E0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сверление с ударом</w:t>
            </w:r>
          </w:p>
        </w:tc>
      </w:tr>
    </w:tbl>
    <w:p w:rsidR="009D0662" w:rsidRPr="003A0868" w:rsidRDefault="009D0662" w:rsidP="004504AA">
      <w:pPr>
        <w:pStyle w:val="a3"/>
        <w:ind w:left="1" w:right="671" w:hanging="1"/>
        <w:jc w:val="center"/>
        <w:rPr>
          <w:rFonts w:ascii="Arial" w:eastAsiaTheme="minorEastAsia" w:hAnsi="Arial" w:cs="Arial"/>
          <w:sz w:val="10"/>
          <w:szCs w:val="20"/>
          <w:lang w:eastAsia="zh-CN"/>
        </w:rPr>
      </w:pPr>
    </w:p>
    <w:p w:rsidR="002F2E04" w:rsidRDefault="002F2E04" w:rsidP="002F2E04">
      <w:pPr>
        <w:spacing w:line="360" w:lineRule="auto"/>
        <w:ind w:leftChars="800" w:left="1760"/>
        <w:rPr>
          <w:rFonts w:ascii="Arial" w:hAnsi="Arial" w:cs="Arial"/>
          <w:noProof/>
          <w:color w:val="FF0000"/>
          <w:sz w:val="20"/>
          <w:szCs w:val="20"/>
          <w:lang w:eastAsia="zh-CN"/>
        </w:rPr>
      </w:pPr>
      <w:r w:rsidRPr="00DE1582">
        <w:rPr>
          <w:rFonts w:ascii="Arial" w:hAnsi="Arial" w:cs="Arial"/>
          <w:sz w:val="20"/>
          <w:szCs w:val="20"/>
          <w:lang w:eastAsia="zh-CN"/>
        </w:rPr>
        <w:t xml:space="preserve">Для выбора режима сверления поверните кольцо (3) в положение </w:t>
      </w:r>
      <w:r w:rsidRPr="00DE1582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76200" cy="241300"/>
            <wp:effectExtent l="0" t="6350" r="0" b="0"/>
            <wp:docPr id="904" name="图片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762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1582">
        <w:rPr>
          <w:rFonts w:ascii="Arial" w:hAnsi="Arial" w:cs="Arial"/>
          <w:noProof/>
          <w:sz w:val="20"/>
          <w:szCs w:val="20"/>
          <w:lang w:eastAsia="zh-CN"/>
        </w:rPr>
        <w:t>; Для настройки режима ударного сверления повверните кольцо(3) в положение</w:t>
      </w:r>
      <w:r w:rsidRPr="00EF5D28">
        <w:rPr>
          <w:rFonts w:ascii="Arial" w:hAnsi="Arial" w:cs="Arial"/>
          <w:noProof/>
          <w:color w:val="FF0000"/>
          <w:sz w:val="20"/>
          <w:szCs w:val="20"/>
          <w:lang w:eastAsia="zh-CN"/>
        </w:rPr>
        <w:t>.</w:t>
      </w:r>
      <w:r w:rsidR="000D0A23" w:rsidRPr="000D0A23">
        <w:rPr>
          <w:rFonts w:ascii="Arial" w:hAnsi="Arial" w:cs="Arial"/>
          <w:noProof/>
          <w:color w:val="FF0000"/>
          <w:sz w:val="20"/>
          <w:szCs w:val="20"/>
          <w:lang w:eastAsia="zh-CN" w:bidi="ar-SA"/>
        </w:rPr>
        <w:t xml:space="preserve"> </w:t>
      </w:r>
      <w:r w:rsidR="000D0A23" w:rsidRPr="00EF5D28">
        <w:rPr>
          <w:rFonts w:ascii="Arial" w:hAnsi="Arial" w:cs="Arial"/>
          <w:noProof/>
          <w:color w:val="FF0000"/>
          <w:sz w:val="20"/>
          <w:szCs w:val="20"/>
          <w:lang w:bidi="ar-SA"/>
        </w:rPr>
        <w:drawing>
          <wp:inline distT="0" distB="0" distL="0" distR="0">
            <wp:extent cx="146050" cy="279400"/>
            <wp:effectExtent l="9525" t="0" r="0" b="0"/>
            <wp:docPr id="20" name="图片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4605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E04" w:rsidRDefault="002F2E04" w:rsidP="002F2E04">
      <w:pPr>
        <w:spacing w:line="360" w:lineRule="auto"/>
        <w:ind w:leftChars="800" w:left="1760"/>
        <w:rPr>
          <w:rFonts w:ascii="Arial" w:hAnsi="Arial" w:cs="Arial"/>
          <w:noProof/>
          <w:color w:val="FF0000"/>
          <w:sz w:val="20"/>
          <w:szCs w:val="20"/>
          <w:lang w:eastAsia="zh-CN"/>
        </w:rPr>
      </w:pPr>
    </w:p>
    <w:p w:rsidR="002F2E04" w:rsidRPr="00604D8C" w:rsidRDefault="002F2E04" w:rsidP="002F2E04">
      <w:pPr>
        <w:spacing w:line="360" w:lineRule="auto"/>
        <w:ind w:leftChars="800" w:left="1760"/>
        <w:rPr>
          <w:rFonts w:ascii="Arial" w:hAnsi="Arial" w:cs="Arial"/>
          <w:color w:val="FF0000"/>
          <w:sz w:val="20"/>
          <w:szCs w:val="20"/>
          <w:lang w:eastAsia="zh-CN"/>
        </w:rPr>
      </w:pPr>
    </w:p>
    <w:p w:rsidR="004504AA" w:rsidRDefault="004504AA" w:rsidP="000D0A23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4504AA" w:rsidRDefault="0060237D" w:rsidP="0060237D">
      <w:pPr>
        <w:tabs>
          <w:tab w:val="left" w:pos="10585"/>
        </w:tabs>
        <w:ind w:right="686" w:firstLineChars="500" w:firstLine="1100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60237D">
        <w:rPr>
          <w:noProof/>
          <w:lang w:bidi="ar-SA"/>
        </w:rPr>
        <w:drawing>
          <wp:inline distT="0" distB="0" distL="0" distR="0">
            <wp:extent cx="2484000" cy="1439237"/>
            <wp:effectExtent l="0" t="0" r="0" b="889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597" b="43232"/>
                    <a:stretch/>
                  </pic:blipFill>
                  <pic:spPr bwMode="auto">
                    <a:xfrm>
                      <a:off x="0" y="0"/>
                      <a:ext cx="2484000" cy="143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Theme="minorEastAsia" w:hAnsi="Arial" w:cs="Arial" w:hint="eastAsia"/>
          <w:b/>
          <w:sz w:val="24"/>
          <w:szCs w:val="24"/>
          <w:lang w:eastAsia="zh-CN"/>
        </w:rPr>
        <w:t xml:space="preserve"> </w:t>
      </w:r>
      <w:r>
        <w:rPr>
          <w:rFonts w:ascii="Arial" w:eastAsiaTheme="minorEastAsia" w:hAnsi="Arial" w:cs="Arial"/>
          <w:b/>
          <w:sz w:val="24"/>
          <w:szCs w:val="24"/>
          <w:lang w:eastAsia="zh-CN"/>
        </w:rPr>
        <w:t xml:space="preserve">       </w:t>
      </w:r>
      <w:r w:rsidRPr="0060237D">
        <w:rPr>
          <w:noProof/>
          <w:lang w:bidi="ar-SA"/>
        </w:rPr>
        <w:drawing>
          <wp:inline distT="0" distB="0" distL="0" distR="0">
            <wp:extent cx="2484000" cy="1431452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656" b="43584"/>
                    <a:stretch/>
                  </pic:blipFill>
                  <pic:spPr bwMode="auto">
                    <a:xfrm>
                      <a:off x="0" y="0"/>
                      <a:ext cx="2484000" cy="143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662" w:rsidRDefault="004504AA" w:rsidP="002F2E04">
      <w:pPr>
        <w:tabs>
          <w:tab w:val="left" w:pos="10585"/>
        </w:tabs>
        <w:ind w:right="686" w:firstLineChars="1200" w:firstLine="2400"/>
        <w:jc w:val="both"/>
        <w:rPr>
          <w:rFonts w:ascii="Arial" w:eastAsiaTheme="minorEastAsia" w:hAnsi="Arial" w:cs="Arial"/>
          <w:bCs/>
          <w:sz w:val="20"/>
          <w:szCs w:val="20"/>
          <w:lang w:eastAsia="zh-CN"/>
        </w:rPr>
      </w:pPr>
      <w:r w:rsidRPr="00F64579">
        <w:rPr>
          <w:rFonts w:ascii="Arial" w:hAnsi="Arial" w:cs="Arial"/>
          <w:bCs/>
          <w:sz w:val="20"/>
          <w:szCs w:val="20"/>
        </w:rPr>
        <w:t>Рис. 4</w:t>
      </w:r>
      <w:r w:rsidRPr="00F64579">
        <w:rPr>
          <w:rFonts w:ascii="Arial" w:hAnsi="Arial" w:cs="Arial"/>
          <w:bCs/>
          <w:sz w:val="20"/>
          <w:szCs w:val="20"/>
          <w:lang w:eastAsia="zh-CN"/>
        </w:rPr>
        <w:t xml:space="preserve"> </w:t>
      </w:r>
      <w:r w:rsidRPr="00F64579"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      </w:t>
      </w:r>
      <w:r w:rsidR="009D0662">
        <w:rPr>
          <w:rFonts w:ascii="Arial" w:eastAsiaTheme="minorEastAsia" w:hAnsi="Arial" w:cs="Arial" w:hint="eastAsia"/>
          <w:bCs/>
          <w:sz w:val="20"/>
          <w:szCs w:val="20"/>
          <w:lang w:eastAsia="zh-CN"/>
        </w:rPr>
        <w:t xml:space="preserve">                                                               </w:t>
      </w:r>
      <w:r w:rsidR="009D0662" w:rsidRPr="00F64579">
        <w:rPr>
          <w:rFonts w:ascii="Arial" w:hAnsi="Arial" w:cs="Arial"/>
          <w:bCs/>
          <w:sz w:val="20"/>
          <w:szCs w:val="20"/>
          <w:lang w:eastAsia="zh-CN"/>
        </w:rPr>
        <w:t>Рис</w:t>
      </w:r>
      <w:r w:rsidR="009D0662" w:rsidRPr="00F64579">
        <w:rPr>
          <w:rFonts w:ascii="Arial" w:hAnsi="Arial" w:cs="Arial"/>
          <w:bCs/>
          <w:sz w:val="20"/>
          <w:szCs w:val="20"/>
        </w:rPr>
        <w:t xml:space="preserve">. </w:t>
      </w:r>
      <w:r w:rsidR="009D0662" w:rsidRPr="00F64579">
        <w:rPr>
          <w:rFonts w:ascii="Arial" w:hAnsi="Arial" w:cs="Arial"/>
          <w:bCs/>
          <w:sz w:val="20"/>
          <w:szCs w:val="20"/>
          <w:lang w:eastAsia="zh-CN"/>
        </w:rPr>
        <w:t>5</w:t>
      </w:r>
    </w:p>
    <w:p w:rsidR="004504AA" w:rsidRPr="009D0662" w:rsidRDefault="004504AA" w:rsidP="004504AA">
      <w:pPr>
        <w:tabs>
          <w:tab w:val="left" w:pos="10585"/>
        </w:tabs>
        <w:ind w:leftChars="1415" w:left="3113" w:right="686"/>
        <w:jc w:val="both"/>
        <w:rPr>
          <w:rFonts w:ascii="Arial" w:eastAsiaTheme="minorEastAsia" w:hAnsi="Arial" w:cs="Arial"/>
          <w:b/>
          <w:bCs/>
          <w:sz w:val="10"/>
          <w:szCs w:val="20"/>
          <w:lang w:eastAsia="zh-CN"/>
        </w:rPr>
      </w:pPr>
      <w:r w:rsidRPr="009D0662">
        <w:rPr>
          <w:rFonts w:ascii="Arial" w:eastAsiaTheme="minorEastAsia" w:hAnsi="Arial" w:cs="Arial" w:hint="eastAsia"/>
          <w:bCs/>
          <w:sz w:val="10"/>
          <w:szCs w:val="20"/>
          <w:lang w:eastAsia="zh-CN"/>
        </w:rPr>
        <w:t xml:space="preserve">                                                                          </w:t>
      </w:r>
    </w:p>
    <w:p w:rsidR="004504AA" w:rsidRDefault="004504AA" w:rsidP="003A0868">
      <w:pPr>
        <w:pStyle w:val="4"/>
        <w:ind w:leftChars="500" w:left="1100" w:rightChars="1981" w:right="4358"/>
        <w:jc w:val="left"/>
        <w:rPr>
          <w:rFonts w:ascii="Arial" w:eastAsiaTheme="minorEastAsia" w:hAnsi="Arial" w:cs="Arial"/>
          <w:bCs w:val="0"/>
          <w:sz w:val="20"/>
          <w:szCs w:val="20"/>
          <w:lang w:eastAsia="zh-CN"/>
        </w:rPr>
      </w:pPr>
      <w:r w:rsidRPr="00610273">
        <w:rPr>
          <w:rFonts w:ascii="Arial" w:hAnsi="Arial" w:cs="Arial"/>
          <w:bCs w:val="0"/>
          <w:sz w:val="20"/>
          <w:szCs w:val="20"/>
        </w:rPr>
        <w:t>Пер</w:t>
      </w:r>
      <w:r w:rsidR="00E10DFF">
        <w:rPr>
          <w:rFonts w:ascii="Arial" w:hAnsi="Arial" w:cs="Arial"/>
          <w:bCs w:val="0"/>
          <w:sz w:val="20"/>
          <w:szCs w:val="20"/>
        </w:rPr>
        <w:t>еключатель направления вращения</w:t>
      </w:r>
    </w:p>
    <w:p w:rsidR="009D0662" w:rsidRPr="009D0662" w:rsidRDefault="00E10DFF" w:rsidP="003A0868">
      <w:pPr>
        <w:pStyle w:val="4"/>
        <w:ind w:leftChars="500" w:left="1100" w:rightChars="1981" w:right="4358"/>
        <w:jc w:val="left"/>
        <w:rPr>
          <w:rFonts w:ascii="Arial" w:eastAsiaTheme="minorEastAsia" w:hAnsi="Arial" w:cs="Arial"/>
          <w:bCs w:val="0"/>
          <w:sz w:val="10"/>
          <w:szCs w:val="20"/>
          <w:lang w:eastAsia="zh-CN"/>
        </w:rPr>
      </w:pPr>
      <w:r>
        <w:rPr>
          <w:rFonts w:ascii="Arial" w:hAnsi="Arial" w:cs="Arial"/>
          <w:b w:val="0"/>
          <w:noProof/>
          <w:sz w:val="20"/>
          <w:szCs w:val="20"/>
          <w:lang w:val="en-US" w:eastAsia="zh-CN" w:bidi="ar-SA"/>
        </w:rPr>
        <w:pict>
          <v:group id="Group 97" o:spid="_x0000_s1030" style="position:absolute;left:0;text-align:left;margin-left:398.25pt;margin-top:.9pt;width:140.25pt;height:108pt;z-index:-251376128" coordorigin="1825,2563" coordsize="3575,2444" wrapcoords="-116 150 -116 21450 21600 21450 21600 150 -116 15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">
            <v:shape id="Text Box 98" o:spid="_x0000_s1031" type="#_x0000_t202" style="position:absolute;left:2179;top:4619;width:816;height:3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oJOcUA&#10;AADcAAAADwAAAGRycy9kb3ducmV2LnhtbESPUWvCQBCE3wv+h2OFvki9JEKJ0VOKILSVQpv6A5bc&#10;mgRzeyG31fTf9wShj8PMfMOst6Pr1IWG0Ho2kM4TUMSVty3XBo7f+6ccVBBki51nMvBLAbabycMa&#10;C+uv/EWXUmoVIRwKNNCI9IXWoWrIYZj7njh6Jz84lCiHWtsBrxHuOp0lybN22HJcaLCnXUPVufxx&#10;Bj7y8jzrTot0v3vPlrPkU97ygxjzOB1fVqCERvkP39uv1sAyzeB2Jh4Bv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qgk5xQAAANwAAAAPAAAAAAAAAAAAAAAAAJgCAABkcnMv&#10;ZG93bnJldi54bWxQSwUGAAAAAAQABAD1AAAAigMAAAAA&#10;" filled="f" stroked="f" strokeweight=".6pt">
              <v:textbox inset="0,0,0,0">
                <w:txbxContent>
                  <w:p w:rsidR="009D0662" w:rsidRPr="00356CC2" w:rsidRDefault="009D0662" w:rsidP="009D066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eastAsia="zh-CN"/>
                      </w:rPr>
                    </w:pPr>
                    <w:r w:rsidRPr="00356CC2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Рис.6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7" o:spid="_x0000_s1032" type="#_x0000_t75" style="position:absolute;left:1825;top:2563;width:3575;height:24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wMbFAAAA3AAAAA8AAABkcnMvZG93bnJldi54bWxEj0FrAjEUhO+C/yE8oTdNtMXqahQRhEJP&#10;aoV6e2yem203L8smrmt/fVMQehxm5htmue5cJVpqQulZw3ikQBDn3pRcaPg47oYzECEiG6w8k4Y7&#10;BViv+r0lZsbfeE/tIRYiQThkqMHGWGdShtySwzDyNXHyLr5xGJNsCmkavCW4q+REqal0WHJasFjT&#10;1lL+fbg6De+Xl7Myp/j12f60ap8ft/b0etf6adBtFiAidfE//Gi/GQ3z8TP8nUlH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YcDGxQAAANwAAAAPAAAAAAAAAAAAAAAA&#10;AJ8CAABkcnMvZG93bnJldi54bWxQSwUGAAAAAAQABAD3AAAAkQMAAAAA&#10;">
              <v:imagedata r:id="rId27" o:title=""/>
            </v:shape>
            <w10:wrap type="tight"/>
          </v:group>
        </w:pict>
      </w:r>
    </w:p>
    <w:p w:rsidR="004504AA" w:rsidRPr="00610273" w:rsidRDefault="004504AA" w:rsidP="003A0868">
      <w:pPr>
        <w:pStyle w:val="4"/>
        <w:ind w:leftChars="500" w:left="1100" w:rightChars="1981" w:right="4358"/>
        <w:jc w:val="left"/>
        <w:rPr>
          <w:rFonts w:ascii="Arial" w:hAnsi="Arial" w:cs="Arial"/>
          <w:bCs w:val="0"/>
          <w:sz w:val="20"/>
          <w:szCs w:val="20"/>
        </w:rPr>
      </w:pPr>
      <w:r w:rsidRPr="00610273">
        <w:rPr>
          <w:rFonts w:ascii="Arial" w:hAnsi="Arial" w:cs="Arial"/>
          <w:b w:val="0"/>
          <w:sz w:val="20"/>
          <w:szCs w:val="20"/>
        </w:rPr>
        <w:t>Переключатель направления вращения (1) расположен над кнопкой включения (2) (Рис. 6). Для вращения по часовой стрелке переключите его влево, для вращения против часовой – вправо.</w:t>
      </w:r>
    </w:p>
    <w:p w:rsidR="004504AA" w:rsidRPr="009D0662" w:rsidRDefault="009D0662" w:rsidP="003A0868">
      <w:pPr>
        <w:pStyle w:val="a3"/>
        <w:ind w:leftChars="500" w:left="1101" w:rightChars="1981" w:right="4358" w:hanging="1"/>
        <w:rPr>
          <w:rFonts w:ascii="Arial" w:eastAsiaTheme="minorEastAsia" w:hAnsi="Arial" w:cs="Arial"/>
          <w:b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b/>
          <w:sz w:val="20"/>
          <w:szCs w:val="20"/>
          <w:lang w:eastAsia="zh-CN"/>
        </w:rPr>
        <w:t xml:space="preserve"> </w:t>
      </w:r>
    </w:p>
    <w:p w:rsidR="004504AA" w:rsidRPr="00F64579" w:rsidRDefault="004504AA" w:rsidP="003A0868">
      <w:pPr>
        <w:pStyle w:val="a3"/>
        <w:ind w:leftChars="500" w:left="1101" w:rightChars="1981" w:right="4358" w:hang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ВНИМАНИЕ! </w:t>
      </w:r>
      <w:r w:rsidRPr="00F64579">
        <w:rPr>
          <w:rFonts w:ascii="Arial" w:hAnsi="Arial" w:cs="Arial"/>
          <w:sz w:val="20"/>
          <w:szCs w:val="20"/>
        </w:rPr>
        <w:t>Используйте переключатель направления вращения только при выключенном инструменте.</w:t>
      </w:r>
    </w:p>
    <w:p w:rsidR="004504AA" w:rsidRDefault="004504AA" w:rsidP="003A0868">
      <w:pPr>
        <w:pStyle w:val="a3"/>
        <w:ind w:leftChars="500" w:left="1101" w:rightChars="1981" w:right="4358" w:hanging="1"/>
        <w:rPr>
          <w:rFonts w:ascii="Arial" w:hAnsi="Arial" w:cs="Arial"/>
          <w:sz w:val="20"/>
          <w:szCs w:val="20"/>
        </w:rPr>
      </w:pPr>
      <w:r w:rsidRPr="00F64579">
        <w:rPr>
          <w:rFonts w:ascii="Arial" w:hAnsi="Arial" w:cs="Arial"/>
          <w:sz w:val="20"/>
          <w:szCs w:val="20"/>
        </w:rPr>
        <w:t>Кнопка включения не работает, когда переключатель направлениявращения находится в среднем положении.</w:t>
      </w:r>
    </w:p>
    <w:p w:rsidR="004504AA" w:rsidRPr="00D91CC9" w:rsidRDefault="004504AA" w:rsidP="009D0662">
      <w:pPr>
        <w:pStyle w:val="a3"/>
        <w:ind w:leftChars="500" w:left="1101" w:rightChars="400" w:right="880" w:hanging="1"/>
        <w:rPr>
          <w:rFonts w:ascii="Arial" w:hAnsi="Arial" w:cs="Arial"/>
          <w:sz w:val="15"/>
          <w:szCs w:val="20"/>
        </w:rPr>
      </w:pPr>
    </w:p>
    <w:p w:rsidR="004504AA" w:rsidRPr="00F64579" w:rsidRDefault="004504AA" w:rsidP="009D0662">
      <w:pPr>
        <w:pStyle w:val="a3"/>
        <w:ind w:leftChars="500" w:left="1101" w:rightChars="400" w:right="880" w:hanging="1"/>
        <w:rPr>
          <w:rFonts w:ascii="Arial" w:hAnsi="Arial" w:cs="Arial"/>
          <w:b/>
          <w:sz w:val="20"/>
          <w:szCs w:val="20"/>
        </w:rPr>
      </w:pPr>
      <w:r w:rsidRPr="00F64579">
        <w:rPr>
          <w:rFonts w:ascii="Arial" w:hAnsi="Arial" w:cs="Arial"/>
          <w:b/>
          <w:sz w:val="20"/>
          <w:szCs w:val="20"/>
        </w:rPr>
        <w:t xml:space="preserve">Плавная </w:t>
      </w:r>
      <w:r w:rsidR="00E10DFF">
        <w:rPr>
          <w:rFonts w:ascii="Arial" w:hAnsi="Arial" w:cs="Arial"/>
          <w:b/>
          <w:sz w:val="20"/>
          <w:szCs w:val="20"/>
        </w:rPr>
        <w:t>регулировка числа оборотов</w:t>
      </w:r>
    </w:p>
    <w:p w:rsidR="004504AA" w:rsidRPr="00D91CC9" w:rsidRDefault="004504AA" w:rsidP="009D0662">
      <w:pPr>
        <w:pStyle w:val="a3"/>
        <w:ind w:leftChars="500" w:left="1101" w:rightChars="400" w:right="880" w:hanging="1"/>
        <w:rPr>
          <w:rFonts w:ascii="Arial" w:hAnsi="Arial" w:cs="Arial"/>
          <w:sz w:val="15"/>
          <w:szCs w:val="20"/>
          <w:lang w:eastAsia="zh-CN"/>
        </w:rPr>
      </w:pPr>
    </w:p>
    <w:p w:rsidR="004504AA" w:rsidRPr="008E2DD4" w:rsidRDefault="004504AA" w:rsidP="009D0662">
      <w:pPr>
        <w:pStyle w:val="a3"/>
        <w:ind w:leftChars="500" w:left="1101" w:rightChars="400" w:right="880" w:hanging="1"/>
        <w:jc w:val="both"/>
        <w:rPr>
          <w:rFonts w:ascii="Arial" w:hAnsi="Arial" w:cs="Arial"/>
          <w:sz w:val="20"/>
          <w:szCs w:val="20"/>
          <w:lang w:eastAsia="zh-CN"/>
        </w:rPr>
      </w:pPr>
      <w:r w:rsidRPr="008E2DD4">
        <w:rPr>
          <w:rFonts w:ascii="Arial" w:hAnsi="Arial" w:cs="Arial"/>
          <w:sz w:val="20"/>
          <w:szCs w:val="20"/>
        </w:rPr>
        <w:t>Шуруповерт оснащен кнопкой включения (1) с плавной регулировкой числа оборотов. Медленное вращение происходит при легком нажатии на кнопку и увеличивается при более сильном нажатии (Рис. 7).</w:t>
      </w:r>
      <w:r>
        <w:rPr>
          <w:rFonts w:ascii="Arial" w:hAnsi="Arial" w:cs="Arial"/>
          <w:sz w:val="20"/>
          <w:szCs w:val="20"/>
        </w:rPr>
        <w:t xml:space="preserve"> </w:t>
      </w:r>
      <w:r w:rsidRPr="008E2DD4">
        <w:rPr>
          <w:rFonts w:ascii="Arial" w:hAnsi="Arial" w:cs="Arial"/>
          <w:sz w:val="20"/>
          <w:szCs w:val="20"/>
        </w:rPr>
        <w:t>Для остановки инструмента отпустите кнопку включения.</w:t>
      </w:r>
    </w:p>
    <w:p w:rsidR="004504AA" w:rsidRPr="008E2DD4" w:rsidRDefault="00E10DFF" w:rsidP="009D0662">
      <w:pPr>
        <w:pStyle w:val="a3"/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US" w:eastAsia="zh-CN" w:bidi="ar-SA"/>
        </w:rPr>
        <w:pict>
          <v:group id="Group 103" o:spid="_x0000_s1033" style="position:absolute;left:0;text-align:left;margin-left:332.25pt;margin-top:26.45pt;width:131.25pt;height:112.5pt;z-index:251942400" coordorigin="2544,2270" coordsize="3575,244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">
            <v:shape id="Text Box 104" o:spid="_x0000_s1034" type="#_x0000_t202" style="position:absolute;left:2740;top:4184;width:844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8fMYA&#10;AADcAAAADwAAAGRycy9kb3ducmV2LnhtbESPUWvCQBCE34X+h2MLfZF6p4U2pp5SBKG1CG30Byy5&#10;NQnm9kJuq+m/9woFH4eZ+YZZrAbfqjP1sQlsYToxoIjL4BquLBz2m8cMVBRkh21gsvBLEVbLu9EC&#10;cxcu/E3nQiqVIBxztFCLdLnWsazJY5yEjjh5x9B7lCT7SrseLwnuWz0z5ll7bDgt1NjRuqbyVPx4&#10;C7usOI3b49N0s97O5mPzJR/Zp1j7cD+8vYISGuQW/m+/Owtz8wJ/Z9IR0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8fMYAAADcAAAADwAAAAAAAAAAAAAAAACYAgAAZHJz&#10;L2Rvd25yZXYueG1sUEsFBgAAAAAEAAQA9QAAAIsDAAAAAA==&#10;" filled="f" stroked="f" strokeweight=".6pt">
              <v:textbox inset="0,0,0,0">
                <w:txbxContent>
                  <w:p w:rsidR="009D0662" w:rsidRPr="00B0751E" w:rsidRDefault="009D0662" w:rsidP="009D066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eastAsia="zh-CN"/>
                      </w:rPr>
                    </w:pPr>
                    <w:r w:rsidRPr="00B0751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Рис.8</w:t>
                    </w:r>
                  </w:p>
                </w:txbxContent>
              </v:textbox>
            </v:shape>
            <v:shape id="图片 8" o:spid="_x0000_s1035" type="#_x0000_t75" style="position:absolute;left:2544;top:2270;width:3575;height:24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OF9zBAAAA3AAAAA8AAABkcnMvZG93bnJldi54bWxET8uKwjAU3Q/4D+EKsxtThXG0GkUUQQQX&#10;4wO3l+baFpubmsRa/94sBJeH857OW1OJhpwvLSvo9xIQxJnVJecKjof1zwiED8gaK8uk4Eke5rPO&#10;1xRTbR/8T80+5CKGsE9RQRFCnUrps4IM+p6tiSN3sc5giNDlUjt8xHBTyUGSDKXBkmNDgTUtC8qu&#10;+7tR0PjFbnse5afb73N1Ov7d3WGrnVLf3XYxARGoDR/x273RCsb9OD+eiUdAz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uOF9zBAAAA3AAAAA8AAAAAAAAAAAAAAAAAnwIA&#10;AGRycy9kb3ducmV2LnhtbFBLBQYAAAAABAAEAPcAAACNAwAAAAA=&#10;">
              <v:imagedata r:id="rId28" o:title=""/>
            </v:shape>
            <w10:wrap type="square"/>
          </v:group>
        </w:pict>
      </w:r>
      <w:r>
        <w:rPr>
          <w:rFonts w:ascii="Arial" w:eastAsiaTheme="minorEastAsia" w:hAnsi="Arial" w:cs="Arial"/>
          <w:b/>
          <w:noProof/>
          <w:sz w:val="24"/>
          <w:szCs w:val="24"/>
          <w:lang w:val="en-US" w:eastAsia="zh-CN" w:bidi="ar-SA"/>
        </w:rPr>
        <w:pict>
          <v:group id="Group 100" o:spid="_x0000_s1036" style="position:absolute;left:0;text-align:left;margin-left:102pt;margin-top:26.45pt;width:136pt;height:110pt;z-index:-251375104" coordorigin="2395,8605" coordsize="3575,2444" wrapcoords="-119 147 -119 21453 21600 21453 21600 147 -119 1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">
            <v:shape id="Text Box 101" o:spid="_x0000_s1037" type="#_x0000_t202" style="position:absolute;left:2660;top:10548;width:797;height:29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AyFMIA&#10;AADcAAAADwAAAGRycy9kb3ducmV2LnhtbERPzWrCQBC+F3yHZQpepG60UGLqKiIIWilo7AMM2TEJ&#10;ZmdDdtT49u5B6PHj+58ve9eoG3Wh9mxgMk5AERfe1lwa+DttPlJQQZAtNp7JwIMCLBeDtzlm1t/5&#10;SLdcShVDOGRooBJpM61DUZHDMPYtceTOvnMoEXalth3eY7hr9DRJvrTDmmNDhS2tKyou+dUZ+E3z&#10;y6g5f04265/pbJQcZJfuxZjhe7/6BiXUy7/45d5aA+ksro1n4hH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DIUwgAAANwAAAAPAAAAAAAAAAAAAAAAAJgCAABkcnMvZG93&#10;bnJldi54bWxQSwUGAAAAAAQABAD1AAAAhwMAAAAA&#10;" filled="f" stroked="f" strokeweight=".6pt">
              <v:textbox inset="0,0,0,0">
                <w:txbxContent>
                  <w:p w:rsidR="009D0662" w:rsidRPr="00B0751E" w:rsidRDefault="009D0662" w:rsidP="009D066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eastAsia="zh-CN"/>
                      </w:rPr>
                    </w:pPr>
                    <w:r w:rsidRPr="00B0751E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Рис.7</w:t>
                    </w:r>
                  </w:p>
                </w:txbxContent>
              </v:textbox>
            </v:shape>
            <v:shape id="图片 5" o:spid="_x0000_s1038" type="#_x0000_t75" style="position:absolute;left:2395;top:8605;width:3575;height:244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ZMc7FAAAA3AAAAA8AAABkcnMvZG93bnJldi54bWxEj0FrwkAUhO+F/oflFXqrGz2UGN0EW6j2&#10;IqTa4vWZfWaD2bdpdqvx37tCweMwM98w82KwrThR7xvHCsajBARx5XTDtYLv7cdLCsIHZI2tY1Jw&#10;IQ9F/vgwx0y7M3/RaRNqESHsM1RgQugyKX1lyKIfuY44egfXWwxR9rXUPZ4j3LZykiSv0mLDccFg&#10;R++GquPmzyqgtdnvyvHv/mdZpm05eVv5nWalnp+GxQxEoCHcw//tT60gnU7hdiYeAZ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mTHOxQAAANwAAAAPAAAAAAAAAAAAAAAA&#10;AJ8CAABkcnMvZG93bnJldi54bWxQSwUGAAAAAAQABAD3AAAAkQMAAAAA&#10;">
              <v:imagedata r:id="rId29" o:title=""/>
            </v:shape>
            <w10:wrap type="tight"/>
          </v:group>
        </w:pict>
      </w:r>
      <w:r w:rsidR="004504AA" w:rsidRPr="0043103E">
        <w:rPr>
          <w:rFonts w:ascii="Arial" w:hAnsi="Arial" w:cs="Arial"/>
          <w:b/>
          <w:sz w:val="20"/>
          <w:szCs w:val="20"/>
        </w:rPr>
        <w:t>ВНИМАНИЕ!</w:t>
      </w:r>
      <w:r w:rsidR="004504AA" w:rsidRPr="00D04F34">
        <w:rPr>
          <w:rFonts w:ascii="Arial" w:hAnsi="Arial" w:cs="Arial"/>
          <w:b/>
          <w:sz w:val="20"/>
          <w:szCs w:val="20"/>
        </w:rPr>
        <w:t xml:space="preserve"> </w:t>
      </w:r>
      <w:r w:rsidR="004504AA" w:rsidRPr="008E2DD4">
        <w:rPr>
          <w:rFonts w:ascii="Arial" w:hAnsi="Arial" w:cs="Arial"/>
          <w:sz w:val="20"/>
          <w:szCs w:val="20"/>
        </w:rPr>
        <w:t>Вращение на маленькой скорости в течение продолжительного времени может</w:t>
      </w:r>
      <w:r w:rsidR="004504AA">
        <w:rPr>
          <w:rFonts w:ascii="Arial" w:hAnsi="Arial" w:cs="Arial"/>
          <w:sz w:val="20"/>
          <w:szCs w:val="20"/>
        </w:rPr>
        <w:t xml:space="preserve"> </w:t>
      </w:r>
      <w:r w:rsidR="004504AA" w:rsidRPr="008E2DD4">
        <w:rPr>
          <w:rFonts w:ascii="Arial" w:hAnsi="Arial" w:cs="Arial"/>
          <w:sz w:val="20"/>
          <w:szCs w:val="20"/>
        </w:rPr>
        <w:t>вызвать перегрев двигателя или аккумулятора. При нагреве сделайте перерыв в работе не менее, чем на 15 минут.</w:t>
      </w:r>
    </w:p>
    <w:p w:rsidR="004504AA" w:rsidRPr="00DF69EC" w:rsidRDefault="004504AA" w:rsidP="009D0662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8"/>
          <w:szCs w:val="24"/>
          <w:lang w:eastAsia="zh-CN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D91CC9" w:rsidRDefault="00D91CC9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</w:p>
    <w:p w:rsidR="004504AA" w:rsidRDefault="004504AA" w:rsidP="009D0662">
      <w:pPr>
        <w:pStyle w:val="a6"/>
        <w:pBdr>
          <w:bottom w:val="none" w:sz="0" w:space="0" w:color="auto"/>
        </w:pBdr>
        <w:ind w:leftChars="500" w:left="1100" w:rightChars="400" w:right="880"/>
        <w:jc w:val="left"/>
        <w:rPr>
          <w:rFonts w:ascii="Arial" w:hAnsi="Arial" w:cs="Arial"/>
          <w:b/>
          <w:sz w:val="20"/>
          <w:szCs w:val="20"/>
        </w:rPr>
      </w:pPr>
      <w:r w:rsidRPr="00CB6CE9">
        <w:rPr>
          <w:rFonts w:ascii="Arial" w:hAnsi="Arial" w:cs="Arial"/>
          <w:b/>
          <w:sz w:val="20"/>
          <w:szCs w:val="20"/>
        </w:rPr>
        <w:t xml:space="preserve">Встроенный </w:t>
      </w:r>
      <w:r w:rsidR="00E10DFF">
        <w:rPr>
          <w:rFonts w:ascii="Arial" w:hAnsi="Arial" w:cs="Arial"/>
          <w:b/>
          <w:sz w:val="20"/>
          <w:szCs w:val="20"/>
        </w:rPr>
        <w:t>фонарь</w:t>
      </w:r>
    </w:p>
    <w:p w:rsidR="004504AA" w:rsidRPr="00D04F34" w:rsidRDefault="004504AA" w:rsidP="009D0662">
      <w:pPr>
        <w:pStyle w:val="a3"/>
        <w:ind w:leftChars="500" w:left="1100" w:rightChars="400" w:right="880"/>
        <w:rPr>
          <w:rFonts w:ascii="Arial" w:hAnsi="Arial" w:cs="Arial"/>
          <w:b/>
          <w:sz w:val="20"/>
          <w:szCs w:val="20"/>
        </w:rPr>
      </w:pPr>
      <w:r w:rsidRPr="0043103E">
        <w:rPr>
          <w:rFonts w:ascii="Arial" w:hAnsi="Arial" w:cs="Arial"/>
          <w:sz w:val="20"/>
          <w:szCs w:val="20"/>
        </w:rPr>
        <w:t>Встроенный фонарь (2) включается автоматически при нажатии кнопки включения (1) (рис.8) и автоматически выключается при ее отпускании</w:t>
      </w:r>
      <w:r w:rsidRPr="00D04F34">
        <w:rPr>
          <w:rFonts w:ascii="Arial" w:hAnsi="Arial" w:cs="Arial"/>
          <w:b/>
          <w:sz w:val="20"/>
          <w:szCs w:val="20"/>
        </w:rPr>
        <w:t>.</w:t>
      </w:r>
    </w:p>
    <w:p w:rsidR="004504AA" w:rsidRPr="00DF69EC" w:rsidRDefault="004504AA" w:rsidP="009D0662">
      <w:pPr>
        <w:pStyle w:val="a6"/>
        <w:pBdr>
          <w:bottom w:val="none" w:sz="0" w:space="0" w:color="auto"/>
        </w:pBdr>
        <w:ind w:leftChars="500" w:left="1100" w:rightChars="400" w:right="880"/>
        <w:jc w:val="both"/>
        <w:outlineLvl w:val="0"/>
        <w:rPr>
          <w:rFonts w:ascii="Arial" w:hAnsi="Arial" w:cs="Arial"/>
          <w:b/>
          <w:sz w:val="2"/>
          <w:szCs w:val="20"/>
          <w:lang w:eastAsia="zh-CN"/>
        </w:rPr>
      </w:pPr>
    </w:p>
    <w:p w:rsidR="004504AA" w:rsidRPr="00D04F34" w:rsidRDefault="004504AA" w:rsidP="009D0662">
      <w:pPr>
        <w:pStyle w:val="a6"/>
        <w:pBdr>
          <w:bottom w:val="none" w:sz="0" w:space="0" w:color="auto"/>
        </w:pBdr>
        <w:ind w:leftChars="500" w:left="1100" w:rightChars="400" w:right="880"/>
        <w:jc w:val="both"/>
        <w:outlineLvl w:val="0"/>
        <w:rPr>
          <w:rFonts w:ascii="Arial" w:hAnsi="Arial" w:cs="Arial"/>
          <w:b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>Переключение скорости</w:t>
      </w:r>
    </w:p>
    <w:p w:rsidR="004504AA" w:rsidRDefault="004504AA" w:rsidP="009D0662">
      <w:pPr>
        <w:pStyle w:val="a6"/>
        <w:pBdr>
          <w:bottom w:val="none" w:sz="0" w:space="0" w:color="auto"/>
        </w:pBdr>
        <w:ind w:leftChars="500" w:left="1100" w:rightChars="400" w:right="880"/>
        <w:jc w:val="both"/>
        <w:outlineLvl w:val="0"/>
        <w:rPr>
          <w:rFonts w:ascii="Arial" w:eastAsiaTheme="minorEastAsia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  <w:lang w:eastAsia="zh-CN"/>
        </w:rPr>
        <w:t>Шуруповерт имеет две скорости, для переключения скоростей переместите кнопку переключения в положение “</w:t>
      </w:r>
      <w:r w:rsidR="00B02BD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5750" cy="285750"/>
            <wp:effectExtent l="0" t="0" r="0" b="0"/>
            <wp:docPr id="915" name="图片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34">
        <w:rPr>
          <w:rFonts w:ascii="Arial" w:hAnsi="Arial" w:cs="Arial"/>
          <w:sz w:val="20"/>
          <w:szCs w:val="20"/>
          <w:lang w:eastAsia="zh-CN"/>
        </w:rPr>
        <w:t>” для низкой скорости но для большого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и в положение “</w:t>
      </w:r>
      <w:r w:rsidR="00B02BD3"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285750" cy="285750"/>
            <wp:effectExtent l="0" t="0" r="0" b="0"/>
            <wp:docPr id="920" name="图片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4F34">
        <w:rPr>
          <w:rFonts w:ascii="Arial" w:hAnsi="Arial" w:cs="Arial"/>
          <w:sz w:val="20"/>
          <w:szCs w:val="20"/>
          <w:lang w:eastAsia="zh-CN"/>
        </w:rPr>
        <w:t>” для высокой скорости и низкого крутящего момента</w:t>
      </w:r>
      <w:r>
        <w:rPr>
          <w:rFonts w:ascii="Arial" w:hAnsi="Arial" w:cs="Arial"/>
          <w:sz w:val="20"/>
          <w:szCs w:val="20"/>
          <w:lang w:eastAsia="zh-CN"/>
        </w:rPr>
        <w:t xml:space="preserve"> </w:t>
      </w:r>
      <w:r w:rsidRPr="00D04F34">
        <w:rPr>
          <w:rFonts w:ascii="Arial" w:hAnsi="Arial" w:cs="Arial"/>
          <w:sz w:val="20"/>
          <w:szCs w:val="20"/>
          <w:lang w:eastAsia="zh-CN"/>
        </w:rPr>
        <w:t>(усилия закручивания) – см рис</w:t>
      </w:r>
      <w:r>
        <w:rPr>
          <w:rFonts w:ascii="Arial" w:hAnsi="Arial" w:cs="Arial"/>
          <w:sz w:val="20"/>
          <w:szCs w:val="20"/>
          <w:lang w:eastAsia="zh-CN"/>
        </w:rPr>
        <w:t>.</w:t>
      </w:r>
      <w:r w:rsidRPr="00D04F34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>9.</w:t>
      </w:r>
    </w:p>
    <w:p w:rsidR="009D0662" w:rsidRPr="009D0662" w:rsidRDefault="00DF69EC" w:rsidP="009D0662">
      <w:pPr>
        <w:pStyle w:val="a6"/>
        <w:pBdr>
          <w:bottom w:val="none" w:sz="0" w:space="0" w:color="auto"/>
        </w:pBdr>
        <w:ind w:leftChars="500" w:left="1100" w:rightChars="400" w:right="880"/>
        <w:jc w:val="both"/>
        <w:outlineLvl w:val="0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eastAsiaTheme="minorEastAsia" w:hAnsi="Arial" w:cs="Arial" w:hint="eastAsia"/>
          <w:sz w:val="20"/>
          <w:szCs w:val="20"/>
          <w:lang w:eastAsia="zh-CN"/>
        </w:rPr>
        <w:t xml:space="preserve"> 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  </w:t>
      </w:r>
    </w:p>
    <w:p w:rsidR="004504AA" w:rsidRPr="001A6668" w:rsidRDefault="004504AA" w:rsidP="009D0662">
      <w:pPr>
        <w:pStyle w:val="a6"/>
        <w:pBdr>
          <w:bottom w:val="none" w:sz="0" w:space="0" w:color="auto"/>
        </w:pBdr>
        <w:ind w:leftChars="500" w:left="1100" w:rightChars="400" w:right="880"/>
        <w:jc w:val="both"/>
        <w:outlineLvl w:val="0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  <w:lang w:eastAsia="zh-CN"/>
        </w:rPr>
        <w:t>ПЕРЕКЛЮЧЕНИЕ ОСУЩЕСТВЛЯТЬ СТРОГО ПРИ НЕРАБОТАЮЩЕМ ДВИГАТЕЛЕ! ПЕРЕКЛЮЧЕНИЕ ПРИ РАБОТАЮЩЕМ ДВИГАТЕЛЕ МОЖЕТ СТАТЬ ПРИЧИНОЙ ВЫХОДА ИЗ СТРОЯ РЕКДУКТОРА И ПОВРЕЖДЕНИЕ ТАКОГО ВИДА НЕ ПОКРЫВАЮТСЯ ГАРАНТИЙНЫМ РЕМОНТОМ</w:t>
      </w:r>
      <w:r w:rsidRPr="001A6668">
        <w:rPr>
          <w:rFonts w:ascii="Arial" w:eastAsia="SimSun" w:hAnsi="Arial" w:cs="Arial" w:hint="eastAsia"/>
          <w:sz w:val="20"/>
          <w:szCs w:val="20"/>
          <w:lang w:eastAsia="zh-CN"/>
        </w:rPr>
        <w:t>.</w:t>
      </w:r>
      <w:r w:rsidRPr="001A6668">
        <w:rPr>
          <w:rFonts w:ascii="Arial" w:hAnsi="Arial" w:cs="Arial" w:hint="eastAsia"/>
          <w:sz w:val="20"/>
          <w:szCs w:val="20"/>
          <w:lang w:eastAsia="zh-CN"/>
        </w:rPr>
        <w:t xml:space="preserve"> </w:t>
      </w:r>
    </w:p>
    <w:p w:rsidR="004504AA" w:rsidRPr="00116927" w:rsidRDefault="004504AA" w:rsidP="004504AA">
      <w:pPr>
        <w:pStyle w:val="a6"/>
        <w:pBdr>
          <w:bottom w:val="none" w:sz="0" w:space="0" w:color="auto"/>
        </w:pBdr>
        <w:ind w:leftChars="515" w:left="1133" w:rightChars="435" w:right="957"/>
        <w:outlineLvl w:val="0"/>
        <w:rPr>
          <w:rFonts w:ascii="Arial" w:hAnsi="Arial" w:cs="Arial"/>
          <w:b/>
          <w:sz w:val="20"/>
          <w:szCs w:val="20"/>
          <w:lang w:eastAsia="zh-CN"/>
        </w:rPr>
      </w:pPr>
    </w:p>
    <w:p w:rsidR="004504AA" w:rsidRPr="00FF7C18" w:rsidRDefault="00E10DFF" w:rsidP="004504AA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eastAsiaTheme="minorEastAsia" w:hAnsi="Arial" w:cs="Arial"/>
          <w:b/>
          <w:noProof/>
          <w:color w:val="808080" w:themeColor="background1" w:themeShade="80"/>
          <w:sz w:val="24"/>
          <w:szCs w:val="24"/>
          <w:lang w:val="en-US" w:eastAsia="zh-CN" w:bidi="ar-SA"/>
        </w:rPr>
        <w:pict>
          <v:group id="Group 122" o:spid="_x0000_s1039" style="position:absolute;left:0;text-align:left;margin-left:217.8pt;margin-top:.75pt;width:206.4pt;height:96.55pt;z-index:251943424;mso-position-horizontal-relative:margin" coordorigin="1646,6249" coordsize="5748,248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">
            <v:shape id="图片 14" o:spid="_x0000_s1040" type="#_x0000_t75" style="position:absolute;left:1646;top:6249;width:5748;height:24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OinPDAAAA2wAAAA8AAABkcnMvZG93bnJldi54bWxEj91qwkAUhO8LvsNyhN41m7Y0SuoqIvQH&#10;CRKjD3DIniah2bMhu+r69q5Q6OUwM98wi1UwvTjT6DrLCp6TFARxbXXHjYLj4eNpDsJ5ZI29ZVJw&#10;JQer5eRhgbm2F97TufKNiBB2OSpovR9yKV3dkkGX2IE4ej92NOijHBupR7xEuOnlS5pm0mDHcaHF&#10;gTYt1b/VySjQ4U0WHIrPry2eqnAN5W62LZV6nIb1OwhPwf+H/9rfWkH2C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6Kc8MAAADbAAAADwAAAAAAAAAAAAAAAACf&#10;AgAAZHJzL2Rvd25yZXYueG1sUEsFBgAAAAAEAAQA9wAAAI8DAAAAAA==&#10;">
              <v:imagedata r:id="rId32" o:title=""/>
            </v:shape>
            <v:shape id="Text Box 124" o:spid="_x0000_s1041" type="#_x0000_t202" style="position:absolute;left:6008;top:6344;width:1116;height:7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DhJsMA&#10;AADcAAAADwAAAGRycy9kb3ducmV2LnhtbESPT4vCMBTE74LfITxhb5q4qGg1iqwIe1pZ/4G3R/Ns&#10;i81LaaLtfnsjLHgcZuY3zGLV2lI8qPaFYw3DgQJBnDpTcKbheNj2pyB8QDZYOiYNf+Rhtex2FpgY&#10;1/AvPfYhExHCPkENeQhVIqVPc7LoB64ijt7V1RZDlHUmTY1NhNtSfio1kRYLjgs5VvSVU3rb362G&#10;08/1ch6pXbax46pxrZJsZ1Lrj167noMI1IZ3+L/9bTRMZxN4nY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DhJsMAAADcAAAADwAAAAAAAAAAAAAAAACYAgAAZHJzL2Rv&#10;d25yZXYueG1sUEsFBgAAAAAEAAQA9QAAAIgDAAAAAA==&#10;" filled="f" stroked="f">
              <v:textbox>
                <w:txbxContent>
                  <w:p w:rsidR="009D0662" w:rsidRPr="00CB5F13" w:rsidRDefault="009D0662" w:rsidP="009D0662">
                    <w:pPr>
                      <w:pStyle w:val="a3"/>
                      <w:ind w:firstLineChars="1528" w:firstLine="3056"/>
                      <w:jc w:val="both"/>
                      <w:rPr>
                        <w:rFonts w:ascii="Arial" w:hAnsi="Arial" w:cs="Arial"/>
                        <w:sz w:val="20"/>
                        <w:szCs w:val="20"/>
                        <w:lang w:eastAsia="zh-CN"/>
                      </w:rPr>
                    </w:pPr>
                    <w:r w:rsidRPr="00CB5F13">
                      <w:rPr>
                        <w:rFonts w:ascii="Arial" w:hAnsi="Arial" w:cs="Arial"/>
                        <w:sz w:val="20"/>
                        <w:szCs w:val="20"/>
                      </w:rPr>
                      <w:t>Р</w:t>
                    </w:r>
                    <w:r w:rsidRPr="00C22CA7">
                      <w:rPr>
                        <w:rFonts w:ascii="Arial" w:hAnsi="Arial" w:cs="Arial"/>
                        <w:bCs/>
                        <w:sz w:val="20"/>
                        <w:szCs w:val="20"/>
                      </w:rPr>
                      <w:t>Р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ис.9.</w:t>
                    </w:r>
                  </w:p>
                  <w:p w:rsidR="009D0662" w:rsidRDefault="009D0662" w:rsidP="009D0662"/>
                </w:txbxContent>
              </v:textbox>
            </v:shape>
            <w10:wrap anchorx="margin"/>
          </v:group>
        </w:pict>
      </w:r>
    </w:p>
    <w:p w:rsidR="004504AA" w:rsidRDefault="004504AA" w:rsidP="004504AA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9D0662" w:rsidRDefault="009D0662" w:rsidP="004504AA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9D0662" w:rsidRDefault="009D0662" w:rsidP="004504AA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9D0662" w:rsidRDefault="009D0662" w:rsidP="004504AA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9D0662" w:rsidRDefault="009D0662" w:rsidP="004504AA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9D0662" w:rsidRDefault="009D0662" w:rsidP="004504AA">
      <w:pPr>
        <w:tabs>
          <w:tab w:val="left" w:pos="10585"/>
        </w:tabs>
        <w:ind w:right="686" w:firstLineChars="150" w:firstLine="361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3A0868" w:rsidRDefault="003A0868" w:rsidP="00D91CC9">
      <w:pPr>
        <w:tabs>
          <w:tab w:val="left" w:pos="10585"/>
        </w:tabs>
        <w:ind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</w:p>
    <w:p w:rsidR="004504AA" w:rsidRPr="00D91CC9" w:rsidRDefault="00E10DFF" w:rsidP="00D91CC9">
      <w:pPr>
        <w:tabs>
          <w:tab w:val="left" w:pos="10585"/>
        </w:tabs>
        <w:ind w:left="709" w:right="686"/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US" w:eastAsia="zh-CN" w:bidi="ar-SA"/>
        </w:rPr>
        <w:pict>
          <v:line id="Прямая соединительная линия 122" o:spid="_x0000_s1071" style="position:absolute;left:0;text-align:left;z-index:251911680;visibility:visible;mso-wrap-distance-top:-1e-4mm;mso-wrap-distance-bottom:-1e-4mm;mso-width-relative:margin" from="345.55pt,10.4pt" to="813.5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" strokecolor="#a6a6a6" strokeweight="2.25pt">
            <o:lock v:ext="edit" shapetype="f"/>
          </v:line>
        </w:pict>
      </w:r>
      <w:r w:rsidR="004504AA" w:rsidRPr="003E5324">
        <w:rPr>
          <w:rFonts w:ascii="Arial" w:hAnsi="Arial" w:cs="Arial"/>
          <w:sz w:val="20"/>
          <w:szCs w:val="20"/>
        </w:rPr>
        <w:t xml:space="preserve"> </w:t>
      </w:r>
      <w:r w:rsidR="004504AA" w:rsidRPr="0065413B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ПРАВИЛА УСТАНОВКИ ЧАСТЕЙ ОБОРУДОВАНИЯ</w:t>
      </w:r>
      <w:r w:rsidR="004504AA" w:rsidRPr="0065413B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504AA" w:rsidRPr="00F720AB" w:rsidRDefault="00E10DFF" w:rsidP="009D0662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b/>
          <w:sz w:val="20"/>
          <w:szCs w:val="20"/>
        </w:rPr>
      </w:pPr>
      <w:r>
        <w:rPr>
          <w:noProof/>
          <w:lang w:val="en-US" w:eastAsia="zh-CN" w:bidi="ar-SA"/>
        </w:rPr>
        <w:pict>
          <v:shape id="Надпись 81" o:spid="_x0000_s1042" type="#_x0000_t202" style="position:absolute;left:0;text-align:left;margin-left:101.4pt;margin-top:795.8pt;width:53.3pt;height:26.55pt;z-index:251912704;visibility:visibl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" filled="f" stroked="f">
            <v:textbox>
              <w:txbxContent>
                <w:p w:rsidR="004504AA" w:rsidRDefault="004504AA" w:rsidP="004504AA">
                  <w:pPr>
                    <w:rPr>
                      <w:rFonts w:ascii="Arial" w:hAnsi="Arial" w:cs="Arial"/>
                      <w:b/>
                      <w:bCs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Fig. 8</w:t>
                  </w:r>
                </w:p>
              </w:txbxContent>
            </v:textbox>
            <w10:wrap anchory="page"/>
            <w10:anchorlock/>
          </v:shape>
        </w:pict>
      </w:r>
      <w:r>
        <w:rPr>
          <w:rFonts w:ascii="Arial" w:hAnsi="Arial" w:cs="Arial"/>
          <w:b/>
          <w:sz w:val="20"/>
          <w:szCs w:val="20"/>
        </w:rPr>
        <w:t>Установка оснастки</w:t>
      </w:r>
    </w:p>
    <w:p w:rsidR="004504AA" w:rsidRPr="001A6668" w:rsidRDefault="004504AA" w:rsidP="009D0662">
      <w:pPr>
        <w:pStyle w:val="a3"/>
        <w:ind w:leftChars="500" w:left="1100" w:rightChars="400" w:right="880"/>
        <w:jc w:val="both"/>
        <w:rPr>
          <w:rFonts w:ascii="Arial" w:hAnsi="Arial" w:cs="Arial"/>
          <w:noProof/>
          <w:sz w:val="20"/>
          <w:szCs w:val="20"/>
        </w:rPr>
      </w:pPr>
      <w:r w:rsidRPr="001A6668">
        <w:rPr>
          <w:rFonts w:ascii="Arial" w:hAnsi="Arial" w:cs="Arial"/>
          <w:noProof/>
          <w:sz w:val="20"/>
          <w:szCs w:val="20"/>
        </w:rPr>
        <w:t>Шуруповерт оснащен быстрозажимным патроном, не требующим ключей при установке оснастки.</w:t>
      </w:r>
    </w:p>
    <w:p w:rsidR="004504AA" w:rsidRPr="001A6668" w:rsidRDefault="004504AA" w:rsidP="009D0662">
      <w:pPr>
        <w:pStyle w:val="a5"/>
        <w:numPr>
          <w:ilvl w:val="0"/>
          <w:numId w:val="2"/>
        </w:numPr>
        <w:adjustRightInd w:val="0"/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Поверните гильзу патрона(1) в направлении против часовой стрелки. </w:t>
      </w:r>
    </w:p>
    <w:p w:rsidR="004504AA" w:rsidRPr="001A6668" w:rsidRDefault="004504AA" w:rsidP="009D0662">
      <w:pPr>
        <w:pStyle w:val="a5"/>
        <w:numPr>
          <w:ilvl w:val="0"/>
          <w:numId w:val="2"/>
        </w:numPr>
        <w:adjustRightInd w:val="0"/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 xml:space="preserve">Откройте быстрозажимной сверлильный патрон и вставьте в него оснастку. </w:t>
      </w:r>
    </w:p>
    <w:p w:rsidR="004504AA" w:rsidRPr="001A6668" w:rsidRDefault="004504AA" w:rsidP="009D0662">
      <w:pPr>
        <w:pStyle w:val="a5"/>
        <w:numPr>
          <w:ilvl w:val="0"/>
          <w:numId w:val="2"/>
        </w:numPr>
        <w:adjustRightInd w:val="0"/>
        <w:ind w:leftChars="500" w:left="1460" w:rightChars="400" w:right="880"/>
        <w:jc w:val="both"/>
        <w:rPr>
          <w:rFonts w:ascii="Arial" w:hAnsi="Arial" w:cs="Arial"/>
          <w:sz w:val="20"/>
          <w:szCs w:val="20"/>
        </w:rPr>
      </w:pPr>
      <w:r w:rsidRPr="001A6668">
        <w:rPr>
          <w:rFonts w:ascii="Arial" w:hAnsi="Arial" w:cs="Arial"/>
          <w:sz w:val="20"/>
          <w:szCs w:val="20"/>
        </w:rPr>
        <w:t>Поверните гильзу патрона (1) в направлении по часовой стрелке, пока губки патрона (2) не сойдутся равномерно и оснастка</w:t>
      </w:r>
      <w:r>
        <w:rPr>
          <w:rFonts w:ascii="Arial" w:hAnsi="Arial" w:cs="Arial"/>
          <w:sz w:val="20"/>
          <w:szCs w:val="20"/>
        </w:rPr>
        <w:t xml:space="preserve"> не будет надежно зажата (Рис. 11</w:t>
      </w:r>
      <w:r w:rsidRPr="001A6668">
        <w:rPr>
          <w:rFonts w:ascii="Arial" w:hAnsi="Arial" w:cs="Arial"/>
          <w:sz w:val="20"/>
          <w:szCs w:val="20"/>
        </w:rPr>
        <w:t xml:space="preserve">). </w:t>
      </w:r>
    </w:p>
    <w:p w:rsidR="00DA4485" w:rsidRDefault="00E10DFF" w:rsidP="009D0662">
      <w:pPr>
        <w:adjustRightInd w:val="0"/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val="en-US" w:eastAsia="zh-CN" w:bidi="ar-SA"/>
        </w:rPr>
        <w:pict>
          <v:group id="Group 129" o:spid="_x0000_s1043" style="position:absolute;left:0;text-align:left;margin-left:301.85pt;margin-top:18.4pt;width:160.35pt;height:121.25pt;z-index:251945472" coordorigin="2416,1217" coordsize="3592,194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">
            <v:shape id="Text Box 130" o:spid="_x0000_s1044" type="#_x0000_t202" style="position:absolute;left:2723;top:2690;width:844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PM3cEA&#10;AADbAAAADwAAAGRycy9kb3ducmV2LnhtbERPzWrCQBC+F/oOyxS8iG5UkJi6igiCthQ09gGG7JgE&#10;s7MhO2p8++5B6PHj+1+ue9eoO3Wh9mxgMk5AERfe1lwa+D3vRimoIMgWG89k4EkB1qv3tyVm1j/4&#10;RPdcShVDOGRooBJpM61DUZHDMPYtceQuvnMoEXalth0+Yrhr9DRJ5tphzbGhwpa2FRXX/OYM/KT5&#10;ddhcZpPd9mu6GCZHOaTfYszgo998ghLq5V/8cu+tgXlcH7/EH6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DzN3BAAAA2wAAAA8AAAAAAAAAAAAAAAAAmAIAAGRycy9kb3du&#10;cmV2LnhtbFBLBQYAAAAABAAEAPUAAACGAwAAAAA=&#10;" filled="f" stroked="f" strokeweight=".6pt">
              <v:textbox inset="0,0,0,0">
                <w:txbxContent>
                  <w:p w:rsidR="009D0662" w:rsidRPr="00D91CC9" w:rsidRDefault="009D0662" w:rsidP="009D066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eastAsia="zh-CN"/>
                      </w:rPr>
                    </w:pPr>
                    <w:r w:rsidRPr="00D91CC9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Рис.11</w:t>
                    </w:r>
                  </w:p>
                </w:txbxContent>
              </v:textbox>
            </v:shape>
            <v:shape id="图片 12" o:spid="_x0000_s1045" type="#_x0000_t75" style="position:absolute;left:2416;top:1217;width:3592;height:19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ZsXCAAAA2wAAAA8AAABkcnMvZG93bnJldi54bWxEj8FqwzAQRO+F/IPYQG+1nECNcayEEgiE&#10;Qgl1C70u1kY2lVbGUmP776tAocdhZt4w9WF2VtxoDL1nBZssB0Hcet2zUfD5cXoqQYSIrNF6JgUL&#10;BTjsVw81VtpP/E63JhqRIBwqVNDFOFRShrYjhyHzA3Hyrn50GJMcjdQjTgnurNzmeSEd9pwWOhzo&#10;2FH73fw4Bd4UpSFyr5cpltsv+3x+s4tX6nE9v+xARJrjf/ivfdYKig3cv6Qf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w2bFwgAAANsAAAAPAAAAAAAAAAAAAAAAAJ8C&#10;AABkcnMvZG93bnJldi54bWxQSwUGAAAAAAQABAD3AAAAjgMAAAAA&#10;">
              <v:imagedata r:id="rId33" o:title=""/>
            </v:shape>
          </v:group>
        </w:pict>
      </w:r>
      <w:r w:rsidR="004504AA"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="004504AA" w:rsidRPr="00D04F34">
        <w:rPr>
          <w:rFonts w:ascii="Arial" w:hAnsi="Arial" w:cs="Arial"/>
          <w:sz w:val="20"/>
          <w:szCs w:val="20"/>
        </w:rPr>
        <w:t>При мягком хвостовике оснастки после короткого времени работы возможно будет необходимо подтянуть патрон.</w:t>
      </w:r>
    </w:p>
    <w:p w:rsidR="00DA4485" w:rsidRDefault="00E10DFF">
      <w:pPr>
        <w:rPr>
          <w:rFonts w:ascii="Arial" w:hAnsi="Arial" w:cs="Arial"/>
          <w:sz w:val="20"/>
          <w:szCs w:val="20"/>
        </w:rPr>
      </w:pPr>
      <w:r>
        <w:rPr>
          <w:rFonts w:ascii="Arial" w:eastAsiaTheme="minorEastAsia" w:hAnsi="Arial" w:cs="Arial"/>
          <w:b/>
          <w:noProof/>
          <w:sz w:val="24"/>
          <w:szCs w:val="24"/>
          <w:lang w:val="en-US" w:eastAsia="zh-CN" w:bidi="ar-SA"/>
        </w:rPr>
        <w:pict>
          <v:group id="Group 126" o:spid="_x0000_s1046" style="position:absolute;margin-left:96.05pt;margin-top:.25pt;width:150pt;height:111.05pt;z-index:251944448" coordorigin="2625,7635" coordsize="3575,264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">
            <v:shape id="Text Box 127" o:spid="_x0000_s1047" type="#_x0000_t202" style="position:absolute;left:2980;top:9728;width:844;height:3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2YF8QA&#10;AADbAAAADwAAAGRycy9kb3ducmV2LnhtbESPUWvCQBCE3wv9D8cWfJF6UWmJ0VOKIGiL0EZ/wJJb&#10;k2BuL+S2Gv99TxD6OMzMN8xi1btGXagLtWcD41ECirjwtubSwPGweU1BBUG22HgmAzcKsFo+Py0w&#10;s/7KP3TJpVQRwiFDA5VIm2kdioochpFviaN38p1DibIrte3wGuGu0ZMkedcOa44LFba0rqg457/O&#10;wD7Nz8PmNB1v1p+T2TD5ll36JcYMXvqPOSihXv7Dj/bWGnibwv1L/AF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9mBfEAAAA2wAAAA8AAAAAAAAAAAAAAAAAmAIAAGRycy9k&#10;b3ducmV2LnhtbFBLBQYAAAAABAAEAPUAAACJAwAAAAA=&#10;" filled="f" stroked="f" strokeweight=".6pt">
              <v:textbox inset="0,0,0,0">
                <w:txbxContent>
                  <w:p w:rsidR="009D0662" w:rsidRPr="00D91CC9" w:rsidRDefault="009D0662" w:rsidP="009D0662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  <w:lang w:eastAsia="zh-CN"/>
                      </w:rPr>
                    </w:pPr>
                    <w:r w:rsidRPr="00D91CC9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Рис.10</w:t>
                    </w:r>
                  </w:p>
                </w:txbxContent>
              </v:textbox>
            </v:shape>
            <v:shape id="图片 10" o:spid="_x0000_s1048" type="#_x0000_t75" style="position:absolute;left:2625;top:7635;width:3575;height:26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5IXCAAAA2wAAAA8AAABkcnMvZG93bnJldi54bWxEj0FrwkAUhO8F/8PyBG/NRok1RFcRoSAU&#10;hVpBj4/sMxvNvg3Zrab/3i0UehxmvhlmseptI+7U+dqxgnGSgiAuna65UnD8en/NQfiArLFxTAp+&#10;yMNqOXhZYKHdgz/pfgiViCXsC1RgQmgLKX1pyKJPXEscvYvrLIYou0rqDh+x3DZykqZv0mLNccFg&#10;SxtD5e3wbRVM0XxMcKfPs/PJYXbd+zzDXKnRsF/PQQTqw3/4j97qyGXw+yX+ALl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2uSFwgAAANsAAAAPAAAAAAAAAAAAAAAAAJ8C&#10;AABkcnMvZG93bnJldi54bWxQSwUGAAAAAAQABAD3AAAAjgMAAAAA&#10;">
              <v:imagedata r:id="rId34" o:title=""/>
            </v:shape>
          </v:group>
        </w:pict>
      </w:r>
    </w:p>
    <w:p w:rsidR="004504AA" w:rsidRPr="00D04F34" w:rsidRDefault="004504AA" w:rsidP="009D0662">
      <w:pPr>
        <w:adjustRightInd w:val="0"/>
        <w:ind w:leftChars="500" w:left="1100" w:rightChars="400" w:right="880"/>
        <w:jc w:val="both"/>
        <w:rPr>
          <w:rFonts w:ascii="Arial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sz w:val="20"/>
          <w:szCs w:val="20"/>
        </w:rPr>
        <w:t xml:space="preserve"> </w:t>
      </w:r>
    </w:p>
    <w:p w:rsidR="004504AA" w:rsidRPr="00CB6CE9" w:rsidRDefault="004504AA" w:rsidP="009D0662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4504AA" w:rsidRDefault="004504AA" w:rsidP="009D0662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4504AA" w:rsidRDefault="004504AA" w:rsidP="009D0662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b/>
          <w:sz w:val="24"/>
          <w:szCs w:val="24"/>
          <w:lang w:eastAsia="zh-CN"/>
        </w:rPr>
      </w:pPr>
    </w:p>
    <w:p w:rsidR="00DA4485" w:rsidRDefault="00DA4485" w:rsidP="000D0A23">
      <w:pPr>
        <w:pStyle w:val="a3"/>
        <w:ind w:rightChars="400" w:right="880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D0A23" w:rsidRDefault="000D0A23" w:rsidP="00D91CC9">
      <w:pPr>
        <w:pStyle w:val="a3"/>
        <w:ind w:leftChars="500" w:left="1100" w:rightChars="400" w:right="880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0D0A23" w:rsidRDefault="000D0A23" w:rsidP="00D91CC9">
      <w:pPr>
        <w:pStyle w:val="a3"/>
        <w:ind w:leftChars="500" w:left="1100" w:rightChars="400" w:right="880"/>
        <w:rPr>
          <w:rFonts w:ascii="Arial" w:eastAsiaTheme="minorEastAsia" w:hAnsi="Arial" w:cs="Arial"/>
          <w:b/>
          <w:sz w:val="20"/>
          <w:szCs w:val="20"/>
          <w:lang w:eastAsia="zh-CN"/>
        </w:rPr>
      </w:pPr>
    </w:p>
    <w:p w:rsidR="003A0868" w:rsidRPr="00D91CC9" w:rsidRDefault="004504AA" w:rsidP="00D91CC9">
      <w:pPr>
        <w:pStyle w:val="a3"/>
        <w:ind w:leftChars="500" w:left="1100" w:rightChars="400" w:right="880"/>
        <w:rPr>
          <w:rFonts w:ascii="Arial" w:eastAsiaTheme="minorEastAsia" w:hAnsi="Arial" w:cs="Arial"/>
          <w:sz w:val="20"/>
          <w:szCs w:val="20"/>
          <w:lang w:eastAsia="zh-CN"/>
        </w:rPr>
      </w:pPr>
      <w:r w:rsidRPr="00D04F34">
        <w:rPr>
          <w:rFonts w:ascii="Arial" w:hAnsi="Arial" w:cs="Arial"/>
          <w:b/>
          <w:sz w:val="20"/>
          <w:szCs w:val="20"/>
          <w:lang w:eastAsia="zh-CN"/>
        </w:rPr>
        <w:t xml:space="preserve">ВНИМАНИЕ! </w:t>
      </w:r>
      <w:r w:rsidRPr="001A6668">
        <w:rPr>
          <w:rFonts w:ascii="Arial" w:hAnsi="Arial" w:cs="Arial"/>
          <w:sz w:val="20"/>
          <w:szCs w:val="20"/>
        </w:rPr>
        <w:t>Никогда не закрепляйте оснастку как показано на рисунке (Рис.10). Оснастка должна быть зафиксирована ровно и всеми губками патрона одновременно.</w:t>
      </w:r>
    </w:p>
    <w:p w:rsidR="004504AA" w:rsidRPr="003A0868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Theme="minorEastAsia" w:hAnsi="Arial" w:cs="Arial"/>
          <w:b/>
          <w:color w:val="808080" w:themeColor="background1" w:themeShade="80"/>
          <w:sz w:val="24"/>
          <w:szCs w:val="24"/>
          <w:lang w:eastAsia="zh-CN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3" o:spid="_x0000_s1070" style="position:absolute;left:0;text-align:left;z-index:251899392;visibility:visible;mso-width-relative:margin;mso-height-relative:margin" from="347.85pt,9.85pt" to="930.6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ТЕХНИЧЕСКОЕ ОБСЛУЖИВАНИЕ ОБОРУДОВАНИЯ</w:t>
      </w:r>
    </w:p>
    <w:p w:rsidR="004504AA" w:rsidRDefault="004504AA" w:rsidP="00E10DFF">
      <w:pPr>
        <w:ind w:left="1077"/>
        <w:rPr>
          <w:rFonts w:ascii="Arial" w:eastAsiaTheme="minorEastAsia" w:hAnsi="Arial" w:cs="Arial"/>
          <w:b/>
          <w:sz w:val="20"/>
          <w:szCs w:val="20"/>
          <w:lang w:eastAsia="zh-CN"/>
        </w:rPr>
      </w:pPr>
      <w:r w:rsidRPr="001F48E4">
        <w:rPr>
          <w:rFonts w:ascii="Arial" w:hAnsi="Arial" w:cs="Arial"/>
          <w:b/>
          <w:sz w:val="20"/>
          <w:szCs w:val="20"/>
        </w:rPr>
        <w:t>Возможные неисправно</w:t>
      </w:r>
      <w:r w:rsidR="00E10DFF">
        <w:rPr>
          <w:rFonts w:ascii="Arial" w:hAnsi="Arial" w:cs="Arial"/>
          <w:b/>
          <w:sz w:val="20"/>
          <w:szCs w:val="20"/>
        </w:rPr>
        <w:t>сти и действия по их устранению</w:t>
      </w:r>
    </w:p>
    <w:p w:rsidR="00796110" w:rsidRPr="003A0868" w:rsidRDefault="00796110" w:rsidP="004504AA">
      <w:pPr>
        <w:jc w:val="center"/>
        <w:rPr>
          <w:rFonts w:ascii="Arial" w:eastAsiaTheme="minorEastAsia" w:hAnsi="Arial" w:cs="Arial"/>
          <w:b/>
          <w:sz w:val="2"/>
          <w:szCs w:val="20"/>
          <w:lang w:eastAsia="zh-CN"/>
        </w:rPr>
      </w:pPr>
    </w:p>
    <w:tbl>
      <w:tblPr>
        <w:tblW w:w="10079" w:type="dxa"/>
        <w:jc w:val="center"/>
        <w:tblLook w:val="04A0" w:firstRow="1" w:lastRow="0" w:firstColumn="1" w:lastColumn="0" w:noHBand="0" w:noVBand="1"/>
      </w:tblPr>
      <w:tblGrid>
        <w:gridCol w:w="2526"/>
        <w:gridCol w:w="3085"/>
        <w:gridCol w:w="4468"/>
      </w:tblGrid>
      <w:tr w:rsidR="00246AF5" w:rsidTr="00246AF5">
        <w:trPr>
          <w:trHeight w:val="328"/>
          <w:jc w:val="center"/>
        </w:trPr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246AF5" w:rsidRDefault="00246AF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НЕИСПРАВНОСТЬ</w:t>
            </w:r>
          </w:p>
        </w:tc>
        <w:tc>
          <w:tcPr>
            <w:tcW w:w="3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246AF5" w:rsidRDefault="00246AF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ПРИЧИНА</w:t>
            </w:r>
          </w:p>
        </w:tc>
        <w:tc>
          <w:tcPr>
            <w:tcW w:w="4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/>
            <w:vAlign w:val="center"/>
            <w:hideMark/>
          </w:tcPr>
          <w:p w:rsidR="00246AF5" w:rsidRDefault="00246AF5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ДЕЙСТВИЯ ПО УСТРАНЕНИЮ</w:t>
            </w:r>
          </w:p>
        </w:tc>
      </w:tr>
      <w:tr w:rsidR="00246AF5" w:rsidRPr="00246AF5" w:rsidTr="00246AF5">
        <w:trPr>
          <w:trHeight w:val="328"/>
          <w:jc w:val="center"/>
        </w:trPr>
        <w:tc>
          <w:tcPr>
            <w:tcW w:w="2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Двигатель не включается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Нет напряжения в сети питания.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Проверить наличие напряжения в аккумуляторе питания.</w:t>
            </w:r>
          </w:p>
        </w:tc>
      </w:tr>
      <w:tr w:rsidR="00246AF5" w:rsidRP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Неисправен выключатель.</w:t>
            </w:r>
          </w:p>
        </w:tc>
        <w:tc>
          <w:tcPr>
            <w:tcW w:w="4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  <w:tr w:rsid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Неисправен шнур питания.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246AF5" w:rsidRPr="00246AF5" w:rsidTr="00246AF5">
        <w:trPr>
          <w:trHeight w:val="328"/>
          <w:jc w:val="center"/>
        </w:trPr>
        <w:tc>
          <w:tcPr>
            <w:tcW w:w="2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Повышенное искрение щеток на коллекторе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Изношены щетки.</w:t>
            </w:r>
          </w:p>
        </w:tc>
        <w:tc>
          <w:tcPr>
            <w:tcW w:w="4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  <w:tr w:rsid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Загрязнен коллектор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Неисправны обмотки якоря.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246AF5" w:rsidTr="00246AF5">
        <w:trPr>
          <w:trHeight w:val="328"/>
          <w:jc w:val="center"/>
        </w:trPr>
        <w:tc>
          <w:tcPr>
            <w:tcW w:w="2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Повышенная вибрация, шум.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Рабочий инструмент плохо закреплен.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Закрепить правильно рабочий инструмент.</w:t>
            </w:r>
          </w:p>
        </w:tc>
      </w:tr>
      <w:tr w:rsidR="00246AF5" w:rsidRPr="00246AF5" w:rsidTr="00246AF5">
        <w:trPr>
          <w:trHeight w:val="328"/>
          <w:jc w:val="center"/>
        </w:trPr>
        <w:tc>
          <w:tcPr>
            <w:tcW w:w="2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Появление дыма и запаха горелой изоляции.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Неисправны подшипники</w:t>
            </w:r>
          </w:p>
        </w:tc>
        <w:tc>
          <w:tcPr>
            <w:tcW w:w="446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  <w:tr w:rsidR="00246AF5" w:rsidRP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Износ зубьев якоря или шестерни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246AF5" w:rsidRP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Неисправность обмоток якоря или статора.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</w:tr>
      <w:tr w:rsidR="00246AF5" w:rsidTr="00246AF5">
        <w:trPr>
          <w:trHeight w:val="328"/>
          <w:jc w:val="center"/>
        </w:trPr>
        <w:tc>
          <w:tcPr>
            <w:tcW w:w="2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Двигатель перегревается.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Загрязнены окна охлаждения электродвигателя.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Прочистить окна охлаждения электродвигателя</w:t>
            </w:r>
          </w:p>
        </w:tc>
      </w:tr>
      <w:tr w:rsid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Электродвигатель перегружен.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Снять нагрузку</w:t>
            </w:r>
          </w:p>
        </w:tc>
      </w:tr>
      <w:tr w:rsidR="00246AF5" w:rsidRPr="00246AF5" w:rsidTr="00246AF5">
        <w:trPr>
          <w:trHeight w:val="328"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Неисправен якорь.</w:t>
            </w:r>
          </w:p>
        </w:tc>
        <w:tc>
          <w:tcPr>
            <w:tcW w:w="4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6AF5" w:rsidRDefault="00246AF5">
            <w:pPr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color w:val="000000"/>
                <w:sz w:val="18"/>
                <w:szCs w:val="18"/>
              </w:rPr>
              <w:t>Обратиться в специализированный Сервисный центр для ремонта.</w:t>
            </w:r>
          </w:p>
        </w:tc>
      </w:tr>
    </w:tbl>
    <w:p w:rsidR="003A0868" w:rsidRDefault="003A0868" w:rsidP="003A0868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ВНИМАНИЕ!</w:t>
      </w:r>
      <w:r>
        <w:rPr>
          <w:rFonts w:ascii="Arial" w:hAnsi="Arial" w:cs="Arial"/>
          <w:sz w:val="20"/>
          <w:szCs w:val="20"/>
        </w:rPr>
        <w:t xml:space="preserve"> До начала работ по техобслуживанию или смене оснастки, а также при транспортировании электроинструмента установить переключатель направления вращения в среднее положение. Перед началом любых работ по обслуживанию зарядного устройства инструмента вытащить вилку из розетки.</w:t>
      </w:r>
    </w:p>
    <w:p w:rsidR="003A0868" w:rsidRDefault="003A0868" w:rsidP="003A0868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Предохраняйте инструмент от ударов и повышенной вибрации, а также попадания на корпусные детали масла и смазок.  Периодически проверяйте крепеж. Если болты ослабли - затяните их немедленно, во избежание серьезного повреждения инструмента и получения травмы.</w:t>
      </w:r>
    </w:p>
    <w:p w:rsidR="003A0868" w:rsidRDefault="003A0868" w:rsidP="003A0868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Периодически проверяйте шнур электропитания зарядного устройства. Если кабель поврежден - отремонтируйте в ближайшем авторизованном сервисном центре.</w:t>
      </w:r>
    </w:p>
    <w:p w:rsidR="003A0868" w:rsidRDefault="003A0868" w:rsidP="003A0868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Держите вентиляционные отверстия чистыми. Очищайте периодически все части инструмента от пыли и грязи. Использование некоторых средств для чистки как бензин, аммиак, и т.д. приводят к повреждению пластмассовые части. Ремонт Вашего электроинструмента поручайте только квалифицированному персоналу и только с применением оригинальных запасных частей. При износе угольных щеток инструмент автоматически отключается. Выполните замену угольных щеток. Обслуживание электроинструмента должно быть выполнено только квалифицированным персоналом уполномоченных сервисных центров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90550" cy="1333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0"/>
          <w:szCs w:val="20"/>
        </w:rPr>
        <w:t>. Обслуживание, выполненное неквалифицированным персоналом может стать причиной поломки инструмента и травм.</w:t>
      </w:r>
    </w:p>
    <w:p w:rsidR="004504AA" w:rsidRDefault="00E10DFF" w:rsidP="003A0868">
      <w:pPr>
        <w:tabs>
          <w:tab w:val="left" w:pos="10585"/>
        </w:tabs>
        <w:spacing w:before="100" w:after="100"/>
        <w:ind w:right="686" w:firstLineChars="300" w:firstLine="723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4" o:spid="_x0000_s1069" style="position:absolute;left:0;text-align:left;z-index:251900416;visibility:visible;mso-wrap-distance-top:-6e-5mm;mso-wrap-distance-bottom:-6e-5mm;mso-width-relative:margin" from="251.25pt,11.95pt" to="719.25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ГАРАНТИЙНОЕ ОБЯЗАТЕЛЬСТВО.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504AA" w:rsidRDefault="004504AA" w:rsidP="00796110">
      <w:pPr>
        <w:ind w:leftChars="500" w:left="1100" w:rightChars="400" w:right="880"/>
        <w:jc w:val="both"/>
        <w:rPr>
          <w:rFonts w:ascii="Arial" w:hAnsi="Arial" w:cs="Arial"/>
          <w:sz w:val="20"/>
          <w:szCs w:val="20"/>
          <w:lang w:eastAsia="zh-CN"/>
        </w:rPr>
      </w:pPr>
      <w:r w:rsidRPr="00911E27">
        <w:rPr>
          <w:rFonts w:ascii="Arial" w:hAnsi="Arial" w:cs="Arial"/>
          <w:sz w:val="20"/>
          <w:szCs w:val="20"/>
        </w:rPr>
        <w:t>На электрические инструменты</w:t>
      </w:r>
      <w:r>
        <w:rPr>
          <w:rFonts w:ascii="Arial" w:hAnsi="Arial" w:cs="Arial"/>
          <w:noProof/>
          <w:sz w:val="20"/>
          <w:szCs w:val="20"/>
          <w:lang w:bidi="ar-SA"/>
        </w:rPr>
        <w:drawing>
          <wp:inline distT="0" distB="0" distL="0" distR="0">
            <wp:extent cx="592455" cy="135255"/>
            <wp:effectExtent l="19050" t="0" r="0" b="0"/>
            <wp:docPr id="91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13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1E27">
        <w:rPr>
          <w:rFonts w:ascii="Arial" w:hAnsi="Arial" w:cs="Arial"/>
          <w:sz w:val="20"/>
          <w:szCs w:val="20"/>
        </w:rPr>
        <w:t xml:space="preserve"> распространяется гарантия, согласно сроку, указанному в гарантийном талоне.</w:t>
      </w:r>
      <w:r>
        <w:rPr>
          <w:rFonts w:ascii="Arial" w:hAnsi="Arial" w:cs="Arial"/>
          <w:sz w:val="20"/>
          <w:szCs w:val="20"/>
        </w:rPr>
        <w:t xml:space="preserve"> </w:t>
      </w:r>
      <w:r w:rsidRPr="00911E27">
        <w:rPr>
          <w:rFonts w:ascii="Arial" w:hAnsi="Arial" w:cs="Arial"/>
          <w:sz w:val="20"/>
          <w:szCs w:val="20"/>
        </w:rPr>
        <w:t>Вы можете ознакомиться с правилами гарантийного обслуживания в гарантийном талоне, прилагаемом к инструкции по эксплуатации.</w:t>
      </w: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5" o:spid="_x0000_s1068" style="position:absolute;left:0;text-align:left;z-index:251901440;visibility:visible;mso-wrap-distance-top:-6e-5mm;mso-wrap-distance-bottom:-6e-5mm;mso-width-relative:margin" from="133.5pt,12.7pt" to="601.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СРОК СЛУЖБЫ.</w:t>
      </w:r>
    </w:p>
    <w:p w:rsidR="004504AA" w:rsidRPr="001A7CDE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1A7CDE">
        <w:rPr>
          <w:rFonts w:ascii="Arial" w:hAnsi="Arial" w:cs="Arial"/>
          <w:sz w:val="20"/>
          <w:szCs w:val="20"/>
        </w:rPr>
        <w:t xml:space="preserve">Срок службы изделия составляет 5 лет.  </w:t>
      </w:r>
      <w:r w:rsidRPr="001A7CDE">
        <w:rPr>
          <w:rFonts w:ascii="Arial" w:eastAsia="Times New Roman" w:hAnsi="Arial" w:cs="Arial"/>
          <w:color w:val="000000"/>
          <w:sz w:val="20"/>
          <w:szCs w:val="20"/>
        </w:rPr>
        <w:t xml:space="preserve">Указанный срок службы действителен при соблюдении потребителем требований настоящего руководства. При полной выработке ресурса инструмента, его необходимо утилизировать </w:t>
      </w:r>
      <w:r w:rsidRPr="001A7CDE">
        <w:rPr>
          <w:rFonts w:ascii="Arial" w:hAnsi="Arial" w:cs="Arial"/>
          <w:sz w:val="20"/>
          <w:szCs w:val="20"/>
        </w:rPr>
        <w:t>в соответствии с установленными правилами в РФ.</w:t>
      </w:r>
    </w:p>
    <w:p w:rsidR="00032FEC" w:rsidRPr="00D91CC9" w:rsidRDefault="004504AA" w:rsidP="00D91CC9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826100">
        <w:rPr>
          <w:rFonts w:ascii="Arial" w:hAnsi="Arial" w:cs="Arial"/>
          <w:sz w:val="20"/>
          <w:szCs w:val="20"/>
        </w:rPr>
        <w:t>ЗАПРЕЩЕНО</w:t>
      </w:r>
      <w:r w:rsidRPr="001A7CDE">
        <w:rPr>
          <w:rFonts w:ascii="Arial" w:hAnsi="Arial" w:cs="Arial"/>
          <w:sz w:val="20"/>
          <w:szCs w:val="20"/>
        </w:rPr>
        <w:t xml:space="preserve"> применение инструмента не по назначению!</w:t>
      </w: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</w:pPr>
      <w:r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val="en-US" w:eastAsia="zh-CN" w:bidi="ar-SA"/>
        </w:rPr>
        <w:pict>
          <v:line id="Прямая соединительная линия 126" o:spid="_x0000_s1067" style="position:absolute;left:0;text-align:left;z-index:251902464;visibility:visible;mso-wrap-distance-top:-6e-5mm;mso-wrap-distance-bottom:-6e-5mm;mso-width-relative:margin;mso-height-relative:margin" from="538.8pt,13.3pt" to="614.9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ПЕРЕЧЕНЬ КРИТИЧЕСКИХ ОТКАЗОВ И ОШИБОЧНЫЕ ДЕЙСТВИЯ ПЕРСОНАЛА ИЛИ ПОЛЬЗОВАТЕЛЯ.</w:t>
      </w:r>
      <w:r w:rsidR="004504AA" w:rsidRPr="00704142">
        <w:rPr>
          <w:rFonts w:ascii="Arial" w:hAnsi="Arial" w:cs="Arial"/>
          <w:b/>
          <w:noProof/>
          <w:color w:val="808080" w:themeColor="background1" w:themeShade="80"/>
          <w:sz w:val="24"/>
          <w:szCs w:val="24"/>
          <w:lang w:bidi="ar-SA"/>
        </w:rPr>
        <w:t xml:space="preserve"> </w:t>
      </w:r>
    </w:p>
    <w:p w:rsidR="004504AA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поврежденной рукояткой или поврежденным корпусом.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дыма непосредственно из корпуса изделия.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с перебитым или оголенным электрическим кабелем.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на открытом пространстве во время дождя.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включать при попадании воды в корпус.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сильном искрении.</w:t>
      </w:r>
      <w:r>
        <w:rPr>
          <w:rFonts w:ascii="Arial" w:eastAsiaTheme="minorEastAsia" w:hAnsi="Arial" w:cs="Arial"/>
          <w:sz w:val="20"/>
          <w:szCs w:val="20"/>
          <w:lang w:eastAsia="zh-CN"/>
        </w:rPr>
        <w:t xml:space="preserve"> </w:t>
      </w:r>
      <w:r w:rsidRPr="00E153F2">
        <w:rPr>
          <w:rFonts w:ascii="Arial" w:eastAsiaTheme="minorEastAsia" w:hAnsi="Arial" w:cs="Arial"/>
          <w:sz w:val="20"/>
          <w:szCs w:val="20"/>
          <w:lang w:eastAsia="zh-CN"/>
        </w:rPr>
        <w:t>Не использовать при появлении сильной вибрации.</w:t>
      </w: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eastAsia="Arial Narrow" w:hAnsi="Arial" w:cs="Arial"/>
          <w:color w:val="808080" w:themeColor="background1" w:themeShade="8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7" o:spid="_x0000_s1066" style="position:absolute;left:0;text-align:left;z-index:251903488;visibility:visible;mso-wrap-distance-top:-6e-5mm;mso-wrap-distance-bottom:-6e-5mm;mso-width-relative:margin" from="279pt,12.7pt" to="747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/tAKwIAAHMEAAAOAAAAZHJzL2Uyb0RvYy54bWysVM1uEzEQviPxDpbvZDeBpG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КРИТЕРИЙ ПРЕДЕЛЬНЫХ СОСТОЯНИЙ</w:t>
      </w:r>
      <w:r w:rsidR="004504AA" w:rsidRPr="00BE4A1D">
        <w:rPr>
          <w:rFonts w:ascii="Arial" w:eastAsia="Arial Narrow" w:hAnsi="Arial" w:cs="Arial"/>
          <w:color w:val="808080" w:themeColor="background1" w:themeShade="80"/>
          <w:sz w:val="24"/>
          <w:szCs w:val="24"/>
        </w:rPr>
        <w:t xml:space="preserve">. </w:t>
      </w:r>
    </w:p>
    <w:p w:rsidR="004504AA" w:rsidRPr="00796110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F2B34">
        <w:rPr>
          <w:rFonts w:ascii="Arial" w:hAnsi="Arial" w:cs="Arial"/>
          <w:sz w:val="20"/>
          <w:szCs w:val="20"/>
        </w:rPr>
        <w:t>Перетёрт или повреждён электрический кабель.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Поврежден корпус изделия.</w:t>
      </w: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8" o:spid="_x0000_s1065" style="position:absolute;left:0;text-align:left;z-index:251904512;visibility:visible;mso-wrap-distance-top:-6e-5mm;mso-wrap-distance-bottom:-6e-5mm;mso-width-relative:margin" from="518.9pt,12.3pt" to="625.2pt,1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ДЕЙСТВИЯ ПЕРСОНАЛА В СЛУЧАЕ ИНЦИДЕНТА, КРИТИЧЕСКОГО ОТКАЗА ИЛИ АВАРИИ.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504AA" w:rsidRPr="00796110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5E592C">
        <w:rPr>
          <w:rFonts w:ascii="Arial" w:hAnsi="Arial" w:cs="Arial"/>
          <w:sz w:val="20"/>
          <w:szCs w:val="20"/>
        </w:rPr>
        <w:t>При возникновении инцидента или аварии следует незамедлительно остановить работу с инструментом, обесточить, обратиться в сервисную службу, действовать по указаниям службы сервиса, если таковые поступили, и не допускать людей к работе с инструментом.</w:t>
      </w: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29" o:spid="_x0000_s1064" style="position:absolute;left:0;text-align:left;z-index:251905536;visibility:visible;mso-wrap-distance-top:-6e-5mm;mso-wrap-distance-bottom:-6e-5mm;mso-width-relative:margin" from="109.7pt,12.05pt" to="595.3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ХРАНЕНИЕ.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504AA" w:rsidRPr="00E153F2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Необходимо хранить в сухом месте. Необходимо хранить вдали от источников повышенных температур и воздействия солнечных лучей.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При хранении необходимо избегать резкого перепада температур.</w:t>
      </w:r>
    </w:p>
    <w:p w:rsidR="003A0868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 w:rsidRPr="00E153F2">
        <w:rPr>
          <w:rFonts w:ascii="Arial" w:hAnsi="Arial" w:cs="Arial"/>
          <w:sz w:val="20"/>
          <w:szCs w:val="20"/>
        </w:rPr>
        <w:t>Хранение без упаковки не допускается.</w:t>
      </w:r>
      <w:r>
        <w:rPr>
          <w:rFonts w:ascii="Arial" w:hAnsi="Arial" w:cs="Arial"/>
          <w:sz w:val="20"/>
          <w:szCs w:val="20"/>
        </w:rPr>
        <w:t xml:space="preserve"> </w:t>
      </w:r>
      <w:r w:rsidRPr="00E153F2">
        <w:rPr>
          <w:rFonts w:ascii="Arial" w:hAnsi="Arial" w:cs="Arial"/>
          <w:sz w:val="20"/>
          <w:szCs w:val="20"/>
        </w:rPr>
        <w:t>Подробные требования к условиям хранения смотрите в ГОСТ 15150.</w:t>
      </w:r>
    </w:p>
    <w:p w:rsidR="003A0868" w:rsidRDefault="003A086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4504AA" w:rsidRPr="00796110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30" o:spid="_x0000_s1063" style="position:absolute;left:0;text-align:left;z-index:251906560;visibility:visible;mso-wrap-distance-top:-6e-5mm;mso-wrap-distance-bottom:-6e-5mm;mso-width-relative:margin" from="165pt,8.95pt" to="633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ТРАНСПОРТИРОВКА.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504AA" w:rsidRPr="00796110" w:rsidRDefault="004504AA" w:rsidP="00796110">
      <w:pPr>
        <w:tabs>
          <w:tab w:val="left" w:pos="10585"/>
        </w:tabs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 w:rsidRPr="004A525D">
        <w:rPr>
          <w:rFonts w:ascii="Arial" w:hAnsi="Arial" w:cs="Arial"/>
          <w:sz w:val="20"/>
          <w:szCs w:val="20"/>
        </w:rPr>
        <w:t>Категорически не допускается падение и любые механические воздействия на упаковку при транспортировке.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При разгрузке и погрузке не допускается использование любого вида техники, работающей по принципу зажима упаковки.</w:t>
      </w:r>
      <w:r>
        <w:rPr>
          <w:rFonts w:ascii="Arial" w:hAnsi="Arial" w:cs="Arial"/>
          <w:sz w:val="20"/>
          <w:szCs w:val="20"/>
        </w:rPr>
        <w:t xml:space="preserve"> </w:t>
      </w:r>
      <w:r w:rsidRPr="004A525D">
        <w:rPr>
          <w:rFonts w:ascii="Arial" w:hAnsi="Arial" w:cs="Arial"/>
          <w:sz w:val="20"/>
          <w:szCs w:val="20"/>
        </w:rPr>
        <w:t>Подробные требования к условиям транспортировки смотрите в ГОСТ15150.</w:t>
      </w: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31" o:spid="_x0000_s1062" style="position:absolute;left:0;text-align:left;z-index:251907584;visibility:visible;mso-wrap-distance-top:-6e-5mm;mso-wrap-distance-bottom:-6e-5mm;mso-width-relative:margin" from="130.95pt,11.35pt" to="598.9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УТИЛИЗАЦИЯ.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4504AA" w:rsidRPr="00796110" w:rsidRDefault="004504AA" w:rsidP="00796110">
      <w:pPr>
        <w:tabs>
          <w:tab w:val="left" w:pos="10585"/>
        </w:tabs>
        <w:ind w:left="1077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noProof/>
          <w:sz w:val="20"/>
          <w:szCs w:val="20"/>
          <w:lang w:bidi="ar-SA"/>
        </w:rPr>
        <w:drawing>
          <wp:anchor distT="0" distB="0" distL="114300" distR="114300" simplePos="0" relativeHeight="251895296" behindDoc="0" locked="0" layoutInCell="1" allowOverlap="1">
            <wp:simplePos x="0" y="0"/>
            <wp:positionH relativeFrom="column">
              <wp:posOffset>797560</wp:posOffset>
            </wp:positionH>
            <wp:positionV relativeFrom="paragraph">
              <wp:posOffset>15875</wp:posOffset>
            </wp:positionV>
            <wp:extent cx="337185" cy="413385"/>
            <wp:effectExtent l="19050" t="0" r="5715" b="0"/>
            <wp:wrapSquare wrapText="bothSides"/>
            <wp:docPr id="917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F2B34">
        <w:rPr>
          <w:rFonts w:ascii="Arial" w:hAnsi="Arial" w:cs="Arial"/>
          <w:sz w:val="20"/>
          <w:szCs w:val="20"/>
        </w:rPr>
        <w:t xml:space="preserve">Отслужившие свой срок </w:t>
      </w:r>
      <w:r>
        <w:rPr>
          <w:rFonts w:ascii="Arial" w:hAnsi="Arial" w:cs="Arial"/>
          <w:sz w:val="20"/>
          <w:szCs w:val="20"/>
        </w:rPr>
        <w:t xml:space="preserve">аккумуляторы и </w:t>
      </w:r>
      <w:r w:rsidRPr="004F2B34">
        <w:rPr>
          <w:rFonts w:ascii="Arial" w:hAnsi="Arial" w:cs="Arial"/>
          <w:sz w:val="20"/>
          <w:szCs w:val="20"/>
        </w:rPr>
        <w:t>электроинструменты, принадлежности и упаковку следует сдавать на экологически чистую рекуперацию отходов.</w:t>
      </w:r>
      <w:r>
        <w:rPr>
          <w:rFonts w:ascii="Arial" w:hAnsi="Arial" w:cs="Arial"/>
          <w:sz w:val="20"/>
          <w:szCs w:val="20"/>
        </w:rPr>
        <w:t xml:space="preserve"> </w:t>
      </w:r>
      <w:r w:rsidRPr="004F2B34">
        <w:rPr>
          <w:rFonts w:ascii="Arial" w:hAnsi="Arial" w:cs="Arial"/>
          <w:sz w:val="20"/>
          <w:szCs w:val="20"/>
        </w:rPr>
        <w:t>Не выбрасывайте электроинструменты в бытовой мусор!</w:t>
      </w:r>
    </w:p>
    <w:p w:rsidR="004504AA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noProof/>
          <w:sz w:val="24"/>
          <w:szCs w:val="24"/>
          <w:lang w:bidi="ar-SA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32" o:spid="_x0000_s1061" style="position:absolute;left:0;text-align:left;z-index:251908608;visibility:visible;mso-wrap-distance-top:-6e-5mm;mso-wrap-distance-bottom:-6e-5mm;mso-width-relative:margin" from="235.2pt,6.7pt" to="703.2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ЗНАЧЕНИЕ ШУМА И ВИБРАЦИИ.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246AF5" w:rsidRDefault="00246AF5" w:rsidP="00246AF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Типичный уровень взвешенного звукового давления (A), измеренный в соответствии с EN60745: </w:t>
      </w:r>
    </w:p>
    <w:p w:rsidR="00246AF5" w:rsidRDefault="00246AF5" w:rsidP="00246AF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Уровень звукового давления (LpA):65 дБ (A) </w:t>
      </w:r>
    </w:p>
    <w:p w:rsidR="00246AF5" w:rsidRDefault="00246AF5" w:rsidP="00246AF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Уровень звуковой мощности (LWA): 76 дБ (A) </w:t>
      </w:r>
    </w:p>
    <w:p w:rsidR="00246AF5" w:rsidRDefault="00246AF5" w:rsidP="00246AF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Погрешность (К): 3 дБ(A). </w:t>
      </w:r>
    </w:p>
    <w:p w:rsidR="00246AF5" w:rsidRDefault="00246AF5" w:rsidP="00246AF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Вибрация. </w:t>
      </w:r>
    </w:p>
    <w:p w:rsidR="00246AF5" w:rsidRDefault="00246AF5" w:rsidP="00246AF5">
      <w:pPr>
        <w:ind w:leftChars="500" w:left="1100" w:rightChars="400" w:right="88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Общий уровень вибрации (векторная сумма по трем координатам), определенный в соответствии с EN60745: Распространение вибрации (ah, AG): 2,38 м/с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.</w:t>
      </w:r>
    </w:p>
    <w:p w:rsidR="00246AF5" w:rsidRDefault="00246AF5" w:rsidP="00246AF5">
      <w:pPr>
        <w:ind w:leftChars="500" w:left="1100" w:rightChars="400" w:right="880"/>
        <w:jc w:val="both"/>
        <w:rPr>
          <w:rFonts w:ascii="Arial" w:eastAsiaTheme="minorEastAsia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</w:rPr>
        <w:t>Погрешность (К): 1,5 м/с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. </w:t>
      </w:r>
    </w:p>
    <w:p w:rsidR="003A0868" w:rsidRDefault="003A0868" w:rsidP="00E10DFF">
      <w:pP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</w:pPr>
      <w:r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br w:type="page"/>
      </w:r>
    </w:p>
    <w:p w:rsidR="004504AA" w:rsidRPr="00704142" w:rsidRDefault="00E10DFF" w:rsidP="003A0868">
      <w:pPr>
        <w:tabs>
          <w:tab w:val="left" w:pos="10585"/>
        </w:tabs>
        <w:spacing w:before="100" w:after="100"/>
        <w:ind w:left="720" w:right="686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n-US" w:eastAsia="zh-CN" w:bidi="ar-SA"/>
        </w:rPr>
        <w:pict>
          <v:line id="Прямая соединительная линия 133" o:spid="_x0000_s1060" style="position:absolute;left:0;text-align:left;z-index:251909632;visibility:visible;mso-wrap-distance-top:-6e-5mm;mso-wrap-distance-bottom:-6e-5mm;mso-width-relative:margin" from="251.65pt,8.3pt" to="719.65pt,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" strokecolor="#a5a5a5 [2092]" strokeweight="2.25pt">
            <o:lock v:ext="edit" shapetype="f"/>
          </v:line>
        </w:pict>
      </w:r>
      <w:r w:rsidR="004504AA" w:rsidRPr="00704142">
        <w:rPr>
          <w:rFonts w:ascii="Arial" w:eastAsia="Arial Narrow" w:hAnsi="Arial" w:cs="Arial"/>
          <w:b/>
          <w:color w:val="808080" w:themeColor="background1" w:themeShade="80"/>
          <w:sz w:val="24"/>
          <w:szCs w:val="24"/>
        </w:rPr>
        <w:t>ИНФОРМАЦИЯ ДЛЯ ПОКУПАТЕЛЯ.</w:t>
      </w:r>
      <w:r w:rsidR="004504AA" w:rsidRPr="00704142">
        <w:rPr>
          <w:rFonts w:ascii="Arial" w:hAnsi="Arial" w:cs="Arial"/>
          <w:b/>
          <w:noProof/>
          <w:sz w:val="24"/>
          <w:szCs w:val="24"/>
          <w:lang w:bidi="ar-SA"/>
        </w:rPr>
        <w:t xml:space="preserve"> </w:t>
      </w:r>
    </w:p>
    <w:p w:rsidR="00E10DFF" w:rsidRPr="00E10DFF" w:rsidRDefault="00E10DFF" w:rsidP="00E10DF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0DFF">
        <w:rPr>
          <w:rFonts w:ascii="Arial" w:hAnsi="Arial" w:cs="Arial" w:hint="eastAsia"/>
          <w:noProof/>
          <w:sz w:val="20"/>
          <w:szCs w:val="20"/>
          <w:lang w:bidi="ar-SA"/>
        </w:rPr>
        <w:drawing>
          <wp:inline distT="0" distB="0" distL="0" distR="0" wp14:anchorId="5AFCC4FE" wp14:editId="2E1E21EF">
            <wp:extent cx="349200" cy="324000"/>
            <wp:effectExtent l="0" t="0" r="0" b="0"/>
            <wp:docPr id="2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16" r="66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00" cy="3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0DFF">
        <w:rPr>
          <w:rFonts w:ascii="Arial" w:hAnsi="Arial" w:cs="Arial"/>
          <w:sz w:val="20"/>
          <w:szCs w:val="20"/>
        </w:rPr>
        <w:t>Сертификат соответствия: № ЕАЭС RU C-CN.ПФ02.В.02762/20 Серия RU № 0285599, срок действия: с 16.10.2020 г. по 15.10.2021 г. Выдан Органом по сертификации продукции Общества с ограниченной ответственностью «ПРОФИТ», Россия, 109004, город Москва, улица Николоямская, дом 45, строение 2.</w:t>
      </w:r>
    </w:p>
    <w:p w:rsidR="00E10DFF" w:rsidRPr="00E10DFF" w:rsidRDefault="00E10DFF" w:rsidP="00E10DFF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E10DFF">
        <w:rPr>
          <w:rFonts w:ascii="Arial" w:hAnsi="Arial" w:cs="Arial"/>
          <w:sz w:val="20"/>
          <w:szCs w:val="20"/>
        </w:rPr>
        <w:t xml:space="preserve">Соответствует техническим регламентам: ТР ТС 010/2011 «О безопасности машин и оборудования», ТР ТС 020/2011 «Электромагнитная совместимость технических средств», ТР ТС 004/2011 «О безопасности низковольтного оборудования». </w:t>
      </w:r>
    </w:p>
    <w:p w:rsidR="00E10DFF" w:rsidRPr="00E10DFF" w:rsidRDefault="00E10DFF" w:rsidP="00E10DFF">
      <w:pPr>
        <w:tabs>
          <w:tab w:val="left" w:pos="10585"/>
        </w:tabs>
        <w:ind w:left="1077" w:right="686"/>
        <w:jc w:val="both"/>
        <w:rPr>
          <w:rFonts w:ascii="Arial" w:hAnsi="Arial" w:cs="Arial"/>
          <w:sz w:val="20"/>
          <w:szCs w:val="20"/>
        </w:rPr>
      </w:pPr>
      <w:r w:rsidRPr="00E10DFF">
        <w:rPr>
          <w:rFonts w:ascii="Arial" w:hAnsi="Arial" w:cs="Arial"/>
          <w:sz w:val="20"/>
          <w:szCs w:val="20"/>
        </w:rPr>
        <w:t>Соответствует ТР ЕАЭС 0037/2016 «Об ограничении использования определенных опасных вредных веществ в электрическом и электроном оборудовании». Декларация о соответствии ЕАЭС N RU Д-CN.НА96.В.01784/20, срок действия от 16.10.2020 по 15.10.2025, выдана Испытательным центром «CERTIFICATION GROUP» ООО «Трансконсалтинг»</w:t>
      </w:r>
    </w:p>
    <w:p w:rsidR="00E10DFF" w:rsidRPr="00E10DFF" w:rsidRDefault="00E10DFF" w:rsidP="00E10DFF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E10DFF">
        <w:rPr>
          <w:rFonts w:ascii="Arial" w:hAnsi="Arial" w:cs="Arial"/>
          <w:sz w:val="20"/>
          <w:szCs w:val="20"/>
        </w:rPr>
        <w:t xml:space="preserve">Страна изготовления: КНР. </w:t>
      </w:r>
    </w:p>
    <w:p w:rsidR="00E10DFF" w:rsidRPr="00E10DFF" w:rsidRDefault="00E10DFF" w:rsidP="00E10DFF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E10DFF">
        <w:rPr>
          <w:rFonts w:ascii="Arial" w:hAnsi="Arial" w:cs="Arial"/>
          <w:sz w:val="20"/>
          <w:szCs w:val="20"/>
        </w:rPr>
        <w:t xml:space="preserve">Производитель (завод-изготовитель): </w:t>
      </w:r>
      <w:r w:rsidRPr="00E10DFF">
        <w:rPr>
          <w:rFonts w:ascii="Arial" w:hAnsi="Arial" w:cs="Arial"/>
          <w:sz w:val="20"/>
          <w:szCs w:val="20"/>
          <w:lang w:val="en-US"/>
        </w:rPr>
        <w:t>AWLOP</w:t>
      </w:r>
      <w:r w:rsidRPr="00E10DFF">
        <w:rPr>
          <w:rFonts w:ascii="Arial" w:hAnsi="Arial" w:cs="Arial"/>
          <w:sz w:val="20"/>
          <w:szCs w:val="20"/>
        </w:rPr>
        <w:t xml:space="preserve"> </w:t>
      </w:r>
      <w:r w:rsidRPr="00E10DFF">
        <w:rPr>
          <w:rFonts w:ascii="Arial" w:hAnsi="Arial" w:cs="Arial"/>
          <w:sz w:val="20"/>
          <w:szCs w:val="20"/>
          <w:lang w:val="en-US"/>
        </w:rPr>
        <w:t>TRADING</w:t>
      </w:r>
      <w:r w:rsidRPr="00E10DFF">
        <w:rPr>
          <w:rFonts w:ascii="Arial" w:hAnsi="Arial" w:cs="Arial"/>
          <w:sz w:val="20"/>
          <w:szCs w:val="20"/>
        </w:rPr>
        <w:t xml:space="preserve"> </w:t>
      </w:r>
      <w:r w:rsidRPr="00E10DFF">
        <w:rPr>
          <w:rFonts w:ascii="Arial" w:hAnsi="Arial" w:cs="Arial"/>
          <w:sz w:val="20"/>
          <w:szCs w:val="20"/>
          <w:lang w:val="en-US"/>
        </w:rPr>
        <w:t>CO</w:t>
      </w:r>
      <w:r w:rsidRPr="00E10DFF">
        <w:rPr>
          <w:rFonts w:ascii="Arial" w:hAnsi="Arial" w:cs="Arial"/>
          <w:sz w:val="20"/>
          <w:szCs w:val="20"/>
        </w:rPr>
        <w:t xml:space="preserve"> </w:t>
      </w:r>
      <w:r w:rsidRPr="00E10DFF">
        <w:rPr>
          <w:rFonts w:ascii="Arial" w:hAnsi="Arial" w:cs="Arial"/>
          <w:sz w:val="20"/>
          <w:szCs w:val="20"/>
          <w:lang w:val="en-US"/>
        </w:rPr>
        <w:t>LTD</w:t>
      </w:r>
      <w:r w:rsidRPr="00E10DFF">
        <w:rPr>
          <w:rFonts w:ascii="Arial" w:hAnsi="Arial" w:cs="Arial"/>
          <w:sz w:val="20"/>
          <w:szCs w:val="20"/>
        </w:rPr>
        <w:t xml:space="preserve">.  Адрес: Китай, г. Нингбо, ул. Лантень 201, Модерн таймз А2, блок 16/F. </w:t>
      </w:r>
    </w:p>
    <w:p w:rsidR="00E10DFF" w:rsidRPr="00E10DFF" w:rsidRDefault="00E10DFF" w:rsidP="00E10DFF">
      <w:pPr>
        <w:ind w:left="1077" w:right="686"/>
        <w:jc w:val="both"/>
        <w:rPr>
          <w:rFonts w:ascii="Arial" w:hAnsi="Arial" w:cs="Arial"/>
          <w:sz w:val="20"/>
          <w:szCs w:val="20"/>
        </w:rPr>
      </w:pPr>
      <w:r w:rsidRPr="00E10DFF">
        <w:rPr>
          <w:rFonts w:ascii="Arial" w:hAnsi="Arial" w:cs="Arial"/>
          <w:sz w:val="20"/>
          <w:szCs w:val="20"/>
        </w:rPr>
        <w:t xml:space="preserve">Уполномоченный представитель сервиса: ООО «Сервисный центр Штурм». Адрес: Россия, 140143, Московская область, Раменский район, пос. Родники, ул. Трудовая, д.10, пом.1. Телефон горячей линии: 8 800 775 5060. </w:t>
      </w:r>
    </w:p>
    <w:p w:rsidR="00E10DFF" w:rsidRPr="00E10DFF" w:rsidRDefault="00E10DFF" w:rsidP="00E10DFF">
      <w:pPr>
        <w:ind w:left="1077" w:right="686"/>
        <w:jc w:val="both"/>
        <w:rPr>
          <w:rFonts w:ascii="Arial" w:hAnsi="Arial" w:cs="Arial"/>
          <w:noProof/>
          <w:sz w:val="20"/>
          <w:szCs w:val="20"/>
          <w:lang w:bidi="ar-SA"/>
        </w:rPr>
      </w:pPr>
      <w:r w:rsidRPr="00E10DFF">
        <w:rPr>
          <w:rFonts w:ascii="Arial" w:hAnsi="Arial" w:cs="Arial"/>
          <w:noProof/>
          <w:sz w:val="20"/>
          <w:szCs w:val="20"/>
          <w:lang w:bidi="ar-SA"/>
        </w:rPr>
        <w:t xml:space="preserve">Импортер: ООО «СМАРТТУЛЗ». Адрес: Россия, 115054, Москва, ул. Б. Пионерская, д. 15, корп. 1, пом. 2, оф. 2Л. Телефон горячей линии: 8 800 775 5060. Сайт: </w:t>
      </w:r>
      <w:hyperlink r:id="rId37" w:history="1">
        <w:r w:rsidRPr="00E10DFF">
          <w:rPr>
            <w:rFonts w:ascii="Arial" w:hAnsi="Arial" w:cs="Arial"/>
            <w:noProof/>
            <w:color w:val="0000FF" w:themeColor="hyperlink"/>
            <w:sz w:val="20"/>
            <w:szCs w:val="20"/>
            <w:u w:val="single"/>
            <w:lang w:bidi="ar-SA"/>
          </w:rPr>
          <w:t>www.sturmtools.ru</w:t>
        </w:r>
      </w:hyperlink>
      <w:r w:rsidRPr="00E10DFF">
        <w:rPr>
          <w:rFonts w:ascii="Arial" w:hAnsi="Arial" w:cs="Arial"/>
          <w:noProof/>
          <w:sz w:val="20"/>
          <w:szCs w:val="20"/>
          <w:lang w:bidi="ar-SA"/>
        </w:rPr>
        <w:t xml:space="preserve"> </w:t>
      </w:r>
    </w:p>
    <w:p w:rsidR="00E10DFF" w:rsidRDefault="00E10DFF" w:rsidP="00E10DFF">
      <w:pPr>
        <w:ind w:left="1134" w:right="1098"/>
        <w:rPr>
          <w:rFonts w:ascii="Arial" w:hAnsi="Arial" w:cs="Arial"/>
          <w:noProof/>
          <w:sz w:val="20"/>
          <w:szCs w:val="20"/>
          <w:lang w:bidi="ar-SA"/>
        </w:rPr>
      </w:pPr>
      <w:r w:rsidRPr="00E10DFF">
        <w:rPr>
          <w:rFonts w:ascii="Arial" w:hAnsi="Arial" w:cs="Arial"/>
          <w:noProof/>
          <w:sz w:val="20"/>
          <w:szCs w:val="20"/>
          <w:lang w:bidi="ar-SA"/>
        </w:rPr>
        <w:t>Дата производства указана в 10-значном серийном номере инструмента, нанесенного на его корпус:  1-я и 2-я цифра обозначает год, например, «14» обозначает, что изделие произведено в 2014 году.  3-я и 4- я цифры обозначают номер месяца в году производства, например, «05» - май. Дата изготовления также указана на упаковке.</w:t>
      </w:r>
    </w:p>
    <w:p w:rsidR="00E10DFF" w:rsidRDefault="00E10DFF" w:rsidP="00E10DFF">
      <w:pPr>
        <w:ind w:left="1134" w:right="1098"/>
        <w:rPr>
          <w:rFonts w:eastAsiaTheme="minorEastAsia"/>
          <w:sz w:val="18"/>
          <w:lang w:eastAsia="zh-CN"/>
        </w:rPr>
      </w:pPr>
    </w:p>
    <w:p w:rsidR="007174BE" w:rsidRDefault="00E10DFF">
      <w:pPr>
        <w:rPr>
          <w:rFonts w:eastAsiaTheme="minorEastAsia"/>
          <w:sz w:val="18"/>
          <w:lang w:eastAsia="zh-CN"/>
        </w:rPr>
      </w:pPr>
      <w:r>
        <w:rPr>
          <w:rFonts w:eastAsiaTheme="minorEastAsia"/>
          <w:noProof/>
          <w:sz w:val="18"/>
          <w:lang w:val="en-US" w:eastAsia="zh-CN" w:bidi="ar-SA"/>
        </w:rPr>
        <w:pict>
          <v:group id="Group 73" o:spid="_x0000_s1079" style="position:absolute;margin-left:43.45pt;margin-top:6.05pt;width:292.65pt;height:37.95pt;z-index:251977216" coordorigin="704,600" coordsize="5853,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">
            <v:shape id="Text Box 74" o:spid="_x0000_s1080" type="#_x0000_t202" style="position:absolute;left:3952;top:600;width:1682;height:5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<v:textbox style="mso-next-textbox:#Text Box 74">
                <w:txbxContent>
                  <w:p w:rsidR="000D0A23" w:rsidRPr="00DF69EC" w:rsidRDefault="000D0A23" w:rsidP="000D0A23">
                    <w:pPr>
                      <w:rPr>
                        <w:rFonts w:ascii="Anonymous Pro" w:hAnsi="Anonymous Pro"/>
                      </w:rPr>
                    </w:pPr>
                    <w:r w:rsidRPr="00DF69EC">
                      <w:rPr>
                        <w:rFonts w:ascii="Anonymous Pro" w:eastAsiaTheme="minorEastAsia" w:hAnsi="Anonymous Pro"/>
                        <w:b/>
                        <w:lang w:eastAsia="zh-CN"/>
                      </w:rPr>
                      <w:t>ДШС-20КУ</w:t>
                    </w:r>
                  </w:p>
                </w:txbxContent>
              </v:textbox>
            </v:shape>
            <v:shape id="Text Box 75" o:spid="_x0000_s1081" type="#_x0000_t202" style="position:absolute;left:704;top:949;width:5853;height:4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<v:textbox style="mso-next-textbox:#Text Box 75">
                <w:txbxContent>
                  <w:p w:rsidR="000D0A23" w:rsidRPr="00BE0C0B" w:rsidRDefault="000D0A23" w:rsidP="000D0A23">
                    <w:pPr>
                      <w:rPr>
                        <w:rFonts w:ascii="Anonymous Pro" w:hAnsi="Anonymous Pro"/>
                      </w:rPr>
                    </w:pPr>
                    <w:r>
                      <w:rPr>
                        <w:rFonts w:ascii="Anonymous Pro" w:hAnsi="Anonymous Pro" w:cs="Arial"/>
                        <w:b/>
                      </w:rPr>
                      <w:t>Аккумуляторная дрель-шуруповёрт</w:t>
                    </w:r>
                    <w:r w:rsidRPr="00BE0C0B">
                      <w:rPr>
                        <w:rFonts w:ascii="Anonymous Pro" w:hAnsi="Anonymous Pro" w:cs="Arial"/>
                        <w:b/>
                      </w:rPr>
                      <w:t xml:space="preserve">     </w:t>
                    </w:r>
                  </w:p>
                </w:txbxContent>
              </v:textbox>
            </v:shape>
          </v:group>
        </w:pict>
      </w:r>
      <w:r w:rsidR="000D0A23" w:rsidRPr="000D0A23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97619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-462280</wp:posOffset>
            </wp:positionV>
            <wp:extent cx="7530066" cy="5050465"/>
            <wp:effectExtent l="19050" t="0" r="0" b="0"/>
            <wp:wrapNone/>
            <wp:docPr id="15" name="图片 16" descr="C:\Users\zhongl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zhongll\Desktop\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0868" w:rsidRDefault="003A0868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3A0868" w:rsidRDefault="003A0868">
      <w:pPr>
        <w:rPr>
          <w:rFonts w:eastAsiaTheme="minorEastAsia"/>
          <w:sz w:val="18"/>
          <w:lang w:eastAsia="zh-CN"/>
        </w:rPr>
      </w:pPr>
    </w:p>
    <w:p w:rsidR="003A0868" w:rsidRDefault="003A0868">
      <w:pPr>
        <w:rPr>
          <w:rFonts w:eastAsiaTheme="minorEastAsia"/>
          <w:sz w:val="18"/>
          <w:lang w:eastAsia="zh-CN"/>
        </w:rPr>
      </w:pPr>
    </w:p>
    <w:p w:rsidR="00032FEC" w:rsidRDefault="00032FEC">
      <w:pPr>
        <w:rPr>
          <w:rFonts w:eastAsiaTheme="minorEastAsia"/>
          <w:sz w:val="18"/>
          <w:lang w:eastAsia="zh-CN"/>
        </w:rPr>
      </w:pPr>
    </w:p>
    <w:p w:rsidR="00032FEC" w:rsidRDefault="00032FEC">
      <w:pPr>
        <w:rPr>
          <w:rFonts w:eastAsiaTheme="minorEastAsia"/>
          <w:sz w:val="18"/>
          <w:lang w:eastAsia="zh-CN"/>
        </w:rPr>
      </w:pPr>
    </w:p>
    <w:p w:rsidR="00032FEC" w:rsidRDefault="00032FEC">
      <w:pPr>
        <w:rPr>
          <w:rFonts w:eastAsiaTheme="minorEastAsia"/>
          <w:sz w:val="18"/>
          <w:lang w:eastAsia="zh-CN"/>
        </w:rPr>
      </w:pPr>
    </w:p>
    <w:p w:rsidR="00032FEC" w:rsidRDefault="00032FEC">
      <w:pPr>
        <w:rPr>
          <w:rFonts w:eastAsiaTheme="minorEastAsia"/>
          <w:sz w:val="18"/>
          <w:lang w:eastAsia="zh-CN"/>
        </w:rPr>
      </w:pPr>
    </w:p>
    <w:p w:rsidR="00032FEC" w:rsidRDefault="00032FEC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0D0A23">
      <w:pPr>
        <w:rPr>
          <w:rFonts w:eastAsiaTheme="minorEastAsia"/>
          <w:sz w:val="18"/>
          <w:lang w:eastAsia="zh-CN"/>
        </w:rPr>
      </w:pPr>
      <w:r w:rsidRPr="000D0A23">
        <w:rPr>
          <w:rFonts w:eastAsiaTheme="minorEastAsia"/>
          <w:noProof/>
          <w:sz w:val="18"/>
          <w:lang w:bidi="ar-SA"/>
        </w:rPr>
        <w:drawing>
          <wp:anchor distT="0" distB="0" distL="114300" distR="114300" simplePos="0" relativeHeight="25197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-502285</wp:posOffset>
            </wp:positionV>
            <wp:extent cx="7625759" cy="5050465"/>
            <wp:effectExtent l="19050" t="0" r="0" b="0"/>
            <wp:wrapNone/>
            <wp:docPr id="16" name="图片 46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 descr="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59" cy="5050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Default="007174BE">
      <w:pPr>
        <w:rPr>
          <w:rFonts w:eastAsiaTheme="minorEastAsia"/>
          <w:sz w:val="18"/>
          <w:lang w:eastAsia="zh-CN"/>
        </w:rPr>
      </w:pPr>
    </w:p>
    <w:p w:rsidR="007174BE" w:rsidRPr="00C95B90" w:rsidRDefault="007174BE">
      <w:pPr>
        <w:rPr>
          <w:rFonts w:eastAsiaTheme="minorEastAsia"/>
          <w:sz w:val="18"/>
          <w:lang w:eastAsia="zh-CN"/>
        </w:rPr>
        <w:sectPr w:rsidR="007174BE" w:rsidRPr="00C95B90" w:rsidSect="00365A20">
          <w:footerReference w:type="even" r:id="rId40"/>
          <w:footerReference w:type="default" r:id="rId41"/>
          <w:pgSz w:w="11910" w:h="7910" w:orient="landscape"/>
          <w:pgMar w:top="0" w:right="180" w:bottom="700" w:left="0" w:header="0" w:footer="0" w:gutter="0"/>
          <w:cols w:space="720"/>
          <w:docGrid w:linePitch="299"/>
        </w:sectPr>
      </w:pPr>
    </w:p>
    <w:p w:rsidR="00F50C94" w:rsidRDefault="00E10DFF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pict>
          <v:group id="Group 81" o:spid="_x0000_s1082" style="position:absolute;margin-left:86.45pt;margin-top:-14.6pt;width:388.05pt;height:291.2pt;z-index:251982336" coordorigin="1438,240" coordsize="7761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">
            <v:shape id="Text Box 56" o:spid="_x0000_s1083" type="#_x0000_t202" style="position:absolute;left:1438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HIcUA&#10;AADbAAAADwAAAGRycy9kb3ducmV2LnhtbESPQWvCQBSE70L/w/IKvenGlopE1yAtDe1FNOrB2zP7&#10;TILZt2l2a+K/dwuCx2FmvmHmSW9qcaHWVZYVjEcRCOLc6ooLBbvt13AKwnlkjbVlUnAlB8niaTDH&#10;WNuON3TJfCEChF2MCkrvm1hKl5dk0I1sQxy8k20N+iDbQuoWuwA3tXyNook0WHFYKLGhj5Lyc/Zn&#10;FOyPq2u9ad4OUdX9rPv0d519poVSL8/9cgbCU+8f4Xv7Wyt4n8D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EchxQAAANsAAAAPAAAAAAAAAAAAAAAAAJgCAABkcnMv&#10;ZG93bnJldi54bWxQSwUGAAAAAAQABAD1AAAAigMAAAAA&#10;" filled="f" stroked="f">
              <v:textbox style="layout-flow:vertical;mso-layout-flow-alt:bottom-to-top">
                <w:txbxContent>
                  <w:p w:rsidR="000D0A23" w:rsidRPr="00DF69EC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D0A23" w:rsidRPr="00CC146A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</w:p>
                </w:txbxContent>
              </v:textbox>
            </v:shape>
            <v:shape id="Text Box 57" o:spid="_x0000_s1084" type="#_x0000_t202" style="position:absolute;left:4780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iusYA&#10;AADbAAAADwAAAGRycy9kb3ducmV2LnhtbESPQWvCQBSE74L/YXlCb7rRoi2pq4jSUC8S0/bQ22v2&#10;NQlm36bZrYn/3hWEHoeZ+YZZrntTizO1rrKsYDqJQBDnVldcKPh4fx0/g3AeWWNtmRRcyMF6NRws&#10;Mda24yOdM1+IAGEXo4LS+yaW0uUlGXQT2xAH78e2Bn2QbSF1i12Am1rOomghDVYcFkpsaFtSfsr+&#10;jILP78OlPjaPX1HV7dM++U2zXVIo9TDqNy8gPPX+P3xvv2kF8y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TiusYAAADbAAAADwAAAAAAAAAAAAAAAACYAgAAZHJz&#10;L2Rvd25yZXYueG1sUEsFBgAAAAAEAAQA9QAAAIsDAAAAAA==&#10;" filled="f" stroked="f">
              <v:textbox style="layout-flow:vertical;mso-layout-flow-alt:bottom-to-top">
                <w:txbxContent>
                  <w:p w:rsidR="000D0A23" w:rsidRPr="00DF69EC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D0A23" w:rsidRPr="00CC146A" w:rsidRDefault="000D0A23" w:rsidP="000D0A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58" o:spid="_x0000_s1085" type="#_x0000_t202" style="position:absolute;left:8102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<v:textbox style="layout-flow:vertical;mso-layout-flow-alt:bottom-to-top">
                <w:txbxContent>
                  <w:p w:rsidR="000D0A23" w:rsidRPr="00DF69EC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D0A23" w:rsidRPr="00CC146A" w:rsidRDefault="000D0A23" w:rsidP="000D0A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0D0A23" w:rsidP="007B7607">
      <w:pPr>
        <w:spacing w:line="265" w:lineRule="exact"/>
        <w:rPr>
          <w:rFonts w:eastAsiaTheme="minorEastAsia"/>
          <w:lang w:eastAsia="zh-CN"/>
        </w:rPr>
      </w:pPr>
      <w:r w:rsidRPr="000D0A23">
        <w:rPr>
          <w:rFonts w:eastAsiaTheme="minorEastAsia"/>
          <w:noProof/>
          <w:lang w:bidi="ar-SA"/>
        </w:rPr>
        <w:drawing>
          <wp:anchor distT="0" distB="0" distL="114300" distR="114300" simplePos="0" relativeHeight="25198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-1471930</wp:posOffset>
            </wp:positionV>
            <wp:extent cx="7508801" cy="5092995"/>
            <wp:effectExtent l="19050" t="0" r="0" b="0"/>
            <wp:wrapNone/>
            <wp:docPr id="18" name="图片 4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261" cy="5092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E10DFF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pict>
          <v:group id="_x0000_s1052" style="position:absolute;margin-left:72.05pt;margin-top:-144.3pt;width:388.05pt;height:291.2pt;z-index:251953664" coordorigin="1438,240" coordsize="7761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">
            <v:shape id="Text Box 56" o:spid="_x0000_s1053" type="#_x0000_t202" style="position:absolute;left:1438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HR/MUA&#10;AADbAAAADwAAAGRycy9kb3ducmV2LnhtbESPQWvCQBSE70L/w/IKvenGtohE1yAtDe1FNOrB2zP7&#10;TILZt2l2a+K/dwuCx2FmvmHmSW9qcaHWVZYVjEcRCOLc6ooLBbvt13AKwnlkjbVlUnAlB8niaTDH&#10;WNuON3TJfCEChF2MCkrvm1hKl5dk0I1sQxy8k20N+iDbQuoWuwA3tXyNook0WHFYKLGhj5Lyc/Zn&#10;FOyPq2u9ad4OUdX9rPv0d519poVSL8/9cgbCU+8f4Xv7Wyt4n8D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sdH8xQAAANsAAAAPAAAAAAAAAAAAAAAAAJgCAABkcnMv&#10;ZG93bnJldi54bWxQSwUGAAAAAAQABAD1AAAAigMAAAAA&#10;" filled="f" stroked="f">
              <v:textbox style="layout-flow:vertical;mso-layout-flow-alt:bottom-to-top">
                <w:txbxContent>
                  <w:p w:rsidR="0002617B" w:rsidRPr="00DF69EC" w:rsidRDefault="00DF69EC" w:rsidP="0002617B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>ДШС-20КУ</w:t>
                    </w:r>
                    <w:r w:rsidR="0002617B"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  Аккумуляторная дрель-шуруповёрт    </w:t>
                    </w:r>
                  </w:p>
                </w:txbxContent>
              </v:textbox>
            </v:shape>
            <v:shape id="Text Box 57" o:spid="_x0000_s1054" type="#_x0000_t202" style="position:absolute;left:4780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0Z8YA&#10;AADbAAAADwAAAGRycy9kb3ducmV2LnhtbESPQWvCQBSE74L/YXlCb7rRii2pq4jSUC8S0/bQ22v2&#10;NQlm36bZrYn/3hWEHoeZ+YZZrntTizO1rrKsYDqJQBDnVldcKPh4fx0/g3AeWWNtmRRcyMF6NRws&#10;Mda24yOdM1+IAGEXo4LS+yaW0uUlGXQT2xAH78e2Bn2QbSF1i12Am1rOomghDVYcFkpsaFtSfsr+&#10;jILP78OlPjaPX1HV7dM++U2zXVIo9TDqNy8gPPX+P3xvv2kF8y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10Z8YAAADbAAAADwAAAAAAAAAAAAAAAACYAgAAZHJz&#10;L2Rvd25yZXYueG1sUEsFBgAAAAAEAAQA9QAAAIsDAAAAAA==&#10;" filled="f" stroked="f">
              <v:textbox style="layout-flow:vertical;mso-layout-flow-alt:bottom-to-top">
                <w:txbxContent>
                  <w:p w:rsidR="00DF69EC" w:rsidRPr="00DF69EC" w:rsidRDefault="00DF69EC" w:rsidP="00DF69EC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2617B" w:rsidRPr="00CC146A" w:rsidRDefault="0002617B" w:rsidP="0002617B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58" o:spid="_x0000_s1055" type="#_x0000_t202" style="position:absolute;left:8102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gFcEA&#10;AADbAAAADwAAAGRycy9kb3ducmV2LnhtbERPTYvCMBC9L/gfwgje1tR1E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i4BXBAAAA2wAAAA8AAAAAAAAAAAAAAAAAmAIAAGRycy9kb3du&#10;cmV2LnhtbFBLBQYAAAAABAAEAPUAAACGAwAAAAA=&#10;" filled="f" stroked="f">
              <v:textbox style="layout-flow:vertical;mso-layout-flow-alt:bottom-to-top">
                <w:txbxContent>
                  <w:p w:rsidR="00DF69EC" w:rsidRPr="00DF69EC" w:rsidRDefault="00DF69EC" w:rsidP="00DF69EC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2617B" w:rsidRPr="00CC146A" w:rsidRDefault="0002617B" w:rsidP="0002617B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5706A" w:rsidRDefault="00F5706A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02617B" w:rsidP="007B7607">
      <w:pPr>
        <w:spacing w:line="265" w:lineRule="exact"/>
        <w:rPr>
          <w:rFonts w:eastAsiaTheme="minorEastAsia"/>
          <w:lang w:eastAsia="zh-CN"/>
        </w:rPr>
      </w:pPr>
      <w:r w:rsidRPr="0002617B">
        <w:rPr>
          <w:rFonts w:eastAsiaTheme="minorEastAsia"/>
          <w:noProof/>
          <w:lang w:bidi="ar-SA"/>
        </w:rPr>
        <w:drawing>
          <wp:anchor distT="0" distB="0" distL="114300" distR="114300" simplePos="0" relativeHeight="251959808" behindDoc="0" locked="0" layoutInCell="1" allowOverlap="1">
            <wp:simplePos x="0" y="0"/>
            <wp:positionH relativeFrom="column">
              <wp:posOffset>-19861</wp:posOffset>
            </wp:positionH>
            <wp:positionV relativeFrom="paragraph">
              <wp:posOffset>-3016682</wp:posOffset>
            </wp:positionV>
            <wp:extent cx="7529614" cy="5009744"/>
            <wp:effectExtent l="19050" t="0" r="0" b="0"/>
            <wp:wrapNone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E10DFF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val="en-US" w:eastAsia="zh-CN" w:bidi="ar-SA"/>
        </w:rPr>
        <w:pict>
          <v:group id="_x0000_s1086" style="position:absolute;margin-left:87.05pt;margin-top:-16.85pt;width:388.05pt;height:291.2pt;z-index:251985408" coordorigin="1438,240" coordsize="7761,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">
            <v:shape id="Text Box 56" o:spid="_x0000_s1087" type="#_x0000_t202" style="position:absolute;left:1438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hHIcUA&#10;AADbAAAADwAAAGRycy9kb3ducmV2LnhtbESPQWvCQBSE70L/w/IKvenGlopE1yAtDe1FNOrB2zP7&#10;TILZt2l2a+K/dwuCx2FmvmHmSW9qcaHWVZYVjEcRCOLc6ooLBbvt13AKwnlkjbVlUnAlB8niaTDH&#10;WNuON3TJfCEChF2MCkrvm1hKl5dk0I1sQxy8k20N+iDbQuoWuwA3tXyNook0WHFYKLGhj5Lyc/Zn&#10;FOyPq2u9ad4OUdX9rPv0d519poVSL8/9cgbCU+8f4Xv7Wyt4n8D/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aEchxQAAANsAAAAPAAAAAAAAAAAAAAAAAJgCAABkcnMv&#10;ZG93bnJldi54bWxQSwUGAAAAAAQABAD1AAAAigMAAAAA&#10;" filled="f" stroked="f">
              <v:textbox style="layout-flow:vertical;mso-layout-flow-alt:bottom-to-top">
                <w:txbxContent>
                  <w:p w:rsidR="000D0A23" w:rsidRPr="00DF69EC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D0A23" w:rsidRPr="00CC146A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</w:p>
                </w:txbxContent>
              </v:textbox>
            </v:shape>
            <v:shape id="Text Box 57" o:spid="_x0000_s1088" type="#_x0000_t202" style="position:absolute;left:4780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TiusYA&#10;AADbAAAADwAAAGRycy9kb3ducmV2LnhtbESPQWvCQBSE74L/YXlCb7rRoi2pq4jSUC8S0/bQ22v2&#10;NQlm36bZrYn/3hWEHoeZ+YZZrntTizO1rrKsYDqJQBDnVldcKPh4fx0/g3AeWWNtmRRcyMF6NRws&#10;Mda24yOdM1+IAGEXo4LS+yaW0uUlGXQT2xAH78e2Bn2QbSF1i12Am1rOomghDVYcFkpsaFtSfsr+&#10;jILP78OlPjaPX1HV7dM++U2zXVIo9TDqNy8gPPX+P3xvv2kF8y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TiusYAAADbAAAADwAAAAAAAAAAAAAAAACYAgAAZHJz&#10;L2Rvd25yZXYueG1sUEsFBgAAAAAEAAQA9QAAAIsDAAAAAA==&#10;" filled="f" stroked="f">
              <v:textbox style="layout-flow:vertical;mso-layout-flow-alt:bottom-to-top">
                <w:txbxContent>
                  <w:p w:rsidR="000D0A23" w:rsidRPr="00DF69EC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D0A23" w:rsidRPr="00CC146A" w:rsidRDefault="000D0A23" w:rsidP="000D0A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  <v:shape id="Text Box 58" o:spid="_x0000_s1089" type="#_x0000_t202" style="position:absolute;left:8102;top:240;width:1097;height:5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t2yMEA&#10;AADbAAAADwAAAGRycy9kb3ducmV2LnhtbERPTYvCMBC9L/gfwgje1tSVFalGERdl9yJa9eBtbMa2&#10;2Exqk7X135uD4PHxvqfz1pTiTrUrLCsY9CMQxKnVBWcKDvvV5xiE88gaS8uk4EEO5rPOxxRjbRve&#10;0T3xmQgh7GJUkHtfxVK6NCeDrm8r4sBdbG3QB1hnUtfYhHBTyq8oGkmDBYeGHCta5pRek3+j4Hje&#10;PMpdNTxFRfO3bde3bfKzzpTqddvFBISn1r/FL/evVvAdxoYv4QfI2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7dsjBAAAA2wAAAA8AAAAAAAAAAAAAAAAAmAIAAGRycy9kb3du&#10;cmV2LnhtbFBLBQYAAAAABAAEAPUAAACGAwAAAAA=&#10;" filled="f" stroked="f">
              <v:textbox style="layout-flow:vertical;mso-layout-flow-alt:bottom-to-top">
                <w:txbxContent>
                  <w:p w:rsidR="000D0A23" w:rsidRPr="00DF69EC" w:rsidRDefault="000D0A23" w:rsidP="000D0A23">
                    <w:pPr>
                      <w:rPr>
                        <w:rFonts w:ascii="Anonymous Pro" w:hAnsi="Anonymous Pro"/>
                        <w:b/>
                        <w:szCs w:val="20"/>
                      </w:rPr>
                    </w:pPr>
                    <w:r w:rsidRPr="00DF69EC">
                      <w:rPr>
                        <w:rFonts w:ascii="Anonymous Pro" w:hAnsi="Anonymous Pro"/>
                        <w:b/>
                        <w:szCs w:val="20"/>
                      </w:rPr>
                      <w:t xml:space="preserve">ДШС-20КУ  Аккумуляторная дрель-шуруповёрт    </w:t>
                    </w:r>
                  </w:p>
                  <w:p w:rsidR="000D0A23" w:rsidRPr="00CC146A" w:rsidRDefault="000D0A23" w:rsidP="000D0A23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v:group>
        </w:pict>
      </w:r>
      <w:r w:rsidR="000D0A23" w:rsidRPr="000D0A23">
        <w:rPr>
          <w:rFonts w:eastAsiaTheme="minorEastAsia"/>
          <w:noProof/>
          <w:lang w:bidi="ar-SA"/>
        </w:rPr>
        <w:drawing>
          <wp:anchor distT="0" distB="0" distL="114300" distR="114300" simplePos="0" relativeHeight="251984384" behindDoc="0" locked="0" layoutInCell="1" allowOverlap="1">
            <wp:simplePos x="0" y="0"/>
            <wp:positionH relativeFrom="column">
              <wp:posOffset>8581</wp:posOffset>
            </wp:positionH>
            <wp:positionV relativeFrom="paragraph">
              <wp:posOffset>-450405</wp:posOffset>
            </wp:positionV>
            <wp:extent cx="7509906" cy="5094515"/>
            <wp:effectExtent l="19050" t="0" r="0" b="0"/>
            <wp:wrapNone/>
            <wp:docPr id="19" name="图片 47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906" cy="5094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FF7C18" w:rsidRDefault="00FF7C18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4504AA" w:rsidRDefault="0002617B" w:rsidP="007B7607">
      <w:pPr>
        <w:spacing w:line="265" w:lineRule="exact"/>
        <w:rPr>
          <w:rFonts w:eastAsiaTheme="minorEastAsia"/>
          <w:lang w:eastAsia="zh-CN"/>
        </w:rPr>
      </w:pPr>
      <w:r>
        <w:rPr>
          <w:rFonts w:eastAsiaTheme="minorEastAsia"/>
          <w:noProof/>
          <w:lang w:bidi="ar-SA"/>
        </w:rPr>
        <w:drawing>
          <wp:anchor distT="0" distB="0" distL="114300" distR="114300" simplePos="0" relativeHeight="25196185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-502285</wp:posOffset>
            </wp:positionV>
            <wp:extent cx="7526655" cy="5008245"/>
            <wp:effectExtent l="1905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l="3655" t="4613" r="4030" b="6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655" cy="500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04AA" w:rsidRDefault="004504AA" w:rsidP="007B7607">
      <w:pPr>
        <w:spacing w:line="265" w:lineRule="exact"/>
        <w:rPr>
          <w:rFonts w:eastAsiaTheme="minorEastAsia"/>
          <w:lang w:eastAsia="zh-CN"/>
        </w:rPr>
      </w:pPr>
    </w:p>
    <w:p w:rsidR="0002617B" w:rsidRDefault="0002617B" w:rsidP="007B7607">
      <w:pPr>
        <w:spacing w:line="265" w:lineRule="exact"/>
        <w:rPr>
          <w:rFonts w:eastAsiaTheme="minorEastAsia"/>
          <w:lang w:eastAsia="zh-CN"/>
        </w:rPr>
      </w:pPr>
    </w:p>
    <w:p w:rsidR="0002617B" w:rsidRDefault="0002617B">
      <w:pPr>
        <w:rPr>
          <w:rFonts w:eastAsiaTheme="minorEastAsia"/>
          <w:lang w:eastAsia="zh-CN"/>
        </w:rPr>
      </w:pPr>
      <w:r>
        <w:rPr>
          <w:rFonts w:eastAsiaTheme="minorEastAsia"/>
          <w:lang w:eastAsia="zh-CN"/>
        </w:rPr>
        <w:br w:type="page"/>
      </w:r>
    </w:p>
    <w:p w:rsidR="004504AA" w:rsidRPr="00F5706A" w:rsidRDefault="0002617B" w:rsidP="007B7607">
      <w:pPr>
        <w:spacing w:line="265" w:lineRule="exact"/>
        <w:rPr>
          <w:rFonts w:eastAsiaTheme="minorEastAsia"/>
          <w:lang w:eastAsia="zh-CN"/>
        </w:rPr>
      </w:pPr>
      <w:r w:rsidRPr="0002617B">
        <w:rPr>
          <w:rFonts w:eastAsiaTheme="minorEastAsia"/>
          <w:noProof/>
          <w:lang w:bidi="ar-SA"/>
        </w:rPr>
        <w:drawing>
          <wp:anchor distT="0" distB="0" distL="114300" distR="114300" simplePos="0" relativeHeight="251963904" behindDoc="0" locked="0" layoutInCell="1" allowOverlap="1">
            <wp:simplePos x="0" y="0"/>
            <wp:positionH relativeFrom="column">
              <wp:posOffset>9322</wp:posOffset>
            </wp:positionH>
            <wp:positionV relativeFrom="paragraph">
              <wp:posOffset>-462280</wp:posOffset>
            </wp:positionV>
            <wp:extent cx="7537437" cy="5009745"/>
            <wp:effectExtent l="19050" t="0" r="2430" b="0"/>
            <wp:wrapNone/>
            <wp:docPr id="36" name="图片 5" descr="未标题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未标题-2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541370" cy="5009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04AA" w:rsidRPr="00F5706A" w:rsidSect="007B7607">
      <w:footerReference w:type="even" r:id="rId45"/>
      <w:footerReference w:type="default" r:id="rId46"/>
      <w:pgSz w:w="11910" w:h="7910" w:orient="landscape"/>
      <w:pgMar w:top="0" w:right="180" w:bottom="700" w:left="0" w:header="0" w:footer="51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124" w:rsidRDefault="00E32124">
      <w:r>
        <w:separator/>
      </w:r>
    </w:p>
  </w:endnote>
  <w:endnote w:type="continuationSeparator" w:id="0">
    <w:p w:rsidR="00E32124" w:rsidRDefault="00E32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onymous Pro">
    <w:panose1 w:val="02060609030202000504"/>
    <w:charset w:val="00"/>
    <w:family w:val="modern"/>
    <w:pitch w:val="fixed"/>
    <w:sig w:usb0="A00002AF" w:usb1="7000A9CA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02" w:rsidRDefault="00E10DFF">
    <w:pPr>
      <w:pStyle w:val="a8"/>
    </w:pPr>
    <w:r>
      <w:rPr>
        <w:noProof/>
        <w:lang w:val="en-US" w:eastAsia="zh-CN" w:bidi="ar-SA"/>
      </w:rPr>
    </w:r>
    <w:r>
      <w:rPr>
        <w:noProof/>
        <w:lang w:val="en-US" w:eastAsia="zh-CN" w:bidi="ar-SA"/>
      </w:rPr>
      <w:pict>
        <v:group id="Group 81" o:spid="_x0000_s28689" style="width:595.3pt;height:22.35pt;mso-position-horizontal-relative:char;mso-position-vertical-relative:line" coordorigin=",7199" coordsize="11906,447">
          <v:rect id="Rectangle 82" o:spid="_x0000_s28691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jzZMYA&#10;AADbAAAADwAAAGRycy9kb3ducmV2LnhtbESPT2vCQBTE7wW/w/KEXopubDVIdJW2ItRT8S94e2af&#10;SWj2bciuSfrtu4LQ4zAzv2Hmy86UoqHaFZYVjIYRCOLU6oIzBYf9ejAF4TyyxtIyKfglB8tF72mO&#10;ibYtb6nZ+UwECLsEFeTeV4mULs3JoBvaijh4V1sb9EHWmdQ1tgFuSvkaRbE0WHBYyLGiz5zSn93N&#10;KPhuu+06Pq5eTh/n5vB2WU1uZbxR6rnfvc9AeOr8f/jR/tIKxiO4fwk/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jzZMYAAADbAAAADwAAAAAAAAAAAAAAAACYAgAAZHJz&#10;L2Rvd25yZXYueG1sUEsFBgAAAAAEAAQA9QAAAIsDAAAAAA==&#10;" fillcolor="#808285" stroked="f"/>
          <v:line id="Line 83" o:spid="_x0000_s28690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18EcQAAADbAAAADwAAAGRycy9kb3ducmV2LnhtbESPwWrDMBBE74X8g9hAb7Uct4TiRDEh&#10;EEihFJro0ttibSwTa2UsJXbz9VWh0OMwM2+YdTW5TtxoCK1nBYssB0Fce9Nyo0Cf9k+vIEJENth5&#10;JgXfFKDazB7WWBo/8ifdjrERCcKhRAU2xr6UMtSWHIbM98TJO/vBYUxyaKQZcExw18kiz5fSYctp&#10;wWJPO0v15Xh1CtjW9y7/MG/6a/l+39tnrcdJK/U4n7YrEJGm+B/+ax+MgpcC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zXwRxAAAANsAAAAPAAAAAAAAAAAA&#10;AAAAAKECAABkcnMvZG93bnJldi54bWxQSwUGAAAAAAQABAD5AAAAkgMAAAAA&#10;" strokecolor="#808285" strokeweight=".38242mm"/>
          <w10:anchorlock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A23" w:rsidRDefault="000D0A23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0A23" w:rsidRDefault="000D0A23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02" w:rsidRPr="005670B0" w:rsidRDefault="00E10DFF">
    <w:pPr>
      <w:pStyle w:val="a3"/>
      <w:spacing w:line="14" w:lineRule="auto"/>
      <w:rPr>
        <w:rFonts w:eastAsiaTheme="minorEastAsia"/>
        <w:sz w:val="20"/>
        <w:lang w:eastAsia="zh-CN"/>
      </w:rPr>
    </w:pP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8688" type="#_x0000_t202" style="position:absolute;margin-left:552.5pt;margin-top:360.05pt;width:31pt;height:22.25pt;z-index:-174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486sQIAALE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" filled="f" stroked="f">
          <v:textbox inset="0,0,0,0">
            <w:txbxContent>
              <w:p w:rsidR="00E36502" w:rsidRPr="00733993" w:rsidRDefault="005A7B75">
                <w:pPr>
                  <w:spacing w:before="20"/>
                  <w:ind w:left="40"/>
                  <w:rPr>
                    <w:rFonts w:ascii="Arial Narrow" w:eastAsiaTheme="minorEastAsia"/>
                    <w:sz w:val="34"/>
                    <w:lang w:eastAsia="zh-CN"/>
                  </w:rPr>
                </w:pPr>
                <w:r>
                  <w:fldChar w:fldCharType="begin"/>
                </w:r>
                <w:r w:rsidR="00E3650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E10DFF">
                  <w:rPr>
                    <w:rFonts w:ascii="Arial Narrow"/>
                    <w:noProof/>
                    <w:color w:val="FFFFFF"/>
                    <w:sz w:val="3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US" w:eastAsia="zh-CN" w:bidi="ar-SA"/>
      </w:rPr>
      <w:pict>
        <v:group id="Group 22" o:spid="_x0000_s28685" style="position:absolute;margin-left:0;margin-top:359.95pt;width:595.3pt;height:22.35pt;z-index:-1748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">
          <v:rect id="Rectangle 24" o:spid="_x0000_s28687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EawsYA&#10;AADbAAAADwAAAGRycy9kb3ducmV2LnhtbESPQWvCQBSE7wX/w/IEL0U3VQyaukpVhHoqplro7TX7&#10;TILZtyG7Jum/7xYKPQ4z8w2z2vSmEi01rrSs4GkSgSDOrC45V3B+P4wXIJxH1lhZJgXf5GCzHjys&#10;MNG24xO1qc9FgLBLUEHhfZ1I6bKCDLqJrYmDd7WNQR9kk0vdYBfgppLTKIqlwZLDQoE17QrKbund&#10;KHjr+tMhvuwfP7af7Xn2tZ/fq/io1GjYvzyD8NT7//Bf+1UrmC7h90v4AX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EawsYAAADbAAAADwAAAAAAAAAAAAAAAACYAgAAZHJz&#10;L2Rvd25yZXYueG1sUEsFBgAAAAAEAAQA9QAAAIsDAAAAAA==&#10;" fillcolor="#808285" stroked="f"/>
          <v:line id="Line 23" o:spid="_x0000_s28686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2+dHcMAAADbAAAADwAAAGRycy9kb3ducmV2LnhtbESPQWvCQBSE7wX/w/KE3urGClKjaxAh&#10;0EIpqHvx9sg+s8Hs25DdmtRf3y0IPQ4z8w2zKUbXihv1ofGsYD7LQBBX3jRcK9Cn8uUNRIjIBlvP&#10;pOCHAhTbydMGc+MHPtDtGGuRIBxyVGBj7HIpQ2XJYZj5jjh5F987jEn2tTQ9DgnuWvmaZUvpsOG0&#10;YLGjvaXqevx2CthW9zb7Mh/6vPy8l3ah9TBqpZ6n424NItIY/8OP9rtRsFjB35f0A+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vnR3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02" w:rsidRDefault="00E10DFF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28684" type="#_x0000_t202" style="position:absolute;margin-left:23.4pt;margin-top:360.8pt;width:19.6pt;height:21.6pt;z-index:-174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sLrw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" filled="f" stroked="f">
          <v:textbox inset="0,0,0,0">
            <w:txbxContent>
              <w:p w:rsidR="00E36502" w:rsidRDefault="005A7B7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E3650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E10DFF">
                  <w:rPr>
                    <w:rFonts w:ascii="Arial Narrow"/>
                    <w:noProof/>
                    <w:color w:val="FFFFFF"/>
                    <w:sz w:val="3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val="en-US" w:eastAsia="zh-CN" w:bidi="ar-SA"/>
      </w:rPr>
      <w:pict>
        <v:group id="Group 18" o:spid="_x0000_s28681" style="position:absolute;margin-left:0;margin-top:359.95pt;width:595.3pt;height:22.35pt;z-index:-17440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JgbBJCTAwAA8ggAAA4A&#10;AAAAAAAAAAAAAAAALgIAAGRycy9lMm9Eb2MueG1sUEsBAi0AFAAGAAgAAAAhAMJGfS/gAAAACQEA&#10;AA8AAAAAAAAAAAAAAAAA7QUAAGRycy9kb3ducmV2LnhtbFBLBQYAAAAABAAEAPMAAAD6BgAAAAA=&#10;">
          <v:rect id="Rectangle 20" o:spid="_x0000_s28683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kjgcYA&#10;AADbAAAADwAAAGRycy9kb3ducmV2LnhtbESPT2vCQBTE70K/w/IKXkQ3rRokukpbEexJ/Au9vWaf&#10;SWj2bciuSfrtuwXB4zAzv2EWq86UoqHaFZYVvIwiEMSp1QVnCk7HzXAGwnlkjaVlUvBLDlbLp94C&#10;E21b3lNz8JkIEHYJKsi9rxIpXZqTQTeyFXHwrrY26IOsM6lrbAPclPI1imJpsOCwkGNFHzmlP4eb&#10;UbBru/0mPq8Hl/ev5jT+Xk9vZfypVP+5e5uD8NT5R/je3moF4wn8fwk/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kjgcYAAADbAAAADwAAAAAAAAAAAAAAAACYAgAAZHJz&#10;L2Rvd25yZXYueG1sUEsFBgAAAAAEAAQA9QAAAIsDAAAAAA==&#10;" fillcolor="#808285" stroked="f"/>
          <v:line id="Line 19" o:spid="_x0000_s28682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KXGMMAAADbAAAADwAAAGRycy9kb3ducmV2LnhtbESPQWvCQBSE7wX/w/KE3urGSkWiaxAh&#10;0EIpVPfi7ZF9ZoPZtyG7Nam/visIPQ4z8w2zKUbXiiv1ofGsYD7LQBBX3jRcK9DH8mUFIkRkg61n&#10;UvBLAYrt5GmDufEDf9P1EGuRIBxyVGBj7HIpQ2XJYZj5jjh5Z987jEn2tTQ9DgnuWvmaZUvpsOG0&#10;YLGjvaXqcvhxCthWtzb7Mh/6tPy8lXah9TBqpZ6n424NItIY/8OP9rtRsHiD+5f0A+T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YilxjDAAAA2wAAAA8AAAAAAAAAAAAA&#10;AAAAoQIAAGRycy9kb3ducmV2LnhtbFBLBQYAAAAABAAEAPkAAACRAwAAAAA=&#10;" strokecolor="#808285" strokeweight=".38242mm"/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02" w:rsidRDefault="00E10DFF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w:pict>
        <v:group id="Group 6" o:spid="_x0000_s28678" style="position:absolute;margin-left:0;margin-top:359.95pt;width:595.3pt;height:22.35pt;z-index:-17296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">
          <v:rect id="Rectangle 8" o:spid="_x0000_s28680" style="position:absolute;left:11050;top:7198;width:855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ktKMYA&#10;AADbAAAADwAAAGRycy9kb3ducmV2LnhtbESPT2vCQBTE74V+h+UJvRTdqDSU1FX8g1BPRauCt9fs&#10;MwnNvg3ZNYnf3hUEj8PM/IaZzDpTioZqV1hWMBxEIIhTqwvOFOx/1/1PEM4jaywtk4IrOZhNX18m&#10;mGjb8paanc9EgLBLUEHufZVI6dKcDLqBrYiDd7a1QR9knUldYxvgppSjKIqlwYLDQo4VLXNK/3cX&#10;o+Cn7bbr+LB6Py5OzX78t/q4lPFGqbdeN/8C4anzz/Cj/a0VjMZw/xJ+gJ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cktKMYAAADbAAAADwAAAAAAAAAAAAAAAACYAgAAZHJz&#10;L2Rvd25yZXYueG1sUEsFBgAAAAAEAAQA9QAAAIsDAAAAAA==&#10;" fillcolor="#808285" stroked="f"/>
          <v:line id="Line 7" o:spid="_x0000_s28679" style="position:absolute;visibility:visible" from="0,7433" to="11051,7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sBxcQAAADbAAAADwAAAGRycy9kb3ducmV2LnhtbESPwWrDMBBE74X8g9hAb7Ucl4biRDEh&#10;EEihFJro0ttibSwTa2UsJXbz9VWh0OMwM2+YdTW5TtxoCK1nBYssB0Fce9Nyo0Cf9k+vIEJENth5&#10;JgXfFKDazB7WWBo/8ifdjrERCcKhRAU2xr6UMtSWHIbM98TJO/vBYUxyaKQZcExw18kiz5fSYctp&#10;wWJPO0v15Xh1CtjW9y7/MG/6a/l+39tnrcdJK/U4n7YrEJGm+B/+ax+MguIFfr+k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+wHFxAAAANsAAAAPAAAAAAAAAAAA&#10;AAAAAKECAABkcnMvZG93bnJldi54bWxQSwUGAAAAAAQABAD5AAAAkgMAAAAA&#10;" strokecolor="#808285" strokeweight=".38242mm"/>
          <w10:wrap anchorx="page" anchory="page"/>
        </v:group>
      </w:pict>
    </w: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8677" type="#_x0000_t202" style="position:absolute;margin-left:555.9pt;margin-top:5in;width:19.6pt;height:21.7pt;z-index:-172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" filled="f" stroked="f">
          <v:textbox inset="0,0,0,0">
            <w:txbxContent>
              <w:p w:rsidR="00E36502" w:rsidRDefault="005A7B7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E3650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E10DFF">
                  <w:rPr>
                    <w:rFonts w:ascii="Arial Narrow"/>
                    <w:noProof/>
                    <w:color w:val="FFFFFF"/>
                    <w:sz w:val="34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02" w:rsidRDefault="00E10DFF">
    <w:pPr>
      <w:pStyle w:val="a3"/>
      <w:spacing w:line="14" w:lineRule="auto"/>
      <w:rPr>
        <w:sz w:val="20"/>
      </w:rPr>
    </w:pPr>
    <w:r>
      <w:rPr>
        <w:noProof/>
        <w:lang w:val="en-US" w:eastAsia="zh-CN" w:bidi="ar-SA"/>
      </w:rPr>
      <w:pict>
        <v:group id="Group 2" o:spid="_x0000_s28674" style="position:absolute;margin-left:0;margin-top:359.95pt;width:595.3pt;height:22.35pt;z-index:-17248;mso-position-horizontal-relative:page;mso-position-vertical-relative:page" coordorigin=",7199" coordsize="11906,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">
          <v:rect id="Rectangle 4" o:spid="_x0000_s28676" style="position:absolute;top:7198;width:867;height:44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F15McA&#10;AADbAAAADwAAAGRycy9kb3ducmV2LnhtbESPQWvCQBCF74X+h2UKXopuammQ6CqtIthT0argbZqd&#10;JqHZ2ZBdk/Tfdw5CbzO8N+99s1gNrlYdtaHybOBpkoAizr2tuDBw/NyOZ6BCRLZYeyYDvxRgtby/&#10;W2Bmfc976g6xUBLCIUMDZYxNpnXIS3IYJr4hFu3btw6jrG2hbYu9hLtaT5Mk1Q4rloYSG1qXlP8c&#10;rs7ARz/st+lp83h+u3TH56/Ny7VO340ZPQyvc1CRhvhvvl3vrOALrPwiA+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EBdeTHAAAA2wAAAA8AAAAAAAAAAAAAAAAAmAIAAGRy&#10;cy9kb3ducmV2LnhtbFBLBQYAAAAABAAEAPUAAACMAwAAAAA=&#10;" fillcolor="#808285" stroked="f"/>
          <v:line id="Line 3" o:spid="_x0000_s28675" style="position:absolute;visibility:visible" from="866,7411" to="11906,7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rBfcEAAADbAAAADwAAAGRycy9kb3ducmV2LnhtbERP32vCMBB+H+x/CDfY20zdQLZqLDIo&#10;OBBBlxffjuZsis2lNNF2/vVGEPZ2H9/PWxSja8WF+tB4VjCdZCCIK28arhXo3/LtE0SIyAZbz6Tg&#10;jwIUy+enBebGD7yjyz7WIoVwyFGBjbHLpQyVJYdh4jvixB197zAm2NfS9DikcNfK9yybSYcNpwaL&#10;HX1bqk77s1PAtrq22db86MNscy3th9bDqJV6fRlXcxCRxvgvfrjXJs3/gvsv6QC5v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2sF9wQAAANsAAAAPAAAAAAAAAAAAAAAA&#10;AKECAABkcnMvZG93bnJldi54bWxQSwUGAAAAAAQABAD5AAAAjwMAAAAA&#10;" strokecolor="#808285" strokeweight=".38242mm"/>
          <w10:wrap anchorx="page" anchory="page"/>
        </v:group>
      </w:pict>
    </w:r>
    <w:r>
      <w:rPr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8673" type="#_x0000_t202" style="position:absolute;margin-left:19.65pt;margin-top:360.8pt;width:19.6pt;height:21.6pt;z-index:-172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" filled="f" stroked="f">
          <v:textbox inset="0,0,0,0">
            <w:txbxContent>
              <w:p w:rsidR="00E36502" w:rsidRDefault="005A7B75">
                <w:pPr>
                  <w:spacing w:before="20"/>
                  <w:ind w:left="40"/>
                  <w:rPr>
                    <w:rFonts w:ascii="Arial Narrow"/>
                    <w:sz w:val="34"/>
                  </w:rPr>
                </w:pPr>
                <w:r>
                  <w:fldChar w:fldCharType="begin"/>
                </w:r>
                <w:r w:rsidR="00E36502">
                  <w:rPr>
                    <w:rFonts w:ascii="Arial Narrow"/>
                    <w:color w:val="FFFFFF"/>
                    <w:sz w:val="34"/>
                  </w:rPr>
                  <w:instrText xml:space="preserve"> PAGE </w:instrText>
                </w:r>
                <w:r>
                  <w:fldChar w:fldCharType="separate"/>
                </w:r>
                <w:r w:rsidR="00E10DFF">
                  <w:rPr>
                    <w:rFonts w:ascii="Arial Narrow"/>
                    <w:noProof/>
                    <w:color w:val="FFFFFF"/>
                    <w:sz w:val="34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124" w:rsidRDefault="00E32124">
      <w:r>
        <w:separator/>
      </w:r>
    </w:p>
  </w:footnote>
  <w:footnote w:type="continuationSeparator" w:id="0">
    <w:p w:rsidR="00E32124" w:rsidRDefault="00E321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02" w:rsidRPr="00024354" w:rsidRDefault="00E10DFF" w:rsidP="00024354">
    <w:pPr>
      <w:pStyle w:val="a6"/>
      <w:pBdr>
        <w:bottom w:val="none" w:sz="0" w:space="0" w:color="auto"/>
      </w:pBdr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5" o:spid="_x0000_s28693" type="#_x0000_t202" style="position:absolute;left:0;text-align:left;margin-left:156pt;margin-top:8.3pt;width:434pt;height:53.05pt;z-index:503300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" filled="f" stroked="f">
          <v:textbox>
            <w:txbxContent>
              <w:p w:rsidR="00E36502" w:rsidRPr="00DF69EC" w:rsidRDefault="00E36502" w:rsidP="00DA4485">
                <w:pPr>
                  <w:spacing w:line="360" w:lineRule="auto"/>
                  <w:ind w:firstLineChars="1701" w:firstLine="3402"/>
                  <w:rPr>
                    <w:rFonts w:ascii="Arial" w:eastAsiaTheme="minorEastAsia" w:hAnsi="Arial" w:cs="Arial"/>
                    <w:iCs/>
                    <w:noProof/>
                    <w:color w:val="FFFFFF" w:themeColor="background1"/>
                    <w:sz w:val="20"/>
                    <w:lang w:eastAsia="zh-CN"/>
                  </w:rPr>
                </w:pPr>
                <w:r w:rsidRPr="00DF69EC">
                  <w:rPr>
                    <w:rFonts w:ascii="Arial" w:hAnsi="Arial" w:cs="Arial"/>
                    <w:iCs/>
                    <w:noProof/>
                    <w:color w:val="FFFFFF" w:themeColor="background1"/>
                    <w:sz w:val="20"/>
                    <w:lang w:eastAsia="zh-CN"/>
                  </w:rPr>
                  <w:t>Аккумуляторная дрель-шуруповёрт</w:t>
                </w:r>
                <w:r w:rsidRPr="00DF69EC">
                  <w:rPr>
                    <w:rFonts w:ascii="Arial" w:eastAsiaTheme="minorEastAsia" w:hAnsi="Arial" w:cs="Arial"/>
                    <w:iCs/>
                    <w:noProof/>
                    <w:color w:val="FFFFFF" w:themeColor="background1"/>
                    <w:sz w:val="20"/>
                    <w:lang w:eastAsia="zh-CN"/>
                  </w:rPr>
                  <w:t xml:space="preserve">    </w:t>
                </w:r>
                <w:r w:rsidR="00DF69EC" w:rsidRPr="00DF69EC">
                  <w:rPr>
                    <w:rFonts w:ascii="Arial" w:hAnsi="Arial" w:cs="Arial"/>
                    <w:color w:val="FFFFFF" w:themeColor="background1"/>
                    <w:sz w:val="20"/>
                  </w:rPr>
                  <w:t>ДШС-20КУ</w:t>
                </w:r>
              </w:p>
              <w:p w:rsidR="00E36502" w:rsidRPr="00DF69EC" w:rsidRDefault="00E36502">
                <w:pPr>
                  <w:rPr>
                    <w:rFonts w:ascii="Arial" w:eastAsiaTheme="minorEastAsia" w:hAnsi="Arial" w:cs="Arial"/>
                    <w:color w:val="FFFFFF" w:themeColor="background1"/>
                    <w:lang w:eastAsia="zh-CN"/>
                  </w:rPr>
                </w:pPr>
              </w:p>
            </w:txbxContent>
          </v:textbox>
        </v:shape>
      </w:pict>
    </w:r>
    <w:r w:rsidR="00E36502">
      <w:rPr>
        <w:rFonts w:eastAsiaTheme="minorEastAsia"/>
        <w:noProof/>
        <w:lang w:bidi="ar-SA"/>
      </w:rPr>
      <w:drawing>
        <wp:inline distT="0" distB="0" distL="0" distR="0">
          <wp:extent cx="7540885" cy="462224"/>
          <wp:effectExtent l="19050" t="0" r="2915" b="0"/>
          <wp:docPr id="8" name="图片 7" descr="DSS-3312L 副本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S-3312L 副本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40908" cy="4683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6502" w:rsidRPr="00D910F1" w:rsidRDefault="00E10DFF" w:rsidP="00D910F1">
    <w:pPr>
      <w:pStyle w:val="a6"/>
      <w:pBdr>
        <w:bottom w:val="none" w:sz="0" w:space="0" w:color="auto"/>
      </w:pBdr>
      <w:jc w:val="left"/>
      <w:rPr>
        <w:rFonts w:eastAsiaTheme="minorEastAsia"/>
        <w:lang w:eastAsia="zh-CN"/>
      </w:rPr>
    </w:pPr>
    <w:r>
      <w:rPr>
        <w:rFonts w:eastAsiaTheme="minorEastAsia"/>
        <w:noProof/>
        <w:lang w:val="en-US"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" o:spid="_x0000_s28692" type="#_x0000_t202" style="position:absolute;margin-left:30.9pt;margin-top:9.55pt;width:342.45pt;height:29.45pt;z-index:503302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" filled="f" stroked="f">
          <v:textbox>
            <w:txbxContent>
              <w:p w:rsidR="00E36502" w:rsidRPr="00DF69EC" w:rsidRDefault="00E36502" w:rsidP="00F80A14">
                <w:pPr>
                  <w:spacing w:line="360" w:lineRule="auto"/>
                  <w:rPr>
                    <w:rFonts w:ascii="Arial" w:eastAsiaTheme="minorEastAsia" w:hAnsi="Arial" w:cs="Arial"/>
                    <w:iCs/>
                    <w:noProof/>
                    <w:color w:val="FFFFFF" w:themeColor="background1"/>
                    <w:sz w:val="20"/>
                    <w:lang w:eastAsia="zh-CN"/>
                  </w:rPr>
                </w:pPr>
                <w:r w:rsidRPr="00DF69EC">
                  <w:rPr>
                    <w:rFonts w:ascii="Arial" w:hAnsi="Arial" w:cs="Arial"/>
                    <w:iCs/>
                    <w:noProof/>
                    <w:color w:val="FFFFFF" w:themeColor="background1"/>
                    <w:sz w:val="20"/>
                    <w:lang w:eastAsia="zh-CN"/>
                  </w:rPr>
                  <w:t>Аккумуляторная дрель-шуруповёрт</w:t>
                </w:r>
                <w:r w:rsidRPr="00DF69EC">
                  <w:rPr>
                    <w:rFonts w:ascii="Arial" w:eastAsiaTheme="minorEastAsia" w:hAnsi="Arial" w:cs="Arial"/>
                    <w:iCs/>
                    <w:noProof/>
                    <w:color w:val="FFFFFF" w:themeColor="background1"/>
                    <w:sz w:val="20"/>
                    <w:lang w:eastAsia="zh-CN"/>
                  </w:rPr>
                  <w:t xml:space="preserve">    </w:t>
                </w:r>
                <w:r w:rsidR="00DF69EC" w:rsidRPr="00DF69EC">
                  <w:rPr>
                    <w:rFonts w:ascii="Arial" w:hAnsi="Arial" w:cs="Arial"/>
                    <w:color w:val="FFFFFF" w:themeColor="background1"/>
                    <w:sz w:val="20"/>
                  </w:rPr>
                  <w:t>ДШС-20КУ</w:t>
                </w:r>
              </w:p>
              <w:p w:rsidR="00E36502" w:rsidRPr="00DF69EC" w:rsidRDefault="00E36502" w:rsidP="00F80A14">
                <w:pPr>
                  <w:rPr>
                    <w:rFonts w:ascii="Arial" w:hAnsi="Arial" w:cs="Arial"/>
                  </w:rPr>
                </w:pPr>
              </w:p>
            </w:txbxContent>
          </v:textbox>
        </v:shape>
      </w:pict>
    </w:r>
    <w:r w:rsidR="00E36502">
      <w:rPr>
        <w:rFonts w:eastAsiaTheme="minorEastAsia"/>
        <w:noProof/>
        <w:lang w:bidi="ar-SA"/>
      </w:rPr>
      <w:drawing>
        <wp:inline distT="0" distB="0" distL="0" distR="0">
          <wp:extent cx="7685976" cy="502418"/>
          <wp:effectExtent l="19050" t="0" r="0" b="0"/>
          <wp:docPr id="17" name="图片 16" descr="DSS-3312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SS-3312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0584" cy="5072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B2B" w:rsidRDefault="00472B2B" w:rsidP="00472B2B">
    <w:pPr>
      <w:pStyle w:val="a6"/>
      <w:spacing w:line="14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40A14"/>
    <w:multiLevelType w:val="hybridMultilevel"/>
    <w:tmpl w:val="B13A7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64C716A"/>
    <w:multiLevelType w:val="hybridMultilevel"/>
    <w:tmpl w:val="9DFC50D2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B52A9"/>
    <w:multiLevelType w:val="hybridMultilevel"/>
    <w:tmpl w:val="16FAD0D4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F6943326">
      <w:start w:val="1"/>
      <w:numFmt w:val="lowerRoman"/>
      <w:lvlText w:val="%2)"/>
      <w:lvlJc w:val="left"/>
      <w:pPr>
        <w:ind w:left="1800" w:hanging="720"/>
      </w:pPr>
      <w:rPr>
        <w:rFonts w:hint="default"/>
      </w:rPr>
    </w:lvl>
    <w:lvl w:ilvl="2" w:tplc="D9A2C098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A01EE8"/>
    <w:multiLevelType w:val="hybridMultilevel"/>
    <w:tmpl w:val="DCF06EC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0827FCB"/>
    <w:multiLevelType w:val="hybridMultilevel"/>
    <w:tmpl w:val="C4D6F3A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 w15:restartNumberingAfterBreak="0">
    <w:nsid w:val="497129BC"/>
    <w:multiLevelType w:val="hybridMultilevel"/>
    <w:tmpl w:val="43CE899A"/>
    <w:lvl w:ilvl="0" w:tplc="0AC0A60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F16430C"/>
    <w:multiLevelType w:val="hybridMultilevel"/>
    <w:tmpl w:val="C31EFFBA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2A54FE"/>
    <w:multiLevelType w:val="hybridMultilevel"/>
    <w:tmpl w:val="BB2E7122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64415374"/>
    <w:multiLevelType w:val="hybridMultilevel"/>
    <w:tmpl w:val="95F8D0C4"/>
    <w:lvl w:ilvl="0" w:tplc="0419000F">
      <w:start w:val="1"/>
      <w:numFmt w:val="decimal"/>
      <w:lvlText w:val="%1."/>
      <w:lvlJc w:val="left"/>
      <w:pPr>
        <w:ind w:left="1712" w:hanging="360"/>
      </w:pPr>
    </w:lvl>
    <w:lvl w:ilvl="1" w:tplc="04190019" w:tentative="1">
      <w:start w:val="1"/>
      <w:numFmt w:val="lowerLetter"/>
      <w:lvlText w:val="%2."/>
      <w:lvlJc w:val="left"/>
      <w:pPr>
        <w:ind w:left="2432" w:hanging="360"/>
      </w:pPr>
    </w:lvl>
    <w:lvl w:ilvl="2" w:tplc="0419001B" w:tentative="1">
      <w:start w:val="1"/>
      <w:numFmt w:val="lowerRoman"/>
      <w:lvlText w:val="%3."/>
      <w:lvlJc w:val="right"/>
      <w:pPr>
        <w:ind w:left="3152" w:hanging="180"/>
      </w:pPr>
    </w:lvl>
    <w:lvl w:ilvl="3" w:tplc="0419000F" w:tentative="1">
      <w:start w:val="1"/>
      <w:numFmt w:val="decimal"/>
      <w:lvlText w:val="%4."/>
      <w:lvlJc w:val="left"/>
      <w:pPr>
        <w:ind w:left="3872" w:hanging="360"/>
      </w:pPr>
    </w:lvl>
    <w:lvl w:ilvl="4" w:tplc="04190019" w:tentative="1">
      <w:start w:val="1"/>
      <w:numFmt w:val="lowerLetter"/>
      <w:lvlText w:val="%5."/>
      <w:lvlJc w:val="left"/>
      <w:pPr>
        <w:ind w:left="4592" w:hanging="360"/>
      </w:pPr>
    </w:lvl>
    <w:lvl w:ilvl="5" w:tplc="0419001B" w:tentative="1">
      <w:start w:val="1"/>
      <w:numFmt w:val="lowerRoman"/>
      <w:lvlText w:val="%6."/>
      <w:lvlJc w:val="right"/>
      <w:pPr>
        <w:ind w:left="5312" w:hanging="180"/>
      </w:pPr>
    </w:lvl>
    <w:lvl w:ilvl="6" w:tplc="0419000F" w:tentative="1">
      <w:start w:val="1"/>
      <w:numFmt w:val="decimal"/>
      <w:lvlText w:val="%7."/>
      <w:lvlJc w:val="left"/>
      <w:pPr>
        <w:ind w:left="6032" w:hanging="360"/>
      </w:pPr>
    </w:lvl>
    <w:lvl w:ilvl="7" w:tplc="04190019" w:tentative="1">
      <w:start w:val="1"/>
      <w:numFmt w:val="lowerLetter"/>
      <w:lvlText w:val="%8."/>
      <w:lvlJc w:val="left"/>
      <w:pPr>
        <w:ind w:left="6752" w:hanging="360"/>
      </w:pPr>
    </w:lvl>
    <w:lvl w:ilvl="8" w:tplc="041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9" w15:restartNumberingAfterBreak="0">
    <w:nsid w:val="67CC5C4A"/>
    <w:multiLevelType w:val="hybridMultilevel"/>
    <w:tmpl w:val="8A764150"/>
    <w:lvl w:ilvl="0" w:tplc="5E382890">
      <w:start w:val="1"/>
      <w:numFmt w:val="russianLow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B53B2D"/>
    <w:multiLevelType w:val="hybridMultilevel"/>
    <w:tmpl w:val="BEF09224"/>
    <w:lvl w:ilvl="0" w:tplc="0419000F">
      <w:start w:val="1"/>
      <w:numFmt w:val="decimal"/>
      <w:lvlText w:val="%1."/>
      <w:lvlJc w:val="left"/>
      <w:pPr>
        <w:ind w:left="1636" w:hanging="360"/>
      </w:p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1" w15:restartNumberingAfterBreak="0">
    <w:nsid w:val="70606C92"/>
    <w:multiLevelType w:val="hybridMultilevel"/>
    <w:tmpl w:val="B51C94BE"/>
    <w:lvl w:ilvl="0" w:tplc="0419000F">
      <w:start w:val="1"/>
      <w:numFmt w:val="decimal"/>
      <w:lvlText w:val="%1."/>
      <w:lvlJc w:val="left"/>
      <w:pPr>
        <w:ind w:left="1853" w:hanging="360"/>
      </w:pPr>
    </w:lvl>
    <w:lvl w:ilvl="1" w:tplc="04190019" w:tentative="1">
      <w:start w:val="1"/>
      <w:numFmt w:val="lowerLetter"/>
      <w:lvlText w:val="%2."/>
      <w:lvlJc w:val="left"/>
      <w:pPr>
        <w:ind w:left="2573" w:hanging="360"/>
      </w:pPr>
    </w:lvl>
    <w:lvl w:ilvl="2" w:tplc="0419001B" w:tentative="1">
      <w:start w:val="1"/>
      <w:numFmt w:val="lowerRoman"/>
      <w:lvlText w:val="%3."/>
      <w:lvlJc w:val="right"/>
      <w:pPr>
        <w:ind w:left="3293" w:hanging="180"/>
      </w:pPr>
    </w:lvl>
    <w:lvl w:ilvl="3" w:tplc="0419000F" w:tentative="1">
      <w:start w:val="1"/>
      <w:numFmt w:val="decimal"/>
      <w:lvlText w:val="%4."/>
      <w:lvlJc w:val="left"/>
      <w:pPr>
        <w:ind w:left="4013" w:hanging="360"/>
      </w:pPr>
    </w:lvl>
    <w:lvl w:ilvl="4" w:tplc="04190019" w:tentative="1">
      <w:start w:val="1"/>
      <w:numFmt w:val="lowerLetter"/>
      <w:lvlText w:val="%5."/>
      <w:lvlJc w:val="left"/>
      <w:pPr>
        <w:ind w:left="4733" w:hanging="360"/>
      </w:pPr>
    </w:lvl>
    <w:lvl w:ilvl="5" w:tplc="0419001B" w:tentative="1">
      <w:start w:val="1"/>
      <w:numFmt w:val="lowerRoman"/>
      <w:lvlText w:val="%6."/>
      <w:lvlJc w:val="right"/>
      <w:pPr>
        <w:ind w:left="5453" w:hanging="180"/>
      </w:pPr>
    </w:lvl>
    <w:lvl w:ilvl="6" w:tplc="0419000F" w:tentative="1">
      <w:start w:val="1"/>
      <w:numFmt w:val="decimal"/>
      <w:lvlText w:val="%7."/>
      <w:lvlJc w:val="left"/>
      <w:pPr>
        <w:ind w:left="6173" w:hanging="360"/>
      </w:pPr>
    </w:lvl>
    <w:lvl w:ilvl="7" w:tplc="04190019" w:tentative="1">
      <w:start w:val="1"/>
      <w:numFmt w:val="lowerLetter"/>
      <w:lvlText w:val="%8."/>
      <w:lvlJc w:val="left"/>
      <w:pPr>
        <w:ind w:left="6893" w:hanging="360"/>
      </w:pPr>
    </w:lvl>
    <w:lvl w:ilvl="8" w:tplc="0419001B" w:tentative="1">
      <w:start w:val="1"/>
      <w:numFmt w:val="lowerRoman"/>
      <w:lvlText w:val="%9."/>
      <w:lvlJc w:val="right"/>
      <w:pPr>
        <w:ind w:left="7613" w:hanging="180"/>
      </w:pPr>
    </w:lvl>
  </w:abstractNum>
  <w:num w:numId="1">
    <w:abstractNumId w:val="11"/>
  </w:num>
  <w:num w:numId="2">
    <w:abstractNumId w:val="8"/>
  </w:num>
  <w:num w:numId="3">
    <w:abstractNumId w:val="10"/>
  </w:num>
  <w:num w:numId="4">
    <w:abstractNumId w:val="6"/>
  </w:num>
  <w:num w:numId="5">
    <w:abstractNumId w:val="9"/>
  </w:num>
  <w:num w:numId="6">
    <w:abstractNumId w:val="1"/>
  </w:num>
  <w:num w:numId="7">
    <w:abstractNumId w:val="2"/>
  </w:num>
  <w:num w:numId="8">
    <w:abstractNumId w:val="7"/>
  </w:num>
  <w:num w:numId="9">
    <w:abstractNumId w:val="4"/>
  </w:num>
  <w:num w:numId="10">
    <w:abstractNumId w:val="3"/>
  </w:num>
  <w:num w:numId="11">
    <w:abstractNumId w:val="5"/>
  </w:num>
  <w:num w:numId="12">
    <w:abstractNumId w:val="0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8700">
      <o:colormenu v:ext="edit" fillcolor="none" strokecolor="none"/>
    </o:shapedefaults>
    <o:shapelayout v:ext="edit">
      <o:idmap v:ext="edit" data="28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F50C94"/>
    <w:rsid w:val="00000D3D"/>
    <w:rsid w:val="00007E53"/>
    <w:rsid w:val="00011F00"/>
    <w:rsid w:val="00024354"/>
    <w:rsid w:val="0002617B"/>
    <w:rsid w:val="00026D20"/>
    <w:rsid w:val="00032FEC"/>
    <w:rsid w:val="00043CB7"/>
    <w:rsid w:val="000458A7"/>
    <w:rsid w:val="00093CCD"/>
    <w:rsid w:val="00093E05"/>
    <w:rsid w:val="000954AE"/>
    <w:rsid w:val="000A7D9B"/>
    <w:rsid w:val="000B089C"/>
    <w:rsid w:val="000B5823"/>
    <w:rsid w:val="000B5D89"/>
    <w:rsid w:val="000B76BB"/>
    <w:rsid w:val="000B7B2D"/>
    <w:rsid w:val="000C35DA"/>
    <w:rsid w:val="000C39BD"/>
    <w:rsid w:val="000C59A1"/>
    <w:rsid w:val="000D0A23"/>
    <w:rsid w:val="000D40C6"/>
    <w:rsid w:val="000D40F7"/>
    <w:rsid w:val="000D78CB"/>
    <w:rsid w:val="000D7B5F"/>
    <w:rsid w:val="000E2B6D"/>
    <w:rsid w:val="000E5C5A"/>
    <w:rsid w:val="000F4AD5"/>
    <w:rsid w:val="000F666D"/>
    <w:rsid w:val="000F6BAB"/>
    <w:rsid w:val="001013B3"/>
    <w:rsid w:val="00103BF2"/>
    <w:rsid w:val="001118AD"/>
    <w:rsid w:val="00121A2D"/>
    <w:rsid w:val="00122C91"/>
    <w:rsid w:val="001248F5"/>
    <w:rsid w:val="0012604E"/>
    <w:rsid w:val="00131327"/>
    <w:rsid w:val="00134686"/>
    <w:rsid w:val="00143181"/>
    <w:rsid w:val="00160321"/>
    <w:rsid w:val="00163D40"/>
    <w:rsid w:val="001650F1"/>
    <w:rsid w:val="001722CD"/>
    <w:rsid w:val="00173672"/>
    <w:rsid w:val="00182F62"/>
    <w:rsid w:val="0018414A"/>
    <w:rsid w:val="001A6668"/>
    <w:rsid w:val="001C0805"/>
    <w:rsid w:val="001C36F3"/>
    <w:rsid w:val="001C6B5F"/>
    <w:rsid w:val="001C7173"/>
    <w:rsid w:val="001D40A2"/>
    <w:rsid w:val="001D4118"/>
    <w:rsid w:val="001D451E"/>
    <w:rsid w:val="001D5A7B"/>
    <w:rsid w:val="001D74C4"/>
    <w:rsid w:val="001E0A0F"/>
    <w:rsid w:val="001E2D34"/>
    <w:rsid w:val="001E6096"/>
    <w:rsid w:val="001F608B"/>
    <w:rsid w:val="002007CA"/>
    <w:rsid w:val="002019AE"/>
    <w:rsid w:val="0021144A"/>
    <w:rsid w:val="00222FC7"/>
    <w:rsid w:val="002343BE"/>
    <w:rsid w:val="00241319"/>
    <w:rsid w:val="0024250E"/>
    <w:rsid w:val="00246198"/>
    <w:rsid w:val="00246AF5"/>
    <w:rsid w:val="002510B9"/>
    <w:rsid w:val="00252C1A"/>
    <w:rsid w:val="002661E6"/>
    <w:rsid w:val="00274125"/>
    <w:rsid w:val="00274ECF"/>
    <w:rsid w:val="0028397B"/>
    <w:rsid w:val="00291D6A"/>
    <w:rsid w:val="00291F10"/>
    <w:rsid w:val="002950EB"/>
    <w:rsid w:val="002B668A"/>
    <w:rsid w:val="002C08B5"/>
    <w:rsid w:val="002C346C"/>
    <w:rsid w:val="002C62B7"/>
    <w:rsid w:val="002D3D57"/>
    <w:rsid w:val="002D7D96"/>
    <w:rsid w:val="002E37BC"/>
    <w:rsid w:val="002F2E04"/>
    <w:rsid w:val="003115F8"/>
    <w:rsid w:val="00313848"/>
    <w:rsid w:val="00315F95"/>
    <w:rsid w:val="003210CD"/>
    <w:rsid w:val="00331118"/>
    <w:rsid w:val="0034196F"/>
    <w:rsid w:val="00347E80"/>
    <w:rsid w:val="00365A20"/>
    <w:rsid w:val="003759DB"/>
    <w:rsid w:val="00386111"/>
    <w:rsid w:val="0038719B"/>
    <w:rsid w:val="00390369"/>
    <w:rsid w:val="003A0868"/>
    <w:rsid w:val="003A6632"/>
    <w:rsid w:val="003B2E03"/>
    <w:rsid w:val="003C0914"/>
    <w:rsid w:val="003C3252"/>
    <w:rsid w:val="003C46D4"/>
    <w:rsid w:val="003D47F4"/>
    <w:rsid w:val="003E458A"/>
    <w:rsid w:val="0040448A"/>
    <w:rsid w:val="004202A3"/>
    <w:rsid w:val="00430789"/>
    <w:rsid w:val="0043103E"/>
    <w:rsid w:val="004342DD"/>
    <w:rsid w:val="00445D1E"/>
    <w:rsid w:val="004504AA"/>
    <w:rsid w:val="00470195"/>
    <w:rsid w:val="00471C99"/>
    <w:rsid w:val="00472B2B"/>
    <w:rsid w:val="0047366A"/>
    <w:rsid w:val="00482F05"/>
    <w:rsid w:val="00483F7A"/>
    <w:rsid w:val="00486DC3"/>
    <w:rsid w:val="004871F7"/>
    <w:rsid w:val="00493F98"/>
    <w:rsid w:val="004A07D0"/>
    <w:rsid w:val="004A525D"/>
    <w:rsid w:val="004B61E0"/>
    <w:rsid w:val="004C3796"/>
    <w:rsid w:val="004D3F3F"/>
    <w:rsid w:val="004D6277"/>
    <w:rsid w:val="004E00F8"/>
    <w:rsid w:val="004E4EED"/>
    <w:rsid w:val="004F0126"/>
    <w:rsid w:val="004F6FFA"/>
    <w:rsid w:val="0051267B"/>
    <w:rsid w:val="00515E54"/>
    <w:rsid w:val="00521693"/>
    <w:rsid w:val="0053442E"/>
    <w:rsid w:val="005345B7"/>
    <w:rsid w:val="00551DC7"/>
    <w:rsid w:val="00554030"/>
    <w:rsid w:val="00566984"/>
    <w:rsid w:val="005670B0"/>
    <w:rsid w:val="0058014B"/>
    <w:rsid w:val="005844AC"/>
    <w:rsid w:val="00592A71"/>
    <w:rsid w:val="005952D1"/>
    <w:rsid w:val="005A33A3"/>
    <w:rsid w:val="005A7B75"/>
    <w:rsid w:val="005B62D2"/>
    <w:rsid w:val="005C18E0"/>
    <w:rsid w:val="005C2FDB"/>
    <w:rsid w:val="005D11BB"/>
    <w:rsid w:val="005D182C"/>
    <w:rsid w:val="005D1F12"/>
    <w:rsid w:val="005E2DB4"/>
    <w:rsid w:val="005E3FB7"/>
    <w:rsid w:val="005E592C"/>
    <w:rsid w:val="005F22CC"/>
    <w:rsid w:val="005F3D9E"/>
    <w:rsid w:val="005F5F47"/>
    <w:rsid w:val="0060237D"/>
    <w:rsid w:val="00604BEC"/>
    <w:rsid w:val="006139D2"/>
    <w:rsid w:val="00627964"/>
    <w:rsid w:val="00666529"/>
    <w:rsid w:val="00675A4A"/>
    <w:rsid w:val="00680713"/>
    <w:rsid w:val="00693885"/>
    <w:rsid w:val="00697062"/>
    <w:rsid w:val="006A1248"/>
    <w:rsid w:val="006B0E39"/>
    <w:rsid w:val="006C1549"/>
    <w:rsid w:val="006D0347"/>
    <w:rsid w:val="006E2B9A"/>
    <w:rsid w:val="006E4336"/>
    <w:rsid w:val="006E6C7A"/>
    <w:rsid w:val="006F485B"/>
    <w:rsid w:val="007023A3"/>
    <w:rsid w:val="00704142"/>
    <w:rsid w:val="007174BE"/>
    <w:rsid w:val="00733993"/>
    <w:rsid w:val="00735181"/>
    <w:rsid w:val="00737F34"/>
    <w:rsid w:val="007404E1"/>
    <w:rsid w:val="00743EFD"/>
    <w:rsid w:val="00755322"/>
    <w:rsid w:val="0075692A"/>
    <w:rsid w:val="007571E7"/>
    <w:rsid w:val="00761391"/>
    <w:rsid w:val="00766F9D"/>
    <w:rsid w:val="007700C7"/>
    <w:rsid w:val="00773085"/>
    <w:rsid w:val="00776E78"/>
    <w:rsid w:val="00786145"/>
    <w:rsid w:val="00792804"/>
    <w:rsid w:val="007936A3"/>
    <w:rsid w:val="0079535A"/>
    <w:rsid w:val="00796110"/>
    <w:rsid w:val="007A29D9"/>
    <w:rsid w:val="007B7607"/>
    <w:rsid w:val="007F1122"/>
    <w:rsid w:val="007F6812"/>
    <w:rsid w:val="007F6CB6"/>
    <w:rsid w:val="007F7F4F"/>
    <w:rsid w:val="0080394F"/>
    <w:rsid w:val="0080482E"/>
    <w:rsid w:val="00810B8C"/>
    <w:rsid w:val="00826100"/>
    <w:rsid w:val="008267AB"/>
    <w:rsid w:val="00835BC6"/>
    <w:rsid w:val="008363C6"/>
    <w:rsid w:val="00843E5C"/>
    <w:rsid w:val="00847960"/>
    <w:rsid w:val="00852325"/>
    <w:rsid w:val="0085561F"/>
    <w:rsid w:val="00870693"/>
    <w:rsid w:val="00875063"/>
    <w:rsid w:val="00894344"/>
    <w:rsid w:val="008A02D6"/>
    <w:rsid w:val="008B3D7F"/>
    <w:rsid w:val="008C1ACC"/>
    <w:rsid w:val="008C551B"/>
    <w:rsid w:val="008E2DD4"/>
    <w:rsid w:val="008E32CF"/>
    <w:rsid w:val="008E4EC1"/>
    <w:rsid w:val="00901369"/>
    <w:rsid w:val="0090244C"/>
    <w:rsid w:val="009163A5"/>
    <w:rsid w:val="009234D8"/>
    <w:rsid w:val="009251AE"/>
    <w:rsid w:val="00933BDD"/>
    <w:rsid w:val="00952209"/>
    <w:rsid w:val="0095436F"/>
    <w:rsid w:val="00966799"/>
    <w:rsid w:val="009912E0"/>
    <w:rsid w:val="00991A8E"/>
    <w:rsid w:val="009A776B"/>
    <w:rsid w:val="009B6BE2"/>
    <w:rsid w:val="009D0569"/>
    <w:rsid w:val="009D0662"/>
    <w:rsid w:val="009F1E51"/>
    <w:rsid w:val="00A04C50"/>
    <w:rsid w:val="00A05019"/>
    <w:rsid w:val="00A068A0"/>
    <w:rsid w:val="00A079A5"/>
    <w:rsid w:val="00A17ED0"/>
    <w:rsid w:val="00A211F2"/>
    <w:rsid w:val="00A36E42"/>
    <w:rsid w:val="00A44A82"/>
    <w:rsid w:val="00A44AD6"/>
    <w:rsid w:val="00A501A4"/>
    <w:rsid w:val="00A513C1"/>
    <w:rsid w:val="00A55A8E"/>
    <w:rsid w:val="00A637BE"/>
    <w:rsid w:val="00A63C4A"/>
    <w:rsid w:val="00A8325C"/>
    <w:rsid w:val="00A95C21"/>
    <w:rsid w:val="00AA281D"/>
    <w:rsid w:val="00AA750B"/>
    <w:rsid w:val="00AE0ED2"/>
    <w:rsid w:val="00AE58B0"/>
    <w:rsid w:val="00AF79EB"/>
    <w:rsid w:val="00B02BD3"/>
    <w:rsid w:val="00B064CC"/>
    <w:rsid w:val="00B144F3"/>
    <w:rsid w:val="00B14A81"/>
    <w:rsid w:val="00B21037"/>
    <w:rsid w:val="00B21725"/>
    <w:rsid w:val="00B25D57"/>
    <w:rsid w:val="00B411B6"/>
    <w:rsid w:val="00B54FE8"/>
    <w:rsid w:val="00B55EC5"/>
    <w:rsid w:val="00B621C3"/>
    <w:rsid w:val="00B64A73"/>
    <w:rsid w:val="00B916F6"/>
    <w:rsid w:val="00B91CD9"/>
    <w:rsid w:val="00BB299B"/>
    <w:rsid w:val="00BB4F04"/>
    <w:rsid w:val="00BB504E"/>
    <w:rsid w:val="00BC19BC"/>
    <w:rsid w:val="00BC2A90"/>
    <w:rsid w:val="00BC3A3F"/>
    <w:rsid w:val="00BC7144"/>
    <w:rsid w:val="00BD2395"/>
    <w:rsid w:val="00BE36DB"/>
    <w:rsid w:val="00BE39AE"/>
    <w:rsid w:val="00BE4A1D"/>
    <w:rsid w:val="00BF4C9F"/>
    <w:rsid w:val="00C00F4C"/>
    <w:rsid w:val="00C07BE8"/>
    <w:rsid w:val="00C137C2"/>
    <w:rsid w:val="00C150F9"/>
    <w:rsid w:val="00C1742E"/>
    <w:rsid w:val="00C278D2"/>
    <w:rsid w:val="00C3001A"/>
    <w:rsid w:val="00C425DE"/>
    <w:rsid w:val="00C44CC5"/>
    <w:rsid w:val="00C514AC"/>
    <w:rsid w:val="00C51A9E"/>
    <w:rsid w:val="00C66E17"/>
    <w:rsid w:val="00C747A6"/>
    <w:rsid w:val="00C76370"/>
    <w:rsid w:val="00C80EB0"/>
    <w:rsid w:val="00C903B8"/>
    <w:rsid w:val="00C9337B"/>
    <w:rsid w:val="00C95B90"/>
    <w:rsid w:val="00C96612"/>
    <w:rsid w:val="00CB3DFA"/>
    <w:rsid w:val="00CB5575"/>
    <w:rsid w:val="00CB6CE9"/>
    <w:rsid w:val="00CC21B3"/>
    <w:rsid w:val="00CC4596"/>
    <w:rsid w:val="00CD54BD"/>
    <w:rsid w:val="00CE29B1"/>
    <w:rsid w:val="00CE3DDB"/>
    <w:rsid w:val="00CF1E02"/>
    <w:rsid w:val="00CF48DC"/>
    <w:rsid w:val="00D031FF"/>
    <w:rsid w:val="00D03DDD"/>
    <w:rsid w:val="00D03FD6"/>
    <w:rsid w:val="00D0592E"/>
    <w:rsid w:val="00D061C9"/>
    <w:rsid w:val="00D062F6"/>
    <w:rsid w:val="00D10687"/>
    <w:rsid w:val="00D114E3"/>
    <w:rsid w:val="00D14FEF"/>
    <w:rsid w:val="00D15CB5"/>
    <w:rsid w:val="00D234F6"/>
    <w:rsid w:val="00D30271"/>
    <w:rsid w:val="00D37D23"/>
    <w:rsid w:val="00D45184"/>
    <w:rsid w:val="00D462D6"/>
    <w:rsid w:val="00D63441"/>
    <w:rsid w:val="00D65DB0"/>
    <w:rsid w:val="00D72336"/>
    <w:rsid w:val="00D82AD0"/>
    <w:rsid w:val="00D833BB"/>
    <w:rsid w:val="00D910F1"/>
    <w:rsid w:val="00D91CC9"/>
    <w:rsid w:val="00D94D0D"/>
    <w:rsid w:val="00DA2C53"/>
    <w:rsid w:val="00DA4485"/>
    <w:rsid w:val="00DB5DA1"/>
    <w:rsid w:val="00DB5F83"/>
    <w:rsid w:val="00DD1380"/>
    <w:rsid w:val="00DE0D00"/>
    <w:rsid w:val="00DE7D9B"/>
    <w:rsid w:val="00DF04BC"/>
    <w:rsid w:val="00DF0E29"/>
    <w:rsid w:val="00DF2700"/>
    <w:rsid w:val="00DF69EC"/>
    <w:rsid w:val="00E057AA"/>
    <w:rsid w:val="00E10DFF"/>
    <w:rsid w:val="00E11C8E"/>
    <w:rsid w:val="00E12B3E"/>
    <w:rsid w:val="00E13665"/>
    <w:rsid w:val="00E153F2"/>
    <w:rsid w:val="00E201F4"/>
    <w:rsid w:val="00E22BF0"/>
    <w:rsid w:val="00E32124"/>
    <w:rsid w:val="00E36502"/>
    <w:rsid w:val="00E3751D"/>
    <w:rsid w:val="00E435D1"/>
    <w:rsid w:val="00E503E2"/>
    <w:rsid w:val="00E53F41"/>
    <w:rsid w:val="00E60984"/>
    <w:rsid w:val="00E653A8"/>
    <w:rsid w:val="00E8233A"/>
    <w:rsid w:val="00E83B2E"/>
    <w:rsid w:val="00E845C5"/>
    <w:rsid w:val="00E875AA"/>
    <w:rsid w:val="00EA60E7"/>
    <w:rsid w:val="00EB6A9B"/>
    <w:rsid w:val="00EB6CCF"/>
    <w:rsid w:val="00EC4CE9"/>
    <w:rsid w:val="00ED0F98"/>
    <w:rsid w:val="00ED24D8"/>
    <w:rsid w:val="00EE1A99"/>
    <w:rsid w:val="00EE6164"/>
    <w:rsid w:val="00EF61E0"/>
    <w:rsid w:val="00F00D71"/>
    <w:rsid w:val="00F01440"/>
    <w:rsid w:val="00F03589"/>
    <w:rsid w:val="00F15E58"/>
    <w:rsid w:val="00F16926"/>
    <w:rsid w:val="00F25988"/>
    <w:rsid w:val="00F263B5"/>
    <w:rsid w:val="00F507EF"/>
    <w:rsid w:val="00F50C94"/>
    <w:rsid w:val="00F56182"/>
    <w:rsid w:val="00F5706A"/>
    <w:rsid w:val="00F64579"/>
    <w:rsid w:val="00F752EF"/>
    <w:rsid w:val="00F80A14"/>
    <w:rsid w:val="00F80C66"/>
    <w:rsid w:val="00F80EA2"/>
    <w:rsid w:val="00F94C28"/>
    <w:rsid w:val="00FA02B8"/>
    <w:rsid w:val="00FA4048"/>
    <w:rsid w:val="00FB2DF7"/>
    <w:rsid w:val="00FC6752"/>
    <w:rsid w:val="00FD11BE"/>
    <w:rsid w:val="00FE4D44"/>
    <w:rsid w:val="00FF02D6"/>
    <w:rsid w:val="00FF5112"/>
    <w:rsid w:val="00FF6C87"/>
    <w:rsid w:val="00FF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700">
      <o:colormenu v:ext="edit" fillcolor="none" strokecolor="none"/>
    </o:shapedefaults>
    <o:shapelayout v:ext="edit">
      <o:idmap v:ext="edit" data="1"/>
    </o:shapelayout>
  </w:shapeDefaults>
  <w:decimalSymbol w:val=","/>
  <w:listSeparator w:val=";"/>
  <w15:docId w15:val="{4A384242-3B77-4E30-85F7-42F763E7B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45D1E"/>
    <w:rPr>
      <w:rFonts w:ascii="Tahoma" w:eastAsia="Tahoma" w:hAnsi="Tahoma" w:cs="Tahoma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445D1E"/>
    <w:pPr>
      <w:spacing w:before="101"/>
      <w:ind w:left="557"/>
      <w:outlineLvl w:val="0"/>
    </w:pPr>
    <w:rPr>
      <w:rFonts w:ascii="Arial Narrow" w:eastAsia="Arial Narrow" w:hAnsi="Arial Narrow" w:cs="Arial Narrow"/>
      <w:sz w:val="34"/>
      <w:szCs w:val="34"/>
    </w:rPr>
  </w:style>
  <w:style w:type="paragraph" w:styleId="2">
    <w:name w:val="heading 2"/>
    <w:basedOn w:val="a"/>
    <w:uiPriority w:val="1"/>
    <w:qFormat/>
    <w:rsid w:val="00445D1E"/>
    <w:pPr>
      <w:spacing w:before="51"/>
      <w:ind w:left="1077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rsid w:val="00445D1E"/>
    <w:pPr>
      <w:spacing w:line="309" w:lineRule="exact"/>
      <w:ind w:left="726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rsid w:val="00445D1E"/>
    <w:pPr>
      <w:jc w:val="right"/>
      <w:outlineLvl w:val="3"/>
    </w:pPr>
    <w:rPr>
      <w:b/>
      <w:bCs/>
      <w:sz w:val="24"/>
      <w:szCs w:val="24"/>
    </w:rPr>
  </w:style>
  <w:style w:type="paragraph" w:styleId="5">
    <w:name w:val="heading 5"/>
    <w:basedOn w:val="a"/>
    <w:uiPriority w:val="1"/>
    <w:qFormat/>
    <w:rsid w:val="00445D1E"/>
    <w:pPr>
      <w:ind w:left="267"/>
      <w:outlineLvl w:val="4"/>
    </w:pPr>
    <w:rPr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rsid w:val="00EE1A99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45D1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qFormat/>
    <w:rsid w:val="00445D1E"/>
  </w:style>
  <w:style w:type="paragraph" w:styleId="a5">
    <w:name w:val="List Paragraph"/>
    <w:basedOn w:val="a"/>
    <w:uiPriority w:val="34"/>
    <w:qFormat/>
    <w:rsid w:val="00445D1E"/>
    <w:pPr>
      <w:ind w:left="586" w:firstLine="140"/>
    </w:pPr>
  </w:style>
  <w:style w:type="paragraph" w:customStyle="1" w:styleId="TableParagraph">
    <w:name w:val="Table Paragraph"/>
    <w:basedOn w:val="a"/>
    <w:uiPriority w:val="1"/>
    <w:qFormat/>
    <w:rsid w:val="00445D1E"/>
    <w:pPr>
      <w:spacing w:before="10"/>
      <w:ind w:left="80"/>
    </w:pPr>
    <w:rPr>
      <w:rFonts w:ascii="Arial" w:eastAsia="Arial" w:hAnsi="Arial" w:cs="Arial"/>
    </w:rPr>
  </w:style>
  <w:style w:type="paragraph" w:styleId="a6">
    <w:name w:val="header"/>
    <w:basedOn w:val="a"/>
    <w:link w:val="a7"/>
    <w:unhideWhenUsed/>
    <w:rsid w:val="00D910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Верхний колонтитул Знак"/>
    <w:basedOn w:val="a0"/>
    <w:link w:val="a6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8">
    <w:name w:val="footer"/>
    <w:basedOn w:val="a"/>
    <w:link w:val="a9"/>
    <w:uiPriority w:val="99"/>
    <w:unhideWhenUsed/>
    <w:rsid w:val="00D910F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Нижний колонтитул Знак"/>
    <w:basedOn w:val="a0"/>
    <w:link w:val="a8"/>
    <w:uiPriority w:val="99"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styleId="aa">
    <w:name w:val="Balloon Text"/>
    <w:basedOn w:val="a"/>
    <w:link w:val="ab"/>
    <w:uiPriority w:val="99"/>
    <w:semiHidden/>
    <w:unhideWhenUsed/>
    <w:rsid w:val="00D910F1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910F1"/>
    <w:rPr>
      <w:rFonts w:ascii="Tahoma" w:eastAsia="Tahoma" w:hAnsi="Tahoma" w:cs="Tahoma"/>
      <w:sz w:val="18"/>
      <w:szCs w:val="18"/>
      <w:lang w:val="ru-RU" w:eastAsia="ru-RU" w:bidi="ru-RU"/>
    </w:rPr>
  </w:style>
  <w:style w:type="paragraph" w:customStyle="1" w:styleId="11">
    <w:name w:val="Абзац списка1"/>
    <w:basedOn w:val="a"/>
    <w:uiPriority w:val="34"/>
    <w:qFormat/>
    <w:rsid w:val="000458A7"/>
    <w:pPr>
      <w:widowControl/>
      <w:autoSpaceDE/>
      <w:autoSpaceDN/>
      <w:ind w:left="720"/>
      <w:contextualSpacing/>
    </w:pPr>
    <w:rPr>
      <w:rFonts w:ascii="Times New Roman" w:eastAsia="SimSun" w:hAnsi="Times New Roman" w:cs="Times New Roman"/>
      <w:sz w:val="24"/>
      <w:szCs w:val="24"/>
      <w:lang w:bidi="ar-SA"/>
    </w:rPr>
  </w:style>
  <w:style w:type="character" w:customStyle="1" w:styleId="a4">
    <w:name w:val="Основной текст Знак"/>
    <w:basedOn w:val="a0"/>
    <w:link w:val="a3"/>
    <w:rsid w:val="003C3252"/>
    <w:rPr>
      <w:rFonts w:ascii="Tahoma" w:eastAsia="Tahoma" w:hAnsi="Tahoma" w:cs="Tahoma"/>
      <w:lang w:val="ru-RU" w:eastAsia="ru-RU" w:bidi="ru-RU"/>
    </w:rPr>
  </w:style>
  <w:style w:type="paragraph" w:styleId="ac">
    <w:name w:val="Body Text Indent"/>
    <w:basedOn w:val="a"/>
    <w:link w:val="ad"/>
    <w:uiPriority w:val="99"/>
    <w:unhideWhenUsed/>
    <w:rsid w:val="008E32CF"/>
    <w:pPr>
      <w:spacing w:after="120"/>
      <w:ind w:leftChars="200" w:left="420"/>
    </w:pPr>
  </w:style>
  <w:style w:type="character" w:customStyle="1" w:styleId="ad">
    <w:name w:val="Основной текст с отступом Знак"/>
    <w:basedOn w:val="a0"/>
    <w:link w:val="ac"/>
    <w:uiPriority w:val="99"/>
    <w:rsid w:val="008E32CF"/>
    <w:rPr>
      <w:rFonts w:ascii="Tahoma" w:eastAsia="Tahoma" w:hAnsi="Tahoma" w:cs="Tahoma"/>
      <w:lang w:val="ru-RU" w:eastAsia="ru-RU" w:bidi="ru-RU"/>
    </w:rPr>
  </w:style>
  <w:style w:type="character" w:customStyle="1" w:styleId="hps">
    <w:name w:val="hps"/>
    <w:rsid w:val="001F608B"/>
  </w:style>
  <w:style w:type="character" w:customStyle="1" w:styleId="10">
    <w:name w:val="Заголовок 1 Знак"/>
    <w:basedOn w:val="a0"/>
    <w:link w:val="1"/>
    <w:uiPriority w:val="1"/>
    <w:rsid w:val="00E53F41"/>
    <w:rPr>
      <w:rFonts w:ascii="Arial Narrow" w:eastAsia="Arial Narrow" w:hAnsi="Arial Narrow" w:cs="Arial Narrow"/>
      <w:sz w:val="34"/>
      <w:szCs w:val="34"/>
      <w:lang w:val="ru-RU" w:eastAsia="ru-RU" w:bidi="ru-RU"/>
    </w:rPr>
  </w:style>
  <w:style w:type="character" w:customStyle="1" w:styleId="60">
    <w:name w:val="Заголовок 6 Знак"/>
    <w:basedOn w:val="a0"/>
    <w:link w:val="6"/>
    <w:uiPriority w:val="9"/>
    <w:rsid w:val="00EE1A99"/>
    <w:rPr>
      <w:rFonts w:asciiTheme="majorHAnsi" w:eastAsiaTheme="majorEastAsia" w:hAnsiTheme="majorHAnsi" w:cstheme="majorBidi"/>
      <w:color w:val="243F60" w:themeColor="accent1" w:themeShade="7F"/>
      <w:lang w:val="ru-RU" w:eastAsia="ru-RU" w:bidi="ru-RU"/>
    </w:rPr>
  </w:style>
  <w:style w:type="character" w:customStyle="1" w:styleId="12">
    <w:name w:val="Верхний колонтитул Знак1"/>
    <w:rsid w:val="005E592C"/>
    <w:rPr>
      <w:sz w:val="24"/>
      <w:szCs w:val="24"/>
    </w:rPr>
  </w:style>
  <w:style w:type="character" w:customStyle="1" w:styleId="longtext">
    <w:name w:val="long_text"/>
    <w:rsid w:val="005E592C"/>
  </w:style>
  <w:style w:type="character" w:styleId="ae">
    <w:name w:val="Hyperlink"/>
    <w:basedOn w:val="a0"/>
    <w:uiPriority w:val="99"/>
    <w:unhideWhenUsed/>
    <w:rsid w:val="00826100"/>
    <w:rPr>
      <w:color w:val="0000FF" w:themeColor="hyperlink"/>
      <w:u w:val="single"/>
    </w:rPr>
  </w:style>
  <w:style w:type="paragraph" w:customStyle="1" w:styleId="paragraph">
    <w:name w:val="paragraph"/>
    <w:basedOn w:val="a"/>
    <w:rsid w:val="004504A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46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09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6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4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6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7.jpeg"/><Relationship Id="rId21" Type="http://schemas.openxmlformats.org/officeDocument/2006/relationships/image" Target="media/image10.emf"/><Relationship Id="rId34" Type="http://schemas.openxmlformats.org/officeDocument/2006/relationships/image" Target="media/image23.emf"/><Relationship Id="rId42" Type="http://schemas.openxmlformats.org/officeDocument/2006/relationships/image" Target="media/image28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image" Target="media/image18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3.emf"/><Relationship Id="rId32" Type="http://schemas.openxmlformats.org/officeDocument/2006/relationships/image" Target="media/image21.emf"/><Relationship Id="rId37" Type="http://schemas.openxmlformats.org/officeDocument/2006/relationships/hyperlink" Target="http://www.sturmtools.ru" TargetMode="External"/><Relationship Id="rId40" Type="http://schemas.openxmlformats.org/officeDocument/2006/relationships/footer" Target="footer4.xml"/><Relationship Id="rId45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2.emf"/><Relationship Id="rId28" Type="http://schemas.openxmlformats.org/officeDocument/2006/relationships/image" Target="media/image17.emf"/><Relationship Id="rId36" Type="http://schemas.openxmlformats.org/officeDocument/2006/relationships/image" Target="media/image25.emf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11.emf"/><Relationship Id="rId27" Type="http://schemas.openxmlformats.org/officeDocument/2006/relationships/image" Target="media/image16.emf"/><Relationship Id="rId30" Type="http://schemas.openxmlformats.org/officeDocument/2006/relationships/image" Target="media/image19.png"/><Relationship Id="rId35" Type="http://schemas.openxmlformats.org/officeDocument/2006/relationships/image" Target="media/image24.emf"/><Relationship Id="rId43" Type="http://schemas.openxmlformats.org/officeDocument/2006/relationships/image" Target="media/image29.emf"/><Relationship Id="rId48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6.emf"/><Relationship Id="rId25" Type="http://schemas.openxmlformats.org/officeDocument/2006/relationships/image" Target="media/image14.png"/><Relationship Id="rId33" Type="http://schemas.openxmlformats.org/officeDocument/2006/relationships/image" Target="media/image22.emf"/><Relationship Id="rId38" Type="http://schemas.openxmlformats.org/officeDocument/2006/relationships/image" Target="media/image26.jpeg"/><Relationship Id="rId46" Type="http://schemas.openxmlformats.org/officeDocument/2006/relationships/footer" Target="footer7.xml"/><Relationship Id="rId20" Type="http://schemas.openxmlformats.org/officeDocument/2006/relationships/image" Target="media/image9.emf"/><Relationship Id="rId41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CDF97-D6EE-48DF-9CC0-B24D9EF94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859982F0.dotm</Template>
  <TotalTime>9</TotalTime>
  <Pages>24</Pages>
  <Words>2864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CD220LI_arial</vt:lpstr>
    </vt:vector>
  </TitlesOfParts>
  <Company>SPecialiST RePack</Company>
  <LinksUpToDate>false</LinksUpToDate>
  <CharactersWithSpaces>19151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CD220LI_arial</dc:title>
  <dc:creator>Ткачук Андрей Юрьевич</dc:creator>
  <cp:lastModifiedBy>Fedutinov Fedor</cp:lastModifiedBy>
  <cp:revision>3</cp:revision>
  <cp:lastPrinted>2019-05-21T05:21:00Z</cp:lastPrinted>
  <dcterms:created xsi:type="dcterms:W3CDTF">2021-06-02T05:45:00Z</dcterms:created>
  <dcterms:modified xsi:type="dcterms:W3CDTF">2021-06-03T21:21:00Z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Illustrator CC 2017 (Windows)</vt:lpwstr>
  </property>
  <property fmtid="{D5CDD505-2E9C-101B-9397-08002B2CF9AE}" pid="4" name="LastSaved">
    <vt:filetime>2019-02-14T00:00:00Z</vt:filetime>
  </property>
</Properties>
</file>