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41" w:rsidRDefault="007B3B41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bookmarkStart w:id="0" w:name="_GoBack"/>
      <w:bookmarkEnd w:id="0"/>
      <w:r>
        <w:rPr>
          <w:rFonts w:eastAsiaTheme="minorEastAsia" w:hint="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-124074</wp:posOffset>
            </wp:positionH>
            <wp:positionV relativeFrom="paragraph">
              <wp:posOffset>-23854</wp:posOffset>
            </wp:positionV>
            <wp:extent cx="7757326" cy="5359179"/>
            <wp:effectExtent l="19050" t="0" r="0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B41" w:rsidRDefault="00EC7FC7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273685</wp:posOffset>
            </wp:positionV>
            <wp:extent cx="1352550" cy="4324350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Pr="00E121DA" w:rsidRDefault="00664CDB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Default="00664CDB" w:rsidP="00664CDB">
      <w:pPr>
        <w:pStyle w:val="a3"/>
        <w:jc w:val="right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ТЕХНИЧЕСКОМУ </w:t>
      </w:r>
      <w:r>
        <w:rPr>
          <w:b/>
          <w:bCs/>
          <w:color w:val="FEBF00"/>
          <w:spacing w:val="-3"/>
          <w:sz w:val="38"/>
          <w:szCs w:val="38"/>
        </w:rPr>
        <w:t>ОБСЛУЖИВАНИЮ</w:t>
      </w:r>
      <w:r w:rsidR="005E1051">
        <w:rPr>
          <w:b/>
          <w:bCs/>
          <w:color w:val="FEBF00"/>
          <w:spacing w:val="-3"/>
          <w:sz w:val="38"/>
          <w:szCs w:val="38"/>
        </w:rPr>
        <w:t>.</w:t>
      </w:r>
    </w:p>
    <w:p w:rsidR="000F7AB6" w:rsidRPr="00ED3A68" w:rsidRDefault="00776DAD" w:rsidP="00AE4B72">
      <w:pPr>
        <w:pStyle w:val="a3"/>
        <w:jc w:val="center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 w:hint="eastAsia"/>
          <w:b/>
          <w:bCs/>
          <w:color w:val="FFFFFF" w:themeColor="background1"/>
          <w:spacing w:val="-3"/>
          <w:sz w:val="38"/>
          <w:szCs w:val="38"/>
          <w:lang w:eastAsia="zh-CN"/>
        </w:rPr>
        <w:t xml:space="preserve">                                                        </w:t>
      </w:r>
      <w:r w:rsidR="00ED3A68">
        <w:rPr>
          <w:rFonts w:ascii="Arial" w:eastAsiaTheme="minorEastAsia" w:hAnsi="Arial" w:cs="Arial" w:hint="eastAsia"/>
          <w:b/>
          <w:bCs/>
          <w:color w:val="FFFFFF" w:themeColor="background1"/>
          <w:spacing w:val="-3"/>
          <w:sz w:val="38"/>
          <w:szCs w:val="38"/>
          <w:lang w:eastAsia="zh-CN"/>
        </w:rPr>
        <w:t xml:space="preserve">                            </w:t>
      </w:r>
      <w:r w:rsidRPr="00776DAD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>Перфоратор</w:t>
      </w:r>
    </w:p>
    <w:p w:rsidR="000F7AB6" w:rsidRDefault="00CB1C27" w:rsidP="00AE4B72">
      <w:pPr>
        <w:pStyle w:val="a3"/>
        <w:jc w:val="center"/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938304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125095</wp:posOffset>
            </wp:positionV>
            <wp:extent cx="4514850" cy="3350260"/>
            <wp:effectExtent l="0" t="0" r="0" b="0"/>
            <wp:wrapNone/>
            <wp:docPr id="901" name="Рисунок 85" descr="HRH2145M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RH2145M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5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52705</wp:posOffset>
                </wp:positionV>
                <wp:extent cx="1400175" cy="255905"/>
                <wp:effectExtent l="0" t="0" r="9525" b="0"/>
                <wp:wrapSquare wrapText="bothSides"/>
                <wp:docPr id="9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55905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1270B3" w:rsidRDefault="00CD4F44" w:rsidP="009F50FD">
                            <w:pPr>
                              <w:ind w:leftChars="-64" w:left="-141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   </w:t>
                            </w:r>
                            <w:r w:rsidRPr="009F50FD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HRH2145MVE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60.5pt;margin-top:4.15pt;width:110.25pt;height:20.1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" fillcolor="#febf00" stroked="f">
                <v:textbox inset="0,0,0,0">
                  <w:txbxContent>
                    <w:p w:rsidR="00CD4F44" w:rsidRPr="001270B3" w:rsidRDefault="00CD4F44" w:rsidP="009F50FD">
                      <w:pPr>
                        <w:ind w:leftChars="-64" w:left="-141"/>
                        <w:rPr>
                          <w:szCs w:val="24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   </w:t>
                      </w:r>
                      <w:r w:rsidRPr="009F50FD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HRH2145MVE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0C94" w:rsidRPr="00AE4B72" w:rsidRDefault="00CB1C27" w:rsidP="00AE4B72">
      <w:pPr>
        <w:pStyle w:val="a3"/>
        <w:jc w:val="center"/>
        <w:rPr>
          <w:rFonts w:ascii="Arial Narrow"/>
          <w:sz w:val="20"/>
        </w:rPr>
        <w:sectPr w:rsidR="00F50C94" w:rsidRPr="00AE4B72" w:rsidSect="000006B7">
          <w:headerReference w:type="even" r:id="rId11"/>
          <w:headerReference w:type="default" r:id="rId12"/>
          <w:footerReference w:type="even" r:id="rId13"/>
          <w:headerReference w:type="first" r:id="rId14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2861310</wp:posOffset>
                </wp:positionV>
                <wp:extent cx="2807970" cy="342900"/>
                <wp:effectExtent l="0" t="0" r="0" b="0"/>
                <wp:wrapNone/>
                <wp:docPr id="6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2D3005" w:rsidRDefault="00CD4F44" w:rsidP="002D3005">
                            <w:pPr>
                              <w:rPr>
                                <w:szCs w:val="28"/>
                              </w:rPr>
                            </w:pPr>
                            <w:r w:rsidRPr="009F50FD"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HRH2145MVE</w:t>
                            </w:r>
                            <w:r w:rsidRPr="002D3005"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-M-202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  <w:lang w:val="en-US"/>
                              </w:rPr>
                              <w:t>50723</w:t>
                            </w:r>
                            <w:r w:rsidRPr="002D3005"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-20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118.35pt;margin-top:225.3pt;width:221.1pt;height:27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4O3uw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" filled="f" stroked="f">
                <v:textbox>
                  <w:txbxContent>
                    <w:p w:rsidR="00CD4F44" w:rsidRPr="002D3005" w:rsidRDefault="00CD4F44" w:rsidP="002D3005">
                      <w:pPr>
                        <w:rPr>
                          <w:szCs w:val="28"/>
                        </w:rPr>
                      </w:pPr>
                      <w:r w:rsidRPr="009F50FD">
                        <w:rPr>
                          <w:bCs/>
                          <w:color w:val="FEBF00"/>
                          <w:sz w:val="28"/>
                          <w:szCs w:val="28"/>
                        </w:rPr>
                        <w:t>HRH2145MVE</w:t>
                      </w:r>
                      <w:r w:rsidRPr="002D3005">
                        <w:rPr>
                          <w:bCs/>
                          <w:color w:val="FEBF00"/>
                          <w:sz w:val="28"/>
                          <w:szCs w:val="28"/>
                        </w:rPr>
                        <w:t>-M-202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  <w:lang w:val="en-US"/>
                        </w:rPr>
                        <w:t>50723</w:t>
                      </w:r>
                      <w:r w:rsidRPr="002D3005">
                        <w:rPr>
                          <w:bCs/>
                          <w:color w:val="FEBF00"/>
                          <w:sz w:val="28"/>
                          <w:szCs w:val="28"/>
                        </w:rPr>
                        <w:t>-20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B3B41">
        <w:rPr>
          <w:noProof/>
          <w:sz w:val="20"/>
          <w:szCs w:val="20"/>
          <w:lang w:bidi="ar-SA"/>
        </w:rPr>
        <w:drawing>
          <wp:anchor distT="0" distB="0" distL="114300" distR="114300" simplePos="0" relativeHeight="251542016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2503805</wp:posOffset>
            </wp:positionV>
            <wp:extent cx="1365250" cy="325755"/>
            <wp:effectExtent l="1905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71B" w:rsidRDefault="00B4771B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B4771B" w:rsidRDefault="00B4771B" w:rsidP="00B4771B">
      <w:pPr>
        <w:tabs>
          <w:tab w:val="left" w:pos="1200"/>
        </w:tabs>
        <w:rPr>
          <w:lang w:eastAsia="zh-CN"/>
        </w:rPr>
      </w:pPr>
      <w:r>
        <w:rPr>
          <w:lang w:eastAsia="zh-CN"/>
        </w:rPr>
        <w:tab/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601"/>
        <w:gridCol w:w="2601"/>
      </w:tblGrid>
      <w:tr w:rsidR="00B4771B" w:rsidRPr="00A26FF8" w:rsidTr="00B4771B">
        <w:trPr>
          <w:jc w:val="center"/>
        </w:trPr>
        <w:tc>
          <w:tcPr>
            <w:tcW w:w="2410" w:type="dxa"/>
          </w:tcPr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drawing>
                <wp:inline distT="0" distB="0" distL="0" distR="0">
                  <wp:extent cx="533195" cy="785382"/>
                  <wp:effectExtent l="0" t="0" r="635" b="0"/>
                  <wp:docPr id="10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>
                  <wp:extent cx="532765" cy="641609"/>
                  <wp:effectExtent l="0" t="0" r="63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</w:p>
        </w:tc>
        <w:tc>
          <w:tcPr>
            <w:tcW w:w="2268" w:type="dxa"/>
          </w:tcPr>
          <w:p w:rsidR="00B4771B" w:rsidRPr="00A26FF8" w:rsidRDefault="00B4771B" w:rsidP="00B4771B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A26FF8">
              <w:rPr>
                <w:noProof/>
                <w:lang w:bidi="ar-SA"/>
              </w:rPr>
              <w:drawing>
                <wp:inline distT="0" distB="0" distL="0" distR="0">
                  <wp:extent cx="1249251" cy="1267390"/>
                  <wp:effectExtent l="0" t="0" r="8255" b="9525"/>
                  <wp:docPr id="17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Рисунок 66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18" cy="129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B4771B" w:rsidRDefault="00B4771B" w:rsidP="00B4771B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noProof/>
                <w:lang w:bidi="ar-SA"/>
              </w:rPr>
            </w:pPr>
          </w:p>
          <w:p w:rsidR="00B4771B" w:rsidRPr="00A26FF8" w:rsidRDefault="00B4771B" w:rsidP="00B4771B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104900" cy="1206819"/>
                  <wp:effectExtent l="0" t="0" r="0" b="0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45" cy="120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CC0D39">
              <w:rPr>
                <w:noProof/>
                <w:lang w:bidi="ar-SA"/>
              </w:rPr>
              <w:drawing>
                <wp:inline distT="0" distB="0" distL="0" distR="0">
                  <wp:extent cx="1514475" cy="1003300"/>
                  <wp:effectExtent l="0" t="0" r="9525" b="6350"/>
                  <wp:docPr id="605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Рисунок 6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71B" w:rsidRPr="00A26FF8" w:rsidTr="00B4771B">
        <w:trPr>
          <w:jc w:val="center"/>
        </w:trPr>
        <w:tc>
          <w:tcPr>
            <w:tcW w:w="2410" w:type="dxa"/>
          </w:tcPr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36256" behindDoc="0" locked="0" layoutInCell="1" allowOverlap="1">
                  <wp:simplePos x="0" y="0"/>
                  <wp:positionH relativeFrom="column">
                    <wp:posOffset>929337</wp:posOffset>
                  </wp:positionH>
                  <wp:positionV relativeFrom="paragraph">
                    <wp:posOffset>54913</wp:posOffset>
                  </wp:positionV>
                  <wp:extent cx="447675" cy="232410"/>
                  <wp:effectExtent l="0" t="0" r="952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4767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B4771B" w:rsidRPr="00A26FF8" w:rsidRDefault="00B4771B" w:rsidP="00B4771B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29088" behindDoc="0" locked="0" layoutInCell="1" allowOverlap="1">
                  <wp:simplePos x="0" y="0"/>
                  <wp:positionH relativeFrom="column">
                    <wp:posOffset>772589</wp:posOffset>
                  </wp:positionH>
                  <wp:positionV relativeFrom="paragraph">
                    <wp:posOffset>36195</wp:posOffset>
                  </wp:positionV>
                  <wp:extent cx="533400" cy="264160"/>
                  <wp:effectExtent l="0" t="0" r="0" b="254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01" w:type="dxa"/>
          </w:tcPr>
          <w:p w:rsidR="00B4771B" w:rsidRPr="00A26FF8" w:rsidRDefault="00B4771B" w:rsidP="00B4771B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35232" behindDoc="0" locked="0" layoutInCell="1" allowOverlap="1">
                  <wp:simplePos x="0" y="0"/>
                  <wp:positionH relativeFrom="column">
                    <wp:posOffset>965816</wp:posOffset>
                  </wp:positionH>
                  <wp:positionV relativeFrom="paragraph">
                    <wp:posOffset>34195</wp:posOffset>
                  </wp:positionV>
                  <wp:extent cx="533400" cy="264160"/>
                  <wp:effectExtent l="0" t="0" r="0" b="254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601" w:type="dxa"/>
          </w:tcPr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34208" behindDoc="0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54610</wp:posOffset>
                  </wp:positionV>
                  <wp:extent cx="538480" cy="278765"/>
                  <wp:effectExtent l="0" t="0" r="0" b="698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B4771B" w:rsidRPr="00A26FF8" w:rsidTr="00B4771B">
        <w:trPr>
          <w:jc w:val="center"/>
        </w:trPr>
        <w:tc>
          <w:tcPr>
            <w:tcW w:w="2410" w:type="dxa"/>
          </w:tcPr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A26FF8">
              <w:rPr>
                <w:noProof/>
                <w:lang w:bidi="ar-SA"/>
              </w:rPr>
              <w:drawing>
                <wp:inline distT="0" distB="0" distL="0" distR="0">
                  <wp:extent cx="1378040" cy="1115091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9" cy="114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771B" w:rsidRPr="00A26FF8" w:rsidRDefault="00B4771B" w:rsidP="00B4771B">
            <w:pPr>
              <w:tabs>
                <w:tab w:val="right" w:pos="1980"/>
              </w:tabs>
              <w:spacing w:before="101"/>
              <w:ind w:right="340"/>
              <w:jc w:val="center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A26FF8">
              <w:rPr>
                <w:noProof/>
                <w:lang w:bidi="ar-SA"/>
              </w:rPr>
              <w:drawing>
                <wp:inline distT="0" distB="0" distL="0" distR="0">
                  <wp:extent cx="850006" cy="1075347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14" cy="108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B4771B" w:rsidRPr="00A26FF8" w:rsidRDefault="00B4771B" w:rsidP="00B4771B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A26FF8">
              <w:rPr>
                <w:noProof/>
                <w:lang w:bidi="ar-SA"/>
              </w:rPr>
              <w:drawing>
                <wp:inline distT="0" distB="0" distL="0" distR="0">
                  <wp:extent cx="1561234" cy="1099026"/>
                  <wp:effectExtent l="0" t="0" r="127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42" cy="110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B4771B" w:rsidRPr="00A26FF8" w:rsidRDefault="00B4771B" w:rsidP="00B4771B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A26FF8">
              <w:rPr>
                <w:noProof/>
                <w:lang w:bidi="ar-SA"/>
              </w:rPr>
              <w:drawing>
                <wp:inline distT="0" distB="0" distL="0" distR="0">
                  <wp:extent cx="1276350" cy="1198451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1" cy="120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71B" w:rsidRPr="00A26FF8" w:rsidTr="00B4771B">
        <w:trPr>
          <w:jc w:val="center"/>
        </w:trPr>
        <w:tc>
          <w:tcPr>
            <w:tcW w:w="2410" w:type="dxa"/>
          </w:tcPr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31136" behindDoc="0" locked="0" layoutInCell="1" allowOverlap="1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37465</wp:posOffset>
                  </wp:positionV>
                  <wp:extent cx="569595" cy="282575"/>
                  <wp:effectExtent l="0" t="0" r="1905" b="3175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30112" behindDoc="0" locked="0" layoutInCell="1" allowOverlap="1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24130</wp:posOffset>
                  </wp:positionV>
                  <wp:extent cx="542290" cy="268605"/>
                  <wp:effectExtent l="0" t="0" r="0" b="0"/>
                  <wp:wrapSquare wrapText="bothSides"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01" w:type="dxa"/>
          </w:tcPr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32160" behindDoc="0" locked="0" layoutInCell="1" allowOverlap="1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37465</wp:posOffset>
                  </wp:positionV>
                  <wp:extent cx="551815" cy="284480"/>
                  <wp:effectExtent l="0" t="0" r="635" b="1270"/>
                  <wp:wrapSquare wrapText="bothSides"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601" w:type="dxa"/>
          </w:tcPr>
          <w:p w:rsidR="00B4771B" w:rsidRPr="00A26FF8" w:rsidRDefault="00B4771B" w:rsidP="00B4771B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33184" behindDoc="0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57150</wp:posOffset>
                  </wp:positionV>
                  <wp:extent cx="532130" cy="274955"/>
                  <wp:effectExtent l="0" t="0" r="127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0F7AB6" w:rsidRPr="00B4771B" w:rsidRDefault="000F7AB6" w:rsidP="00B4771B">
      <w:pPr>
        <w:tabs>
          <w:tab w:val="left" w:pos="1200"/>
        </w:tabs>
        <w:rPr>
          <w:lang w:eastAsia="zh-CN"/>
        </w:rPr>
        <w:sectPr w:rsidR="000F7AB6" w:rsidRPr="00B4771B" w:rsidSect="00E14077">
          <w:footerReference w:type="even" r:id="rId30"/>
          <w:footerReference w:type="default" r:id="rId31"/>
          <w:pgSz w:w="11910" w:h="7910" w:orient="landscape"/>
          <w:pgMar w:top="0" w:right="180" w:bottom="700" w:left="0" w:header="0" w:footer="511" w:gutter="0"/>
          <w:pgNumType w:start="4"/>
          <w:cols w:space="720"/>
        </w:sectPr>
      </w:pPr>
    </w:p>
    <w:p w:rsidR="001A4054" w:rsidRPr="00DB5114" w:rsidRDefault="001A4054" w:rsidP="001A4054">
      <w:pPr>
        <w:spacing w:before="242" w:line="252" w:lineRule="auto"/>
        <w:ind w:right="376"/>
        <w:jc w:val="center"/>
        <w:rPr>
          <w:rFonts w:ascii="Arial Narrow" w:hAnsi="Arial Narrow"/>
          <w:b/>
          <w:color w:val="A6A6A6" w:themeColor="background1" w:themeShade="A6"/>
          <w:sz w:val="28"/>
          <w:szCs w:val="28"/>
        </w:rPr>
      </w:pPr>
      <w:r w:rsidRPr="00DB5114">
        <w:rPr>
          <w:rFonts w:ascii="Arial Narrow" w:hAnsi="Arial Narrow"/>
          <w:b/>
          <w:color w:val="A6A6A6" w:themeColor="background1" w:themeShade="A6"/>
          <w:sz w:val="28"/>
          <w:szCs w:val="28"/>
        </w:rPr>
        <w:lastRenderedPageBreak/>
        <w:t>ИНСТРУКЦИЯ ПО ЭКСПЛУАТАЦИИ И ТЕХНИЧЕСКОМУ ОБСЛУЖИВАНИЮ.</w:t>
      </w:r>
    </w:p>
    <w:p w:rsidR="001A4054" w:rsidRPr="00DB5114" w:rsidRDefault="00CB1C27" w:rsidP="001A4054">
      <w:pPr>
        <w:spacing w:before="101"/>
        <w:ind w:right="340"/>
        <w:jc w:val="right"/>
        <w:outlineLvl w:val="0"/>
        <w:rPr>
          <w:rFonts w:ascii="Arial Narrow" w:eastAsiaTheme="minorEastAsia" w:hAnsi="Arial Narrow" w:cs="Arial Narrow"/>
          <w:sz w:val="34"/>
          <w:szCs w:val="34"/>
          <w:lang w:eastAsia="zh-CN"/>
        </w:rPr>
      </w:pPr>
      <w:r>
        <w:rPr>
          <w:rFonts w:ascii="Arial Narrow" w:eastAsia="Arial Narrow" w:hAnsi="Arial Narrow" w:cs="Arial Narrow"/>
          <w:noProof/>
          <w:sz w:val="34"/>
          <w:szCs w:val="34"/>
          <w:lang w:bidi="ar-SA"/>
        </w:rPr>
        <mc:AlternateContent>
          <mc:Choice Requires="wps">
            <w:drawing>
              <wp:anchor distT="4294967294" distB="4294967294" distL="114300" distR="114300" simplePos="0" relativeHeight="251900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181609</wp:posOffset>
                </wp:positionV>
                <wp:extent cx="5729605" cy="0"/>
                <wp:effectExtent l="0" t="19050" r="23495" b="19050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AEAAB" id="Прямая соединительная линия 931" o:spid="_x0000_s1026" style="position:absolute;z-index:25190041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    <w10:wrap anchorx="page"/>
              </v:line>
            </w:pict>
          </mc:Fallback>
        </mc:AlternateContent>
      </w:r>
      <w:r w:rsidR="001A4054" w:rsidRPr="00DB5114">
        <w:rPr>
          <w:rFonts w:ascii="Arial Narrow" w:eastAsia="Arial Narrow" w:hAnsi="Arial Narrow" w:cs="Arial Narrow"/>
          <w:color w:val="808285"/>
          <w:sz w:val="34"/>
          <w:szCs w:val="34"/>
        </w:rPr>
        <w:t>СОДЕРЖАНИЕ</w:t>
      </w:r>
    </w:p>
    <w:p w:rsidR="001A4054" w:rsidRPr="00DB5114" w:rsidRDefault="001A4054" w:rsidP="001A4054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F44471" w:rsidRDefault="001A4054" w:rsidP="001A405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712F2C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 xml:space="preserve"> </w:t>
      </w:r>
      <w:r w:rsidR="00F66B41" w:rsidRPr="00F66B41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Pr="00F66B4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 </w:t>
      </w:r>
      <w:r w:rsidRPr="00DB5114">
        <w:rPr>
          <w:rFonts w:ascii="Arial" w:hAnsi="Arial" w:cs="Arial"/>
          <w:color w:val="231F20"/>
          <w:sz w:val="24"/>
          <w:szCs w:val="24"/>
        </w:rPr>
        <w:t>Внешний вид.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712F2C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 xml:space="preserve"> </w:t>
      </w:r>
      <w:r w:rsidRPr="00DB511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F4447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 </w:t>
      </w:r>
      <w:r w:rsidRPr="00DB5114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712F2C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 xml:space="preserve"> </w:t>
      </w:r>
      <w:r w:rsidRPr="00DB511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712F2C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</w:t>
      </w:r>
      <w:r w:rsidR="00712F2C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712F2C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 xml:space="preserve"> </w:t>
      </w:r>
      <w:r w:rsidR="005102ED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6</w:t>
      </w:r>
    </w:p>
    <w:p w:rsidR="001A4054" w:rsidRPr="00DB5114" w:rsidRDefault="001A4054" w:rsidP="001A405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02ED">
        <w:rPr>
          <w:rFonts w:ascii="Arial" w:hAnsi="Arial" w:cs="Arial"/>
          <w:color w:val="231F20"/>
          <w:spacing w:val="-8"/>
          <w:sz w:val="24"/>
          <w:szCs w:val="24"/>
        </w:rPr>
        <w:t xml:space="preserve"> 7</w:t>
      </w:r>
    </w:p>
    <w:p w:rsidR="001A4054" w:rsidRPr="00DB5114" w:rsidRDefault="001A4054" w:rsidP="001A405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02ED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</w:t>
      </w:r>
      <w:r w:rsidR="005102ED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8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D4F4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 9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Срок службы.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D4F44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</w:t>
      </w:r>
      <w:r w:rsidR="00CD4F4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9</w:t>
      </w:r>
      <w:r w:rsidRPr="00F4447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 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Перечень критических отказов и ошибочные действия персонала или пользователя </w:t>
      </w:r>
      <w:r w:rsidR="00CD4F44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10</w:t>
      </w:r>
      <w:r w:rsidRPr="00F44471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 </w:t>
      </w:r>
      <w:r w:rsidRPr="00DB5114">
        <w:rPr>
          <w:rFonts w:ascii="Arial" w:hAnsi="Arial" w:cs="Arial"/>
          <w:color w:val="231F20"/>
          <w:sz w:val="24"/>
          <w:szCs w:val="24"/>
        </w:rPr>
        <w:t>Критерии предельных состояний.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D4F4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10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D4F4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10</w:t>
      </w:r>
      <w:r w:rsidRPr="00DB5114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DB5114">
        <w:rPr>
          <w:rFonts w:ascii="Arial" w:hAnsi="Arial" w:cs="Arial"/>
          <w:color w:val="231F20"/>
          <w:sz w:val="24"/>
          <w:szCs w:val="24"/>
        </w:rPr>
        <w:t>Хранение.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D4F4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10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D4F44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11</w:t>
      </w:r>
    </w:p>
    <w:p w:rsidR="001A4054" w:rsidRPr="00DB5114" w:rsidRDefault="001A4054" w:rsidP="001A405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Утилизация.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D4F44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11</w:t>
      </w:r>
    </w:p>
    <w:p w:rsidR="001A4054" w:rsidRPr="00DB5114" w:rsidRDefault="001A4054" w:rsidP="001A4054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DB5114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D4F4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11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D4F44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12</w:t>
      </w:r>
    </w:p>
    <w:p w:rsidR="001A4054" w:rsidRDefault="001A4054" w:rsidP="001A405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84347" w:rsidRPr="009F2B1C" w:rsidRDefault="00D84347" w:rsidP="00D8434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2B1C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D84347" w:rsidRPr="009F2B1C" w:rsidRDefault="00D84347" w:rsidP="00D8434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2B1C">
        <w:rPr>
          <w:rFonts w:ascii="Arial" w:hAnsi="Arial" w:cs="Arial"/>
          <w:sz w:val="20"/>
          <w:szCs w:val="20"/>
        </w:rPr>
        <w:t xml:space="preserve">Компания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819150" cy="180975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2B1C">
        <w:rPr>
          <w:rFonts w:ascii="Arial" w:hAnsi="Arial" w:cs="Arial"/>
          <w:sz w:val="20"/>
          <w:szCs w:val="20"/>
        </w:rPr>
        <w:t xml:space="preserve"> выражает глубокую признательность за приобретение электроинструмента нашей торговой марки.</w:t>
      </w:r>
      <w:r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819150" cy="180975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2B1C">
        <w:rPr>
          <w:rFonts w:ascii="Arial" w:hAnsi="Arial" w:cs="Arial"/>
          <w:sz w:val="20"/>
          <w:szCs w:val="20"/>
        </w:rPr>
        <w:t xml:space="preserve"> постоянно совершенствуются, поэтому технические характеристики</w:t>
      </w:r>
      <w:r w:rsidR="001A4054">
        <w:rPr>
          <w:rFonts w:ascii="Arial" w:hAnsi="Arial" w:cs="Arial"/>
          <w:sz w:val="20"/>
          <w:szCs w:val="20"/>
        </w:rPr>
        <w:t>, комплектация</w:t>
      </w:r>
      <w:r w:rsidRPr="009F2B1C">
        <w:rPr>
          <w:rFonts w:ascii="Arial" w:hAnsi="Arial" w:cs="Arial"/>
          <w:sz w:val="20"/>
          <w:szCs w:val="20"/>
        </w:rPr>
        <w:t xml:space="preserve"> и дизайн могут меняться без предварительного уведомления. </w:t>
      </w:r>
    </w:p>
    <w:p w:rsidR="00D84347" w:rsidRPr="00F30585" w:rsidRDefault="00D84347" w:rsidP="00D84347">
      <w:pPr>
        <w:tabs>
          <w:tab w:val="left" w:pos="10585"/>
        </w:tabs>
        <w:ind w:left="1077" w:right="686"/>
        <w:jc w:val="both"/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её в защищенном месте</w:t>
      </w:r>
      <w:r w:rsidRPr="00F30585">
        <w:t>.</w:t>
      </w:r>
    </w:p>
    <w:p w:rsidR="00D84347" w:rsidRPr="00704142" w:rsidRDefault="00CB1C27" w:rsidP="00D84347">
      <w:pPr>
        <w:pStyle w:val="1"/>
        <w:ind w:left="603"/>
        <w:rPr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788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162560</wp:posOffset>
                </wp:positionV>
                <wp:extent cx="5406390" cy="21590"/>
                <wp:effectExtent l="19050" t="19050" r="22860" b="35560"/>
                <wp:wrapNone/>
                <wp:docPr id="62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215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D2C5F" id="Прямая соединительная линия 134" o:spid="_x0000_s1026" style="position:absolute;z-index:251877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85pt,12.8pt" to="710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" strokecolor="#a6a6a6" strokeweight="2.25pt">
                <o:lock v:ext="edit" shapetype="f"/>
              </v:line>
            </w:pict>
          </mc:Fallback>
        </mc:AlternateContent>
      </w:r>
      <w:r w:rsidR="00D84347" w:rsidRPr="00B02F04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</w:t>
      </w:r>
      <w:r w:rsidR="00D84347" w:rsidRPr="00704142">
        <w:rPr>
          <w:b/>
          <w:color w:val="808285"/>
          <w:sz w:val="24"/>
          <w:szCs w:val="24"/>
        </w:rPr>
        <w:t>.</w:t>
      </w:r>
    </w:p>
    <w:p w:rsidR="00D84347" w:rsidRPr="00A2557B" w:rsidRDefault="00D84347" w:rsidP="005C2E7A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A2557B">
        <w:rPr>
          <w:rFonts w:ascii="Arial" w:hAnsi="Arial" w:cs="Arial"/>
          <w:b/>
          <w:sz w:val="20"/>
          <w:szCs w:val="20"/>
        </w:rPr>
        <w:t>Назначение</w:t>
      </w:r>
    </w:p>
    <w:p w:rsidR="00D84347" w:rsidRPr="00A2557B" w:rsidRDefault="00D84347" w:rsidP="005C2E7A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A2557B">
        <w:rPr>
          <w:rFonts w:ascii="Arial" w:hAnsi="Arial" w:cs="Arial"/>
          <w:sz w:val="20"/>
          <w:szCs w:val="20"/>
        </w:rPr>
        <w:t>Данный инструмент предназначен для безударного и ударного сверления отверстий в различных материалах (при использовании соответствующих сверл и буров), а также для работы в режиме долота (при установке соответствующего инструмента).</w:t>
      </w:r>
    </w:p>
    <w:p w:rsidR="00D84347" w:rsidRPr="00A2557B" w:rsidRDefault="00D84347" w:rsidP="005C2E7A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A2557B">
        <w:rPr>
          <w:rFonts w:ascii="Arial" w:hAnsi="Arial" w:cs="Arial"/>
          <w:b/>
          <w:sz w:val="20"/>
          <w:szCs w:val="20"/>
        </w:rPr>
        <w:t xml:space="preserve">ЗАПРЕШЕНО! </w:t>
      </w:r>
      <w:r w:rsidRPr="00A2557B">
        <w:rPr>
          <w:rFonts w:ascii="Arial" w:hAnsi="Arial" w:cs="Arial"/>
          <w:sz w:val="20"/>
          <w:szCs w:val="20"/>
        </w:rPr>
        <w:t>Применение инструмента не по назначению не допускается!</w:t>
      </w:r>
    </w:p>
    <w:p w:rsidR="00D84347" w:rsidRPr="00A2557B" w:rsidRDefault="00D84347" w:rsidP="005C2E7A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Область</w:t>
      </w:r>
      <w:r w:rsidRPr="00A2557B">
        <w:rPr>
          <w:rFonts w:ascii="Arial" w:hAnsi="Arial" w:cs="Arial"/>
          <w:b/>
          <w:sz w:val="20"/>
          <w:szCs w:val="20"/>
        </w:rPr>
        <w:t xml:space="preserve"> применения</w:t>
      </w:r>
    </w:p>
    <w:p w:rsidR="00D84347" w:rsidRPr="00E53F41" w:rsidRDefault="00D84347" w:rsidP="005C2E7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D84347" w:rsidRPr="00E53F41" w:rsidRDefault="00D84347" w:rsidP="005C2E7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E53F41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</w:t>
      </w:r>
      <w:r>
        <w:rPr>
          <w:rFonts w:ascii="Arial" w:hAnsi="Arial" w:cs="Arial"/>
          <w:sz w:val="20"/>
          <w:szCs w:val="20"/>
        </w:rPr>
        <w:t>отать с инструментом не более 42</w:t>
      </w:r>
      <w:r w:rsidRPr="00E53F41">
        <w:rPr>
          <w:rFonts w:ascii="Arial" w:hAnsi="Arial" w:cs="Arial"/>
          <w:sz w:val="20"/>
          <w:szCs w:val="20"/>
        </w:rPr>
        <w:t xml:space="preserve"> часов в неделю.</w:t>
      </w:r>
    </w:p>
    <w:p w:rsidR="00D84347" w:rsidRDefault="005C2E7A" w:rsidP="005C2E7A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Источник питания</w:t>
      </w:r>
    </w:p>
    <w:p w:rsidR="00D84347" w:rsidRDefault="00D84347" w:rsidP="005C2E7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C231B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(машина класса II по ГОСТ Р МЭК 60745-1-2011)</w:t>
      </w:r>
      <w:r w:rsidRPr="00EC231B">
        <w:rPr>
          <w:rFonts w:ascii="Arial" w:hAnsi="Arial" w:cs="Arial"/>
          <w:sz w:val="20"/>
          <w:szCs w:val="20"/>
        </w:rPr>
        <w:t>.</w:t>
      </w:r>
    </w:p>
    <w:p w:rsidR="0065413B" w:rsidRDefault="00CB1C27" w:rsidP="0065413B">
      <w:pPr>
        <w:spacing w:before="101"/>
        <w:ind w:left="60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755008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533399</wp:posOffset>
                </wp:positionV>
                <wp:extent cx="5943600" cy="0"/>
                <wp:effectExtent l="0" t="19050" r="19050" b="19050"/>
                <wp:wrapNone/>
                <wp:docPr id="61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A437F" id="Прямая соединительная линия 116" o:spid="_x0000_s1026" style="position:absolute;z-index:2517550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7.05pt,42pt" to="605.0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cHDwIAANA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931818" w:rsidRPr="00931818" w:rsidRDefault="00BB0E76" w:rsidP="0065413B">
      <w:pPr>
        <w:spacing w:before="101"/>
        <w:ind w:left="603"/>
        <w:outlineLvl w:val="0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773440" behindDoc="0" locked="0" layoutInCell="1" allowOverlap="1" wp14:anchorId="4DFD3EA0" wp14:editId="07585A91">
            <wp:simplePos x="0" y="0"/>
            <wp:positionH relativeFrom="column">
              <wp:posOffset>3886201</wp:posOffset>
            </wp:positionH>
            <wp:positionV relativeFrom="paragraph">
              <wp:posOffset>74930</wp:posOffset>
            </wp:positionV>
            <wp:extent cx="2733438" cy="207454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918" cy="208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C1B" w:rsidRPr="009A1728" w:rsidRDefault="00065C1B" w:rsidP="00065C1B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  <w:lang w:eastAsia="zh-CN"/>
        </w:rPr>
      </w:pPr>
      <w:bookmarkStart w:id="1" w:name="OLE_LINK1"/>
      <w:bookmarkStart w:id="2" w:name="OLE_LINK2"/>
      <w:r w:rsidRPr="009A1728">
        <w:rPr>
          <w:rFonts w:ascii="Arial" w:hAnsi="Arial" w:cs="Arial"/>
          <w:sz w:val="20"/>
          <w:szCs w:val="20"/>
          <w:lang w:eastAsia="zh-CN"/>
        </w:rPr>
        <w:t>1. Пылезащитный колпачок</w:t>
      </w:r>
    </w:p>
    <w:p w:rsidR="00065C1B" w:rsidRDefault="00065C1B" w:rsidP="00065C1B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 w:rsidRPr="009A1728">
        <w:rPr>
          <w:rFonts w:ascii="Arial" w:hAnsi="Arial" w:cs="Arial"/>
          <w:sz w:val="20"/>
          <w:szCs w:val="20"/>
          <w:lang w:eastAsia="zh-CN"/>
        </w:rPr>
        <w:t xml:space="preserve">2. </w:t>
      </w:r>
      <w:r>
        <w:rPr>
          <w:rFonts w:ascii="Arial" w:hAnsi="Arial" w:cs="Arial"/>
          <w:sz w:val="20"/>
          <w:szCs w:val="20"/>
          <w:lang w:eastAsia="zh-CN"/>
        </w:rPr>
        <w:t>Фиксирующая гильза</w:t>
      </w:r>
    </w:p>
    <w:p w:rsidR="00065C1B" w:rsidRPr="005102ED" w:rsidRDefault="00065C1B" w:rsidP="00065C1B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>3.</w:t>
      </w:r>
      <w:r w:rsidRPr="00851AEF">
        <w:rPr>
          <w:rFonts w:ascii="Arial" w:hAnsi="Arial" w:cs="Arial"/>
        </w:rPr>
        <w:t xml:space="preserve"> </w:t>
      </w:r>
      <w:r w:rsidR="00851AEF" w:rsidRPr="00851AEF">
        <w:rPr>
          <w:rFonts w:ascii="Arial" w:hAnsi="Arial" w:cs="Arial"/>
          <w:sz w:val="20"/>
          <w:szCs w:val="20"/>
          <w:lang w:eastAsia="zh-CN"/>
        </w:rPr>
        <w:t>Регулятор</w:t>
      </w:r>
      <w:r w:rsidR="005102ED">
        <w:rPr>
          <w:rFonts w:ascii="Arial" w:hAnsi="Arial" w:cs="Arial"/>
          <w:sz w:val="20"/>
          <w:szCs w:val="20"/>
          <w:lang w:val="en-US" w:eastAsia="zh-CN"/>
        </w:rPr>
        <w:t xml:space="preserve"> </w:t>
      </w:r>
      <w:r w:rsidR="005102ED">
        <w:rPr>
          <w:rFonts w:ascii="Arial" w:hAnsi="Arial" w:cs="Arial"/>
          <w:sz w:val="20"/>
          <w:szCs w:val="20"/>
          <w:lang w:eastAsia="zh-CN"/>
        </w:rPr>
        <w:t>оборотов</w:t>
      </w:r>
    </w:p>
    <w:p w:rsidR="00065C1B" w:rsidRPr="009A1728" w:rsidRDefault="00065C1B" w:rsidP="00065C1B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4. Выключатель</w:t>
      </w:r>
      <w:r w:rsidRPr="009A1728">
        <w:rPr>
          <w:rFonts w:ascii="Arial" w:hAnsi="Arial" w:cs="Arial"/>
          <w:sz w:val="20"/>
          <w:szCs w:val="20"/>
          <w:lang w:eastAsia="zh-CN"/>
        </w:rPr>
        <w:t xml:space="preserve"> «Вкл» / «Выкл»</w:t>
      </w:r>
    </w:p>
    <w:p w:rsidR="00065C1B" w:rsidRPr="009A1728" w:rsidRDefault="00065C1B" w:rsidP="00065C1B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  <w:lang w:eastAsia="zh-CN"/>
        </w:rPr>
      </w:pPr>
      <w:r w:rsidRPr="009A1728">
        <w:rPr>
          <w:rFonts w:ascii="Arial" w:hAnsi="Arial" w:cs="Arial"/>
          <w:sz w:val="20"/>
          <w:szCs w:val="20"/>
          <w:lang w:eastAsia="zh-CN"/>
        </w:rPr>
        <w:t>5. Переключатель режима работы</w:t>
      </w:r>
    </w:p>
    <w:p w:rsidR="00065C1B" w:rsidRPr="009A1728" w:rsidRDefault="00065C1B" w:rsidP="00065C1B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  <w:lang w:eastAsia="zh-CN"/>
        </w:rPr>
      </w:pPr>
      <w:r w:rsidRPr="009A1728">
        <w:rPr>
          <w:rFonts w:ascii="Arial" w:hAnsi="Arial" w:cs="Arial"/>
          <w:sz w:val="20"/>
          <w:szCs w:val="20"/>
          <w:lang w:eastAsia="zh-CN"/>
        </w:rPr>
        <w:t xml:space="preserve">6. </w:t>
      </w:r>
      <w:r>
        <w:rPr>
          <w:rFonts w:ascii="Arial" w:hAnsi="Arial" w:cs="Arial"/>
          <w:sz w:val="20"/>
          <w:szCs w:val="20"/>
          <w:lang w:eastAsia="zh-CN"/>
        </w:rPr>
        <w:t>Дополнительная р</w:t>
      </w:r>
      <w:r w:rsidRPr="009A1728">
        <w:rPr>
          <w:rFonts w:ascii="Arial" w:hAnsi="Arial" w:cs="Arial"/>
          <w:sz w:val="20"/>
          <w:szCs w:val="20"/>
          <w:lang w:eastAsia="zh-CN"/>
        </w:rPr>
        <w:t xml:space="preserve">укоять </w:t>
      </w:r>
    </w:p>
    <w:bookmarkEnd w:id="1"/>
    <w:bookmarkEnd w:id="2"/>
    <w:p w:rsidR="003A2E79" w:rsidRDefault="003A2E79" w:rsidP="005C2E7A">
      <w:pPr>
        <w:spacing w:before="101"/>
        <w:ind w:left="1077" w:right="686" w:firstLineChars="300" w:firstLine="600"/>
        <w:jc w:val="both"/>
        <w:outlineLvl w:val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C2E7A" w:rsidRDefault="005C2E7A" w:rsidP="005C2E7A">
      <w:pPr>
        <w:spacing w:before="101"/>
        <w:ind w:left="1077" w:right="686" w:firstLineChars="300" w:firstLine="600"/>
        <w:jc w:val="both"/>
        <w:outlineLvl w:val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C2E7A" w:rsidRDefault="005C2E7A" w:rsidP="005C2E7A">
      <w:pPr>
        <w:spacing w:before="101"/>
        <w:ind w:left="1077" w:right="686" w:firstLineChars="300" w:firstLine="600"/>
        <w:jc w:val="both"/>
        <w:outlineLvl w:val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C2E7A" w:rsidRDefault="005C2E7A" w:rsidP="005C2E7A">
      <w:pPr>
        <w:spacing w:before="101"/>
        <w:ind w:left="1077" w:right="686" w:firstLineChars="300" w:firstLine="600"/>
        <w:jc w:val="both"/>
        <w:outlineLvl w:val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C2E7A" w:rsidRPr="003A2E79" w:rsidRDefault="005C2E7A" w:rsidP="005C2E7A">
      <w:pPr>
        <w:spacing w:before="101"/>
        <w:ind w:left="1077" w:right="686" w:firstLineChars="300" w:firstLine="600"/>
        <w:jc w:val="both"/>
        <w:outlineLvl w:val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06057" w:rsidRDefault="003F7788" w:rsidP="005C2E7A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contextualSpacing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561472" behindDoc="0" locked="0" layoutInCell="1" allowOverlap="1" wp14:anchorId="7B7167B9" wp14:editId="48A50C0F">
            <wp:simplePos x="0" y="0"/>
            <wp:positionH relativeFrom="column">
              <wp:posOffset>4390641</wp:posOffset>
            </wp:positionH>
            <wp:positionV relativeFrom="paragraph">
              <wp:posOffset>36063</wp:posOffset>
            </wp:positionV>
            <wp:extent cx="2009954" cy="1391507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954" cy="139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E7A"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3F7788" w:rsidRDefault="003F7788" w:rsidP="003F778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Перфоратор</w:t>
      </w:r>
    </w:p>
    <w:p w:rsidR="003F7788" w:rsidRPr="00CD62B1" w:rsidRDefault="003F7788" w:rsidP="003F778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Дополнительная рукоятка (установлена)</w:t>
      </w:r>
    </w:p>
    <w:p w:rsidR="003F7788" w:rsidRPr="0083244D" w:rsidRDefault="003F7788" w:rsidP="003F7788">
      <w:pPr>
        <w:pStyle w:val="a5"/>
        <w:ind w:left="1077" w:firstLine="0"/>
        <w:rPr>
          <w:rFonts w:ascii="Arial" w:hAnsi="Arial" w:cs="Arial"/>
          <w:sz w:val="20"/>
          <w:szCs w:val="20"/>
        </w:rPr>
      </w:pPr>
      <w:r w:rsidRPr="0083244D">
        <w:rPr>
          <w:rFonts w:ascii="Arial" w:hAnsi="Arial" w:cs="Arial"/>
          <w:sz w:val="20"/>
          <w:szCs w:val="20"/>
        </w:rPr>
        <w:t>Плоское</w:t>
      </w:r>
      <w:r w:rsidRPr="00B97E9E">
        <w:rPr>
          <w:rFonts w:ascii="Arial" w:hAnsi="Arial" w:cs="Arial"/>
          <w:sz w:val="20"/>
          <w:szCs w:val="20"/>
        </w:rPr>
        <w:t xml:space="preserve"> зубило SDS-max</w:t>
      </w:r>
    </w:p>
    <w:p w:rsidR="003F7788" w:rsidRDefault="003F7788" w:rsidP="003F7788">
      <w:pPr>
        <w:pStyle w:val="a5"/>
        <w:ind w:left="1077" w:firstLine="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Смазка для хвостовиков буров</w:t>
      </w:r>
    </w:p>
    <w:p w:rsidR="003F7788" w:rsidRPr="003F7788" w:rsidRDefault="003F7788" w:rsidP="003F7788">
      <w:pPr>
        <w:pStyle w:val="a5"/>
        <w:ind w:left="1077" w:firstLine="0"/>
        <w:rPr>
          <w:rFonts w:ascii="Arial" w:hAnsi="Arial" w:cs="Arial"/>
          <w:sz w:val="20"/>
          <w:szCs w:val="20"/>
          <w:lang w:eastAsia="zh-CN"/>
        </w:rPr>
      </w:pPr>
      <w:r w:rsidRPr="00FE5064">
        <w:rPr>
          <w:rFonts w:ascii="Arial" w:hAnsi="Arial" w:cs="Arial"/>
          <w:sz w:val="20"/>
          <w:szCs w:val="20"/>
          <w:lang w:eastAsia="zh-CN"/>
        </w:rPr>
        <w:t>Ограничитель глубины сверления</w:t>
      </w:r>
    </w:p>
    <w:p w:rsidR="003F7788" w:rsidRDefault="003F7788" w:rsidP="003F7788">
      <w:pPr>
        <w:pStyle w:val="a5"/>
        <w:ind w:left="1077" w:firstLine="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эксплуатации</w:t>
      </w:r>
    </w:p>
    <w:p w:rsidR="003F7788" w:rsidRDefault="003F7788" w:rsidP="003F7788">
      <w:pPr>
        <w:pStyle w:val="a5"/>
        <w:ind w:left="1077" w:firstLine="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безопасности</w:t>
      </w:r>
    </w:p>
    <w:p w:rsidR="003F7788" w:rsidRDefault="003F7788" w:rsidP="003F7788">
      <w:pPr>
        <w:pStyle w:val="a5"/>
        <w:ind w:left="1077" w:firstLine="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Кейс</w:t>
      </w:r>
      <w:r w:rsidRPr="009A1728">
        <w:rPr>
          <w:rFonts w:ascii="Arial" w:hAnsi="Arial" w:cs="Arial" w:hint="eastAsia"/>
          <w:sz w:val="20"/>
          <w:szCs w:val="20"/>
          <w:lang w:eastAsia="zh-CN"/>
        </w:rPr>
        <w:t xml:space="preserve">  </w:t>
      </w:r>
    </w:p>
    <w:p w:rsidR="00065C1B" w:rsidRDefault="00065C1B" w:rsidP="003F7788">
      <w:pPr>
        <w:pStyle w:val="a5"/>
        <w:ind w:left="1077" w:firstLine="0"/>
        <w:rPr>
          <w:rFonts w:ascii="Arial" w:hAnsi="Arial" w:cs="Arial"/>
          <w:sz w:val="20"/>
          <w:szCs w:val="20"/>
          <w:lang w:eastAsia="zh-CN"/>
        </w:rPr>
      </w:pPr>
    </w:p>
    <w:p w:rsidR="00AC3E60" w:rsidRDefault="003F7788" w:rsidP="003F7788">
      <w:pPr>
        <w:spacing w:before="101"/>
        <w:ind w:left="567"/>
        <w:outlineLvl w:val="0"/>
        <w:rPr>
          <w:rFonts w:ascii="Arial" w:eastAsia="Arial Narrow" w:hAnsi="Arial" w:cs="Arial"/>
          <w:b/>
          <w:noProof/>
          <w:sz w:val="24"/>
          <w:szCs w:val="24"/>
          <w:lang w:bidi="ar-SA"/>
        </w:rPr>
      </w:pPr>
      <w:r w:rsidRPr="009A1728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="00CB1C27"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756032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514349</wp:posOffset>
                </wp:positionV>
                <wp:extent cx="5943600" cy="0"/>
                <wp:effectExtent l="0" t="19050" r="19050" b="19050"/>
                <wp:wrapNone/>
                <wp:docPr id="60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E7DDA" id="Прямая соединительная линия 118" o:spid="_x0000_s1026" style="position:absolute;z-index:2517560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7.4pt,40.5pt" to="715.4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5413B" w:rsidRPr="0065413B">
        <w:rPr>
          <w:rFonts w:ascii="Arial" w:eastAsia="Arial Narrow" w:hAnsi="Arial" w:cs="Arial"/>
          <w:b/>
          <w:noProof/>
          <w:sz w:val="24"/>
          <w:szCs w:val="24"/>
          <w:lang w:bidi="ar-SA"/>
        </w:rPr>
        <w:t xml:space="preserve"> </w:t>
      </w:r>
    </w:p>
    <w:p w:rsidR="005C2E7A" w:rsidRDefault="005C2E7A" w:rsidP="00B613CC">
      <w:pPr>
        <w:spacing w:before="101"/>
        <w:ind w:left="567"/>
        <w:outlineLvl w:val="0"/>
        <w:rPr>
          <w:rFonts w:ascii="Arial" w:eastAsia="Arial Narrow" w:hAnsi="Arial" w:cs="Arial"/>
          <w:b/>
          <w:noProof/>
          <w:sz w:val="24"/>
          <w:szCs w:val="24"/>
          <w:lang w:bidi="ar-SA"/>
        </w:rPr>
      </w:pPr>
    </w:p>
    <w:tbl>
      <w:tblPr>
        <w:tblW w:w="9639" w:type="dxa"/>
        <w:tblInd w:w="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83"/>
        <w:gridCol w:w="4156"/>
      </w:tblGrid>
      <w:tr w:rsidR="005C2E7A" w:rsidRPr="009E4922" w:rsidTr="005C2E7A">
        <w:trPr>
          <w:trHeight w:val="355"/>
        </w:trPr>
        <w:tc>
          <w:tcPr>
            <w:tcW w:w="5483" w:type="dxa"/>
            <w:shd w:val="clear" w:color="auto" w:fill="D9D9D9" w:themeFill="background1" w:themeFillShade="D9"/>
            <w:vAlign w:val="center"/>
          </w:tcPr>
          <w:p w:rsidR="005C2E7A" w:rsidRPr="00F27A99" w:rsidRDefault="005C2E7A" w:rsidP="005C2E7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Параметры</w:t>
            </w:r>
          </w:p>
        </w:tc>
        <w:tc>
          <w:tcPr>
            <w:tcW w:w="4156" w:type="dxa"/>
            <w:shd w:val="clear" w:color="auto" w:fill="D9D9D9" w:themeFill="background1" w:themeFillShade="D9"/>
            <w:vAlign w:val="center"/>
          </w:tcPr>
          <w:p w:rsidR="005C2E7A" w:rsidRPr="009E4922" w:rsidRDefault="002203BD" w:rsidP="005C2E7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</w:pPr>
            <w:r w:rsidRPr="002203BD">
              <w:rPr>
                <w:rFonts w:ascii="Arial" w:hAnsi="Arial" w:cs="Arial"/>
                <w:b/>
                <w:sz w:val="20"/>
                <w:szCs w:val="20"/>
                <w:lang w:val="en-US"/>
              </w:rPr>
              <w:t>HRH2145MVE</w:t>
            </w:r>
          </w:p>
        </w:tc>
      </w:tr>
      <w:tr w:rsidR="002203BD" w:rsidRPr="00F27A99" w:rsidTr="005C2E7A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2203BD" w:rsidRPr="00F27A99" w:rsidRDefault="002203BD" w:rsidP="002203BD">
            <w:pPr>
              <w:rPr>
                <w:rFonts w:ascii="Arial" w:hAnsi="Arial" w:cs="Arial"/>
                <w:sz w:val="20"/>
                <w:szCs w:val="20"/>
              </w:rPr>
            </w:pPr>
            <w:r w:rsidRPr="00FA69C7">
              <w:rPr>
                <w:rFonts w:ascii="Arial" w:hAnsi="Arial" w:cs="Arial"/>
                <w:sz w:val="20"/>
                <w:szCs w:val="20"/>
              </w:rPr>
              <w:t>Потребляемая мощность (max)</w:t>
            </w:r>
            <w:r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2203BD" w:rsidRPr="00F27A99" w:rsidRDefault="002203BD" w:rsidP="002203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7C78"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F27A99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203BD" w:rsidRPr="00F27A99" w:rsidTr="005C2E7A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2203BD" w:rsidRPr="00F27A99" w:rsidRDefault="002203BD" w:rsidP="002203BD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Напряжение/ Частота</w:t>
            </w:r>
            <w:r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2203BD" w:rsidRPr="00F27A99" w:rsidRDefault="002203BD" w:rsidP="002203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~2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0/50</w:t>
            </w:r>
          </w:p>
        </w:tc>
      </w:tr>
      <w:tr w:rsidR="002203BD" w:rsidRPr="007115EC" w:rsidTr="005C2E7A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2203BD" w:rsidRPr="00C07B24" w:rsidRDefault="002203BD" w:rsidP="002203BD">
            <w:pPr>
              <w:rPr>
                <w:rFonts w:ascii="Arial" w:hAnsi="Arial" w:cs="Arial"/>
                <w:sz w:val="20"/>
                <w:szCs w:val="20"/>
              </w:rPr>
            </w:pPr>
            <w:r w:rsidRPr="00C07B24">
              <w:rPr>
                <w:rFonts w:ascii="Arial" w:hAnsi="Arial" w:cs="Arial"/>
                <w:sz w:val="20"/>
                <w:szCs w:val="20"/>
              </w:rPr>
              <w:t>Энергия удара</w:t>
            </w:r>
            <w:r>
              <w:rPr>
                <w:rFonts w:ascii="Arial" w:hAnsi="Arial" w:cs="Arial"/>
                <w:sz w:val="20"/>
                <w:szCs w:val="20"/>
              </w:rPr>
              <w:t>, Дж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2203BD" w:rsidRPr="00F27A99" w:rsidRDefault="00EE5E37" w:rsidP="002203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2203BD" w:rsidRPr="009E4922" w:rsidTr="005C2E7A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2203BD" w:rsidRPr="0008368B" w:rsidRDefault="002203BD" w:rsidP="002203BD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Скорость холостого хода</w:t>
            </w:r>
            <w:r>
              <w:rPr>
                <w:rFonts w:ascii="Arial" w:hAnsi="Arial" w:cs="Arial"/>
                <w:sz w:val="20"/>
                <w:szCs w:val="20"/>
              </w:rPr>
              <w:t>, об/мин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2203BD" w:rsidRPr="00F27A99" w:rsidRDefault="002203BD" w:rsidP="002203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</w:t>
            </w:r>
            <w:r>
              <w:rPr>
                <w:rFonts w:asciiTheme="minorEastAsia" w:eastAsiaTheme="minorEastAsia" w:hAnsiTheme="minorEastAsia" w:cs="Arial" w:hint="eastAsia"/>
                <w:sz w:val="20"/>
                <w:szCs w:val="20"/>
                <w:lang w:eastAsia="zh-CN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550</w:t>
            </w:r>
          </w:p>
        </w:tc>
      </w:tr>
      <w:tr w:rsidR="002203BD" w:rsidRPr="00F27A99" w:rsidTr="005C2E7A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2203BD" w:rsidRPr="00F33C88" w:rsidRDefault="002203BD" w:rsidP="002203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Скорость удара, уд/мин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2203BD" w:rsidRPr="00F27A99" w:rsidRDefault="002203BD" w:rsidP="002203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2300</w:t>
            </w:r>
            <w:r>
              <w:rPr>
                <w:rFonts w:asciiTheme="minorEastAsia" w:eastAsiaTheme="minorEastAsia" w:hAnsiTheme="minorEastAsia" w:cs="Arial" w:hint="eastAsia"/>
                <w:sz w:val="20"/>
                <w:szCs w:val="20"/>
                <w:lang w:eastAsia="zh-CN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4300</w:t>
            </w:r>
          </w:p>
        </w:tc>
      </w:tr>
      <w:tr w:rsidR="002203BD" w:rsidRPr="00F27A99" w:rsidTr="005C2E7A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2203BD" w:rsidRPr="00F27A99" w:rsidRDefault="002203BD" w:rsidP="002203BD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Функции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2203BD" w:rsidRPr="00F27A99" w:rsidRDefault="002203BD" w:rsidP="002203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сверление с ударом, удар</w:t>
            </w:r>
          </w:p>
        </w:tc>
      </w:tr>
      <w:tr w:rsidR="002203BD" w:rsidRPr="009E4922" w:rsidTr="005C2E7A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2203BD" w:rsidRPr="00F33C88" w:rsidRDefault="002203BD" w:rsidP="002203BD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Диаметр сверления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в бетоне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max</w:t>
            </w:r>
            <w:r w:rsidRPr="00F33C88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мм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2203BD" w:rsidRPr="00F27A99" w:rsidRDefault="00C57757" w:rsidP="002203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2203BD" w:rsidRPr="009E4922" w:rsidTr="000442EA">
        <w:trPr>
          <w:trHeight w:val="260"/>
        </w:trPr>
        <w:tc>
          <w:tcPr>
            <w:tcW w:w="548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203BD" w:rsidRPr="0008368B" w:rsidRDefault="000442EA" w:rsidP="002203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 сетевого кабеля, м</w:t>
            </w:r>
          </w:p>
        </w:tc>
        <w:tc>
          <w:tcPr>
            <w:tcW w:w="41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203BD" w:rsidRPr="00FB4286" w:rsidRDefault="000442EA" w:rsidP="002203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2FDA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</w:tr>
      <w:tr w:rsidR="002203BD" w:rsidTr="000442EA">
        <w:trPr>
          <w:trHeight w:val="278"/>
        </w:trPr>
        <w:tc>
          <w:tcPr>
            <w:tcW w:w="548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203BD" w:rsidRPr="00F33C88" w:rsidRDefault="002203BD" w:rsidP="002203BD">
            <w:pPr>
              <w:rPr>
                <w:rFonts w:ascii="Arial" w:hAnsi="Arial" w:cs="Arial"/>
                <w:lang w:val="en-US"/>
              </w:rPr>
            </w:pPr>
            <w:r w:rsidRPr="009A6BE4">
              <w:rPr>
                <w:rFonts w:ascii="Arial" w:hAnsi="Arial" w:cs="Arial"/>
                <w:sz w:val="20"/>
                <w:szCs w:val="20"/>
              </w:rPr>
              <w:t>Масса</w:t>
            </w:r>
            <w:r>
              <w:rPr>
                <w:rFonts w:ascii="Arial" w:hAnsi="Arial" w:cs="Arial"/>
                <w:sz w:val="20"/>
                <w:szCs w:val="20"/>
              </w:rPr>
              <w:t>, кг</w:t>
            </w:r>
          </w:p>
        </w:tc>
        <w:tc>
          <w:tcPr>
            <w:tcW w:w="41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203BD" w:rsidRPr="00EE5E37" w:rsidRDefault="00EE5E37" w:rsidP="00EE5E37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203B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FD72F6" w:rsidRDefault="00FD72F6" w:rsidP="00D84347">
      <w:pPr>
        <w:ind w:rightChars="499" w:right="1098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0442EA" w:rsidRPr="00FD6F5B" w:rsidRDefault="00CB1C27" w:rsidP="000442EA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3" distB="4294967293" distL="114300" distR="114300" simplePos="0" relativeHeight="251944448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144779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0113C" id="Прямая соединительная линия 120" o:spid="_x0000_s1026" style="position:absolute;z-index:251944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0442EA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 xml:space="preserve">Не перегружайте перфоратор. Перфоратор лучше и безопаснее выполняет работу на той мощности, на которую он рассчитана. 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>Не использовать перфоратор не по назначению.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 xml:space="preserve">Запрещается использовать перфоратор при неисправности выключателя (не включается, не выключается). Перфоратор с неработающим выключателем подлежит ремонту. Его эксплуатация опасна.  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 xml:space="preserve">Перед проведением регулировочных работ, замены аксессуаров или хранением перфоратора, отключайте его от источника питания. Такая предупредительная мера безопасности сокращает риск случайного запуска перфоратора. 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 xml:space="preserve">Храните неиспользуемые инструменты в недоступном для детей месте. Не допускайте эксплуатацию перфоратора посторонними лицами, незнакомыми с его работой и настоящими инструкциями по технике безопасности. Перфоратор становится опасным в руках неквалифицированных пользователей. 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 xml:space="preserve">Проверяйте все детали на отсутствие повреждений, движущиеся части на отсутствие смещения или соединения, а также другие условия, которые могут повлиять на работу перфоратора. Отремонтируйте поврежденные инструменты перед эксплуатацией. Ненадлежащее техническое обслуживание увеличивает риск получения травмы. 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 xml:space="preserve">Инструменты должны быть острыми и чистыми. Тщательное техническое обслуживание режущих инструментов обеспечивает их качественную работу и легкое управление. 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 xml:space="preserve">Используйте перфоратор, аксессуары и сверла в соответствии с настоящими инструкциями и по назначению перфоратора с учетом условий эксплуатации и типа выполняемых работ.  Использование перфоратора не по назначению опасно. </w:t>
      </w: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>Ремонт перфоратора должен осуществляться квалифицированным специалистом и только с использованием идентичных запасных деталей. Это обеспечивает безопасность дальнейшей эксплуатации перфоратора</w:t>
      </w:r>
      <w:r>
        <w:rPr>
          <w:rFonts w:ascii="Arial" w:hAnsi="Arial" w:cs="Arial"/>
          <w:sz w:val="20"/>
          <w:szCs w:val="20"/>
        </w:rPr>
        <w:t>.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42EA" w:rsidRPr="00FD6F5B" w:rsidRDefault="00CB1C27" w:rsidP="000442EA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4547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71119</wp:posOffset>
                </wp:positionV>
                <wp:extent cx="5943600" cy="0"/>
                <wp:effectExtent l="0" t="19050" r="190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AB520" id="Прямая соединительная линия 121" o:spid="_x0000_s1026" style="position:absolute;z-index:2519454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hAnsi="Arial" w:cs="Arial"/>
          <w:b/>
          <w:sz w:val="24"/>
          <w:szCs w:val="24"/>
        </w:rPr>
        <w:t xml:space="preserve">           </w: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0442EA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Вспомогательная ручка</w:t>
      </w:r>
    </w:p>
    <w:p w:rsidR="000442EA" w:rsidRPr="00570707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137C6">
        <w:rPr>
          <w:rFonts w:ascii="Arial" w:hAnsi="Arial" w:cs="Arial"/>
          <w:sz w:val="20"/>
          <w:szCs w:val="20"/>
        </w:rPr>
        <w:t>Не использовать инструм</w:t>
      </w:r>
      <w:r>
        <w:rPr>
          <w:rFonts w:ascii="Arial" w:hAnsi="Arial" w:cs="Arial"/>
          <w:sz w:val="20"/>
          <w:szCs w:val="20"/>
        </w:rPr>
        <w:t>ент без вспомогательной ручки (</w:t>
      </w:r>
      <w:r w:rsidR="00835F8C">
        <w:rPr>
          <w:rFonts w:ascii="Arial" w:hAnsi="Arial" w:cs="Arial"/>
          <w:sz w:val="20"/>
          <w:szCs w:val="20"/>
        </w:rPr>
        <w:t>6</w:t>
      </w:r>
      <w:r w:rsidRPr="002137C6">
        <w:rPr>
          <w:rFonts w:ascii="Arial" w:hAnsi="Arial" w:cs="Arial"/>
          <w:sz w:val="20"/>
          <w:szCs w:val="20"/>
        </w:rPr>
        <w:t xml:space="preserve">). При эксплуатации держать двумя руками. Ослабить ручку, повернув ее нижнюю часть против часовой стрелки. Отрегулировать рабочее положение, </w:t>
      </w:r>
      <w:r>
        <w:rPr>
          <w:rFonts w:ascii="Arial" w:hAnsi="Arial" w:cs="Arial"/>
          <w:sz w:val="20"/>
          <w:szCs w:val="20"/>
        </w:rPr>
        <w:t xml:space="preserve">вращая вспомогательную ручку . Затянуть ручку. </w:t>
      </w:r>
    </w:p>
    <w:p w:rsidR="000442EA" w:rsidRPr="00DE3A0F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bookmarkStart w:id="3" w:name="OLE_LINK16"/>
      <w:bookmarkStart w:id="4" w:name="OLE_LINK17"/>
      <w:r w:rsidRPr="00DE3A0F">
        <w:rPr>
          <w:rFonts w:ascii="Arial" w:hAnsi="Arial" w:cs="Arial"/>
          <w:b/>
          <w:sz w:val="20"/>
          <w:szCs w:val="20"/>
        </w:rPr>
        <w:t>Установки режима работы</w:t>
      </w:r>
    </w:p>
    <w:p w:rsidR="000442EA" w:rsidRPr="00570707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bookmarkStart w:id="5" w:name="OLE_LINK18"/>
      <w:bookmarkStart w:id="6" w:name="OLE_LINK19"/>
      <w:r w:rsidRPr="00570707">
        <w:rPr>
          <w:rFonts w:ascii="Arial" w:hAnsi="Arial" w:cs="Arial"/>
          <w:sz w:val="20"/>
          <w:szCs w:val="20"/>
        </w:rPr>
        <w:t>1.   Вращение с ударом:</w:t>
      </w:r>
    </w:p>
    <w:p w:rsidR="000442EA" w:rsidRPr="00341BD3" w:rsidRDefault="005102ED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56192" behindDoc="0" locked="0" layoutInCell="1" allowOverlap="1" wp14:anchorId="2CF294C2" wp14:editId="7141A812">
            <wp:simplePos x="0" y="0"/>
            <wp:positionH relativeFrom="column">
              <wp:posOffset>6257925</wp:posOffset>
            </wp:positionH>
            <wp:positionV relativeFrom="paragraph">
              <wp:posOffset>5080</wp:posOffset>
            </wp:positionV>
            <wp:extent cx="800100" cy="542925"/>
            <wp:effectExtent l="19050" t="0" r="0" b="0"/>
            <wp:wrapSquare wrapText="bothSides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BD3" w:rsidRPr="00341BD3">
        <w:rPr>
          <w:rFonts w:ascii="Arial" w:hAnsi="Arial" w:cs="Arial"/>
          <w:sz w:val="20"/>
          <w:szCs w:val="20"/>
        </w:rPr>
        <w:t>Для бурения в каменной кладке и камне, поверните переключатель режимов в положение «Сверление с ударом»</w:t>
      </w:r>
      <w:r w:rsidR="000442EA" w:rsidRPr="00341BD3">
        <w:rPr>
          <w:rFonts w:ascii="Arial" w:hAnsi="Arial" w:cs="Arial"/>
          <w:sz w:val="20"/>
          <w:szCs w:val="20"/>
        </w:rPr>
        <w:t xml:space="preserve"> </w:t>
      </w:r>
      <w:r w:rsidR="00CB1C27">
        <w:rPr>
          <w:rFonts w:ascii="Arial" w:hAnsi="Arial" w:cs="Arial"/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94945" cy="120650"/>
                <wp:effectExtent l="12065" t="13335" r="12065" b="8890"/>
                <wp:docPr id="46" name="Group 48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120650"/>
                          <a:chOff x="0" y="0"/>
                          <a:chExt cx="88644" cy="71274"/>
                        </a:xfrm>
                      </wpg:grpSpPr>
                      <wps:wsp>
                        <wps:cNvPr id="47" name="Shape 5855"/>
                        <wps:cNvSpPr>
                          <a:spLocks/>
                        </wps:cNvSpPr>
                        <wps:spPr bwMode="auto">
                          <a:xfrm>
                            <a:off x="0" y="23187"/>
                            <a:ext cx="29174" cy="28466"/>
                          </a:xfrm>
                          <a:custGeom>
                            <a:avLst/>
                            <a:gdLst>
                              <a:gd name="T0" fmla="*/ 29174 w 29174"/>
                              <a:gd name="T1" fmla="*/ 0 h 28466"/>
                              <a:gd name="T2" fmla="*/ 0 w 29174"/>
                              <a:gd name="T3" fmla="*/ 12463 h 28466"/>
                              <a:gd name="T4" fmla="*/ 0 w 29174"/>
                              <a:gd name="T5" fmla="*/ 28466 h 28466"/>
                              <a:gd name="T6" fmla="*/ 29174 w 29174"/>
                              <a:gd name="T7" fmla="*/ 16016 h 28466"/>
                              <a:gd name="T8" fmla="*/ 29174 w 29174"/>
                              <a:gd name="T9" fmla="*/ 0 h 2846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9174"/>
                              <a:gd name="T16" fmla="*/ 0 h 28466"/>
                              <a:gd name="T17" fmla="*/ 29174 w 29174"/>
                              <a:gd name="T18" fmla="*/ 28466 h 2846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9174" h="28466">
                                <a:moveTo>
                                  <a:pt x="29174" y="0"/>
                                </a:moveTo>
                                <a:lnTo>
                                  <a:pt x="0" y="12463"/>
                                </a:lnTo>
                                <a:lnTo>
                                  <a:pt x="0" y="28466"/>
                                </a:lnTo>
                                <a:lnTo>
                                  <a:pt x="29174" y="16016"/>
                                </a:lnTo>
                                <a:lnTo>
                                  <a:pt x="291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58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174" cy="26715"/>
                          </a:xfrm>
                          <a:custGeom>
                            <a:avLst/>
                            <a:gdLst>
                              <a:gd name="T0" fmla="*/ 29174 w 29174"/>
                              <a:gd name="T1" fmla="*/ 9970 h 26715"/>
                              <a:gd name="T2" fmla="*/ 13880 w 29174"/>
                              <a:gd name="T3" fmla="*/ 0 h 26715"/>
                              <a:gd name="T4" fmla="*/ 0 w 29174"/>
                              <a:gd name="T5" fmla="*/ 9970 h 26715"/>
                              <a:gd name="T6" fmla="*/ 0 w 29174"/>
                              <a:gd name="T7" fmla="*/ 26715 h 26715"/>
                              <a:gd name="T8" fmla="*/ 29174 w 29174"/>
                              <a:gd name="T9" fmla="*/ 14252 h 26715"/>
                              <a:gd name="T10" fmla="*/ 29174 w 29174"/>
                              <a:gd name="T11" fmla="*/ 9970 h 2671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29174"/>
                              <a:gd name="T19" fmla="*/ 0 h 26715"/>
                              <a:gd name="T20" fmla="*/ 29174 w 29174"/>
                              <a:gd name="T21" fmla="*/ 26715 h 26715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9174" h="26715">
                                <a:moveTo>
                                  <a:pt x="29174" y="9970"/>
                                </a:moveTo>
                                <a:lnTo>
                                  <a:pt x="13880" y="0"/>
                                </a:lnTo>
                                <a:lnTo>
                                  <a:pt x="0" y="9970"/>
                                </a:lnTo>
                                <a:lnTo>
                                  <a:pt x="0" y="26715"/>
                                </a:lnTo>
                                <a:lnTo>
                                  <a:pt x="29174" y="14252"/>
                                </a:lnTo>
                                <a:lnTo>
                                  <a:pt x="29174" y="99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5857"/>
                        <wps:cNvSpPr>
                          <a:spLocks/>
                        </wps:cNvSpPr>
                        <wps:spPr bwMode="auto">
                          <a:xfrm>
                            <a:off x="0" y="48125"/>
                            <a:ext cx="29174" cy="19595"/>
                          </a:xfrm>
                          <a:custGeom>
                            <a:avLst/>
                            <a:gdLst>
                              <a:gd name="T0" fmla="*/ 0 w 29174"/>
                              <a:gd name="T1" fmla="*/ 19595 h 19595"/>
                              <a:gd name="T2" fmla="*/ 29174 w 29174"/>
                              <a:gd name="T3" fmla="*/ 19595 h 19595"/>
                              <a:gd name="T4" fmla="*/ 29174 w 29174"/>
                              <a:gd name="T5" fmla="*/ 0 h 19595"/>
                              <a:gd name="T6" fmla="*/ 0 w 29174"/>
                              <a:gd name="T7" fmla="*/ 12475 h 19595"/>
                              <a:gd name="T8" fmla="*/ 0 w 29174"/>
                              <a:gd name="T9" fmla="*/ 19595 h 195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9174"/>
                              <a:gd name="T16" fmla="*/ 0 h 19595"/>
                              <a:gd name="T17" fmla="*/ 29174 w 29174"/>
                              <a:gd name="T18" fmla="*/ 19595 h 1959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9174" h="19595">
                                <a:moveTo>
                                  <a:pt x="0" y="19595"/>
                                </a:moveTo>
                                <a:lnTo>
                                  <a:pt x="29174" y="19595"/>
                                </a:lnTo>
                                <a:lnTo>
                                  <a:pt x="29174" y="0"/>
                                </a:lnTo>
                                <a:lnTo>
                                  <a:pt x="0" y="12475"/>
                                </a:lnTo>
                                <a:lnTo>
                                  <a:pt x="0" y="19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5858"/>
                        <wps:cNvSpPr>
                          <a:spLocks/>
                        </wps:cNvSpPr>
                        <wps:spPr bwMode="auto">
                          <a:xfrm>
                            <a:off x="42802" y="1458"/>
                            <a:ext cx="45843" cy="69816"/>
                          </a:xfrm>
                          <a:custGeom>
                            <a:avLst/>
                            <a:gdLst>
                              <a:gd name="T0" fmla="*/ 45843 w 45843"/>
                              <a:gd name="T1" fmla="*/ 11402 h 69816"/>
                              <a:gd name="T2" fmla="*/ 34032 w 45843"/>
                              <a:gd name="T3" fmla="*/ 0 h 69816"/>
                              <a:gd name="T4" fmla="*/ 0 w 45843"/>
                              <a:gd name="T5" fmla="*/ 0 h 69816"/>
                              <a:gd name="T6" fmla="*/ 0 w 45843"/>
                              <a:gd name="T7" fmla="*/ 22100 h 69816"/>
                              <a:gd name="T8" fmla="*/ 15963 w 45843"/>
                              <a:gd name="T9" fmla="*/ 22100 h 69816"/>
                              <a:gd name="T10" fmla="*/ 15963 w 45843"/>
                              <a:gd name="T11" fmla="*/ 69816 h 69816"/>
                              <a:gd name="T12" fmla="*/ 29868 w 45843"/>
                              <a:gd name="T13" fmla="*/ 69816 h 69816"/>
                              <a:gd name="T14" fmla="*/ 29868 w 45843"/>
                              <a:gd name="T15" fmla="*/ 22100 h 69816"/>
                              <a:gd name="T16" fmla="*/ 45843 w 45843"/>
                              <a:gd name="T17" fmla="*/ 22100 h 69816"/>
                              <a:gd name="T18" fmla="*/ 45843 w 45843"/>
                              <a:gd name="T19" fmla="*/ 11402 h 6981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45843"/>
                              <a:gd name="T31" fmla="*/ 0 h 69816"/>
                              <a:gd name="T32" fmla="*/ 45843 w 45843"/>
                              <a:gd name="T33" fmla="*/ 69816 h 6981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45843" h="69816">
                                <a:moveTo>
                                  <a:pt x="45843" y="11402"/>
                                </a:moveTo>
                                <a:lnTo>
                                  <a:pt x="340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00"/>
                                </a:lnTo>
                                <a:lnTo>
                                  <a:pt x="15963" y="22100"/>
                                </a:lnTo>
                                <a:lnTo>
                                  <a:pt x="15963" y="69816"/>
                                </a:lnTo>
                                <a:lnTo>
                                  <a:pt x="29868" y="69816"/>
                                </a:lnTo>
                                <a:lnTo>
                                  <a:pt x="29868" y="22100"/>
                                </a:lnTo>
                                <a:lnTo>
                                  <a:pt x="45843" y="22100"/>
                                </a:lnTo>
                                <a:lnTo>
                                  <a:pt x="45843" y="11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13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D1BC6" id="Group 48785" o:spid="_x0000_s1026" style="width:15.35pt;height:9.5pt;mso-position-horizontal-relative:char;mso-position-vertical-relative:line" coordsize="88644,7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">
                <v:shape id="Shape 5855" o:spid="_x0000_s1027" style="position:absolute;top:23187;width:29174;height:28466;visibility:visible;mso-wrap-style:square;v-text-anchor:top" coordsize="29174,28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tuMUA&#10;AADbAAAADwAAAGRycy9kb3ducmV2LnhtbESPX2vCQBDE34V+h2MLfdNLxT81ekpqW6igD9XS5yW3&#10;JsHcXshtNX77XkHwcZiZ3zCLVedqdaY2VJ4NPA8SUMS5txUXBr4PH/0XUEGQLdaeycCVAqyWD70F&#10;ptZf+IvOeylUhHBI0UAp0qRah7wkh2HgG+LoHX3rUKJsC21bvES4q/UwSSbaYcVxocSG1iXlp/2v&#10;M7DLx5MsbLMwk82rvHXX4ftp/GPM02OXzUEJdXIP39qf1sBoCv9f4g/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q24xQAAANsAAAAPAAAAAAAAAAAAAAAAAJgCAABkcnMv&#10;ZG93bnJldi54bWxQSwUGAAAAAAQABAD1AAAAigMAAAAA&#10;" path="m29174,l,12463,,28466,29174,16016,29174,xe" filled="f" strokeweight=".15036mm">
                  <v:stroke endcap="round"/>
                  <v:path arrowok="t" o:connecttype="custom" o:connectlocs="29174,0;0,12463;0,28466;29174,16016;29174,0" o:connectangles="0,0,0,0,0" textboxrect="0,0,29174,28466"/>
                </v:shape>
                <v:shape id="Shape 5856" o:spid="_x0000_s1028" style="position:absolute;width:29174;height:26715;visibility:visible;mso-wrap-style:square;v-text-anchor:top" coordsize="29174,26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92cEA&#10;AADbAAAADwAAAGRycy9kb3ducmV2LnhtbERPz2vCMBS+D/wfwhN2m6lzjFGNosJAGMjWefH2bJ5N&#10;sXkpTdrU/94cBjt+fL9Xm9E2YqDO144VzGcZCOLS6ZorBaffz5cPED4ga2wck4I7edisJ08rzLWL&#10;/ENDESqRQtjnqMCE0OZS+tKQRT9zLXHirq6zGBLsKqk7jCncNvI1y96lxZpTg8GW9obKW9FbBVXx&#10;ddn13+eo+3sfzSJe6+N2UOp5Om6XIAKN4V/85z5oBW9pbPq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MPdnBAAAA2wAAAA8AAAAAAAAAAAAAAAAAmAIAAGRycy9kb3du&#10;cmV2LnhtbFBLBQYAAAAABAAEAPUAAACGAwAAAAA=&#10;" path="m29174,9970l13880,,,9970,,26715,29174,14252r,-4282xe" filled="f" strokeweight=".15036mm">
                  <v:stroke endcap="round"/>
                  <v:path arrowok="t" o:connecttype="custom" o:connectlocs="29174,9970;13880,0;0,9970;0,26715;29174,14252;29174,9970" o:connectangles="0,0,0,0,0,0" textboxrect="0,0,29174,26715"/>
                </v:shape>
                <v:shape id="Shape 5857" o:spid="_x0000_s1029" style="position:absolute;top:48125;width:29174;height:19595;visibility:visible;mso-wrap-style:square;v-text-anchor:top" coordsize="29174,19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wN8IA&#10;AADbAAAADwAAAGRycy9kb3ducmV2LnhtbESP3YrCMBSE7xd8h3CEvVsTFxG3GkWUBS/2wp99gENy&#10;bKvNSWlS2779ZkHwcpiZb5jVpneVeFATSs8aphMFgth4W3Ku4ffy/bEAESKyxcozaRgowGY9elth&#10;Zn3HJ3qcYy4ShEOGGooY60zKYApyGCa+Jk7e1TcOY5JNLm2DXYK7Sn4qNZcOS04LBda0K8jcz63T&#10;QHi8mJ+5UWq/2PLQ2fY27Fut38f9dgkiUh9f4Wf7YDXMvuD/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bA3wgAAANsAAAAPAAAAAAAAAAAAAAAAAJgCAABkcnMvZG93&#10;bnJldi54bWxQSwUGAAAAAAQABAD1AAAAhwMAAAAA&#10;" path="m,19595r29174,l29174,,,12475r,7120xe" filled="f" strokeweight=".15036mm">
                  <v:stroke endcap="round"/>
                  <v:path arrowok="t" o:connecttype="custom" o:connectlocs="0,19595;29174,19595;29174,0;0,12475;0,19595" o:connectangles="0,0,0,0,0" textboxrect="0,0,29174,19595"/>
                </v:shape>
                <v:shape id="Shape 5858" o:spid="_x0000_s1030" style="position:absolute;left:42802;top:1458;width:45843;height:69816;visibility:visible;mso-wrap-style:square;v-text-anchor:top" coordsize="45843,69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lOMQA&#10;AADbAAAADwAAAGRycy9kb3ducmV2LnhtbESPzWoCQRCE74G8w9CB3GKvASWujiJiQkBz8Ofgsd1p&#10;dxZ3epadia5v7wiBHIuq+oqazDpXqwu3ofKiod/LQLEU3lRSatjvPt8+QIVIYqj2whpuHGA2fX6a&#10;UG78VTZ82cZSJYiEnDTYGJscMRSWHYWeb1iSd/Kto5hkW6Jp6Zrgrsb3LBuio0rSgqWGF5aL8/bX&#10;acCqbxerBtc/h4H7ssv5/rjEs9avL918DCpyF//Df+1vo2EwgseX9ANw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2pTjEAAAA2wAAAA8AAAAAAAAAAAAAAAAAmAIAAGRycy9k&#10;b3ducmV2LnhtbFBLBQYAAAAABAAEAPUAAACJAwAAAAA=&#10;" path="m45843,11402l34032,,,,,22100r15963,l15963,69816r13905,l29868,22100r15975,l45843,11402xe" filled="f" strokeweight=".15036mm">
                  <v:stroke endcap="round"/>
                  <v:path arrowok="t" o:connecttype="custom" o:connectlocs="45843,11402;34032,0;0,0;0,22100;15963,22100;15963,69816;29868,69816;29868,22100;45843,22100;45843,11402" o:connectangles="0,0,0,0,0,0,0,0,0,0" textboxrect="0,0,45843,69816"/>
                </v:shape>
                <w10:anchorlock/>
              </v:group>
            </w:pict>
          </mc:Fallback>
        </mc:AlternateContent>
      </w:r>
      <w:r w:rsidR="000442EA" w:rsidRPr="00341BD3">
        <w:rPr>
          <w:rFonts w:ascii="Arial" w:hAnsi="Arial" w:cs="Arial"/>
          <w:sz w:val="20"/>
          <w:szCs w:val="20"/>
        </w:rPr>
        <w:t>.</w:t>
      </w:r>
      <w:r w:rsidR="00341BD3" w:rsidRPr="00341BD3">
        <w:rPr>
          <w:rFonts w:ascii="Arial" w:hAnsi="Arial" w:cs="Arial"/>
          <w:sz w:val="20"/>
          <w:szCs w:val="20"/>
        </w:rPr>
        <w:t xml:space="preserve"> </w:t>
      </w: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42EA" w:rsidRPr="00570707" w:rsidRDefault="005102ED" w:rsidP="000442EA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6432" behindDoc="0" locked="0" layoutInCell="1" allowOverlap="1" wp14:anchorId="2F0B61AE" wp14:editId="62AF0BA1">
            <wp:simplePos x="0" y="0"/>
            <wp:positionH relativeFrom="column">
              <wp:posOffset>6308725</wp:posOffset>
            </wp:positionH>
            <wp:positionV relativeFrom="paragraph">
              <wp:posOffset>386080</wp:posOffset>
            </wp:positionV>
            <wp:extent cx="723600" cy="601200"/>
            <wp:effectExtent l="0" t="0" r="0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3"/>
    <w:bookmarkEnd w:id="4"/>
    <w:p w:rsidR="000442EA" w:rsidRP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70707">
        <w:rPr>
          <w:rFonts w:ascii="Arial" w:hAnsi="Arial" w:cs="Arial" w:hint="eastAsia"/>
          <w:sz w:val="20"/>
          <w:szCs w:val="20"/>
        </w:rPr>
        <w:t xml:space="preserve">2.   </w:t>
      </w:r>
      <w:r w:rsidRPr="00570707">
        <w:rPr>
          <w:rFonts w:ascii="Arial" w:hAnsi="Arial" w:cs="Arial"/>
          <w:sz w:val="20"/>
          <w:szCs w:val="20"/>
        </w:rPr>
        <w:t>Удар без вращения</w:t>
      </w:r>
    </w:p>
    <w:p w:rsidR="000442EA" w:rsidRDefault="00341BD3" w:rsidP="005102E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bookmarkStart w:id="7" w:name="OLE_LINK24"/>
      <w:bookmarkStart w:id="8" w:name="OLE_LINK25"/>
      <w:bookmarkEnd w:id="5"/>
      <w:bookmarkEnd w:id="6"/>
      <w:r w:rsidRPr="00341BD3">
        <w:rPr>
          <w:rFonts w:ascii="Arial" w:hAnsi="Arial" w:cs="Arial"/>
          <w:sz w:val="20"/>
          <w:szCs w:val="20"/>
        </w:rPr>
        <w:t xml:space="preserve">Для операций долбления </w:t>
      </w:r>
      <w:r w:rsidRPr="00341BD3">
        <w:rPr>
          <w:rFonts w:ascii="Microsoft YaHei UI" w:eastAsia="Microsoft YaHei UI" w:hAnsi="Microsoft YaHei UI" w:cs="Microsoft YaHei UI" w:hint="eastAsia"/>
          <w:sz w:val="20"/>
          <w:szCs w:val="20"/>
        </w:rPr>
        <w:t>，</w:t>
      </w:r>
      <w:r w:rsidRPr="00341BD3">
        <w:rPr>
          <w:rFonts w:ascii="Arial" w:hAnsi="Arial" w:cs="Arial"/>
          <w:sz w:val="20"/>
          <w:szCs w:val="20"/>
        </w:rPr>
        <w:t>поверните ручку изменения режима действия к символу</w:t>
      </w:r>
      <w:r w:rsidR="000442EA" w:rsidRPr="00341BD3">
        <w:rPr>
          <w:rFonts w:ascii="Arial" w:hAnsi="Arial" w:cs="Arial"/>
          <w:sz w:val="20"/>
          <w:szCs w:val="20"/>
        </w:rPr>
        <w:t xml:space="preserve"> </w:t>
      </w:r>
      <w:r w:rsidR="00CB1C27">
        <w:rPr>
          <w:rFonts w:ascii="Arial" w:hAnsi="Arial" w:cs="Arial"/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11125" cy="135890"/>
                <wp:effectExtent l="7620" t="6985" r="5080" b="9525"/>
                <wp:docPr id="44" name="Group 49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35890"/>
                          <a:chOff x="0" y="0"/>
                          <a:chExt cx="40462" cy="60046"/>
                        </a:xfrm>
                      </wpg:grpSpPr>
                      <wps:wsp>
                        <wps:cNvPr id="45" name="Shape 6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462" cy="60046"/>
                          </a:xfrm>
                          <a:custGeom>
                            <a:avLst/>
                            <a:gdLst>
                              <a:gd name="T0" fmla="*/ 40462 w 40462"/>
                              <a:gd name="T1" fmla="*/ 9792 h 60046"/>
                              <a:gd name="T2" fmla="*/ 30035 w 40462"/>
                              <a:gd name="T3" fmla="*/ 0 h 60046"/>
                              <a:gd name="T4" fmla="*/ 0 w 40462"/>
                              <a:gd name="T5" fmla="*/ 0 h 60046"/>
                              <a:gd name="T6" fmla="*/ 0 w 40462"/>
                              <a:gd name="T7" fmla="*/ 19012 h 60046"/>
                              <a:gd name="T8" fmla="*/ 14084 w 40462"/>
                              <a:gd name="T9" fmla="*/ 19012 h 60046"/>
                              <a:gd name="T10" fmla="*/ 14084 w 40462"/>
                              <a:gd name="T11" fmla="*/ 60046 h 60046"/>
                              <a:gd name="T12" fmla="*/ 26352 w 40462"/>
                              <a:gd name="T13" fmla="*/ 60046 h 60046"/>
                              <a:gd name="T14" fmla="*/ 26352 w 40462"/>
                              <a:gd name="T15" fmla="*/ 19012 h 60046"/>
                              <a:gd name="T16" fmla="*/ 40462 w 40462"/>
                              <a:gd name="T17" fmla="*/ 19012 h 60046"/>
                              <a:gd name="T18" fmla="*/ 40462 w 40462"/>
                              <a:gd name="T19" fmla="*/ 9792 h 6004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40462"/>
                              <a:gd name="T31" fmla="*/ 0 h 60046"/>
                              <a:gd name="T32" fmla="*/ 40462 w 40462"/>
                              <a:gd name="T33" fmla="*/ 60046 h 6004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40462" h="60046">
                                <a:moveTo>
                                  <a:pt x="40462" y="9792"/>
                                </a:moveTo>
                                <a:lnTo>
                                  <a:pt x="30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12"/>
                                </a:lnTo>
                                <a:lnTo>
                                  <a:pt x="14084" y="19012"/>
                                </a:lnTo>
                                <a:lnTo>
                                  <a:pt x="14084" y="60046"/>
                                </a:lnTo>
                                <a:lnTo>
                                  <a:pt x="26352" y="60046"/>
                                </a:lnTo>
                                <a:lnTo>
                                  <a:pt x="26352" y="19012"/>
                                </a:lnTo>
                                <a:lnTo>
                                  <a:pt x="40462" y="19012"/>
                                </a:lnTo>
                                <a:lnTo>
                                  <a:pt x="40462" y="97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48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B67BF" id="Group 49241" o:spid="_x0000_s1026" style="width:8.75pt;height:10.7pt;mso-position-horizontal-relative:char;mso-position-vertical-relative:line" coordsize="40462,60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">
                <v:shape id="Shape 6248" o:spid="_x0000_s1027" style="position:absolute;width:40462;height:60046;visibility:visible;mso-wrap-style:square;v-text-anchor:top" coordsize="40462,60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ptMIA&#10;AADbAAAADwAAAGRycy9kb3ducmV2LnhtbESPQWvCQBSE74X+h+UVvNWNoiWkbkQkgpeC1fb+yL4m&#10;IbtvQ3ZNor++KxR6HGbmG2aznawRA/W+caxgMU9AEJdON1wp+LocXlMQPiBrNI5JwY08bPPnpw1m&#10;2o38ScM5VCJC2GeooA6hy6T0ZU0W/dx1xNH7cb3FEGVfSd3jGOHWyGWSvEmLDceFGjva11S256tV&#10;cFrev+/p8cKUGl18rH1bMBZKzV6m3TuIQFP4D/+1j1rBag2PL/EH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Sm0wgAAANsAAAAPAAAAAAAAAAAAAAAAAJgCAABkcnMvZG93&#10;bnJldi54bWxQSwUGAAAAAAQABAD1AAAAhwMAAAAA&#10;" path="m40462,9792l30035,,,,,19012r14084,l14084,60046r12268,l26352,19012r14110,l40462,9792xe" filled="f" strokeweight=".1319mm">
                  <v:stroke endcap="round"/>
                  <v:path arrowok="t" o:connecttype="custom" o:connectlocs="40462,9792;30035,0;0,0;0,19012;14084,19012;14084,60046;26352,60046;26352,19012;40462,19012;40462,9792" o:connectangles="0,0,0,0,0,0,0,0,0,0" textboxrect="0,0,40462,60046"/>
                </v:shape>
                <w10:anchorlock/>
              </v:group>
            </w:pict>
          </mc:Fallback>
        </mc:AlternateContent>
      </w:r>
      <w:r w:rsidR="000442EA" w:rsidRPr="00F81EE1">
        <w:rPr>
          <w:rFonts w:ascii="Arial" w:hAnsi="Arial" w:cs="Arial"/>
          <w:sz w:val="20"/>
          <w:szCs w:val="20"/>
        </w:rPr>
        <w:t>.</w:t>
      </w:r>
    </w:p>
    <w:p w:rsidR="005102ED" w:rsidRPr="00570707" w:rsidRDefault="005102ED" w:rsidP="005102E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56A02">
        <w:rPr>
          <w:rFonts w:ascii="Arial" w:hAnsi="Arial" w:cs="Arial"/>
          <w:b/>
          <w:sz w:val="20"/>
          <w:szCs w:val="20"/>
        </w:rPr>
        <w:t>ВНИМАНИЕ!</w:t>
      </w:r>
      <w:r w:rsidRPr="00570707">
        <w:rPr>
          <w:rFonts w:ascii="Arial" w:hAnsi="Arial" w:cs="Arial"/>
          <w:sz w:val="20"/>
          <w:szCs w:val="20"/>
        </w:rPr>
        <w:t xml:space="preserve"> При ударном сверлении не прилагайте чрезмерного усилия – это создает избыточную нагрузку на электродвигатель. Регулярно проверяйте сверла и насадки. И при необходимости затачивайте или заменяйте изношенные сверла и биты</w:t>
      </w:r>
      <w:r w:rsidRPr="00570707">
        <w:rPr>
          <w:rFonts w:ascii="Arial" w:hAnsi="Arial" w:cs="Arial" w:hint="eastAsia"/>
          <w:sz w:val="20"/>
          <w:szCs w:val="20"/>
        </w:rPr>
        <w:t>.</w:t>
      </w:r>
      <w:bookmarkEnd w:id="7"/>
      <w:bookmarkEnd w:id="8"/>
    </w:p>
    <w:p w:rsidR="005102ED" w:rsidRDefault="005102ED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Регулировка оборотов двигателя</w:t>
      </w:r>
    </w:p>
    <w:p w:rsidR="005102ED" w:rsidRDefault="005102ED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Вращайте колесо-регулятор (3) для установки оборотов двигателя, подходящих для вида выполняемых работ.</w:t>
      </w:r>
    </w:p>
    <w:p w:rsidR="005102ED" w:rsidRPr="005102ED" w:rsidRDefault="005102ED" w:rsidP="000442E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442EA" w:rsidRPr="0065413B" w:rsidRDefault="00CB1C27" w:rsidP="000442EA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4649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86359</wp:posOffset>
                </wp:positionV>
                <wp:extent cx="5943600" cy="0"/>
                <wp:effectExtent l="0" t="19050" r="19050" b="1905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2A1A1" id="Прямая соединительная линия 122" o:spid="_x0000_s1026" style="position:absolute;z-index:2519464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2o8u&#10;3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0442EA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0442EA" w:rsidRDefault="000442EA" w:rsidP="000442EA">
      <w:pPr>
        <w:ind w:leftChars="515" w:left="1133" w:right="686"/>
        <w:jc w:val="both"/>
        <w:rPr>
          <w:rStyle w:val="ae"/>
          <w:rFonts w:ascii="Arial" w:hAnsi="Arial" w:cs="Arial"/>
          <w:b/>
          <w:i w:val="0"/>
          <w:sz w:val="20"/>
          <w:szCs w:val="20"/>
        </w:rPr>
      </w:pPr>
      <w:r>
        <w:rPr>
          <w:rStyle w:val="ae"/>
          <w:rFonts w:ascii="Arial" w:hAnsi="Arial" w:cs="Arial"/>
          <w:b/>
          <w:i w:val="0"/>
          <w:sz w:val="20"/>
          <w:szCs w:val="20"/>
        </w:rPr>
        <w:t>Замена бура</w:t>
      </w:r>
    </w:p>
    <w:p w:rsidR="000442EA" w:rsidRPr="00450B8E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51936" behindDoc="0" locked="0" layoutInCell="1" allowOverlap="1" wp14:anchorId="2B80FEE8" wp14:editId="0EBFC28E">
            <wp:simplePos x="0" y="0"/>
            <wp:positionH relativeFrom="column">
              <wp:posOffset>5143500</wp:posOffset>
            </wp:positionH>
            <wp:positionV relativeFrom="paragraph">
              <wp:posOffset>146050</wp:posOffset>
            </wp:positionV>
            <wp:extent cx="1941195" cy="2047875"/>
            <wp:effectExtent l="19050" t="0" r="1905" b="0"/>
            <wp:wrapSquare wrapText="bothSides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6A02">
        <w:rPr>
          <w:rFonts w:ascii="Arial" w:hAnsi="Arial" w:cs="Arial"/>
          <w:sz w:val="20"/>
          <w:szCs w:val="20"/>
        </w:rPr>
        <w:t>SDS-M</w:t>
      </w:r>
      <w:r w:rsidRPr="00A56A02">
        <w:rPr>
          <w:rFonts w:ascii="Arial" w:eastAsiaTheme="minorEastAsia" w:hAnsi="Arial" w:cs="Arial"/>
          <w:lang w:val="en-US" w:eastAsia="zh-CN"/>
        </w:rPr>
        <w:t>AX</w:t>
      </w:r>
      <w:r w:rsidRPr="00570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буры</w:t>
      </w:r>
      <w:r w:rsidRPr="00450B8E">
        <w:rPr>
          <w:rFonts w:ascii="Arial" w:hAnsi="Arial" w:cs="Arial"/>
          <w:sz w:val="20"/>
          <w:szCs w:val="20"/>
        </w:rPr>
        <w:t xml:space="preserve"> предназначен</w:t>
      </w:r>
      <w:r>
        <w:rPr>
          <w:rFonts w:ascii="Arial" w:hAnsi="Arial" w:cs="Arial"/>
          <w:sz w:val="20"/>
          <w:szCs w:val="20"/>
        </w:rPr>
        <w:t>ы</w:t>
      </w:r>
      <w:r w:rsidRPr="00450B8E">
        <w:rPr>
          <w:rFonts w:ascii="Arial" w:hAnsi="Arial" w:cs="Arial"/>
          <w:sz w:val="20"/>
          <w:szCs w:val="20"/>
        </w:rPr>
        <w:t xml:space="preserve"> для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450B8E">
        <w:rPr>
          <w:rFonts w:ascii="Arial" w:hAnsi="Arial" w:cs="Arial"/>
          <w:sz w:val="20"/>
          <w:szCs w:val="20"/>
        </w:rPr>
        <w:t>свободного перемещения</w:t>
      </w:r>
      <w:r w:rsidRPr="0057084F">
        <w:rPr>
          <w:rFonts w:ascii="Arial" w:hAnsi="Arial" w:cs="Arial"/>
          <w:sz w:val="20"/>
          <w:szCs w:val="20"/>
        </w:rPr>
        <w:t xml:space="preserve">. </w:t>
      </w:r>
      <w:r w:rsidRPr="00450B8E">
        <w:rPr>
          <w:rFonts w:ascii="Arial" w:hAnsi="Arial" w:cs="Arial"/>
          <w:sz w:val="20"/>
          <w:szCs w:val="20"/>
        </w:rPr>
        <w:t>Это приводит к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450B8E">
        <w:rPr>
          <w:rFonts w:ascii="Arial" w:hAnsi="Arial" w:cs="Arial"/>
          <w:sz w:val="20"/>
          <w:szCs w:val="20"/>
        </w:rPr>
        <w:t>эксцентричности</w:t>
      </w:r>
      <w:r w:rsidRPr="0057084F">
        <w:rPr>
          <w:rFonts w:ascii="Arial" w:hAnsi="Arial" w:cs="Arial"/>
          <w:sz w:val="20"/>
          <w:szCs w:val="20"/>
        </w:rPr>
        <w:t xml:space="preserve">, когда машина </w:t>
      </w:r>
      <w:r w:rsidRPr="00450B8E">
        <w:rPr>
          <w:rFonts w:ascii="Arial" w:hAnsi="Arial" w:cs="Arial"/>
          <w:sz w:val="20"/>
          <w:szCs w:val="20"/>
        </w:rPr>
        <w:t>не загружена.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450B8E">
        <w:rPr>
          <w:rFonts w:ascii="Arial" w:hAnsi="Arial" w:cs="Arial"/>
          <w:sz w:val="20"/>
          <w:szCs w:val="20"/>
        </w:rPr>
        <w:t>Однако</w:t>
      </w:r>
      <w:r w:rsidRPr="005708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бур</w:t>
      </w:r>
      <w:r w:rsidRPr="00450B8E">
        <w:rPr>
          <w:rFonts w:ascii="Arial" w:hAnsi="Arial" w:cs="Arial"/>
          <w:sz w:val="20"/>
          <w:szCs w:val="20"/>
        </w:rPr>
        <w:t xml:space="preserve"> автоматически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450B8E">
        <w:rPr>
          <w:rFonts w:ascii="Arial" w:hAnsi="Arial" w:cs="Arial"/>
          <w:sz w:val="20"/>
          <w:szCs w:val="20"/>
        </w:rPr>
        <w:t>центрируется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450B8E">
        <w:rPr>
          <w:rFonts w:ascii="Arial" w:hAnsi="Arial" w:cs="Arial"/>
          <w:sz w:val="20"/>
          <w:szCs w:val="20"/>
        </w:rPr>
        <w:t>при вращении.</w:t>
      </w:r>
      <w:r w:rsidRPr="00FB4286">
        <w:rPr>
          <w:rFonts w:ascii="Arial" w:hAnsi="Arial" w:cs="Arial"/>
          <w:b/>
          <w:iCs/>
          <w:noProof/>
          <w:sz w:val="20"/>
          <w:szCs w:val="20"/>
          <w:lang w:eastAsia="zh-CN" w:bidi="ar-SA"/>
        </w:rPr>
        <w:t xml:space="preserve"> </w:t>
      </w:r>
    </w:p>
    <w:p w:rsidR="000442EA" w:rsidRPr="002137C6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Установка бура</w:t>
      </w: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7084F">
        <w:rPr>
          <w:rFonts w:ascii="Arial" w:hAnsi="Arial" w:cs="Arial"/>
          <w:sz w:val="20"/>
          <w:szCs w:val="20"/>
        </w:rPr>
        <w:t xml:space="preserve">Потяните назад </w:t>
      </w:r>
      <w:r>
        <w:rPr>
          <w:rFonts w:ascii="Arial" w:hAnsi="Arial" w:cs="Arial"/>
          <w:sz w:val="20"/>
          <w:szCs w:val="20"/>
        </w:rPr>
        <w:t xml:space="preserve">фиксирующую гильзу </w:t>
      </w:r>
      <w:r w:rsidRPr="0057084F">
        <w:rPr>
          <w:rFonts w:ascii="Arial" w:hAnsi="Arial" w:cs="Arial"/>
          <w:sz w:val="20"/>
          <w:szCs w:val="20"/>
        </w:rPr>
        <w:t>(</w:t>
      </w:r>
      <w:r w:rsidRPr="00450B8E">
        <w:rPr>
          <w:rFonts w:ascii="Arial" w:hAnsi="Arial" w:cs="Arial"/>
          <w:sz w:val="20"/>
          <w:szCs w:val="20"/>
        </w:rPr>
        <w:t>b</w:t>
      </w:r>
      <w:r w:rsidRPr="0057084F">
        <w:rPr>
          <w:rFonts w:ascii="Arial" w:hAnsi="Arial" w:cs="Arial"/>
          <w:sz w:val="20"/>
          <w:szCs w:val="20"/>
        </w:rPr>
        <w:t>) (по направлению, указанному стрелкой).</w:t>
      </w: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Вставьте бур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Fonts w:ascii="Arial" w:hAnsi="Arial" w:cs="Arial" w:hint="eastAsia"/>
          <w:sz w:val="20"/>
          <w:szCs w:val="20"/>
        </w:rPr>
        <w:t>(1)</w:t>
      </w:r>
      <w:r w:rsidRPr="0057084F">
        <w:rPr>
          <w:rFonts w:ascii="Arial" w:hAnsi="Arial" w:cs="Arial"/>
          <w:sz w:val="20"/>
          <w:szCs w:val="20"/>
        </w:rPr>
        <w:t xml:space="preserve"> в патрон</w:t>
      </w:r>
      <w:r w:rsidRPr="0057084F">
        <w:rPr>
          <w:rFonts w:ascii="Arial" w:hAnsi="Arial" w:cs="Arial" w:hint="eastAsia"/>
          <w:sz w:val="20"/>
          <w:szCs w:val="20"/>
        </w:rPr>
        <w:t xml:space="preserve">, </w:t>
      </w:r>
      <w:r w:rsidRPr="0057084F">
        <w:rPr>
          <w:rFonts w:ascii="Arial" w:hAnsi="Arial" w:cs="Arial"/>
          <w:sz w:val="20"/>
          <w:szCs w:val="20"/>
        </w:rPr>
        <w:t xml:space="preserve">а затем отпустите </w:t>
      </w:r>
      <w:r>
        <w:rPr>
          <w:rFonts w:ascii="Arial" w:hAnsi="Arial" w:cs="Arial"/>
          <w:sz w:val="20"/>
          <w:szCs w:val="20"/>
        </w:rPr>
        <w:t>фиксирующую гильзу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Fonts w:ascii="Arial" w:hAnsi="Arial" w:cs="Arial" w:hint="eastAsia"/>
          <w:sz w:val="20"/>
          <w:szCs w:val="20"/>
        </w:rPr>
        <w:t>(</w:t>
      </w:r>
      <w:r w:rsidRPr="00450B8E">
        <w:rPr>
          <w:rFonts w:ascii="Arial" w:hAnsi="Arial" w:cs="Arial" w:hint="eastAsia"/>
          <w:sz w:val="20"/>
          <w:szCs w:val="20"/>
        </w:rPr>
        <w:t>b</w:t>
      </w:r>
      <w:r w:rsidRPr="0057084F">
        <w:rPr>
          <w:rFonts w:ascii="Arial" w:hAnsi="Arial" w:cs="Arial" w:hint="eastAsia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Гильза</w:t>
      </w:r>
      <w:r w:rsidRPr="0057084F">
        <w:rPr>
          <w:rFonts w:ascii="Arial" w:hAnsi="Arial" w:cs="Arial"/>
          <w:sz w:val="20"/>
          <w:szCs w:val="20"/>
        </w:rPr>
        <w:t xml:space="preserve"> вернется в исходное положение, в результате чего произойдет фиксация </w:t>
      </w:r>
      <w:r>
        <w:rPr>
          <w:rFonts w:ascii="Arial" w:hAnsi="Arial" w:cs="Arial"/>
          <w:sz w:val="20"/>
          <w:szCs w:val="20"/>
        </w:rPr>
        <w:t>бура</w:t>
      </w:r>
      <w:r w:rsidRPr="0057084F">
        <w:rPr>
          <w:rFonts w:ascii="Arial" w:hAnsi="Arial" w:cs="Arial" w:hint="eastAsia"/>
          <w:sz w:val="20"/>
          <w:szCs w:val="20"/>
        </w:rPr>
        <w:t>.</w:t>
      </w:r>
      <w:r w:rsidRPr="0057084F">
        <w:rPr>
          <w:rFonts w:ascii="Arial" w:hAnsi="Arial" w:cs="Arial"/>
          <w:sz w:val="20"/>
          <w:szCs w:val="20"/>
        </w:rPr>
        <w:t xml:space="preserve"> </w:t>
      </w: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7084F">
        <w:rPr>
          <w:rFonts w:ascii="Arial" w:hAnsi="Arial" w:cs="Arial"/>
          <w:sz w:val="20"/>
          <w:szCs w:val="20"/>
        </w:rPr>
        <w:t xml:space="preserve">Проверьте надежность фиксации, потянув </w:t>
      </w:r>
      <w:r>
        <w:rPr>
          <w:rFonts w:ascii="Arial" w:hAnsi="Arial" w:cs="Arial"/>
          <w:sz w:val="20"/>
          <w:szCs w:val="20"/>
        </w:rPr>
        <w:t>бур</w:t>
      </w:r>
      <w:r w:rsidRPr="0057084F">
        <w:rPr>
          <w:rFonts w:ascii="Arial" w:hAnsi="Arial" w:cs="Arial"/>
          <w:sz w:val="20"/>
          <w:szCs w:val="20"/>
        </w:rPr>
        <w:t xml:space="preserve"> на себя.</w:t>
      </w:r>
    </w:p>
    <w:p w:rsidR="000442EA" w:rsidRPr="00AB459B" w:rsidRDefault="000442EA" w:rsidP="000442EA">
      <w:pPr>
        <w:ind w:left="1077" w:right="686"/>
        <w:jc w:val="both"/>
        <w:rPr>
          <w:rStyle w:val="ae"/>
          <w:rFonts w:ascii="Arial" w:hAnsi="Arial" w:cs="Arial"/>
          <w:b/>
          <w:i w:val="0"/>
          <w:sz w:val="20"/>
          <w:szCs w:val="20"/>
        </w:rPr>
      </w:pPr>
      <w:r>
        <w:rPr>
          <w:rStyle w:val="ae"/>
          <w:rFonts w:ascii="Arial" w:hAnsi="Arial" w:cs="Arial"/>
          <w:b/>
          <w:i w:val="0"/>
          <w:sz w:val="20"/>
          <w:szCs w:val="20"/>
        </w:rPr>
        <w:t>Снятие бура</w:t>
      </w: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7084F">
        <w:rPr>
          <w:rFonts w:ascii="Arial" w:hAnsi="Arial" w:cs="Arial"/>
          <w:sz w:val="20"/>
          <w:szCs w:val="20"/>
        </w:rPr>
        <w:t>Потяните</w:t>
      </w:r>
      <w:r w:rsidRPr="0032285D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Fonts w:ascii="Arial" w:hAnsi="Arial" w:cs="Arial"/>
          <w:sz w:val="20"/>
          <w:szCs w:val="20"/>
        </w:rPr>
        <w:t>назад</w:t>
      </w:r>
      <w:r w:rsidRPr="003228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фиксирующую гильзу </w:t>
      </w:r>
      <w:r w:rsidRPr="0032285D">
        <w:rPr>
          <w:rFonts w:ascii="Arial" w:hAnsi="Arial" w:cs="Arial"/>
          <w:sz w:val="20"/>
          <w:szCs w:val="20"/>
        </w:rPr>
        <w:t>(</w:t>
      </w:r>
      <w:r w:rsidRPr="00450B8E">
        <w:rPr>
          <w:rFonts w:ascii="Arial" w:hAnsi="Arial" w:cs="Arial"/>
          <w:sz w:val="20"/>
          <w:szCs w:val="20"/>
        </w:rPr>
        <w:t>b</w:t>
      </w:r>
      <w:r w:rsidRPr="0032285D">
        <w:rPr>
          <w:rFonts w:ascii="Arial" w:hAnsi="Arial" w:cs="Arial"/>
          <w:sz w:val="20"/>
          <w:szCs w:val="20"/>
        </w:rPr>
        <w:t>) (</w:t>
      </w:r>
      <w:r w:rsidRPr="0057084F">
        <w:rPr>
          <w:rFonts w:ascii="Arial" w:hAnsi="Arial" w:cs="Arial"/>
          <w:sz w:val="20"/>
          <w:szCs w:val="20"/>
        </w:rPr>
        <w:t>по</w:t>
      </w:r>
      <w:r w:rsidRPr="0032285D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Fonts w:ascii="Arial" w:hAnsi="Arial" w:cs="Arial"/>
          <w:sz w:val="20"/>
          <w:szCs w:val="20"/>
        </w:rPr>
        <w:t>направлению</w:t>
      </w:r>
      <w:r w:rsidRPr="0032285D">
        <w:rPr>
          <w:rFonts w:ascii="Arial" w:hAnsi="Arial" w:cs="Arial"/>
          <w:sz w:val="20"/>
          <w:szCs w:val="20"/>
        </w:rPr>
        <w:t xml:space="preserve">, </w:t>
      </w:r>
      <w:r w:rsidRPr="0057084F">
        <w:rPr>
          <w:rFonts w:ascii="Arial" w:hAnsi="Arial" w:cs="Arial"/>
          <w:sz w:val="20"/>
          <w:szCs w:val="20"/>
        </w:rPr>
        <w:t>указанному</w:t>
      </w:r>
      <w:r w:rsidRPr="0032285D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Fonts w:ascii="Arial" w:hAnsi="Arial" w:cs="Arial"/>
          <w:sz w:val="20"/>
          <w:szCs w:val="20"/>
        </w:rPr>
        <w:t>стрелкой</w:t>
      </w:r>
      <w:r w:rsidRPr="0032285D">
        <w:rPr>
          <w:rFonts w:ascii="Arial" w:hAnsi="Arial" w:cs="Arial"/>
          <w:sz w:val="20"/>
          <w:szCs w:val="20"/>
        </w:rPr>
        <w:t xml:space="preserve">). </w:t>
      </w:r>
    </w:p>
    <w:p w:rsidR="000442EA" w:rsidRPr="00FE5064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7084F">
        <w:rPr>
          <w:rFonts w:ascii="Arial" w:hAnsi="Arial" w:cs="Arial"/>
          <w:sz w:val="20"/>
          <w:szCs w:val="20"/>
        </w:rPr>
        <w:t xml:space="preserve">Удерживая </w:t>
      </w:r>
      <w:r>
        <w:rPr>
          <w:rFonts w:ascii="Arial" w:hAnsi="Arial" w:cs="Arial"/>
          <w:sz w:val="20"/>
          <w:szCs w:val="20"/>
        </w:rPr>
        <w:t>гильзу, извлеките бур</w:t>
      </w:r>
      <w:r w:rsidRPr="0057084F">
        <w:rPr>
          <w:rFonts w:ascii="Arial" w:hAnsi="Arial" w:cs="Arial"/>
          <w:sz w:val="20"/>
          <w:szCs w:val="20"/>
        </w:rPr>
        <w:t xml:space="preserve"> (</w:t>
      </w:r>
      <w:r w:rsidRPr="00450B8E">
        <w:rPr>
          <w:rFonts w:ascii="Arial" w:hAnsi="Arial" w:cs="Arial"/>
          <w:sz w:val="20"/>
          <w:szCs w:val="20"/>
        </w:rPr>
        <w:t>a</w:t>
      </w:r>
      <w:r w:rsidRPr="0057084F">
        <w:rPr>
          <w:rFonts w:ascii="Arial" w:hAnsi="Arial" w:cs="Arial"/>
          <w:sz w:val="20"/>
          <w:szCs w:val="20"/>
        </w:rPr>
        <w:t xml:space="preserve">) из инструмента (по направлению, </w:t>
      </w:r>
      <w:r>
        <w:rPr>
          <w:rFonts w:ascii="Arial" w:hAnsi="Arial" w:cs="Arial"/>
          <w:sz w:val="20"/>
          <w:szCs w:val="20"/>
        </w:rPr>
        <w:t>указанному стрелкой).</w:t>
      </w:r>
    </w:p>
    <w:p w:rsidR="000442EA" w:rsidRPr="003E5324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>Предохранительная муфта</w:t>
      </w:r>
    </w:p>
    <w:p w:rsidR="000442EA" w:rsidRPr="00AB459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B459B">
        <w:rPr>
          <w:rFonts w:ascii="Arial" w:hAnsi="Arial" w:cs="Arial"/>
          <w:sz w:val="20"/>
          <w:szCs w:val="20"/>
        </w:rPr>
        <w:t>Предохранительная муфта активируется пр</w:t>
      </w:r>
      <w:r>
        <w:rPr>
          <w:rFonts w:ascii="Arial" w:hAnsi="Arial" w:cs="Arial"/>
          <w:sz w:val="20"/>
          <w:szCs w:val="20"/>
        </w:rPr>
        <w:t>и заедании или защемлении бура</w:t>
      </w:r>
      <w:r w:rsidRPr="00AB459B">
        <w:rPr>
          <w:rFonts w:ascii="Arial" w:hAnsi="Arial" w:cs="Arial"/>
          <w:sz w:val="20"/>
          <w:szCs w:val="20"/>
        </w:rPr>
        <w:t xml:space="preserve"> и предотвращает выдергивание инструмента из рук оператора.</w:t>
      </w:r>
    </w:p>
    <w:p w:rsidR="000442EA" w:rsidRDefault="00CB1C27" w:rsidP="000442E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89535</wp:posOffset>
                </wp:positionV>
                <wp:extent cx="7400925" cy="47625"/>
                <wp:effectExtent l="19050" t="19050" r="28575" b="285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B034A" id="Прямая соединительная линия 123" o:spid="_x0000_s1026" style="position:absolute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pt,7.05pt" to="933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CLcPK7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</w:p>
    <w:p w:rsidR="005102ED" w:rsidRDefault="000442EA" w:rsidP="005102ED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p w:rsidR="000442EA" w:rsidRPr="005102ED" w:rsidRDefault="00CB1C27" w:rsidP="005102ED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36195</wp:posOffset>
                </wp:positionV>
                <wp:extent cx="6787515" cy="3261360"/>
                <wp:effectExtent l="0" t="0" r="0" b="635"/>
                <wp:wrapNone/>
                <wp:docPr id="4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515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  <w:gridCol w:w="3827"/>
                              <w:gridCol w:w="4395"/>
                            </w:tblGrid>
                            <w:tr w:rsidR="00CD4F44" w:rsidRPr="00CB7403" w:rsidTr="000442EA">
                              <w:trPr>
                                <w:trHeight w:val="306"/>
                              </w:trPr>
                              <w:tc>
                                <w:tcPr>
                                  <w:tcW w:w="25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/>
                                  <w:vAlign w:val="bottom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НЕИСПРАВНОСТЬ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/>
                                  <w:vAlign w:val="bottom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ПРИЧИНА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/>
                                  <w:vAlign w:val="bottom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ДЕЙСТВИЯ ПО УСТРАНЕНИЮ</w:t>
                                  </w: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Двигатель не включается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Нет напряжения в сети питания.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Проверить наличие напряжения в сети питания.</w:t>
                                  </w: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Неисправен выключатель.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Обратиться в специализированный Сервисный центр для ремонта.</w:t>
                                  </w: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Неисправен шнур питания.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Повышенное искрение щеток на коллекторе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Изношены щетки.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Обратиться в специализированный Сервисный центр для ремонта.</w:t>
                                  </w: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Загрязнен коллектор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Неисправны обмотки якоря.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Повышенная вибрация, шум.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Рабочий инструмент плохо закреплен.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Закрепить правильно рабочий инструмент.</w:t>
                                  </w: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Появление дыма и запаха горелой изоляции.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Неисправны подшипники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Обратиться в специализированный Сервисный центр для ремонта.</w:t>
                                  </w: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Износ зубьев якоря или шестерни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397"/>
                              </w:trPr>
                              <w:tc>
                                <w:tcPr>
                                  <w:tcW w:w="25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Неисправность обмоток якоря или статора.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397"/>
                              </w:trPr>
                              <w:tc>
                                <w:tcPr>
                                  <w:tcW w:w="2518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Двигатель перегревается.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Загрязнены окна охлаждения электродвигателя.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Прочистить окна охлаждения электродвигателя</w:t>
                                  </w: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264"/>
                              </w:trPr>
                              <w:tc>
                                <w:tcPr>
                                  <w:tcW w:w="25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Электродвигатель перегружен.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Снять нагрузку </w:t>
                                  </w:r>
                                </w:p>
                              </w:tc>
                            </w:tr>
                            <w:tr w:rsidR="00CD4F44" w:rsidRPr="00CB7403" w:rsidTr="000442EA">
                              <w:trPr>
                                <w:trHeight w:val="397"/>
                              </w:trPr>
                              <w:tc>
                                <w:tcPr>
                                  <w:tcW w:w="25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Неисправен якорь.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CD4F44" w:rsidRPr="00BA1FC7" w:rsidRDefault="00CD4F44" w:rsidP="000442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A1FC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Обратиться в специализированный Сервисный центр для ремонта.</w:t>
                                  </w:r>
                                </w:p>
                              </w:tc>
                            </w:tr>
                          </w:tbl>
                          <w:p w:rsidR="00CD4F44" w:rsidRDefault="00CD4F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8" type="#_x0000_t202" style="position:absolute;left:0;text-align:left;margin-left:33.5pt;margin-top:2.85pt;width:534.45pt;height:256.8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" stroked="f">
                <v:textbox>
                  <w:txbxContent>
                    <w:tbl>
                      <w:tblPr>
                        <w:tblW w:w="10740" w:type="dxa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  <w:gridCol w:w="3827"/>
                        <w:gridCol w:w="4395"/>
                      </w:tblGrid>
                      <w:tr w:rsidR="00CD4F44" w:rsidRPr="00CB7403" w:rsidTr="000442EA">
                        <w:trPr>
                          <w:trHeight w:val="306"/>
                        </w:trPr>
                        <w:tc>
                          <w:tcPr>
                            <w:tcW w:w="25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/>
                            <w:vAlign w:val="bottom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НЕИСПРАВНОСТЬ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/>
                            <w:vAlign w:val="bottom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ПРИЧИНА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/>
                            <w:vAlign w:val="bottom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ДЕЙСТВИЯ ПО УСТРАНЕНИЮ</w:t>
                            </w: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Двигатель не включается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Нет напряжения в сети питания.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Проверить наличие напряжения в сети питания.</w:t>
                            </w: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Неисправен выключатель.</w:t>
                            </w:r>
                          </w:p>
                        </w:tc>
                        <w:tc>
                          <w:tcPr>
                            <w:tcW w:w="439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Обратиться в специализированный Сервисный центр для ремонта.</w:t>
                            </w: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Неисправен шнур питания.</w:t>
                            </w:r>
                          </w:p>
                        </w:tc>
                        <w:tc>
                          <w:tcPr>
                            <w:tcW w:w="439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Повышенное искрение щеток на коллекторе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Изношены щетки.</w:t>
                            </w:r>
                          </w:p>
                        </w:tc>
                        <w:tc>
                          <w:tcPr>
                            <w:tcW w:w="439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Обратиться в специализированный Сервисный центр для ремонта.</w:t>
                            </w: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Загрязнен коллектор</w:t>
                            </w:r>
                          </w:p>
                        </w:tc>
                        <w:tc>
                          <w:tcPr>
                            <w:tcW w:w="439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Неисправны обмотки якоря.</w:t>
                            </w:r>
                          </w:p>
                        </w:tc>
                        <w:tc>
                          <w:tcPr>
                            <w:tcW w:w="439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Повышенная вибрация, шум.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Рабочий инструмент плохо закреплен.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Закрепить правильно рабочий инструмент.</w:t>
                            </w: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Появление дыма и запаха горелой изоляции.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Неисправны подшипники</w:t>
                            </w:r>
                          </w:p>
                        </w:tc>
                        <w:tc>
                          <w:tcPr>
                            <w:tcW w:w="439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Обратиться в специализированный Сервисный центр для ремонта.</w:t>
                            </w: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Износ зубьев якоря или шестерни</w:t>
                            </w:r>
                          </w:p>
                        </w:tc>
                        <w:tc>
                          <w:tcPr>
                            <w:tcW w:w="439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4F44" w:rsidRPr="00CB7403" w:rsidTr="000442EA">
                        <w:trPr>
                          <w:trHeight w:val="397"/>
                        </w:trPr>
                        <w:tc>
                          <w:tcPr>
                            <w:tcW w:w="25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Неисправность обмоток якоря или статора.</w:t>
                            </w:r>
                          </w:p>
                        </w:tc>
                        <w:tc>
                          <w:tcPr>
                            <w:tcW w:w="439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4F44" w:rsidRPr="00CB7403" w:rsidTr="000442EA">
                        <w:trPr>
                          <w:trHeight w:val="397"/>
                        </w:trPr>
                        <w:tc>
                          <w:tcPr>
                            <w:tcW w:w="2518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Двигатель перегревается.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Загрязнены окна охлаждения электродвигателя.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Прочистить окна охлаждения электродвигателя</w:t>
                            </w:r>
                          </w:p>
                        </w:tc>
                      </w:tr>
                      <w:tr w:rsidR="00CD4F44" w:rsidRPr="00CB7403" w:rsidTr="000442EA">
                        <w:trPr>
                          <w:trHeight w:val="264"/>
                        </w:trPr>
                        <w:tc>
                          <w:tcPr>
                            <w:tcW w:w="25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Электродвигатель перегружен.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Снять нагрузку </w:t>
                            </w:r>
                          </w:p>
                        </w:tc>
                      </w:tr>
                      <w:tr w:rsidR="00CD4F44" w:rsidRPr="00CB7403" w:rsidTr="000442EA">
                        <w:trPr>
                          <w:trHeight w:val="397"/>
                        </w:trPr>
                        <w:tc>
                          <w:tcPr>
                            <w:tcW w:w="25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Неисправен якорь.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CD4F44" w:rsidRPr="00BA1FC7" w:rsidRDefault="00CD4F44" w:rsidP="000442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A1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Обратиться в специализированный Сервисный центр для ремонта.</w:t>
                            </w:r>
                          </w:p>
                        </w:tc>
                      </w:tr>
                    </w:tbl>
                    <w:p w:rsidR="00CD4F44" w:rsidRDefault="00CD4F44"/>
                  </w:txbxContent>
                </v:textbox>
              </v:shape>
            </w:pict>
          </mc:Fallback>
        </mc:AlternateContent>
      </w: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A56A02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7912E8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912E8">
        <w:rPr>
          <w:rFonts w:ascii="Arial" w:hAnsi="Arial" w:cs="Arial"/>
          <w:b/>
          <w:sz w:val="20"/>
          <w:szCs w:val="20"/>
        </w:rPr>
        <w:t>ВНИМАНИЕ!</w:t>
      </w:r>
      <w:r w:rsidRPr="007912E8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0442EA" w:rsidRPr="007912E8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912E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0442EA" w:rsidRPr="007912E8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912E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0442EA" w:rsidRPr="007912E8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912E8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0442EA" w:rsidRPr="007912E8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912E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0442EA" w:rsidRPr="007912E8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912E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0442EA" w:rsidRPr="007912E8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912E8"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0442EA" w:rsidRDefault="000442EA" w:rsidP="000442EA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CD4F44" w:rsidRDefault="00CB1C27" w:rsidP="00CD4F44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4854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A5FFF" id="Прямая соединительная линия 124" o:spid="_x0000_s1026" style="position:absolute;z-index:2519485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0442EA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0442EA" w:rsidRDefault="000442EA" w:rsidP="00CD4F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CD4F44" w:rsidRPr="00CD4F44" w:rsidRDefault="00CD4F44" w:rsidP="00CD4F4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42EA" w:rsidRPr="00CD4F44" w:rsidRDefault="00CB1C27" w:rsidP="00CD4F44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4956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F8F73" id="Прямая соединительная линия 125" o:spid="_x0000_s1026" style="position:absolute;z-index:2519495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0442EA" w:rsidRDefault="000442EA" w:rsidP="000442EA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CD4F44" w:rsidRDefault="00CB1C27" w:rsidP="00CD4F44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50592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1BE42" id="Прямая соединительная линия 126" o:spid="_x0000_s1026" style="position:absolute;z-index:251950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0442EA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0442EA" w:rsidRDefault="000442EA" w:rsidP="000442E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CD4F44" w:rsidRDefault="00CB1C27" w:rsidP="00CD4F44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516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C48CD" id="Прямая соединительная линия 127" o:spid="_x0000_s1026" style="position:absolute;z-index:2519516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0442EA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0442EA" w:rsidRDefault="000442EA" w:rsidP="00CD4F44">
      <w:pPr>
        <w:tabs>
          <w:tab w:val="left" w:pos="10585"/>
        </w:tabs>
        <w:ind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0442EA" w:rsidRDefault="00CB1C27" w:rsidP="000442EA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52640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1590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23ECE" id="Прямая соединительная линия 128" o:spid="_x0000_s1026" style="position:absolute;z-index:2519526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0442EA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0442EA" w:rsidRDefault="000442EA" w:rsidP="000442E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65413B" w:rsidRDefault="00CB1C27" w:rsidP="000442E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53664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0EA2C" id="Прямая соединительная линия 129" o:spid="_x0000_s1026" style="position:absolute;z-index:251953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0442EA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0442EA" w:rsidRDefault="000442EA" w:rsidP="000442E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D4F44" w:rsidRDefault="00CD4F44" w:rsidP="000442E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D4F44" w:rsidRDefault="00CD4F44" w:rsidP="000442E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65413B" w:rsidRDefault="00CB1C27" w:rsidP="000442E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5468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490854</wp:posOffset>
                </wp:positionV>
                <wp:extent cx="5943600" cy="0"/>
                <wp:effectExtent l="0" t="19050" r="19050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D9C64" id="Прямая соединительная линия 130" o:spid="_x0000_s1026" style="position:absolute;z-index:2519546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72.5pt,38.65pt" to="640.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0442EA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0442EA" w:rsidRDefault="000442EA" w:rsidP="000442E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65413B" w:rsidRDefault="00CB1C27" w:rsidP="000442E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5571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19050" b="190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19FB0" id="Прямая соединительная линия 131" o:spid="_x0000_s1026" style="position:absolute;z-index:2519557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0442EA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0442EA" w:rsidRDefault="000442EA" w:rsidP="000442E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42EA" w:rsidRPr="0065413B" w:rsidRDefault="00CB1C27" w:rsidP="000442E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5673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19050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605B9" id="Прямая соединительная линия 132" o:spid="_x0000_s1026" style="position:absolute;z-index:251956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0442E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0442EA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 xml:space="preserve">нь звукового давления (Lp A): 96,4 дБ (A) </w:t>
      </w:r>
      <w:r w:rsidRPr="0065413B">
        <w:rPr>
          <w:rFonts w:ascii="Arial" w:hAnsi="Arial" w:cs="Arial"/>
          <w:sz w:val="20"/>
          <w:szCs w:val="20"/>
        </w:rPr>
        <w:t>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 </w:t>
      </w:r>
    </w:p>
    <w:p w:rsidR="000442EA" w:rsidRPr="0065413B" w:rsidRDefault="000442EA" w:rsidP="000442E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</w:p>
    <w:p w:rsidR="000442EA" w:rsidRDefault="000442EA" w:rsidP="000442E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CD4F44" w:rsidRDefault="00CD4F44" w:rsidP="00BE461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D4F44" w:rsidRDefault="00CD4F44" w:rsidP="00BE461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D4F44" w:rsidRDefault="00CD4F44" w:rsidP="00BE461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D4F44" w:rsidRDefault="00CD4F44" w:rsidP="00BE461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D4F44" w:rsidRDefault="00CD4F44" w:rsidP="00BE461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D4F44" w:rsidRDefault="00CD4F44" w:rsidP="00BE461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D4F44" w:rsidRDefault="00CD4F44" w:rsidP="00BE461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BE4610" w:rsidRPr="0065413B" w:rsidRDefault="00CB1C27" w:rsidP="00BE4610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895296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456564</wp:posOffset>
                </wp:positionV>
                <wp:extent cx="5241925" cy="0"/>
                <wp:effectExtent l="0" t="19050" r="34925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419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C882F" id="Прямая соединительная линия 133" o:spid="_x0000_s1026" style="position:absolute;z-index:2518952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49.05pt,35.95pt" to="661.8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" strokecolor="#a6a6a6" strokeweight="2.25pt">
                <o:lock v:ext="edit" shapetype="f"/>
              </v:line>
            </w:pict>
          </mc:Fallback>
        </mc:AlternateContent>
      </w:r>
      <w:r w:rsidR="00BE4610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BE4610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73C15" w:rsidRPr="000F3937" w:rsidRDefault="00BE4610" w:rsidP="00473C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A1FC7">
        <w:t xml:space="preserve"> </w:t>
      </w:r>
      <w:r w:rsidR="001A4054" w:rsidRPr="005E592C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288435" cy="26680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054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473C15" w:rsidRPr="00BA1FC7">
        <w:t xml:space="preserve"> </w:t>
      </w:r>
      <w:r w:rsidR="00473C15" w:rsidRPr="000F3937">
        <w:rPr>
          <w:rFonts w:ascii="Arial" w:hAnsi="Arial" w:cs="Arial"/>
          <w:sz w:val="20"/>
          <w:szCs w:val="20"/>
        </w:rPr>
        <w:t xml:space="preserve">Сертификат соответствия: </w:t>
      </w:r>
      <w:r w:rsidR="00473C15" w:rsidRPr="008B513F">
        <w:rPr>
          <w:rFonts w:ascii="Arial" w:hAnsi="Arial" w:cs="Arial"/>
          <w:sz w:val="20"/>
          <w:szCs w:val="20"/>
        </w:rPr>
        <w:t xml:space="preserve">№ ЕАЭС RU C-CN.ПФ02.В.02213/20 </w:t>
      </w:r>
      <w:r w:rsidR="00473C15" w:rsidRPr="000F3937">
        <w:rPr>
          <w:rFonts w:ascii="Arial" w:hAnsi="Arial" w:cs="Arial"/>
          <w:sz w:val="20"/>
          <w:szCs w:val="20"/>
        </w:rPr>
        <w:t>Серия RU № 0</w:t>
      </w:r>
      <w:r w:rsidR="00473C15" w:rsidRPr="008B513F">
        <w:rPr>
          <w:rFonts w:ascii="Arial" w:hAnsi="Arial" w:cs="Arial"/>
          <w:sz w:val="20"/>
          <w:szCs w:val="20"/>
        </w:rPr>
        <w:t>258630</w:t>
      </w:r>
      <w:r w:rsidR="00473C15" w:rsidRPr="000F3937">
        <w:rPr>
          <w:rFonts w:ascii="Arial" w:hAnsi="Arial" w:cs="Arial"/>
          <w:sz w:val="20"/>
          <w:szCs w:val="20"/>
        </w:rPr>
        <w:t>, срок действия: с 2</w:t>
      </w:r>
      <w:r w:rsidR="00473C15" w:rsidRPr="008B513F">
        <w:rPr>
          <w:rFonts w:ascii="Arial" w:hAnsi="Arial" w:cs="Arial"/>
          <w:sz w:val="20"/>
          <w:szCs w:val="20"/>
        </w:rPr>
        <w:t>4</w:t>
      </w:r>
      <w:r w:rsidR="00473C15" w:rsidRPr="000F3937">
        <w:rPr>
          <w:rFonts w:ascii="Arial" w:hAnsi="Arial" w:cs="Arial"/>
          <w:sz w:val="20"/>
          <w:szCs w:val="20"/>
        </w:rPr>
        <w:t>.</w:t>
      </w:r>
      <w:r w:rsidR="00473C15" w:rsidRPr="008B513F">
        <w:rPr>
          <w:rFonts w:ascii="Arial" w:hAnsi="Arial" w:cs="Arial"/>
          <w:sz w:val="20"/>
          <w:szCs w:val="20"/>
        </w:rPr>
        <w:t>07</w:t>
      </w:r>
      <w:r w:rsidR="00473C15">
        <w:rPr>
          <w:rFonts w:ascii="Arial" w:hAnsi="Arial" w:cs="Arial"/>
          <w:sz w:val="20"/>
          <w:szCs w:val="20"/>
        </w:rPr>
        <w:t>.2020г. по 23.</w:t>
      </w:r>
      <w:r w:rsidR="00473C15" w:rsidRPr="008B513F">
        <w:rPr>
          <w:rFonts w:ascii="Arial" w:hAnsi="Arial" w:cs="Arial"/>
          <w:sz w:val="20"/>
          <w:szCs w:val="20"/>
        </w:rPr>
        <w:t>07</w:t>
      </w:r>
      <w:r w:rsidR="00473C15">
        <w:rPr>
          <w:rFonts w:ascii="Arial" w:hAnsi="Arial" w:cs="Arial"/>
          <w:sz w:val="20"/>
          <w:szCs w:val="20"/>
        </w:rPr>
        <w:t>.2025</w:t>
      </w:r>
      <w:r w:rsidR="00473C15" w:rsidRPr="000F3937">
        <w:rPr>
          <w:rFonts w:ascii="Arial" w:hAnsi="Arial" w:cs="Arial"/>
          <w:sz w:val="20"/>
          <w:szCs w:val="20"/>
        </w:rPr>
        <w:t xml:space="preserve"> г. Выдан Органом по сертификации продукции Общества с ограниченной ответственностью «ПРОФ</w:t>
      </w:r>
      <w:r w:rsidR="00473C15">
        <w:rPr>
          <w:rFonts w:ascii="Arial" w:hAnsi="Arial" w:cs="Arial"/>
          <w:sz w:val="20"/>
          <w:szCs w:val="20"/>
        </w:rPr>
        <w:t>ИТ</w:t>
      </w:r>
      <w:r w:rsidR="00473C15" w:rsidRPr="000F3937">
        <w:rPr>
          <w:rFonts w:ascii="Arial" w:hAnsi="Arial" w:cs="Arial"/>
          <w:sz w:val="20"/>
          <w:szCs w:val="20"/>
        </w:rPr>
        <w:t>», Россия, 1</w:t>
      </w:r>
      <w:r w:rsidR="00473C15">
        <w:rPr>
          <w:rFonts w:ascii="Arial" w:hAnsi="Arial" w:cs="Arial"/>
          <w:sz w:val="20"/>
          <w:szCs w:val="20"/>
        </w:rPr>
        <w:t>15093</w:t>
      </w:r>
      <w:r w:rsidR="00473C15" w:rsidRPr="000F3937">
        <w:rPr>
          <w:rFonts w:ascii="Arial" w:hAnsi="Arial" w:cs="Arial"/>
          <w:sz w:val="20"/>
          <w:szCs w:val="20"/>
        </w:rPr>
        <w:t xml:space="preserve">, город Москва, </w:t>
      </w:r>
      <w:r w:rsidR="00473C15">
        <w:rPr>
          <w:rFonts w:ascii="Arial" w:hAnsi="Arial" w:cs="Arial"/>
          <w:sz w:val="20"/>
          <w:szCs w:val="20"/>
        </w:rPr>
        <w:t>Партийный пер., дом 1</w:t>
      </w:r>
      <w:r w:rsidR="00473C15" w:rsidRPr="000F3937">
        <w:rPr>
          <w:rFonts w:ascii="Arial" w:hAnsi="Arial" w:cs="Arial"/>
          <w:sz w:val="20"/>
          <w:szCs w:val="20"/>
        </w:rPr>
        <w:t>, корп.</w:t>
      </w:r>
      <w:r w:rsidR="00473C15">
        <w:rPr>
          <w:rFonts w:ascii="Arial" w:hAnsi="Arial" w:cs="Arial"/>
          <w:sz w:val="20"/>
          <w:szCs w:val="20"/>
        </w:rPr>
        <w:t>58</w:t>
      </w:r>
      <w:r w:rsidR="00473C15" w:rsidRPr="000F3937">
        <w:rPr>
          <w:rFonts w:ascii="Arial" w:hAnsi="Arial" w:cs="Arial"/>
          <w:sz w:val="20"/>
          <w:szCs w:val="20"/>
        </w:rPr>
        <w:t xml:space="preserve">. Аттестат аккредитации </w:t>
      </w:r>
      <w:r w:rsidR="00473C15">
        <w:rPr>
          <w:rFonts w:ascii="Arial" w:hAnsi="Arial" w:cs="Arial"/>
          <w:sz w:val="20"/>
          <w:szCs w:val="20"/>
          <w:lang w:val="en-US"/>
        </w:rPr>
        <w:t>RA</w:t>
      </w:r>
      <w:r w:rsidR="00473C15" w:rsidRPr="008B513F">
        <w:rPr>
          <w:rFonts w:ascii="Arial" w:hAnsi="Arial" w:cs="Arial"/>
          <w:sz w:val="20"/>
          <w:szCs w:val="20"/>
        </w:rPr>
        <w:t>.</w:t>
      </w:r>
      <w:r w:rsidR="00473C15" w:rsidRPr="000F3937">
        <w:rPr>
          <w:rFonts w:ascii="Arial" w:hAnsi="Arial" w:cs="Arial"/>
          <w:sz w:val="20"/>
          <w:szCs w:val="20"/>
          <w:lang w:val="en-US"/>
        </w:rPr>
        <w:t>RU</w:t>
      </w:r>
      <w:r w:rsidR="00473C15" w:rsidRPr="000F3937">
        <w:rPr>
          <w:rFonts w:ascii="Arial" w:hAnsi="Arial" w:cs="Arial"/>
          <w:sz w:val="20"/>
          <w:szCs w:val="20"/>
        </w:rPr>
        <w:t>.</w:t>
      </w:r>
      <w:r w:rsidR="00473C15" w:rsidRPr="00856F3C">
        <w:rPr>
          <w:rFonts w:ascii="Arial" w:hAnsi="Arial" w:cs="Arial"/>
          <w:sz w:val="20"/>
          <w:szCs w:val="20"/>
        </w:rPr>
        <w:t>11</w:t>
      </w:r>
      <w:r w:rsidR="00473C15">
        <w:rPr>
          <w:rFonts w:ascii="Arial" w:hAnsi="Arial" w:cs="Arial"/>
          <w:sz w:val="20"/>
          <w:szCs w:val="20"/>
        </w:rPr>
        <w:t>ПФ02</w:t>
      </w:r>
      <w:r w:rsidR="00473C15" w:rsidRPr="000F3937">
        <w:rPr>
          <w:rFonts w:ascii="Arial" w:hAnsi="Arial" w:cs="Arial"/>
          <w:sz w:val="20"/>
          <w:szCs w:val="20"/>
        </w:rPr>
        <w:t xml:space="preserve"> </w:t>
      </w:r>
    </w:p>
    <w:p w:rsidR="00473C15" w:rsidRPr="000F3937" w:rsidRDefault="00473C15" w:rsidP="00473C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F3937"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</w:t>
      </w:r>
      <w:r>
        <w:rPr>
          <w:rFonts w:ascii="Arial" w:hAnsi="Arial" w:cs="Arial"/>
          <w:sz w:val="20"/>
          <w:szCs w:val="20"/>
        </w:rPr>
        <w:t xml:space="preserve"> средств</w:t>
      </w:r>
      <w:r w:rsidRPr="000F3937">
        <w:rPr>
          <w:rFonts w:ascii="Arial" w:hAnsi="Arial" w:cs="Arial"/>
          <w:sz w:val="20"/>
          <w:szCs w:val="20"/>
        </w:rPr>
        <w:t xml:space="preserve">», ТР ТС 004/2011 «О безопасности низковольтного оборудования». </w:t>
      </w:r>
    </w:p>
    <w:p w:rsidR="00473C15" w:rsidRPr="000F3937" w:rsidRDefault="00473C15" w:rsidP="00473C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F3937">
        <w:rPr>
          <w:rFonts w:ascii="Arial" w:hAnsi="Arial" w:cs="Arial"/>
          <w:sz w:val="20"/>
          <w:szCs w:val="20"/>
        </w:rPr>
        <w:t xml:space="preserve"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</w:t>
      </w:r>
      <w:r w:rsidRPr="008B513F">
        <w:rPr>
          <w:rFonts w:ascii="Arial" w:hAnsi="Arial" w:cs="Arial"/>
          <w:sz w:val="20"/>
          <w:szCs w:val="20"/>
        </w:rPr>
        <w:t>ЕАЭС N RU Д-CN.НА96.В.01471/20</w:t>
      </w:r>
      <w:r>
        <w:rPr>
          <w:rFonts w:ascii="Arial" w:hAnsi="Arial" w:cs="Arial"/>
          <w:sz w:val="20"/>
          <w:szCs w:val="20"/>
        </w:rPr>
        <w:t>, срок действия от 28.07.2020 по 27.07.2025</w:t>
      </w:r>
      <w:r w:rsidRPr="000F3937">
        <w:rPr>
          <w:rFonts w:ascii="Arial" w:hAnsi="Arial" w:cs="Arial"/>
          <w:sz w:val="20"/>
          <w:szCs w:val="20"/>
        </w:rPr>
        <w:t>, вы</w:t>
      </w:r>
      <w:r>
        <w:rPr>
          <w:rFonts w:ascii="Arial" w:hAnsi="Arial" w:cs="Arial"/>
          <w:sz w:val="20"/>
          <w:szCs w:val="20"/>
        </w:rPr>
        <w:t xml:space="preserve">дана </w:t>
      </w:r>
      <w:r w:rsidRPr="008B513F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>спытательным центром</w:t>
      </w:r>
      <w:r w:rsidRPr="008B513F">
        <w:rPr>
          <w:rFonts w:ascii="Arial" w:hAnsi="Arial" w:cs="Arial"/>
          <w:sz w:val="20"/>
          <w:szCs w:val="20"/>
        </w:rPr>
        <w:t xml:space="preserve"> "CERTIFICATION GROUP" ООО "Трансконсалтинг"</w:t>
      </w:r>
      <w:r>
        <w:rPr>
          <w:rFonts w:ascii="Arial" w:hAnsi="Arial" w:cs="Arial"/>
          <w:sz w:val="20"/>
          <w:szCs w:val="20"/>
        </w:rPr>
        <w:t>.</w:t>
      </w:r>
    </w:p>
    <w:p w:rsidR="00473C15" w:rsidRPr="000F3937" w:rsidRDefault="00473C15" w:rsidP="00473C15">
      <w:pPr>
        <w:tabs>
          <w:tab w:val="left" w:pos="10585"/>
        </w:tabs>
        <w:ind w:left="1077" w:right="686"/>
        <w:jc w:val="both"/>
      </w:pPr>
      <w:r w:rsidRPr="000F3937">
        <w:rPr>
          <w:rFonts w:ascii="Arial" w:hAnsi="Arial" w:cs="Arial"/>
          <w:sz w:val="20"/>
          <w:szCs w:val="20"/>
        </w:rPr>
        <w:t>Страна изготовления: КНР. Производитель (завод-изготовитель): AWLOP TRADING CO LTD. Адрес: Китай, г. Нингбо, ул. Лантень 201, Модерн таймз А2, блок 16/F. Уполномоченный представитель сервиса: ООО «Сервисный центр Штурм». Адрес: Россия, 140143, Московская область, Раменский район, пос. Родники, ул. Трудовая, д.10, пом.1. Телефон горячей линии: 8800 775 5060.</w:t>
      </w:r>
    </w:p>
    <w:p w:rsidR="00B00A18" w:rsidRDefault="00473C15" w:rsidP="00712F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F3937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</w:t>
      </w:r>
      <w:r w:rsidRPr="000F3937">
        <w:rPr>
          <w:rFonts w:ascii="Arial" w:hAnsi="Arial" w:cs="Arial" w:hint="eastAsia"/>
          <w:sz w:val="20"/>
          <w:szCs w:val="20"/>
        </w:rPr>
        <w:t xml:space="preserve"> </w:t>
      </w:r>
      <w:r w:rsidRPr="000F3937">
        <w:rPr>
          <w:rFonts w:ascii="Arial" w:hAnsi="Arial" w:cs="Arial"/>
          <w:sz w:val="20"/>
          <w:szCs w:val="20"/>
        </w:rPr>
        <w:t xml:space="preserve">3-я и 4- я цифры обозначают номер месяца в году производства, например, «05» - май. Дата изготовления </w:t>
      </w:r>
      <w:r>
        <w:rPr>
          <w:rFonts w:ascii="Arial" w:hAnsi="Arial" w:cs="Arial"/>
          <w:sz w:val="20"/>
          <w:szCs w:val="20"/>
        </w:rPr>
        <w:t xml:space="preserve">также </w:t>
      </w:r>
      <w:r w:rsidR="00712F2C">
        <w:rPr>
          <w:rFonts w:ascii="Arial" w:hAnsi="Arial" w:cs="Arial"/>
          <w:sz w:val="20"/>
          <w:szCs w:val="20"/>
        </w:rPr>
        <w:t>указана на упаковке.</w:t>
      </w:r>
    </w:p>
    <w:p w:rsidR="000442EA" w:rsidRDefault="000442EA" w:rsidP="00712F2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42EA" w:rsidRDefault="000442EA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71859" w:rsidRDefault="00671859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978C1" w:rsidRPr="00671859" w:rsidRDefault="002978C1" w:rsidP="00712F2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B6AAE" w:rsidRDefault="004244E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column">
              <wp:posOffset>-24493</wp:posOffset>
            </wp:positionH>
            <wp:positionV relativeFrom="paragraph">
              <wp:posOffset>-235766</wp:posOffset>
            </wp:positionV>
            <wp:extent cx="7753350" cy="5127171"/>
            <wp:effectExtent l="19050" t="0" r="0" b="0"/>
            <wp:wrapNone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0315" t="49587" r="47230" b="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1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CA3" w:rsidRPr="00C12F12" w:rsidRDefault="00F35CA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B1C27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31115</wp:posOffset>
                </wp:positionV>
                <wp:extent cx="3995420" cy="273685"/>
                <wp:effectExtent l="0" t="0" r="0" b="0"/>
                <wp:wrapNone/>
                <wp:docPr id="4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42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1E4772" w:rsidRDefault="00CD4F44" w:rsidP="00063A6B">
                            <w:pPr>
                              <w:ind w:left="720" w:hanging="720"/>
                              <w:rPr>
                                <w:rFonts w:ascii="Anonymous Pro" w:hAnsi="Anonymous Pro"/>
                                <w:szCs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063A6B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HRH2145MVE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1E4772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Перфоратор </w:t>
                            </w:r>
                          </w:p>
                          <w:p w:rsidR="00CD4F44" w:rsidRPr="00630A3C" w:rsidRDefault="00CD4F44" w:rsidP="004244E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9" type="#_x0000_t202" style="position:absolute;margin-left:215.8pt;margin-top:2.45pt;width:314.6pt;height:21.5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1hugIAAMI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" filled="f" stroked="f">
                <v:textbox>
                  <w:txbxContent>
                    <w:p w:rsidR="00CD4F44" w:rsidRPr="001E4772" w:rsidRDefault="00CD4F44" w:rsidP="00063A6B">
                      <w:pPr>
                        <w:ind w:left="720" w:hanging="720"/>
                        <w:rPr>
                          <w:rFonts w:ascii="Anonymous Pro" w:hAnsi="Anonymous Pro"/>
                          <w:szCs w:val="24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 w:rsidRPr="00063A6B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HRH2145MVE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1E4772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Перфоратор </w:t>
                      </w:r>
                    </w:p>
                    <w:p w:rsidR="00CD4F44" w:rsidRPr="00630A3C" w:rsidRDefault="00CD4F44" w:rsidP="004244E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0D2B97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 w:rsidRPr="000D2B97"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-43543</wp:posOffset>
            </wp:positionH>
            <wp:positionV relativeFrom="paragraph">
              <wp:posOffset>-3120390</wp:posOffset>
            </wp:positionV>
            <wp:extent cx="7648847" cy="5116286"/>
            <wp:effectExtent l="0" t="0" r="4082" b="0"/>
            <wp:wrapNone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50119" t="1487" r="47435" b="6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018" cy="511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37B53" w:rsidRPr="00C12F12" w:rsidRDefault="00C37B5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B1C27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5595620</wp:posOffset>
                </wp:positionH>
                <wp:positionV relativeFrom="paragraph">
                  <wp:posOffset>53340</wp:posOffset>
                </wp:positionV>
                <wp:extent cx="474980" cy="3209290"/>
                <wp:effectExtent l="4445" t="635" r="0" b="0"/>
                <wp:wrapNone/>
                <wp:docPr id="4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1E4772" w:rsidRDefault="00CD4F44" w:rsidP="004503A9">
                            <w:pPr>
                              <w:rPr>
                                <w:rFonts w:ascii="Anonymous Pro" w:hAnsi="Anonymous Pro"/>
                                <w:szCs w:val="24"/>
                              </w:rPr>
                            </w:pPr>
                            <w:r w:rsidRPr="00063A6B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HRH2145MVE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1E4772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Перфоратор </w:t>
                            </w:r>
                          </w:p>
                          <w:p w:rsidR="00CD4F44" w:rsidRPr="004244E1" w:rsidRDefault="00CD4F44" w:rsidP="004503A9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0" type="#_x0000_t202" style="position:absolute;margin-left:440.6pt;margin-top:4.2pt;width:37.4pt;height:252.7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" filled="f" stroked="f">
                <v:textbox style="layout-flow:vertical;mso-layout-flow-alt:bottom-to-top">
                  <w:txbxContent>
                    <w:p w:rsidR="00CD4F44" w:rsidRPr="001E4772" w:rsidRDefault="00CD4F44" w:rsidP="004503A9">
                      <w:pPr>
                        <w:rPr>
                          <w:rFonts w:ascii="Anonymous Pro" w:hAnsi="Anonymous Pro"/>
                          <w:szCs w:val="24"/>
                        </w:rPr>
                      </w:pPr>
                      <w:r w:rsidRPr="00063A6B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HRH2145MVE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1E4772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Перфоратор </w:t>
                      </w:r>
                    </w:p>
                    <w:p w:rsidR="00CD4F44" w:rsidRPr="004244E1" w:rsidRDefault="00CD4F44" w:rsidP="004503A9"/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85090</wp:posOffset>
                </wp:positionV>
                <wp:extent cx="474980" cy="3209290"/>
                <wp:effectExtent l="1270" t="3810" r="0" b="0"/>
                <wp:wrapNone/>
                <wp:docPr id="4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1E4772" w:rsidRDefault="00CD4F44" w:rsidP="004244E1">
                            <w:pPr>
                              <w:rPr>
                                <w:rFonts w:ascii="Anonymous Pro" w:hAnsi="Anonymous Pro"/>
                                <w:szCs w:val="24"/>
                              </w:rPr>
                            </w:pPr>
                            <w:r w:rsidRPr="00063A6B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HRH2145MVE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1E4772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Перфоратор </w:t>
                            </w:r>
                          </w:p>
                          <w:p w:rsidR="00CD4F44" w:rsidRPr="004244E1" w:rsidRDefault="00CD4F44" w:rsidP="004244E1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1" type="#_x0000_t202" style="position:absolute;margin-left:41.35pt;margin-top:6.7pt;width:37.4pt;height:252.7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" filled="f" stroked="f">
                <v:textbox style="layout-flow:vertical;mso-layout-flow-alt:bottom-to-top">
                  <w:txbxContent>
                    <w:p w:rsidR="00CD4F44" w:rsidRPr="001E4772" w:rsidRDefault="00CD4F44" w:rsidP="004244E1">
                      <w:pPr>
                        <w:rPr>
                          <w:rFonts w:ascii="Anonymous Pro" w:hAnsi="Anonymous Pro"/>
                          <w:szCs w:val="24"/>
                        </w:rPr>
                      </w:pPr>
                      <w:r w:rsidRPr="00063A6B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HRH2145MVE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1E4772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Перфоратор </w:t>
                      </w:r>
                    </w:p>
                    <w:p w:rsidR="00CD4F44" w:rsidRPr="004244E1" w:rsidRDefault="00CD4F44" w:rsidP="004244E1"/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85090</wp:posOffset>
                </wp:positionV>
                <wp:extent cx="474980" cy="3209290"/>
                <wp:effectExtent l="4445" t="3810" r="0" b="0"/>
                <wp:wrapNone/>
                <wp:docPr id="3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1E4772" w:rsidRDefault="00CD4F44" w:rsidP="004503A9">
                            <w:pPr>
                              <w:rPr>
                                <w:rFonts w:ascii="Anonymous Pro" w:hAnsi="Anonymous Pro"/>
                                <w:szCs w:val="24"/>
                              </w:rPr>
                            </w:pPr>
                            <w:r w:rsidRPr="00063A6B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HRH2145MVE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1E4772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Перфоратор </w:t>
                            </w:r>
                          </w:p>
                          <w:p w:rsidR="00CD4F44" w:rsidRPr="004244E1" w:rsidRDefault="00CD4F44" w:rsidP="004503A9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2" type="#_x0000_t202" style="position:absolute;margin-left:241.85pt;margin-top:6.7pt;width:37.4pt;height:252.7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" filled="f" stroked="f">
                <v:textbox style="layout-flow:vertical;mso-layout-flow-alt:bottom-to-top">
                  <w:txbxContent>
                    <w:p w:rsidR="00CD4F44" w:rsidRPr="001E4772" w:rsidRDefault="00CD4F44" w:rsidP="004503A9">
                      <w:pPr>
                        <w:rPr>
                          <w:rFonts w:ascii="Anonymous Pro" w:hAnsi="Anonymous Pro"/>
                          <w:szCs w:val="24"/>
                        </w:rPr>
                      </w:pPr>
                      <w:r w:rsidRPr="00063A6B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HRH2145MVE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1E4772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Перфоратор </w:t>
                      </w:r>
                    </w:p>
                    <w:p w:rsidR="00CD4F44" w:rsidRPr="004244E1" w:rsidRDefault="00CD4F44" w:rsidP="004503A9"/>
                  </w:txbxContent>
                </v:textbox>
              </v:shape>
            </w:pict>
          </mc:Fallback>
        </mc:AlternateContent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4244E1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 w:rsidRPr="004244E1"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column">
              <wp:posOffset>-24493</wp:posOffset>
            </wp:positionH>
            <wp:positionV relativeFrom="paragraph">
              <wp:posOffset>-3481524</wp:posOffset>
            </wp:positionV>
            <wp:extent cx="7622722" cy="5083629"/>
            <wp:effectExtent l="19050" t="0" r="0" b="0"/>
            <wp:wrapNone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26" t="779" r="1268" b="5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4244E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4244E1"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column">
              <wp:posOffset>-2721</wp:posOffset>
            </wp:positionH>
            <wp:positionV relativeFrom="paragraph">
              <wp:posOffset>-3142161</wp:posOffset>
            </wp:positionV>
            <wp:extent cx="7622721" cy="5050971"/>
            <wp:effectExtent l="19050" t="0" r="0" b="0"/>
            <wp:wrapNone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0015" t="46491" r="47664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503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CB1C27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78740</wp:posOffset>
                </wp:positionV>
                <wp:extent cx="474980" cy="3209290"/>
                <wp:effectExtent l="0" t="0" r="1270" b="3175"/>
                <wp:wrapNone/>
                <wp:docPr id="3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1E4772" w:rsidRDefault="00CD4F44" w:rsidP="004C4A03">
                            <w:pPr>
                              <w:rPr>
                                <w:rFonts w:ascii="Anonymous Pro" w:hAnsi="Anonymous Pro"/>
                                <w:szCs w:val="24"/>
                              </w:rPr>
                            </w:pPr>
                            <w:r w:rsidRPr="00063A6B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HRH2145MVE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1E4772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Перфоратор </w:t>
                            </w:r>
                          </w:p>
                          <w:p w:rsidR="00CD4F44" w:rsidRPr="004244E1" w:rsidRDefault="00CD4F44" w:rsidP="004C4A0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3" type="#_x0000_t202" style="position:absolute;margin-left:41.25pt;margin-top:6.2pt;width:37.4pt;height:252.7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" filled="f" stroked="f">
                <v:textbox style="layout-flow:vertical;mso-layout-flow-alt:bottom-to-top">
                  <w:txbxContent>
                    <w:p w:rsidR="00CD4F44" w:rsidRPr="001E4772" w:rsidRDefault="00CD4F44" w:rsidP="004C4A03">
                      <w:pPr>
                        <w:rPr>
                          <w:rFonts w:ascii="Anonymous Pro" w:hAnsi="Anonymous Pro"/>
                          <w:szCs w:val="24"/>
                        </w:rPr>
                      </w:pPr>
                      <w:r w:rsidRPr="00063A6B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HRH2145MVE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1E4772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Перфоратор </w:t>
                      </w:r>
                    </w:p>
                    <w:p w:rsidR="00CD4F44" w:rsidRPr="004244E1" w:rsidRDefault="00CD4F44" w:rsidP="004C4A03"/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120015</wp:posOffset>
                </wp:positionV>
                <wp:extent cx="474980" cy="3209290"/>
                <wp:effectExtent l="0" t="635" r="0" b="0"/>
                <wp:wrapNone/>
                <wp:docPr id="3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1E4772" w:rsidRDefault="00CD4F44" w:rsidP="004C4A03">
                            <w:pPr>
                              <w:rPr>
                                <w:rFonts w:ascii="Anonymous Pro" w:hAnsi="Anonymous Pro"/>
                                <w:szCs w:val="24"/>
                              </w:rPr>
                            </w:pPr>
                            <w:r w:rsidRPr="00063A6B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HRH2145MVE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1E4772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Перфоратор </w:t>
                            </w:r>
                          </w:p>
                          <w:p w:rsidR="00CD4F44" w:rsidRPr="004244E1" w:rsidRDefault="00CD4F44" w:rsidP="004C4A0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4" type="#_x0000_t202" style="position:absolute;margin-left:241.2pt;margin-top:9.45pt;width:37.4pt;height:252.7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" filled="f" stroked="f">
                <v:textbox style="layout-flow:vertical;mso-layout-flow-alt:bottom-to-top">
                  <w:txbxContent>
                    <w:p w:rsidR="00CD4F44" w:rsidRPr="001E4772" w:rsidRDefault="00CD4F44" w:rsidP="004C4A03">
                      <w:pPr>
                        <w:rPr>
                          <w:rFonts w:ascii="Anonymous Pro" w:hAnsi="Anonymous Pro"/>
                          <w:szCs w:val="24"/>
                        </w:rPr>
                      </w:pPr>
                      <w:r w:rsidRPr="00063A6B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HRH2145MVE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1E4772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Перфоратор </w:t>
                      </w:r>
                    </w:p>
                    <w:p w:rsidR="00CD4F44" w:rsidRPr="004244E1" w:rsidRDefault="00CD4F44" w:rsidP="004C4A03"/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86995</wp:posOffset>
                </wp:positionV>
                <wp:extent cx="474980" cy="3209290"/>
                <wp:effectExtent l="0" t="0" r="0" b="4445"/>
                <wp:wrapNone/>
                <wp:docPr id="2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1E4772" w:rsidRDefault="00CD4F44" w:rsidP="004C4A03">
                            <w:pPr>
                              <w:rPr>
                                <w:rFonts w:ascii="Anonymous Pro" w:hAnsi="Anonymous Pro"/>
                                <w:szCs w:val="24"/>
                              </w:rPr>
                            </w:pPr>
                            <w:r w:rsidRPr="00063A6B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HRH2145MVE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1E4772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Перфоратор </w:t>
                            </w:r>
                          </w:p>
                          <w:p w:rsidR="00CD4F44" w:rsidRPr="004244E1" w:rsidRDefault="00CD4F44" w:rsidP="004C4A0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5" type="#_x0000_t202" style="position:absolute;margin-left:439.9pt;margin-top:6.85pt;width:37.4pt;height:252.7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" filled="f" stroked="f">
                <v:textbox style="layout-flow:vertical;mso-layout-flow-alt:bottom-to-top">
                  <w:txbxContent>
                    <w:p w:rsidR="00CD4F44" w:rsidRPr="001E4772" w:rsidRDefault="00CD4F44" w:rsidP="004C4A03">
                      <w:pPr>
                        <w:rPr>
                          <w:rFonts w:ascii="Anonymous Pro" w:hAnsi="Anonymous Pro"/>
                          <w:szCs w:val="24"/>
                        </w:rPr>
                      </w:pPr>
                      <w:r w:rsidRPr="00063A6B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HRH2145MVE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  </w:t>
                      </w:r>
                      <w:r w:rsidRPr="001E4772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Перфоратор </w:t>
                      </w:r>
                    </w:p>
                    <w:p w:rsidR="00CD4F44" w:rsidRPr="004244E1" w:rsidRDefault="00CD4F44" w:rsidP="004C4A03"/>
                  </w:txbxContent>
                </v:textbox>
              </v:shape>
            </w:pict>
          </mc:Fallback>
        </mc:AlternateContent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4244E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4244E1">
        <w:rPr>
          <w:rFonts w:eastAsiaTheme="minorEastAsia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912704" behindDoc="1" locked="0" layoutInCell="1" allowOverlap="1">
            <wp:simplePos x="0" y="0"/>
            <wp:positionH relativeFrom="column">
              <wp:posOffset>-24493</wp:posOffset>
            </wp:positionH>
            <wp:positionV relativeFrom="paragraph">
              <wp:posOffset>-2386602</wp:posOffset>
            </wp:positionV>
            <wp:extent cx="7618912" cy="5083628"/>
            <wp:effectExtent l="19050" t="0" r="3810" b="0"/>
            <wp:wrapNone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26" t="779" r="1268" b="5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4244E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4244E1">
        <w:rPr>
          <w:rFonts w:eastAsiaTheme="minorEastAsia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914752" behindDoc="0" locked="0" layoutInCell="1" allowOverlap="1">
            <wp:simplePos x="0" y="0"/>
            <wp:positionH relativeFrom="column">
              <wp:posOffset>-2721</wp:posOffset>
            </wp:positionH>
            <wp:positionV relativeFrom="paragraph">
              <wp:posOffset>-1762306</wp:posOffset>
            </wp:positionV>
            <wp:extent cx="7644492" cy="5050971"/>
            <wp:effectExtent l="19050" t="0" r="0" b="0"/>
            <wp:wrapNone/>
            <wp:docPr id="8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0015" t="46491" r="47664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8763F" w:rsidRDefault="0088763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E54FA" w:rsidRDefault="007E54F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63504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-766445</wp:posOffset>
            </wp:positionV>
            <wp:extent cx="1237615" cy="3981450"/>
            <wp:effectExtent l="1219200" t="0" r="13722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761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-137795</wp:posOffset>
            </wp:positionV>
            <wp:extent cx="7620000" cy="50482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CB1C27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b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66675</wp:posOffset>
                </wp:positionV>
                <wp:extent cx="1311910" cy="191135"/>
                <wp:effectExtent l="0" t="0" r="3810" b="2540"/>
                <wp:wrapNone/>
                <wp:docPr id="1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191135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F44" w:rsidRPr="004840BF" w:rsidRDefault="00CD4F44" w:rsidP="005102ED">
                            <w:pPr>
                              <w:ind w:firstLineChars="100" w:firstLine="241"/>
                              <w:rPr>
                                <w:szCs w:val="30"/>
                              </w:rPr>
                            </w:pPr>
                            <w:r w:rsidRPr="00624EFE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HRH2145MVE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6" type="#_x0000_t202" style="position:absolute;margin-left:249.65pt;margin-top:5.25pt;width:103.3pt;height:15.0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" fillcolor="#febf00" stroked="f">
                <v:textbox inset="0,0,0,0">
                  <w:txbxContent>
                    <w:p w:rsidR="00CD4F44" w:rsidRPr="004840BF" w:rsidRDefault="00CD4F44" w:rsidP="005102ED">
                      <w:pPr>
                        <w:ind w:firstLineChars="100" w:firstLine="241"/>
                        <w:rPr>
                          <w:szCs w:val="30"/>
                        </w:rPr>
                      </w:pPr>
                      <w:r w:rsidRPr="00624EFE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HRH2145MVE</w:t>
                      </w:r>
                    </w:p>
                  </w:txbxContent>
                </v:textbox>
              </v:shape>
            </w:pict>
          </mc:Fallback>
        </mc:AlternateContent>
      </w: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45CC2" w:rsidRDefault="00745CC2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825936" w:rsidRPr="00635044" w:rsidRDefault="00D425E9" w:rsidP="00635044">
      <w:pPr>
        <w:pStyle w:val="a3"/>
        <w:kinsoku w:val="0"/>
        <w:overflowPunct w:val="0"/>
        <w:ind w:leftChars="100" w:left="220"/>
        <w:rPr>
          <w:rFonts w:eastAsiaTheme="minorEastAsia"/>
          <w:b/>
          <w:bCs/>
          <w:sz w:val="20"/>
          <w:szCs w:val="20"/>
          <w:lang w:eastAsia="zh-CN"/>
        </w:rPr>
      </w:pPr>
      <w:r>
        <w:rPr>
          <w:rFonts w:eastAsiaTheme="minorEastAsia"/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927040" behindDoc="0" locked="0" layoutInCell="1" allowOverlap="1">
            <wp:simplePos x="0" y="0"/>
            <wp:positionH relativeFrom="margin">
              <wp:posOffset>1847850</wp:posOffset>
            </wp:positionH>
            <wp:positionV relativeFrom="paragraph">
              <wp:posOffset>73025</wp:posOffset>
            </wp:positionV>
            <wp:extent cx="3910330" cy="1545590"/>
            <wp:effectExtent l="19050" t="0" r="0" b="0"/>
            <wp:wrapNone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CC2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D425E9" w:rsidRDefault="00D425E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D425E9" w:rsidRDefault="00D425E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D425E9" w:rsidRDefault="00D425E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D425E9" w:rsidRDefault="00D425E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D425E9" w:rsidRDefault="00D425E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D425E9" w:rsidRDefault="00D425E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D425E9" w:rsidRDefault="00D425E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D425E9" w:rsidRPr="00D425E9" w:rsidRDefault="00D425E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825936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  <w:r w:rsidRPr="004974D1">
        <w:rPr>
          <w:b/>
          <w:bCs/>
          <w:sz w:val="15"/>
          <w:szCs w:val="15"/>
        </w:rPr>
        <w:t xml:space="preserve">        </w:t>
      </w:r>
      <w:r w:rsidRPr="004974D1">
        <w:rPr>
          <w:b/>
          <w:bCs/>
          <w:color w:val="FF0000"/>
          <w:sz w:val="15"/>
          <w:szCs w:val="15"/>
        </w:rPr>
        <w:t xml:space="preserve">  </w:t>
      </w:r>
      <w:r w:rsidR="002210F7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             </w:t>
      </w:r>
    </w:p>
    <w:p w:rsidR="00825936" w:rsidRDefault="00825936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745CC2" w:rsidRPr="004974D1" w:rsidRDefault="00825936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ascii="Times New Roman" w:hAnsi="Times New Roman" w:cs="Times New Roman"/>
          <w:color w:val="FFFFFF" w:themeColor="background1"/>
          <w:sz w:val="15"/>
          <w:szCs w:val="15"/>
        </w:rPr>
      </w:pPr>
      <w:r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                       </w:t>
      </w:r>
      <w:hyperlink r:id="rId46" w:history="1">
        <w:r w:rsidR="00745CC2" w:rsidRPr="004974D1">
          <w:rPr>
            <w:b/>
            <w:bCs/>
            <w:color w:val="FFFFFF" w:themeColor="background1"/>
            <w:spacing w:val="-2"/>
            <w:sz w:val="15"/>
            <w:szCs w:val="15"/>
          </w:rPr>
          <w:t>www.hanskonner.ru</w:t>
        </w:r>
      </w:hyperlink>
    </w:p>
    <w:p w:rsidR="00B11A80" w:rsidRDefault="00B11A80" w:rsidP="00BA1FC7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sectPr w:rsidR="00B11A80" w:rsidSect="003C3A34">
      <w:headerReference w:type="even" r:id="rId47"/>
      <w:footerReference w:type="even" r:id="rId48"/>
      <w:pgSz w:w="11910" w:h="7910" w:orient="landscape"/>
      <w:pgMar w:top="0" w:right="180" w:bottom="700" w:left="0" w:header="0" w:footer="51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F44" w:rsidRDefault="00CD4F44">
      <w:r>
        <w:separator/>
      </w:r>
    </w:p>
  </w:endnote>
  <w:endnote w:type="continuationSeparator" w:id="0">
    <w:p w:rsidR="00CD4F44" w:rsidRDefault="00CD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nonymous Pro">
    <w:altName w:val="Courier New"/>
    <w:panose1 w:val="02060609030202000504"/>
    <w:charset w:val="00"/>
    <w:family w:val="modern"/>
    <w:pitch w:val="fixed"/>
    <w:sig w:usb0="A00002AF" w:usb1="7000A9CA" w:usb2="00000000" w:usb3="00000000" w:csb0="0000009F" w:csb1="00000000"/>
  </w:font>
  <w:font w:name="Anonymous Pro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F44" w:rsidRDefault="00CB1C27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12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4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7F16A5CD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/4cQA&#10;AADbAAAADwAAAGRycy9kb3ducmV2LnhtbERPS2vCQBC+C/6HZYReRDe2NZToKj4Q2pP4aKG3MTsm&#10;wexsyK5J+u+7hYK3+fieM192phQN1a6wrGAyjkAQp1YXnCk4n3ajNxDOI2ssLZOCH3KwXPR7c0y0&#10;bflAzdFnIoSwS1BB7n2VSOnSnAy6sa2IA3e1tUEfYJ1JXWMbwk0pn6MolgYLDg05VrTJKb0d70bB&#10;vu0Ou/hzO/xafzfnl8t2ei/jD6WeBt1qBsJT5x/if/e7DvNf4e+Xc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f+HEAAAA2wAAAA8AAAAAAAAAAAAAAAAAmAIAAGRycy9k&#10;b3ducmV2LnhtbFBLBQYAAAAABAAEAPUAAACJAwAAAAA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fLeMEAAADbAAAADwAAAGRycy9kb3ducmV2LnhtbERP32vCMBB+H+x/CDfY20zdUEY1FhkU&#10;HIgwlxffjuZsis2lNNF2/vVGEPZ2H9/PWxaja8WF+tB4VjCdZCCIK28arhXo3/LtE0SIyAZbz6Tg&#10;jwIUq+enJebGD/xDl32sRQrhkKMCG2OXSxkqSw7DxHfEiTv63mFMsK+l6XFI4a6V71k2lw4bTg0W&#10;O/qyVJ32Z6eAbXVts5351of59lraD62HUSv1+jKuFyAijfFf/HBvTJo/g/sv6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l8t4wQAAANsAAAAPAAAAAAAAAAAAAAAA&#10;AKECAABkcnMvZG93bnJldi54bWxQSwUGAAAAAAQABAD5AAAAjwMAAAAA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F44" w:rsidRDefault="00CD4F44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sz w:val="20"/>
      </w:rPr>
      <w:tab/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F44" w:rsidRDefault="00CB1C2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426720"/>
              <wp:effectExtent l="0" t="0" r="17780" b="1143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78C1" w:rsidRPr="003C3A34" w:rsidRDefault="002978C1" w:rsidP="002978C1">
                          <w:pPr>
                            <w:spacing w:before="20"/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</w:pP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instrText xml:space="preserve"> PAGE   \* MERGEFORMAT </w:instrTex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 w:rsidR="00CB1C27" w:rsidRPr="00CB1C27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t>19</w: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19.65pt;margin-top:360.8pt;width:19.6pt;height:33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4crgIAALA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" filled="f" stroked="f">
              <v:textbox inset="0,0,0,0">
                <w:txbxContent>
                  <w:p w:rsidR="002978C1" w:rsidRPr="003C3A34" w:rsidRDefault="002978C1" w:rsidP="002978C1">
                    <w:pPr>
                      <w:spacing w:before="20"/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</w:pP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instrText xml:space="preserve"> PAGE   \* MERGEFORMAT </w:instrTex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 w:rsidR="00CB1C27" w:rsidRPr="00CB1C27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t>19</w: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5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7B6DB4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YVsYA&#10;AADbAAAADwAAAGRycy9kb3ducmV2LnhtbESPT2vCQBTE7wW/w/IEL6VuajEt0VWqItRT8U8Fb8/s&#10;Mwlm34bsmqTf3i0UPA4z8xtmOu9MKRqqXWFZweswAkGcWl1wpuCwX798gHAeWWNpmRT8koP5rPc0&#10;xUTblrfU7HwmAoRdggpy76tESpfmZNANbUUcvIutDfog60zqGtsAN6UcRVEsDRYcFnKsaJlTet3d&#10;jILvttuu45/V83Fxag5v59X4VsYbpQb97nMCwlPnH+H/9pdWMH6Hvy/h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YVsYAAADbAAAADwAAAAAAAAAAAAAAAACYAgAAZHJz&#10;L2Rvd25yZXYueG1sUEsFBgAAAAAEAAQA9QAAAIsDAAAAAA=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dJsEAAADbAAAADwAAAGRycy9kb3ducmV2LnhtbERPz2vCMBS+D/wfwhN2W1M3VkbXKCII&#10;CjKY5rLbo3lris1LaTJb+9cvh8GOH9/vajO5TtxoCK1nBassB0Fce9Nyo0Bf9k9vIEJENth5JgV3&#10;CrBZLx4qLI0f+ZNu59iIFMKhRAU2xr6UMtSWHIbM98SJ+/aDw5jg0Egz4JjCXSef87yQDltODRZ7&#10;2lmqr+cfp4BtPXf5hznqr+I07+2L1uOklXpcTtt3EJGm+C/+cx+Mgtc0N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/N0m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F44" w:rsidRDefault="00CB1C27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84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5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7AE336" id="Group 6" o:spid="_x0000_s1026" style="position:absolute;margin-left:0;margin-top:359.95pt;width:595.3pt;height:22.35pt;z-index:-800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44jAMAAPA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o9COOIwDAADwCAAADgAAAAAAAAAA&#10;AAAAAAAuAgAAZHJzL2Uyb0RvYy54bWxQSwECLQAUAAYACAAAACEAwkZ9L+AAAAAJAQAADwAAAAAA&#10;AAAAAAAAAADmBQAAZHJzL2Rvd25yZXYueG1sUEsFBgAAAAAEAAQA8wAAAPMGAAAAAA==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n8cUA&#10;AADaAAAADwAAAGRycy9kb3ducmV2LnhtbESPQWvCQBSE7wX/w/KEXopu2mKQ6Ca0FaGeilYFb8/s&#10;MwnNvg3ZNUn/fVcQehxm5htmmQ2mFh21rrKs4HkagSDOra64ULD/Xk/mIJxH1lhbJgW/5CBLRw9L&#10;TLTteUvdzhciQNglqKD0vkmkdHlJBt3UNsTBu9jWoA+yLaRusQ9wU8uXKIqlwYrDQokNfZSU/+yu&#10;RsFXP2zX8WH1dHw/dfvX82p2reONUo/j4W0BwtPg/8P39qdWMIPblX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mfxxQAAANoAAAAPAAAAAAAAAAAAAAAAAJgCAABkcnMv&#10;ZG93bnJldi54bWxQSwUGAAAAAAQABAD1AAAAigMAAAAA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hPV8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T1f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9496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4F44" w:rsidRPr="003C3A34" w:rsidRDefault="00CD4F44" w:rsidP="003052B9">
                          <w:pPr>
                            <w:spacing w:before="20"/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</w:pP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instrText xml:space="preserve"> PAGE   \* MERGEFORMAT </w:instrTex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 w:rsidR="00CB1C27" w:rsidRPr="00CB1C27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t>20</w: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555.9pt;margin-top:5in;width:19.6pt;height:21.7pt;z-index:-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1jIsQIAAK8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CPy1jIsQIAAK8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CD4F44" w:rsidRPr="003C3A34" w:rsidRDefault="00CD4F44" w:rsidP="003052B9">
                    <w:pPr>
                      <w:spacing w:before="20"/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</w:pP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instrText xml:space="preserve"> PAGE   \* MERGEFORMAT </w:instrTex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 w:rsidR="00CB1C27" w:rsidRPr="00CB1C27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t>20</w: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D4F44">
      <w:rPr>
        <w:sz w:val="20"/>
      </w:rPr>
      <w:tab/>
    </w:r>
    <w:r w:rsidR="00CD4F44"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F44" w:rsidRDefault="00CD4F44">
      <w:r>
        <w:separator/>
      </w:r>
    </w:p>
  </w:footnote>
  <w:footnote w:type="continuationSeparator" w:id="0">
    <w:p w:rsidR="00CD4F44" w:rsidRDefault="00CD4F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F44" w:rsidRPr="00024354" w:rsidRDefault="00CB1C27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9525"/>
              <wp:wrapNone/>
              <wp:docPr id="8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4F44" w:rsidRPr="00E14077" w:rsidRDefault="00CD4F44" w:rsidP="000F7AB6">
                          <w:pPr>
                            <w:ind w:firstLineChars="1300" w:firstLine="2041"/>
                            <w:rPr>
                              <w:rFonts w:eastAsiaTheme="minorEastAsia"/>
                              <w:sz w:val="16"/>
                              <w:szCs w:val="16"/>
                              <w:lang w:eastAsia="zh-CN"/>
                            </w:rPr>
                          </w:pPr>
                          <w:r w:rsidRPr="00E14077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АККУМУЛЯТОРНАЯ ДРЕЛЬ-</w:t>
                          </w:r>
                          <w:r w:rsidRPr="00E14077">
                            <w:rPr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ШУРУПОВЁРТ</w:t>
                          </w:r>
                          <w:r>
                            <w:rPr>
                              <w:rFonts w:eastAsiaTheme="minorEastAsia" w:hint="eastAsia"/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HCD1838R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style="position:absolute;margin-left:175.5pt;margin-top:11.25pt;width:326.25pt;height:23.2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z2tQ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" filled="f" stroked="f">
              <v:textbox>
                <w:txbxContent>
                  <w:p w:rsidR="00CD4F44" w:rsidRPr="00E14077" w:rsidRDefault="00CD4F44" w:rsidP="000F7AB6">
                    <w:pPr>
                      <w:ind w:firstLineChars="1300" w:firstLine="2041"/>
                      <w:rPr>
                        <w:rFonts w:eastAsiaTheme="minorEastAsia"/>
                        <w:sz w:val="16"/>
                        <w:szCs w:val="16"/>
                        <w:lang w:eastAsia="zh-CN"/>
                      </w:rPr>
                    </w:pPr>
                    <w:r w:rsidRPr="00E14077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АККУМУЛЯТОРНАЯ ДРЕЛЬ-</w:t>
                    </w:r>
                    <w:r w:rsidRPr="00E14077">
                      <w:rPr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ШУРУПОВЁРТ</w:t>
                    </w:r>
                    <w:r>
                      <w:rPr>
                        <w:rFonts w:eastAsiaTheme="minorEastAsia" w:hint="eastAsia"/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HCD1838R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F44" w:rsidRPr="00D910F1" w:rsidRDefault="00CB1C27" w:rsidP="00B11A80">
    <w:pPr>
      <w:pStyle w:val="a6"/>
      <w:pBdr>
        <w:bottom w:val="none" w:sz="0" w:space="0" w:color="auto"/>
      </w:pBdr>
      <w:ind w:left="1440"/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3352" behindDoc="0" locked="0" layoutInCell="1" allowOverlap="1">
              <wp:simplePos x="0" y="0"/>
              <wp:positionH relativeFrom="column">
                <wp:posOffset>1066800</wp:posOffset>
              </wp:positionH>
              <wp:positionV relativeFrom="paragraph">
                <wp:posOffset>165735</wp:posOffset>
              </wp:positionV>
              <wp:extent cx="4143375" cy="295275"/>
              <wp:effectExtent l="0" t="0" r="0" b="9525"/>
              <wp:wrapNone/>
              <wp:docPr id="8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4F44" w:rsidRPr="00200D89" w:rsidRDefault="00CD4F44" w:rsidP="00200D89">
                          <w:pPr>
                            <w:rPr>
                              <w:szCs w:val="16"/>
                            </w:rPr>
                          </w:pPr>
                          <w:r>
                            <w:rPr>
                              <w:rFonts w:ascii="Arial" w:eastAsiaTheme="minorEastAsia" w:hAnsi="Arial" w:cs="Arial" w:hint="eastAsia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 </w:t>
                          </w:r>
                          <w:r w:rsidRPr="00D30C39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Перфоратор</w:t>
                          </w:r>
                          <w:r w:rsidRPr="00D30C39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Theme="minorEastAsia" w:eastAsiaTheme="minorEastAsia" w:hAnsiTheme="minorEastAsia" w:cs="Arial" w:hint="eastAsia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</w:t>
                          </w:r>
                          <w:r w:rsidRPr="00E56BDE"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HRH2145MVE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8" type="#_x0000_t202" style="position:absolute;left:0;text-align:left;margin-left:84pt;margin-top:13.05pt;width:326.25pt;height:23.25pt;z-index:503303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YStw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" filled="f" stroked="f">
              <v:textbox>
                <w:txbxContent>
                  <w:p w:rsidR="00CD4F44" w:rsidRPr="00200D89" w:rsidRDefault="00CD4F44" w:rsidP="00200D89">
                    <w:pPr>
                      <w:rPr>
                        <w:szCs w:val="16"/>
                      </w:rPr>
                    </w:pPr>
                    <w:r>
                      <w:rPr>
                        <w:rFonts w:ascii="Arial" w:eastAsiaTheme="minorEastAsia" w:hAnsi="Arial" w:cs="Arial" w:hint="eastAsia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 </w:t>
                    </w:r>
                    <w:r w:rsidRPr="00D30C39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Перфоратор</w:t>
                    </w:r>
                    <w:r w:rsidRPr="00D30C39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r>
                      <w:rPr>
                        <w:rFonts w:asciiTheme="minorEastAsia" w:eastAsiaTheme="minorEastAsia" w:hAnsiTheme="minorEastAsia" w:cs="Arial" w:hint="eastAsia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</w:t>
                    </w:r>
                    <w:r w:rsidRPr="00E56BDE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HRH2145MVE</w:t>
                    </w:r>
                  </w:p>
                </w:txbxContent>
              </v:textbox>
            </v:shape>
          </w:pict>
        </mc:Fallback>
      </mc:AlternateContent>
    </w:r>
    <w:r w:rsidR="00CD4F44">
      <w:rPr>
        <w:rFonts w:eastAsiaTheme="minorEastAsia"/>
        <w:noProof/>
        <w:lang w:bidi="ar-SA"/>
      </w:rPr>
      <w:drawing>
        <wp:anchor distT="0" distB="0" distL="114300" distR="114300" simplePos="0" relativeHeight="503300280" behindDoc="0" locked="0" layoutInCell="1" allowOverlap="1">
          <wp:simplePos x="0" y="0"/>
          <wp:positionH relativeFrom="column">
            <wp:posOffset>933450</wp:posOffset>
          </wp:positionH>
          <wp:positionV relativeFrom="paragraph">
            <wp:posOffset>0</wp:posOffset>
          </wp:positionV>
          <wp:extent cx="7448550" cy="514350"/>
          <wp:effectExtent l="19050" t="0" r="0" b="0"/>
          <wp:wrapTopAndBottom/>
          <wp:docPr id="9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855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F44" w:rsidRDefault="00CD4F44" w:rsidP="000006B7">
    <w:pPr>
      <w:pStyle w:val="a6"/>
      <w:spacing w:line="2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F44" w:rsidRPr="00024354" w:rsidRDefault="00CB1C27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6424" behindDoc="0" locked="0" layoutInCell="1" allowOverlap="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9525"/>
              <wp:wrapNone/>
              <wp:docPr id="5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4F44" w:rsidRPr="00651F38" w:rsidRDefault="00CD4F44" w:rsidP="00D30C39">
                          <w:pPr>
                            <w:ind w:firstLineChars="993" w:firstLine="1559"/>
                            <w:rPr>
                              <w:rFonts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 w:hint="eastAsia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                                      </w:t>
                          </w:r>
                          <w:r w:rsidRPr="00D30C39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Перфоратор</w:t>
                          </w:r>
                          <w:r>
                            <w:rPr>
                              <w:rFonts w:asciiTheme="minorEastAsia" w:eastAsiaTheme="minorEastAsia" w:hAnsiTheme="minorEastAsia" w:cs="Arial" w:hint="eastAsia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  </w:t>
                          </w:r>
                          <w:r w:rsidRPr="00E56BDE"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HRH2145MVE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0" type="#_x0000_t202" style="position:absolute;margin-left:175.5pt;margin-top:11.25pt;width:326.25pt;height:23.25pt;z-index:50330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mTuAIAAMI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" filled="f" stroked="f">
              <v:textbox>
                <w:txbxContent>
                  <w:p w:rsidR="00CD4F44" w:rsidRPr="00651F38" w:rsidRDefault="00CD4F44" w:rsidP="00D30C39">
                    <w:pPr>
                      <w:ind w:firstLineChars="993" w:firstLine="1559"/>
                      <w:rPr>
                        <w:rFonts w:eastAsiaTheme="minorEastAsia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 w:hint="eastAsia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                                      </w:t>
                    </w:r>
                    <w:r w:rsidRPr="00D30C39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Перфоратор</w:t>
                    </w:r>
                    <w:r>
                      <w:rPr>
                        <w:rFonts w:asciiTheme="minorEastAsia" w:eastAsiaTheme="minorEastAsia" w:hAnsiTheme="minorEastAsia" w:cs="Arial" w:hint="eastAsia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  </w:t>
                    </w:r>
                    <w:r w:rsidRPr="00E56BDE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HRH2145MVE</w:t>
                    </w:r>
                  </w:p>
                </w:txbxContent>
              </v:textbox>
            </v:shape>
          </w:pict>
        </mc:Fallback>
      </mc:AlternateContent>
    </w:r>
    <w:r w:rsidR="00CD4F44">
      <w:rPr>
        <w:rFonts w:eastAsiaTheme="minorEastAsia"/>
        <w:noProof/>
        <w:lang w:bidi="ar-SA"/>
      </w:rPr>
      <w:drawing>
        <wp:anchor distT="0" distB="0" distL="114300" distR="114300" simplePos="0" relativeHeight="50330540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7448550" cy="514350"/>
          <wp:effectExtent l="19050" t="0" r="0" b="0"/>
          <wp:wrapTopAndBottom/>
          <wp:docPr id="13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855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06B7"/>
    <w:rsid w:val="00011F00"/>
    <w:rsid w:val="00016D4C"/>
    <w:rsid w:val="0002096E"/>
    <w:rsid w:val="000211F9"/>
    <w:rsid w:val="00024354"/>
    <w:rsid w:val="00024A9B"/>
    <w:rsid w:val="000325E7"/>
    <w:rsid w:val="000442EA"/>
    <w:rsid w:val="000458A7"/>
    <w:rsid w:val="000505CF"/>
    <w:rsid w:val="0005093B"/>
    <w:rsid w:val="00052557"/>
    <w:rsid w:val="0005490B"/>
    <w:rsid w:val="00063A6B"/>
    <w:rsid w:val="00064821"/>
    <w:rsid w:val="00065C1B"/>
    <w:rsid w:val="00067749"/>
    <w:rsid w:val="00071E1B"/>
    <w:rsid w:val="00091F4A"/>
    <w:rsid w:val="00092EBF"/>
    <w:rsid w:val="00093CCD"/>
    <w:rsid w:val="00093E05"/>
    <w:rsid w:val="000A47DC"/>
    <w:rsid w:val="000B5D89"/>
    <w:rsid w:val="000C2C7B"/>
    <w:rsid w:val="000C35DA"/>
    <w:rsid w:val="000C39BD"/>
    <w:rsid w:val="000C4CBF"/>
    <w:rsid w:val="000C59A1"/>
    <w:rsid w:val="000D16BF"/>
    <w:rsid w:val="000D2B97"/>
    <w:rsid w:val="000D40F7"/>
    <w:rsid w:val="000D437F"/>
    <w:rsid w:val="000D78CB"/>
    <w:rsid w:val="000E08AA"/>
    <w:rsid w:val="000E2B6D"/>
    <w:rsid w:val="000E48B2"/>
    <w:rsid w:val="000E5468"/>
    <w:rsid w:val="000E59AB"/>
    <w:rsid w:val="000E6A87"/>
    <w:rsid w:val="000F4AD5"/>
    <w:rsid w:val="000F666D"/>
    <w:rsid w:val="000F7AB6"/>
    <w:rsid w:val="00103D02"/>
    <w:rsid w:val="00106057"/>
    <w:rsid w:val="001113C8"/>
    <w:rsid w:val="001158BC"/>
    <w:rsid w:val="00120A5E"/>
    <w:rsid w:val="00121A2D"/>
    <w:rsid w:val="001248F5"/>
    <w:rsid w:val="001270B3"/>
    <w:rsid w:val="00131327"/>
    <w:rsid w:val="00134686"/>
    <w:rsid w:val="001400BC"/>
    <w:rsid w:val="00150A5E"/>
    <w:rsid w:val="00163773"/>
    <w:rsid w:val="001722CD"/>
    <w:rsid w:val="00181486"/>
    <w:rsid w:val="001814E5"/>
    <w:rsid w:val="00182F62"/>
    <w:rsid w:val="0018414A"/>
    <w:rsid w:val="001A3CBE"/>
    <w:rsid w:val="001A4054"/>
    <w:rsid w:val="001B5496"/>
    <w:rsid w:val="001C2B9B"/>
    <w:rsid w:val="001C7173"/>
    <w:rsid w:val="001D4118"/>
    <w:rsid w:val="001D4149"/>
    <w:rsid w:val="001E637A"/>
    <w:rsid w:val="001F234B"/>
    <w:rsid w:val="001F5F2E"/>
    <w:rsid w:val="00200D89"/>
    <w:rsid w:val="002030CC"/>
    <w:rsid w:val="00206207"/>
    <w:rsid w:val="00206341"/>
    <w:rsid w:val="00213338"/>
    <w:rsid w:val="002137C6"/>
    <w:rsid w:val="00214DF8"/>
    <w:rsid w:val="002203BD"/>
    <w:rsid w:val="002210F7"/>
    <w:rsid w:val="00222FC7"/>
    <w:rsid w:val="00230B31"/>
    <w:rsid w:val="00236845"/>
    <w:rsid w:val="00237BD0"/>
    <w:rsid w:val="0024250E"/>
    <w:rsid w:val="0025249B"/>
    <w:rsid w:val="002661E6"/>
    <w:rsid w:val="00270D2E"/>
    <w:rsid w:val="00274ECF"/>
    <w:rsid w:val="00275F9E"/>
    <w:rsid w:val="002936F4"/>
    <w:rsid w:val="002950EB"/>
    <w:rsid w:val="00297473"/>
    <w:rsid w:val="002978C1"/>
    <w:rsid w:val="002A27E4"/>
    <w:rsid w:val="002C12CA"/>
    <w:rsid w:val="002C4D91"/>
    <w:rsid w:val="002C62B7"/>
    <w:rsid w:val="002D0D1F"/>
    <w:rsid w:val="002D3005"/>
    <w:rsid w:val="002D3D57"/>
    <w:rsid w:val="002D7D96"/>
    <w:rsid w:val="002E37BC"/>
    <w:rsid w:val="002E7097"/>
    <w:rsid w:val="002F159C"/>
    <w:rsid w:val="003052B9"/>
    <w:rsid w:val="00311D38"/>
    <w:rsid w:val="00313CD2"/>
    <w:rsid w:val="003210CD"/>
    <w:rsid w:val="003229D8"/>
    <w:rsid w:val="00324251"/>
    <w:rsid w:val="00325907"/>
    <w:rsid w:val="00331118"/>
    <w:rsid w:val="00334768"/>
    <w:rsid w:val="003357D6"/>
    <w:rsid w:val="00341BD3"/>
    <w:rsid w:val="003453B2"/>
    <w:rsid w:val="003475F8"/>
    <w:rsid w:val="00347E80"/>
    <w:rsid w:val="0035525B"/>
    <w:rsid w:val="003572D7"/>
    <w:rsid w:val="003703A5"/>
    <w:rsid w:val="003759DB"/>
    <w:rsid w:val="00385368"/>
    <w:rsid w:val="0038719B"/>
    <w:rsid w:val="003A00F1"/>
    <w:rsid w:val="003A2E79"/>
    <w:rsid w:val="003B2E03"/>
    <w:rsid w:val="003B7D3E"/>
    <w:rsid w:val="003C3252"/>
    <w:rsid w:val="003C3A34"/>
    <w:rsid w:val="003C46D4"/>
    <w:rsid w:val="003D47F4"/>
    <w:rsid w:val="003E5324"/>
    <w:rsid w:val="003F7788"/>
    <w:rsid w:val="00410D3D"/>
    <w:rsid w:val="004202A3"/>
    <w:rsid w:val="004243F8"/>
    <w:rsid w:val="004244E1"/>
    <w:rsid w:val="00426B58"/>
    <w:rsid w:val="00441D3F"/>
    <w:rsid w:val="00445D1E"/>
    <w:rsid w:val="004503A9"/>
    <w:rsid w:val="0046017E"/>
    <w:rsid w:val="004601FC"/>
    <w:rsid w:val="004628DA"/>
    <w:rsid w:val="00470195"/>
    <w:rsid w:val="0047184D"/>
    <w:rsid w:val="0047366A"/>
    <w:rsid w:val="00473C15"/>
    <w:rsid w:val="00482F05"/>
    <w:rsid w:val="004840BF"/>
    <w:rsid w:val="00484E9F"/>
    <w:rsid w:val="00490225"/>
    <w:rsid w:val="00493369"/>
    <w:rsid w:val="004974D1"/>
    <w:rsid w:val="004B61E0"/>
    <w:rsid w:val="004B731C"/>
    <w:rsid w:val="004C0768"/>
    <w:rsid w:val="004C2AC8"/>
    <w:rsid w:val="004C3D2B"/>
    <w:rsid w:val="004C4A03"/>
    <w:rsid w:val="004D3F3F"/>
    <w:rsid w:val="004D6277"/>
    <w:rsid w:val="004F0126"/>
    <w:rsid w:val="004F358A"/>
    <w:rsid w:val="0050053A"/>
    <w:rsid w:val="005033ED"/>
    <w:rsid w:val="005102ED"/>
    <w:rsid w:val="00515C37"/>
    <w:rsid w:val="005161B6"/>
    <w:rsid w:val="00516C1B"/>
    <w:rsid w:val="00521693"/>
    <w:rsid w:val="00522E67"/>
    <w:rsid w:val="00524E77"/>
    <w:rsid w:val="00527478"/>
    <w:rsid w:val="0053442E"/>
    <w:rsid w:val="005354A1"/>
    <w:rsid w:val="0053776B"/>
    <w:rsid w:val="0055323E"/>
    <w:rsid w:val="00554030"/>
    <w:rsid w:val="00566984"/>
    <w:rsid w:val="005670B0"/>
    <w:rsid w:val="00571BFC"/>
    <w:rsid w:val="00577AEB"/>
    <w:rsid w:val="005844AC"/>
    <w:rsid w:val="005A33A3"/>
    <w:rsid w:val="005B1F13"/>
    <w:rsid w:val="005B2D39"/>
    <w:rsid w:val="005B3F01"/>
    <w:rsid w:val="005B6DB6"/>
    <w:rsid w:val="005C2E7A"/>
    <w:rsid w:val="005C2FDB"/>
    <w:rsid w:val="005D182C"/>
    <w:rsid w:val="005D1F12"/>
    <w:rsid w:val="005E0D80"/>
    <w:rsid w:val="005E1051"/>
    <w:rsid w:val="005E2DB4"/>
    <w:rsid w:val="005F23FD"/>
    <w:rsid w:val="005F7CA6"/>
    <w:rsid w:val="0061676F"/>
    <w:rsid w:val="00624EFE"/>
    <w:rsid w:val="00635044"/>
    <w:rsid w:val="00635198"/>
    <w:rsid w:val="006426C9"/>
    <w:rsid w:val="00646AA0"/>
    <w:rsid w:val="00651F38"/>
    <w:rsid w:val="0065355B"/>
    <w:rsid w:val="0065413B"/>
    <w:rsid w:val="00664CDB"/>
    <w:rsid w:val="00671859"/>
    <w:rsid w:val="0067229B"/>
    <w:rsid w:val="0067767E"/>
    <w:rsid w:val="00682C18"/>
    <w:rsid w:val="00685849"/>
    <w:rsid w:val="00690677"/>
    <w:rsid w:val="00693885"/>
    <w:rsid w:val="00694032"/>
    <w:rsid w:val="006949C9"/>
    <w:rsid w:val="006B1737"/>
    <w:rsid w:val="006C03CA"/>
    <w:rsid w:val="006C13C5"/>
    <w:rsid w:val="006D75C9"/>
    <w:rsid w:val="006E6C7A"/>
    <w:rsid w:val="006F73F1"/>
    <w:rsid w:val="007020E7"/>
    <w:rsid w:val="007066E8"/>
    <w:rsid w:val="00712F2C"/>
    <w:rsid w:val="00714772"/>
    <w:rsid w:val="00714EF0"/>
    <w:rsid w:val="00717291"/>
    <w:rsid w:val="007174BE"/>
    <w:rsid w:val="00720BB7"/>
    <w:rsid w:val="00727A6E"/>
    <w:rsid w:val="007308E9"/>
    <w:rsid w:val="00733993"/>
    <w:rsid w:val="00740EF5"/>
    <w:rsid w:val="00745CC2"/>
    <w:rsid w:val="0075692A"/>
    <w:rsid w:val="00776DAD"/>
    <w:rsid w:val="00776E78"/>
    <w:rsid w:val="00781059"/>
    <w:rsid w:val="00786145"/>
    <w:rsid w:val="0079024E"/>
    <w:rsid w:val="00795241"/>
    <w:rsid w:val="007979E3"/>
    <w:rsid w:val="007A0FD0"/>
    <w:rsid w:val="007A581F"/>
    <w:rsid w:val="007B3B41"/>
    <w:rsid w:val="007B7607"/>
    <w:rsid w:val="007D3AFD"/>
    <w:rsid w:val="007E54FA"/>
    <w:rsid w:val="007E64E8"/>
    <w:rsid w:val="007E72C6"/>
    <w:rsid w:val="007F4A0C"/>
    <w:rsid w:val="007F6F59"/>
    <w:rsid w:val="007F7F4F"/>
    <w:rsid w:val="00810B8C"/>
    <w:rsid w:val="00811C19"/>
    <w:rsid w:val="0082048E"/>
    <w:rsid w:val="00821C61"/>
    <w:rsid w:val="00823503"/>
    <w:rsid w:val="0082478C"/>
    <w:rsid w:val="00825936"/>
    <w:rsid w:val="00830CCF"/>
    <w:rsid w:val="008347EF"/>
    <w:rsid w:val="00834BD1"/>
    <w:rsid w:val="00835F8C"/>
    <w:rsid w:val="0083707E"/>
    <w:rsid w:val="00847960"/>
    <w:rsid w:val="008508FD"/>
    <w:rsid w:val="00851AEF"/>
    <w:rsid w:val="00852325"/>
    <w:rsid w:val="00860090"/>
    <w:rsid w:val="00865767"/>
    <w:rsid w:val="0087251B"/>
    <w:rsid w:val="00875BB8"/>
    <w:rsid w:val="0088763F"/>
    <w:rsid w:val="0089483E"/>
    <w:rsid w:val="008A02D6"/>
    <w:rsid w:val="008A143F"/>
    <w:rsid w:val="008A4122"/>
    <w:rsid w:val="008A5036"/>
    <w:rsid w:val="008C51CA"/>
    <w:rsid w:val="008C551B"/>
    <w:rsid w:val="008E32CF"/>
    <w:rsid w:val="008E4EC1"/>
    <w:rsid w:val="008F3889"/>
    <w:rsid w:val="009047A8"/>
    <w:rsid w:val="009058E0"/>
    <w:rsid w:val="0090590B"/>
    <w:rsid w:val="00906876"/>
    <w:rsid w:val="0091141A"/>
    <w:rsid w:val="009163A5"/>
    <w:rsid w:val="00916F3C"/>
    <w:rsid w:val="00917FDC"/>
    <w:rsid w:val="00922289"/>
    <w:rsid w:val="009235C9"/>
    <w:rsid w:val="00931818"/>
    <w:rsid w:val="00931CE7"/>
    <w:rsid w:val="00933BDD"/>
    <w:rsid w:val="0094191B"/>
    <w:rsid w:val="009517F0"/>
    <w:rsid w:val="00952209"/>
    <w:rsid w:val="0095436F"/>
    <w:rsid w:val="00966799"/>
    <w:rsid w:val="0097111E"/>
    <w:rsid w:val="00982B50"/>
    <w:rsid w:val="009912E0"/>
    <w:rsid w:val="009B5244"/>
    <w:rsid w:val="009D102E"/>
    <w:rsid w:val="009E7F15"/>
    <w:rsid w:val="009F50FD"/>
    <w:rsid w:val="00A16307"/>
    <w:rsid w:val="00A2250D"/>
    <w:rsid w:val="00A2557B"/>
    <w:rsid w:val="00A260E3"/>
    <w:rsid w:val="00A3175F"/>
    <w:rsid w:val="00A33197"/>
    <w:rsid w:val="00A36E42"/>
    <w:rsid w:val="00A44A82"/>
    <w:rsid w:val="00A45476"/>
    <w:rsid w:val="00A55A8E"/>
    <w:rsid w:val="00A57314"/>
    <w:rsid w:val="00A60D77"/>
    <w:rsid w:val="00A659BE"/>
    <w:rsid w:val="00A764C0"/>
    <w:rsid w:val="00A769C3"/>
    <w:rsid w:val="00A76EBF"/>
    <w:rsid w:val="00A77BD5"/>
    <w:rsid w:val="00A8394A"/>
    <w:rsid w:val="00A94844"/>
    <w:rsid w:val="00AA0436"/>
    <w:rsid w:val="00AA53E5"/>
    <w:rsid w:val="00AA5652"/>
    <w:rsid w:val="00AB799B"/>
    <w:rsid w:val="00AC1B79"/>
    <w:rsid w:val="00AC3E60"/>
    <w:rsid w:val="00AC5A12"/>
    <w:rsid w:val="00AE2371"/>
    <w:rsid w:val="00AE4B72"/>
    <w:rsid w:val="00AF173C"/>
    <w:rsid w:val="00AF416C"/>
    <w:rsid w:val="00AF754E"/>
    <w:rsid w:val="00B00A18"/>
    <w:rsid w:val="00B02F04"/>
    <w:rsid w:val="00B03708"/>
    <w:rsid w:val="00B11A80"/>
    <w:rsid w:val="00B11FBB"/>
    <w:rsid w:val="00B144F3"/>
    <w:rsid w:val="00B14A81"/>
    <w:rsid w:val="00B411B6"/>
    <w:rsid w:val="00B4771B"/>
    <w:rsid w:val="00B5097F"/>
    <w:rsid w:val="00B52726"/>
    <w:rsid w:val="00B54707"/>
    <w:rsid w:val="00B613CC"/>
    <w:rsid w:val="00B73DE8"/>
    <w:rsid w:val="00B77CDB"/>
    <w:rsid w:val="00B81B17"/>
    <w:rsid w:val="00B91DAC"/>
    <w:rsid w:val="00BA10BF"/>
    <w:rsid w:val="00BA1FC7"/>
    <w:rsid w:val="00BB0E76"/>
    <w:rsid w:val="00BB4F98"/>
    <w:rsid w:val="00BB504E"/>
    <w:rsid w:val="00BB64E0"/>
    <w:rsid w:val="00BB6AAE"/>
    <w:rsid w:val="00BC19BC"/>
    <w:rsid w:val="00BC2A90"/>
    <w:rsid w:val="00BC4870"/>
    <w:rsid w:val="00BC6E17"/>
    <w:rsid w:val="00BD13BA"/>
    <w:rsid w:val="00BE0A21"/>
    <w:rsid w:val="00BE43AD"/>
    <w:rsid w:val="00BE4610"/>
    <w:rsid w:val="00BF151E"/>
    <w:rsid w:val="00BF229F"/>
    <w:rsid w:val="00C00F4C"/>
    <w:rsid w:val="00C04A73"/>
    <w:rsid w:val="00C07BE8"/>
    <w:rsid w:val="00C12F12"/>
    <w:rsid w:val="00C130B3"/>
    <w:rsid w:val="00C137C2"/>
    <w:rsid w:val="00C150F9"/>
    <w:rsid w:val="00C15830"/>
    <w:rsid w:val="00C15971"/>
    <w:rsid w:val="00C15C2A"/>
    <w:rsid w:val="00C17127"/>
    <w:rsid w:val="00C21DD0"/>
    <w:rsid w:val="00C26819"/>
    <w:rsid w:val="00C278D2"/>
    <w:rsid w:val="00C30C71"/>
    <w:rsid w:val="00C353F1"/>
    <w:rsid w:val="00C358D9"/>
    <w:rsid w:val="00C37B53"/>
    <w:rsid w:val="00C425DE"/>
    <w:rsid w:val="00C44CC5"/>
    <w:rsid w:val="00C46291"/>
    <w:rsid w:val="00C514AC"/>
    <w:rsid w:val="00C57757"/>
    <w:rsid w:val="00C675AE"/>
    <w:rsid w:val="00C67BD5"/>
    <w:rsid w:val="00C746DE"/>
    <w:rsid w:val="00C76370"/>
    <w:rsid w:val="00C84AA0"/>
    <w:rsid w:val="00C903B8"/>
    <w:rsid w:val="00C95B90"/>
    <w:rsid w:val="00CA0779"/>
    <w:rsid w:val="00CA2DA3"/>
    <w:rsid w:val="00CA3135"/>
    <w:rsid w:val="00CB1C27"/>
    <w:rsid w:val="00CB24C0"/>
    <w:rsid w:val="00CB259D"/>
    <w:rsid w:val="00CC2A5E"/>
    <w:rsid w:val="00CD4F44"/>
    <w:rsid w:val="00CD54BD"/>
    <w:rsid w:val="00CE2091"/>
    <w:rsid w:val="00CE29B1"/>
    <w:rsid w:val="00CF7DD2"/>
    <w:rsid w:val="00D014FB"/>
    <w:rsid w:val="00D062F6"/>
    <w:rsid w:val="00D10687"/>
    <w:rsid w:val="00D114E3"/>
    <w:rsid w:val="00D142E1"/>
    <w:rsid w:val="00D15CB5"/>
    <w:rsid w:val="00D1691A"/>
    <w:rsid w:val="00D20003"/>
    <w:rsid w:val="00D216CC"/>
    <w:rsid w:val="00D23B0A"/>
    <w:rsid w:val="00D30C39"/>
    <w:rsid w:val="00D376C8"/>
    <w:rsid w:val="00D37D23"/>
    <w:rsid w:val="00D425E9"/>
    <w:rsid w:val="00D462D6"/>
    <w:rsid w:val="00D60C21"/>
    <w:rsid w:val="00D62FC0"/>
    <w:rsid w:val="00D64583"/>
    <w:rsid w:val="00D65DB0"/>
    <w:rsid w:val="00D70CB2"/>
    <w:rsid w:val="00D742D6"/>
    <w:rsid w:val="00D75A1F"/>
    <w:rsid w:val="00D81969"/>
    <w:rsid w:val="00D84347"/>
    <w:rsid w:val="00D910F1"/>
    <w:rsid w:val="00D91A62"/>
    <w:rsid w:val="00DB1155"/>
    <w:rsid w:val="00DD6B45"/>
    <w:rsid w:val="00DF02CE"/>
    <w:rsid w:val="00DF04BC"/>
    <w:rsid w:val="00DF0E29"/>
    <w:rsid w:val="00DF2700"/>
    <w:rsid w:val="00E017F5"/>
    <w:rsid w:val="00E0239C"/>
    <w:rsid w:val="00E11C8E"/>
    <w:rsid w:val="00E121DA"/>
    <w:rsid w:val="00E12A24"/>
    <w:rsid w:val="00E12B3E"/>
    <w:rsid w:val="00E13665"/>
    <w:rsid w:val="00E14077"/>
    <w:rsid w:val="00E14122"/>
    <w:rsid w:val="00E201F4"/>
    <w:rsid w:val="00E27277"/>
    <w:rsid w:val="00E3751D"/>
    <w:rsid w:val="00E435D1"/>
    <w:rsid w:val="00E461B7"/>
    <w:rsid w:val="00E543AC"/>
    <w:rsid w:val="00E55AE5"/>
    <w:rsid w:val="00E56BDE"/>
    <w:rsid w:val="00E71D9F"/>
    <w:rsid w:val="00E74A32"/>
    <w:rsid w:val="00E83B2E"/>
    <w:rsid w:val="00E845C5"/>
    <w:rsid w:val="00EB097D"/>
    <w:rsid w:val="00EB6A9B"/>
    <w:rsid w:val="00EB7FD1"/>
    <w:rsid w:val="00EC7FC7"/>
    <w:rsid w:val="00ED3A68"/>
    <w:rsid w:val="00ED55CF"/>
    <w:rsid w:val="00EE5E37"/>
    <w:rsid w:val="00EE71C5"/>
    <w:rsid w:val="00F00D71"/>
    <w:rsid w:val="00F03C6A"/>
    <w:rsid w:val="00F068CE"/>
    <w:rsid w:val="00F113B9"/>
    <w:rsid w:val="00F1332C"/>
    <w:rsid w:val="00F15E58"/>
    <w:rsid w:val="00F26BAF"/>
    <w:rsid w:val="00F35CA3"/>
    <w:rsid w:val="00F44471"/>
    <w:rsid w:val="00F50C94"/>
    <w:rsid w:val="00F55BA2"/>
    <w:rsid w:val="00F62861"/>
    <w:rsid w:val="00F62C30"/>
    <w:rsid w:val="00F66B41"/>
    <w:rsid w:val="00F67BDA"/>
    <w:rsid w:val="00F720AB"/>
    <w:rsid w:val="00F806CC"/>
    <w:rsid w:val="00F80C66"/>
    <w:rsid w:val="00F821AE"/>
    <w:rsid w:val="00F83C54"/>
    <w:rsid w:val="00F84F0C"/>
    <w:rsid w:val="00F90A87"/>
    <w:rsid w:val="00F93EC7"/>
    <w:rsid w:val="00FA02B8"/>
    <w:rsid w:val="00FB2DF7"/>
    <w:rsid w:val="00FB728A"/>
    <w:rsid w:val="00FD11BE"/>
    <w:rsid w:val="00FD72F6"/>
    <w:rsid w:val="00FD7411"/>
    <w:rsid w:val="00FE0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125FA318-889F-42FD-90EE-948834A41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character" w:styleId="af0">
    <w:name w:val="Hyperlink"/>
    <w:basedOn w:val="a0"/>
    <w:uiPriority w:val="99"/>
    <w:unhideWhenUsed/>
    <w:rsid w:val="00A16307"/>
    <w:rPr>
      <w:color w:val="0000FF" w:themeColor="hyperlink"/>
      <w:u w:val="single"/>
    </w:rPr>
  </w:style>
  <w:style w:type="table" w:styleId="af1">
    <w:name w:val="Table Grid"/>
    <w:basedOn w:val="a1"/>
    <w:uiPriority w:val="39"/>
    <w:rsid w:val="00B4771B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emf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4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emf"/><Relationship Id="rId46" Type="http://schemas.openxmlformats.org/officeDocument/2006/relationships/hyperlink" Target="http://www.hanskonner.ru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CF01C-F0B0-440D-8548-D2D4C9F7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664A5CF2</Template>
  <TotalTime>1</TotalTime>
  <Pages>22</Pages>
  <Words>1936</Words>
  <Characters>11037</Characters>
  <Application>Microsoft Office Word</Application>
  <DocSecurity>4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Косогина Наталья Сергеевна</cp:lastModifiedBy>
  <cp:revision>2</cp:revision>
  <cp:lastPrinted>2019-04-25T09:07:00Z</cp:lastPrinted>
  <dcterms:created xsi:type="dcterms:W3CDTF">2021-09-15T11:14:00Z</dcterms:created>
  <dcterms:modified xsi:type="dcterms:W3CDTF">2021-09-15T11:14:00Z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