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923F9F" w:rsidRDefault="003C10B7" w:rsidP="00854F95">
      <w:pPr>
        <w:pStyle w:val="1"/>
        <w:spacing w:before="0"/>
        <w:ind w:left="0"/>
        <w:rPr>
          <w:rFonts w:eastAsiaTheme="minorEastAsia"/>
          <w:sz w:val="42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-645795</wp:posOffset>
            </wp:positionV>
            <wp:extent cx="7704455" cy="5430520"/>
            <wp:effectExtent l="19050" t="0" r="0" b="0"/>
            <wp:wrapNone/>
            <wp:docPr id="1" name="图片 4" descr="\\Awlopserver\包装调整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DDB"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-556895</wp:posOffset>
                </wp:positionV>
                <wp:extent cx="5591175" cy="464185"/>
                <wp:effectExtent l="0" t="0" r="0" b="2540"/>
                <wp:wrapNone/>
                <wp:docPr id="5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Pr="00FA30C3" w:rsidRDefault="0046443B">
                            <w:pPr>
                              <w:rPr>
                                <w:rFonts w:ascii="Arial" w:hAnsi="Arial" w:cs="Arial"/>
                                <w:sz w:val="21"/>
                                <w:lang w:val="en-US"/>
                              </w:rPr>
                            </w:pPr>
                            <w:r w:rsidRPr="00FA30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  <w:r w:rsidRPr="00BD63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Машина углошлифовальная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position w:val="-2"/>
                                <w:sz w:val="3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position w:val="-2"/>
                                <w:sz w:val="36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/>
                                <w:position w:val="-2"/>
                                <w:sz w:val="36"/>
                                <w:lang w:eastAsia="zh-CN"/>
                              </w:rPr>
                              <w:t>AG9</w:t>
                            </w:r>
                            <w:r w:rsidRPr="00FA30C3">
                              <w:rPr>
                                <w:rFonts w:ascii="Arial" w:eastAsiaTheme="minorEastAsia" w:hAnsi="Arial" w:cs="Arial"/>
                                <w:color w:val="FFFFFF"/>
                                <w:position w:val="-2"/>
                                <w:sz w:val="36"/>
                                <w:lang w:eastAsia="zh-CN"/>
                              </w:rPr>
                              <w:t>1</w:t>
                            </w:r>
                            <w:r w:rsidRPr="00FA30C3">
                              <w:rPr>
                                <w:rFonts w:ascii="Arial" w:eastAsiaTheme="minorEastAsia" w:hAnsi="Arial" w:cs="Arial"/>
                                <w:color w:val="FFFFFF"/>
                                <w:position w:val="-2"/>
                                <w:sz w:val="36"/>
                                <w:lang w:val="en-US" w:eastAsia="zh-C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165pt;margin-top:-43.85pt;width:440.25pt;height:36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zEtwIAALs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" filled="f" stroked="f">
                <v:textbox>
                  <w:txbxContent>
                    <w:p w:rsidR="0046443B" w:rsidRPr="00FA30C3" w:rsidRDefault="0046443B">
                      <w:pPr>
                        <w:rPr>
                          <w:rFonts w:ascii="Arial" w:hAnsi="Arial" w:cs="Arial"/>
                          <w:sz w:val="21"/>
                          <w:lang w:val="en-US"/>
                        </w:rPr>
                      </w:pPr>
                      <w:r w:rsidRPr="00FA30C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  <w:r w:rsidRPr="00BD6300">
                        <w:rPr>
                          <w:rFonts w:ascii="Arial" w:hAnsi="Arial" w:cs="Arial"/>
                          <w:sz w:val="28"/>
                          <w:szCs w:val="28"/>
                        </w:rPr>
                        <w:t>Машина углошлифовальная</w:t>
                      </w:r>
                      <w:r>
                        <w:rPr>
                          <w:rFonts w:ascii="Arial" w:eastAsiaTheme="minorEastAsia" w:hAnsi="Arial" w:cs="Arial"/>
                          <w:color w:val="FFFFFF"/>
                          <w:position w:val="-2"/>
                          <w:sz w:val="3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color w:val="FFFFFF"/>
                          <w:position w:val="-2"/>
                          <w:sz w:val="36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ascii="Arial" w:eastAsiaTheme="minorEastAsia" w:hAnsi="Arial" w:cs="Arial"/>
                          <w:color w:val="FFFFFF"/>
                          <w:position w:val="-2"/>
                          <w:sz w:val="36"/>
                          <w:lang w:eastAsia="zh-CN"/>
                        </w:rPr>
                        <w:t>AG9</w:t>
                      </w:r>
                      <w:r w:rsidRPr="00FA30C3">
                        <w:rPr>
                          <w:rFonts w:ascii="Arial" w:eastAsiaTheme="minorEastAsia" w:hAnsi="Arial" w:cs="Arial"/>
                          <w:color w:val="FFFFFF"/>
                          <w:position w:val="-2"/>
                          <w:sz w:val="36"/>
                          <w:lang w:eastAsia="zh-CN"/>
                        </w:rPr>
                        <w:t>1</w:t>
                      </w:r>
                      <w:r w:rsidRPr="00FA30C3">
                        <w:rPr>
                          <w:rFonts w:ascii="Arial" w:eastAsiaTheme="minorEastAsia" w:hAnsi="Arial" w:cs="Arial"/>
                          <w:color w:val="FFFFFF"/>
                          <w:position w:val="-2"/>
                          <w:sz w:val="36"/>
                          <w:lang w:val="en-US" w:eastAsia="zh-C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25341" w:rsidRPr="00923F9F">
        <w:rPr>
          <w:rFonts w:eastAsiaTheme="minorEastAsia"/>
          <w:noProof/>
          <w:color w:val="231F20"/>
          <w:lang w:bidi="ar-SA"/>
        </w:rPr>
        <w:t xml:space="preserve">                   </w:t>
      </w:r>
    </w:p>
    <w:p w:rsidR="003C10B7" w:rsidRPr="00E66AAD" w:rsidRDefault="003C10B7" w:rsidP="003C10B7">
      <w:pPr>
        <w:pStyle w:val="a3"/>
        <w:tabs>
          <w:tab w:val="left" w:pos="11482"/>
        </w:tabs>
        <w:ind w:rightChars="175" w:right="385"/>
        <w:jc w:val="right"/>
        <w:rPr>
          <w:rFonts w:ascii="Arial Narrow" w:eastAsiaTheme="minorEastAsia" w:hAnsi="Arial Narrow" w:cs="Arial"/>
          <w:color w:val="FFFFFF"/>
          <w:sz w:val="48"/>
          <w:szCs w:val="48"/>
          <w:lang w:eastAsia="zh-CN"/>
        </w:rPr>
      </w:pPr>
      <w:r w:rsidRPr="00854F95">
        <w:rPr>
          <w:rFonts w:ascii="Arial Narrow" w:eastAsia="Arial Narrow" w:hAnsi="Arial Narrow" w:cs="Arial"/>
          <w:color w:val="FFFFFF"/>
          <w:sz w:val="48"/>
          <w:szCs w:val="48"/>
        </w:rPr>
        <w:t>ИНСТРУКЦИЯ ПО ЭКСПЛУАТАЦИИ</w:t>
      </w:r>
    </w:p>
    <w:p w:rsidR="00521693" w:rsidRDefault="00825341" w:rsidP="003C10B7">
      <w:pPr>
        <w:pStyle w:val="a3"/>
        <w:tabs>
          <w:tab w:val="left" w:pos="11482"/>
        </w:tabs>
        <w:ind w:rightChars="175" w:right="385"/>
        <w:jc w:val="right"/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1616075</wp:posOffset>
            </wp:positionV>
            <wp:extent cx="1190625" cy="1190625"/>
            <wp:effectExtent l="0" t="0" r="9525" b="952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415">
        <w:rPr>
          <w:noProof/>
          <w:lang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1016000</wp:posOffset>
            </wp:positionV>
            <wp:extent cx="4499469" cy="2371725"/>
            <wp:effectExtent l="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324-N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46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B88">
        <w:rPr>
          <w:noProof/>
          <w:lang w:bidi="ar-SA"/>
        </w:rPr>
        <w:t xml:space="preserve"> </w:t>
      </w:r>
      <w:r>
        <w:rPr>
          <w:noProof/>
          <w:lang w:bidi="ar-SA"/>
        </w:rPr>
        <w:t xml:space="preserve"> </w:t>
      </w:r>
      <w:r w:rsidR="00B11B88">
        <w:rPr>
          <w:noProof/>
          <w:lang w:bidi="ar-SA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911225</wp:posOffset>
            </wp:positionV>
            <wp:extent cx="2209800" cy="2514600"/>
            <wp:effectExtent l="0" t="0" r="0" b="0"/>
            <wp:wrapNone/>
            <wp:docPr id="24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B88"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3228975</wp:posOffset>
            </wp:positionV>
            <wp:extent cx="1245600" cy="324000"/>
            <wp:effectExtent l="0" t="0" r="0" b="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DDB">
        <w:rPr>
          <w:rFonts w:ascii="Arial Narrow" w:eastAsiaTheme="minorEastAsia" w:hAnsi="Arial Narrow" w:cs="Arial"/>
          <w:noProof/>
          <w:color w:val="231F20"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3523615</wp:posOffset>
                </wp:positionV>
                <wp:extent cx="3279775" cy="565150"/>
                <wp:effectExtent l="4445" t="2540" r="1905" b="3810"/>
                <wp:wrapNone/>
                <wp:docPr id="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565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Pr="00CD67CB" w:rsidRDefault="0046443B" w:rsidP="00CD67CB">
                            <w:pPr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 w:rsidRPr="004B4007">
                              <w:rPr>
                                <w:rFonts w:ascii="Arial" w:hAnsi="Arial" w:cs="Arial"/>
                                <w:color w:val="231F20"/>
                              </w:rPr>
                              <w:t>AG9112-M-20210312-2009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left:0;text-align:left;margin-left:175.85pt;margin-top:277.45pt;width:258.25pt;height:4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" stroked="f">
                <v:fill opacity="0"/>
                <v:textbox>
                  <w:txbxContent>
                    <w:p w:rsidR="0046443B" w:rsidRPr="00CD67CB" w:rsidRDefault="0046443B" w:rsidP="00CD67CB">
                      <w:pPr>
                        <w:rPr>
                          <w:rFonts w:eastAsiaTheme="minorEastAsia"/>
                          <w:lang w:eastAsia="zh-CN"/>
                        </w:rPr>
                      </w:pPr>
                      <w:r w:rsidRPr="004B4007">
                        <w:rPr>
                          <w:rFonts w:ascii="Arial" w:hAnsi="Arial" w:cs="Arial"/>
                          <w:color w:val="231F20"/>
                        </w:rPr>
                        <w:t>AG9112-M-20210312-2009</w:t>
                      </w:r>
                    </w:p>
                  </w:txbxContent>
                </v:textbox>
              </v:shape>
            </w:pict>
          </mc:Fallback>
        </mc:AlternateContent>
      </w:r>
      <w:r w:rsidR="003C10B7" w:rsidRPr="00854F95">
        <w:rPr>
          <w:rFonts w:ascii="Arial Narrow" w:eastAsia="Arial Narrow" w:hAnsi="Arial Narrow" w:cs="Arial"/>
          <w:color w:val="FFFFFF"/>
          <w:sz w:val="48"/>
          <w:szCs w:val="48"/>
        </w:rPr>
        <w:t>И ТЕХНИЧЕСКОМУ ОБСЛУЖИВАНИЮ</w: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2A76F7">
          <w:headerReference w:type="even" r:id="rId13"/>
          <w:headerReference w:type="default" r:id="rId14"/>
          <w:footerReference w:type="even" r:id="rId15"/>
          <w:headerReference w:type="first" r:id="rId16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5670B0" w:rsidRPr="00D910F1" w:rsidRDefault="00955DDB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4445" b="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3142C8EC" id="Line 8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    <w10:wrap anchorx="page"/>
              </v:line>
            </w:pict>
          </mc:Fallback>
        </mc:AlternateContent>
      </w:r>
      <w:r w:rsidR="005670B0">
        <w:rPr>
          <w:color w:val="808285"/>
        </w:rPr>
        <w:t>СОДЕРЖАНИЕ</w:t>
      </w:r>
    </w:p>
    <w:p w:rsidR="005670B0" w:rsidRPr="00874C8F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3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912E0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эксплуатации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46443B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10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C729C8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E66AAD" w:rsidRPr="00C729C8">
        <w:rPr>
          <w:rFonts w:ascii="Arial" w:hAnsi="Arial" w:cs="Arial" w:hint="eastAsia"/>
          <w:color w:val="231F20"/>
          <w:spacing w:val="-8"/>
          <w:sz w:val="24"/>
          <w:szCs w:val="24"/>
        </w:rPr>
        <w:t>1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72F2E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="00E66AA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C729C8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E66AAD" w:rsidRPr="00C729C8">
        <w:rPr>
          <w:rFonts w:ascii="Arial" w:hAnsi="Arial" w:cs="Arial" w:hint="eastAsia"/>
          <w:color w:val="231F20"/>
          <w:spacing w:val="-8"/>
          <w:sz w:val="24"/>
          <w:szCs w:val="24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007E53">
        <w:rPr>
          <w:rFonts w:ascii="Arial" w:hAnsi="Arial" w:cs="Arial"/>
          <w:color w:val="231F20"/>
          <w:sz w:val="24"/>
          <w:szCs w:val="24"/>
        </w:rPr>
        <w:t xml:space="preserve"> 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>1</w:t>
      </w:r>
      <w:r w:rsidR="00E66AA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E66AA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14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14</w:t>
      </w:r>
    </w:p>
    <w:p w:rsidR="00177DD5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14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66AA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15</w:t>
      </w:r>
    </w:p>
    <w:p w:rsidR="00B916F6" w:rsidRDefault="00B916F6" w:rsidP="005670B0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0E5C5A" w:rsidRDefault="000E5C5A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66AAD" w:rsidRDefault="00E66AAD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36115E" w:rsidRPr="00DE7A67" w:rsidRDefault="0036115E" w:rsidP="0036115E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DE7A67"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36115E" w:rsidRPr="00DE7A67" w:rsidRDefault="0036115E" w:rsidP="0036115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DE7A67">
        <w:rPr>
          <w:rFonts w:ascii="Arial" w:hAnsi="Arial" w:cs="Arial"/>
          <w:sz w:val="20"/>
          <w:szCs w:val="20"/>
        </w:rPr>
        <w:t>Компания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1500" cy="123825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A67">
        <w:rPr>
          <w:rFonts w:ascii="Arial" w:hAnsi="Arial" w:cs="Arial"/>
          <w:sz w:val="20"/>
          <w:szCs w:val="20"/>
        </w:rPr>
        <w:t xml:space="preserve"> выражает Вам свою глубочайшую признательность за приобретение углошлифовальной машины.</w:t>
      </w:r>
      <w:r>
        <w:rPr>
          <w:rFonts w:ascii="Arial" w:hAnsi="Arial" w:cs="Arial"/>
          <w:sz w:val="20"/>
          <w:szCs w:val="20"/>
        </w:rPr>
        <w:t xml:space="preserve"> </w:t>
      </w:r>
      <w:r w:rsidRPr="00DE7A67">
        <w:rPr>
          <w:rFonts w:ascii="Arial" w:hAnsi="Arial" w:cs="Arial"/>
          <w:sz w:val="20"/>
          <w:szCs w:val="20"/>
        </w:rPr>
        <w:t xml:space="preserve">Изделия под торговой маркой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81025" cy="133350"/>
            <wp:effectExtent l="1905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7A67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B11B88">
        <w:rPr>
          <w:rFonts w:ascii="Arial" w:hAnsi="Arial" w:cs="Arial"/>
          <w:sz w:val="20"/>
          <w:szCs w:val="20"/>
        </w:rPr>
        <w:t>, комплектация</w:t>
      </w:r>
      <w:r w:rsidRPr="00DE7A67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</w:p>
    <w:p w:rsidR="0036115E" w:rsidRPr="00DE7A67" w:rsidRDefault="0036115E" w:rsidP="0036115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061240">
        <w:rPr>
          <w:rFonts w:ascii="Arial" w:hAnsi="Arial" w:cs="Arial"/>
          <w:b/>
          <w:sz w:val="20"/>
          <w:szCs w:val="20"/>
          <w:lang w:eastAsia="zh-CN"/>
        </w:rPr>
        <w:t>ВНИМАНИЕ!</w:t>
      </w:r>
      <w:r w:rsidRPr="00DE7A67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E7A67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месте.</w:t>
      </w:r>
    </w:p>
    <w:p w:rsidR="00E53F41" w:rsidRPr="00804A70" w:rsidRDefault="00955DDB" w:rsidP="00E53F41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188594</wp:posOffset>
                </wp:positionV>
                <wp:extent cx="5943600" cy="0"/>
                <wp:effectExtent l="0" t="19050" r="0" b="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275E7B66" id="Прямая соединительная линия 134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92.1pt,14.85pt" to="760.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Ddlegp4QAAAAoBAAAPAAAAZHJzL2Rvd25y&#10;ZXYueG1sTI9NT8MwDIbvSPyHyEhcEEupGGyl6cQQSJxAbKBpt6xxP1jjlCZbO349njjA0a8fvX6c&#10;zgbbiD12vnak4GoUgUDKnampVPC+fLqcgPBBk9GNI1RwQA+z7PQk1YlxPb3hfhFKwSXkE62gCqFN&#10;pPR5hVb7kWuReFe4zurAY1dK0+mey20j4yi6kVbXxBcq3eJDhfl2sbMKXlb58qt47R/X/vmjLy5W&#10;8+/PYq7U+dlwfwci4BD+YDjqszpk7LRxOzJeNArGk+uYUQXx9BbEERjHESeb30Rmqfz/QvYD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3ZXoKe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="00E53F41" w:rsidRPr="00804A70">
        <w:rPr>
          <w:rFonts w:ascii="Arial" w:hAnsi="Arial" w:cs="Arial"/>
          <w:b/>
          <w:color w:val="808285"/>
          <w:sz w:val="24"/>
          <w:szCs w:val="24"/>
        </w:rPr>
        <w:t>О</w:t>
      </w:r>
      <w:r w:rsidR="00A637BE" w:rsidRPr="00804A70">
        <w:rPr>
          <w:rFonts w:ascii="Arial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AF7F66" w:rsidRDefault="00AF7F66" w:rsidP="00AF7F66">
      <w:pPr>
        <w:spacing w:line="168" w:lineRule="auto"/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11B88">
        <w:rPr>
          <w:rFonts w:ascii="Arial" w:hAnsi="Arial" w:cs="Arial"/>
          <w:b/>
          <w:sz w:val="20"/>
          <w:szCs w:val="20"/>
        </w:rPr>
        <w:t>Назначение</w:t>
      </w: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11B88">
        <w:rPr>
          <w:rFonts w:ascii="Arial" w:hAnsi="Arial" w:cs="Arial"/>
          <w:sz w:val="20"/>
          <w:szCs w:val="20"/>
        </w:rPr>
        <w:t xml:space="preserve">Угловая шлифовальная машина предназначена для абразивной резки и шлифования металлических заготовок, изделий из камня и керамики. </w:t>
      </w: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11B88">
        <w:rPr>
          <w:rFonts w:ascii="Arial" w:hAnsi="Arial" w:cs="Arial"/>
          <w:b/>
          <w:sz w:val="20"/>
          <w:szCs w:val="20"/>
        </w:rPr>
        <w:t>ЗАПРЕЩЕНО!</w:t>
      </w:r>
      <w:r w:rsidRPr="00B11B88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11B88">
        <w:rPr>
          <w:rFonts w:ascii="Arial" w:hAnsi="Arial" w:cs="Arial"/>
          <w:b/>
          <w:sz w:val="20"/>
          <w:szCs w:val="20"/>
        </w:rPr>
        <w:t>Область применения</w:t>
      </w: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11B88">
        <w:rPr>
          <w:rFonts w:ascii="Arial" w:hAnsi="Arial" w:cs="Arial"/>
          <w:sz w:val="20"/>
          <w:szCs w:val="20"/>
        </w:rPr>
        <w:t xml:space="preserve"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</w:t>
      </w: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11B88">
        <w:rPr>
          <w:rFonts w:ascii="Arial" w:hAnsi="Arial" w:cs="Arial"/>
          <w:b/>
          <w:sz w:val="20"/>
          <w:szCs w:val="20"/>
        </w:rPr>
        <w:t>ВНИМАНИЕ!</w:t>
      </w:r>
      <w:r w:rsidRPr="00B11B88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 После непрерывной работы в течение 15-20 минут необходимо выключить инструмент, возобновить работу можно через 5 минут. Время работы в неделю – 42 часа, в день – 6 часов. </w:t>
      </w: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11B88">
        <w:rPr>
          <w:rFonts w:ascii="Arial" w:hAnsi="Arial" w:cs="Arial"/>
          <w:b/>
          <w:sz w:val="20"/>
          <w:szCs w:val="20"/>
        </w:rPr>
        <w:t>Источник питания</w:t>
      </w:r>
    </w:p>
    <w:p w:rsidR="00B11B88" w:rsidRPr="00B11B88" w:rsidRDefault="00B11B88" w:rsidP="00B11B8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11B88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DE296B" w:rsidRPr="0036115E" w:rsidRDefault="00DE296B" w:rsidP="0036115E">
      <w:pPr>
        <w:ind w:leftChars="500" w:left="1100" w:rightChars="400" w:right="880"/>
        <w:jc w:val="both"/>
        <w:rPr>
          <w:rFonts w:ascii="Arial" w:hAnsi="Arial" w:cs="Arial"/>
          <w:sz w:val="15"/>
          <w:szCs w:val="20"/>
          <w:lang w:eastAsia="zh-CN"/>
        </w:rPr>
      </w:pPr>
    </w:p>
    <w:p w:rsidR="0036115E" w:rsidRPr="0036115E" w:rsidRDefault="0036115E" w:rsidP="002A76F7">
      <w:pPr>
        <w:pStyle w:val="1"/>
        <w:ind w:left="603"/>
        <w:rPr>
          <w:rFonts w:ascii="Arial" w:eastAsiaTheme="minorEastAsia" w:hAnsi="Arial" w:cs="Arial"/>
          <w:b/>
          <w:color w:val="808285"/>
          <w:sz w:val="10"/>
          <w:szCs w:val="24"/>
          <w:lang w:eastAsia="zh-CN"/>
        </w:rPr>
      </w:pPr>
    </w:p>
    <w:p w:rsidR="002A76F7" w:rsidRDefault="00955DDB" w:rsidP="002A76F7">
      <w:pPr>
        <w:pStyle w:val="1"/>
        <w:ind w:left="603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69849</wp:posOffset>
                </wp:positionV>
                <wp:extent cx="5943600" cy="0"/>
                <wp:effectExtent l="0" t="19050" r="0" b="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17078092" id="Прямая соединительная линия 116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2pt,5.5pt" to="600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" strokecolor="#a5a5a5 [2092]" strokeweight="2.25pt">
                <o:lock v:ext="edit" shapetype="f"/>
              </v:line>
            </w:pict>
          </mc:Fallback>
        </mc:AlternateConten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C62A25" w:rsidRPr="002A76F7" w:rsidRDefault="00C62A25" w:rsidP="002A76F7">
      <w:pPr>
        <w:pStyle w:val="1"/>
        <w:spacing w:line="120" w:lineRule="auto"/>
        <w:ind w:left="60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6B5148" w:rsidRPr="006B5148" w:rsidRDefault="00715928" w:rsidP="006B5148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502"/>
        </w:tabs>
        <w:adjustRightInd w:val="0"/>
        <w:ind w:leftChars="500" w:left="1457" w:hanging="357"/>
        <w:rPr>
          <w:rFonts w:ascii="Arial" w:hAnsi="Arial" w:cs="Arial"/>
          <w:bCs/>
          <w:sz w:val="20"/>
          <w:szCs w:val="20"/>
        </w:rPr>
      </w:pPr>
      <w:r w:rsidRPr="00715928"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288962A4" wp14:editId="3999FE6D">
            <wp:simplePos x="0" y="0"/>
            <wp:positionH relativeFrom="column">
              <wp:posOffset>3638550</wp:posOffset>
            </wp:positionH>
            <wp:positionV relativeFrom="paragraph">
              <wp:posOffset>2540</wp:posOffset>
            </wp:positionV>
            <wp:extent cx="3268800" cy="14184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B88">
        <w:rPr>
          <w:rFonts w:ascii="Arial" w:hAnsi="Arial" w:cs="Arial"/>
          <w:bCs/>
          <w:sz w:val="20"/>
          <w:szCs w:val="20"/>
        </w:rPr>
        <w:t>Выключатель</w:t>
      </w:r>
    </w:p>
    <w:p w:rsidR="006B5148" w:rsidRPr="006B5148" w:rsidRDefault="00B11B88" w:rsidP="006B5148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502"/>
        </w:tabs>
        <w:adjustRightInd w:val="0"/>
        <w:ind w:leftChars="500" w:left="1457" w:hanging="35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eastAsia="zh-CN"/>
        </w:rPr>
        <w:t>Кнопка блокировки выключателя</w:t>
      </w:r>
    </w:p>
    <w:p w:rsidR="006B5148" w:rsidRPr="006B5148" w:rsidRDefault="00B11B88" w:rsidP="006B5148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502"/>
        </w:tabs>
        <w:adjustRightInd w:val="0"/>
        <w:ind w:leftChars="500" w:left="1457" w:hanging="35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Защитный кожух</w:t>
      </w:r>
    </w:p>
    <w:p w:rsidR="006B5148" w:rsidRPr="006B5148" w:rsidRDefault="00B11B88" w:rsidP="006B5148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502"/>
        </w:tabs>
        <w:adjustRightInd w:val="0"/>
        <w:ind w:leftChars="500" w:left="1457" w:hanging="35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Боковая рукоятка</w:t>
      </w:r>
    </w:p>
    <w:p w:rsidR="006B5148" w:rsidRPr="006B5148" w:rsidRDefault="00B11B88" w:rsidP="006B5148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502"/>
        </w:tabs>
        <w:adjustRightInd w:val="0"/>
        <w:ind w:leftChars="500" w:left="1457" w:hanging="35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Шлифовальный диск</w:t>
      </w:r>
    </w:p>
    <w:p w:rsidR="006B5148" w:rsidRPr="006B5148" w:rsidRDefault="00B11B88" w:rsidP="006B5148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502"/>
        </w:tabs>
        <w:adjustRightInd w:val="0"/>
        <w:ind w:leftChars="500" w:left="1457" w:hanging="35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Кнопка блокировки шпинделя</w:t>
      </w:r>
    </w:p>
    <w:p w:rsidR="006B5148" w:rsidRPr="006B5148" w:rsidRDefault="006B5148" w:rsidP="0036115E">
      <w:pPr>
        <w:widowControl/>
        <w:shd w:val="clear" w:color="auto" w:fill="FFFFFF"/>
        <w:adjustRightInd w:val="0"/>
        <w:ind w:left="1457"/>
        <w:rPr>
          <w:rFonts w:ascii="Arial" w:hAnsi="Arial" w:cs="Arial"/>
          <w:bCs/>
          <w:sz w:val="20"/>
          <w:szCs w:val="20"/>
        </w:rPr>
      </w:pPr>
    </w:p>
    <w:p w:rsidR="002A76F7" w:rsidRDefault="00E53F41" w:rsidP="002A76F7">
      <w:pPr>
        <w:tabs>
          <w:tab w:val="left" w:pos="10585"/>
        </w:tabs>
        <w:ind w:left="1134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E875AA">
        <w:rPr>
          <w:rFonts w:ascii="Arial" w:hAnsi="Arial" w:cs="Arial"/>
          <w:sz w:val="20"/>
          <w:szCs w:val="20"/>
        </w:rPr>
        <w:t xml:space="preserve"> </w:t>
      </w:r>
    </w:p>
    <w:p w:rsidR="00FF54F0" w:rsidRDefault="00FF54F0" w:rsidP="002A76F7">
      <w:pPr>
        <w:tabs>
          <w:tab w:val="left" w:pos="10585"/>
        </w:tabs>
        <w:ind w:left="1134"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F54F0" w:rsidRDefault="00FF54F0" w:rsidP="002A76F7">
      <w:pPr>
        <w:tabs>
          <w:tab w:val="left" w:pos="10585"/>
        </w:tabs>
        <w:ind w:left="1134"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F54F0" w:rsidRPr="00B11B88" w:rsidRDefault="00B11B88" w:rsidP="0057192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B11B88">
        <w:rPr>
          <w:rFonts w:ascii="Arial" w:eastAsiaTheme="minorEastAsia" w:hAnsi="Arial" w:cs="Arial"/>
          <w:b/>
          <w:sz w:val="20"/>
          <w:szCs w:val="20"/>
          <w:lang w:eastAsia="zh-CN"/>
        </w:rPr>
        <w:t>Комплектность поставки</w:t>
      </w:r>
    </w:p>
    <w:p w:rsidR="00B11B88" w:rsidRPr="00B11B88" w:rsidRDefault="00B11B88" w:rsidP="0057192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B11B88">
        <w:rPr>
          <w:rFonts w:ascii="Arial" w:hAnsi="Arial" w:cs="Arial"/>
          <w:sz w:val="20"/>
          <w:szCs w:val="20"/>
          <w:lang w:eastAsia="zh-CN"/>
        </w:rPr>
        <w:t>Угловая шлифовальная машина</w:t>
      </w:r>
    </w:p>
    <w:p w:rsidR="00B11B88" w:rsidRPr="00B11B88" w:rsidRDefault="00571923" w:rsidP="00571923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bookmarkStart w:id="0" w:name="OLE_LINK5"/>
      <w:bookmarkStart w:id="1" w:name="OLE_LINK6"/>
      <w:r>
        <w:rPr>
          <w:rFonts w:ascii="Arial" w:hAnsi="Arial" w:cs="Arial"/>
          <w:noProof/>
          <w:sz w:val="20"/>
          <w:szCs w:val="20"/>
          <w:lang w:bidi="ar-SA"/>
        </w:rPr>
        <w:t>Быстросъемный</w:t>
      </w:r>
      <w:r w:rsidR="00B11B88" w:rsidRPr="00B11B88">
        <w:rPr>
          <w:rFonts w:ascii="Arial" w:hAnsi="Arial" w:cs="Arial"/>
          <w:sz w:val="20"/>
          <w:szCs w:val="20"/>
          <w:lang w:eastAsia="zh-CN"/>
        </w:rPr>
        <w:t xml:space="preserve"> защитный кожух</w:t>
      </w:r>
    </w:p>
    <w:p w:rsidR="00571923" w:rsidRPr="00571923" w:rsidRDefault="00923F9F" w:rsidP="00923F9F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Боковая рукоятка</w:t>
      </w:r>
      <w:r w:rsidR="004B4007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0560" behindDoc="0" locked="0" layoutInCell="1" allowOverlap="1" wp14:anchorId="0A19E6A0" wp14:editId="1EB13E13">
            <wp:simplePos x="0" y="0"/>
            <wp:positionH relativeFrom="column">
              <wp:posOffset>4220210</wp:posOffset>
            </wp:positionH>
            <wp:positionV relativeFrom="paragraph">
              <wp:posOffset>189865</wp:posOffset>
            </wp:positionV>
            <wp:extent cx="1028065" cy="111379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007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4656" behindDoc="0" locked="0" layoutInCell="1" allowOverlap="1" wp14:anchorId="10A7305A" wp14:editId="78F6B12D">
            <wp:simplePos x="0" y="0"/>
            <wp:positionH relativeFrom="column">
              <wp:posOffset>6019165</wp:posOffset>
            </wp:positionH>
            <wp:positionV relativeFrom="paragraph">
              <wp:posOffset>661670</wp:posOffset>
            </wp:positionV>
            <wp:extent cx="600075" cy="52387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1" r="31799" b="6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007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5200" behindDoc="0" locked="0" layoutInCell="1" allowOverlap="1" wp14:anchorId="2AF80C4D" wp14:editId="08FCB0AE">
            <wp:simplePos x="0" y="0"/>
            <wp:positionH relativeFrom="column">
              <wp:posOffset>5160645</wp:posOffset>
            </wp:positionH>
            <wp:positionV relativeFrom="paragraph">
              <wp:posOffset>7620</wp:posOffset>
            </wp:positionV>
            <wp:extent cx="537210" cy="117856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1" r="1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007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5680" behindDoc="0" locked="0" layoutInCell="1" allowOverlap="1" wp14:anchorId="6112BA5B" wp14:editId="26842946">
            <wp:simplePos x="0" y="0"/>
            <wp:positionH relativeFrom="column">
              <wp:posOffset>5706110</wp:posOffset>
            </wp:positionH>
            <wp:positionV relativeFrom="paragraph">
              <wp:posOffset>136525</wp:posOffset>
            </wp:positionV>
            <wp:extent cx="361950" cy="111442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7" r="4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:rsidR="00B11B88" w:rsidRDefault="00B11B88" w:rsidP="00571923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B11B88">
        <w:rPr>
          <w:rFonts w:ascii="Arial" w:hAnsi="Arial" w:cs="Arial"/>
          <w:sz w:val="20"/>
          <w:szCs w:val="20"/>
          <w:lang w:eastAsia="zh-CN"/>
        </w:rPr>
        <w:t>Фланцевый ключ</w:t>
      </w:r>
    </w:p>
    <w:p w:rsidR="00E66AAD" w:rsidRPr="00B11B88" w:rsidRDefault="00E66AAD" w:rsidP="00571923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Дополнительные угольные щетки (комплект, 2шт)</w:t>
      </w:r>
    </w:p>
    <w:p w:rsidR="00B11B88" w:rsidRPr="00B11B88" w:rsidRDefault="00B11B88" w:rsidP="00571923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 w:rsidRPr="00B11B88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эксплуатации</w:t>
      </w:r>
    </w:p>
    <w:p w:rsidR="00B11B88" w:rsidRPr="00B11B88" w:rsidRDefault="00B11B88" w:rsidP="00571923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 w:rsidRPr="00B11B88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безопасности</w:t>
      </w:r>
    </w:p>
    <w:p w:rsidR="00FF54F0" w:rsidRPr="00FF54F0" w:rsidRDefault="00FF54F0" w:rsidP="00FF54F0">
      <w:pPr>
        <w:tabs>
          <w:tab w:val="left" w:pos="10585"/>
        </w:tabs>
        <w:ind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B468C" w:rsidRPr="002A76F7" w:rsidRDefault="005B468C" w:rsidP="00EE2AD8">
      <w:pPr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66AAD" w:rsidRDefault="00E66AAD" w:rsidP="002A76F7">
      <w:pPr>
        <w:widowControl/>
        <w:autoSpaceDE/>
        <w:autoSpaceDN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571923" w:rsidRDefault="00571923" w:rsidP="002A76F7">
      <w:pPr>
        <w:widowControl/>
        <w:autoSpaceDE/>
        <w:autoSpaceDN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571923" w:rsidRPr="00064F9D" w:rsidRDefault="00571923" w:rsidP="002A76F7">
      <w:pPr>
        <w:widowControl/>
        <w:autoSpaceDE/>
        <w:autoSpaceDN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6A2049" w:rsidRDefault="00955DDB" w:rsidP="004C0F5B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0" b="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35BB84DB" id="Прямая соединительная линия 118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    <o:lock v:ext="edit" shapetype="f"/>
              </v:line>
            </w:pict>
          </mc:Fallback>
        </mc:AlternateConten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C14013" w:rsidRDefault="00C14013" w:rsidP="004C0F5B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tbl>
      <w:tblPr>
        <w:tblW w:w="7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57"/>
        <w:gridCol w:w="2694"/>
      </w:tblGrid>
      <w:tr w:rsidR="00C14013" w:rsidRPr="00C10EAE" w:rsidTr="00FA30C3">
        <w:trPr>
          <w:trHeight w:val="355"/>
          <w:jc w:val="center"/>
        </w:trPr>
        <w:tc>
          <w:tcPr>
            <w:tcW w:w="4857" w:type="dxa"/>
            <w:shd w:val="clear" w:color="auto" w:fill="FBE4D5"/>
            <w:vAlign w:val="center"/>
          </w:tcPr>
          <w:p w:rsidR="00C14013" w:rsidRPr="00F27A99" w:rsidRDefault="00C14013" w:rsidP="00C1401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2694" w:type="dxa"/>
            <w:shd w:val="clear" w:color="auto" w:fill="FBE4D5"/>
            <w:vAlign w:val="center"/>
          </w:tcPr>
          <w:p w:rsidR="00C14013" w:rsidRPr="00BA04FC" w:rsidRDefault="004B4007" w:rsidP="00C1401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AG9112</w:t>
            </w:r>
          </w:p>
        </w:tc>
      </w:tr>
      <w:tr w:rsidR="00C14013" w:rsidRPr="00F27A99" w:rsidTr="00FA30C3">
        <w:trPr>
          <w:trHeight w:val="283"/>
          <w:jc w:val="center"/>
        </w:trPr>
        <w:tc>
          <w:tcPr>
            <w:tcW w:w="4857" w:type="dxa"/>
            <w:shd w:val="clear" w:color="auto" w:fill="FFFFFF"/>
            <w:vAlign w:val="center"/>
          </w:tcPr>
          <w:p w:rsidR="00C14013" w:rsidRPr="00F27A99" w:rsidRDefault="00C14013" w:rsidP="00C14013">
            <w:pPr>
              <w:rPr>
                <w:rFonts w:ascii="Arial" w:hAnsi="Arial" w:cs="Arial"/>
                <w:sz w:val="20"/>
                <w:szCs w:val="20"/>
              </w:rPr>
            </w:pPr>
            <w:r w:rsidRPr="00FA69C7">
              <w:rPr>
                <w:rFonts w:ascii="Arial" w:hAnsi="Arial" w:cs="Arial"/>
                <w:sz w:val="20"/>
                <w:szCs w:val="20"/>
              </w:rPr>
              <w:t>Потребляемая мощность (max)</w:t>
            </w:r>
            <w:r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C14013" w:rsidRPr="00F27A99" w:rsidRDefault="00571923" w:rsidP="00C140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C14013">
              <w:rPr>
                <w:rFonts w:ascii="Arial" w:hAnsi="Arial" w:cs="Arial"/>
                <w:sz w:val="20"/>
                <w:szCs w:val="20"/>
              </w:rPr>
              <w:t xml:space="preserve">00 </w:t>
            </w:r>
          </w:p>
        </w:tc>
      </w:tr>
      <w:tr w:rsidR="00C14013" w:rsidRPr="00F27A99" w:rsidTr="00FA30C3">
        <w:trPr>
          <w:trHeight w:val="283"/>
          <w:jc w:val="center"/>
        </w:trPr>
        <w:tc>
          <w:tcPr>
            <w:tcW w:w="4857" w:type="dxa"/>
            <w:shd w:val="clear" w:color="auto" w:fill="FFFFFF"/>
            <w:vAlign w:val="center"/>
          </w:tcPr>
          <w:p w:rsidR="00C14013" w:rsidRPr="00F27A99" w:rsidRDefault="00C14013" w:rsidP="00C14013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Напряжение/ Частота</w:t>
            </w:r>
            <w:r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C14013" w:rsidRPr="00F27A99" w:rsidRDefault="00C14013" w:rsidP="00C140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</w:tr>
      <w:tr w:rsidR="00C14013" w:rsidRPr="00F27A99" w:rsidTr="00FA30C3">
        <w:trPr>
          <w:trHeight w:val="283"/>
          <w:jc w:val="center"/>
        </w:trPr>
        <w:tc>
          <w:tcPr>
            <w:tcW w:w="4857" w:type="dxa"/>
            <w:shd w:val="clear" w:color="auto" w:fill="FFFFFF"/>
            <w:vAlign w:val="center"/>
          </w:tcPr>
          <w:p w:rsidR="00C14013" w:rsidRPr="0008368B" w:rsidRDefault="00C14013" w:rsidP="00C14013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C14013" w:rsidRPr="00F27A99" w:rsidRDefault="004B4007" w:rsidP="00C140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  <w:r w:rsidR="00571923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C14013" w:rsidRPr="00F27A99" w:rsidTr="00FA30C3">
        <w:trPr>
          <w:trHeight w:val="283"/>
          <w:jc w:val="center"/>
        </w:trPr>
        <w:tc>
          <w:tcPr>
            <w:tcW w:w="4857" w:type="dxa"/>
            <w:shd w:val="clear" w:color="auto" w:fill="FFFFFF"/>
            <w:vAlign w:val="center"/>
          </w:tcPr>
          <w:p w:rsidR="00C14013" w:rsidRPr="00F33C88" w:rsidRDefault="00C14013" w:rsidP="00C140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Режущий </w:t>
            </w:r>
            <w:r w:rsidR="0057192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диск</w:t>
            </w:r>
            <w:r w:rsidR="00571923"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 w:rsidR="0057192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Ø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внешний*Ø посадочный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C14013" w:rsidRPr="00C14013" w:rsidRDefault="00571923" w:rsidP="00C1401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125</w:t>
            </w:r>
            <w:r w:rsidR="00C14013" w:rsidRPr="00C14013">
              <w:rPr>
                <w:rFonts w:ascii="Arial" w:hAnsi="Arial" w:cs="Arial"/>
                <w:sz w:val="20"/>
                <w:szCs w:val="20"/>
                <w:lang w:val="en-US"/>
              </w:rPr>
              <w:t>*22.2</w:t>
            </w:r>
          </w:p>
        </w:tc>
      </w:tr>
      <w:tr w:rsidR="00C14013" w:rsidTr="00FA30C3">
        <w:trPr>
          <w:trHeight w:val="283"/>
          <w:jc w:val="center"/>
        </w:trPr>
        <w:tc>
          <w:tcPr>
            <w:tcW w:w="4857" w:type="dxa"/>
            <w:shd w:val="clear" w:color="auto" w:fill="FFFFFF"/>
            <w:vAlign w:val="center"/>
          </w:tcPr>
          <w:p w:rsidR="00C14013" w:rsidRPr="009A6BE4" w:rsidRDefault="00C14013" w:rsidP="00C140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кабеля питания, м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C14013" w:rsidRPr="00C14013" w:rsidRDefault="00C14013" w:rsidP="00C1401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14013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</w:tr>
      <w:tr w:rsidR="00C14013" w:rsidRPr="009F572D" w:rsidTr="00FA30C3">
        <w:trPr>
          <w:trHeight w:val="283"/>
          <w:jc w:val="center"/>
        </w:trPr>
        <w:tc>
          <w:tcPr>
            <w:tcW w:w="4857" w:type="dxa"/>
            <w:shd w:val="clear" w:color="auto" w:fill="FFFFFF"/>
            <w:vAlign w:val="center"/>
          </w:tcPr>
          <w:p w:rsidR="00C14013" w:rsidRPr="00F33C88" w:rsidRDefault="00C14013" w:rsidP="00C14013">
            <w:pPr>
              <w:rPr>
                <w:rFonts w:ascii="Arial" w:hAnsi="Arial" w:cs="Arial"/>
                <w:lang w:val="en-US"/>
              </w:rPr>
            </w:pPr>
            <w:r w:rsidRPr="009A6BE4">
              <w:rPr>
                <w:rFonts w:ascii="Arial" w:hAnsi="Arial" w:cs="Arial"/>
                <w:sz w:val="20"/>
                <w:szCs w:val="20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</w:rPr>
              <w:t>, кг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C14013" w:rsidRPr="00C14013" w:rsidRDefault="00571923" w:rsidP="004B40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1,</w:t>
            </w:r>
            <w:r w:rsidR="004B4007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</w:tr>
    </w:tbl>
    <w:p w:rsidR="00274458" w:rsidRPr="002A76F7" w:rsidRDefault="00274458" w:rsidP="006A2049">
      <w:pPr>
        <w:pStyle w:val="1"/>
        <w:spacing w:line="24" w:lineRule="auto"/>
        <w:ind w:left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14013" w:rsidRDefault="00955DDB" w:rsidP="00FA30C3">
      <w:pPr>
        <w:spacing w:after="101"/>
        <w:ind w:left="556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80256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95249</wp:posOffset>
                </wp:positionV>
                <wp:extent cx="5943600" cy="0"/>
                <wp:effectExtent l="0" t="19050" r="0" b="0"/>
                <wp:wrapNone/>
                <wp:docPr id="57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4B28E859" id="Прямая соединительная линия 121" o:spid="_x0000_s1026" style="position:absolute;z-index:2516802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04.05pt,7.5pt" to="772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FqDwIAANADAAAOAAAAZHJzL2Uyb0RvYy54bWysU81u00AQviPxDqu9EzuBpM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C14013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используйте дополнительную ручку для максимального контроля над возможной отдачей от электроинструмента.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 xml:space="preserve">Никогда не оставляйте </w:t>
      </w:r>
      <w:r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зафиксиров</w:t>
      </w:r>
      <w:r>
        <w:rPr>
          <w:rFonts w:ascii="Arial" w:hAnsi="Arial" w:cs="Arial"/>
          <w:sz w:val="20"/>
          <w:szCs w:val="20"/>
        </w:rPr>
        <w:t>анным во включенном положении</w:t>
      </w:r>
      <w:r w:rsidRPr="00CA2DA3">
        <w:rPr>
          <w:rFonts w:ascii="Arial" w:hAnsi="Arial" w:cs="Arial"/>
          <w:sz w:val="20"/>
          <w:szCs w:val="20"/>
        </w:rPr>
        <w:t>. Перед включением</w:t>
      </w:r>
      <w:r>
        <w:rPr>
          <w:rFonts w:ascii="Arial" w:hAnsi="Arial" w:cs="Arial"/>
          <w:sz w:val="20"/>
          <w:szCs w:val="20"/>
        </w:rPr>
        <w:t xml:space="preserve"> в сеть,</w:t>
      </w:r>
      <w:r w:rsidRPr="00CA2DA3">
        <w:rPr>
          <w:rFonts w:ascii="Arial" w:hAnsi="Arial" w:cs="Arial"/>
          <w:sz w:val="20"/>
          <w:szCs w:val="20"/>
        </w:rPr>
        <w:t xml:space="preserve"> убедитесь, что </w:t>
      </w:r>
      <w:r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находится в </w:t>
      </w:r>
      <w:r>
        <w:rPr>
          <w:rFonts w:ascii="Arial" w:hAnsi="Arial" w:cs="Arial"/>
          <w:sz w:val="20"/>
          <w:szCs w:val="20"/>
        </w:rPr>
        <w:t>выключенном положении.</w:t>
      </w:r>
      <w:r w:rsidRPr="00CA2DA3">
        <w:rPr>
          <w:rFonts w:ascii="Arial" w:hAnsi="Arial" w:cs="Arial"/>
          <w:sz w:val="20"/>
          <w:szCs w:val="20"/>
        </w:rPr>
        <w:t xml:space="preserve"> Случайные запуски могут стать причиной травмы.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C14013" w:rsidRPr="00D2000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C14013" w:rsidRPr="00DB1155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bookmarkStart w:id="2" w:name="_nqutzpfzz5hk" w:colFirst="0" w:colLast="0"/>
      <w:bookmarkStart w:id="3" w:name="_Toc519687075"/>
      <w:bookmarkEnd w:id="2"/>
      <w:r w:rsidRPr="00DB1155">
        <w:rPr>
          <w:rFonts w:ascii="Arial" w:hAnsi="Arial" w:cs="Arial"/>
          <w:b/>
          <w:sz w:val="20"/>
          <w:szCs w:val="20"/>
        </w:rPr>
        <w:t>Подготовка шлифовального или отрезного диска</w:t>
      </w:r>
      <w:bookmarkEnd w:id="3"/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C1401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 xml:space="preserve">Убедитесь, что диаметр и посадочное отверстие шлифовального или отрезного диска соответствует требованиям угловой шлифовальной машины. </w:t>
      </w:r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шлифовальный или отрезной диск правильно установлен и закреплен.</w:t>
      </w:r>
    </w:p>
    <w:p w:rsidR="00C1401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шлифовальные круги для удаления заусенцев.</w:t>
      </w:r>
    </w:p>
    <w:p w:rsidR="00C14013" w:rsidRDefault="00C14013" w:rsidP="00C14013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  <w:bookmarkStart w:id="4" w:name="_9oo7y3uhixi" w:colFirst="0" w:colLast="0"/>
      <w:bookmarkStart w:id="5" w:name="_Toc519687076"/>
      <w:bookmarkEnd w:id="4"/>
    </w:p>
    <w:p w:rsidR="00C14013" w:rsidRPr="00DB1155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Подготовка рабочей зоны</w:t>
      </w:r>
      <w:bookmarkEnd w:id="5"/>
    </w:p>
    <w:p w:rsidR="00C14013" w:rsidRPr="00CA2DA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угловые шлифовальные машины для работы с заготовками, размеры которых превышают максимальную допустимую глубину резания диском.</w:t>
      </w:r>
    </w:p>
    <w:p w:rsidR="00C14013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Запрещается класть угловую шлифовальную машину на заготовку, так как шлифовальный круг может повредить заготовку.</w:t>
      </w:r>
      <w:r>
        <w:rPr>
          <w:rFonts w:ascii="Arial" w:hAnsi="Arial" w:cs="Arial"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Не допускайте прикосновения шпинделя к шлифуемой поверхности.</w:t>
      </w:r>
    </w:p>
    <w:p w:rsidR="00C14013" w:rsidRDefault="00C14013" w:rsidP="00C14013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14013" w:rsidRDefault="00C14013" w:rsidP="00C14013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14013" w:rsidRDefault="00C14013" w:rsidP="00C14013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14013" w:rsidRDefault="00C14013" w:rsidP="00C14013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66AAD" w:rsidRDefault="00E66AAD" w:rsidP="00C14013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BA04FC" w:rsidRDefault="00BA04FC" w:rsidP="00C14013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14013" w:rsidRPr="00C14013" w:rsidRDefault="00955DDB" w:rsidP="00FA30C3">
      <w:pPr>
        <w:tabs>
          <w:tab w:val="left" w:pos="10585"/>
        </w:tabs>
        <w:spacing w:after="100"/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694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73024</wp:posOffset>
                </wp:positionV>
                <wp:extent cx="5943600" cy="0"/>
                <wp:effectExtent l="0" t="19050" r="0" b="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71996914" id="Прямая соединительная линия 121" o:spid="_x0000_s1026" style="position:absolute;z-index:251666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12.25pt,5.75pt" to="680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Drl4&#10;u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C14013" w:rsidRPr="00AC3E60">
        <w:rPr>
          <w:rFonts w:ascii="Arial" w:hAnsi="Arial" w:cs="Arial"/>
          <w:b/>
          <w:sz w:val="24"/>
          <w:szCs w:val="24"/>
        </w:rPr>
        <w:t xml:space="preserve">           </w:t>
      </w:r>
      <w:r w:rsidR="00C14013" w:rsidRPr="00AC3E60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C14013" w:rsidRPr="00AC3E60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322190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убедиться в отсутствии иных повреждений или иных отклонений от нормы.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C14013" w:rsidRPr="003551EE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чрезмерной вибрации или иных непо</w:t>
      </w:r>
      <w:r>
        <w:rPr>
          <w:rFonts w:ascii="Arial" w:eastAsiaTheme="minorEastAsia" w:hAnsi="Arial" w:cs="Arial"/>
          <w:sz w:val="20"/>
          <w:szCs w:val="20"/>
          <w:lang w:eastAsia="zh-CN"/>
        </w:rPr>
        <w:t>ладок немедленно выключите издел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ие. Обратитесь в сервис для устранения неисправности.</w:t>
      </w:r>
    </w:p>
    <w:p w:rsidR="00C14013" w:rsidRPr="00ED5675" w:rsidRDefault="00C14013" w:rsidP="00C14013">
      <w:pPr>
        <w:tabs>
          <w:tab w:val="left" w:pos="10585"/>
        </w:tabs>
        <w:ind w:left="1077" w:right="686"/>
        <w:jc w:val="both"/>
        <w:rPr>
          <w:rFonts w:eastAsiaTheme="minorEastAsia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</w:t>
      </w:r>
    </w:p>
    <w:p w:rsidR="00C14013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материалы и жидкости.</w:t>
      </w:r>
    </w:p>
    <w:p w:rsidR="00C14013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14013" w:rsidRPr="003551EE" w:rsidRDefault="00C14013" w:rsidP="00B11B8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ОПАСНО!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</w:t>
      </w:r>
      <w:r w:rsidR="00B11B88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указанными выше повреждениями и/или отклонениями от нормы.</w:t>
      </w:r>
    </w:p>
    <w:p w:rsidR="00C14013" w:rsidRPr="000F6782" w:rsidRDefault="00C14013" w:rsidP="00C140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Угловые шлифовальные машины применяются только для резания и шлифования металлических изделий. </w:t>
      </w:r>
    </w:p>
    <w:p w:rsidR="00C14013" w:rsidRPr="00BA04FC" w:rsidRDefault="00C14013" w:rsidP="00BA04F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работать с каменными заготовками и керамической плиткой, а также использовать для влажного шлифования!</w:t>
      </w:r>
    </w:p>
    <w:p w:rsidR="00BA04FC" w:rsidRDefault="00BA04FC" w:rsidP="00C14013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825341" w:rsidRDefault="00825341" w:rsidP="00C14013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923F9F" w:rsidRPr="00923F9F" w:rsidRDefault="00923F9F" w:rsidP="00C14013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  <w:bookmarkStart w:id="6" w:name="_GoBack"/>
      <w:bookmarkEnd w:id="6"/>
    </w:p>
    <w:p w:rsidR="00C14013" w:rsidRPr="00250F16" w:rsidRDefault="00C14013" w:rsidP="00FA30C3">
      <w:pPr>
        <w:ind w:left="1077" w:right="336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Блокировка шпинделя</w:t>
      </w:r>
    </w:p>
    <w:p w:rsidR="00C14013" w:rsidRPr="00250F16" w:rsidRDefault="00755415" w:rsidP="00FA30C3">
      <w:pPr>
        <w:ind w:left="1077" w:right="336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31750</wp:posOffset>
            </wp:positionV>
            <wp:extent cx="971550" cy="1390650"/>
            <wp:effectExtent l="19050" t="0" r="0" b="0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13"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="00C14013">
        <w:rPr>
          <w:rFonts w:ascii="Arial" w:hAnsi="Arial" w:cs="Arial"/>
          <w:color w:val="000000"/>
          <w:sz w:val="20"/>
          <w:szCs w:val="20"/>
        </w:rPr>
        <w:t xml:space="preserve"> </w:t>
      </w:r>
      <w:r w:rsidR="00C14013" w:rsidRPr="00250F16">
        <w:rPr>
          <w:rFonts w:ascii="Arial" w:hAnsi="Arial" w:cs="Arial"/>
          <w:color w:val="000000"/>
          <w:sz w:val="20"/>
          <w:szCs w:val="20"/>
        </w:rPr>
        <w:t xml:space="preserve">Никогда не задействуйте </w:t>
      </w:r>
      <w:r w:rsidR="00C14013">
        <w:rPr>
          <w:rFonts w:ascii="Arial" w:hAnsi="Arial" w:cs="Arial"/>
          <w:color w:val="000000"/>
          <w:sz w:val="20"/>
          <w:szCs w:val="20"/>
        </w:rPr>
        <w:t>блокировку</w:t>
      </w:r>
      <w:r w:rsidR="00C14013" w:rsidRPr="00250F16">
        <w:rPr>
          <w:rFonts w:ascii="Arial" w:hAnsi="Arial" w:cs="Arial"/>
          <w:color w:val="000000"/>
          <w:sz w:val="20"/>
          <w:szCs w:val="20"/>
        </w:rPr>
        <w:t xml:space="preserve"> при вращающемся шпинделе. Это может привести к повреждению инструмента. </w:t>
      </w:r>
    </w:p>
    <w:p w:rsidR="00C14013" w:rsidRPr="00B11B88" w:rsidRDefault="00C14013" w:rsidP="00FA30C3">
      <w:pPr>
        <w:ind w:left="1077" w:right="3366"/>
        <w:jc w:val="both"/>
        <w:rPr>
          <w:rFonts w:ascii="Arial" w:hAnsi="Arial" w:cs="Arial"/>
          <w:color w:val="000000"/>
          <w:sz w:val="20"/>
          <w:szCs w:val="20"/>
        </w:rPr>
      </w:pPr>
      <w:r w:rsidRPr="00250F16">
        <w:rPr>
          <w:rFonts w:ascii="Arial" w:hAnsi="Arial" w:cs="Arial"/>
          <w:color w:val="000000"/>
          <w:sz w:val="20"/>
          <w:szCs w:val="20"/>
        </w:rPr>
        <w:t xml:space="preserve">Нажмите на </w:t>
      </w:r>
      <w:r>
        <w:rPr>
          <w:rFonts w:ascii="Arial" w:hAnsi="Arial" w:cs="Arial"/>
          <w:color w:val="000000"/>
          <w:sz w:val="20"/>
          <w:szCs w:val="20"/>
        </w:rPr>
        <w:t>кнопку блокировки (</w:t>
      </w:r>
      <w:r w:rsidRPr="00201A46">
        <w:rPr>
          <w:rFonts w:ascii="Arial" w:hAnsi="Arial" w:cs="Arial" w:hint="eastAsia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для предотвращения вращения шпинделя при установке или снятии </w:t>
      </w:r>
      <w:r w:rsidR="00B11B88">
        <w:rPr>
          <w:rFonts w:ascii="Arial" w:hAnsi="Arial" w:cs="Arial"/>
          <w:color w:val="000000"/>
          <w:sz w:val="20"/>
          <w:szCs w:val="20"/>
        </w:rPr>
        <w:t>дополнительных принадлежностей.</w:t>
      </w:r>
    </w:p>
    <w:p w:rsidR="00BA04FC" w:rsidRDefault="00BA04FC" w:rsidP="00FA30C3">
      <w:pPr>
        <w:ind w:left="1077" w:right="3366"/>
        <w:jc w:val="both"/>
        <w:rPr>
          <w:rFonts w:ascii="Arial" w:hAnsi="Arial" w:cs="Arial"/>
          <w:b/>
          <w:bCs/>
          <w:sz w:val="20"/>
          <w:szCs w:val="20"/>
        </w:rPr>
      </w:pPr>
    </w:p>
    <w:p w:rsidR="00BA04FC" w:rsidRDefault="00BA04FC" w:rsidP="00FA30C3">
      <w:pPr>
        <w:ind w:left="1077" w:right="3366"/>
        <w:jc w:val="both"/>
        <w:rPr>
          <w:rFonts w:ascii="Arial" w:hAnsi="Arial" w:cs="Arial"/>
          <w:b/>
          <w:bCs/>
          <w:sz w:val="20"/>
          <w:szCs w:val="20"/>
        </w:rPr>
      </w:pPr>
    </w:p>
    <w:p w:rsidR="00BA04FC" w:rsidRDefault="00BA04FC" w:rsidP="00FA30C3">
      <w:pPr>
        <w:ind w:left="1077" w:right="3366"/>
        <w:jc w:val="both"/>
        <w:rPr>
          <w:rFonts w:ascii="Arial" w:hAnsi="Arial" w:cs="Arial"/>
          <w:b/>
          <w:bCs/>
          <w:sz w:val="20"/>
          <w:szCs w:val="20"/>
        </w:rPr>
      </w:pPr>
    </w:p>
    <w:p w:rsidR="00BA04FC" w:rsidRPr="00FA30C3" w:rsidRDefault="00BA04FC" w:rsidP="00FA30C3">
      <w:pPr>
        <w:ind w:right="336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BA04FC" w:rsidRDefault="00BA04FC" w:rsidP="00FA30C3">
      <w:pPr>
        <w:ind w:left="1077" w:right="3366"/>
        <w:jc w:val="both"/>
        <w:rPr>
          <w:rFonts w:ascii="Arial" w:hAnsi="Arial" w:cs="Arial"/>
          <w:b/>
          <w:bCs/>
          <w:sz w:val="20"/>
          <w:szCs w:val="20"/>
        </w:rPr>
      </w:pPr>
    </w:p>
    <w:p w:rsidR="00C14013" w:rsidRDefault="00C14013" w:rsidP="00FA30C3">
      <w:pPr>
        <w:ind w:left="1077" w:right="336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Включение и выключение</w:t>
      </w:r>
    </w:p>
    <w:p w:rsidR="00C14013" w:rsidRPr="00C14609" w:rsidRDefault="00755415" w:rsidP="00FA30C3">
      <w:pPr>
        <w:ind w:left="1077" w:right="3366" w:firstLine="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104775</wp:posOffset>
            </wp:positionV>
            <wp:extent cx="1266825" cy="1438275"/>
            <wp:effectExtent l="19050" t="0" r="9525" b="0"/>
            <wp:wrapSquare wrapText="bothSides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7" t="4227" r="6026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13" w:rsidRPr="00C14609">
        <w:rPr>
          <w:rFonts w:ascii="Arial" w:eastAsia="Times New Roman" w:hAnsi="Arial" w:cs="Arial"/>
          <w:b/>
          <w:color w:val="000000"/>
          <w:sz w:val="20"/>
          <w:szCs w:val="20"/>
        </w:rPr>
        <w:t>ВНИМАНИЕ!</w:t>
      </w:r>
      <w:r w:rsidR="00C14013" w:rsidRPr="00C14609">
        <w:rPr>
          <w:rFonts w:ascii="Arial" w:eastAsia="Times New Roman" w:hAnsi="Arial" w:cs="Arial"/>
          <w:color w:val="000000"/>
          <w:sz w:val="20"/>
          <w:szCs w:val="20"/>
        </w:rPr>
        <w:t xml:space="preserve"> Перед включением инструмента в розетку, всегда проверяйте, что выключатель работает надлежащим образом и возвращается в положение “ВЫКЛ”, если его отпустить.</w:t>
      </w:r>
    </w:p>
    <w:p w:rsidR="00C14013" w:rsidRPr="00C14609" w:rsidRDefault="00C14013" w:rsidP="00FA30C3">
      <w:pPr>
        <w:ind w:left="1077" w:right="3366" w:firstLine="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C14609">
        <w:rPr>
          <w:rFonts w:ascii="Arial" w:eastAsia="Times New Roman" w:hAnsi="Arial" w:cs="Arial"/>
          <w:color w:val="000000"/>
          <w:sz w:val="20"/>
          <w:szCs w:val="20"/>
        </w:rPr>
        <w:t xml:space="preserve">Вы можете активизировать режим постоянства вращения, нажав на кнопку (1) и кнопку фиксации (2) одновременно. </w:t>
      </w:r>
    </w:p>
    <w:p w:rsidR="00C14013" w:rsidRDefault="00C14013" w:rsidP="00FA30C3">
      <w:pPr>
        <w:tabs>
          <w:tab w:val="left" w:pos="10585"/>
        </w:tabs>
        <w:ind w:right="3366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F576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           </w:t>
      </w:r>
      <w:r w:rsidRPr="00C14609">
        <w:rPr>
          <w:rFonts w:ascii="Arial" w:eastAsia="Times New Roman" w:hAnsi="Arial" w:cs="Arial"/>
          <w:color w:val="000000"/>
          <w:sz w:val="20"/>
          <w:szCs w:val="20"/>
        </w:rPr>
        <w:t>Чтобы отключить данный режим нажмите кнопку фиксации выключателя (1).</w:t>
      </w:r>
    </w:p>
    <w:p w:rsidR="00BA04FC" w:rsidRDefault="00BA04FC" w:rsidP="00FA30C3">
      <w:pPr>
        <w:spacing w:after="80"/>
        <w:ind w:leftChars="515" w:left="1133" w:rightChars="499" w:right="1098"/>
        <w:jc w:val="both"/>
        <w:rPr>
          <w:rFonts w:ascii="Arial" w:hAnsi="Arial" w:cs="Arial"/>
          <w:b/>
          <w:color w:val="000000"/>
          <w:sz w:val="20"/>
          <w:szCs w:val="20"/>
          <w:lang w:eastAsia="zh-CN"/>
        </w:rPr>
      </w:pPr>
    </w:p>
    <w:p w:rsidR="00BA04FC" w:rsidRPr="00FA30C3" w:rsidRDefault="00BA04FC" w:rsidP="00FA30C3">
      <w:pPr>
        <w:spacing w:after="80"/>
        <w:ind w:rightChars="499" w:right="1098"/>
        <w:jc w:val="both"/>
        <w:rPr>
          <w:rFonts w:ascii="Arial" w:eastAsiaTheme="minorEastAsia" w:hAnsi="Arial" w:cs="Arial"/>
          <w:b/>
          <w:color w:val="000000"/>
          <w:sz w:val="20"/>
          <w:szCs w:val="20"/>
          <w:lang w:eastAsia="zh-CN"/>
        </w:rPr>
      </w:pPr>
    </w:p>
    <w:p w:rsidR="00BA04FC" w:rsidRPr="00BA04FC" w:rsidRDefault="00BA04FC" w:rsidP="00FA30C3">
      <w:pPr>
        <w:spacing w:after="80"/>
        <w:ind w:leftChars="515" w:left="1133" w:rightChars="1465" w:right="3223"/>
        <w:jc w:val="both"/>
        <w:rPr>
          <w:rFonts w:ascii="Arial" w:hAnsi="Arial" w:cs="Arial"/>
          <w:b/>
          <w:color w:val="000000"/>
          <w:sz w:val="20"/>
          <w:szCs w:val="20"/>
          <w:lang w:eastAsia="zh-CN"/>
        </w:rPr>
      </w:pPr>
      <w:r>
        <w:rPr>
          <w:rFonts w:ascii="Arial" w:hAnsi="Arial" w:cs="Arial"/>
          <w:b/>
          <w:color w:val="000000"/>
          <w:sz w:val="20"/>
          <w:szCs w:val="20"/>
          <w:lang w:eastAsia="zh-CN"/>
        </w:rPr>
        <w:t>Шлифовка и зачистка</w:t>
      </w:r>
    </w:p>
    <w:p w:rsidR="00BA04FC" w:rsidRPr="00BA04FC" w:rsidRDefault="00FA30C3" w:rsidP="00FA30C3">
      <w:pPr>
        <w:ind w:leftChars="515" w:left="1133" w:rightChars="1465" w:right="322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161925</wp:posOffset>
            </wp:positionV>
            <wp:extent cx="1266825" cy="828675"/>
            <wp:effectExtent l="19050" t="0" r="9525" b="0"/>
            <wp:wrapSquare wrapText="bothSides"/>
            <wp:docPr id="2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3999" r="4643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04FC" w:rsidRPr="00BA04FC">
        <w:rPr>
          <w:rFonts w:ascii="Arial" w:hAnsi="Arial" w:cs="Arial"/>
          <w:b/>
          <w:color w:val="000000"/>
          <w:sz w:val="20"/>
          <w:szCs w:val="20"/>
        </w:rPr>
        <w:t xml:space="preserve">ОПАСНО! </w:t>
      </w:r>
      <w:r w:rsidR="00BA04FC" w:rsidRPr="00BA04FC">
        <w:rPr>
          <w:rFonts w:ascii="Arial" w:hAnsi="Arial" w:cs="Arial"/>
          <w:color w:val="000000"/>
          <w:sz w:val="20"/>
          <w:szCs w:val="20"/>
        </w:rPr>
        <w:t xml:space="preserve">Никогда не прилагайте к инструменту усилий. Чрезмерное усилие и давление могут привести к опасному разрушению диска. </w:t>
      </w:r>
    </w:p>
    <w:p w:rsidR="00BA04FC" w:rsidRPr="00BA04FC" w:rsidRDefault="00BA04FC" w:rsidP="00FA30C3">
      <w:pPr>
        <w:ind w:leftChars="515" w:left="1133" w:rightChars="1465" w:right="3223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color w:val="000000"/>
          <w:sz w:val="20"/>
          <w:szCs w:val="20"/>
        </w:rPr>
        <w:t xml:space="preserve">Всегда меняйте диск, если при шлифовании инструмент упал. </w:t>
      </w:r>
    </w:p>
    <w:p w:rsidR="00BA04FC" w:rsidRPr="00BA04FC" w:rsidRDefault="00BA04FC" w:rsidP="00FA30C3">
      <w:pPr>
        <w:ind w:leftChars="515" w:left="1133" w:rightChars="1465" w:right="3223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ОПАСНО! </w:t>
      </w:r>
      <w:r w:rsidRPr="00BA04FC">
        <w:rPr>
          <w:rFonts w:ascii="Arial" w:hAnsi="Arial" w:cs="Arial"/>
          <w:color w:val="000000"/>
          <w:sz w:val="20"/>
          <w:szCs w:val="20"/>
        </w:rPr>
        <w:t xml:space="preserve">Никогда не ударяйте и не бейте шлифовальный диск или круг об обрабатываемую деталь. </w:t>
      </w:r>
    </w:p>
    <w:p w:rsidR="00BA04FC" w:rsidRPr="00BA04FC" w:rsidRDefault="00BA04FC" w:rsidP="00FA30C3">
      <w:pPr>
        <w:ind w:leftChars="515" w:left="1133" w:rightChars="1465" w:right="3223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ОПАСНО! </w:t>
      </w:r>
      <w:r w:rsidRPr="00BA04FC">
        <w:rPr>
          <w:rFonts w:ascii="Arial" w:hAnsi="Arial" w:cs="Arial"/>
          <w:color w:val="000000"/>
          <w:sz w:val="20"/>
          <w:szCs w:val="20"/>
        </w:rPr>
        <w:t xml:space="preserve">Избегайте подпрыгивания и зацепления диска, особенно при обработке углов, острых краев и т.д. Это может привести к потере управления и отдаче. </w:t>
      </w:r>
    </w:p>
    <w:p w:rsidR="00BA04FC" w:rsidRPr="00BA04FC" w:rsidRDefault="00BA04FC" w:rsidP="00BA04FC">
      <w:pPr>
        <w:ind w:leftChars="515" w:left="1133" w:rightChars="499" w:right="1098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ЗАПРЕЩЕНО! </w:t>
      </w:r>
      <w:r w:rsidRPr="00BA04FC">
        <w:rPr>
          <w:rFonts w:ascii="Arial" w:hAnsi="Arial" w:cs="Arial"/>
          <w:color w:val="000000"/>
          <w:sz w:val="20"/>
          <w:szCs w:val="20"/>
        </w:rPr>
        <w:t>Никогда не используйте инструмент с полотнами для обработки дерева или другими дисковыми пилами. При использовании на шлифмашине такие пилы часто выскакивают, выходят из-под контроля и приводят к травмам.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b/>
          <w:color w:val="000000"/>
          <w:sz w:val="20"/>
          <w:szCs w:val="20"/>
        </w:rPr>
        <w:t xml:space="preserve">ЗАПРЕЩЕНО! </w:t>
      </w:r>
      <w:r w:rsidRPr="00BA04FC">
        <w:rPr>
          <w:rFonts w:ascii="Arial" w:hAnsi="Arial" w:cs="Arial"/>
          <w:color w:val="000000"/>
          <w:sz w:val="20"/>
          <w:szCs w:val="20"/>
        </w:rPr>
        <w:t>Никогда не включайте инструмент, если он касается обрабатываемого изделия. Это может стать причиной травмы оператора.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color w:val="000000"/>
          <w:sz w:val="20"/>
          <w:szCs w:val="20"/>
        </w:rPr>
      </w:pPr>
      <w:r w:rsidRPr="00BA04FC">
        <w:rPr>
          <w:rFonts w:ascii="Arial" w:hAnsi="Arial" w:cs="Arial"/>
          <w:color w:val="000000"/>
          <w:sz w:val="20"/>
          <w:szCs w:val="20"/>
        </w:rPr>
        <w:t>Во время выполнения операции всегда надевайте защитные очки или защитную маску.</w:t>
      </w:r>
    </w:p>
    <w:p w:rsidR="00BA04FC" w:rsidRDefault="00BA04FC" w:rsidP="00E66AA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A04FC">
        <w:rPr>
          <w:rFonts w:ascii="Arial" w:hAnsi="Arial" w:cs="Arial"/>
          <w:color w:val="000000"/>
          <w:sz w:val="20"/>
          <w:szCs w:val="20"/>
        </w:rPr>
        <w:t xml:space="preserve">После работы всегда отключайте инструмент и дожидайтесь полной </w:t>
      </w:r>
      <w:r>
        <w:rPr>
          <w:rFonts w:ascii="Arial" w:hAnsi="Arial" w:cs="Arial"/>
          <w:color w:val="000000"/>
          <w:sz w:val="20"/>
          <w:szCs w:val="20"/>
        </w:rPr>
        <w:t>остановки диска.</w:t>
      </w:r>
    </w:p>
    <w:p w:rsidR="00E66AAD" w:rsidRPr="00E66AAD" w:rsidRDefault="00E66AAD" w:rsidP="00E66AA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A04FC" w:rsidRPr="00BA04FC" w:rsidRDefault="00BA04FC" w:rsidP="00BA04FC">
      <w:pPr>
        <w:spacing w:before="60" w:after="80"/>
        <w:ind w:leftChars="514" w:left="1131" w:rightChars="435" w:right="957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/>
          <w:bCs/>
          <w:sz w:val="20"/>
          <w:szCs w:val="20"/>
          <w:lang w:eastAsia="zh-CN"/>
        </w:rPr>
        <w:t>Выполнение работ с абразивным отре</w:t>
      </w:r>
      <w:r w:rsidR="00E66AAD">
        <w:rPr>
          <w:rFonts w:ascii="Arial" w:hAnsi="Arial" w:cs="Arial"/>
          <w:b/>
          <w:bCs/>
          <w:sz w:val="20"/>
          <w:szCs w:val="20"/>
          <w:lang w:eastAsia="zh-CN"/>
        </w:rPr>
        <w:t>зным кругом или алмазным кругом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При использовании абразивного отрезного круга или алмазного круга может применяться только специальный защитный кожух, предназначенный для отрезных кругов.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Нельзя использовать отрезной круг для шлифовки боковой поверхностью.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Не "заклинивайте" круг и не прикладывайте к нему чрезмерное давление. Не пытайтесь чрезмерно увеличить глубину резания. Перенапряжение круга увеличивает его нагрузку и восприимчивость к короблению или прихватыванию в прорези, а также возможность отдачи, поломки круга и перегрева электродвигателя.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Не запускайте отрезной круг, пока он находится в детали. Дайте кругу раскрутиться до максимальной скорости, а затем осторожно введите в разрез, перемещая инструмент вперед по поверхности обрабатываемой детали. При перезапуске электроинструмента, углубившегося в деталь, возможно прихватывание круга, его выскакивание или отдача.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Во время операций резания нельзя менять угол наклона круга. Боковое давление на отрезной круг (как при шлифовке) приводит к растрескиванию и разрушению круга, в результате чего возможны серьезные травмы.</w:t>
      </w:r>
    </w:p>
    <w:p w:rsidR="00BA04FC" w:rsidRPr="00BA04FC" w:rsidRDefault="00BA04FC" w:rsidP="00BA04FC">
      <w:pPr>
        <w:ind w:leftChars="514" w:left="1131" w:rightChars="435" w:right="957" w:firstLine="2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A04FC">
        <w:rPr>
          <w:rFonts w:ascii="Arial" w:hAnsi="Arial" w:cs="Arial"/>
          <w:bCs/>
          <w:sz w:val="20"/>
          <w:szCs w:val="20"/>
          <w:lang w:eastAsia="zh-CN"/>
        </w:rPr>
        <w:t>Алмазный круг во время работы должен располагаться перпендикулярно разрезаемому материалу.</w:t>
      </w:r>
    </w:p>
    <w:p w:rsidR="00C14013" w:rsidRDefault="00C14013" w:rsidP="00C14013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25341" w:rsidRDefault="00825341" w:rsidP="00C14013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14013" w:rsidRPr="00825341" w:rsidRDefault="00955DDB" w:rsidP="00825341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67968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104774</wp:posOffset>
                </wp:positionV>
                <wp:extent cx="5943600" cy="0"/>
                <wp:effectExtent l="0" t="19050" r="0" b="0"/>
                <wp:wrapNone/>
                <wp:docPr id="113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13C77B31" id="Прямая соединительная линия 122" o:spid="_x0000_s1026" style="position:absolute;z-index:2516679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44.1pt,8.25pt" to="812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h+EA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C14013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  <w:bookmarkStart w:id="7" w:name="_Toc519687078"/>
    </w:p>
    <w:p w:rsidR="00C14013" w:rsidRPr="00C63749" w:rsidRDefault="00C63749" w:rsidP="00825341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063950"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34925</wp:posOffset>
            </wp:positionV>
            <wp:extent cx="1228725" cy="1123950"/>
            <wp:effectExtent l="19050" t="0" r="9525" b="0"/>
            <wp:wrapSquare wrapText="bothSides"/>
            <wp:docPr id="17" name="图片 22" descr="H9EWY58G~){L6GO4V3%9)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9EWY58G~){L6GO4V3%9)Q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13">
        <w:rPr>
          <w:rFonts w:ascii="Arial" w:hAnsi="Arial" w:cs="Arial"/>
          <w:b/>
          <w:sz w:val="20"/>
          <w:szCs w:val="20"/>
        </w:rPr>
        <w:t>Установка защитного кожуха</w:t>
      </w:r>
    </w:p>
    <w:p w:rsidR="00C14013" w:rsidRPr="00C63749" w:rsidRDefault="00C14013" w:rsidP="0082534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63950">
        <w:rPr>
          <w:rFonts w:ascii="Arial" w:hAnsi="Arial" w:cs="Arial"/>
          <w:b/>
          <w:bCs/>
          <w:sz w:val="20"/>
          <w:szCs w:val="20"/>
        </w:rPr>
        <w:t>ОПАСНО!</w:t>
      </w:r>
      <w:r w:rsidRPr="00063950">
        <w:rPr>
          <w:rFonts w:ascii="Arial" w:hAnsi="Arial" w:cs="Arial"/>
          <w:bCs/>
          <w:sz w:val="20"/>
          <w:szCs w:val="20"/>
        </w:rPr>
        <w:t xml:space="preserve"> В случае неправильной установки защитного кожуха, попадание осколков поврежденного шлифовального диска может стать причиной получения увечий и гибели оператора</w:t>
      </w:r>
      <w:r w:rsidRPr="00063950">
        <w:rPr>
          <w:rFonts w:ascii="Arial" w:hAnsi="Arial" w:cs="Arial"/>
          <w:b/>
          <w:bCs/>
          <w:sz w:val="20"/>
          <w:szCs w:val="20"/>
        </w:rPr>
        <w:t>.</w:t>
      </w:r>
      <w:r w:rsidR="00C63749">
        <w:rPr>
          <w:rFonts w:ascii="Arial" w:hAnsi="Arial" w:cs="Arial"/>
          <w:b/>
          <w:bCs/>
          <w:sz w:val="20"/>
          <w:szCs w:val="20"/>
        </w:rPr>
        <w:t xml:space="preserve"> </w:t>
      </w:r>
      <w:r w:rsidR="00C63749" w:rsidRPr="00F75E74">
        <w:rPr>
          <w:rFonts w:ascii="Arial" w:eastAsiaTheme="minorEastAsia" w:hAnsi="Arial" w:cs="Arial"/>
          <w:sz w:val="20"/>
          <w:szCs w:val="20"/>
          <w:lang w:eastAsia="zh-CN"/>
        </w:rPr>
        <w:t>Кожух диска необходимо устанавливать на инструмент таким образом, чтобы закрытая сторона кожуха всегда находилась по направлению к оператору.</w:t>
      </w:r>
    </w:p>
    <w:p w:rsidR="00C14013" w:rsidRPr="00825341" w:rsidRDefault="00C14013" w:rsidP="00825341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sz w:val="20"/>
          <w:szCs w:val="20"/>
        </w:rPr>
        <w:t>Защитный кожух оснащен специальной системой</w:t>
      </w:r>
      <w:r w:rsidRPr="009C5BBF">
        <w:rPr>
          <w:rFonts w:ascii="Arial" w:hAnsi="Arial" w:cs="Arial"/>
          <w:b/>
          <w:sz w:val="20"/>
          <w:szCs w:val="20"/>
        </w:rPr>
        <w:t xml:space="preserve"> </w:t>
      </w:r>
      <w:r w:rsidRPr="009C5BBF">
        <w:rPr>
          <w:rFonts w:ascii="Arial" w:hAnsi="Arial" w:cs="Arial"/>
          <w:b/>
          <w:sz w:val="20"/>
          <w:szCs w:val="20"/>
          <w:lang w:val="en-US"/>
        </w:rPr>
        <w:t>FASTADAPT</w:t>
      </w:r>
      <w:r w:rsidRPr="009C5BBF">
        <w:rPr>
          <w:rFonts w:ascii="Arial" w:hAnsi="Arial" w:cs="Arial"/>
          <w:b/>
          <w:sz w:val="20"/>
          <w:szCs w:val="20"/>
        </w:rPr>
        <w:t xml:space="preserve">. </w:t>
      </w:r>
      <w:r w:rsidRPr="009C5BBF">
        <w:rPr>
          <w:rFonts w:ascii="Arial" w:hAnsi="Arial" w:cs="Arial"/>
          <w:sz w:val="20"/>
          <w:szCs w:val="20"/>
        </w:rPr>
        <w:t>Чтобы установить защитный кожух, защелкните фиксатор, как показано на рисунке. Для снятия защитного</w:t>
      </w:r>
      <w:r>
        <w:rPr>
          <w:rFonts w:ascii="Arial" w:hAnsi="Arial" w:cs="Arial"/>
          <w:sz w:val="20"/>
          <w:szCs w:val="20"/>
        </w:rPr>
        <w:t xml:space="preserve"> </w:t>
      </w:r>
      <w:r w:rsidRPr="009C5BBF">
        <w:rPr>
          <w:rFonts w:ascii="Arial" w:hAnsi="Arial" w:cs="Arial"/>
          <w:sz w:val="20"/>
          <w:szCs w:val="20"/>
        </w:rPr>
        <w:t>кожуха отщелкните фиксатор.</w:t>
      </w:r>
    </w:p>
    <w:p w:rsidR="00C14013" w:rsidRDefault="00B11B88" w:rsidP="00C14013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10160</wp:posOffset>
            </wp:positionV>
            <wp:extent cx="2333625" cy="609600"/>
            <wp:effectExtent l="19050" t="0" r="9525" b="0"/>
            <wp:wrapSquare wrapText="bothSides"/>
            <wp:docPr id="19" name="图片 8" descr="C:\Documents and Settings\Zhongll\桌面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nts and Settings\Zhongll\桌面\未标题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13">
        <w:rPr>
          <w:rFonts w:ascii="Arial" w:hAnsi="Arial" w:cs="Arial"/>
          <w:b/>
          <w:bCs/>
          <w:sz w:val="20"/>
          <w:szCs w:val="20"/>
        </w:rPr>
        <w:t>Установка боковой рукоятки</w:t>
      </w:r>
    </w:p>
    <w:p w:rsidR="00C14013" w:rsidRPr="001E1549" w:rsidRDefault="00C14013" w:rsidP="00C14013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Боковую рукоятку можно установить</w:t>
      </w:r>
      <w:r>
        <w:rPr>
          <w:rFonts w:ascii="Arial" w:hAnsi="Arial" w:cs="Arial"/>
          <w:sz w:val="20"/>
          <w:szCs w:val="20"/>
        </w:rPr>
        <w:t>,</w:t>
      </w:r>
      <w:r w:rsidRPr="001E1549">
        <w:rPr>
          <w:rFonts w:ascii="Arial" w:hAnsi="Arial" w:cs="Arial"/>
          <w:sz w:val="20"/>
          <w:szCs w:val="20"/>
        </w:rPr>
        <w:t xml:space="preserve"> как для управления справа, так </w:t>
      </w:r>
      <w:r w:rsidR="00384F94" w:rsidRPr="001E1549">
        <w:rPr>
          <w:rFonts w:ascii="Arial" w:hAnsi="Arial" w:cs="Arial"/>
          <w:sz w:val="20"/>
          <w:szCs w:val="20"/>
        </w:rPr>
        <w:t xml:space="preserve">и </w:t>
      </w:r>
      <w:r w:rsidR="00384F94">
        <w:rPr>
          <w:rFonts w:ascii="Arial" w:eastAsiaTheme="minorEastAsia" w:hAnsi="Arial" w:cs="Arial"/>
          <w:sz w:val="20"/>
          <w:szCs w:val="20"/>
          <w:lang w:eastAsia="zh-CN"/>
        </w:rPr>
        <w:t>слева</w:t>
      </w:r>
      <w:r w:rsidRPr="001E1549">
        <w:rPr>
          <w:rFonts w:ascii="Arial" w:hAnsi="Arial" w:cs="Arial"/>
          <w:sz w:val="20"/>
          <w:szCs w:val="20"/>
        </w:rPr>
        <w:t>.</w:t>
      </w:r>
    </w:p>
    <w:p w:rsidR="00825341" w:rsidRDefault="00C14013" w:rsidP="00825341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слева установите боковую рукоятку на правой стороне редуктора.</w:t>
      </w:r>
    </w:p>
    <w:p w:rsidR="00C14013" w:rsidRPr="00825341" w:rsidRDefault="00C14013" w:rsidP="00825341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справа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установите боковую рукоятку на левой</w:t>
      </w:r>
      <w:r>
        <w:rPr>
          <w:rFonts w:ascii="Arial" w:hAnsi="Arial" w:cs="Arial"/>
          <w:sz w:val="20"/>
          <w:szCs w:val="20"/>
        </w:rPr>
        <w:t xml:space="preserve"> </w:t>
      </w:r>
      <w:r w:rsidR="00825341">
        <w:rPr>
          <w:rFonts w:ascii="Arial" w:hAnsi="Arial" w:cs="Arial"/>
          <w:sz w:val="20"/>
          <w:szCs w:val="20"/>
        </w:rPr>
        <w:t>стороне.</w:t>
      </w:r>
    </w:p>
    <w:p w:rsidR="00C14013" w:rsidRPr="001475A3" w:rsidRDefault="00C14013" w:rsidP="00C14013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475A3">
        <w:rPr>
          <w:rFonts w:ascii="Arial" w:hAnsi="Arial" w:cs="Arial"/>
          <w:b/>
          <w:sz w:val="20"/>
          <w:szCs w:val="20"/>
        </w:rPr>
        <w:t>Установка и замена</w:t>
      </w:r>
      <w:r>
        <w:rPr>
          <w:rFonts w:ascii="Arial" w:hAnsi="Arial" w:cs="Arial"/>
          <w:b/>
          <w:sz w:val="20"/>
          <w:szCs w:val="20"/>
        </w:rPr>
        <w:t xml:space="preserve"> шлифовальных и отрезных дисков</w:t>
      </w:r>
    </w:p>
    <w:bookmarkEnd w:id="7"/>
    <w:p w:rsidR="00C14013" w:rsidRPr="001475A3" w:rsidRDefault="00825341" w:rsidP="00C14013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81915</wp:posOffset>
            </wp:positionV>
            <wp:extent cx="1419225" cy="1514475"/>
            <wp:effectExtent l="19050" t="0" r="9525" b="0"/>
            <wp:wrapTight wrapText="bothSides">
              <wp:wrapPolygon edited="0">
                <wp:start x="-290" y="0"/>
                <wp:lineTo x="-290" y="21464"/>
                <wp:lineTo x="21745" y="21464"/>
                <wp:lineTo x="21745" y="0"/>
                <wp:lineTo x="-290" y="0"/>
              </wp:wrapPolygon>
            </wp:wrapTight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5281" r="5222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4013" w:rsidRPr="001475A3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="00C14013" w:rsidRPr="001475A3">
        <w:rPr>
          <w:rFonts w:ascii="Arial" w:hAnsi="Arial" w:cs="Arial"/>
          <w:bCs/>
          <w:sz w:val="20"/>
          <w:szCs w:val="20"/>
        </w:rPr>
        <w:t>Устанавливайте только подходящие шлифовальные и отрезные диски.</w:t>
      </w:r>
      <w:r w:rsidR="00C14013" w:rsidRPr="001475A3">
        <w:rPr>
          <w:noProof/>
          <w:sz w:val="20"/>
          <w:szCs w:val="20"/>
          <w:lang w:eastAsia="zh-CN" w:bidi="ar-SA"/>
        </w:rPr>
        <w:t xml:space="preserve"> </w:t>
      </w:r>
    </w:p>
    <w:p w:rsidR="00C14013" w:rsidRPr="001475A3" w:rsidRDefault="00C14013" w:rsidP="00C14013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Устанавливайте только армированные шлифовальные круги.</w:t>
      </w:r>
    </w:p>
    <w:p w:rsidR="00C14013" w:rsidRPr="00E303A9" w:rsidRDefault="00C14013" w:rsidP="00C14013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C14013" w:rsidRPr="007D7E6D" w:rsidRDefault="00C14013" w:rsidP="00C14013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1.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шпинделя и поверните шпиндель так, чтобы он</w:t>
      </w:r>
      <w:r w:rsidRPr="00643F20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попал в </w:t>
      </w:r>
      <w:r w:rsidRPr="007D7E6D">
        <w:rPr>
          <w:rFonts w:ascii="Arial" w:eastAsiaTheme="minorEastAsia" w:hAnsi="Arial" w:cs="Arial"/>
          <w:sz w:val="20"/>
          <w:szCs w:val="20"/>
          <w:lang w:eastAsia="zh-CN"/>
        </w:rPr>
        <w:t>специальное отверстие. В процессе обязательно удерживайте кно</w:t>
      </w:r>
      <w:r>
        <w:rPr>
          <w:rFonts w:ascii="Arial" w:eastAsiaTheme="minorEastAsia" w:hAnsi="Arial" w:cs="Arial"/>
          <w:sz w:val="20"/>
          <w:szCs w:val="20"/>
          <w:lang w:eastAsia="zh-CN"/>
        </w:rPr>
        <w:t>пку блокировки шпинделя нажатой;</w:t>
      </w:r>
    </w:p>
    <w:p w:rsidR="00C14013" w:rsidRPr="00643F20" w:rsidRDefault="00C14013" w:rsidP="00C14013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2.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При помощи </w:t>
      </w:r>
      <w:r>
        <w:rPr>
          <w:rFonts w:ascii="Arial" w:eastAsiaTheme="minorEastAsia" w:hAnsi="Arial" w:cs="Arial"/>
          <w:sz w:val="20"/>
          <w:szCs w:val="20"/>
          <w:lang w:eastAsia="zh-CN"/>
        </w:rPr>
        <w:t>фланцевого ключа (11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) снимите </w:t>
      </w:r>
      <w:r>
        <w:rPr>
          <w:rFonts w:ascii="Arial" w:eastAsiaTheme="minorEastAsia" w:hAnsi="Arial" w:cs="Arial"/>
          <w:sz w:val="20"/>
          <w:szCs w:val="20"/>
          <w:lang w:eastAsia="zh-CN"/>
        </w:rPr>
        <w:t>внешний фланец (12) со шпинделя;</w:t>
      </w:r>
    </w:p>
    <w:p w:rsidR="00C14013" w:rsidRPr="00643F20" w:rsidRDefault="00C14013" w:rsidP="00C14013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3.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</w:t>
      </w:r>
      <w:r>
        <w:rPr>
          <w:rFonts w:ascii="Arial" w:eastAsiaTheme="minorEastAsia" w:hAnsi="Arial" w:cs="Arial"/>
          <w:sz w:val="20"/>
          <w:szCs w:val="20"/>
          <w:lang w:eastAsia="zh-CN"/>
        </w:rPr>
        <w:t>;</w:t>
      </w:r>
      <w:r w:rsidRPr="00947E5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14013" w:rsidRPr="00643F20" w:rsidRDefault="00C14013" w:rsidP="00C14013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4. Установите внешний </w:t>
      </w:r>
      <w:r w:rsidR="00384F94">
        <w:rPr>
          <w:rFonts w:ascii="Arial" w:eastAsiaTheme="minorEastAsia" w:hAnsi="Arial" w:cs="Arial"/>
          <w:sz w:val="20"/>
          <w:szCs w:val="20"/>
          <w:lang w:eastAsia="zh-CN"/>
        </w:rPr>
        <w:t xml:space="preserve">фланец </w:t>
      </w:r>
      <w:r w:rsidR="00384F94" w:rsidRPr="00643F20">
        <w:rPr>
          <w:rFonts w:ascii="Arial" w:eastAsiaTheme="minorEastAsia" w:hAnsi="Arial" w:cs="Arial"/>
          <w:sz w:val="20"/>
          <w:szCs w:val="20"/>
          <w:lang w:eastAsia="zh-CN"/>
        </w:rPr>
        <w:t>на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 шли</w:t>
      </w:r>
      <w:r>
        <w:rPr>
          <w:rFonts w:ascii="Arial" w:eastAsiaTheme="minorEastAsia" w:hAnsi="Arial" w:cs="Arial"/>
          <w:sz w:val="20"/>
          <w:szCs w:val="20"/>
          <w:lang w:eastAsia="zh-CN"/>
        </w:rPr>
        <w:t>фовальный или отрезной диск;</w:t>
      </w:r>
    </w:p>
    <w:p w:rsidR="00C14013" w:rsidRPr="00643F20" w:rsidRDefault="00C14013" w:rsidP="00C14013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5.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Затяните внешни</w:t>
      </w:r>
      <w:r>
        <w:rPr>
          <w:rFonts w:ascii="Arial" w:eastAsiaTheme="minorEastAsia" w:hAnsi="Arial" w:cs="Arial"/>
          <w:sz w:val="20"/>
          <w:szCs w:val="20"/>
          <w:lang w:eastAsia="zh-CN"/>
        </w:rPr>
        <w:t>й фланец при помощи фланцевого ключа;</w:t>
      </w:r>
    </w:p>
    <w:p w:rsidR="00C14013" w:rsidRPr="00643F20" w:rsidRDefault="00C14013" w:rsidP="00C14013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6. 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>Отпус</w:t>
      </w:r>
      <w:r>
        <w:rPr>
          <w:rFonts w:ascii="Arial" w:eastAsiaTheme="minorEastAsia" w:hAnsi="Arial" w:cs="Arial"/>
          <w:sz w:val="20"/>
          <w:szCs w:val="20"/>
          <w:lang w:eastAsia="zh-CN"/>
        </w:rPr>
        <w:t>тите кнопку блокировки шпинделя;</w:t>
      </w:r>
    </w:p>
    <w:p w:rsidR="00C14013" w:rsidRPr="00643F20" w:rsidRDefault="00C14013" w:rsidP="00C14013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>7. Слегка поверните шпиндель</w:t>
      </w:r>
      <w:r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, пока он не выйдет из специального паза! </w:t>
      </w:r>
    </w:p>
    <w:p w:rsidR="00C14013" w:rsidRPr="00FA30C3" w:rsidRDefault="00C14013" w:rsidP="00FA30C3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C5BBF">
        <w:rPr>
          <w:rFonts w:ascii="Arial" w:hAnsi="Arial" w:cs="Arial"/>
          <w:b/>
          <w:sz w:val="20"/>
          <w:szCs w:val="20"/>
        </w:rPr>
        <w:t>ВНИМАНИЕ!</w:t>
      </w:r>
      <w:r w:rsidRPr="009C5BBF">
        <w:rPr>
          <w:rFonts w:ascii="Arial" w:hAnsi="Arial" w:cs="Arial"/>
          <w:sz w:val="20"/>
          <w:szCs w:val="20"/>
        </w:rPr>
        <w:t xml:space="preserve"> В противном случае при включении Вы повредите корпус редуктора!</w:t>
      </w:r>
    </w:p>
    <w:p w:rsidR="00C14013" w:rsidRPr="005A5950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68992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149224</wp:posOffset>
                </wp:positionV>
                <wp:extent cx="7324725" cy="0"/>
                <wp:effectExtent l="0" t="19050" r="9525" b="0"/>
                <wp:wrapNone/>
                <wp:docPr id="56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3247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519601E5" id="Прямая соединительная линия 123" o:spid="_x0000_s1026" style="position:absolute;flip:y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0.8pt,11.75pt" to="927.5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690677" w:rsidRDefault="00C14013" w:rsidP="00C14013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690677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C14013" w:rsidRPr="00690677" w:rsidRDefault="00C14013" w:rsidP="00C14013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C14013" w:rsidRPr="00690677" w:rsidRDefault="00C14013" w:rsidP="00C14013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C14013" w:rsidRPr="00690677" w:rsidRDefault="00C14013" w:rsidP="00C14013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C14013" w:rsidRPr="005A5950" w:rsidRDefault="00C14013" w:rsidP="00C14013">
      <w:pPr>
        <w:shd w:val="clear" w:color="auto" w:fill="FFFFFF"/>
        <w:adjustRightInd w:val="0"/>
        <w:spacing w:before="7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690677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C14013" w:rsidRPr="00690677" w:rsidRDefault="00C14013" w:rsidP="00C14013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05052F" w:rsidRPr="00825341" w:rsidRDefault="00C14013" w:rsidP="00825341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C14013" w:rsidRPr="00690677" w:rsidRDefault="00C14013" w:rsidP="00C14013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Замена угольных щеток</w:t>
      </w:r>
    </w:p>
    <w:p w:rsidR="00C14013" w:rsidRPr="00690677" w:rsidRDefault="00C14013" w:rsidP="00C14013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 xml:space="preserve">Когда полимерный изоляционный наконечник внутри угольной щетки оголится и соприкоснется с коммутатором, он автоматически отключит двигатель. Когда это произойдет, необходимо заменить обе угольные щетки. Содержите угольные щетки в чистоте и в свободном для скольжения в держателях положении. При замене необходимо менять обе угольные щетки одновременно. </w:t>
      </w:r>
    </w:p>
    <w:p w:rsidR="00C14013" w:rsidRPr="005A5950" w:rsidRDefault="00C14013" w:rsidP="0005052F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>Используйте только одинаковые угольные щетки.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690677">
        <w:rPr>
          <w:rFonts w:ascii="Arial" w:hAnsi="Arial" w:cs="Arial"/>
          <w:sz w:val="20"/>
          <w:szCs w:val="20"/>
          <w:lang w:eastAsia="zh-CN"/>
        </w:rPr>
        <w:t>Извле</w:t>
      </w:r>
      <w:r>
        <w:rPr>
          <w:rFonts w:ascii="Arial" w:hAnsi="Arial" w:cs="Arial"/>
          <w:sz w:val="20"/>
          <w:szCs w:val="20"/>
          <w:lang w:eastAsia="zh-CN"/>
        </w:rPr>
        <w:t>ките изношенные угольные щетки и вставьте новые</w:t>
      </w:r>
      <w:r w:rsidRPr="00690677">
        <w:rPr>
          <w:rFonts w:ascii="Arial" w:hAnsi="Arial" w:cs="Arial"/>
          <w:sz w:val="20"/>
          <w:szCs w:val="20"/>
          <w:lang w:eastAsia="zh-CN"/>
        </w:rPr>
        <w:t>.</w:t>
      </w:r>
    </w:p>
    <w:p w:rsidR="00C14013" w:rsidRPr="00E303A9" w:rsidRDefault="00C14013" w:rsidP="00C14013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39"/>
        <w:tblW w:w="9889" w:type="dxa"/>
        <w:tblLook w:val="04A0" w:firstRow="1" w:lastRow="0" w:firstColumn="1" w:lastColumn="0" w:noHBand="0" w:noVBand="1"/>
      </w:tblPr>
      <w:tblGrid>
        <w:gridCol w:w="2376"/>
        <w:gridCol w:w="3969"/>
        <w:gridCol w:w="3544"/>
      </w:tblGrid>
      <w:tr w:rsidR="00C14013" w:rsidRPr="00CB7403" w:rsidTr="00FA30C3">
        <w:trPr>
          <w:trHeight w:val="13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C14013" w:rsidRPr="00A16307" w:rsidRDefault="00C14013" w:rsidP="00C1401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C14013" w:rsidRPr="00A16307" w:rsidRDefault="00C14013" w:rsidP="00C1401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C14013" w:rsidRPr="00A16307" w:rsidRDefault="00C14013" w:rsidP="00C1401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C14013" w:rsidRPr="00CB7403" w:rsidTr="00FA30C3">
        <w:trPr>
          <w:trHeight w:val="180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C14013" w:rsidRPr="00CB7403" w:rsidTr="00FA30C3">
        <w:trPr>
          <w:trHeight w:val="125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14013" w:rsidRPr="00CB7403" w:rsidTr="00FA30C3">
        <w:trPr>
          <w:trHeight w:val="21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14013" w:rsidRPr="00CB7403" w:rsidTr="00FA30C3">
        <w:trPr>
          <w:trHeight w:val="132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14013" w:rsidRPr="00CB7403" w:rsidTr="00FA30C3">
        <w:trPr>
          <w:trHeight w:val="220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14013" w:rsidRPr="00CB7403" w:rsidTr="00FA30C3">
        <w:trPr>
          <w:trHeight w:val="138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14013" w:rsidRPr="00CB7403" w:rsidTr="00FA30C3">
        <w:trPr>
          <w:trHeight w:val="226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C14013" w:rsidRPr="00CB7403" w:rsidTr="00FA30C3">
        <w:trPr>
          <w:trHeight w:val="130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14013" w:rsidRPr="00CB7403" w:rsidTr="00FA30C3">
        <w:trPr>
          <w:trHeight w:val="218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14013" w:rsidRPr="00CB7403" w:rsidTr="00FA30C3">
        <w:trPr>
          <w:trHeight w:val="135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14013" w:rsidRPr="00CB7403" w:rsidTr="00FA30C3">
        <w:trPr>
          <w:trHeight w:val="224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C14013" w:rsidRPr="00CB7403" w:rsidTr="00FA30C3">
        <w:trPr>
          <w:trHeight w:val="128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C14013" w:rsidRPr="00CB7403" w:rsidTr="00FA30C3">
        <w:trPr>
          <w:trHeight w:val="216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013" w:rsidRPr="005F576D" w:rsidRDefault="00C14013" w:rsidP="00C1401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C14013" w:rsidRDefault="00C14013" w:rsidP="00C14013">
      <w:pPr>
        <w:tabs>
          <w:tab w:val="left" w:pos="1590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A30C3" w:rsidRDefault="00FA30C3">
      <w:pP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FA30C3" w:rsidRP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10"/>
          <w:szCs w:val="24"/>
          <w:lang w:eastAsia="zh-CN"/>
        </w:rPr>
      </w:pP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923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129539</wp:posOffset>
                </wp:positionV>
                <wp:extent cx="5943600" cy="0"/>
                <wp:effectExtent l="0" t="19050" r="0" b="0"/>
                <wp:wrapNone/>
                <wp:docPr id="5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78AC2689" id="Прямая соединительная линия 125" o:spid="_x0000_s1026" style="position:absolute;z-index:251679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6pt,10.2pt" to="71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A2DA3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 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206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142239</wp:posOffset>
                </wp:positionV>
                <wp:extent cx="5943600" cy="0"/>
                <wp:effectExtent l="0" t="19050" r="0" b="0"/>
                <wp:wrapNone/>
                <wp:docPr id="96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0F5C9265" id="Прямая соединительная линия 125" o:spid="_x0000_s1026" style="position:absolute;z-index:2516720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7.25pt,11.2pt" to="605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C14013" w:rsidRPr="0065413B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3088" behindDoc="0" locked="0" layoutInCell="1" allowOverlap="1">
                <wp:simplePos x="0" y="0"/>
                <wp:positionH relativeFrom="column">
                  <wp:posOffset>6871335</wp:posOffset>
                </wp:positionH>
                <wp:positionV relativeFrom="paragraph">
                  <wp:posOffset>173354</wp:posOffset>
                </wp:positionV>
                <wp:extent cx="966470" cy="0"/>
                <wp:effectExtent l="0" t="19050" r="5080" b="0"/>
                <wp:wrapNone/>
                <wp:docPr id="95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53AF7AF1" id="Прямая соединительная линия 126" o:spid="_x0000_s1026" style="position:absolute;z-index:251673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41.05pt,13.65pt" to="617.1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C14013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411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156209</wp:posOffset>
                </wp:positionV>
                <wp:extent cx="5943600" cy="0"/>
                <wp:effectExtent l="0" t="19050" r="0" b="0"/>
                <wp:wrapNone/>
                <wp:docPr id="94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5641BD7E" id="Прямая соединительная линия 127" o:spid="_x0000_s1026" style="position:absolute;z-index:2516741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79.75pt,12.3pt" to="747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C14013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5136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165099</wp:posOffset>
                </wp:positionV>
                <wp:extent cx="1350010" cy="0"/>
                <wp:effectExtent l="0" t="19050" r="2540" b="0"/>
                <wp:wrapNone/>
                <wp:docPr id="93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1246B9DB" id="Прямая соединительная линия 128" o:spid="_x0000_s1026" style="position:absolute;z-index:251675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18.9pt,13pt" to="625.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6160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5080" b="0"/>
                <wp:wrapNone/>
                <wp:docPr id="92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7E9468AC" id="Прямая соединительная линия 129" o:spid="_x0000_s1026" style="position:absolute;z-index:251676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65413B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71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180339</wp:posOffset>
                </wp:positionV>
                <wp:extent cx="5943600" cy="0"/>
                <wp:effectExtent l="0" t="19050" r="0" b="0"/>
                <wp:wrapNone/>
                <wp:docPr id="91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2C8F7CD8" id="Прямая соединительная линия 130" o:spid="_x0000_s1026" style="position:absolute;z-index:2516771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70.25pt,14.2pt" to="638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RS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8208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179704</wp:posOffset>
                </wp:positionV>
                <wp:extent cx="5943600" cy="0"/>
                <wp:effectExtent l="0" t="19050" r="0" b="0"/>
                <wp:wrapNone/>
                <wp:docPr id="90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28B60F3B" id="Прямая соединительная линия 131" o:spid="_x0000_s1026" style="position:absolute;z-index:251678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27.3pt,14.15pt" to="595.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oo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FA30C3" w:rsidRDefault="00C14013" w:rsidP="00FA30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C14013" w:rsidRPr="0065413B" w:rsidRDefault="00955DDB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001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166369</wp:posOffset>
                </wp:positionV>
                <wp:extent cx="5943600" cy="0"/>
                <wp:effectExtent l="0" t="19050" r="0" b="0"/>
                <wp:wrapNone/>
                <wp:docPr id="89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line w14:anchorId="0757BC98" id="Прямая соединительная линия 132" o:spid="_x0000_s1026" style="position:absolute;z-index:2516700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39.7pt,13.1pt" to="70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14013" w:rsidRPr="0065413B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C14013" w:rsidRPr="0065413B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</w:t>
      </w:r>
      <w:proofErr w:type="spellStart"/>
      <w:r>
        <w:rPr>
          <w:rFonts w:ascii="Arial" w:hAnsi="Arial" w:cs="Arial"/>
          <w:sz w:val="20"/>
          <w:szCs w:val="20"/>
        </w:rPr>
        <w:t>Lp</w:t>
      </w:r>
      <w:proofErr w:type="spellEnd"/>
      <w:r>
        <w:rPr>
          <w:rFonts w:ascii="Arial" w:hAnsi="Arial" w:cs="Arial"/>
          <w:sz w:val="20"/>
          <w:szCs w:val="20"/>
        </w:rPr>
        <w:t xml:space="preserve"> A): 96,4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</w:t>
      </w:r>
    </w:p>
    <w:p w:rsidR="00C14013" w:rsidRPr="00E303A9" w:rsidRDefault="00C14013" w:rsidP="00C140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 w:rsidRPr="001475A3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65413B">
        <w:rPr>
          <w:rFonts w:ascii="Arial" w:hAnsi="Arial" w:cs="Arial"/>
          <w:sz w:val="20"/>
          <w:szCs w:val="20"/>
        </w:rPr>
        <w:t>ah</w:t>
      </w:r>
      <w:proofErr w:type="spellEnd"/>
      <w:r w:rsidRPr="0065413B">
        <w:rPr>
          <w:rFonts w:ascii="Arial" w:hAnsi="Arial" w:cs="Arial"/>
          <w:sz w:val="20"/>
          <w:szCs w:val="20"/>
        </w:rPr>
        <w:t xml:space="preserve">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FA30C3" w:rsidRDefault="00FA30C3">
      <w:pP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FA30C3" w:rsidRDefault="00FA30C3" w:rsidP="00FA30C3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25341" w:rsidRPr="00704142" w:rsidRDefault="00955DDB" w:rsidP="00825341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1040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61594</wp:posOffset>
                </wp:positionV>
                <wp:extent cx="5943600" cy="0"/>
                <wp:effectExtent l="0" t="19050" r="0" b="0"/>
                <wp:wrapNone/>
                <wp:docPr id="88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5A8EA" id="Прямая соединительная линия 133" o:spid="_x0000_s1026" style="position:absolute;z-index:2516710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6.4pt,4.85pt" to="714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C1401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C14013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25341" w:rsidRDefault="00825341" w:rsidP="008253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83328" behindDoc="0" locked="0" layoutInCell="1" allowOverlap="1" wp14:anchorId="49C4F78F" wp14:editId="245A0EC7">
            <wp:simplePos x="0" y="0"/>
            <wp:positionH relativeFrom="column">
              <wp:posOffset>723900</wp:posOffset>
            </wp:positionH>
            <wp:positionV relativeFrom="paragraph">
              <wp:posOffset>8890</wp:posOffset>
            </wp:positionV>
            <wp:extent cx="288290" cy="266700"/>
            <wp:effectExtent l="19050" t="0" r="0" b="0"/>
            <wp:wrapSquare wrapText="bothSides"/>
            <wp:docPr id="61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22C4"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Pr="00D50E91">
        <w:rPr>
          <w:rFonts w:ascii="Arial" w:hAnsi="Arial" w:cs="Arial"/>
          <w:sz w:val="20"/>
          <w:szCs w:val="20"/>
        </w:rPr>
        <w:t>№ ЕАЭС RU C-CN.HB</w:t>
      </w:r>
      <w:r>
        <w:rPr>
          <w:rFonts w:ascii="Arial" w:hAnsi="Arial" w:cs="Arial"/>
          <w:sz w:val="20"/>
          <w:szCs w:val="20"/>
        </w:rPr>
        <w:t>35.</w:t>
      </w:r>
      <w:r w:rsidRPr="00D50E91">
        <w:rPr>
          <w:rFonts w:ascii="Arial" w:hAnsi="Arial" w:cs="Arial"/>
          <w:sz w:val="20"/>
          <w:szCs w:val="20"/>
        </w:rPr>
        <w:t>B.00318/20</w:t>
      </w:r>
      <w:r>
        <w:rPr>
          <w:rFonts w:ascii="Arial" w:hAnsi="Arial" w:cs="Arial"/>
          <w:sz w:val="20"/>
          <w:szCs w:val="20"/>
        </w:rPr>
        <w:t xml:space="preserve"> </w:t>
      </w:r>
      <w:r w:rsidRPr="00D922C4">
        <w:rPr>
          <w:rFonts w:ascii="Arial" w:hAnsi="Arial" w:cs="Arial"/>
          <w:sz w:val="20"/>
          <w:szCs w:val="20"/>
        </w:rPr>
        <w:t>Серия RU № 0</w:t>
      </w:r>
      <w:r>
        <w:rPr>
          <w:rFonts w:ascii="Arial" w:hAnsi="Arial" w:cs="Arial"/>
          <w:sz w:val="20"/>
          <w:szCs w:val="20"/>
        </w:rPr>
        <w:t>240197, срок действия: с 13.03.2020 г. по 12</w:t>
      </w:r>
      <w:r w:rsidRPr="00D922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03</w:t>
      </w:r>
      <w:r w:rsidRPr="00D922C4">
        <w:rPr>
          <w:rFonts w:ascii="Arial" w:hAnsi="Arial" w:cs="Arial"/>
          <w:sz w:val="20"/>
          <w:szCs w:val="20"/>
        </w:rPr>
        <w:t>.20</w:t>
      </w:r>
      <w:r>
        <w:rPr>
          <w:rFonts w:ascii="Arial" w:hAnsi="Arial" w:cs="Arial"/>
          <w:sz w:val="20"/>
          <w:szCs w:val="20"/>
        </w:rPr>
        <w:t>21</w:t>
      </w:r>
      <w:r w:rsidRPr="00D922C4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>
        <w:rPr>
          <w:rFonts w:ascii="Arial" w:hAnsi="Arial" w:cs="Arial"/>
          <w:sz w:val="20"/>
          <w:szCs w:val="20"/>
        </w:rPr>
        <w:t xml:space="preserve">Трастсерт», 117418 Россия, г. Москва, ул.Зюзинская, д.6, корп.2, аттестат аккредитации </w:t>
      </w:r>
      <w:r>
        <w:rPr>
          <w:rFonts w:ascii="Arial" w:hAnsi="Arial" w:cs="Arial"/>
          <w:sz w:val="20"/>
          <w:szCs w:val="20"/>
          <w:lang w:val="en-US"/>
        </w:rPr>
        <w:t>RA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>.</w:t>
      </w:r>
      <w:r w:rsidRPr="00D50E91">
        <w:rPr>
          <w:rFonts w:ascii="Arial" w:hAnsi="Arial" w:cs="Arial"/>
          <w:sz w:val="20"/>
          <w:szCs w:val="20"/>
        </w:rPr>
        <w:t>11</w:t>
      </w:r>
      <w:r>
        <w:rPr>
          <w:rFonts w:ascii="Arial" w:hAnsi="Arial" w:cs="Arial"/>
          <w:sz w:val="20"/>
          <w:szCs w:val="20"/>
          <w:lang w:val="en-US"/>
        </w:rPr>
        <w:t>HB</w:t>
      </w:r>
      <w:r w:rsidRPr="00D50E91">
        <w:rPr>
          <w:rFonts w:ascii="Arial" w:hAnsi="Arial" w:cs="Arial"/>
          <w:sz w:val="20"/>
          <w:szCs w:val="20"/>
        </w:rPr>
        <w:t>35</w:t>
      </w:r>
      <w:r w:rsidRPr="003812DE">
        <w:rPr>
          <w:rFonts w:ascii="Arial" w:hAnsi="Arial" w:cs="Arial"/>
          <w:sz w:val="20"/>
          <w:szCs w:val="20"/>
        </w:rPr>
        <w:t>.</w:t>
      </w:r>
      <w:r w:rsidRPr="00D50E91">
        <w:rPr>
          <w:rFonts w:ascii="Arial" w:hAnsi="Arial" w:cs="Arial"/>
          <w:sz w:val="20"/>
          <w:szCs w:val="20"/>
        </w:rPr>
        <w:t xml:space="preserve"> </w:t>
      </w:r>
      <w:r w:rsidRPr="00524F2C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524F2C">
        <w:rPr>
          <w:rFonts w:ascii="Arial" w:hAnsi="Arial" w:cs="Arial"/>
          <w:sz w:val="20"/>
          <w:szCs w:val="20"/>
        </w:rPr>
        <w:t xml:space="preserve">», ТР ТС 004/2011 «О безопасности низковольтного оборудования». </w:t>
      </w:r>
    </w:p>
    <w:p w:rsidR="00825341" w:rsidRDefault="00825341" w:rsidP="008253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Декларация о соответствии </w:t>
      </w:r>
      <w:r w:rsidRPr="00D50E91">
        <w:rPr>
          <w:rFonts w:ascii="Arial" w:hAnsi="Arial" w:cs="Arial"/>
          <w:sz w:val="20"/>
          <w:szCs w:val="20"/>
        </w:rPr>
        <w:t>ЕАЭС N RU Д-CN.НВ35.B.01164/20</w:t>
      </w:r>
      <w:r>
        <w:rPr>
          <w:rFonts w:ascii="Arial" w:hAnsi="Arial" w:cs="Arial"/>
          <w:sz w:val="20"/>
          <w:szCs w:val="20"/>
        </w:rPr>
        <w:t xml:space="preserve">, срок действия от 03.03.2020 по 02.03.2021, выдана </w:t>
      </w:r>
      <w:r w:rsidRPr="00D850A8">
        <w:rPr>
          <w:rFonts w:ascii="Arial" w:hAnsi="Arial" w:cs="Arial"/>
          <w:sz w:val="20"/>
          <w:szCs w:val="20"/>
        </w:rPr>
        <w:t>ИЦ «КЦМТ»</w:t>
      </w:r>
      <w:r>
        <w:rPr>
          <w:rFonts w:ascii="Arial" w:hAnsi="Arial" w:cs="Arial"/>
          <w:sz w:val="20"/>
          <w:szCs w:val="20"/>
        </w:rPr>
        <w:t xml:space="preserve">, свидетельство о подтверждении компетентности испытательной лаборатории (центра) РОСС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 xml:space="preserve"> 1902.05ИЦ07.</w:t>
      </w:r>
    </w:p>
    <w:p w:rsidR="00825341" w:rsidRDefault="00825341" w:rsidP="008253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 xml:space="preserve">Страна изготовления: КНР.  </w:t>
      </w:r>
    </w:p>
    <w:p w:rsidR="00825341" w:rsidRDefault="00825341" w:rsidP="008253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>Производитель (завод-изготовитель): AWLOP TRADING CO LTD, Адрес: КНР, г. Нингбо, ул. Лантень 2</w:t>
      </w:r>
      <w:r>
        <w:rPr>
          <w:rFonts w:ascii="Arial" w:hAnsi="Arial" w:cs="Arial"/>
          <w:sz w:val="20"/>
          <w:szCs w:val="20"/>
        </w:rPr>
        <w:t>0</w:t>
      </w:r>
      <w:r w:rsidRPr="00524F2C">
        <w:rPr>
          <w:rFonts w:ascii="Arial" w:hAnsi="Arial" w:cs="Arial"/>
          <w:sz w:val="20"/>
          <w:szCs w:val="20"/>
        </w:rPr>
        <w:t xml:space="preserve">1, Модерн таймз А2, блок 16/F. </w:t>
      </w:r>
    </w:p>
    <w:p w:rsidR="00825341" w:rsidRPr="00524F2C" w:rsidRDefault="00825341" w:rsidP="008253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>Уполномоченный представитель</w:t>
      </w:r>
      <w:r w:rsidRPr="003654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524F2C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825341" w:rsidRDefault="00825341" w:rsidP="00825341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</w:t>
      </w:r>
      <w:r>
        <w:rPr>
          <w:rFonts w:ascii="Arial" w:hAnsi="Arial" w:cs="Arial"/>
          <w:sz w:val="20"/>
          <w:szCs w:val="20"/>
        </w:rPr>
        <w:t xml:space="preserve">также </w:t>
      </w:r>
      <w:r w:rsidRPr="00524F2C">
        <w:rPr>
          <w:rFonts w:ascii="Arial" w:hAnsi="Arial" w:cs="Arial"/>
          <w:sz w:val="20"/>
          <w:szCs w:val="20"/>
        </w:rPr>
        <w:t>указана</w:t>
      </w:r>
      <w:r>
        <w:rPr>
          <w:rFonts w:ascii="Arial" w:hAnsi="Arial" w:cs="Arial"/>
          <w:sz w:val="20"/>
          <w:szCs w:val="20"/>
        </w:rPr>
        <w:t xml:space="preserve"> на упаковке.</w:t>
      </w:r>
    </w:p>
    <w:p w:rsidR="003C7CB8" w:rsidRPr="0005052F" w:rsidRDefault="00CC633D" w:rsidP="0005052F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C0504D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br w:type="page"/>
      </w:r>
    </w:p>
    <w:p w:rsidR="0036115E" w:rsidRDefault="0046443B">
      <w:pPr>
        <w:rPr>
          <w:rFonts w:ascii="Arial" w:hAnsi="Arial" w:cs="Arial"/>
          <w:sz w:val="20"/>
          <w:szCs w:val="20"/>
        </w:rPr>
      </w:pPr>
      <w:r w:rsidRPr="00046435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4175" behindDoc="0" locked="0" layoutInCell="1" allowOverlap="1" wp14:anchorId="5C655701" wp14:editId="36C7A59E">
            <wp:simplePos x="0" y="0"/>
            <wp:positionH relativeFrom="margin">
              <wp:align>left</wp:align>
            </wp:positionH>
            <wp:positionV relativeFrom="paragraph">
              <wp:posOffset>-467360</wp:posOffset>
            </wp:positionV>
            <wp:extent cx="7600950" cy="5029200"/>
            <wp:effectExtent l="0" t="0" r="0" b="0"/>
            <wp:wrapNone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557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DDB"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-31115</wp:posOffset>
                </wp:positionV>
                <wp:extent cx="4911725" cy="474345"/>
                <wp:effectExtent l="0" t="0" r="0" b="1905"/>
                <wp:wrapNone/>
                <wp:docPr id="5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1725" cy="474345"/>
                          <a:chOff x="424" y="796"/>
                          <a:chExt cx="7735" cy="747"/>
                        </a:xfrm>
                      </wpg:grpSpPr>
                      <wps:wsp>
                        <wps:cNvPr id="5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796"/>
                            <a:ext cx="442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CD67CB" w:rsidRDefault="0046443B" w:rsidP="00CD67CB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nonymous Pro" w:hAnsi="Anonymous Pro"/>
                                  <w:b/>
                                  <w:sz w:val="24"/>
                                  <w:szCs w:val="24"/>
                                  <w:lang w:eastAsia="zh-CN"/>
                                </w:rPr>
                                <w:t>AG9112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1159"/>
                            <a:ext cx="442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EE13E7" w:rsidRDefault="0046443B" w:rsidP="00CD67CB">
                              <w:pPr>
                                <w:rPr>
                                  <w:rFonts w:ascii="Anonymous Pro" w:hAnsi="Anonymous Pro"/>
                                  <w:szCs w:val="24"/>
                                </w:rPr>
                              </w:pPr>
                              <w:r w:rsidRPr="00EE13E7">
                                <w:rPr>
                                  <w:rFonts w:ascii="Anonymous Pro" w:hAnsi="Anonymous Pro"/>
                                  <w:b/>
                                  <w:sz w:val="24"/>
                                  <w:szCs w:val="24"/>
                                  <w:lang w:eastAsia="zh-CN"/>
                                </w:rPr>
                                <w:t>Углошлифовальная машина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8" style="position:absolute;margin-left:27.2pt;margin-top:-2.45pt;width:386.75pt;height:37.35pt;z-index:251665920" coordorigin="424,796" coordsize="7735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">
                <v:shape id="Text Box 85" o:spid="_x0000_s1029" type="#_x0000_t202" style="position:absolute;left:3739;top:796;width:442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 w:rsidR="0046443B" w:rsidRPr="00CD67CB" w:rsidRDefault="0046443B" w:rsidP="00CD67C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Anonymous Pro" w:hAnsi="Anonymous Pro"/>
                            <w:b/>
                            <w:sz w:val="24"/>
                            <w:szCs w:val="24"/>
                            <w:lang w:eastAsia="zh-CN"/>
                          </w:rPr>
                          <w:t>AG9112</w:t>
                        </w:r>
                      </w:p>
                    </w:txbxContent>
                  </v:textbox>
                </v:shape>
                <v:shape id="Text Box 86" o:spid="_x0000_s1030" type="#_x0000_t202" style="position:absolute;left:424;top:1159;width:442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:rsidR="0046443B" w:rsidRPr="00EE13E7" w:rsidRDefault="0046443B" w:rsidP="00CD67CB">
                        <w:pPr>
                          <w:rPr>
                            <w:rFonts w:ascii="Anonymous Pro" w:hAnsi="Anonymous Pro"/>
                            <w:szCs w:val="24"/>
                          </w:rPr>
                        </w:pPr>
                        <w:r w:rsidRPr="00EE13E7">
                          <w:rPr>
                            <w:rFonts w:ascii="Anonymous Pro" w:hAnsi="Anonymous Pro"/>
                            <w:b/>
                            <w:sz w:val="24"/>
                            <w:szCs w:val="24"/>
                            <w:lang w:eastAsia="zh-CN"/>
                          </w:rPr>
                          <w:t>Углошлифовальная машина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115E">
        <w:rPr>
          <w:rFonts w:ascii="Arial" w:hAnsi="Arial" w:cs="Arial"/>
          <w:sz w:val="20"/>
          <w:szCs w:val="20"/>
        </w:rPr>
        <w:br w:type="page"/>
      </w:r>
    </w:p>
    <w:p w:rsidR="00265687" w:rsidRPr="00004A53" w:rsidRDefault="0046443B">
      <w:pPr>
        <w:rPr>
          <w:rFonts w:ascii="Arial" w:eastAsiaTheme="minorEastAsia" w:hAnsi="Arial" w:cs="Arial"/>
          <w:sz w:val="20"/>
          <w:szCs w:val="20"/>
          <w:lang w:eastAsia="zh-CN"/>
        </w:rPr>
      </w:pPr>
      <w:r w:rsidRPr="00046435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85376" behindDoc="0" locked="0" layoutInCell="1" allowOverlap="1" wp14:anchorId="19B9858A" wp14:editId="7D44ACC3">
            <wp:simplePos x="0" y="0"/>
            <wp:positionH relativeFrom="margin">
              <wp:align>left</wp:align>
            </wp:positionH>
            <wp:positionV relativeFrom="paragraph">
              <wp:posOffset>-467360</wp:posOffset>
            </wp:positionV>
            <wp:extent cx="7600950" cy="5048250"/>
            <wp:effectExtent l="0" t="0" r="0" b="0"/>
            <wp:wrapNone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561" r="568" b="4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33D" w:rsidRDefault="00CC633D">
      <w:pPr>
        <w:rPr>
          <w:rFonts w:ascii="Arial" w:hAnsi="Arial" w:cs="Arial"/>
          <w:sz w:val="20"/>
          <w:szCs w:val="20"/>
        </w:rPr>
      </w:pPr>
    </w:p>
    <w:p w:rsidR="00CC633D" w:rsidRPr="00685A2F" w:rsidRDefault="00CC633D" w:rsidP="00CC633D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955DDB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-1806575</wp:posOffset>
                </wp:positionV>
                <wp:extent cx="4928235" cy="3698240"/>
                <wp:effectExtent l="0" t="0" r="0" b="635"/>
                <wp:wrapNone/>
                <wp:docPr id="4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235" cy="3698240"/>
                          <a:chOff x="1438" y="240"/>
                          <a:chExt cx="7761" cy="5824"/>
                        </a:xfrm>
                      </wpg:grpSpPr>
                      <wps:wsp>
                        <wps:cNvPr id="4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EE13E7" w:rsidRDefault="0046443B" w:rsidP="00CD67CB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AG9112</w:t>
                              </w:r>
                              <w:r w:rsidRPr="00EE13E7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   Углошлифовальная машина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EE13E7" w:rsidRDefault="0046443B" w:rsidP="00CD67CB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AG9112</w:t>
                              </w:r>
                              <w:r w:rsidRPr="00EE13E7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   Углошлифовальная машина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EE13E7" w:rsidRDefault="0046443B" w:rsidP="00CD67CB">
                              <w:pPr>
                                <w:rPr>
                                  <w:szCs w:val="20"/>
                                </w:rPr>
                              </w:pPr>
                              <w:r w:rsidRPr="00CD67CB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AG9</w:t>
                              </w:r>
                              <w: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112</w:t>
                              </w:r>
                              <w:r w:rsidRPr="00EE13E7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   Углошлифовальная машина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31" style="position:absolute;left:0;text-align:left;margin-left:70.4pt;margin-top:-142.25pt;width:388.05pt;height:291.2pt;z-index:251663872" coordorigin="1438,240" coordsize="7761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">
                <v:shape id="Text Box 56" o:spid="_x0000_s1032" type="#_x0000_t202" style="position:absolute;left:1438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FjsYA&#10;AADbAAAADwAAAGRycy9kb3ducmV2LnhtbESPQWvCQBSE74L/YXlCb7rRirSpq4jSUC8S0/bQ22v2&#10;NQlm36bZrYn/3hWEHoeZ+YZZrntTizO1rrKsYDqJQBDnVldcKPh4fx0/gXAeWWNtmRRcyMF6NRws&#10;Mda24yOdM1+IAGEXo4LS+yaW0uUlGXQT2xAH78e2Bn2QbSF1i12Am1rOomghDVYcFkpsaFtSfsr+&#10;jILP78OlPjaPX1HV7dM++U2zXVIo9TDqNy8gPPX+P3xvv2kF82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5Fjs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46443B" w:rsidRPr="00EE13E7" w:rsidRDefault="0046443B" w:rsidP="00CD67CB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AG9112</w:t>
                        </w:r>
                        <w:r w:rsidRPr="00EE13E7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   Углошлифовальная машина</w:t>
                        </w:r>
                      </w:p>
                    </w:txbxContent>
                  </v:textbox>
                </v:shape>
                <v:shape id="Text Box 57" o:spid="_x0000_s1033" type="#_x0000_t202" style="position:absolute;left:4780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6zs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1oc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Nes7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46443B" w:rsidRPr="00EE13E7" w:rsidRDefault="0046443B" w:rsidP="00CD67CB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AG9112</w:t>
                        </w:r>
                        <w:r w:rsidRPr="00EE13E7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   Углошлифовальная машина</w:t>
                        </w:r>
                      </w:p>
                    </w:txbxContent>
                  </v:textbox>
                </v:shape>
                <v:shape id="Text Box 58" o:spid="_x0000_s1034" type="#_x0000_t202" style="position:absolute;left:8102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fVcYA&#10;AADbAAAADwAAAGRycy9kb3ducmV2LnhtbESPQWvCQBSE70L/w/IKvZlNLJaSuoZSqehFNNpDb6/Z&#10;ZxLMvk2zq4n/visIPQ4z8w0zywbTiAt1rrasIIliEMSF1TWXCg77z/ErCOeRNTaWScGVHGTzh9EM&#10;U2173tEl96UIEHYpKqi8b1MpXVGRQRfZljh4R9sZ9EF2pdQd9gFuGjmJ4xdpsOawUGFLHxUVp/xs&#10;FHz9bK7Nrn3+jut+vR2Wv9t8sSyVenoc3t9AeBr8f/jeXmkF0wR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HfVc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46443B" w:rsidRPr="00EE13E7" w:rsidRDefault="0046443B" w:rsidP="00CD67CB">
                        <w:pPr>
                          <w:rPr>
                            <w:szCs w:val="20"/>
                          </w:rPr>
                        </w:pPr>
                        <w:r w:rsidRPr="00CD67CB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AG9</w:t>
                        </w:r>
                        <w: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112</w:t>
                        </w:r>
                        <w:r w:rsidRPr="00EE13E7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   Углошлифовальная машина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67CB" w:rsidRPr="00CD67C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-1927225</wp:posOffset>
            </wp:positionV>
            <wp:extent cx="7574915" cy="5057775"/>
            <wp:effectExtent l="19050" t="0" r="7458" b="0"/>
            <wp:wrapNone/>
            <wp:docPr id="1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42" cy="50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384F9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D67C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-457200</wp:posOffset>
            </wp:positionV>
            <wp:extent cx="7534275" cy="5010150"/>
            <wp:effectExtent l="19050" t="0" r="0" b="0"/>
            <wp:wrapNone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18B4" w:rsidRDefault="00E218B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CD67CB" w:rsidRDefault="00955DDB">
      <w:pP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-298450</wp:posOffset>
                </wp:positionV>
                <wp:extent cx="4928235" cy="3698240"/>
                <wp:effectExtent l="0" t="0" r="0" b="635"/>
                <wp:wrapNone/>
                <wp:docPr id="4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235" cy="3698240"/>
                          <a:chOff x="1438" y="240"/>
                          <a:chExt cx="7761" cy="5824"/>
                        </a:xfrm>
                      </wpg:grpSpPr>
                      <wps:wsp>
                        <wps:cNvPr id="4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EE13E7" w:rsidRDefault="0046443B" w:rsidP="00CD67CB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AG9112</w:t>
                              </w:r>
                              <w:r w:rsidRPr="00EE13E7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   Углошлифовальная машина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EE13E7" w:rsidRDefault="0046443B" w:rsidP="00CD67CB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AG9112</w:t>
                              </w:r>
                              <w:r w:rsidRPr="00EE13E7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   Углошлифовальная машина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Pr="00EE13E7" w:rsidRDefault="0046443B" w:rsidP="00CD67CB">
                              <w:p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AG9112</w:t>
                              </w:r>
                              <w:r w:rsidRPr="00EE13E7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   Углошлифовальная машина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35" style="position:absolute;margin-left:69.65pt;margin-top:-23.5pt;width:388.05pt;height:291.2pt;z-index:251664896" coordorigin="1438,240" coordsize="7761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">
                <v:shape id="Text Box 56" o:spid="_x0000_s1036" type="#_x0000_t202" style="position:absolute;left:1438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Pi8YA&#10;AADbAAAADwAAAGRycy9kb3ducmV2LnhtbESPQWvCQBSE74L/YXlCb7rRaimpq4jSUC8S0/bQ22v2&#10;NQlm36bZrYn/3hWEHoeZ+YZZrntTizO1rrKsYDqJQBDnVldcKPh4fx0/g3AeWWNtmRRcyMF6NRws&#10;Mda24yOdM1+IAGEXo4LS+yaW0uUlGXQT2xAH78e2Bn2QbSF1i12Am1rOouhJGqw4LJTY0Lak/JT9&#10;GQWf34dLfWwev6Kq26d98ptmu6RQ6mHUb15AeOr9f/jeftMK5gu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NPi8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46443B" w:rsidRPr="00EE13E7" w:rsidRDefault="0046443B" w:rsidP="00CD67CB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AG9112</w:t>
                        </w:r>
                        <w:r w:rsidRPr="00EE13E7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   Углошлифовальная машина</w:t>
                        </w:r>
                      </w:p>
                    </w:txbxContent>
                  </v:textbox>
                </v:shape>
                <v:shape id="Text Box 57" o:spid="_x0000_s1037" type="#_x0000_t202" style="position:absolute;left:4780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R/MUA&#10;AADbAAAADwAAAGRycy9kb3ducmV2LnhtbESPQWvCQBSE70L/w/IKvenGtohE1yAtDe1FNOrB2zP7&#10;TILZt2l2a+K/dwuCx2FmvmHmSW9qcaHWVZYVjEcRCOLc6ooLBbvt13AKwnlkjbVlUnAlB8niaTDH&#10;WNuON3TJfCEChF2MCkrvm1hKl5dk0I1sQxy8k20N+iDbQuoWuwA3tXyNook0WHFYKLGhj5Lyc/Zn&#10;FOyPq2u9ad4OUdX9rPv0d519poVSL8/9cgbCU+8f4Xv7Wyt4n8D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dH8xQAAANs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46443B" w:rsidRPr="00EE13E7" w:rsidRDefault="0046443B" w:rsidP="00CD67CB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AG9112</w:t>
                        </w:r>
                        <w:r w:rsidRPr="00EE13E7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   Углошлифовальная машина</w:t>
                        </w:r>
                      </w:p>
                    </w:txbxContent>
                  </v:textbox>
                </v:shape>
                <v:shape id="Text Box 58" o:spid="_x0000_s1038" type="#_x0000_t202" style="position:absolute;left:8102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0Z8YA&#10;AADbAAAADwAAAGRycy9kb3ducmV2LnhtbESPQWvCQBSE74L/YXlCb7rRii2pq4jSUC8S0/bQ22v2&#10;NQlm36bZrYn/3hWEHoeZ+YZZrntTizO1rrKsYDqJQBDnVldcKPh4fx0/g3AeWWNtmRRcyMF6NRws&#10;Mda24yOdM1+IAGEXo4LS+yaW0uUlGXQT2xAH78e2Bn2QbSF1i12Am1rOomghDVYcFkpsaFtSfsr+&#10;jILP78OlPjaPX1HV7dM++U2zXVIo9TDqNy8gPPX+P3xvv2kF8y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10Z8YAAADb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46443B" w:rsidRPr="00EE13E7" w:rsidRDefault="0046443B" w:rsidP="00CD67CB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AG9112</w:t>
                        </w:r>
                        <w:r w:rsidRPr="00EE13E7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   Углошлифовальная машина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67C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-466725</wp:posOffset>
            </wp:positionV>
            <wp:extent cx="7574915" cy="5057775"/>
            <wp:effectExtent l="19050" t="0" r="6985" b="0"/>
            <wp:wrapNone/>
            <wp:docPr id="1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7CB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br w:type="page"/>
      </w:r>
    </w:p>
    <w:p w:rsidR="00D5224F" w:rsidRDefault="00CD67CB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-466725</wp:posOffset>
            </wp:positionV>
            <wp:extent cx="7534275" cy="5010150"/>
            <wp:effectExtent l="19050" t="0" r="9525" b="0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E218B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-552450</wp:posOffset>
            </wp:positionV>
            <wp:extent cx="8037195" cy="5114925"/>
            <wp:effectExtent l="19050" t="0" r="1905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19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D3540" w:rsidRDefault="00DD3540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Pr="00D5224F" w:rsidRDefault="00D5224F" w:rsidP="00E218B4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D5224F" w:rsidRPr="00D5224F" w:rsidSect="002A76F7">
      <w:footerReference w:type="even" r:id="rId35"/>
      <w:footerReference w:type="default" r:id="rId36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43B" w:rsidRDefault="0046443B">
      <w:r>
        <w:separator/>
      </w:r>
    </w:p>
  </w:endnote>
  <w:endnote w:type="continuationSeparator" w:id="0">
    <w:p w:rsidR="0046443B" w:rsidRDefault="0046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43B" w:rsidRDefault="0046443B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3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4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group w14:anchorId="36658481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Md8Wf2NAwAA9A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" fillcolor="#808285" stroked="f"/>
              <v:line id="Line 83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43B" w:rsidRDefault="0046443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0" b="0"/>
              <wp:wrapNone/>
              <wp:docPr id="3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1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group w14:anchorId="15B3B3CC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WQyMAYwDAADxCAAADgAAAAAAAAAA&#10;AAAAAAAuAgAAZHJzL2Uyb0RvYy54bWxQSwECLQAUAAYACAAAACEAwkZ9L+AAAAAJAQAADwAAAAAA&#10;AAAAAAAAAADmBQAAZHJzL2Rvd25yZXYueG1sUEsFBgAAAAAEAAQA8wAAAPMGAAAAAA==&#10;">
              <v:rect id="Rectangle 8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" fillcolor="#808285" stroked="f"/>
              <v:line id="Line 7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0" b="0"/>
              <wp:wrapNone/>
              <wp:docPr id="2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43B" w:rsidRDefault="0046443B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3F9F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EM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BbXFEM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46443B" w:rsidRDefault="0046443B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3F9F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43B" w:rsidRDefault="0046443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0"/>
              <wp:wrapNone/>
              <wp:docPr id="1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1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group w14:anchorId="512C6AFC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I/ViEZIDAADvCAAADgAA&#10;AAAAAAAAAAAAAAAuAgAAZHJzL2Uyb0RvYy54bWxQSwECLQAUAAYACAAAACEAwkZ9L+AAAAAJAQAA&#10;DwAAAAAAAAAAAAAAAADsBQAAZHJzL2Rvd25yZXYueG1sUEsFBgAAAAAEAAQA8wAAAPkGAAAAAA==&#10;">
              <v:rect id="Rectangle 4" o:spid="_x0000_s1027" style="position:absolute;top:7198;width:86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" fillcolor="#808285" stroked="f"/>
              <v:line id="Line 3" o:spid="_x0000_s1028" style="position:absolute;visibility:visible;mso-wrap-style:squar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43B" w:rsidRDefault="0046443B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3F9F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V5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KVdlXm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46443B" w:rsidRDefault="0046443B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3F9F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43B" w:rsidRDefault="0046443B">
      <w:r>
        <w:separator/>
      </w:r>
    </w:p>
  </w:footnote>
  <w:footnote w:type="continuationSeparator" w:id="0">
    <w:p w:rsidR="0046443B" w:rsidRDefault="00464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43B" w:rsidRPr="00024354" w:rsidRDefault="0046443B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40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41" name="Rectangle 53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Pr="000877F5" w:rsidRDefault="0046443B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0877F5">
                              <w:rPr>
                                <w:rFonts w:ascii="Arial" w:eastAsiaTheme="minorEastAsia" w:hAnsi="Arial" w:cs="Arial"/>
                                <w:color w:val="FFFFFF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               </w:t>
                            </w:r>
                            <w:r w:rsidRPr="000877F5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position w:val="2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46443B" w:rsidRPr="000877F5" w:rsidRDefault="0046443B" w:rsidP="000877F5">
                            <w:pPr>
                              <w:tabs>
                                <w:tab w:val="left" w:pos="6946"/>
                              </w:tabs>
                              <w:ind w:leftChars="3157" w:left="6945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Машина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углошлифовальная</w:t>
                            </w:r>
                            <w:r w:rsidRPr="000877F5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Pr="000877F5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AG9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  <w:t>112</w:t>
                            </w:r>
                          </w:p>
                          <w:p w:rsidR="0046443B" w:rsidRPr="000877F5" w:rsidRDefault="0046443B" w:rsidP="00024354">
                            <w:pPr>
                              <w:spacing w:before="257"/>
                              <w:ind w:left="6802"/>
                              <w:rPr>
                                <w:rFonts w:ascii="Arial" w:eastAsiaTheme="minorEastAsia" w:hAnsi="Arial" w:cs="Arial"/>
                                <w:sz w:val="27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52" o:spid="_x0000_s1039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">
              <v:rect id="Rectangle 53" o:spid="_x0000_s1040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zZMYA&#10;AADbAAAADwAAAGRycy9kb3ducmV2LnhtbESPT2vCQBTE7wW/w/KEXopubDVIdJW2ItRT8S94e2af&#10;SWj2bciuSfrtu4LQ4zAzv2Hmy86UoqHaFZYVjIYRCOLU6oIzBYf9ejAF4TyyxtIyKfglB8tF72mO&#10;ibYtb6nZ+UwECLsEFeTeV4mULs3JoBvaijh4V1sb9EHWmdQ1tgFuSvkaRbE0WHBYyLGiz5zSn93N&#10;KPhuu+06Pq5eTh/n5vB2WU1uZbxR6rnfvc9AeOr8f/jR/tIKxiO4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jzZMYAAADbAAAADwAAAAAAAAAAAAAAAACYAgAAZHJz&#10;L2Rvd25yZXYueG1sUEsFBgAAAAAEAAQA9QAAAIsDAAAAAA=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41" type="#_x0000_t75" style="position:absolute;left:567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JH3DAAAA2wAAAA8AAABkcnMvZG93bnJldi54bWxEj82KwkAQhO+C7zD0wt50sv6xRCciARcv&#10;How+QG+mTUIyPTEzanaf3hEEj0VVfUWt1r1pxI06V1lW8DWOQBDnVldcKDgdt6NvEM4ja2wsk4I/&#10;crBOhoMVxtre+UC3zBciQNjFqKD0vo2ldHlJBt3YtsTBO9vOoA+yK6Tu8B7gppGTKFpIgxWHhRJb&#10;SkvK6+xqFBBO/7Of3u4vv5cizdN62uzmrNTnR79ZgvDU+3f41d5pBbMJPL+EHy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IkfcMAAADbAAAADwAAAAAAAAAAAAAAAACf&#10;AgAAZHJzL2Rvd25yZXYueG1sUEsFBgAAAAAEAAQA9wAAAI8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42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:rsidR="0046443B" w:rsidRPr="000877F5" w:rsidRDefault="0046443B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</w:pPr>
                      <w:r w:rsidRPr="000877F5">
                        <w:rPr>
                          <w:rFonts w:ascii="Arial" w:eastAsiaTheme="minorEastAsia" w:hAnsi="Arial" w:cs="Arial"/>
                          <w:color w:val="FFFFFF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               </w:t>
                      </w:r>
                      <w:r w:rsidRPr="000877F5">
                        <w:rPr>
                          <w:rFonts w:ascii="Arial" w:eastAsiaTheme="minorEastAsia" w:hAnsi="Arial" w:cs="Arial"/>
                          <w:color w:val="FFFFFF" w:themeColor="background1"/>
                          <w:position w:val="2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46443B" w:rsidRPr="000877F5" w:rsidRDefault="0046443B" w:rsidP="000877F5">
                      <w:pPr>
                        <w:tabs>
                          <w:tab w:val="left" w:pos="6946"/>
                        </w:tabs>
                        <w:ind w:leftChars="3157" w:left="6945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Машина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углошлифовальная</w:t>
                      </w:r>
                      <w:r w:rsidRPr="000877F5">
                        <w:rPr>
                          <w:rFonts w:ascii="Arial" w:eastAsiaTheme="minorEastAsia" w:hAnsi="Arial" w:cs="Arial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Pr="000877F5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AG</w:t>
                      </w:r>
                      <w:proofErr w:type="gramEnd"/>
                      <w:r w:rsidRPr="000877F5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9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  <w:t>112</w:t>
                      </w:r>
                    </w:p>
                    <w:p w:rsidR="0046443B" w:rsidRPr="000877F5" w:rsidRDefault="0046443B" w:rsidP="00024354">
                      <w:pPr>
                        <w:spacing w:before="257"/>
                        <w:ind w:left="6802"/>
                        <w:rPr>
                          <w:rFonts w:ascii="Arial" w:eastAsiaTheme="minorEastAsia" w:hAnsi="Arial" w:cs="Arial"/>
                          <w:sz w:val="27"/>
                          <w:lang w:eastAsia="zh-CN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43B" w:rsidRPr="00D910F1" w:rsidRDefault="0046443B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g">
          <w:drawing>
            <wp:inline distT="0" distB="0" distL="0" distR="0">
              <wp:extent cx="7560310" cy="462915"/>
              <wp:effectExtent l="0" t="0" r="2540" b="3810"/>
              <wp:docPr id="36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62915"/>
                        <a:chOff x="0" y="-718"/>
                        <a:chExt cx="11906" cy="729"/>
                      </a:xfrm>
                    </wpg:grpSpPr>
                    <wps:wsp>
                      <wps:cNvPr id="37" name="Rectangle 45"/>
                      <wps:cNvSpPr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8" y="-534"/>
                          <a:ext cx="1691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9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0" y="-718"/>
                          <a:ext cx="11906" cy="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06309D">
                            <w:pP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 w:rsidR="0046443B" w:rsidRPr="00571923" w:rsidRDefault="0046443B" w:rsidP="000877F5">
                            <w:pPr>
                              <w:ind w:leftChars="386" w:left="849"/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Машина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углошлифовальная</w:t>
                            </w:r>
                            <w:r w:rsidRPr="000877F5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Pr="000877F5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AG9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val="en-US" w:eastAsia="zh-CN"/>
                              </w:rPr>
                              <w:t>112</w:t>
                            </w:r>
                          </w:p>
                          <w:p w:rsidR="0046443B" w:rsidRPr="0006309D" w:rsidRDefault="0046443B" w:rsidP="00574899">
                            <w:pPr>
                              <w:ind w:firstLineChars="350" w:firstLine="77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44" o:spid="_x0000_s1043" style="width:595.3pt;height:36.45pt;mso-position-horizontal-relative:char;mso-position-vertical-relative:line" coordorigin=",-718" coordsize="11906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">
              <v:rect id="Rectangle 45" o:spid="_x0000_s1044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99scA&#10;AADbAAAADwAAAGRycy9kb3ducmV2LnhtbESPT2vCQBTE74V+h+UJXkrdqDQtqav4B8GeitEWenvN&#10;PpPQ7NuQXZP47V2h4HGYmd8ws0VvKtFS40rLCsajCARxZnXJuYLjYfv8BsJ5ZI2VZVJwIQeL+ePD&#10;DBNtO95Tm/pcBAi7BBUU3teJlC4ryKAb2Zo4eCfbGPRBNrnUDXYBbio5iaJYGiw5LBRY07qg7C89&#10;GwWfXb/fxl+bp+/VT3uc/m5ezlX8odRw0C/fQXjq/T38395pBdNXuH0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vfbHAAAA2wAAAA8AAAAAAAAAAAAAAAAAmAIAAGRy&#10;cy9kb3ducmV2LnhtbFBLBQYAAAAABAAEAPUAAACMAwAAAAA=&#10;" fillcolor="#80828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45" type="#_x0000_t75" style="position:absolute;left:9658;top:-534;width:1691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PzXAAAAA2wAAAA8AAABkcnMvZG93bnJldi54bWxET8uKwjAU3QvzD+EOzE5TWxDpGEVnEAZc&#10;+WDcXptrW21uShJt/XuzEFweznu26E0j7uR8bVnBeJSAIC6srrlUcNivh1MQPiBrbCyTggd5WMw/&#10;BjPMte14S/ddKEUMYZ+jgiqENpfSFxUZ9CPbEkfubJ3BEKErpXbYxXDTyDRJJtJgzbGhwpZ+Kiqu&#10;u5tRcPGXtNvq8waz/3R1WqXH7Ncdlfr67JffIAL14S1+uf+0giyOjV/iD5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A/NcAAAADbAAAADwAAAAAAAAAAAAAAAACfAgAA&#10;ZHJzL2Rvd25yZXYueG1sUEsFBgAAAAAEAAQA9wAAAIwD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46" type="#_x0000_t202" style="position:absolute;top:-718;width:119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:rsidR="0046443B" w:rsidRDefault="0046443B" w:rsidP="0006309D">
                      <w:pP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</w:pPr>
                    </w:p>
                    <w:p w:rsidR="0046443B" w:rsidRPr="00571923" w:rsidRDefault="0046443B" w:rsidP="000877F5">
                      <w:pPr>
                        <w:ind w:leftChars="386" w:left="849"/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Машина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углошлифовальная</w:t>
                      </w:r>
                      <w:r w:rsidRPr="000877F5">
                        <w:rPr>
                          <w:rFonts w:ascii="Arial" w:eastAsiaTheme="minorEastAsia" w:hAnsi="Arial" w:cs="Arial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Pr="000877F5"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AG9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val="en-US" w:eastAsia="zh-CN"/>
                        </w:rPr>
                        <w:t>112</w:t>
                      </w:r>
                    </w:p>
                    <w:p w:rsidR="0046443B" w:rsidRPr="0006309D" w:rsidRDefault="0046443B" w:rsidP="00574899">
                      <w:pPr>
                        <w:ind w:firstLineChars="350" w:firstLine="770"/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43B" w:rsidRPr="008E578B" w:rsidRDefault="0046443B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53D36"/>
    <w:multiLevelType w:val="hybridMultilevel"/>
    <w:tmpl w:val="E8EC3F74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5843940"/>
    <w:multiLevelType w:val="hybridMultilevel"/>
    <w:tmpl w:val="97AAE3EE"/>
    <w:lvl w:ilvl="0" w:tplc="0419000F">
      <w:start w:val="1"/>
      <w:numFmt w:val="decimal"/>
      <w:lvlText w:val="%1.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2" w15:restartNumberingAfterBreak="0">
    <w:nsid w:val="0755037E"/>
    <w:multiLevelType w:val="hybridMultilevel"/>
    <w:tmpl w:val="5D96C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B4932"/>
    <w:multiLevelType w:val="hybridMultilevel"/>
    <w:tmpl w:val="97AAE3EE"/>
    <w:lvl w:ilvl="0" w:tplc="0419000F">
      <w:start w:val="1"/>
      <w:numFmt w:val="decimal"/>
      <w:lvlText w:val="%1.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 w15:restartNumberingAfterBreak="0">
    <w:nsid w:val="13C23070"/>
    <w:multiLevelType w:val="hybridMultilevel"/>
    <w:tmpl w:val="97AAE3EE"/>
    <w:lvl w:ilvl="0" w:tplc="0419000F">
      <w:start w:val="1"/>
      <w:numFmt w:val="decimal"/>
      <w:lvlText w:val="%1.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5" w15:restartNumberingAfterBreak="0">
    <w:nsid w:val="19CA085A"/>
    <w:multiLevelType w:val="hybridMultilevel"/>
    <w:tmpl w:val="342C03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6950B3"/>
    <w:multiLevelType w:val="hybridMultilevel"/>
    <w:tmpl w:val="97AAE3EE"/>
    <w:lvl w:ilvl="0" w:tplc="0419000F">
      <w:start w:val="1"/>
      <w:numFmt w:val="decimal"/>
      <w:lvlText w:val="%1.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7" w15:restartNumberingAfterBreak="0">
    <w:nsid w:val="3F97331B"/>
    <w:multiLevelType w:val="hybridMultilevel"/>
    <w:tmpl w:val="A3127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0F79E9"/>
    <w:multiLevelType w:val="hybridMultilevel"/>
    <w:tmpl w:val="C4A23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E6EA8"/>
    <w:multiLevelType w:val="hybridMultilevel"/>
    <w:tmpl w:val="D41A9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C053F"/>
    <w:multiLevelType w:val="hybridMultilevel"/>
    <w:tmpl w:val="B0E4B1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8B04D2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79A7CA8"/>
    <w:multiLevelType w:val="hybridMultilevel"/>
    <w:tmpl w:val="48CA0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46646B"/>
    <w:multiLevelType w:val="hybridMultilevel"/>
    <w:tmpl w:val="97AAE3EE"/>
    <w:lvl w:ilvl="0" w:tplc="0419000F">
      <w:start w:val="1"/>
      <w:numFmt w:val="decimal"/>
      <w:lvlText w:val="%1.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3" w15:restartNumberingAfterBreak="0">
    <w:nsid w:val="6C3163F0"/>
    <w:multiLevelType w:val="hybridMultilevel"/>
    <w:tmpl w:val="0B82D0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5"/>
  </w:num>
  <w:num w:numId="11">
    <w:abstractNumId w:val="10"/>
  </w:num>
  <w:num w:numId="12">
    <w:abstractNumId w:val="11"/>
  </w:num>
  <w:num w:numId="13">
    <w:abstractNumId w:val="9"/>
  </w:num>
  <w:num w:numId="14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4A53"/>
    <w:rsid w:val="00007E53"/>
    <w:rsid w:val="00011F00"/>
    <w:rsid w:val="0001529A"/>
    <w:rsid w:val="00015F90"/>
    <w:rsid w:val="00024354"/>
    <w:rsid w:val="00026D20"/>
    <w:rsid w:val="00034D4A"/>
    <w:rsid w:val="00043CB7"/>
    <w:rsid w:val="000458A7"/>
    <w:rsid w:val="0005052F"/>
    <w:rsid w:val="00055417"/>
    <w:rsid w:val="0006309D"/>
    <w:rsid w:val="00064F9D"/>
    <w:rsid w:val="000877F5"/>
    <w:rsid w:val="00093CCD"/>
    <w:rsid w:val="00093E05"/>
    <w:rsid w:val="000A15DF"/>
    <w:rsid w:val="000A6AD7"/>
    <w:rsid w:val="000B4A51"/>
    <w:rsid w:val="000B5D89"/>
    <w:rsid w:val="000B73B9"/>
    <w:rsid w:val="000C35DA"/>
    <w:rsid w:val="000C39BD"/>
    <w:rsid w:val="000C59A1"/>
    <w:rsid w:val="000D40C6"/>
    <w:rsid w:val="000D40F7"/>
    <w:rsid w:val="000D5A70"/>
    <w:rsid w:val="000D78CB"/>
    <w:rsid w:val="000D7BC7"/>
    <w:rsid w:val="000E2B6D"/>
    <w:rsid w:val="000E5C5A"/>
    <w:rsid w:val="000F4AD5"/>
    <w:rsid w:val="000F666D"/>
    <w:rsid w:val="001013B3"/>
    <w:rsid w:val="001213CF"/>
    <w:rsid w:val="00121A2D"/>
    <w:rsid w:val="001248F5"/>
    <w:rsid w:val="00131327"/>
    <w:rsid w:val="00134686"/>
    <w:rsid w:val="0014656D"/>
    <w:rsid w:val="00153F06"/>
    <w:rsid w:val="001650F1"/>
    <w:rsid w:val="001722CD"/>
    <w:rsid w:val="00177DD5"/>
    <w:rsid w:val="00182F62"/>
    <w:rsid w:val="0018414A"/>
    <w:rsid w:val="001C6B5F"/>
    <w:rsid w:val="001C7173"/>
    <w:rsid w:val="001D155D"/>
    <w:rsid w:val="001D4118"/>
    <w:rsid w:val="001D5A7B"/>
    <w:rsid w:val="001D690E"/>
    <w:rsid w:val="001D74C4"/>
    <w:rsid w:val="001E6096"/>
    <w:rsid w:val="001E642F"/>
    <w:rsid w:val="001E6538"/>
    <w:rsid w:val="001F608B"/>
    <w:rsid w:val="00202038"/>
    <w:rsid w:val="00222FC7"/>
    <w:rsid w:val="0024250E"/>
    <w:rsid w:val="00246198"/>
    <w:rsid w:val="00252C1A"/>
    <w:rsid w:val="00265687"/>
    <w:rsid w:val="002661E6"/>
    <w:rsid w:val="00274125"/>
    <w:rsid w:val="00274458"/>
    <w:rsid w:val="00274ECF"/>
    <w:rsid w:val="0028397B"/>
    <w:rsid w:val="002950EB"/>
    <w:rsid w:val="002A76F7"/>
    <w:rsid w:val="002C08B5"/>
    <w:rsid w:val="002C519A"/>
    <w:rsid w:val="002C62B7"/>
    <w:rsid w:val="002D3D57"/>
    <w:rsid w:val="002D70A7"/>
    <w:rsid w:val="002D7D96"/>
    <w:rsid w:val="002E37BC"/>
    <w:rsid w:val="002F0C23"/>
    <w:rsid w:val="00314B33"/>
    <w:rsid w:val="003210CD"/>
    <w:rsid w:val="00327477"/>
    <w:rsid w:val="00331118"/>
    <w:rsid w:val="00337A3C"/>
    <w:rsid w:val="00347E80"/>
    <w:rsid w:val="0036115E"/>
    <w:rsid w:val="00364B38"/>
    <w:rsid w:val="003759DB"/>
    <w:rsid w:val="00383520"/>
    <w:rsid w:val="00384F94"/>
    <w:rsid w:val="0038719B"/>
    <w:rsid w:val="003B2E03"/>
    <w:rsid w:val="003B4943"/>
    <w:rsid w:val="003C10B7"/>
    <w:rsid w:val="003C3252"/>
    <w:rsid w:val="003C46D4"/>
    <w:rsid w:val="003C7CB8"/>
    <w:rsid w:val="003D47F4"/>
    <w:rsid w:val="003F3EA9"/>
    <w:rsid w:val="00406204"/>
    <w:rsid w:val="004202A3"/>
    <w:rsid w:val="004342DD"/>
    <w:rsid w:val="00445D1E"/>
    <w:rsid w:val="0046443B"/>
    <w:rsid w:val="00470195"/>
    <w:rsid w:val="0047366A"/>
    <w:rsid w:val="004761FC"/>
    <w:rsid w:val="00482F05"/>
    <w:rsid w:val="004833BA"/>
    <w:rsid w:val="00483F7A"/>
    <w:rsid w:val="00486DC3"/>
    <w:rsid w:val="004871F7"/>
    <w:rsid w:val="00493F98"/>
    <w:rsid w:val="00496AD6"/>
    <w:rsid w:val="004B08A5"/>
    <w:rsid w:val="004B4007"/>
    <w:rsid w:val="004B61E0"/>
    <w:rsid w:val="004C0F5B"/>
    <w:rsid w:val="004D111F"/>
    <w:rsid w:val="004D3F3F"/>
    <w:rsid w:val="004D5B5F"/>
    <w:rsid w:val="004D6277"/>
    <w:rsid w:val="004F0126"/>
    <w:rsid w:val="004F5087"/>
    <w:rsid w:val="00516A93"/>
    <w:rsid w:val="00521693"/>
    <w:rsid w:val="0053442E"/>
    <w:rsid w:val="005345B7"/>
    <w:rsid w:val="00541287"/>
    <w:rsid w:val="00551CAA"/>
    <w:rsid w:val="00554030"/>
    <w:rsid w:val="00566984"/>
    <w:rsid w:val="005670B0"/>
    <w:rsid w:val="00571923"/>
    <w:rsid w:val="00574899"/>
    <w:rsid w:val="005844AC"/>
    <w:rsid w:val="005A33A3"/>
    <w:rsid w:val="005A4BF7"/>
    <w:rsid w:val="005B468C"/>
    <w:rsid w:val="005B62D2"/>
    <w:rsid w:val="005C2FDB"/>
    <w:rsid w:val="005D182C"/>
    <w:rsid w:val="005D1F12"/>
    <w:rsid w:val="005E03B8"/>
    <w:rsid w:val="005E2DB4"/>
    <w:rsid w:val="005E3FB7"/>
    <w:rsid w:val="005E46AE"/>
    <w:rsid w:val="005E592C"/>
    <w:rsid w:val="005F22CC"/>
    <w:rsid w:val="00602AEB"/>
    <w:rsid w:val="006139D2"/>
    <w:rsid w:val="00613A55"/>
    <w:rsid w:val="006204AB"/>
    <w:rsid w:val="00654A71"/>
    <w:rsid w:val="00672F2E"/>
    <w:rsid w:val="00680713"/>
    <w:rsid w:val="00680F94"/>
    <w:rsid w:val="00693885"/>
    <w:rsid w:val="00697062"/>
    <w:rsid w:val="006A2049"/>
    <w:rsid w:val="006A7E26"/>
    <w:rsid w:val="006B5148"/>
    <w:rsid w:val="006D0347"/>
    <w:rsid w:val="006E2B9A"/>
    <w:rsid w:val="006E4336"/>
    <w:rsid w:val="006E6C7A"/>
    <w:rsid w:val="006F7EF8"/>
    <w:rsid w:val="00702CC8"/>
    <w:rsid w:val="00704142"/>
    <w:rsid w:val="00715928"/>
    <w:rsid w:val="007174BE"/>
    <w:rsid w:val="00733993"/>
    <w:rsid w:val="00734AE1"/>
    <w:rsid w:val="00734C0E"/>
    <w:rsid w:val="007414AA"/>
    <w:rsid w:val="00755415"/>
    <w:rsid w:val="0075692A"/>
    <w:rsid w:val="007571E7"/>
    <w:rsid w:val="00766F9D"/>
    <w:rsid w:val="007700C7"/>
    <w:rsid w:val="007720A7"/>
    <w:rsid w:val="00776E78"/>
    <w:rsid w:val="00786145"/>
    <w:rsid w:val="0078765E"/>
    <w:rsid w:val="00792804"/>
    <w:rsid w:val="00792FDD"/>
    <w:rsid w:val="00797AD8"/>
    <w:rsid w:val="007B7607"/>
    <w:rsid w:val="007F7F4F"/>
    <w:rsid w:val="0080394F"/>
    <w:rsid w:val="00804A70"/>
    <w:rsid w:val="00810B8C"/>
    <w:rsid w:val="00825341"/>
    <w:rsid w:val="00840032"/>
    <w:rsid w:val="00843E5C"/>
    <w:rsid w:val="00847960"/>
    <w:rsid w:val="00852325"/>
    <w:rsid w:val="00854F95"/>
    <w:rsid w:val="0087366D"/>
    <w:rsid w:val="00874C8F"/>
    <w:rsid w:val="00887CAA"/>
    <w:rsid w:val="00891309"/>
    <w:rsid w:val="008A02D6"/>
    <w:rsid w:val="008B64D3"/>
    <w:rsid w:val="008C1ACC"/>
    <w:rsid w:val="008C551B"/>
    <w:rsid w:val="008D69B9"/>
    <w:rsid w:val="008E32CF"/>
    <w:rsid w:val="008E4EC1"/>
    <w:rsid w:val="008E578B"/>
    <w:rsid w:val="008E5CC3"/>
    <w:rsid w:val="008E7834"/>
    <w:rsid w:val="00901369"/>
    <w:rsid w:val="009163A5"/>
    <w:rsid w:val="009226D6"/>
    <w:rsid w:val="00923F9F"/>
    <w:rsid w:val="009251AE"/>
    <w:rsid w:val="009324AF"/>
    <w:rsid w:val="00933BDD"/>
    <w:rsid w:val="00943E99"/>
    <w:rsid w:val="00952209"/>
    <w:rsid w:val="0095436F"/>
    <w:rsid w:val="00955DDB"/>
    <w:rsid w:val="00966799"/>
    <w:rsid w:val="009702CF"/>
    <w:rsid w:val="009912E0"/>
    <w:rsid w:val="009A17CC"/>
    <w:rsid w:val="009A75B4"/>
    <w:rsid w:val="009B6BE2"/>
    <w:rsid w:val="009D0569"/>
    <w:rsid w:val="009E51D7"/>
    <w:rsid w:val="00A079A5"/>
    <w:rsid w:val="00A21C04"/>
    <w:rsid w:val="00A36E42"/>
    <w:rsid w:val="00A44A82"/>
    <w:rsid w:val="00A44AD6"/>
    <w:rsid w:val="00A464D4"/>
    <w:rsid w:val="00A55A8E"/>
    <w:rsid w:val="00A637BE"/>
    <w:rsid w:val="00A63C4A"/>
    <w:rsid w:val="00A80F9C"/>
    <w:rsid w:val="00A8194D"/>
    <w:rsid w:val="00A8325C"/>
    <w:rsid w:val="00A83690"/>
    <w:rsid w:val="00AA281D"/>
    <w:rsid w:val="00AD2C10"/>
    <w:rsid w:val="00AE0ED2"/>
    <w:rsid w:val="00AF7F66"/>
    <w:rsid w:val="00B0147E"/>
    <w:rsid w:val="00B11B88"/>
    <w:rsid w:val="00B144F3"/>
    <w:rsid w:val="00B14A81"/>
    <w:rsid w:val="00B20980"/>
    <w:rsid w:val="00B21725"/>
    <w:rsid w:val="00B36060"/>
    <w:rsid w:val="00B40F86"/>
    <w:rsid w:val="00B411B6"/>
    <w:rsid w:val="00B41487"/>
    <w:rsid w:val="00B451A3"/>
    <w:rsid w:val="00B46AB9"/>
    <w:rsid w:val="00B54FE8"/>
    <w:rsid w:val="00B64A73"/>
    <w:rsid w:val="00B87B1F"/>
    <w:rsid w:val="00B916F6"/>
    <w:rsid w:val="00B95A5C"/>
    <w:rsid w:val="00BA04FC"/>
    <w:rsid w:val="00BB299B"/>
    <w:rsid w:val="00BB4F04"/>
    <w:rsid w:val="00BB504E"/>
    <w:rsid w:val="00BC19BC"/>
    <w:rsid w:val="00BC2A90"/>
    <w:rsid w:val="00BC3A3F"/>
    <w:rsid w:val="00BE36DB"/>
    <w:rsid w:val="00BE4A1D"/>
    <w:rsid w:val="00BF4C9F"/>
    <w:rsid w:val="00C0008F"/>
    <w:rsid w:val="00C00F4C"/>
    <w:rsid w:val="00C07BE8"/>
    <w:rsid w:val="00C137C2"/>
    <w:rsid w:val="00C14013"/>
    <w:rsid w:val="00C150F9"/>
    <w:rsid w:val="00C1742E"/>
    <w:rsid w:val="00C278D2"/>
    <w:rsid w:val="00C3001A"/>
    <w:rsid w:val="00C425DE"/>
    <w:rsid w:val="00C44CC5"/>
    <w:rsid w:val="00C514AC"/>
    <w:rsid w:val="00C62A25"/>
    <w:rsid w:val="00C63749"/>
    <w:rsid w:val="00C729C8"/>
    <w:rsid w:val="00C76370"/>
    <w:rsid w:val="00C76C87"/>
    <w:rsid w:val="00C903B8"/>
    <w:rsid w:val="00C95B90"/>
    <w:rsid w:val="00C96612"/>
    <w:rsid w:val="00CC633D"/>
    <w:rsid w:val="00CD319E"/>
    <w:rsid w:val="00CD54BD"/>
    <w:rsid w:val="00CD67CB"/>
    <w:rsid w:val="00CE29B1"/>
    <w:rsid w:val="00CF1D07"/>
    <w:rsid w:val="00CF48DC"/>
    <w:rsid w:val="00D031FF"/>
    <w:rsid w:val="00D03DDD"/>
    <w:rsid w:val="00D0592E"/>
    <w:rsid w:val="00D061C9"/>
    <w:rsid w:val="00D062F6"/>
    <w:rsid w:val="00D10687"/>
    <w:rsid w:val="00D114E3"/>
    <w:rsid w:val="00D15CB5"/>
    <w:rsid w:val="00D21721"/>
    <w:rsid w:val="00D343FF"/>
    <w:rsid w:val="00D37D23"/>
    <w:rsid w:val="00D45184"/>
    <w:rsid w:val="00D462D6"/>
    <w:rsid w:val="00D5224F"/>
    <w:rsid w:val="00D65DB0"/>
    <w:rsid w:val="00D71B82"/>
    <w:rsid w:val="00D910F1"/>
    <w:rsid w:val="00D91D5D"/>
    <w:rsid w:val="00D95263"/>
    <w:rsid w:val="00DA4412"/>
    <w:rsid w:val="00DA6335"/>
    <w:rsid w:val="00DC1829"/>
    <w:rsid w:val="00DC478E"/>
    <w:rsid w:val="00DD3540"/>
    <w:rsid w:val="00DE296B"/>
    <w:rsid w:val="00DF04BC"/>
    <w:rsid w:val="00DF0E29"/>
    <w:rsid w:val="00DF2700"/>
    <w:rsid w:val="00DF31D8"/>
    <w:rsid w:val="00DF3C69"/>
    <w:rsid w:val="00E057AA"/>
    <w:rsid w:val="00E10838"/>
    <w:rsid w:val="00E11C8E"/>
    <w:rsid w:val="00E12B3E"/>
    <w:rsid w:val="00E13665"/>
    <w:rsid w:val="00E201F4"/>
    <w:rsid w:val="00E218B4"/>
    <w:rsid w:val="00E22BF0"/>
    <w:rsid w:val="00E25068"/>
    <w:rsid w:val="00E3751D"/>
    <w:rsid w:val="00E435D1"/>
    <w:rsid w:val="00E53AAD"/>
    <w:rsid w:val="00E53F41"/>
    <w:rsid w:val="00E653A8"/>
    <w:rsid w:val="00E66AAD"/>
    <w:rsid w:val="00E74607"/>
    <w:rsid w:val="00E83B2E"/>
    <w:rsid w:val="00E840DE"/>
    <w:rsid w:val="00E845C5"/>
    <w:rsid w:val="00E875AA"/>
    <w:rsid w:val="00EA3DC9"/>
    <w:rsid w:val="00EB6A9B"/>
    <w:rsid w:val="00EC4CE9"/>
    <w:rsid w:val="00EC543C"/>
    <w:rsid w:val="00EC7A93"/>
    <w:rsid w:val="00ED0CC1"/>
    <w:rsid w:val="00ED24D8"/>
    <w:rsid w:val="00EE1A99"/>
    <w:rsid w:val="00EE2AD8"/>
    <w:rsid w:val="00EE6164"/>
    <w:rsid w:val="00F00D71"/>
    <w:rsid w:val="00F01440"/>
    <w:rsid w:val="00F03589"/>
    <w:rsid w:val="00F12D8D"/>
    <w:rsid w:val="00F147FD"/>
    <w:rsid w:val="00F15E58"/>
    <w:rsid w:val="00F16926"/>
    <w:rsid w:val="00F24ADA"/>
    <w:rsid w:val="00F24CFC"/>
    <w:rsid w:val="00F50C94"/>
    <w:rsid w:val="00F56182"/>
    <w:rsid w:val="00F5706A"/>
    <w:rsid w:val="00F66DC2"/>
    <w:rsid w:val="00F80C66"/>
    <w:rsid w:val="00F86801"/>
    <w:rsid w:val="00F94C28"/>
    <w:rsid w:val="00F967D7"/>
    <w:rsid w:val="00FA02B8"/>
    <w:rsid w:val="00FA30C3"/>
    <w:rsid w:val="00FB2DF7"/>
    <w:rsid w:val="00FC6752"/>
    <w:rsid w:val="00FC7286"/>
    <w:rsid w:val="00FD11BE"/>
    <w:rsid w:val="00FD1D98"/>
    <w:rsid w:val="00FF5362"/>
    <w:rsid w:val="00FF54F0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1F568C7-95A9-49CA-8380-62980D3B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styleId="ae">
    <w:name w:val="No Spacing"/>
    <w:uiPriority w:val="1"/>
    <w:qFormat/>
    <w:rsid w:val="00406204"/>
    <w:rPr>
      <w:rFonts w:ascii="Tahoma" w:eastAsia="Tahoma" w:hAnsi="Tahoma" w:cs="Tahoma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0DBE7-DE54-4E7D-B3EA-C19D9F8C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4A9AF437.dotm</Template>
  <TotalTime>29</TotalTime>
  <Pages>22</Pages>
  <Words>2810</Words>
  <Characters>16023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4</cp:revision>
  <dcterms:created xsi:type="dcterms:W3CDTF">2020-09-23T07:40:00Z</dcterms:created>
  <dcterms:modified xsi:type="dcterms:W3CDTF">2020-09-28T20:45:00Z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