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2E343F" w:rsidP="00B64D1B">
      <w:pPr>
        <w:pStyle w:val="5"/>
        <w:rPr>
          <w:rFonts w:eastAsiaTheme="minorEastAsia"/>
          <w:color w:val="FFFFFF" w:themeColor="background1"/>
          <w:lang w:eastAsia="zh-CN"/>
        </w:rPr>
      </w:pPr>
      <w:r>
        <w:rPr>
          <w:rFonts w:eastAsiaTheme="minorEastAsia" w:hint="eastAsia"/>
          <w:noProof/>
          <w:color w:val="231F20"/>
          <w:lang w:bidi="ar-SA"/>
        </w:rPr>
        <w:drawing>
          <wp:anchor distT="0" distB="0" distL="114300" distR="114300" simplePos="0" relativeHeight="251666432" behindDoc="1" locked="0" layoutInCell="1" allowOverlap="1">
            <wp:simplePos x="0" y="0"/>
            <wp:positionH relativeFrom="column">
              <wp:posOffset>-156210</wp:posOffset>
            </wp:positionH>
            <wp:positionV relativeFrom="paragraph">
              <wp:posOffset>-22860</wp:posOffset>
            </wp:positionV>
            <wp:extent cx="8141970" cy="5402580"/>
            <wp:effectExtent l="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D3033E" w:rsidRPr="00710B48">
        <w:rPr>
          <w:rFonts w:eastAsiaTheme="minorEastAsia" w:hint="eastAsia"/>
          <w:noProof/>
          <w:color w:val="231F20"/>
          <w:lang w:eastAsia="zh-CN" w:bidi="ar-SA"/>
        </w:rPr>
        <w:t xml:space="preserve"> </w:t>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441C7E" w:rsidRDefault="00456DC1" w:rsidP="003D4529">
      <w:pPr>
        <w:pStyle w:val="5"/>
        <w:ind w:leftChars="121" w:left="266" w:firstLineChars="1600" w:firstLine="4800"/>
        <w:rPr>
          <w:rFonts w:eastAsiaTheme="minorEastAsia"/>
          <w:color w:val="FFFFFF" w:themeColor="background1"/>
          <w:lang w:eastAsia="zh-CN"/>
        </w:rPr>
      </w:pPr>
      <w:r w:rsidRPr="003D4529">
        <w:rPr>
          <w:b w:val="0"/>
          <w:color w:val="FFFFFF" w:themeColor="background1"/>
          <w:sz w:val="30"/>
          <w:szCs w:val="30"/>
        </w:rPr>
        <w:t>Перфоратор</w:t>
      </w:r>
      <w:r w:rsidRPr="003D4529">
        <w:rPr>
          <w:rFonts w:eastAsiaTheme="minorEastAsia"/>
          <w:b w:val="0"/>
          <w:color w:val="FFFFFF" w:themeColor="background1"/>
          <w:sz w:val="30"/>
          <w:szCs w:val="30"/>
          <w:lang w:eastAsia="zh-CN"/>
        </w:rPr>
        <w:t xml:space="preserve"> </w:t>
      </w:r>
      <w:r w:rsidRPr="003D4529">
        <w:rPr>
          <w:b w:val="0"/>
          <w:color w:val="FFFFFF" w:themeColor="background1"/>
          <w:sz w:val="30"/>
          <w:szCs w:val="30"/>
        </w:rPr>
        <w:t>электрический</w:t>
      </w:r>
      <w:r w:rsidR="009429C7">
        <w:rPr>
          <w:rFonts w:eastAsiaTheme="minorEastAsia"/>
          <w:b w:val="0"/>
          <w:color w:val="FFFFFF" w:themeColor="background1"/>
          <w:sz w:val="30"/>
          <w:szCs w:val="30"/>
          <w:lang w:eastAsia="zh-CN"/>
        </w:rPr>
        <w:t>.</w:t>
      </w:r>
      <w:r w:rsidR="00B64D1B">
        <w:rPr>
          <w:rFonts w:ascii="Arial" w:eastAsiaTheme="minorEastAsia" w:hAnsi="Arial" w:cs="Arial" w:hint="eastAsia"/>
          <w:b w:val="0"/>
          <w:color w:val="FFFFFF" w:themeColor="background1"/>
          <w:sz w:val="28"/>
          <w:szCs w:val="28"/>
          <w:lang w:eastAsia="zh-CN"/>
        </w:rPr>
        <w:t xml:space="preserve">    </w:t>
      </w:r>
      <w:r>
        <w:rPr>
          <w:rFonts w:ascii="Arial" w:eastAsiaTheme="minorEastAsia" w:hAnsi="Arial" w:cs="Arial" w:hint="eastAsia"/>
          <w:b w:val="0"/>
          <w:color w:val="FFFFFF" w:themeColor="background1"/>
          <w:sz w:val="28"/>
          <w:szCs w:val="28"/>
          <w:lang w:eastAsia="zh-CN"/>
        </w:rPr>
        <w:t xml:space="preserve">  </w:t>
      </w:r>
      <w:r w:rsidR="000D4402">
        <w:rPr>
          <w:rFonts w:ascii="Arial" w:eastAsiaTheme="minorEastAsia" w:hAnsi="Arial" w:cs="Arial" w:hint="eastAsia"/>
          <w:b w:val="0"/>
          <w:color w:val="FFFFFF" w:themeColor="background1"/>
          <w:sz w:val="28"/>
          <w:szCs w:val="28"/>
          <w:lang w:eastAsia="zh-CN"/>
        </w:rPr>
        <w:t xml:space="preserve">     </w:t>
      </w:r>
      <w:r w:rsidR="003D4529" w:rsidRPr="00B84284">
        <w:rPr>
          <w:rFonts w:ascii="Arial" w:hAnsi="Arial" w:cs="Arial"/>
          <w:b w:val="0"/>
          <w:iCs/>
          <w:color w:val="FFFFFF" w:themeColor="background1"/>
          <w:sz w:val="30"/>
          <w:szCs w:val="30"/>
        </w:rPr>
        <w:t>ПР-</w:t>
      </w:r>
      <w:r w:rsidR="00710B48" w:rsidRPr="00B84284">
        <w:rPr>
          <w:rFonts w:ascii="Arial" w:hAnsi="Arial" w:cs="Arial" w:hint="eastAsia"/>
          <w:b w:val="0"/>
          <w:iCs/>
          <w:color w:val="FFFFFF" w:themeColor="background1"/>
          <w:sz w:val="30"/>
          <w:szCs w:val="30"/>
          <w:lang w:eastAsia="zh-CN"/>
        </w:rPr>
        <w:t>8</w:t>
      </w:r>
      <w:r w:rsidR="003D4529" w:rsidRPr="00B84284">
        <w:rPr>
          <w:rFonts w:ascii="Arial" w:hAnsi="Arial" w:cs="Arial" w:hint="eastAsia"/>
          <w:b w:val="0"/>
          <w:iCs/>
          <w:color w:val="FFFFFF" w:themeColor="background1"/>
          <w:sz w:val="30"/>
          <w:szCs w:val="30"/>
          <w:lang w:eastAsia="zh-CN"/>
        </w:rPr>
        <w:t>0</w:t>
      </w:r>
      <w:r w:rsidR="00441C7E">
        <w:rPr>
          <w:rFonts w:ascii="Arial" w:eastAsiaTheme="minorEastAsia" w:hAnsi="Arial" w:cs="Arial" w:hint="eastAsia"/>
          <w:b w:val="0"/>
          <w:iCs/>
          <w:color w:val="FFFFFF" w:themeColor="background1"/>
          <w:sz w:val="30"/>
          <w:szCs w:val="30"/>
          <w:lang w:eastAsia="zh-CN"/>
        </w:rPr>
        <w:t>2</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bookmarkStart w:id="0" w:name="_GoBack"/>
    </w:p>
    <w:p w:rsidR="00F50C94" w:rsidRDefault="00F50C94">
      <w:pPr>
        <w:pStyle w:val="a3"/>
        <w:rPr>
          <w:rFonts w:ascii="Arial Narrow"/>
          <w:sz w:val="20"/>
        </w:rPr>
      </w:pPr>
    </w:p>
    <w:bookmarkEnd w:id="0"/>
    <w:p w:rsidR="00F50C94" w:rsidRDefault="00F50C94">
      <w:pPr>
        <w:pStyle w:val="a3"/>
        <w:rPr>
          <w:rFonts w:ascii="Arial Narrow"/>
          <w:sz w:val="20"/>
        </w:rPr>
      </w:pPr>
    </w:p>
    <w:p w:rsidR="00F50C94" w:rsidRDefault="006B72D2">
      <w:pPr>
        <w:pStyle w:val="a3"/>
        <w:rPr>
          <w:rFonts w:ascii="Arial Narrow" w:eastAsiaTheme="minorEastAsia"/>
          <w:sz w:val="20"/>
          <w:lang w:eastAsia="zh-CN"/>
        </w:rPr>
      </w:pPr>
      <w:r>
        <w:rPr>
          <w:rFonts w:ascii="Arial Narrow" w:eastAsiaTheme="minorEastAsia"/>
          <w:noProof/>
          <w:sz w:val="20"/>
          <w:lang w:bidi="ar-SA"/>
        </w:rPr>
        <w:drawing>
          <wp:anchor distT="0" distB="0" distL="114300" distR="114300" simplePos="0" relativeHeight="251933184" behindDoc="0" locked="0" layoutInCell="1" allowOverlap="1">
            <wp:simplePos x="0" y="0"/>
            <wp:positionH relativeFrom="column">
              <wp:posOffset>2438400</wp:posOffset>
            </wp:positionH>
            <wp:positionV relativeFrom="paragraph">
              <wp:posOffset>46062</wp:posOffset>
            </wp:positionV>
            <wp:extent cx="5050971" cy="3124200"/>
            <wp:effectExtent l="0" t="0" r="0" b="0"/>
            <wp:wrapNone/>
            <wp:docPr id="13" name="图片 13" descr="C:\Users\ZHONGLL\Desktop\PR-802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HONGLL\Desktop\PR-802 box.png"/>
                    <pic:cNvPicPr>
                      <a:picLocks noChangeAspect="1" noChangeArrowheads="1"/>
                    </pic:cNvPicPr>
                  </pic:nvPicPr>
                  <pic:blipFill>
                    <a:blip r:embed="rId9"/>
                    <a:srcRect/>
                    <a:stretch>
                      <a:fillRect/>
                    </a:stretch>
                  </pic:blipFill>
                  <pic:spPr bwMode="auto">
                    <a:xfrm>
                      <a:off x="0" y="0"/>
                      <a:ext cx="5050971" cy="3124200"/>
                    </a:xfrm>
                    <a:prstGeom prst="rect">
                      <a:avLst/>
                    </a:prstGeom>
                    <a:noFill/>
                    <a:ln w="9525">
                      <a:noFill/>
                      <a:miter lim="800000"/>
                      <a:headEnd/>
                      <a:tailEnd/>
                    </a:ln>
                  </pic:spPr>
                </pic:pic>
              </a:graphicData>
            </a:graphic>
          </wp:anchor>
        </w:drawing>
      </w:r>
    </w:p>
    <w:p w:rsidR="00521693" w:rsidRDefault="002E343F">
      <w:pPr>
        <w:rPr>
          <w:rFonts w:ascii="Arial Narrow"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77.35pt;margin-top:240.9pt;width:90.7pt;height:19.85pt;z-index:2516741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" stroked="f">
            <v:fill opacity="0"/>
            <v:textbox style="mso-fit-shape-to-text:t">
              <w:txbxContent>
                <w:p w:rsidR="009C7C18" w:rsidRPr="00441C7E" w:rsidRDefault="009C7C18" w:rsidP="00C278D2">
                  <w:pPr>
                    <w:rPr>
                      <w:rFonts w:ascii="Arial" w:eastAsiaTheme="minorEastAsia" w:hAnsi="Arial" w:cs="Arial"/>
                      <w:color w:val="FFFFFF" w:themeColor="background1"/>
                      <w:lang w:eastAsia="zh-CN"/>
                    </w:rPr>
                  </w:pPr>
                  <w:r w:rsidRPr="0090244C">
                    <w:rPr>
                      <w:rFonts w:ascii="Arial" w:hAnsi="Arial" w:cs="Arial"/>
                      <w:color w:val="FFFFFF" w:themeColor="background1"/>
                    </w:rPr>
                    <w:t>RU-20</w:t>
                  </w:r>
                  <w:r w:rsidR="00441C7E">
                    <w:rPr>
                      <w:rFonts w:ascii="Arial" w:eastAsiaTheme="minorEastAsia" w:hAnsi="Arial" w:cs="Arial" w:hint="eastAsia"/>
                      <w:color w:val="FFFFFF" w:themeColor="background1"/>
                      <w:lang w:eastAsia="zh-CN"/>
                    </w:rPr>
                    <w:t>20-01-14</w:t>
                  </w:r>
                </w:p>
              </w:txbxContent>
            </v:textbox>
          </v:shape>
        </w:pict>
      </w:r>
      <w:r w:rsidR="000A6291">
        <w:rPr>
          <w:noProof/>
          <w:lang w:bidi="ar-SA"/>
        </w:rPr>
        <w:drawing>
          <wp:anchor distT="0" distB="0" distL="114300" distR="114300" simplePos="0" relativeHeight="251667456"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DC66FB">
          <w:headerReference w:type="even" r:id="rId11"/>
          <w:headerReference w:type="default" r:id="rId12"/>
          <w:footerReference w:type="even" r:id="rId13"/>
          <w:footerReference w:type="default" r:id="rId14"/>
          <w:headerReference w:type="first" r:id="rId15"/>
          <w:footerReference w:type="first" r:id="rId16"/>
          <w:type w:val="continuous"/>
          <w:pgSz w:w="11907" w:h="8391" w:orient="landscape" w:code="11"/>
          <w:pgMar w:top="0" w:right="180" w:bottom="280" w:left="0" w:header="0" w:footer="720" w:gutter="0"/>
          <w:cols w:space="720"/>
          <w:titlePg/>
          <w:docGrid w:linePitch="299"/>
        </w:sectPr>
      </w:pPr>
    </w:p>
    <w:p w:rsidR="00063B40" w:rsidRPr="006E4465" w:rsidRDefault="00063B40" w:rsidP="00063B40">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r w:rsidRPr="006E4465">
        <w:rPr>
          <w:rFonts w:ascii="Arial Narrow" w:eastAsia="Times New Roman" w:hAnsi="Arial Narrow" w:cs="Arial"/>
          <w:b/>
          <w:color w:val="A6A6A6" w:themeColor="background1" w:themeShade="A6"/>
          <w:sz w:val="32"/>
          <w:szCs w:val="32"/>
        </w:rPr>
        <w:lastRenderedPageBreak/>
        <w:t>ИНСТРУКЦИЯ ПО БЕЗОПАСНОСТИ.</w:t>
      </w:r>
    </w:p>
    <w:p w:rsidR="00063B40" w:rsidRPr="006E4465" w:rsidRDefault="00063B40" w:rsidP="00063B40">
      <w:pPr>
        <w:shd w:val="clear" w:color="auto" w:fill="FFFFFF"/>
        <w:tabs>
          <w:tab w:val="left" w:pos="8647"/>
        </w:tabs>
        <w:ind w:left="1276" w:right="815"/>
        <w:jc w:val="both"/>
        <w:rPr>
          <w:rFonts w:ascii="Arial" w:eastAsia="Times New Roman" w:hAnsi="Arial" w:cs="Arial"/>
          <w:b/>
          <w:color w:val="A6A6A6" w:themeColor="background1" w:themeShade="A6"/>
          <w:sz w:val="20"/>
          <w:szCs w:val="20"/>
        </w:rPr>
      </w:pPr>
    </w:p>
    <w:p w:rsidR="00063B40" w:rsidRPr="006E4465" w:rsidRDefault="00063B40" w:rsidP="00063B40">
      <w:pPr>
        <w:shd w:val="clear" w:color="auto" w:fill="FFFFFF"/>
        <w:tabs>
          <w:tab w:val="left" w:pos="8647"/>
        </w:tabs>
        <w:ind w:left="1134" w:right="531"/>
        <w:jc w:val="both"/>
        <w:rPr>
          <w:rFonts w:ascii="Arial" w:eastAsia="Times New Roman" w:hAnsi="Arial" w:cs="Arial"/>
          <w:b/>
          <w:color w:val="A6A6A6" w:themeColor="background1" w:themeShade="A6"/>
          <w:sz w:val="20"/>
          <w:szCs w:val="20"/>
        </w:rPr>
      </w:pPr>
      <w:r w:rsidRPr="006E4465">
        <w:rPr>
          <w:rFonts w:ascii="Arial" w:eastAsia="Times New Roman" w:hAnsi="Arial" w:cs="Arial"/>
          <w:b/>
          <w:color w:val="A6A6A6" w:themeColor="background1" w:themeShade="A6"/>
          <w:sz w:val="20"/>
          <w:szCs w:val="20"/>
        </w:rPr>
        <w:t>ОБЩИЕ УКАЗАНИЯ МЕР БЕЗОПАСНОСТИ.</w:t>
      </w:r>
    </w:p>
    <w:p w:rsidR="00063B40" w:rsidRPr="006E4465" w:rsidRDefault="00063B40" w:rsidP="00063B40">
      <w:pPr>
        <w:shd w:val="clear" w:color="auto" w:fill="FFFFFF"/>
        <w:tabs>
          <w:tab w:val="left" w:pos="8647"/>
        </w:tabs>
        <w:ind w:left="1134" w:right="531"/>
        <w:jc w:val="both"/>
        <w:rPr>
          <w:rFonts w:ascii="Arial" w:eastAsia="Times New Roman" w:hAnsi="Arial" w:cs="Arial"/>
          <w:color w:val="000000"/>
          <w:sz w:val="20"/>
          <w:szCs w:val="20"/>
        </w:rPr>
      </w:pPr>
      <w:r w:rsidRPr="006E4465">
        <w:rPr>
          <w:rFonts w:ascii="Arial" w:eastAsia="Times New Roman" w:hAnsi="Arial" w:cs="Arial"/>
          <w:b/>
          <w:color w:val="000000"/>
          <w:sz w:val="20"/>
          <w:szCs w:val="20"/>
        </w:rPr>
        <w:t>ВНИМАНИЕ!</w:t>
      </w:r>
      <w:r w:rsidRPr="006E4465">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или серьезным повреждениям.</w:t>
      </w:r>
    </w:p>
    <w:p w:rsidR="00063B40" w:rsidRPr="006E4465" w:rsidRDefault="00063B40" w:rsidP="00063B40">
      <w:pPr>
        <w:shd w:val="clear" w:color="auto" w:fill="FFFFFF"/>
        <w:tabs>
          <w:tab w:val="left" w:pos="8647"/>
        </w:tabs>
        <w:ind w:left="1134" w:right="531"/>
        <w:jc w:val="both"/>
        <w:rPr>
          <w:rFonts w:ascii="Arial" w:eastAsia="Times New Roman" w:hAnsi="Arial" w:cs="Arial"/>
          <w:color w:val="000000"/>
          <w:sz w:val="20"/>
          <w:szCs w:val="20"/>
        </w:rPr>
      </w:pPr>
      <w:r w:rsidRPr="006E4465">
        <w:rPr>
          <w:rFonts w:ascii="Arial" w:eastAsia="Times New Roman" w:hAnsi="Arial" w:cs="Arial"/>
          <w:color w:val="000000"/>
          <w:sz w:val="20"/>
          <w:szCs w:val="20"/>
        </w:rPr>
        <w:t>Сохраните все предупреждения и инструкции для того, чтобы можно было обращаться к ним в дальнейшем. Термин “электрическая машина” используется для обозначения Вашей машины с электрическим приводом, работающим от сети.</w:t>
      </w:r>
    </w:p>
    <w:p w:rsidR="00063B40" w:rsidRPr="006E4465" w:rsidRDefault="00063B40" w:rsidP="00063B40">
      <w:pPr>
        <w:shd w:val="clear" w:color="auto" w:fill="FFFFFF"/>
        <w:tabs>
          <w:tab w:val="left" w:pos="8647"/>
        </w:tabs>
        <w:ind w:left="1134" w:right="531"/>
        <w:jc w:val="both"/>
        <w:rPr>
          <w:rFonts w:ascii="Arial" w:eastAsia="Times New Roman" w:hAnsi="Arial" w:cs="Arial"/>
          <w:color w:val="A6A6A6" w:themeColor="background1" w:themeShade="A6"/>
          <w:sz w:val="20"/>
          <w:szCs w:val="20"/>
        </w:rPr>
      </w:pPr>
      <w:r w:rsidRPr="006E4465">
        <w:rPr>
          <w:rFonts w:ascii="Arial" w:eastAsia="Times New Roman" w:hAnsi="Arial" w:cs="Arial"/>
          <w:b/>
          <w:color w:val="A6A6A6" w:themeColor="background1" w:themeShade="A6"/>
          <w:sz w:val="20"/>
          <w:szCs w:val="20"/>
        </w:rPr>
        <w:t>1. БЕЗОПАСНОСТЬ РАБОЧЕГО МЕСТА.</w:t>
      </w:r>
    </w:p>
    <w:p w:rsidR="00063B40" w:rsidRPr="006E4465" w:rsidRDefault="00063B40" w:rsidP="00063B40">
      <w:pPr>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063B40" w:rsidRPr="006E4465" w:rsidRDefault="00063B40" w:rsidP="00063B40">
      <w:pPr>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 xml:space="preserve">Не эксплуатировать электрические машины в взрывоопасной среде. Машины с электрическим приводом являются источником искр, которые могут привести к возгоранию. </w:t>
      </w:r>
    </w:p>
    <w:p w:rsidR="00063B40" w:rsidRPr="006E4465" w:rsidRDefault="00063B40" w:rsidP="00063B40">
      <w:pPr>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 xml:space="preserve">Не допускайте детей и посторонних лиц к электрической машине в процессе её работы. </w:t>
      </w:r>
    </w:p>
    <w:p w:rsidR="00063B40" w:rsidRPr="006E4465" w:rsidRDefault="00063B40" w:rsidP="00063B40">
      <w:pPr>
        <w:widowControl/>
        <w:numPr>
          <w:ilvl w:val="0"/>
          <w:numId w:val="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Отвлечение внимания может привести к потере контроля над машиной.</w:t>
      </w:r>
    </w:p>
    <w:p w:rsidR="00063B40" w:rsidRPr="006E4465" w:rsidRDefault="00063B40" w:rsidP="00063B40">
      <w:pPr>
        <w:shd w:val="clear" w:color="auto" w:fill="FFFFFF"/>
        <w:tabs>
          <w:tab w:val="left" w:pos="8647"/>
        </w:tabs>
        <w:ind w:left="1134" w:right="531"/>
        <w:jc w:val="both"/>
        <w:rPr>
          <w:rFonts w:ascii="Arial" w:eastAsia="Times New Roman" w:hAnsi="Arial" w:cs="Arial"/>
          <w:b/>
          <w:color w:val="A6A6A6" w:themeColor="background1" w:themeShade="A6"/>
          <w:sz w:val="20"/>
          <w:szCs w:val="20"/>
        </w:rPr>
      </w:pPr>
      <w:r w:rsidRPr="006E4465">
        <w:rPr>
          <w:rFonts w:ascii="Arial" w:eastAsia="Times New Roman" w:hAnsi="Arial" w:cs="Arial"/>
          <w:b/>
          <w:color w:val="A6A6A6" w:themeColor="background1" w:themeShade="A6"/>
          <w:sz w:val="20"/>
          <w:szCs w:val="20"/>
        </w:rPr>
        <w:t>2. ЭЛЕКТРИЧЕСКАЯ БЕЗОПАСНОСТЬ.</w:t>
      </w:r>
    </w:p>
    <w:p w:rsidR="00063B40" w:rsidRPr="006E4465" w:rsidRDefault="00063B40" w:rsidP="00063B40">
      <w:pPr>
        <w:widowControl/>
        <w:numPr>
          <w:ilvl w:val="0"/>
          <w:numId w:val="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штепсельную вилку.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063B40" w:rsidRPr="006E4465" w:rsidRDefault="00063B40" w:rsidP="00063B40">
      <w:pPr>
        <w:widowControl/>
        <w:numPr>
          <w:ilvl w:val="0"/>
          <w:numId w:val="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063B40" w:rsidRPr="006E4465" w:rsidRDefault="00063B40" w:rsidP="00063B40">
      <w:pPr>
        <w:widowControl/>
        <w:numPr>
          <w:ilvl w:val="0"/>
          <w:numId w:val="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063B40" w:rsidRPr="006E4465" w:rsidRDefault="00063B40" w:rsidP="00063B40">
      <w:pPr>
        <w:widowControl/>
        <w:numPr>
          <w:ilvl w:val="0"/>
          <w:numId w:val="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 xml:space="preserve">Обращайтесь аккуратно со шнуром. Никогда не используйте шнур для переноса электрической машины и вытаскивания вилки из розетки. Исключите воздействие на шнур тепла, масла, острых кромок или </w:t>
      </w:r>
      <w:r w:rsidRPr="006E4465">
        <w:rPr>
          <w:rFonts w:ascii="Arial" w:eastAsia="Times New Roman" w:hAnsi="Arial" w:cs="Arial"/>
          <w:color w:val="000000"/>
          <w:sz w:val="20"/>
          <w:szCs w:val="20"/>
        </w:rPr>
        <w:lastRenderedPageBreak/>
        <w:t>движущихся частей. Поврежденные или скрученные шнуры увеличивают риск поражения электрическим током.</w:t>
      </w:r>
    </w:p>
    <w:p w:rsidR="00063B40" w:rsidRPr="006E4465" w:rsidRDefault="00063B40" w:rsidP="00063B40">
      <w:pPr>
        <w:widowControl/>
        <w:numPr>
          <w:ilvl w:val="0"/>
          <w:numId w:val="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предназначенным для использования на открытом воздухе. Это уменьшает риск поражения электрическим током.</w:t>
      </w:r>
    </w:p>
    <w:p w:rsidR="00063B40" w:rsidRPr="006E4465" w:rsidRDefault="00063B40" w:rsidP="00063B40">
      <w:pPr>
        <w:widowControl/>
        <w:numPr>
          <w:ilvl w:val="0"/>
          <w:numId w:val="4"/>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063B40" w:rsidRPr="006E4465" w:rsidRDefault="00063B40" w:rsidP="00063B40">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6E4465">
        <w:rPr>
          <w:rFonts w:ascii="Arial" w:eastAsia="Times New Roman" w:hAnsi="Arial" w:cs="Arial"/>
          <w:b/>
          <w:color w:val="A6A6A6" w:themeColor="background1" w:themeShade="A6"/>
          <w:sz w:val="20"/>
          <w:szCs w:val="20"/>
        </w:rPr>
        <w:t>3. ЛИЧНАЯ БЕЗОПАСНОСТЬ.</w:t>
      </w:r>
    </w:p>
    <w:p w:rsidR="00063B40" w:rsidRPr="006E4465" w:rsidRDefault="00063B40" w:rsidP="00063B40">
      <w:pPr>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063B40" w:rsidRPr="006E4465" w:rsidRDefault="00063B40" w:rsidP="00063B40">
      <w:pPr>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Пользуйтесь индивидуальными защитными средствами. Всегда надевайте средства для защиты глаз. Защитные средства, используемые в соответствующих условиях, уменьшат опасность получения повреждений.</w:t>
      </w:r>
    </w:p>
    <w:p w:rsidR="00063B40" w:rsidRPr="006E4465" w:rsidRDefault="00063B40" w:rsidP="00063B40">
      <w:pPr>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Это предотвратит риск внезапного включения.</w:t>
      </w:r>
    </w:p>
    <w:p w:rsidR="00063B40" w:rsidRPr="006E4465" w:rsidRDefault="00063B40" w:rsidP="00063B40">
      <w:pPr>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Перед включением машины удалите все регулировочные или гаечные ключи.</w:t>
      </w:r>
    </w:p>
    <w:p w:rsidR="00063B40" w:rsidRPr="006E4465" w:rsidRDefault="00063B40" w:rsidP="00063B40">
      <w:pPr>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063B40" w:rsidRPr="006E4465" w:rsidRDefault="00063B40" w:rsidP="00063B40">
      <w:pPr>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При работе не пытайтесь дотянуться до чего-либо, всегда сохраняйте устойчивое положение для лучшего контроля над машиной.</w:t>
      </w:r>
    </w:p>
    <w:p w:rsidR="00063B40" w:rsidRPr="006E4465" w:rsidRDefault="00063B40" w:rsidP="00063B40">
      <w:pPr>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063B40" w:rsidRPr="006E4465" w:rsidRDefault="00063B40" w:rsidP="00063B40">
      <w:pPr>
        <w:widowControl/>
        <w:numPr>
          <w:ilvl w:val="0"/>
          <w:numId w:val="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lastRenderedPageBreak/>
        <w:t>Если предусмотрены средства для подсоединения к оборудованию для отсоса и сбора пыли, обеспечьте их безопасное подключение и эксплуатацию. Сбор пыли может уменьшить опасности, связанные с пылью.</w:t>
      </w:r>
    </w:p>
    <w:p w:rsidR="00063B40" w:rsidRPr="006E4465" w:rsidRDefault="00063B40" w:rsidP="00063B40">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6E4465">
        <w:rPr>
          <w:rFonts w:ascii="Arial" w:eastAsia="Times New Roman" w:hAnsi="Arial" w:cs="Arial"/>
          <w:b/>
          <w:color w:val="A6A6A6" w:themeColor="background1" w:themeShade="A6"/>
          <w:sz w:val="20"/>
          <w:szCs w:val="20"/>
        </w:rPr>
        <w:t>4. ЭКСПЛУАТАЦИЯ И УХОД ЗА ЭЛЕКТРИЧЕСКОЙ МАШИНОЙ.</w:t>
      </w:r>
    </w:p>
    <w:p w:rsidR="00063B40" w:rsidRPr="006E4465" w:rsidRDefault="00063B40" w:rsidP="00063B40">
      <w:pPr>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063B40" w:rsidRPr="006E4465" w:rsidRDefault="00063B40" w:rsidP="00063B40">
      <w:pPr>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управляется с помощью выключателя, представляет опасность и подлежит ремонту.</w:t>
      </w:r>
    </w:p>
    <w:p w:rsidR="00063B40" w:rsidRPr="006E4465" w:rsidRDefault="00063B40" w:rsidP="00063B40">
      <w:pPr>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Отсоедините вилку электрической машины от источника питания перед выполнением регулировок, технического обслуживания, замены или принадлежностей. Это исключает риск случайного включения машин.</w:t>
      </w:r>
    </w:p>
    <w:p w:rsidR="00063B40" w:rsidRPr="006E4465" w:rsidRDefault="00063B40" w:rsidP="00063B40">
      <w:pPr>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Храните электрическую машину в месте, недоступном для детей, и не разрешайте эксплуатацию электрическую машину лицам, не ознакомленным с её работой и инструкцией. Электрические машины представляют опасность в руках неквалифицированных пользователей.</w:t>
      </w:r>
    </w:p>
    <w:p w:rsidR="00063B40" w:rsidRPr="006E4465" w:rsidRDefault="00063B40" w:rsidP="00063B40">
      <w:pPr>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Обеспечьте техническое обслуживание электрических машин. Проверьте правильность соединений частей электрическую машину, исправности её деталей. В случае неисправности отремонтируйте машину перед использованием. Часто несчастные случаи происходят из-за плохого обслуживания машины.</w:t>
      </w:r>
    </w:p>
    <w:p w:rsidR="00063B40" w:rsidRPr="006E4465" w:rsidRDefault="00063B40" w:rsidP="00063B40">
      <w:pPr>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Храните режущие инструменты в заточенном и чистом состоянии для обеспечения безопасной работы.</w:t>
      </w:r>
    </w:p>
    <w:p w:rsidR="00063B40" w:rsidRPr="006E4465" w:rsidRDefault="00063B40" w:rsidP="00063B40">
      <w:pPr>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Используйте электрические машины, приспособления, инструменты и оснастку в соответствии с инструкцией и учетом условий и характера выполняемых работ.</w:t>
      </w:r>
    </w:p>
    <w:p w:rsidR="00063B40" w:rsidRPr="006E4465" w:rsidRDefault="00063B40" w:rsidP="00063B40">
      <w:pPr>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Не применяйте</w:t>
      </w:r>
      <w:r w:rsidRPr="006E4465">
        <w:t xml:space="preserve"> </w:t>
      </w:r>
      <w:r w:rsidRPr="006E4465">
        <w:rPr>
          <w:rFonts w:ascii="Arial" w:eastAsia="Times New Roman" w:hAnsi="Arial" w:cs="Arial"/>
          <w:color w:val="000000"/>
          <w:sz w:val="20"/>
          <w:szCs w:val="20"/>
        </w:rPr>
        <w:t>электрическую машину не по назначению. Использование машины для выполнения операций, на которые она не рассчитана, может создать опасную ситуацию.</w:t>
      </w:r>
    </w:p>
    <w:p w:rsidR="00063B40" w:rsidRPr="006E4465" w:rsidRDefault="00063B40" w:rsidP="00063B40">
      <w:pPr>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Перед началом работы убедитесь, что параметры питающей электросети и рабочего инструмента, а и внешние условия соответствуют требованиям области применения электрической машины.</w:t>
      </w:r>
    </w:p>
    <w:p w:rsidR="00063B40" w:rsidRPr="006E4465" w:rsidRDefault="00063B40" w:rsidP="00063B40">
      <w:pPr>
        <w:widowControl/>
        <w:numPr>
          <w:ilvl w:val="0"/>
          <w:numId w:val="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Во время работы следите за исправностью состояния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063B40" w:rsidRPr="006E4465" w:rsidRDefault="00063B40" w:rsidP="00063B40">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p>
    <w:p w:rsidR="00063B40" w:rsidRPr="006E4465" w:rsidRDefault="00063B40" w:rsidP="00063B40">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6E4465">
        <w:rPr>
          <w:rFonts w:ascii="Arial" w:eastAsia="Times New Roman" w:hAnsi="Arial" w:cs="Arial"/>
          <w:b/>
          <w:color w:val="A6A6A6" w:themeColor="background1" w:themeShade="A6"/>
          <w:sz w:val="20"/>
          <w:szCs w:val="20"/>
        </w:rPr>
        <w:lastRenderedPageBreak/>
        <w:t>5. ОБСЛУЖИВАНИЕ.</w:t>
      </w:r>
    </w:p>
    <w:p w:rsidR="00063B40" w:rsidRPr="006E4465" w:rsidRDefault="00063B40" w:rsidP="00063B40">
      <w:pPr>
        <w:shd w:val="clear" w:color="auto" w:fill="FFFFFF"/>
        <w:tabs>
          <w:tab w:val="left" w:pos="8647"/>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Ваша электрическая машина должна обслуживаться квалифицированным персоналом с использованием только оригинальных запасных частей. Это обеспечит безопасность машины.</w:t>
      </w:r>
    </w:p>
    <w:p w:rsidR="00063B40" w:rsidRPr="006E4465" w:rsidRDefault="00063B40" w:rsidP="00063B40">
      <w:pPr>
        <w:shd w:val="clear" w:color="auto" w:fill="FFFFFF"/>
        <w:tabs>
          <w:tab w:val="left" w:pos="10915"/>
        </w:tabs>
        <w:ind w:left="1134" w:right="531"/>
        <w:rPr>
          <w:rFonts w:ascii="Arial" w:eastAsia="Times New Roman" w:hAnsi="Arial" w:cs="Arial"/>
          <w:b/>
          <w:color w:val="A6A6A6" w:themeColor="background1" w:themeShade="A6"/>
          <w:sz w:val="20"/>
          <w:szCs w:val="20"/>
        </w:rPr>
      </w:pPr>
    </w:p>
    <w:p w:rsidR="00063B40" w:rsidRPr="006E4465" w:rsidRDefault="00063B40" w:rsidP="00063B40">
      <w:pPr>
        <w:shd w:val="clear" w:color="auto" w:fill="FFFFFF"/>
        <w:tabs>
          <w:tab w:val="left" w:pos="10915"/>
        </w:tabs>
        <w:ind w:left="1134" w:right="531"/>
        <w:jc w:val="both"/>
        <w:rPr>
          <w:rFonts w:ascii="Arial" w:eastAsia="Times New Roman" w:hAnsi="Arial" w:cs="Arial"/>
          <w:b/>
          <w:color w:val="A6A6A6" w:themeColor="background1" w:themeShade="A6"/>
          <w:sz w:val="20"/>
          <w:szCs w:val="20"/>
        </w:rPr>
      </w:pPr>
      <w:r w:rsidRPr="006E4465">
        <w:rPr>
          <w:rFonts w:ascii="Arial" w:eastAsia="Times New Roman" w:hAnsi="Arial" w:cs="Arial"/>
          <w:b/>
          <w:color w:val="A6A6A6" w:themeColor="background1" w:themeShade="A6"/>
          <w:sz w:val="20"/>
          <w:szCs w:val="20"/>
        </w:rPr>
        <w:t>МЕРЫ БЕЗОПАСНОСТИ ПРИ РАБОТЕ ПЕРФОРАТОРОМ.</w:t>
      </w:r>
    </w:p>
    <w:p w:rsidR="00063B40" w:rsidRPr="006E4465" w:rsidRDefault="00063B40" w:rsidP="00063B40">
      <w:pPr>
        <w:widowControl/>
        <w:numPr>
          <w:ilvl w:val="0"/>
          <w:numId w:val="9"/>
        </w:numPr>
        <w:shd w:val="clear" w:color="auto" w:fill="FFFFFF"/>
        <w:tabs>
          <w:tab w:val="left" w:pos="10915"/>
        </w:tabs>
        <w:autoSpaceDE/>
        <w:autoSpaceDN/>
        <w:ind w:left="1134" w:right="531"/>
        <w:contextualSpacing/>
        <w:rPr>
          <w:rFonts w:ascii="Arial" w:eastAsia="Times New Roman" w:hAnsi="Arial" w:cs="Arial"/>
          <w:b/>
          <w:color w:val="000000"/>
          <w:sz w:val="20"/>
          <w:szCs w:val="20"/>
        </w:rPr>
      </w:pPr>
      <w:r w:rsidRPr="006E4465">
        <w:rPr>
          <w:rFonts w:ascii="Arial" w:eastAsia="Times New Roman" w:hAnsi="Arial" w:cs="Arial"/>
          <w:b/>
          <w:color w:val="000000"/>
          <w:sz w:val="20"/>
          <w:szCs w:val="20"/>
        </w:rPr>
        <w:t>Общие указания мер безопасности.</w:t>
      </w:r>
    </w:p>
    <w:p w:rsidR="00063B40" w:rsidRPr="006E4465" w:rsidRDefault="00063B40" w:rsidP="00063B40">
      <w:pPr>
        <w:shd w:val="clear" w:color="auto" w:fill="FFFFFF"/>
        <w:tabs>
          <w:tab w:val="left" w:pos="10915"/>
        </w:tabs>
        <w:ind w:left="1134" w:right="531"/>
        <w:jc w:val="both"/>
        <w:rPr>
          <w:rFonts w:ascii="Arial" w:eastAsia="Times New Roman" w:hAnsi="Arial" w:cs="Arial"/>
          <w:color w:val="000000"/>
          <w:sz w:val="20"/>
          <w:szCs w:val="20"/>
        </w:rPr>
      </w:pPr>
      <w:r w:rsidRPr="006E4465">
        <w:rPr>
          <w:rFonts w:ascii="Arial" w:eastAsia="Times New Roman" w:hAnsi="Arial" w:cs="Arial"/>
          <w:color w:val="000000"/>
          <w:sz w:val="20"/>
          <w:szCs w:val="20"/>
        </w:rPr>
        <w:t>1. К самостоятельной работе с перфоратором допускаются лица не моложе 18 лет, обученные безопасным методам и приемам выполнения работ. Основными опасными и вредными производственными факторами при работе с перфоратором являются:</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1"/>
          <w:szCs w:val="21"/>
        </w:rPr>
        <w:t xml:space="preserve">- </w:t>
      </w:r>
      <w:r w:rsidRPr="006E4465">
        <w:rPr>
          <w:rFonts w:ascii="Arial" w:eastAsia="Times New Roman" w:hAnsi="Arial" w:cs="Arial"/>
          <w:color w:val="000000"/>
          <w:sz w:val="20"/>
          <w:szCs w:val="20"/>
        </w:rPr>
        <w:t>повышенная запыленность воздуха рабочей зоны;</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 недостаточная освещенность рабочей зоны;</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 повышенная температура оснастки;</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 падающие части конструкций, заготовок;</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 повышенный уровень шума и вибраций;</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 взрывоопасность и пожароопасность;</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-острые кромки и заусенцы на обрабатываемых деталях;</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-разлет с высокой скоростью частиц обрабатываемого материала;</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-вращающаяся с большой скоростью оснастка;</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-электрический ток.</w:t>
      </w:r>
    </w:p>
    <w:p w:rsidR="00063B40" w:rsidRPr="006E4465" w:rsidRDefault="00063B40" w:rsidP="00063B40">
      <w:pPr>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Источники возникновения вредных и опасных производственных факторов:</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 неисправное оборудование или неправильная его эксплуатация;</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 отсутствие средств индивидуальной защиты;</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 неправильная эксплуатация приборов освещения;</w:t>
      </w:r>
    </w:p>
    <w:p w:rsidR="00063B40" w:rsidRPr="006E4465" w:rsidRDefault="00063B40" w:rsidP="00063B40">
      <w:pPr>
        <w:shd w:val="clear" w:color="auto" w:fill="FFFFFF"/>
        <w:tabs>
          <w:tab w:val="left" w:pos="10915"/>
        </w:tabs>
        <w:ind w:left="1134" w:right="531" w:firstLine="140"/>
        <w:jc w:val="both"/>
        <w:rPr>
          <w:rFonts w:ascii="Arial" w:eastAsia="Times New Roman" w:hAnsi="Arial" w:cs="Arial"/>
          <w:color w:val="000000"/>
          <w:sz w:val="20"/>
          <w:szCs w:val="20"/>
        </w:rPr>
      </w:pPr>
      <w:r w:rsidRPr="006E4465">
        <w:rPr>
          <w:rFonts w:ascii="Arial" w:eastAsia="Times New Roman" w:hAnsi="Arial" w:cs="Arial"/>
          <w:color w:val="000000"/>
          <w:sz w:val="20"/>
          <w:szCs w:val="20"/>
        </w:rPr>
        <w:t>— неисполнение или ненадлежащее исполнение работником инструкций по безопасности.</w:t>
      </w:r>
    </w:p>
    <w:p w:rsidR="00063B40" w:rsidRPr="006E4465" w:rsidRDefault="00063B40" w:rsidP="00063B40">
      <w:pPr>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063B40" w:rsidRPr="006E4465" w:rsidRDefault="00063B40" w:rsidP="00063B40">
      <w:pPr>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Не применяйте принадлежности, которые не предусмотрены изготовителем перфоратора и не рекомендуются им. Только возможность крепления принадлежностей не гарантирует его надежного применения.</w:t>
      </w:r>
    </w:p>
    <w:p w:rsidR="00063B40" w:rsidRPr="006E4465" w:rsidRDefault="00063B40" w:rsidP="00063B40">
      <w:pPr>
        <w:widowControl/>
        <w:numPr>
          <w:ilvl w:val="0"/>
          <w:numId w:val="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 xml:space="preserve">Наружный диаметр и толщина рабочего инструмента должны соответствовать посадочным размерам прибора. Оснастка должна быть плотно закреплена. </w:t>
      </w:r>
    </w:p>
    <w:p w:rsidR="00063B40" w:rsidRPr="006E4465" w:rsidRDefault="00063B40" w:rsidP="00063B40">
      <w:pPr>
        <w:shd w:val="clear" w:color="auto" w:fill="FFFFFF"/>
        <w:tabs>
          <w:tab w:val="left" w:pos="10915"/>
        </w:tabs>
        <w:ind w:left="1134" w:right="531"/>
        <w:jc w:val="both"/>
        <w:rPr>
          <w:rFonts w:ascii="Arial" w:eastAsia="Times New Roman" w:hAnsi="Arial" w:cs="Arial"/>
          <w:b/>
          <w:color w:val="000000"/>
          <w:sz w:val="20"/>
          <w:szCs w:val="20"/>
        </w:rPr>
      </w:pPr>
    </w:p>
    <w:p w:rsidR="00063B40" w:rsidRPr="006E4465" w:rsidRDefault="00063B40" w:rsidP="00063B40">
      <w:pPr>
        <w:shd w:val="clear" w:color="auto" w:fill="FFFFFF"/>
        <w:tabs>
          <w:tab w:val="left" w:pos="10915"/>
        </w:tabs>
        <w:ind w:left="1134" w:right="531"/>
        <w:jc w:val="both"/>
        <w:rPr>
          <w:rFonts w:ascii="Arial" w:eastAsia="Times New Roman" w:hAnsi="Arial" w:cs="Arial"/>
          <w:b/>
          <w:color w:val="000000"/>
          <w:sz w:val="20"/>
          <w:szCs w:val="20"/>
        </w:rPr>
      </w:pPr>
      <w:r w:rsidRPr="006E4465">
        <w:rPr>
          <w:rFonts w:ascii="Arial" w:eastAsia="Times New Roman" w:hAnsi="Arial" w:cs="Arial"/>
          <w:b/>
          <w:color w:val="000000"/>
          <w:sz w:val="20"/>
          <w:szCs w:val="20"/>
        </w:rPr>
        <w:t>2.Требования безопасности перед началом работы.</w:t>
      </w:r>
    </w:p>
    <w:p w:rsidR="00063B40" w:rsidRPr="006E4465" w:rsidRDefault="00063B40" w:rsidP="00063B40">
      <w:pPr>
        <w:widowControl/>
        <w:numPr>
          <w:ilvl w:val="0"/>
          <w:numId w:val="10"/>
        </w:numPr>
        <w:shd w:val="clear" w:color="auto" w:fill="FFFFFF"/>
        <w:tabs>
          <w:tab w:val="left" w:pos="10915"/>
        </w:tabs>
        <w:autoSpaceDE/>
        <w:autoSpaceDN/>
        <w:ind w:left="1134" w:right="531"/>
        <w:contextualSpacing/>
        <w:jc w:val="both"/>
        <w:rPr>
          <w:rFonts w:ascii="Arial" w:hAnsi="Arial" w:cs="Arial"/>
          <w:sz w:val="20"/>
          <w:szCs w:val="20"/>
        </w:rPr>
      </w:pPr>
      <w:r w:rsidRPr="006E4465">
        <w:rPr>
          <w:rFonts w:ascii="Arial" w:hAnsi="Arial" w:cs="Arial"/>
          <w:sz w:val="20"/>
          <w:szCs w:val="20"/>
        </w:rPr>
        <w:t>Проверить наличие и исправность средств индивидуальной защиты, надеть спецодежду и спецобувь. 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063B40" w:rsidRPr="006E4465" w:rsidRDefault="00063B40" w:rsidP="00063B40">
      <w:pPr>
        <w:widowControl/>
        <w:numPr>
          <w:ilvl w:val="0"/>
          <w:numId w:val="10"/>
        </w:numPr>
        <w:shd w:val="clear" w:color="auto" w:fill="FFFFFF"/>
        <w:tabs>
          <w:tab w:val="left" w:pos="10915"/>
        </w:tabs>
        <w:autoSpaceDE/>
        <w:autoSpaceDN/>
        <w:ind w:left="1134" w:right="531"/>
        <w:contextualSpacing/>
        <w:jc w:val="both"/>
        <w:rPr>
          <w:rFonts w:ascii="Arial" w:hAnsi="Arial" w:cs="Arial"/>
          <w:sz w:val="20"/>
          <w:szCs w:val="20"/>
        </w:rPr>
      </w:pPr>
      <w:r w:rsidRPr="006E4465">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063B40" w:rsidRPr="006E4465" w:rsidRDefault="00063B40" w:rsidP="00063B40">
      <w:pPr>
        <w:widowControl/>
        <w:numPr>
          <w:ilvl w:val="0"/>
          <w:numId w:val="10"/>
        </w:numPr>
        <w:shd w:val="clear" w:color="auto" w:fill="FFFFFF"/>
        <w:tabs>
          <w:tab w:val="left" w:pos="10915"/>
        </w:tabs>
        <w:autoSpaceDE/>
        <w:autoSpaceDN/>
        <w:ind w:left="1134" w:right="531"/>
        <w:contextualSpacing/>
        <w:jc w:val="both"/>
        <w:rPr>
          <w:rFonts w:ascii="Arial" w:hAnsi="Arial" w:cs="Arial"/>
          <w:sz w:val="20"/>
          <w:szCs w:val="20"/>
        </w:rPr>
      </w:pPr>
      <w:r w:rsidRPr="006E4465">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063B40" w:rsidRPr="006E4465" w:rsidRDefault="00063B40" w:rsidP="00063B40">
      <w:pPr>
        <w:shd w:val="clear" w:color="auto" w:fill="FFFFFF"/>
        <w:tabs>
          <w:tab w:val="left" w:pos="10915"/>
        </w:tabs>
        <w:ind w:left="1274" w:right="531"/>
        <w:jc w:val="both"/>
        <w:rPr>
          <w:rFonts w:ascii="Arial" w:hAnsi="Arial" w:cs="Arial"/>
          <w:sz w:val="20"/>
          <w:szCs w:val="20"/>
        </w:rPr>
      </w:pPr>
      <w:r w:rsidRPr="006E4465">
        <w:rPr>
          <w:rFonts w:ascii="Arial" w:hAnsi="Arial" w:cs="Arial"/>
          <w:sz w:val="20"/>
          <w:szCs w:val="20"/>
        </w:rPr>
        <w:t xml:space="preserve">- отсутствие механических повреждений (сколов, трещин и др.) на корпусе, деталях инструмента и оснастки; </w:t>
      </w:r>
    </w:p>
    <w:p w:rsidR="00063B40" w:rsidRPr="006E4465" w:rsidRDefault="00063B40" w:rsidP="00063B40">
      <w:pPr>
        <w:shd w:val="clear" w:color="auto" w:fill="FFFFFF"/>
        <w:tabs>
          <w:tab w:val="left" w:pos="10915"/>
        </w:tabs>
        <w:ind w:left="1274" w:right="531"/>
        <w:jc w:val="both"/>
        <w:rPr>
          <w:rFonts w:ascii="Arial" w:hAnsi="Arial" w:cs="Arial"/>
          <w:sz w:val="20"/>
          <w:szCs w:val="20"/>
        </w:rPr>
      </w:pPr>
      <w:r w:rsidRPr="006E4465">
        <w:rPr>
          <w:rFonts w:ascii="Arial" w:hAnsi="Arial" w:cs="Arial"/>
          <w:sz w:val="20"/>
          <w:szCs w:val="20"/>
        </w:rPr>
        <w:t>- прочность затяжки крепежа и соединительных деталей;</w:t>
      </w:r>
    </w:p>
    <w:p w:rsidR="00063B40" w:rsidRPr="006E4465" w:rsidRDefault="00063B40" w:rsidP="00063B40">
      <w:pPr>
        <w:shd w:val="clear" w:color="auto" w:fill="FFFFFF"/>
        <w:tabs>
          <w:tab w:val="left" w:pos="10915"/>
        </w:tabs>
        <w:ind w:left="1274" w:right="531"/>
        <w:jc w:val="both"/>
        <w:rPr>
          <w:rFonts w:ascii="Arial" w:hAnsi="Arial" w:cs="Arial"/>
          <w:sz w:val="20"/>
          <w:szCs w:val="20"/>
        </w:rPr>
      </w:pPr>
      <w:r w:rsidRPr="006E4465">
        <w:rPr>
          <w:rFonts w:ascii="Arial" w:hAnsi="Arial" w:cs="Arial"/>
          <w:sz w:val="20"/>
          <w:szCs w:val="20"/>
        </w:rPr>
        <w:t>- наличие и правильность установки рукояток;</w:t>
      </w:r>
    </w:p>
    <w:p w:rsidR="00063B40" w:rsidRPr="006E4465" w:rsidRDefault="00063B40" w:rsidP="00063B40">
      <w:pPr>
        <w:shd w:val="clear" w:color="auto" w:fill="FFFFFF"/>
        <w:tabs>
          <w:tab w:val="left" w:pos="10915"/>
        </w:tabs>
        <w:ind w:left="1274" w:right="531"/>
        <w:jc w:val="both"/>
        <w:rPr>
          <w:rFonts w:ascii="Arial" w:hAnsi="Arial" w:cs="Arial"/>
          <w:sz w:val="20"/>
          <w:szCs w:val="20"/>
        </w:rPr>
      </w:pPr>
      <w:r w:rsidRPr="006E4465">
        <w:rPr>
          <w:rFonts w:ascii="Arial" w:eastAsia="Times New Roman" w:hAnsi="Arial" w:cs="Arial"/>
          <w:color w:val="333333"/>
          <w:sz w:val="20"/>
          <w:szCs w:val="20"/>
        </w:rPr>
        <w:t xml:space="preserve">- </w:t>
      </w:r>
      <w:r w:rsidRPr="006E4465">
        <w:rPr>
          <w:rFonts w:ascii="Arial" w:hAnsi="Arial" w:cs="Arial"/>
          <w:sz w:val="20"/>
          <w:szCs w:val="20"/>
        </w:rPr>
        <w:t xml:space="preserve">убедиться, что в районе выполнения работ нет посторонних предметов; </w:t>
      </w:r>
    </w:p>
    <w:p w:rsidR="00063B40" w:rsidRPr="006E4465" w:rsidRDefault="00063B40" w:rsidP="00063B40">
      <w:pPr>
        <w:shd w:val="clear" w:color="auto" w:fill="FFFFFF"/>
        <w:tabs>
          <w:tab w:val="left" w:pos="10915"/>
        </w:tabs>
        <w:ind w:left="1274" w:right="531"/>
        <w:jc w:val="both"/>
        <w:rPr>
          <w:rFonts w:ascii="Arial" w:hAnsi="Arial" w:cs="Arial"/>
          <w:sz w:val="20"/>
          <w:szCs w:val="20"/>
        </w:rPr>
      </w:pPr>
      <w:r w:rsidRPr="006E4465">
        <w:rPr>
          <w:rFonts w:ascii="Arial" w:hAnsi="Arial" w:cs="Arial"/>
          <w:sz w:val="20"/>
          <w:szCs w:val="20"/>
        </w:rPr>
        <w:t>- проверить исправность питающего кабеля и выключателя;</w:t>
      </w:r>
    </w:p>
    <w:p w:rsidR="00063B40" w:rsidRPr="006E4465" w:rsidRDefault="00063B40" w:rsidP="00063B40">
      <w:pPr>
        <w:shd w:val="clear" w:color="auto" w:fill="FFFFFF"/>
        <w:tabs>
          <w:tab w:val="left" w:pos="10915"/>
        </w:tabs>
        <w:ind w:left="1274" w:right="531"/>
        <w:jc w:val="both"/>
        <w:rPr>
          <w:rFonts w:ascii="Arial" w:hAnsi="Arial" w:cs="Arial"/>
          <w:sz w:val="20"/>
          <w:szCs w:val="20"/>
        </w:rPr>
      </w:pPr>
      <w:r w:rsidRPr="006E4465">
        <w:rPr>
          <w:rFonts w:ascii="Arial" w:hAnsi="Arial" w:cs="Arial"/>
          <w:sz w:val="20"/>
          <w:szCs w:val="20"/>
        </w:rPr>
        <w:t xml:space="preserve">- проверить работу </w:t>
      </w:r>
      <w:r w:rsidRPr="006E4465">
        <w:rPr>
          <w:rFonts w:ascii="Arial" w:eastAsia="Times New Roman" w:hAnsi="Arial" w:cs="Arial"/>
          <w:color w:val="000000"/>
          <w:sz w:val="20"/>
          <w:szCs w:val="20"/>
        </w:rPr>
        <w:t>перфоратора</w:t>
      </w:r>
      <w:r w:rsidRPr="006E4465">
        <w:rPr>
          <w:rFonts w:ascii="Arial" w:hAnsi="Arial" w:cs="Arial"/>
          <w:sz w:val="20"/>
          <w:szCs w:val="20"/>
        </w:rPr>
        <w:t xml:space="preserve"> на холостом ходу;</w:t>
      </w:r>
    </w:p>
    <w:p w:rsidR="00063B40" w:rsidRPr="006E4465" w:rsidRDefault="00063B40" w:rsidP="00063B40">
      <w:pPr>
        <w:shd w:val="clear" w:color="auto" w:fill="FFFFFF"/>
        <w:tabs>
          <w:tab w:val="left" w:pos="10915"/>
        </w:tabs>
        <w:ind w:left="1274" w:right="531"/>
        <w:jc w:val="both"/>
        <w:rPr>
          <w:rFonts w:ascii="Arial" w:hAnsi="Arial" w:cs="Arial"/>
          <w:sz w:val="20"/>
          <w:szCs w:val="20"/>
        </w:rPr>
      </w:pPr>
      <w:r w:rsidRPr="006E4465">
        <w:rPr>
          <w:rFonts w:ascii="Arial" w:hAnsi="Arial" w:cs="Arial"/>
          <w:sz w:val="20"/>
          <w:szCs w:val="20"/>
        </w:rPr>
        <w:t>- проверить крепление оснастки.</w:t>
      </w:r>
    </w:p>
    <w:p w:rsidR="00063B40" w:rsidRPr="006E4465" w:rsidRDefault="00063B40" w:rsidP="00063B40">
      <w:pPr>
        <w:widowControl/>
        <w:numPr>
          <w:ilvl w:val="0"/>
          <w:numId w:val="10"/>
        </w:numPr>
        <w:shd w:val="clear" w:color="auto" w:fill="FFFFFF"/>
        <w:tabs>
          <w:tab w:val="left" w:pos="10915"/>
        </w:tabs>
        <w:autoSpaceDE/>
        <w:autoSpaceDN/>
        <w:ind w:left="1134" w:right="531"/>
        <w:contextualSpacing/>
        <w:jc w:val="both"/>
        <w:rPr>
          <w:rFonts w:ascii="Arial" w:hAnsi="Arial" w:cs="Arial"/>
          <w:sz w:val="20"/>
          <w:szCs w:val="20"/>
        </w:rPr>
      </w:pPr>
      <w:r w:rsidRPr="006E4465">
        <w:rPr>
          <w:rFonts w:ascii="Arial" w:hAnsi="Arial" w:cs="Arial"/>
          <w:sz w:val="20"/>
          <w:szCs w:val="20"/>
        </w:rPr>
        <w:t>ЗАПРЕЩЕНО! Не приступать к выполнению работ в следующих случаях:</w:t>
      </w:r>
    </w:p>
    <w:p w:rsidR="00063B40" w:rsidRPr="006E4465" w:rsidRDefault="00063B40" w:rsidP="00063B40">
      <w:pPr>
        <w:shd w:val="clear" w:color="auto" w:fill="FFFFFF"/>
        <w:tabs>
          <w:tab w:val="left" w:pos="10915"/>
        </w:tabs>
        <w:ind w:left="1134" w:right="531" w:firstLine="140"/>
        <w:jc w:val="both"/>
        <w:rPr>
          <w:rFonts w:ascii="Arial" w:hAnsi="Arial" w:cs="Arial"/>
          <w:sz w:val="20"/>
          <w:szCs w:val="20"/>
        </w:rPr>
      </w:pPr>
      <w:r w:rsidRPr="006E4465">
        <w:rPr>
          <w:rFonts w:ascii="Arial" w:hAnsi="Arial" w:cs="Arial"/>
          <w:sz w:val="20"/>
          <w:szCs w:val="20"/>
        </w:rPr>
        <w:t>- наличие повреждений кабеля, штепсельной вилки, изоляционных деталей корпуса, рукоятки и крышек щеткодержателей;</w:t>
      </w:r>
    </w:p>
    <w:p w:rsidR="00063B40" w:rsidRPr="006E4465" w:rsidRDefault="00063B40" w:rsidP="00063B40">
      <w:pPr>
        <w:shd w:val="clear" w:color="auto" w:fill="FFFFFF"/>
        <w:tabs>
          <w:tab w:val="left" w:pos="10915"/>
        </w:tabs>
        <w:ind w:left="1134" w:right="531" w:firstLine="140"/>
        <w:jc w:val="both"/>
        <w:rPr>
          <w:rFonts w:ascii="Arial" w:hAnsi="Arial" w:cs="Arial"/>
          <w:sz w:val="20"/>
          <w:szCs w:val="20"/>
        </w:rPr>
      </w:pPr>
      <w:r w:rsidRPr="006E4465">
        <w:rPr>
          <w:rFonts w:ascii="Arial" w:hAnsi="Arial" w:cs="Arial"/>
          <w:sz w:val="20"/>
          <w:szCs w:val="20"/>
        </w:rPr>
        <w:t>- наличие неисправности в работе двигателя;</w:t>
      </w:r>
    </w:p>
    <w:p w:rsidR="00063B40" w:rsidRPr="006E4465" w:rsidRDefault="00063B40" w:rsidP="00063B40">
      <w:pPr>
        <w:shd w:val="clear" w:color="auto" w:fill="FFFFFF"/>
        <w:tabs>
          <w:tab w:val="left" w:pos="10915"/>
        </w:tabs>
        <w:ind w:left="1134" w:right="531" w:firstLine="140"/>
        <w:jc w:val="both"/>
        <w:rPr>
          <w:rFonts w:ascii="Arial" w:hAnsi="Arial" w:cs="Arial"/>
          <w:sz w:val="20"/>
          <w:szCs w:val="20"/>
        </w:rPr>
      </w:pPr>
      <w:r w:rsidRPr="006E4465">
        <w:rPr>
          <w:rFonts w:ascii="Arial" w:hAnsi="Arial" w:cs="Arial"/>
          <w:sz w:val="20"/>
          <w:szCs w:val="20"/>
        </w:rPr>
        <w:t>- недостаточной освещенности и загромождении рабочей зоны.</w:t>
      </w:r>
    </w:p>
    <w:p w:rsidR="00063B40" w:rsidRPr="006E4465" w:rsidRDefault="00063B40" w:rsidP="00063B40">
      <w:pPr>
        <w:widowControl/>
        <w:numPr>
          <w:ilvl w:val="0"/>
          <w:numId w:val="10"/>
        </w:numPr>
        <w:shd w:val="clear" w:color="auto" w:fill="FFFFFF"/>
        <w:tabs>
          <w:tab w:val="left" w:pos="10915"/>
        </w:tabs>
        <w:autoSpaceDE/>
        <w:autoSpaceDN/>
        <w:ind w:left="1134" w:right="531"/>
        <w:jc w:val="both"/>
        <w:rPr>
          <w:rFonts w:ascii="Arial" w:eastAsia="Times New Roman" w:hAnsi="Arial" w:cs="Arial"/>
          <w:color w:val="000000"/>
          <w:sz w:val="20"/>
          <w:szCs w:val="20"/>
          <w:lang w:bidi="ar-SA"/>
        </w:rPr>
      </w:pPr>
      <w:r w:rsidRPr="006E4465">
        <w:rPr>
          <w:rFonts w:ascii="Arial" w:eastAsia="Times New Roman" w:hAnsi="Arial" w:cs="Arial"/>
          <w:sz w:val="20"/>
          <w:szCs w:val="20"/>
          <w:lang w:bidi="ar-SA"/>
        </w:rPr>
        <w:t xml:space="preserve">ВНИМАНИЕ! </w:t>
      </w:r>
      <w:r w:rsidRPr="006E4465">
        <w:rPr>
          <w:rFonts w:ascii="Arial" w:eastAsia="Times New Roman" w:hAnsi="Arial" w:cs="Arial"/>
          <w:color w:val="000000"/>
          <w:sz w:val="20"/>
          <w:szCs w:val="20"/>
          <w:lang w:bidi="ar-SA"/>
        </w:rPr>
        <w:t>Замену оснастки и работы по ремонту и обслуживанию производить только после отключения перфоратора от электрической сети. Для защиты рук от травм при креплении и снятии оснастки применяйте защитные перчатки.</w:t>
      </w:r>
    </w:p>
    <w:p w:rsidR="00063B40" w:rsidRPr="006E4465" w:rsidRDefault="00063B40" w:rsidP="00063B40">
      <w:pPr>
        <w:widowControl/>
        <w:numPr>
          <w:ilvl w:val="0"/>
          <w:numId w:val="10"/>
        </w:numPr>
        <w:shd w:val="clear" w:color="auto" w:fill="FFFFFF"/>
        <w:tabs>
          <w:tab w:val="left" w:pos="10915"/>
        </w:tabs>
        <w:autoSpaceDE/>
        <w:autoSpaceDN/>
        <w:ind w:left="1134" w:right="531"/>
        <w:jc w:val="both"/>
        <w:rPr>
          <w:rFonts w:ascii="Arial" w:eastAsia="Times New Roman" w:hAnsi="Arial" w:cs="Arial"/>
          <w:color w:val="000000"/>
          <w:sz w:val="20"/>
          <w:szCs w:val="20"/>
          <w:lang w:bidi="ar-SA"/>
        </w:rPr>
      </w:pPr>
      <w:r w:rsidRPr="006E4465">
        <w:rPr>
          <w:rFonts w:ascii="Arial" w:eastAsia="Times New Roman" w:hAnsi="Arial" w:cs="Arial"/>
          <w:color w:val="000000"/>
          <w:sz w:val="20"/>
          <w:szCs w:val="20"/>
          <w:lang w:bidi="ar-SA"/>
        </w:rPr>
        <w:t>ЗАПРЕЩЕНО! Запрещается использовать оснастку, не соответствующие данной машине, без маркировки, или имеющую повреждения.</w:t>
      </w:r>
    </w:p>
    <w:p w:rsidR="00063B40" w:rsidRPr="006E4465" w:rsidRDefault="00063B40" w:rsidP="00063B40">
      <w:pPr>
        <w:widowControl/>
        <w:numPr>
          <w:ilvl w:val="0"/>
          <w:numId w:val="10"/>
        </w:numPr>
        <w:shd w:val="clear" w:color="auto" w:fill="FFFFFF"/>
        <w:tabs>
          <w:tab w:val="left" w:pos="10915"/>
        </w:tabs>
        <w:autoSpaceDE/>
        <w:autoSpaceDN/>
        <w:ind w:left="1134" w:right="531"/>
        <w:jc w:val="both"/>
        <w:rPr>
          <w:rFonts w:ascii="Arial" w:eastAsia="Times New Roman" w:hAnsi="Arial" w:cs="Arial"/>
          <w:color w:val="000000"/>
          <w:sz w:val="20"/>
          <w:szCs w:val="20"/>
          <w:lang w:bidi="ar-SA"/>
        </w:rPr>
      </w:pPr>
      <w:r w:rsidRPr="006E4465">
        <w:rPr>
          <w:rFonts w:ascii="Arial" w:eastAsia="Times New Roman" w:hAnsi="Arial" w:cs="Arial"/>
          <w:color w:val="000000"/>
          <w:sz w:val="20"/>
          <w:szCs w:val="20"/>
          <w:lang w:bidi="ar-SA"/>
        </w:rPr>
        <w:t>ЗАПРЕЩЕНО! При закреплении оснастки не применять ударный инструмент и насадки на ключ.</w:t>
      </w:r>
    </w:p>
    <w:p w:rsidR="00063B40" w:rsidRPr="006E4465" w:rsidRDefault="00063B40" w:rsidP="00063B40">
      <w:pPr>
        <w:widowControl/>
        <w:numPr>
          <w:ilvl w:val="0"/>
          <w:numId w:val="10"/>
        </w:numPr>
        <w:tabs>
          <w:tab w:val="left" w:pos="10915"/>
        </w:tabs>
        <w:autoSpaceDE/>
        <w:autoSpaceDN/>
        <w:ind w:left="1134" w:right="531"/>
        <w:jc w:val="both"/>
        <w:rPr>
          <w:rFonts w:ascii="Arial" w:eastAsia="Times New Roman" w:hAnsi="Arial" w:cs="Arial"/>
          <w:color w:val="333333"/>
          <w:sz w:val="20"/>
          <w:szCs w:val="20"/>
          <w:lang w:bidi="ar-SA"/>
        </w:rPr>
      </w:pPr>
      <w:r w:rsidRPr="006E4465">
        <w:rPr>
          <w:rFonts w:ascii="Arial" w:eastAsia="Times New Roman" w:hAnsi="Arial" w:cs="Arial"/>
          <w:color w:val="000000"/>
          <w:sz w:val="20"/>
          <w:szCs w:val="20"/>
          <w:lang w:bidi="ar-SA"/>
        </w:rPr>
        <w:t xml:space="preserve">ЗАПРЕЩЕНО! </w:t>
      </w:r>
      <w:r w:rsidRPr="006E4465">
        <w:rPr>
          <w:rFonts w:ascii="Arial" w:eastAsia="Times New Roman" w:hAnsi="Arial" w:cs="Arial"/>
          <w:color w:val="333333"/>
          <w:sz w:val="20"/>
          <w:szCs w:val="20"/>
          <w:lang w:bidi="ar-SA"/>
        </w:rPr>
        <w:t>Не применяйте оснастку, требующую применение охлаждающих жидкостей. Применение воды или других охлаждающих жидкостей может привести к поражению электротоком.</w:t>
      </w:r>
    </w:p>
    <w:p w:rsidR="00063B40" w:rsidRPr="006E4465" w:rsidRDefault="00063B40" w:rsidP="00063B40">
      <w:pPr>
        <w:widowControl/>
        <w:numPr>
          <w:ilvl w:val="0"/>
          <w:numId w:val="10"/>
        </w:numPr>
        <w:shd w:val="clear" w:color="auto" w:fill="FFFFFF"/>
        <w:tabs>
          <w:tab w:val="left" w:pos="10915"/>
        </w:tabs>
        <w:autoSpaceDE/>
        <w:autoSpaceDN/>
        <w:ind w:left="1134" w:right="531"/>
        <w:jc w:val="both"/>
        <w:rPr>
          <w:rFonts w:ascii="Arial" w:eastAsia="Times New Roman" w:hAnsi="Arial" w:cs="Arial"/>
          <w:b/>
          <w:color w:val="000000"/>
          <w:sz w:val="20"/>
          <w:szCs w:val="20"/>
          <w:lang w:bidi="ar-SA"/>
        </w:rPr>
      </w:pPr>
      <w:r w:rsidRPr="006E4465">
        <w:rPr>
          <w:rFonts w:ascii="Arial" w:eastAsia="Times New Roman" w:hAnsi="Arial" w:cs="Arial"/>
          <w:color w:val="333333"/>
          <w:sz w:val="20"/>
          <w:szCs w:val="20"/>
          <w:lang w:bidi="ar-SA"/>
        </w:rPr>
        <w:t xml:space="preserve">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w:t>
      </w:r>
    </w:p>
    <w:p w:rsidR="00063B40" w:rsidRPr="006E4465" w:rsidRDefault="00063B40" w:rsidP="00063B40">
      <w:pPr>
        <w:shd w:val="clear" w:color="auto" w:fill="FFFFFF"/>
        <w:tabs>
          <w:tab w:val="left" w:pos="10915"/>
        </w:tabs>
        <w:ind w:left="1134" w:right="531"/>
        <w:jc w:val="both"/>
        <w:rPr>
          <w:rFonts w:ascii="Arial" w:eastAsia="Times New Roman" w:hAnsi="Arial" w:cs="Arial"/>
          <w:b/>
          <w:color w:val="000000"/>
          <w:sz w:val="20"/>
          <w:szCs w:val="20"/>
        </w:rPr>
      </w:pPr>
      <w:r w:rsidRPr="006E4465">
        <w:rPr>
          <w:rFonts w:ascii="Arial" w:eastAsia="Times New Roman" w:hAnsi="Arial" w:cs="Arial"/>
          <w:b/>
          <w:color w:val="000000"/>
          <w:sz w:val="20"/>
          <w:szCs w:val="20"/>
        </w:rPr>
        <w:t>3.Требования безопасности во время работы.</w:t>
      </w:r>
    </w:p>
    <w:p w:rsidR="00063B40" w:rsidRPr="006E4465" w:rsidRDefault="00063B40" w:rsidP="00063B40">
      <w:pPr>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 xml:space="preserve">При работе обязательно используйте дополнительную рукоятку и держите перфоратор обеими руками, заняв предварительно устойчивое положение. </w:t>
      </w:r>
    </w:p>
    <w:p w:rsidR="00063B40" w:rsidRPr="006E4465" w:rsidRDefault="00063B40" w:rsidP="00063B40">
      <w:pPr>
        <w:widowControl/>
        <w:numPr>
          <w:ilvl w:val="0"/>
          <w:numId w:val="10"/>
        </w:numPr>
        <w:shd w:val="clear" w:color="auto" w:fill="FFFFFF"/>
        <w:tabs>
          <w:tab w:val="left" w:pos="10915"/>
        </w:tabs>
        <w:autoSpaceDE/>
        <w:autoSpaceDN/>
        <w:ind w:left="1134" w:right="531"/>
        <w:jc w:val="both"/>
        <w:rPr>
          <w:rFonts w:ascii="Arial" w:eastAsia="Times New Roman" w:hAnsi="Arial" w:cs="Arial"/>
          <w:color w:val="333333"/>
          <w:sz w:val="20"/>
          <w:szCs w:val="20"/>
          <w:lang w:bidi="ar-SA"/>
        </w:rPr>
      </w:pPr>
      <w:r w:rsidRPr="006E4465">
        <w:rPr>
          <w:rFonts w:ascii="Arial" w:eastAsia="Times New Roman" w:hAnsi="Arial" w:cs="Arial"/>
          <w:color w:val="333333"/>
          <w:sz w:val="20"/>
          <w:szCs w:val="20"/>
          <w:lang w:bidi="ar-SA"/>
        </w:rPr>
        <w:t>ОПАСНО! При выполнении работ не допускать защемления оснастки между частями конструкции. Это может привести к аварийному разрушению оснастки или к обратному удару.</w:t>
      </w:r>
    </w:p>
    <w:p w:rsidR="00063B40" w:rsidRPr="006E4465" w:rsidRDefault="00063B40" w:rsidP="00063B40">
      <w:pPr>
        <w:widowControl/>
        <w:numPr>
          <w:ilvl w:val="0"/>
          <w:numId w:val="10"/>
        </w:numPr>
        <w:shd w:val="clear" w:color="auto" w:fill="FFFFFF"/>
        <w:tabs>
          <w:tab w:val="left" w:pos="10915"/>
        </w:tabs>
        <w:autoSpaceDE/>
        <w:autoSpaceDN/>
        <w:ind w:left="1134" w:right="531"/>
        <w:jc w:val="both"/>
        <w:rPr>
          <w:rFonts w:ascii="Arial" w:eastAsia="Times New Roman" w:hAnsi="Arial" w:cs="Arial"/>
          <w:color w:val="333333"/>
          <w:sz w:val="20"/>
          <w:szCs w:val="20"/>
          <w:lang w:bidi="ar-SA"/>
        </w:rPr>
      </w:pPr>
      <w:r w:rsidRPr="006E4465">
        <w:rPr>
          <w:rFonts w:ascii="Arial" w:eastAsia="Times New Roman" w:hAnsi="Arial" w:cs="Arial"/>
          <w:color w:val="333333"/>
          <w:sz w:val="20"/>
          <w:szCs w:val="20"/>
          <w:lang w:bidi="ar-SA"/>
        </w:rPr>
        <w:t xml:space="preserve">Обратный удар - это опасный внезапный отброс инструмента в результате заедания или блокирования вращающейся оснастки. При этом неконтролируемый электроинструмент движется от места блокировки против направления вращения оснастки. Обратный удар является следствием неправильного использования электроинструмента или ошибки оператора. </w:t>
      </w:r>
    </w:p>
    <w:p w:rsidR="00063B40" w:rsidRPr="006E4465" w:rsidRDefault="00063B40" w:rsidP="00063B40">
      <w:pPr>
        <w:widowControl/>
        <w:numPr>
          <w:ilvl w:val="0"/>
          <w:numId w:val="10"/>
        </w:numPr>
        <w:tabs>
          <w:tab w:val="left" w:pos="10915"/>
        </w:tabs>
        <w:autoSpaceDE/>
        <w:autoSpaceDN/>
        <w:ind w:left="1134" w:right="531" w:hanging="284"/>
        <w:jc w:val="both"/>
        <w:rPr>
          <w:rFonts w:ascii="Arial" w:eastAsia="Times New Roman" w:hAnsi="Arial" w:cs="Arial"/>
          <w:color w:val="333333"/>
          <w:sz w:val="20"/>
          <w:szCs w:val="20"/>
          <w:lang w:bidi="ar-SA"/>
        </w:rPr>
      </w:pPr>
      <w:r w:rsidRPr="006E4465">
        <w:rPr>
          <w:rFonts w:ascii="Arial" w:eastAsia="Times New Roman" w:hAnsi="Arial" w:cs="Arial"/>
          <w:color w:val="333333"/>
          <w:sz w:val="20"/>
          <w:szCs w:val="20"/>
          <w:lang w:bidi="ar-SA"/>
        </w:rPr>
        <w:t>Для предотвращения обратного удара крепко держите электроинструмент двумя руками и займите устойчивое положение, в котором можете противодействовать обратным силам. Всегда применяйте дополнительную рукоятку, чтобы удерживать инструмент двумя руками и противодействовать отдаче и рывкам при наборе оборотов. Держитесь в стороне от зоны, в которую при обратном ударе будет двигаться электроинструмент. Обратный удар ведет электроинструмент в противоположном направлении от движения оснастки в месте блокирования.</w:t>
      </w:r>
    </w:p>
    <w:p w:rsidR="00063B40" w:rsidRPr="006E4465" w:rsidRDefault="00063B40" w:rsidP="00063B40">
      <w:pPr>
        <w:widowControl/>
        <w:numPr>
          <w:ilvl w:val="0"/>
          <w:numId w:val="10"/>
        </w:numPr>
        <w:tabs>
          <w:tab w:val="left" w:pos="10915"/>
        </w:tabs>
        <w:autoSpaceDE/>
        <w:autoSpaceDN/>
        <w:ind w:left="1134" w:right="531"/>
        <w:jc w:val="both"/>
        <w:rPr>
          <w:rFonts w:ascii="Arial" w:eastAsia="Times New Roman" w:hAnsi="Arial" w:cs="Arial"/>
          <w:color w:val="333333"/>
          <w:sz w:val="20"/>
          <w:szCs w:val="20"/>
          <w:lang w:bidi="ar-SA"/>
        </w:rPr>
      </w:pPr>
      <w:r w:rsidRPr="006E4465">
        <w:rPr>
          <w:rFonts w:ascii="Arial" w:eastAsia="Times New Roman" w:hAnsi="Arial" w:cs="Arial"/>
          <w:color w:val="333333"/>
          <w:sz w:val="20"/>
          <w:szCs w:val="20"/>
          <w:lang w:bidi="ar-SA"/>
        </w:rPr>
        <w:t>ОПАСНО! Не держите руки и другие части тела вблизи вращающегося рабочего инструмента. При обратном ударе рабочий инструмент может задеть их и нанести опасную травму.</w:t>
      </w:r>
    </w:p>
    <w:p w:rsidR="00063B40" w:rsidRPr="006E4465" w:rsidRDefault="00063B40" w:rsidP="00063B40">
      <w:pPr>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При выполнении работ, при которых рабочий инструмент может задеть скрытую электропроводку, держите электрическую машину за изолированные ручки. Контакт с находящейся под напряжением проводкой может привести к пожару или поражению электротоком.</w:t>
      </w:r>
    </w:p>
    <w:p w:rsidR="00063B40" w:rsidRPr="006E4465" w:rsidRDefault="00063B40" w:rsidP="00063B40">
      <w:pPr>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 xml:space="preserve">Применяйте соответствующие металлоискатели для нахождения скрытых инженерных сетей (водо-, газо-, паро-, электропроводов) или предварительно обращайтесь за справкой в компетентную строительную или эксплуатирующую организацию. </w:t>
      </w:r>
    </w:p>
    <w:p w:rsidR="00063B40" w:rsidRPr="006E4465" w:rsidRDefault="00063B40" w:rsidP="00063B40">
      <w:pPr>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При заклинивании рабочего инструмента немедленно выключите перфоратор посредством выключателя.</w:t>
      </w:r>
    </w:p>
    <w:p w:rsidR="00063B40" w:rsidRPr="006E4465" w:rsidRDefault="00063B40" w:rsidP="00063B40">
      <w:pPr>
        <w:widowControl/>
        <w:numPr>
          <w:ilvl w:val="0"/>
          <w:numId w:val="1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Выпускать перфоратор из рук можно только после полной остановки двигателя.</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Устанавливать рабочую часть электроинструмента в патрон и изымать ее из патрона, а также регулировать инструмент следует после отключения его от сети штепсельной вилкой и полной остановки.</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Лицам, работающим с электроинструментом, разбирать и ремонтировать самим инструмент, кабель, штепсельные соединения и другие части запрещается.</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Работать электроинструментом с приставных лестниц запрещается.</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 xml:space="preserve">Удалять стружку или опилки руками во время работы инструмента запрещается. Стружку следует удалять после полной остановки электроинструмента специальными крючками или щетками. </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При работе инструментом предметы, подлежащие сверлению, необходимо надежно закреплять. Касаться руками вращающегося режущего инструмента запрещается.</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Использовать в качестве рычагов случайные предметы запрещается.</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Обрабатывать электроинструментом обледеневшие и мокрые детали запрещается.</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Работать электроинструментом, не защищенным от воздействия капель и брызг в условиях воздействия капель и брызг, а также на открытых площадках во время снегопада или дождя запрещается.</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Работать электроинструментом разрешается вне помещений только в сухую погоду, а при дожде или снегопаде - под навесом на сухой земле или настиле.</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Оставлять без надзора электроинструмент, присоединенный к сети, а также передавать его лицам, не имеющим права с ним работать, запрещается.</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При внезапной остановке электроинструмента (исчезновение напряжения в сети, заклинивании движущихся частей и т. п.) он должен быть отключен выключателем. При переносе электроинструмента с одного рабочего места на другое, а также при перерыве в работе и ее окончании электроинструмент должен быть отсоединен от сети штепсельной вилкой.</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Если во время работы обнаружится неисправность электроинструмента или работающий с ним почувствует хотя бы слабое действие тока, работа должна быть немедленно прекращена и неисправный инструмент сдан для проверки и ремонта.</w:t>
      </w:r>
    </w:p>
    <w:p w:rsidR="00063B40" w:rsidRPr="006E4465" w:rsidRDefault="00063B40" w:rsidP="00063B40">
      <w:pPr>
        <w:numPr>
          <w:ilvl w:val="0"/>
          <w:numId w:val="10"/>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Запрещается работать электроинструментом, при возникновении хотя бы одной из следующих неисправностей:</w:t>
      </w:r>
    </w:p>
    <w:p w:rsidR="00063B40" w:rsidRPr="006E4465" w:rsidRDefault="00063B40" w:rsidP="00063B40">
      <w:pPr>
        <w:numPr>
          <w:ilvl w:val="0"/>
          <w:numId w:val="11"/>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повреждение штепсельного соединения, кабеля или его защитной трубки;</w:t>
      </w:r>
    </w:p>
    <w:p w:rsidR="00063B40" w:rsidRPr="006E4465" w:rsidRDefault="00063B40" w:rsidP="00063B40">
      <w:pPr>
        <w:numPr>
          <w:ilvl w:val="0"/>
          <w:numId w:val="11"/>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повреждение крышки щеткодержателя;</w:t>
      </w:r>
    </w:p>
    <w:p w:rsidR="00063B40" w:rsidRPr="006E4465" w:rsidRDefault="00063B40" w:rsidP="00063B40">
      <w:pPr>
        <w:numPr>
          <w:ilvl w:val="0"/>
          <w:numId w:val="11"/>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нечеткая работа выключателя;</w:t>
      </w:r>
    </w:p>
    <w:p w:rsidR="00063B40" w:rsidRPr="006E4465" w:rsidRDefault="00063B40" w:rsidP="00063B40">
      <w:pPr>
        <w:numPr>
          <w:ilvl w:val="0"/>
          <w:numId w:val="11"/>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искрение щеток на коллекторе, сопровождающееся появлением кругового огня на его поверхности;</w:t>
      </w:r>
    </w:p>
    <w:p w:rsidR="00063B40" w:rsidRPr="006E4465" w:rsidRDefault="00063B40" w:rsidP="00063B40">
      <w:pPr>
        <w:numPr>
          <w:ilvl w:val="0"/>
          <w:numId w:val="11"/>
        </w:numPr>
        <w:shd w:val="clear" w:color="auto" w:fill="FFFFFF"/>
        <w:tabs>
          <w:tab w:val="left" w:pos="10915"/>
        </w:tabs>
        <w:ind w:left="1134" w:right="531"/>
        <w:rPr>
          <w:rFonts w:ascii="Arial" w:eastAsia="Times New Roman" w:hAnsi="Arial" w:cs="Arial"/>
          <w:color w:val="333333"/>
          <w:sz w:val="20"/>
          <w:szCs w:val="20"/>
        </w:rPr>
      </w:pPr>
      <w:r w:rsidRPr="006E4465">
        <w:rPr>
          <w:rFonts w:ascii="Arial" w:eastAsia="Times New Roman" w:hAnsi="Arial" w:cs="Arial"/>
          <w:color w:val="333333"/>
          <w:sz w:val="20"/>
          <w:szCs w:val="20"/>
        </w:rPr>
        <w:t>вытекание смазки из редуктора или вентиляционных каналов;</w:t>
      </w:r>
    </w:p>
    <w:p w:rsidR="00063B40" w:rsidRPr="006E4465" w:rsidRDefault="00063B40" w:rsidP="00063B40">
      <w:pPr>
        <w:numPr>
          <w:ilvl w:val="0"/>
          <w:numId w:val="11"/>
        </w:numPr>
        <w:shd w:val="clear" w:color="auto" w:fill="FFFFFF"/>
        <w:tabs>
          <w:tab w:val="left" w:pos="10915"/>
        </w:tabs>
        <w:ind w:left="1134" w:right="531"/>
        <w:rPr>
          <w:rFonts w:ascii="Arial" w:eastAsia="Times New Roman" w:hAnsi="Arial" w:cs="Arial"/>
          <w:color w:val="333333"/>
          <w:sz w:val="20"/>
          <w:szCs w:val="20"/>
        </w:rPr>
      </w:pPr>
      <w:r w:rsidRPr="006E4465">
        <w:rPr>
          <w:rFonts w:ascii="Arial" w:eastAsia="Times New Roman" w:hAnsi="Arial" w:cs="Arial"/>
          <w:color w:val="333333"/>
          <w:sz w:val="20"/>
          <w:szCs w:val="20"/>
        </w:rPr>
        <w:t>появление дыма или запаха, характерного для горящей изоляции;</w:t>
      </w:r>
    </w:p>
    <w:p w:rsidR="00063B40" w:rsidRPr="006E4465" w:rsidRDefault="00063B40" w:rsidP="00063B40">
      <w:pPr>
        <w:numPr>
          <w:ilvl w:val="0"/>
          <w:numId w:val="11"/>
        </w:numPr>
        <w:shd w:val="clear" w:color="auto" w:fill="FFFFFF"/>
        <w:tabs>
          <w:tab w:val="left" w:pos="10915"/>
        </w:tabs>
        <w:ind w:left="1134" w:right="531"/>
        <w:rPr>
          <w:rFonts w:ascii="Arial" w:eastAsia="Times New Roman" w:hAnsi="Arial" w:cs="Arial"/>
          <w:color w:val="333333"/>
          <w:sz w:val="20"/>
          <w:szCs w:val="20"/>
        </w:rPr>
      </w:pPr>
      <w:r w:rsidRPr="006E4465">
        <w:rPr>
          <w:rFonts w:ascii="Arial" w:eastAsia="Times New Roman" w:hAnsi="Arial" w:cs="Arial"/>
          <w:color w:val="333333"/>
          <w:sz w:val="20"/>
          <w:szCs w:val="20"/>
        </w:rPr>
        <w:t>появление повышенного шума, стука, вибрации;</w:t>
      </w:r>
    </w:p>
    <w:p w:rsidR="00063B40" w:rsidRPr="006E4465" w:rsidRDefault="00063B40" w:rsidP="00063B40">
      <w:pPr>
        <w:numPr>
          <w:ilvl w:val="0"/>
          <w:numId w:val="11"/>
        </w:numPr>
        <w:shd w:val="clear" w:color="auto" w:fill="FFFFFF"/>
        <w:tabs>
          <w:tab w:val="left" w:pos="10915"/>
        </w:tabs>
        <w:ind w:left="1134" w:right="531"/>
        <w:rPr>
          <w:rFonts w:ascii="Arial" w:eastAsia="Times New Roman" w:hAnsi="Arial" w:cs="Arial"/>
          <w:color w:val="333333"/>
          <w:sz w:val="20"/>
          <w:szCs w:val="20"/>
        </w:rPr>
      </w:pPr>
      <w:r w:rsidRPr="006E4465">
        <w:rPr>
          <w:rFonts w:ascii="Arial" w:eastAsia="Times New Roman" w:hAnsi="Arial" w:cs="Arial"/>
          <w:color w:val="333333"/>
          <w:sz w:val="20"/>
          <w:szCs w:val="20"/>
        </w:rPr>
        <w:t>поломка или появление трещин в корпусной детали, рукоятке, защитном ограждении;</w:t>
      </w:r>
    </w:p>
    <w:p w:rsidR="00063B40" w:rsidRPr="006E4465" w:rsidRDefault="00063B40" w:rsidP="00063B40">
      <w:pPr>
        <w:numPr>
          <w:ilvl w:val="0"/>
          <w:numId w:val="11"/>
        </w:numPr>
        <w:shd w:val="clear" w:color="auto" w:fill="FFFFFF"/>
        <w:tabs>
          <w:tab w:val="left" w:pos="10915"/>
        </w:tabs>
        <w:ind w:left="1134" w:right="531"/>
        <w:rPr>
          <w:rFonts w:ascii="Arial" w:eastAsia="Times New Roman" w:hAnsi="Arial" w:cs="Arial"/>
          <w:color w:val="333333"/>
          <w:sz w:val="20"/>
          <w:szCs w:val="20"/>
        </w:rPr>
      </w:pPr>
      <w:r w:rsidRPr="006E4465">
        <w:rPr>
          <w:rFonts w:ascii="Arial" w:eastAsia="Times New Roman" w:hAnsi="Arial" w:cs="Arial"/>
          <w:color w:val="333333"/>
          <w:sz w:val="20"/>
          <w:szCs w:val="20"/>
        </w:rPr>
        <w:t>повреждение рабочей части инструмента.</w:t>
      </w:r>
    </w:p>
    <w:p w:rsidR="00063B40" w:rsidRPr="006E4465" w:rsidRDefault="00063B40" w:rsidP="00063B40">
      <w:pPr>
        <w:numPr>
          <w:ilvl w:val="0"/>
          <w:numId w:val="11"/>
        </w:numPr>
        <w:shd w:val="clear" w:color="auto" w:fill="FFFFFF"/>
        <w:tabs>
          <w:tab w:val="left" w:pos="10915"/>
        </w:tabs>
        <w:ind w:left="1134" w:right="531"/>
        <w:jc w:val="both"/>
        <w:rPr>
          <w:rFonts w:ascii="Arial" w:eastAsia="Times New Roman" w:hAnsi="Arial" w:cs="Arial"/>
          <w:color w:val="333333"/>
          <w:sz w:val="20"/>
          <w:szCs w:val="20"/>
        </w:rPr>
      </w:pPr>
      <w:r w:rsidRPr="006E4465">
        <w:rPr>
          <w:rFonts w:ascii="Arial" w:eastAsia="Times New Roman" w:hAnsi="Arial" w:cs="Arial"/>
          <w:color w:val="333333"/>
          <w:sz w:val="20"/>
          <w:szCs w:val="20"/>
        </w:rPr>
        <w:t>исчезновение электрической связи между металлическим частями корпуса и нулевым зажимным штырем питательной вилки.</w:t>
      </w:r>
    </w:p>
    <w:p w:rsidR="00063B40" w:rsidRPr="006E4465" w:rsidRDefault="00063B40" w:rsidP="00063B40">
      <w:pPr>
        <w:widowControl/>
        <w:numPr>
          <w:ilvl w:val="0"/>
          <w:numId w:val="10"/>
        </w:numPr>
        <w:shd w:val="clear" w:color="auto" w:fill="FFFFFF"/>
        <w:tabs>
          <w:tab w:val="left" w:pos="10915"/>
        </w:tabs>
        <w:autoSpaceDE/>
        <w:autoSpaceDN/>
        <w:ind w:left="1134" w:right="531"/>
        <w:jc w:val="both"/>
        <w:rPr>
          <w:rFonts w:ascii="Arial" w:eastAsia="Times New Roman" w:hAnsi="Arial" w:cs="Arial"/>
          <w:color w:val="000000"/>
          <w:sz w:val="20"/>
          <w:szCs w:val="20"/>
          <w:lang w:bidi="ar-SA"/>
        </w:rPr>
      </w:pPr>
      <w:r w:rsidRPr="006E4465">
        <w:rPr>
          <w:rFonts w:ascii="Arial" w:eastAsia="Times New Roman" w:hAnsi="Arial" w:cs="Arial"/>
          <w:color w:val="000000"/>
          <w:sz w:val="20"/>
          <w:szCs w:val="20"/>
          <w:lang w:bidi="ar-SA"/>
        </w:rPr>
        <w:t>ЗАПРЕЩЕНО! При перерывах в работе запрещается оставлять инструмент, присоединенный к электрической сети.</w:t>
      </w:r>
    </w:p>
    <w:p w:rsidR="00063B40" w:rsidRPr="006E4465" w:rsidRDefault="00063B40" w:rsidP="00063B40">
      <w:pPr>
        <w:widowControl/>
        <w:numPr>
          <w:ilvl w:val="0"/>
          <w:numId w:val="10"/>
        </w:numPr>
        <w:shd w:val="clear" w:color="auto" w:fill="FFFFFF"/>
        <w:tabs>
          <w:tab w:val="left" w:pos="10915"/>
        </w:tabs>
        <w:autoSpaceDE/>
        <w:autoSpaceDN/>
        <w:ind w:left="1134" w:right="531"/>
        <w:contextualSpacing/>
        <w:jc w:val="both"/>
      </w:pPr>
      <w:r w:rsidRPr="006E4465">
        <w:rPr>
          <w:rFonts w:ascii="Arial" w:eastAsia="Times New Roman" w:hAnsi="Arial" w:cs="Arial"/>
          <w:color w:val="333333"/>
          <w:sz w:val="20"/>
          <w:szCs w:val="20"/>
        </w:rPr>
        <w:t xml:space="preserve">При обнаружении каких-либо неисправностей работа с </w:t>
      </w:r>
      <w:r w:rsidRPr="006E4465">
        <w:rPr>
          <w:rFonts w:ascii="Arial" w:eastAsia="Times New Roman" w:hAnsi="Arial" w:cs="Arial"/>
          <w:color w:val="000000"/>
          <w:sz w:val="20"/>
          <w:szCs w:val="20"/>
        </w:rPr>
        <w:t>перфоратором</w:t>
      </w:r>
      <w:r w:rsidRPr="006E4465">
        <w:rPr>
          <w:rFonts w:ascii="Arial" w:eastAsia="Times New Roman" w:hAnsi="Arial" w:cs="Arial"/>
          <w:color w:val="333333"/>
          <w:sz w:val="20"/>
          <w:szCs w:val="20"/>
        </w:rPr>
        <w:t xml:space="preserve"> должна быть прекращена.</w:t>
      </w:r>
      <w:r w:rsidRPr="006E4465">
        <w:t xml:space="preserve"> </w:t>
      </w:r>
    </w:p>
    <w:p w:rsidR="00063B40" w:rsidRPr="006E4465" w:rsidRDefault="00063B40" w:rsidP="00063B40">
      <w:pPr>
        <w:shd w:val="clear" w:color="auto" w:fill="FFFFFF"/>
        <w:tabs>
          <w:tab w:val="left" w:pos="10915"/>
        </w:tabs>
        <w:ind w:left="1134" w:right="531"/>
        <w:jc w:val="both"/>
        <w:rPr>
          <w:rFonts w:ascii="Arial" w:eastAsia="Times New Roman" w:hAnsi="Arial" w:cs="Arial"/>
          <w:b/>
          <w:color w:val="000000"/>
          <w:sz w:val="20"/>
          <w:szCs w:val="20"/>
        </w:rPr>
      </w:pPr>
    </w:p>
    <w:p w:rsidR="00063B40" w:rsidRPr="006E4465" w:rsidRDefault="00063B40" w:rsidP="00063B40">
      <w:pPr>
        <w:shd w:val="clear" w:color="auto" w:fill="FFFFFF"/>
        <w:tabs>
          <w:tab w:val="left" w:pos="10915"/>
        </w:tabs>
        <w:ind w:left="1134" w:right="531"/>
        <w:jc w:val="both"/>
        <w:rPr>
          <w:rFonts w:ascii="Arial" w:eastAsia="Times New Roman" w:hAnsi="Arial" w:cs="Arial"/>
          <w:b/>
          <w:color w:val="000000"/>
          <w:sz w:val="20"/>
          <w:szCs w:val="20"/>
        </w:rPr>
      </w:pPr>
    </w:p>
    <w:p w:rsidR="00063B40" w:rsidRPr="006E4465" w:rsidRDefault="00063B40" w:rsidP="00063B40">
      <w:pPr>
        <w:shd w:val="clear" w:color="auto" w:fill="FFFFFF"/>
        <w:tabs>
          <w:tab w:val="left" w:pos="10915"/>
        </w:tabs>
        <w:ind w:left="1134" w:right="531"/>
        <w:jc w:val="both"/>
        <w:rPr>
          <w:rFonts w:ascii="Arial" w:eastAsia="Times New Roman" w:hAnsi="Arial" w:cs="Arial"/>
          <w:b/>
          <w:color w:val="000000"/>
          <w:sz w:val="20"/>
          <w:szCs w:val="20"/>
        </w:rPr>
      </w:pPr>
      <w:r w:rsidRPr="006E4465">
        <w:rPr>
          <w:rFonts w:ascii="Arial" w:eastAsia="Times New Roman" w:hAnsi="Arial" w:cs="Arial"/>
          <w:b/>
          <w:color w:val="000000"/>
          <w:sz w:val="20"/>
          <w:szCs w:val="20"/>
        </w:rPr>
        <w:t>4. Требования безопасности в аварийных ситуациях.</w:t>
      </w:r>
    </w:p>
    <w:p w:rsidR="00063B40" w:rsidRPr="006E4465" w:rsidRDefault="00063B40" w:rsidP="00063B40">
      <w:pPr>
        <w:widowControl/>
        <w:numPr>
          <w:ilvl w:val="0"/>
          <w:numId w:val="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При возникновении аварийной ситуации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редукторов, других частей машин, нарушении целостности защитных устройств немедленно прекратите работу, нажмите на кнопку выключателя, выньте из розетки вилку.</w:t>
      </w:r>
    </w:p>
    <w:p w:rsidR="00063B40" w:rsidRPr="006E4465" w:rsidRDefault="00063B40" w:rsidP="00063B40">
      <w:pPr>
        <w:widowControl/>
        <w:numPr>
          <w:ilvl w:val="0"/>
          <w:numId w:val="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063B40" w:rsidRPr="006E4465" w:rsidRDefault="00063B40" w:rsidP="00063B40">
      <w:pPr>
        <w:widowControl/>
        <w:numPr>
          <w:ilvl w:val="0"/>
          <w:numId w:val="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При возгорании машины отключить электроэнергию, подать сигнал пожарной тревоги к приступить к тушению.</w:t>
      </w:r>
    </w:p>
    <w:p w:rsidR="00063B40" w:rsidRPr="006E4465" w:rsidRDefault="00063B40" w:rsidP="00063B40">
      <w:pPr>
        <w:shd w:val="clear" w:color="auto" w:fill="FFFFFF"/>
        <w:tabs>
          <w:tab w:val="left" w:pos="10915"/>
        </w:tabs>
        <w:ind w:left="1134" w:right="531"/>
        <w:jc w:val="both"/>
        <w:rPr>
          <w:rFonts w:ascii="Arial" w:eastAsia="Times New Roman" w:hAnsi="Arial" w:cs="Arial"/>
          <w:b/>
          <w:color w:val="000000"/>
          <w:sz w:val="20"/>
          <w:szCs w:val="20"/>
        </w:rPr>
      </w:pPr>
    </w:p>
    <w:p w:rsidR="00063B40" w:rsidRPr="006E4465" w:rsidRDefault="00063B40" w:rsidP="00063B40">
      <w:pPr>
        <w:shd w:val="clear" w:color="auto" w:fill="FFFFFF"/>
        <w:tabs>
          <w:tab w:val="left" w:pos="10915"/>
        </w:tabs>
        <w:ind w:left="1134" w:right="531"/>
        <w:jc w:val="both"/>
        <w:rPr>
          <w:rFonts w:ascii="Arial" w:eastAsia="Times New Roman" w:hAnsi="Arial" w:cs="Arial"/>
          <w:b/>
          <w:color w:val="000000"/>
          <w:sz w:val="20"/>
          <w:szCs w:val="20"/>
        </w:rPr>
      </w:pPr>
      <w:r w:rsidRPr="006E4465">
        <w:rPr>
          <w:rFonts w:ascii="Arial" w:eastAsia="Times New Roman" w:hAnsi="Arial" w:cs="Arial"/>
          <w:b/>
          <w:color w:val="000000"/>
          <w:sz w:val="20"/>
          <w:szCs w:val="20"/>
        </w:rPr>
        <w:t>5. Требования безопасности по окончании работы.</w:t>
      </w:r>
    </w:p>
    <w:p w:rsidR="00063B40" w:rsidRPr="006E4465" w:rsidRDefault="00063B40" w:rsidP="00063B40">
      <w:pPr>
        <w:widowControl/>
        <w:numPr>
          <w:ilvl w:val="0"/>
          <w:numId w:val="7"/>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6E4465">
        <w:rPr>
          <w:rFonts w:ascii="Arial" w:eastAsia="Times New Roman" w:hAnsi="Arial" w:cs="Arial"/>
          <w:color w:val="000000"/>
          <w:sz w:val="20"/>
          <w:szCs w:val="20"/>
        </w:rPr>
        <w:t>Отключите электрический двигатель и вытащите питающую вилку из розетки.</w:t>
      </w:r>
    </w:p>
    <w:p w:rsidR="00063B40" w:rsidRPr="006E4465" w:rsidRDefault="00063B40" w:rsidP="00063B40">
      <w:pPr>
        <w:widowControl/>
        <w:numPr>
          <w:ilvl w:val="0"/>
          <w:numId w:val="7"/>
        </w:numPr>
        <w:shd w:val="clear" w:color="auto" w:fill="FFFFFF"/>
        <w:tabs>
          <w:tab w:val="left" w:pos="10915"/>
        </w:tabs>
        <w:autoSpaceDE/>
        <w:autoSpaceDN/>
        <w:ind w:left="1134" w:right="686"/>
        <w:contextualSpacing/>
        <w:jc w:val="both"/>
        <w:rPr>
          <w:rFonts w:ascii="Arial" w:hAnsi="Arial" w:cs="Arial"/>
          <w:b/>
          <w:sz w:val="20"/>
          <w:szCs w:val="20"/>
        </w:rPr>
      </w:pPr>
      <w:r w:rsidRPr="006E4465">
        <w:rPr>
          <w:rFonts w:ascii="Arial" w:eastAsia="Times New Roman" w:hAnsi="Arial" w:cs="Arial"/>
          <w:color w:val="000000"/>
          <w:sz w:val="20"/>
          <w:szCs w:val="20"/>
        </w:rPr>
        <w:t>Перевозите машину в фирменной упаковке. Перед упаковкой снимите рабочий инструмент, сверните и зафиксируйте шнур.</w:t>
      </w: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Pr="006E4465" w:rsidRDefault="00063B40" w:rsidP="00063B40">
      <w:pPr>
        <w:tabs>
          <w:tab w:val="left" w:pos="10585"/>
        </w:tabs>
        <w:ind w:left="586" w:right="686" w:firstLine="140"/>
        <w:jc w:val="both"/>
        <w:rPr>
          <w:rFonts w:ascii="Arial" w:hAnsi="Arial" w:cs="Arial"/>
          <w:b/>
          <w:sz w:val="20"/>
          <w:szCs w:val="20"/>
        </w:rPr>
      </w:pPr>
    </w:p>
    <w:p w:rsidR="00063B40" w:rsidRDefault="00063B40" w:rsidP="00063B40">
      <w:pPr>
        <w:tabs>
          <w:tab w:val="left" w:pos="10585"/>
        </w:tabs>
        <w:ind w:left="586" w:right="686" w:firstLine="140"/>
        <w:jc w:val="both"/>
        <w:rPr>
          <w:rFonts w:ascii="Arial" w:eastAsiaTheme="minorEastAsia" w:hAnsi="Arial" w:cs="Arial"/>
          <w:b/>
          <w:sz w:val="20"/>
          <w:szCs w:val="20"/>
          <w:lang w:eastAsia="zh-CN"/>
        </w:rPr>
      </w:pPr>
    </w:p>
    <w:p w:rsidR="00644062" w:rsidRDefault="00644062" w:rsidP="00063B40">
      <w:pPr>
        <w:tabs>
          <w:tab w:val="left" w:pos="10585"/>
        </w:tabs>
        <w:ind w:left="586" w:right="686" w:firstLine="140"/>
        <w:jc w:val="both"/>
        <w:rPr>
          <w:rFonts w:ascii="Arial" w:eastAsiaTheme="minorEastAsia" w:hAnsi="Arial" w:cs="Arial"/>
          <w:b/>
          <w:sz w:val="20"/>
          <w:szCs w:val="20"/>
          <w:lang w:eastAsia="zh-CN"/>
        </w:rPr>
      </w:pPr>
    </w:p>
    <w:p w:rsidR="00644062" w:rsidRDefault="00644062" w:rsidP="00063B40">
      <w:pPr>
        <w:tabs>
          <w:tab w:val="left" w:pos="10585"/>
        </w:tabs>
        <w:ind w:left="586" w:right="686" w:firstLine="140"/>
        <w:jc w:val="both"/>
        <w:rPr>
          <w:rFonts w:ascii="Arial" w:eastAsiaTheme="minorEastAsia" w:hAnsi="Arial" w:cs="Arial"/>
          <w:b/>
          <w:sz w:val="20"/>
          <w:szCs w:val="20"/>
          <w:lang w:eastAsia="zh-CN"/>
        </w:rPr>
      </w:pPr>
    </w:p>
    <w:p w:rsidR="00644062" w:rsidRPr="00644062" w:rsidRDefault="00644062" w:rsidP="00063B40">
      <w:pPr>
        <w:tabs>
          <w:tab w:val="left" w:pos="10585"/>
        </w:tabs>
        <w:ind w:left="586" w:right="686" w:firstLine="140"/>
        <w:jc w:val="both"/>
        <w:rPr>
          <w:rFonts w:ascii="Arial" w:eastAsiaTheme="minorEastAsia" w:hAnsi="Arial" w:cs="Arial"/>
          <w:b/>
          <w:sz w:val="20"/>
          <w:szCs w:val="20"/>
          <w:lang w:eastAsia="zh-CN"/>
        </w:rPr>
      </w:pPr>
    </w:p>
    <w:p w:rsidR="00063B40" w:rsidRPr="006E4465" w:rsidRDefault="00063B40" w:rsidP="00063B40">
      <w:pPr>
        <w:tabs>
          <w:tab w:val="left" w:pos="10585"/>
        </w:tabs>
        <w:ind w:left="586" w:right="686" w:firstLine="140"/>
        <w:jc w:val="both"/>
        <w:rPr>
          <w:rFonts w:ascii="Arial" w:eastAsiaTheme="minorEastAsia" w:hAnsi="Arial" w:cs="Arial"/>
          <w:sz w:val="20"/>
          <w:szCs w:val="20"/>
          <w:lang w:eastAsia="zh-CN"/>
        </w:rPr>
      </w:pPr>
      <w:r w:rsidRPr="006E4465">
        <w:rPr>
          <w:rFonts w:ascii="Arial" w:hAnsi="Arial" w:cs="Arial"/>
          <w:b/>
          <w:sz w:val="20"/>
          <w:szCs w:val="20"/>
        </w:rPr>
        <w:t>Предписывающие знаки Гост 12.14.026-2001</w:t>
      </w:r>
      <w:r w:rsidRPr="006E4465">
        <w:rPr>
          <w:rFonts w:ascii="Arial" w:eastAsiaTheme="minorEastAsia" w:hAnsi="Arial" w:cs="Arial"/>
          <w:sz w:val="20"/>
          <w:szCs w:val="20"/>
          <w:lang w:eastAsia="zh-CN"/>
        </w:rPr>
        <w:t>.</w:t>
      </w:r>
    </w:p>
    <w:p w:rsidR="00063B40" w:rsidRPr="006E4465" w:rsidRDefault="00063B40" w:rsidP="00063B40">
      <w:pPr>
        <w:tabs>
          <w:tab w:val="left" w:pos="10585"/>
        </w:tabs>
        <w:ind w:left="586" w:right="686" w:firstLine="140"/>
        <w:jc w:val="both"/>
        <w:rPr>
          <w:rFonts w:ascii="Arial" w:eastAsiaTheme="minorEastAsia" w:hAnsi="Arial" w:cs="Arial"/>
          <w:sz w:val="20"/>
          <w:szCs w:val="20"/>
          <w:lang w:eastAsia="zh-CN"/>
        </w:rPr>
      </w:pP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88"/>
        <w:gridCol w:w="6202"/>
      </w:tblGrid>
      <w:tr w:rsidR="00063B40" w:rsidRPr="006E4465" w:rsidTr="00D572DE">
        <w:trPr>
          <w:trHeight w:val="727"/>
          <w:jc w:val="center"/>
        </w:trPr>
        <w:tc>
          <w:tcPr>
            <w:tcW w:w="1134" w:type="dxa"/>
            <w:shd w:val="clear" w:color="auto" w:fill="auto"/>
          </w:tcPr>
          <w:p w:rsidR="00063B40" w:rsidRPr="006E4465" w:rsidRDefault="00063B40" w:rsidP="00D572DE">
            <w:pPr>
              <w:jc w:val="center"/>
              <w:rPr>
                <w:rFonts w:ascii="Calibri" w:eastAsia="Calibri" w:hAnsi="Calibri"/>
                <w:sz w:val="16"/>
                <w:szCs w:val="16"/>
              </w:rPr>
            </w:pPr>
            <w:r w:rsidRPr="006E4465">
              <w:rPr>
                <w:rFonts w:ascii="Calibri" w:eastAsia="Calibri" w:hAnsi="Calibri"/>
                <w:noProof/>
                <w:sz w:val="16"/>
                <w:szCs w:val="16"/>
                <w:lang w:bidi="ar-SA"/>
              </w:rPr>
              <w:drawing>
                <wp:inline distT="0" distB="0" distL="0" distR="0">
                  <wp:extent cx="378515" cy="378515"/>
                  <wp:effectExtent l="19050" t="0" r="24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2988" w:type="dxa"/>
            <w:shd w:val="clear" w:color="auto" w:fill="auto"/>
          </w:tcPr>
          <w:p w:rsidR="00063B40" w:rsidRPr="006E4465" w:rsidRDefault="00063B40" w:rsidP="00D572DE">
            <w:pPr>
              <w:rPr>
                <w:rFonts w:ascii="Arial" w:eastAsia="Calibri" w:hAnsi="Arial" w:cs="Arial"/>
                <w:sz w:val="20"/>
                <w:szCs w:val="20"/>
              </w:rPr>
            </w:pPr>
            <w:r w:rsidRPr="006E4465">
              <w:rPr>
                <w:rFonts w:ascii="Arial" w:eastAsia="Calibri" w:hAnsi="Arial" w:cs="Arial"/>
                <w:sz w:val="20"/>
                <w:szCs w:val="20"/>
              </w:rPr>
              <w:t>Работать в защитной одежде.</w:t>
            </w:r>
          </w:p>
        </w:tc>
        <w:tc>
          <w:tcPr>
            <w:tcW w:w="6202" w:type="dxa"/>
            <w:shd w:val="clear" w:color="auto" w:fill="auto"/>
          </w:tcPr>
          <w:p w:rsidR="00063B40" w:rsidRPr="006E4465" w:rsidRDefault="00063B40" w:rsidP="00D572DE">
            <w:pPr>
              <w:jc w:val="both"/>
              <w:rPr>
                <w:rFonts w:ascii="Arial" w:eastAsia="Calibri" w:hAnsi="Arial" w:cs="Arial"/>
                <w:sz w:val="20"/>
                <w:szCs w:val="20"/>
              </w:rPr>
            </w:pPr>
            <w:r w:rsidRPr="006E4465">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063B40" w:rsidRPr="006E4465" w:rsidTr="00D572DE">
        <w:trPr>
          <w:trHeight w:val="695"/>
          <w:jc w:val="center"/>
        </w:trPr>
        <w:tc>
          <w:tcPr>
            <w:tcW w:w="1134" w:type="dxa"/>
            <w:shd w:val="clear" w:color="auto" w:fill="auto"/>
          </w:tcPr>
          <w:p w:rsidR="00063B40" w:rsidRPr="006E4465" w:rsidRDefault="00063B40" w:rsidP="00D572DE">
            <w:pPr>
              <w:rPr>
                <w:rFonts w:ascii="Calibri" w:eastAsia="Calibri" w:hAnsi="Calibri"/>
                <w:sz w:val="16"/>
                <w:szCs w:val="16"/>
              </w:rPr>
            </w:pPr>
            <w:r w:rsidRPr="006E4465">
              <w:rPr>
                <w:rFonts w:ascii="Calibri" w:eastAsia="Calibri" w:hAnsi="Calibri"/>
                <w:noProof/>
                <w:sz w:val="16"/>
                <w:szCs w:val="16"/>
                <w:lang w:bidi="ar-SA"/>
              </w:rPr>
              <w:drawing>
                <wp:inline distT="0" distB="0" distL="0" distR="0">
                  <wp:extent cx="376610" cy="376610"/>
                  <wp:effectExtent l="19050" t="0" r="43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a:stretch>
                            <a:fillRect/>
                          </a:stretch>
                        </pic:blipFill>
                        <pic:spPr bwMode="auto">
                          <a:xfrm>
                            <a:off x="0" y="0"/>
                            <a:ext cx="379366" cy="379366"/>
                          </a:xfrm>
                          <a:prstGeom prst="rect">
                            <a:avLst/>
                          </a:prstGeom>
                          <a:noFill/>
                          <a:ln w="9525">
                            <a:noFill/>
                            <a:miter lim="800000"/>
                            <a:headEnd/>
                            <a:tailEnd/>
                          </a:ln>
                        </pic:spPr>
                      </pic:pic>
                    </a:graphicData>
                  </a:graphic>
                </wp:inline>
              </w:drawing>
            </w:r>
          </w:p>
        </w:tc>
        <w:tc>
          <w:tcPr>
            <w:tcW w:w="2988" w:type="dxa"/>
            <w:shd w:val="clear" w:color="auto" w:fill="auto"/>
          </w:tcPr>
          <w:p w:rsidR="00063B40" w:rsidRPr="006E4465" w:rsidRDefault="00063B40" w:rsidP="00D572DE">
            <w:pPr>
              <w:rPr>
                <w:rFonts w:ascii="Arial" w:eastAsia="Calibri" w:hAnsi="Arial" w:cs="Arial"/>
                <w:sz w:val="20"/>
                <w:szCs w:val="20"/>
              </w:rPr>
            </w:pPr>
            <w:r w:rsidRPr="006E4465">
              <w:rPr>
                <w:rFonts w:ascii="Arial" w:eastAsia="Calibri" w:hAnsi="Arial" w:cs="Arial"/>
                <w:sz w:val="20"/>
                <w:szCs w:val="20"/>
              </w:rPr>
              <w:t>Работать в защитном щитке.</w:t>
            </w:r>
          </w:p>
        </w:tc>
        <w:tc>
          <w:tcPr>
            <w:tcW w:w="6202" w:type="dxa"/>
            <w:shd w:val="clear" w:color="auto" w:fill="auto"/>
          </w:tcPr>
          <w:p w:rsidR="00063B40" w:rsidRPr="006E4465" w:rsidRDefault="00063B40" w:rsidP="00D572DE">
            <w:pPr>
              <w:jc w:val="both"/>
              <w:rPr>
                <w:rFonts w:ascii="Arial" w:eastAsia="Calibri" w:hAnsi="Arial" w:cs="Arial"/>
                <w:sz w:val="20"/>
                <w:szCs w:val="20"/>
              </w:rPr>
            </w:pPr>
            <w:r w:rsidRPr="006E4465">
              <w:rPr>
                <w:rFonts w:ascii="Arial" w:eastAsia="Calibri" w:hAnsi="Arial" w:cs="Arial"/>
                <w:sz w:val="20"/>
                <w:szCs w:val="20"/>
              </w:rPr>
              <w:t>На рабочих местах и участках, где необходима защита лица и органов зрения.</w:t>
            </w:r>
          </w:p>
        </w:tc>
      </w:tr>
      <w:tr w:rsidR="00063B40" w:rsidRPr="006E4465" w:rsidTr="00D572DE">
        <w:trPr>
          <w:trHeight w:val="847"/>
          <w:jc w:val="center"/>
        </w:trPr>
        <w:tc>
          <w:tcPr>
            <w:tcW w:w="1134" w:type="dxa"/>
            <w:shd w:val="clear" w:color="auto" w:fill="auto"/>
          </w:tcPr>
          <w:p w:rsidR="00063B40" w:rsidRPr="006E4465" w:rsidRDefault="00063B40" w:rsidP="00D572DE">
            <w:pPr>
              <w:rPr>
                <w:rFonts w:ascii="Calibri" w:eastAsia="Calibri" w:hAnsi="Calibri"/>
                <w:sz w:val="16"/>
                <w:szCs w:val="16"/>
              </w:rPr>
            </w:pPr>
            <w:r w:rsidRPr="006E4465">
              <w:rPr>
                <w:rFonts w:ascii="Calibri" w:eastAsia="Calibri" w:hAnsi="Calibri"/>
                <w:noProof/>
                <w:sz w:val="16"/>
                <w:szCs w:val="16"/>
                <w:lang w:bidi="ar-SA"/>
              </w:rPr>
              <w:drawing>
                <wp:inline distT="0" distB="0" distL="0" distR="0">
                  <wp:extent cx="418272" cy="418272"/>
                  <wp:effectExtent l="19050" t="0" r="828"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2988" w:type="dxa"/>
            <w:shd w:val="clear" w:color="auto" w:fill="auto"/>
          </w:tcPr>
          <w:p w:rsidR="00063B40" w:rsidRPr="006E4465" w:rsidRDefault="00063B40" w:rsidP="00D572DE">
            <w:pPr>
              <w:rPr>
                <w:rFonts w:ascii="Arial" w:eastAsia="Calibri" w:hAnsi="Arial" w:cs="Arial"/>
                <w:sz w:val="20"/>
                <w:szCs w:val="20"/>
              </w:rPr>
            </w:pPr>
            <w:r w:rsidRPr="006E4465">
              <w:rPr>
                <w:rFonts w:ascii="Arial" w:eastAsia="Calibri" w:hAnsi="Arial" w:cs="Arial"/>
                <w:sz w:val="20"/>
                <w:szCs w:val="20"/>
              </w:rPr>
              <w:t>Отключить штепсельную вилку</w:t>
            </w:r>
          </w:p>
        </w:tc>
        <w:tc>
          <w:tcPr>
            <w:tcW w:w="6202" w:type="dxa"/>
            <w:shd w:val="clear" w:color="auto" w:fill="auto"/>
          </w:tcPr>
          <w:p w:rsidR="00063B40" w:rsidRPr="006E4465" w:rsidRDefault="00063B40" w:rsidP="00D572DE">
            <w:pPr>
              <w:jc w:val="both"/>
              <w:rPr>
                <w:rFonts w:ascii="Arial" w:eastAsia="Calibri" w:hAnsi="Arial" w:cs="Arial"/>
                <w:sz w:val="20"/>
                <w:szCs w:val="20"/>
              </w:rPr>
            </w:pPr>
            <w:r w:rsidRPr="006E4465">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063B40" w:rsidRPr="006E4465" w:rsidTr="00D572DE">
        <w:trPr>
          <w:trHeight w:val="844"/>
          <w:jc w:val="center"/>
        </w:trPr>
        <w:tc>
          <w:tcPr>
            <w:tcW w:w="1134" w:type="dxa"/>
            <w:shd w:val="clear" w:color="auto" w:fill="auto"/>
          </w:tcPr>
          <w:p w:rsidR="00063B40" w:rsidRPr="006E4465" w:rsidRDefault="00063B40" w:rsidP="00D572DE">
            <w:pPr>
              <w:rPr>
                <w:rFonts w:ascii="Calibri" w:eastAsia="Calibri" w:hAnsi="Calibri"/>
                <w:sz w:val="16"/>
                <w:szCs w:val="16"/>
              </w:rPr>
            </w:pPr>
            <w:r w:rsidRPr="006E4465">
              <w:rPr>
                <w:rFonts w:ascii="Calibri" w:eastAsia="Calibri" w:hAnsi="Calibri"/>
                <w:noProof/>
                <w:sz w:val="16"/>
                <w:szCs w:val="16"/>
                <w:lang w:bidi="ar-SA"/>
              </w:rPr>
              <w:drawing>
                <wp:inline distT="0" distB="0" distL="0" distR="0">
                  <wp:extent cx="449506" cy="429371"/>
                  <wp:effectExtent l="19050" t="0" r="7694" b="0"/>
                  <wp:docPr id="9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2988" w:type="dxa"/>
            <w:shd w:val="clear" w:color="auto" w:fill="auto"/>
          </w:tcPr>
          <w:p w:rsidR="00063B40" w:rsidRPr="006E4465" w:rsidRDefault="00063B40" w:rsidP="00D572DE">
            <w:pPr>
              <w:rPr>
                <w:rFonts w:ascii="Arial" w:eastAsia="Calibri" w:hAnsi="Arial" w:cs="Arial"/>
                <w:sz w:val="20"/>
                <w:szCs w:val="20"/>
              </w:rPr>
            </w:pPr>
            <w:r w:rsidRPr="006E4465">
              <w:rPr>
                <w:rFonts w:ascii="Arial" w:eastAsia="Calibri" w:hAnsi="Arial" w:cs="Arial"/>
                <w:sz w:val="20"/>
                <w:szCs w:val="20"/>
              </w:rPr>
              <w:t>Работать в защитных перчатках.</w:t>
            </w:r>
          </w:p>
        </w:tc>
        <w:tc>
          <w:tcPr>
            <w:tcW w:w="6202" w:type="dxa"/>
            <w:shd w:val="clear" w:color="auto" w:fill="auto"/>
          </w:tcPr>
          <w:p w:rsidR="00063B40" w:rsidRPr="006E4465" w:rsidRDefault="00063B40" w:rsidP="00D572DE">
            <w:pPr>
              <w:jc w:val="both"/>
              <w:rPr>
                <w:rFonts w:ascii="Arial" w:eastAsia="Calibri" w:hAnsi="Arial" w:cs="Arial"/>
                <w:sz w:val="20"/>
                <w:szCs w:val="20"/>
              </w:rPr>
            </w:pPr>
            <w:r w:rsidRPr="006E4465">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063B40" w:rsidRPr="006E4465" w:rsidTr="00D572DE">
        <w:trPr>
          <w:trHeight w:val="687"/>
          <w:jc w:val="center"/>
        </w:trPr>
        <w:tc>
          <w:tcPr>
            <w:tcW w:w="1134" w:type="dxa"/>
            <w:shd w:val="clear" w:color="auto" w:fill="auto"/>
          </w:tcPr>
          <w:p w:rsidR="00063B40" w:rsidRPr="006E4465" w:rsidRDefault="00063B40" w:rsidP="00D572DE">
            <w:pPr>
              <w:rPr>
                <w:rFonts w:ascii="Calibri" w:eastAsia="Calibri" w:hAnsi="Calibri"/>
                <w:sz w:val="16"/>
                <w:szCs w:val="16"/>
              </w:rPr>
            </w:pPr>
            <w:r w:rsidRPr="006E4465">
              <w:rPr>
                <w:rFonts w:ascii="Calibri" w:eastAsia="Calibri" w:hAnsi="Calibri"/>
                <w:noProof/>
                <w:sz w:val="16"/>
                <w:szCs w:val="16"/>
                <w:lang w:bidi="ar-SA"/>
              </w:rPr>
              <w:drawing>
                <wp:inline distT="0" distB="0" distL="0" distR="0">
                  <wp:extent cx="451642" cy="445273"/>
                  <wp:effectExtent l="19050" t="0" r="5558" b="0"/>
                  <wp:docPr id="9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2988" w:type="dxa"/>
            <w:shd w:val="clear" w:color="auto" w:fill="auto"/>
          </w:tcPr>
          <w:p w:rsidR="00063B40" w:rsidRPr="006E4465" w:rsidRDefault="00063B40" w:rsidP="00D572DE">
            <w:pPr>
              <w:rPr>
                <w:rFonts w:ascii="Arial" w:eastAsia="Calibri" w:hAnsi="Arial" w:cs="Arial"/>
                <w:sz w:val="20"/>
                <w:szCs w:val="20"/>
              </w:rPr>
            </w:pPr>
            <w:r w:rsidRPr="006E4465">
              <w:rPr>
                <w:rFonts w:ascii="Arial" w:eastAsia="Calibri" w:hAnsi="Arial" w:cs="Arial"/>
                <w:sz w:val="20"/>
                <w:szCs w:val="20"/>
              </w:rPr>
              <w:t>Работать в защитных наушниках.</w:t>
            </w:r>
          </w:p>
        </w:tc>
        <w:tc>
          <w:tcPr>
            <w:tcW w:w="6202" w:type="dxa"/>
            <w:shd w:val="clear" w:color="auto" w:fill="auto"/>
          </w:tcPr>
          <w:p w:rsidR="00063B40" w:rsidRPr="006E4465" w:rsidRDefault="00063B40" w:rsidP="00D572DE">
            <w:pPr>
              <w:jc w:val="both"/>
              <w:rPr>
                <w:rFonts w:ascii="Arial" w:eastAsia="Calibri" w:hAnsi="Arial" w:cs="Arial"/>
                <w:sz w:val="20"/>
                <w:szCs w:val="20"/>
              </w:rPr>
            </w:pPr>
            <w:r w:rsidRPr="006E4465">
              <w:rPr>
                <w:rFonts w:ascii="Arial" w:eastAsia="Calibri" w:hAnsi="Arial" w:cs="Arial"/>
                <w:sz w:val="20"/>
                <w:szCs w:val="20"/>
              </w:rPr>
              <w:t>На рабочих местах и участках с повышенным уровнем шума.</w:t>
            </w:r>
          </w:p>
        </w:tc>
      </w:tr>
      <w:tr w:rsidR="00063B40" w:rsidRPr="006E4465" w:rsidTr="00D572DE">
        <w:trPr>
          <w:trHeight w:val="697"/>
          <w:jc w:val="center"/>
        </w:trPr>
        <w:tc>
          <w:tcPr>
            <w:tcW w:w="1134" w:type="dxa"/>
            <w:shd w:val="clear" w:color="auto" w:fill="auto"/>
          </w:tcPr>
          <w:p w:rsidR="00063B40" w:rsidRPr="006E4465" w:rsidRDefault="00063B40" w:rsidP="00D572DE">
            <w:pPr>
              <w:rPr>
                <w:rFonts w:ascii="Calibri" w:eastAsia="Calibri" w:hAnsi="Calibri"/>
                <w:sz w:val="16"/>
                <w:szCs w:val="16"/>
              </w:rPr>
            </w:pPr>
            <w:r w:rsidRPr="006E4465">
              <w:rPr>
                <w:rFonts w:ascii="Calibri" w:eastAsia="Calibri" w:hAnsi="Calibri"/>
                <w:noProof/>
                <w:sz w:val="16"/>
                <w:szCs w:val="16"/>
                <w:lang w:bidi="ar-SA"/>
              </w:rPr>
              <w:drawing>
                <wp:inline distT="0" distB="0" distL="0" distR="0">
                  <wp:extent cx="450409" cy="435671"/>
                  <wp:effectExtent l="19050" t="0" r="6791" b="0"/>
                  <wp:docPr id="9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2988" w:type="dxa"/>
            <w:shd w:val="clear" w:color="auto" w:fill="auto"/>
          </w:tcPr>
          <w:p w:rsidR="00063B40" w:rsidRPr="006E4465" w:rsidRDefault="00063B40" w:rsidP="00D572DE">
            <w:pPr>
              <w:rPr>
                <w:rFonts w:ascii="Arial" w:eastAsia="Calibri" w:hAnsi="Arial" w:cs="Arial"/>
                <w:sz w:val="20"/>
                <w:szCs w:val="20"/>
              </w:rPr>
            </w:pPr>
            <w:r w:rsidRPr="006E4465">
              <w:rPr>
                <w:rFonts w:ascii="Arial" w:eastAsia="Calibri" w:hAnsi="Arial" w:cs="Arial"/>
                <w:sz w:val="20"/>
                <w:szCs w:val="20"/>
              </w:rPr>
              <w:t>Работать в защитных очках.</w:t>
            </w:r>
          </w:p>
        </w:tc>
        <w:tc>
          <w:tcPr>
            <w:tcW w:w="6202" w:type="dxa"/>
            <w:shd w:val="clear" w:color="auto" w:fill="auto"/>
          </w:tcPr>
          <w:p w:rsidR="00063B40" w:rsidRPr="006E4465" w:rsidRDefault="00063B40" w:rsidP="00D572DE">
            <w:pPr>
              <w:jc w:val="both"/>
              <w:rPr>
                <w:rFonts w:ascii="Arial" w:eastAsia="Calibri" w:hAnsi="Arial" w:cs="Arial"/>
                <w:sz w:val="20"/>
                <w:szCs w:val="20"/>
              </w:rPr>
            </w:pPr>
            <w:r w:rsidRPr="006E4465">
              <w:rPr>
                <w:rFonts w:ascii="Arial" w:eastAsia="Calibri" w:hAnsi="Arial" w:cs="Arial"/>
                <w:sz w:val="20"/>
                <w:szCs w:val="20"/>
              </w:rPr>
              <w:t>На рабочих местах и участках, где требуется защита органов зрения.</w:t>
            </w:r>
          </w:p>
        </w:tc>
      </w:tr>
      <w:tr w:rsidR="00063B40" w:rsidRPr="006E4465" w:rsidTr="00D572DE">
        <w:trPr>
          <w:trHeight w:val="753"/>
          <w:jc w:val="center"/>
        </w:trPr>
        <w:tc>
          <w:tcPr>
            <w:tcW w:w="1134" w:type="dxa"/>
            <w:shd w:val="clear" w:color="auto" w:fill="auto"/>
          </w:tcPr>
          <w:p w:rsidR="00063B40" w:rsidRPr="006E4465" w:rsidRDefault="00063B40" w:rsidP="00D572DE">
            <w:pPr>
              <w:rPr>
                <w:rFonts w:ascii="Calibri" w:eastAsia="Calibri" w:hAnsi="Calibri"/>
                <w:sz w:val="16"/>
                <w:szCs w:val="16"/>
              </w:rPr>
            </w:pPr>
            <w:r w:rsidRPr="006E4465">
              <w:rPr>
                <w:rFonts w:ascii="Calibri" w:eastAsia="Calibri" w:hAnsi="Calibri"/>
                <w:noProof/>
                <w:sz w:val="16"/>
                <w:szCs w:val="16"/>
                <w:lang w:bidi="ar-SA"/>
              </w:rPr>
              <w:drawing>
                <wp:inline distT="0" distB="0" distL="0" distR="0">
                  <wp:extent cx="450737" cy="409811"/>
                  <wp:effectExtent l="19050" t="0" r="6463" b="0"/>
                  <wp:docPr id="9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2988" w:type="dxa"/>
            <w:shd w:val="clear" w:color="auto" w:fill="auto"/>
          </w:tcPr>
          <w:p w:rsidR="00063B40" w:rsidRPr="006E4465" w:rsidRDefault="00063B40" w:rsidP="00D572DE">
            <w:pPr>
              <w:rPr>
                <w:rFonts w:ascii="Arial" w:eastAsia="Calibri" w:hAnsi="Arial" w:cs="Arial"/>
                <w:sz w:val="20"/>
                <w:szCs w:val="20"/>
              </w:rPr>
            </w:pPr>
            <w:r w:rsidRPr="006E4465">
              <w:rPr>
                <w:rFonts w:ascii="Arial" w:eastAsia="Calibri" w:hAnsi="Arial" w:cs="Arial"/>
                <w:sz w:val="20"/>
                <w:szCs w:val="20"/>
              </w:rPr>
              <w:t xml:space="preserve">Электроинструмент класса </w:t>
            </w:r>
            <w:r w:rsidRPr="006E4465">
              <w:rPr>
                <w:rFonts w:ascii="Arial" w:eastAsia="Calibri" w:hAnsi="Arial" w:cs="Arial"/>
                <w:sz w:val="20"/>
                <w:szCs w:val="20"/>
                <w:lang w:val="en-US"/>
              </w:rPr>
              <w:t>II</w:t>
            </w:r>
            <w:r w:rsidRPr="006E4465">
              <w:rPr>
                <w:rFonts w:ascii="Arial" w:eastAsia="Calibri" w:hAnsi="Arial" w:cs="Arial"/>
                <w:sz w:val="20"/>
                <w:szCs w:val="20"/>
              </w:rPr>
              <w:t xml:space="preserve"> (по ГОСТ 60745-1-2009).</w:t>
            </w:r>
          </w:p>
        </w:tc>
        <w:tc>
          <w:tcPr>
            <w:tcW w:w="6202" w:type="dxa"/>
            <w:shd w:val="clear" w:color="auto" w:fill="auto"/>
          </w:tcPr>
          <w:p w:rsidR="00063B40" w:rsidRPr="006E4465" w:rsidRDefault="00063B40" w:rsidP="00D572DE">
            <w:pPr>
              <w:jc w:val="both"/>
              <w:rPr>
                <w:rFonts w:ascii="Arial" w:eastAsia="Calibri" w:hAnsi="Arial" w:cs="Arial"/>
                <w:sz w:val="20"/>
                <w:szCs w:val="20"/>
              </w:rPr>
            </w:pPr>
            <w:r w:rsidRPr="006E4465">
              <w:rPr>
                <w:rFonts w:ascii="Arial" w:eastAsia="Calibri" w:hAnsi="Arial" w:cs="Arial"/>
                <w:sz w:val="20"/>
                <w:szCs w:val="20"/>
              </w:rPr>
              <w:t>Электроинструмент с двойной изоляцией. Заземление не предусматривается.</w:t>
            </w:r>
          </w:p>
        </w:tc>
      </w:tr>
    </w:tbl>
    <w:p w:rsidR="00063B40" w:rsidRPr="006E4465" w:rsidRDefault="00063B40" w:rsidP="00063B40">
      <w:pPr>
        <w:spacing w:before="242" w:line="252" w:lineRule="auto"/>
        <w:ind w:right="376"/>
        <w:jc w:val="center"/>
        <w:rPr>
          <w:rFonts w:ascii="Arial Narrow" w:hAnsi="Arial Narrow"/>
          <w:b/>
          <w:color w:val="A6A6A6" w:themeColor="background1" w:themeShade="A6"/>
          <w:sz w:val="28"/>
          <w:szCs w:val="28"/>
        </w:rPr>
      </w:pPr>
      <w:r w:rsidRPr="006E4465">
        <w:rPr>
          <w:rFonts w:ascii="Arial Narrow" w:hAnsi="Arial Narrow"/>
          <w:b/>
          <w:color w:val="A6A6A6" w:themeColor="background1" w:themeShade="A6"/>
          <w:sz w:val="28"/>
          <w:szCs w:val="28"/>
        </w:rPr>
        <w:t>ИНСТРУКЦИЯ ПО ЭКСПЛУАТАЦИИ И ТЕХНИЧЕСКОМУ ОБСЛУЖИВАНИЮ.</w:t>
      </w:r>
    </w:p>
    <w:p w:rsidR="00063B40" w:rsidRPr="006E4465" w:rsidRDefault="002E343F" w:rsidP="00063B40">
      <w:pPr>
        <w:spacing w:before="101"/>
        <w:ind w:right="340"/>
        <w:jc w:val="right"/>
        <w:outlineLvl w:val="0"/>
        <w:rPr>
          <w:rFonts w:ascii="Arial Narrow" w:eastAsiaTheme="minorEastAsia" w:hAnsi="Arial Narrow" w:cs="Arial Narrow"/>
          <w:sz w:val="34"/>
          <w:szCs w:val="34"/>
          <w:lang w:eastAsia="zh-CN"/>
        </w:rPr>
      </w:pPr>
      <w:r>
        <w:rPr>
          <w:rFonts w:ascii="Arial Narrow" w:eastAsia="Arial Narrow" w:hAnsi="Arial Narrow" w:cs="Arial Narrow"/>
          <w:noProof/>
          <w:sz w:val="34"/>
          <w:szCs w:val="34"/>
        </w:rPr>
        <w:pict>
          <v:line id="Прямая соединительная линия 931" o:spid="_x0000_s1053" style="position:absolute;left:0;text-align:left;z-index:251914752;visibility:visible;mso-wrap-distance-top:-3e-5mm;mso-wrap-distance-bottom:-3e-5mm;mso-position-horizontal-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" strokecolor="#808285" strokeweight="1.0675mm">
            <w10:wrap anchorx="page"/>
          </v:line>
        </w:pict>
      </w:r>
      <w:r w:rsidR="00063B40" w:rsidRPr="006E4465">
        <w:rPr>
          <w:rFonts w:ascii="Arial Narrow" w:eastAsia="Arial Narrow" w:hAnsi="Arial Narrow" w:cs="Arial Narrow"/>
          <w:color w:val="808285"/>
          <w:sz w:val="34"/>
          <w:szCs w:val="34"/>
        </w:rPr>
        <w:t>СОДЕРЖАНИЕ</w:t>
      </w:r>
    </w:p>
    <w:p w:rsidR="00063B40" w:rsidRPr="006E4465" w:rsidRDefault="00063B40" w:rsidP="00063B40">
      <w:pPr>
        <w:spacing w:line="244" w:lineRule="auto"/>
        <w:rPr>
          <w:rFonts w:ascii="Arial Narrow" w:eastAsiaTheme="minorEastAsia" w:hAnsi="Arial Narrow"/>
          <w:sz w:val="24"/>
          <w:lang w:eastAsia="zh-CN"/>
        </w:rPr>
      </w:pPr>
    </w:p>
    <w:p w:rsidR="00063B40" w:rsidRPr="006E4465" w:rsidRDefault="00063B40" w:rsidP="00063B40">
      <w:pPr>
        <w:tabs>
          <w:tab w:val="left" w:pos="10585"/>
        </w:tabs>
        <w:ind w:left="1077" w:right="686"/>
        <w:rPr>
          <w:rFonts w:ascii="Arial" w:eastAsiaTheme="minorEastAsia" w:hAnsi="Arial" w:cs="Arial"/>
          <w:color w:val="231F20"/>
          <w:spacing w:val="-8"/>
          <w:sz w:val="24"/>
          <w:szCs w:val="24"/>
          <w:lang w:eastAsia="zh-CN"/>
        </w:rPr>
      </w:pPr>
      <w:r w:rsidRPr="006E4465">
        <w:rPr>
          <w:rFonts w:ascii="Arial" w:hAnsi="Arial" w:cs="Arial"/>
          <w:color w:val="231F20"/>
          <w:sz w:val="24"/>
          <w:szCs w:val="24"/>
        </w:rPr>
        <w:t>Область применения и назначение.</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w:t>
      </w:r>
      <w:r w:rsidRPr="006E4465">
        <w:rPr>
          <w:rFonts w:ascii="Arial" w:hAnsi="Arial" w:cs="Arial"/>
          <w:color w:val="231F20"/>
          <w:sz w:val="24"/>
          <w:szCs w:val="24"/>
        </w:rPr>
        <w:t>3 Внешний вид.</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w:t>
      </w:r>
      <w:r w:rsidRPr="006E4465">
        <w:rPr>
          <w:rFonts w:ascii="Arial" w:eastAsiaTheme="minorEastAsia" w:hAnsi="Arial" w:cs="Arial"/>
          <w:color w:val="231F20"/>
          <w:sz w:val="24"/>
          <w:szCs w:val="24"/>
          <w:lang w:eastAsia="zh-CN"/>
        </w:rPr>
        <w:t>4</w:t>
      </w:r>
      <w:r w:rsidRPr="006E4465">
        <w:rPr>
          <w:rFonts w:ascii="Arial" w:hAnsi="Arial" w:cs="Arial"/>
          <w:color w:val="231F20"/>
          <w:sz w:val="24"/>
          <w:szCs w:val="24"/>
        </w:rPr>
        <w:t xml:space="preserve"> Технические характеристики.</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w:t>
      </w:r>
      <w:r w:rsidRPr="006E4465">
        <w:rPr>
          <w:rFonts w:ascii="Arial" w:eastAsiaTheme="minorEastAsia" w:hAnsi="Arial" w:cs="Arial"/>
          <w:color w:val="231F20"/>
          <w:sz w:val="24"/>
          <w:szCs w:val="24"/>
          <w:lang w:eastAsia="zh-CN"/>
        </w:rPr>
        <w:t>5</w:t>
      </w:r>
      <w:r w:rsidRPr="006E4465">
        <w:rPr>
          <w:rFonts w:ascii="Arial" w:hAnsi="Arial" w:cs="Arial"/>
          <w:color w:val="231F20"/>
          <w:sz w:val="24"/>
          <w:szCs w:val="24"/>
        </w:rPr>
        <w:t xml:space="preserve"> Правила эксплуатации оборудования.</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15</w:t>
      </w:r>
      <w:r w:rsidRPr="006E4465">
        <w:rPr>
          <w:rFonts w:ascii="Arial" w:hAnsi="Arial" w:cs="Arial"/>
          <w:color w:val="231F20"/>
          <w:sz w:val="24"/>
          <w:szCs w:val="24"/>
        </w:rPr>
        <w:t xml:space="preserve"> Работа с инструментом.</w:t>
      </w:r>
      <w:r w:rsidRPr="006E4465">
        <w:rPr>
          <w:rFonts w:ascii="Arial" w:hAnsi="Arial" w:cs="Arial"/>
          <w:color w:val="231F20"/>
          <w:sz w:val="24"/>
          <w:szCs w:val="24"/>
          <w:u w:val="dotted" w:color="939598"/>
        </w:rPr>
        <w:tab/>
      </w:r>
      <w:r w:rsidRPr="006E4465">
        <w:rPr>
          <w:rFonts w:ascii="Arial" w:eastAsiaTheme="minorEastAsia" w:hAnsi="Arial" w:cs="Arial"/>
          <w:color w:val="231F20"/>
          <w:spacing w:val="-8"/>
          <w:sz w:val="24"/>
          <w:szCs w:val="24"/>
          <w:lang w:eastAsia="zh-CN"/>
        </w:rPr>
        <w:t>1</w:t>
      </w:r>
      <w:r>
        <w:rPr>
          <w:rFonts w:ascii="Arial" w:eastAsiaTheme="minorEastAsia" w:hAnsi="Arial" w:cs="Arial" w:hint="eastAsia"/>
          <w:color w:val="231F20"/>
          <w:spacing w:val="-8"/>
          <w:sz w:val="24"/>
          <w:szCs w:val="24"/>
          <w:lang w:eastAsia="zh-CN"/>
        </w:rPr>
        <w:t>6</w:t>
      </w:r>
      <w:r w:rsidRPr="006E4465">
        <w:rPr>
          <w:rFonts w:ascii="Arial" w:hAnsi="Arial" w:cs="Arial"/>
          <w:color w:val="231F20"/>
          <w:spacing w:val="-8"/>
          <w:sz w:val="24"/>
          <w:szCs w:val="24"/>
        </w:rPr>
        <w:t xml:space="preserve"> </w:t>
      </w:r>
      <w:r w:rsidRPr="006E4465">
        <w:rPr>
          <w:rFonts w:ascii="Arial" w:hAnsi="Arial" w:cs="Arial"/>
          <w:color w:val="231F20"/>
          <w:sz w:val="24"/>
          <w:szCs w:val="24"/>
        </w:rPr>
        <w:t>Правила установки частей оборудования.</w:t>
      </w:r>
      <w:r w:rsidRPr="006E4465">
        <w:rPr>
          <w:rFonts w:ascii="Arial" w:hAnsi="Arial" w:cs="Arial"/>
          <w:color w:val="231F20"/>
          <w:sz w:val="24"/>
          <w:szCs w:val="24"/>
          <w:u w:val="dotted" w:color="939598"/>
        </w:rPr>
        <w:tab/>
      </w:r>
      <w:r w:rsidRPr="006E4465">
        <w:rPr>
          <w:rFonts w:ascii="Arial" w:hAnsi="Arial" w:cs="Arial"/>
          <w:color w:val="231F20"/>
          <w:spacing w:val="-8"/>
          <w:sz w:val="24"/>
          <w:szCs w:val="24"/>
        </w:rPr>
        <w:t>1</w:t>
      </w:r>
      <w:r>
        <w:rPr>
          <w:rFonts w:ascii="Arial" w:eastAsiaTheme="minorEastAsia" w:hAnsi="Arial" w:cs="Arial" w:hint="eastAsia"/>
          <w:color w:val="231F20"/>
          <w:spacing w:val="-8"/>
          <w:sz w:val="24"/>
          <w:szCs w:val="24"/>
          <w:lang w:eastAsia="zh-CN"/>
        </w:rPr>
        <w:t>8</w:t>
      </w:r>
    </w:p>
    <w:p w:rsidR="00063B40" w:rsidRPr="006E4465" w:rsidRDefault="00063B40" w:rsidP="00063B40">
      <w:pPr>
        <w:tabs>
          <w:tab w:val="left" w:pos="10585"/>
        </w:tabs>
        <w:ind w:left="1077" w:right="686"/>
        <w:rPr>
          <w:rFonts w:ascii="Arial" w:eastAsiaTheme="minorEastAsia" w:hAnsi="Arial" w:cs="Arial"/>
          <w:color w:val="231F20"/>
          <w:sz w:val="24"/>
          <w:szCs w:val="24"/>
          <w:lang w:eastAsia="zh-CN"/>
        </w:rPr>
      </w:pPr>
      <w:r w:rsidRPr="006E4465">
        <w:rPr>
          <w:rFonts w:ascii="Arial" w:hAnsi="Arial" w:cs="Arial"/>
          <w:color w:val="231F20"/>
          <w:sz w:val="24"/>
          <w:szCs w:val="24"/>
        </w:rPr>
        <w:t>Техническое обслуживание.</w:t>
      </w:r>
      <w:r w:rsidRPr="006E4465">
        <w:rPr>
          <w:rFonts w:ascii="Arial" w:hAnsi="Arial" w:cs="Arial"/>
          <w:color w:val="231F20"/>
          <w:sz w:val="24"/>
          <w:szCs w:val="24"/>
          <w:u w:val="dotted" w:color="939598"/>
        </w:rPr>
        <w:tab/>
      </w:r>
      <w:r w:rsidR="001A4E34">
        <w:rPr>
          <w:rFonts w:ascii="Arial" w:eastAsiaTheme="minorEastAsia" w:hAnsi="Arial" w:cs="Arial" w:hint="eastAsia"/>
          <w:color w:val="231F20"/>
          <w:sz w:val="24"/>
          <w:szCs w:val="24"/>
          <w:lang w:eastAsia="zh-CN"/>
        </w:rPr>
        <w:t>21</w:t>
      </w:r>
      <w:r w:rsidRPr="006E4465">
        <w:rPr>
          <w:rFonts w:ascii="Arial" w:hAnsi="Arial" w:cs="Arial"/>
          <w:color w:val="231F20"/>
          <w:sz w:val="24"/>
          <w:szCs w:val="24"/>
        </w:rPr>
        <w:t xml:space="preserve"> Гарантийное обязательство.</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w:t>
      </w:r>
      <w:r w:rsidR="001A4E34">
        <w:rPr>
          <w:rFonts w:ascii="Arial" w:eastAsiaTheme="minorEastAsia" w:hAnsi="Arial" w:cs="Arial" w:hint="eastAsia"/>
          <w:color w:val="231F20"/>
          <w:sz w:val="24"/>
          <w:szCs w:val="24"/>
          <w:lang w:eastAsia="zh-CN"/>
        </w:rPr>
        <w:t>2</w:t>
      </w:r>
      <w:r w:rsidRPr="006E4465">
        <w:rPr>
          <w:rFonts w:ascii="Arial" w:hAnsi="Arial" w:cs="Arial"/>
          <w:color w:val="231F20"/>
          <w:sz w:val="24"/>
          <w:szCs w:val="24"/>
        </w:rPr>
        <w:t xml:space="preserve"> Срок службы.</w:t>
      </w:r>
      <w:r w:rsidRPr="006E4465">
        <w:rPr>
          <w:rFonts w:ascii="Arial" w:hAnsi="Arial" w:cs="Arial"/>
          <w:color w:val="231F20"/>
          <w:sz w:val="24"/>
          <w:szCs w:val="24"/>
          <w:u w:val="dotted" w:color="939598"/>
        </w:rPr>
        <w:tab/>
      </w:r>
      <w:r w:rsidR="001A4E34">
        <w:rPr>
          <w:rFonts w:ascii="Arial" w:eastAsiaTheme="minorEastAsia" w:hAnsi="Arial" w:cs="Arial" w:hint="eastAsia"/>
          <w:color w:val="231F20"/>
          <w:sz w:val="24"/>
          <w:szCs w:val="24"/>
          <w:lang w:eastAsia="zh-CN"/>
        </w:rPr>
        <w:t>22</w:t>
      </w:r>
      <w:r w:rsidRPr="006E4465">
        <w:rPr>
          <w:rFonts w:ascii="Arial" w:hAnsi="Arial" w:cs="Arial"/>
          <w:color w:val="231F20"/>
          <w:sz w:val="24"/>
          <w:szCs w:val="24"/>
        </w:rPr>
        <w:t xml:space="preserve"> Перечень критических отказов и ошибочные действия персонала или пользователя</w:t>
      </w:r>
      <w:r w:rsidR="001A4E34">
        <w:rPr>
          <w:rFonts w:ascii="Arial" w:eastAsiaTheme="minorEastAsia" w:hAnsi="Arial" w:cs="Arial" w:hint="eastAsia"/>
          <w:color w:val="231F20"/>
          <w:sz w:val="24"/>
          <w:szCs w:val="24"/>
          <w:lang w:eastAsia="zh-CN"/>
        </w:rPr>
        <w:t>22</w:t>
      </w:r>
      <w:r w:rsidRPr="006E4465">
        <w:rPr>
          <w:rFonts w:ascii="Arial" w:hAnsi="Arial" w:cs="Arial"/>
          <w:color w:val="231F20"/>
          <w:sz w:val="24"/>
          <w:szCs w:val="24"/>
        </w:rPr>
        <w:t xml:space="preserve"> Критерии предельных состояний.</w:t>
      </w:r>
      <w:r w:rsidRPr="006E4465">
        <w:rPr>
          <w:rFonts w:ascii="Arial" w:hAnsi="Arial" w:cs="Arial"/>
          <w:color w:val="231F20"/>
          <w:sz w:val="24"/>
          <w:szCs w:val="24"/>
          <w:u w:val="dotted" w:color="939598"/>
        </w:rPr>
        <w:tab/>
      </w:r>
      <w:r w:rsidR="001A4E34">
        <w:rPr>
          <w:rFonts w:ascii="Arial" w:eastAsiaTheme="minorEastAsia" w:hAnsi="Arial" w:cs="Arial" w:hint="eastAsia"/>
          <w:color w:val="231F20"/>
          <w:sz w:val="24"/>
          <w:szCs w:val="24"/>
          <w:lang w:eastAsia="zh-CN"/>
        </w:rPr>
        <w:t>23</w:t>
      </w:r>
      <w:r w:rsidRPr="006E4465">
        <w:rPr>
          <w:rFonts w:ascii="Arial" w:hAnsi="Arial" w:cs="Arial"/>
          <w:color w:val="231F20"/>
          <w:sz w:val="24"/>
          <w:szCs w:val="24"/>
        </w:rPr>
        <w:t xml:space="preserve"> Действиях персонала в случае инцидента, критического отказа или аварии.</w:t>
      </w:r>
      <w:r w:rsidRPr="006E4465">
        <w:rPr>
          <w:rFonts w:ascii="Arial" w:hAnsi="Arial" w:cs="Arial"/>
          <w:color w:val="231F20"/>
          <w:sz w:val="24"/>
          <w:szCs w:val="24"/>
          <w:u w:val="dotted" w:color="939598"/>
        </w:rPr>
        <w:tab/>
      </w:r>
      <w:r w:rsidR="001A4E34">
        <w:rPr>
          <w:rFonts w:ascii="Arial" w:eastAsiaTheme="minorEastAsia" w:hAnsi="Arial" w:cs="Arial" w:hint="eastAsia"/>
          <w:color w:val="231F20"/>
          <w:sz w:val="24"/>
          <w:szCs w:val="24"/>
          <w:lang w:eastAsia="zh-CN"/>
        </w:rPr>
        <w:t>23</w:t>
      </w:r>
      <w:r w:rsidRPr="006E4465">
        <w:rPr>
          <w:rFonts w:ascii="Arial" w:hAnsi="Arial" w:cs="Arial"/>
          <w:color w:val="231F20"/>
          <w:spacing w:val="-8"/>
          <w:sz w:val="24"/>
          <w:szCs w:val="24"/>
        </w:rPr>
        <w:t xml:space="preserve"> </w:t>
      </w:r>
      <w:r w:rsidRPr="006E4465">
        <w:rPr>
          <w:rFonts w:ascii="Arial" w:hAnsi="Arial" w:cs="Arial"/>
          <w:color w:val="231F20"/>
          <w:sz w:val="24"/>
          <w:szCs w:val="24"/>
        </w:rPr>
        <w:t>Хранение.</w:t>
      </w:r>
      <w:r w:rsidRPr="006E4465">
        <w:rPr>
          <w:rFonts w:ascii="Arial" w:hAnsi="Arial" w:cs="Arial"/>
          <w:color w:val="231F20"/>
          <w:sz w:val="24"/>
          <w:szCs w:val="24"/>
          <w:u w:val="dotted" w:color="939598"/>
        </w:rPr>
        <w:tab/>
      </w:r>
      <w:r w:rsidR="001A4E34">
        <w:rPr>
          <w:rFonts w:ascii="Arial" w:eastAsiaTheme="minorEastAsia" w:hAnsi="Arial" w:cs="Arial" w:hint="eastAsia"/>
          <w:color w:val="231F20"/>
          <w:sz w:val="24"/>
          <w:szCs w:val="24"/>
          <w:lang w:eastAsia="zh-CN"/>
        </w:rPr>
        <w:t>23</w:t>
      </w:r>
      <w:r w:rsidRPr="006E4465">
        <w:rPr>
          <w:rFonts w:ascii="Arial" w:hAnsi="Arial" w:cs="Arial"/>
          <w:color w:val="231F20"/>
          <w:sz w:val="24"/>
          <w:szCs w:val="24"/>
        </w:rPr>
        <w:t xml:space="preserve"> Транспортировка.</w:t>
      </w:r>
      <w:r w:rsidRPr="006E4465">
        <w:rPr>
          <w:rFonts w:ascii="Arial" w:hAnsi="Arial" w:cs="Arial"/>
          <w:color w:val="231F20"/>
          <w:sz w:val="24"/>
          <w:szCs w:val="24"/>
          <w:u w:val="dotted" w:color="939598"/>
        </w:rPr>
        <w:tab/>
      </w:r>
      <w:r w:rsidR="001A4E34">
        <w:rPr>
          <w:rFonts w:ascii="Arial" w:eastAsiaTheme="minorEastAsia" w:hAnsi="Arial" w:cs="Arial" w:hint="eastAsia"/>
          <w:color w:val="231F20"/>
          <w:sz w:val="24"/>
          <w:szCs w:val="24"/>
          <w:lang w:eastAsia="zh-CN"/>
        </w:rPr>
        <w:t>23</w:t>
      </w:r>
    </w:p>
    <w:p w:rsidR="00063B40" w:rsidRPr="006E4465" w:rsidRDefault="00063B40" w:rsidP="00063B40">
      <w:pPr>
        <w:tabs>
          <w:tab w:val="left" w:pos="10585"/>
        </w:tabs>
        <w:ind w:left="1077" w:right="686"/>
        <w:rPr>
          <w:rFonts w:ascii="Arial" w:eastAsiaTheme="minorEastAsia" w:hAnsi="Arial" w:cs="Arial"/>
          <w:color w:val="231F20"/>
          <w:sz w:val="24"/>
          <w:szCs w:val="24"/>
          <w:lang w:eastAsia="zh-CN"/>
        </w:rPr>
      </w:pPr>
      <w:r w:rsidRPr="006E4465">
        <w:rPr>
          <w:rFonts w:ascii="Arial" w:hAnsi="Arial" w:cs="Arial"/>
          <w:color w:val="231F20"/>
          <w:sz w:val="24"/>
          <w:szCs w:val="24"/>
        </w:rPr>
        <w:t>Утилизация.</w:t>
      </w:r>
      <w:r w:rsidRPr="006E4465">
        <w:rPr>
          <w:rFonts w:ascii="Arial" w:hAnsi="Arial" w:cs="Arial"/>
          <w:color w:val="231F20"/>
          <w:sz w:val="24"/>
          <w:szCs w:val="24"/>
          <w:u w:val="dotted" w:color="939598"/>
        </w:rPr>
        <w:tab/>
      </w:r>
      <w:r w:rsidR="001A4E34">
        <w:rPr>
          <w:rFonts w:ascii="Arial" w:eastAsiaTheme="minorEastAsia" w:hAnsi="Arial" w:cs="Arial" w:hint="eastAsia"/>
          <w:color w:val="231F20"/>
          <w:sz w:val="24"/>
          <w:szCs w:val="24"/>
          <w:lang w:eastAsia="zh-CN"/>
        </w:rPr>
        <w:t>23</w:t>
      </w:r>
    </w:p>
    <w:p w:rsidR="00063B40" w:rsidRPr="006E4465" w:rsidRDefault="00063B40" w:rsidP="00063B40">
      <w:pPr>
        <w:tabs>
          <w:tab w:val="left" w:pos="10585"/>
        </w:tabs>
        <w:ind w:left="1077" w:right="686"/>
        <w:rPr>
          <w:rFonts w:ascii="Arial" w:hAnsi="Arial" w:cs="Arial"/>
          <w:sz w:val="24"/>
          <w:szCs w:val="24"/>
        </w:rPr>
      </w:pPr>
      <w:r w:rsidRPr="006E4465">
        <w:rPr>
          <w:rFonts w:ascii="Arial" w:hAnsi="Arial" w:cs="Arial"/>
          <w:color w:val="231F20"/>
          <w:sz w:val="24"/>
          <w:szCs w:val="24"/>
        </w:rPr>
        <w:t>Значения шума и вибрации.</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w:t>
      </w:r>
      <w:r w:rsidR="001A4E34">
        <w:rPr>
          <w:rFonts w:ascii="Arial" w:eastAsiaTheme="minorEastAsia" w:hAnsi="Arial" w:cs="Arial" w:hint="eastAsia"/>
          <w:color w:val="231F20"/>
          <w:sz w:val="24"/>
          <w:szCs w:val="24"/>
          <w:lang w:eastAsia="zh-CN"/>
        </w:rPr>
        <w:t>3</w:t>
      </w:r>
      <w:r w:rsidRPr="006E4465">
        <w:rPr>
          <w:rFonts w:ascii="Arial" w:hAnsi="Arial" w:cs="Arial"/>
          <w:color w:val="231F20"/>
          <w:sz w:val="24"/>
          <w:szCs w:val="24"/>
        </w:rPr>
        <w:t xml:space="preserve"> Информация для покупателя.</w:t>
      </w:r>
      <w:r w:rsidRPr="006E4465">
        <w:rPr>
          <w:rFonts w:ascii="Arial" w:hAnsi="Arial" w:cs="Arial"/>
          <w:color w:val="231F20"/>
          <w:sz w:val="24"/>
          <w:szCs w:val="24"/>
          <w:u w:val="dotted" w:color="939598"/>
        </w:rPr>
        <w:tab/>
      </w:r>
      <w:r w:rsidRPr="006E4465">
        <w:rPr>
          <w:rFonts w:ascii="Arial" w:eastAsiaTheme="minorEastAsia" w:hAnsi="Arial" w:cs="Arial"/>
          <w:color w:val="231F20"/>
          <w:spacing w:val="-8"/>
          <w:sz w:val="24"/>
          <w:szCs w:val="24"/>
          <w:lang w:eastAsia="zh-CN"/>
        </w:rPr>
        <w:t>2</w:t>
      </w:r>
      <w:r w:rsidR="001A4E34">
        <w:rPr>
          <w:rFonts w:ascii="Arial" w:eastAsiaTheme="minorEastAsia" w:hAnsi="Arial" w:cs="Arial" w:hint="eastAsia"/>
          <w:color w:val="231F20"/>
          <w:spacing w:val="-8"/>
          <w:sz w:val="24"/>
          <w:szCs w:val="24"/>
          <w:lang w:eastAsia="zh-CN"/>
        </w:rPr>
        <w:t>4</w:t>
      </w:r>
    </w:p>
    <w:p w:rsidR="00063B40" w:rsidRPr="006E4465" w:rsidRDefault="00063B40" w:rsidP="00063B40">
      <w:pPr>
        <w:tabs>
          <w:tab w:val="left" w:pos="10585"/>
        </w:tabs>
        <w:spacing w:before="223" w:line="372" w:lineRule="auto"/>
        <w:ind w:left="1077" w:right="686"/>
        <w:rPr>
          <w:rFonts w:ascii="Arial" w:hAnsi="Arial" w:cs="Arial"/>
          <w:sz w:val="24"/>
          <w:szCs w:val="24"/>
        </w:rPr>
      </w:pPr>
    </w:p>
    <w:p w:rsidR="009429C7" w:rsidRPr="009429C7" w:rsidRDefault="009429C7" w:rsidP="009429C7">
      <w:pPr>
        <w:spacing w:line="244" w:lineRule="auto"/>
        <w:rPr>
          <w:rFonts w:ascii="Arial Narrow" w:eastAsiaTheme="minorEastAsia" w:hAnsi="Arial Narrow"/>
          <w:sz w:val="24"/>
          <w:lang w:eastAsia="zh-CN"/>
        </w:rPr>
        <w:sectPr w:rsidR="009429C7" w:rsidRPr="009429C7" w:rsidSect="00C278D2">
          <w:footerReference w:type="even" r:id="rId24"/>
          <w:footerReference w:type="default" r:id="rId25"/>
          <w:pgSz w:w="11910" w:h="7910" w:orient="landscape"/>
          <w:pgMar w:top="0" w:right="180" w:bottom="500" w:left="0" w:header="0" w:footer="469" w:gutter="0"/>
          <w:cols w:space="720"/>
          <w:docGrid w:linePitch="299"/>
        </w:sectPr>
      </w:pP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Уважаемый покупатель!</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Компания </w:t>
      </w:r>
      <w:r>
        <w:rPr>
          <w:rFonts w:ascii="Arial" w:hAnsi="Arial" w:cs="Arial"/>
          <w:b/>
          <w:noProof/>
          <w:sz w:val="16"/>
          <w:szCs w:val="16"/>
          <w:lang w:bidi="ar-SA"/>
        </w:rPr>
        <w:drawing>
          <wp:inline distT="0" distB="0" distL="0" distR="0">
            <wp:extent cx="775970" cy="116840"/>
            <wp:effectExtent l="19050" t="0" r="5080" b="0"/>
            <wp:docPr id="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hint="eastAsia"/>
          <w:sz w:val="20"/>
          <w:szCs w:val="20"/>
        </w:rPr>
        <w:t xml:space="preserve"> </w:t>
      </w:r>
      <w:r w:rsidRPr="009429C7">
        <w:rPr>
          <w:rFonts w:ascii="Arial" w:hAnsi="Arial" w:cs="Arial"/>
          <w:sz w:val="20"/>
          <w:szCs w:val="20"/>
        </w:rPr>
        <w:t xml:space="preserve">  благодарит Вас за приобретение данного электроинструмента. Изделия под торговой маркой </w:t>
      </w:r>
      <w:r>
        <w:rPr>
          <w:rFonts w:ascii="Arial" w:hAnsi="Arial" w:cs="Arial"/>
          <w:b/>
          <w:noProof/>
          <w:sz w:val="16"/>
          <w:szCs w:val="16"/>
          <w:lang w:bidi="ar-SA"/>
        </w:rPr>
        <w:drawing>
          <wp:inline distT="0" distB="0" distL="0" distR="0">
            <wp:extent cx="775970" cy="116840"/>
            <wp:effectExtent l="19050" t="0" r="5080" b="0"/>
            <wp:docPr id="2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66575E">
        <w:rPr>
          <w:rFonts w:ascii="Arial" w:hAnsi="Arial" w:cs="Arial"/>
          <w:sz w:val="20"/>
          <w:szCs w:val="20"/>
        </w:rPr>
        <w:t>, комплектация</w:t>
      </w:r>
      <w:r w:rsidRPr="009429C7">
        <w:rPr>
          <w:rFonts w:ascii="Arial" w:hAnsi="Arial" w:cs="Arial"/>
          <w:sz w:val="20"/>
          <w:szCs w:val="20"/>
        </w:rPr>
        <w:t xml:space="preserve"> и дизайн могут быть изменены без предварительного уведомления.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9429C7" w:rsidRPr="009429C7" w:rsidRDefault="002E343F" w:rsidP="009429C7">
      <w:pPr>
        <w:spacing w:before="101"/>
        <w:ind w:left="603"/>
        <w:outlineLvl w:val="0"/>
        <w:rPr>
          <w:rFonts w:ascii="Arial Narrow" w:eastAsia="Arial Narrow" w:hAnsi="Arial Narrow" w:cs="Arial Narrow"/>
          <w:b/>
          <w:sz w:val="24"/>
          <w:szCs w:val="24"/>
        </w:rPr>
      </w:pPr>
      <w:r>
        <w:rPr>
          <w:noProof/>
          <w:lang w:bidi="ar-SA"/>
        </w:rPr>
        <w:pict>
          <v:line id="Прямая соединительная линия 134" o:spid="_x0000_s1049" style="position:absolute;left:0;text-align:left;z-index:251872768;visibility:visible;mso-wrap-distance-top:-8e-5mm;mso-wrap-distance-bottom:-8e-5mm;mso-width-relative:margin" from="243.35pt,14.85pt" to="65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" strokecolor="#a6a6a6" strokeweight="2.25pt">
            <o:lock v:ext="edit" shapetype="f"/>
          </v:line>
        </w:pict>
      </w:r>
      <w:r w:rsidR="009429C7" w:rsidRPr="009429C7">
        <w:rPr>
          <w:rFonts w:ascii="Arial Narrow" w:eastAsia="Arial Narrow" w:hAnsi="Arial Narrow" w:cs="Arial Narrow"/>
          <w:b/>
          <w:color w:val="808285"/>
          <w:sz w:val="24"/>
          <w:szCs w:val="24"/>
        </w:rPr>
        <w:t>ОБЛАСТЬ ПРИМЕНЕНИЯ И НАЗНАЧЕНИЕ.</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Назначение.</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Данный инструмент предназначен для безударного и ударного сверления отверстий в различных материалах (при использовании соответствующих сверл и буров), а также для работы в режиме долота (при установке соответствующего инструмента).</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ЗАПРЕЩЕНО!</w:t>
      </w:r>
      <w:r w:rsidRPr="009429C7">
        <w:rPr>
          <w:rFonts w:ascii="Arial" w:hAnsi="Arial" w:cs="Arial"/>
          <w:sz w:val="20"/>
          <w:szCs w:val="20"/>
        </w:rPr>
        <w:t xml:space="preserve"> Применение инструмента не по назначению не допускается!</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Область применения.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42 часов в неделю.</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Источник питания.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9429C7" w:rsidRDefault="009429C7" w:rsidP="009429C7">
      <w:pPr>
        <w:tabs>
          <w:tab w:val="left" w:pos="10585"/>
        </w:tabs>
        <w:ind w:left="720" w:right="686"/>
        <w:jc w:val="both"/>
        <w:rPr>
          <w:rFonts w:ascii="Arial" w:eastAsiaTheme="minorEastAsia" w:hAnsi="Arial" w:cs="Arial"/>
          <w:b/>
          <w:sz w:val="20"/>
          <w:szCs w:val="20"/>
          <w:lang w:eastAsia="zh-CN"/>
        </w:rPr>
      </w:pPr>
    </w:p>
    <w:p w:rsidR="00195F17" w:rsidRPr="00195F17" w:rsidRDefault="00195F17" w:rsidP="009429C7">
      <w:pPr>
        <w:tabs>
          <w:tab w:val="left" w:pos="10585"/>
        </w:tabs>
        <w:ind w:left="720" w:right="686"/>
        <w:jc w:val="both"/>
        <w:rPr>
          <w:rFonts w:ascii="Arial" w:eastAsiaTheme="minorEastAsia" w:hAnsi="Arial" w:cs="Arial"/>
          <w:b/>
          <w:sz w:val="20"/>
          <w:szCs w:val="20"/>
          <w:lang w:eastAsia="zh-CN"/>
        </w:rPr>
      </w:pPr>
    </w:p>
    <w:p w:rsidR="009429C7" w:rsidRPr="009429C7" w:rsidRDefault="002E343F" w:rsidP="009429C7">
      <w:pPr>
        <w:spacing w:before="101"/>
        <w:ind w:left="603"/>
        <w:outlineLvl w:val="0"/>
        <w:rPr>
          <w:rFonts w:ascii="Arial" w:eastAsia="Arial Narrow" w:hAnsi="Arial" w:cs="Arial"/>
          <w:b/>
          <w:sz w:val="24"/>
          <w:szCs w:val="24"/>
        </w:rPr>
      </w:pPr>
      <w:r>
        <w:rPr>
          <w:noProof/>
          <w:lang w:bidi="ar-SA"/>
        </w:rPr>
        <w:pict>
          <v:line id="Прямая соединительная линия 116" o:spid="_x0000_s1048" style="position:absolute;left:0;text-align:left;z-index:251868672;visibility:visible;mso-wrap-distance-top:-6e-5mm;mso-wrap-distance-bottom:-6e-5mm;mso-width-relative:margin" from="147.05pt,7.5pt" to="5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" strokecolor="#a6a6a6" strokeweight="2.25pt">
            <o:lock v:ext="edit" shapetype="f"/>
          </v:line>
        </w:pict>
      </w:r>
      <w:r w:rsidR="009429C7" w:rsidRPr="009429C7">
        <w:rPr>
          <w:rFonts w:ascii="Arial" w:eastAsia="Arial Narrow" w:hAnsi="Arial" w:cs="Arial"/>
          <w:b/>
          <w:color w:val="808285"/>
          <w:sz w:val="24"/>
          <w:szCs w:val="24"/>
        </w:rPr>
        <w:t>ВНЕШНИЙ ВИД.</w:t>
      </w:r>
      <w:r w:rsidR="009429C7" w:rsidRPr="009429C7">
        <w:rPr>
          <w:rFonts w:ascii="Arial" w:eastAsia="Arial Narrow" w:hAnsi="Arial" w:cs="Arial"/>
          <w:b/>
          <w:color w:val="808080" w:themeColor="background1" w:themeShade="80"/>
          <w:sz w:val="24"/>
          <w:szCs w:val="24"/>
        </w:rPr>
        <w:t xml:space="preserve"> </w:t>
      </w:r>
    </w:p>
    <w:p w:rsidR="009429C7" w:rsidRPr="009429C7" w:rsidRDefault="003E68DE" w:rsidP="009429C7">
      <w:pPr>
        <w:tabs>
          <w:tab w:val="left" w:pos="10585"/>
        </w:tabs>
        <w:ind w:left="720" w:right="686"/>
        <w:rPr>
          <w:rFonts w:ascii="Arial" w:hAnsi="Arial" w:cs="Arial"/>
          <w:noProof/>
          <w:lang w:eastAsia="zh-CN" w:bidi="ar-SA"/>
        </w:rPr>
      </w:pPr>
      <w:r>
        <w:rPr>
          <w:rFonts w:ascii="Arial" w:hAnsi="Arial" w:cs="Arial"/>
          <w:noProof/>
          <w:lang w:bidi="ar-SA"/>
        </w:rPr>
        <w:drawing>
          <wp:anchor distT="0" distB="0" distL="114300" distR="114300" simplePos="0" relativeHeight="251915776" behindDoc="0" locked="0" layoutInCell="1" allowOverlap="1">
            <wp:simplePos x="0" y="0"/>
            <wp:positionH relativeFrom="column">
              <wp:posOffset>3797678</wp:posOffset>
            </wp:positionH>
            <wp:positionV relativeFrom="paragraph">
              <wp:posOffset>76773</wp:posOffset>
            </wp:positionV>
            <wp:extent cx="3141547" cy="2163337"/>
            <wp:effectExtent l="19050" t="0" r="1703"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3141547" cy="2163337"/>
                    </a:xfrm>
                    <a:prstGeom prst="rect">
                      <a:avLst/>
                    </a:prstGeom>
                    <a:noFill/>
                    <a:ln w="9525">
                      <a:noFill/>
                      <a:miter lim="800000"/>
                      <a:headEnd/>
                      <a:tailEnd/>
                    </a:ln>
                  </pic:spPr>
                </pic:pic>
              </a:graphicData>
            </a:graphic>
          </wp:anchor>
        </w:drawing>
      </w:r>
    </w:p>
    <w:p w:rsidR="003E68DE" w:rsidRPr="00F74BD0" w:rsidRDefault="003E68DE" w:rsidP="003E68DE">
      <w:pPr>
        <w:tabs>
          <w:tab w:val="left" w:pos="10585"/>
        </w:tabs>
        <w:ind w:left="720" w:right="686"/>
        <w:rPr>
          <w:rFonts w:ascii="Arial" w:hAnsi="Arial" w:cs="Arial"/>
          <w:noProof/>
          <w:sz w:val="20"/>
          <w:szCs w:val="20"/>
          <w:lang w:eastAsia="zh-CN" w:bidi="ar-SA"/>
        </w:rPr>
      </w:pPr>
      <w:r w:rsidRPr="00F74BD0">
        <w:rPr>
          <w:rFonts w:ascii="Arial" w:hAnsi="Arial" w:cs="Arial"/>
          <w:noProof/>
          <w:sz w:val="20"/>
          <w:szCs w:val="20"/>
          <w:lang w:eastAsia="zh-CN" w:bidi="ar-SA"/>
        </w:rPr>
        <w:t>1.Стопорная втулка.</w:t>
      </w:r>
    </w:p>
    <w:p w:rsidR="003E68DE" w:rsidRPr="00F74BD0" w:rsidRDefault="003E68DE" w:rsidP="003E68DE">
      <w:pPr>
        <w:tabs>
          <w:tab w:val="left" w:pos="10585"/>
        </w:tabs>
        <w:ind w:left="720" w:right="686"/>
        <w:rPr>
          <w:rFonts w:ascii="Arial" w:hAnsi="Arial" w:cs="Arial"/>
          <w:noProof/>
          <w:sz w:val="20"/>
          <w:szCs w:val="20"/>
          <w:lang w:eastAsia="zh-CN" w:bidi="ar-SA"/>
        </w:rPr>
      </w:pPr>
      <w:r w:rsidRPr="00F74BD0">
        <w:rPr>
          <w:rFonts w:ascii="Arial" w:hAnsi="Arial" w:cs="Arial"/>
          <w:noProof/>
          <w:sz w:val="20"/>
          <w:szCs w:val="20"/>
          <w:lang w:eastAsia="zh-CN" w:bidi="ar-SA"/>
        </w:rPr>
        <w:t>2.Ограничитель сверла.</w:t>
      </w:r>
    </w:p>
    <w:p w:rsidR="003E68DE" w:rsidRPr="00F74BD0" w:rsidRDefault="003E68DE" w:rsidP="003E68DE">
      <w:pPr>
        <w:tabs>
          <w:tab w:val="left" w:pos="10585"/>
        </w:tabs>
        <w:ind w:left="720" w:right="686"/>
        <w:rPr>
          <w:rFonts w:ascii="Arial" w:hAnsi="Arial" w:cs="Arial"/>
          <w:noProof/>
          <w:sz w:val="20"/>
          <w:szCs w:val="20"/>
          <w:lang w:eastAsia="zh-CN" w:bidi="ar-SA"/>
        </w:rPr>
      </w:pPr>
      <w:r w:rsidRPr="00F74BD0">
        <w:rPr>
          <w:rFonts w:ascii="Arial" w:hAnsi="Arial" w:cs="Arial"/>
          <w:noProof/>
          <w:sz w:val="20"/>
          <w:szCs w:val="20"/>
          <w:lang w:eastAsia="zh-CN" w:bidi="ar-SA"/>
        </w:rPr>
        <w:t xml:space="preserve">3.Вспомогательная ручка. </w:t>
      </w:r>
    </w:p>
    <w:p w:rsidR="003E68DE" w:rsidRPr="00F74BD0" w:rsidRDefault="003E68DE" w:rsidP="003E68DE">
      <w:pPr>
        <w:tabs>
          <w:tab w:val="left" w:pos="10585"/>
        </w:tabs>
        <w:ind w:left="720" w:right="686"/>
        <w:rPr>
          <w:rFonts w:ascii="Arial" w:hAnsi="Arial" w:cs="Arial"/>
          <w:noProof/>
          <w:sz w:val="20"/>
          <w:szCs w:val="20"/>
          <w:lang w:eastAsia="zh-CN" w:bidi="ar-SA"/>
        </w:rPr>
      </w:pPr>
      <w:r w:rsidRPr="00F74BD0">
        <w:rPr>
          <w:rFonts w:ascii="Arial" w:hAnsi="Arial" w:cs="Arial"/>
          <w:noProof/>
          <w:sz w:val="20"/>
          <w:szCs w:val="20"/>
          <w:lang w:eastAsia="zh-CN" w:bidi="ar-SA"/>
        </w:rPr>
        <w:t>4.Кнопка выбора режима.</w:t>
      </w:r>
    </w:p>
    <w:p w:rsidR="003E68DE" w:rsidRPr="00F74BD0" w:rsidRDefault="003E68DE" w:rsidP="003E68DE">
      <w:pPr>
        <w:tabs>
          <w:tab w:val="left" w:pos="10585"/>
        </w:tabs>
        <w:ind w:left="720" w:right="686"/>
        <w:rPr>
          <w:rFonts w:ascii="Arial" w:hAnsi="Arial" w:cs="Arial"/>
          <w:noProof/>
          <w:sz w:val="20"/>
          <w:szCs w:val="20"/>
          <w:lang w:eastAsia="zh-CN" w:bidi="ar-SA"/>
        </w:rPr>
      </w:pPr>
      <w:r w:rsidRPr="00F74BD0">
        <w:rPr>
          <w:rFonts w:ascii="Arial" w:hAnsi="Arial" w:cs="Arial"/>
          <w:noProof/>
          <w:sz w:val="20"/>
          <w:szCs w:val="20"/>
          <w:lang w:eastAsia="zh-CN" w:bidi="ar-SA"/>
        </w:rPr>
        <w:t xml:space="preserve">5.Переключатель направления. </w:t>
      </w:r>
    </w:p>
    <w:p w:rsidR="003E68DE" w:rsidRPr="00F74BD0" w:rsidRDefault="003E68DE" w:rsidP="003E68DE">
      <w:pPr>
        <w:tabs>
          <w:tab w:val="left" w:pos="10585"/>
        </w:tabs>
        <w:ind w:left="720" w:right="686"/>
        <w:rPr>
          <w:rFonts w:ascii="Arial" w:hAnsi="Arial" w:cs="Arial"/>
          <w:noProof/>
          <w:sz w:val="20"/>
          <w:szCs w:val="20"/>
          <w:lang w:eastAsia="zh-CN" w:bidi="ar-SA"/>
        </w:rPr>
      </w:pPr>
      <w:r w:rsidRPr="00F74BD0">
        <w:rPr>
          <w:rFonts w:ascii="Arial" w:hAnsi="Arial" w:cs="Arial"/>
          <w:noProof/>
          <w:sz w:val="20"/>
          <w:szCs w:val="20"/>
          <w:lang w:eastAsia="zh-CN" w:bidi="ar-SA"/>
        </w:rPr>
        <w:t>6.Переключатель (Вкл./Выкл.).</w:t>
      </w:r>
    </w:p>
    <w:p w:rsidR="003E68DE" w:rsidRPr="00F74BD0" w:rsidRDefault="003E68DE" w:rsidP="003E68DE">
      <w:pPr>
        <w:tabs>
          <w:tab w:val="left" w:pos="10585"/>
        </w:tabs>
        <w:ind w:left="720" w:right="686"/>
        <w:rPr>
          <w:rFonts w:ascii="Arial" w:hAnsi="Arial" w:cs="Arial"/>
          <w:noProof/>
          <w:sz w:val="20"/>
          <w:szCs w:val="20"/>
          <w:lang w:eastAsia="zh-CN" w:bidi="ar-SA"/>
        </w:rPr>
      </w:pPr>
      <w:r w:rsidRPr="00F74BD0">
        <w:rPr>
          <w:rFonts w:ascii="Arial" w:hAnsi="Arial" w:cs="Arial"/>
          <w:noProof/>
          <w:sz w:val="20"/>
          <w:szCs w:val="20"/>
          <w:lang w:eastAsia="zh-CN" w:bidi="ar-SA"/>
        </w:rPr>
        <w:t>7.Кнопка блокировки переключателя.</w:t>
      </w:r>
    </w:p>
    <w:p w:rsidR="003E68DE" w:rsidRPr="00B30B1B" w:rsidRDefault="003E68DE" w:rsidP="003E68DE">
      <w:pPr>
        <w:tabs>
          <w:tab w:val="left" w:pos="10585"/>
        </w:tabs>
        <w:ind w:left="720" w:right="686"/>
        <w:rPr>
          <w:rFonts w:ascii="Arial" w:hAnsi="Arial" w:cs="Arial"/>
          <w:noProof/>
          <w:lang w:eastAsia="zh-CN" w:bidi="ar-SA"/>
        </w:rPr>
      </w:pPr>
      <w:r w:rsidRPr="00F74BD0">
        <w:rPr>
          <w:rFonts w:ascii="Arial" w:hAnsi="Arial" w:cs="Arial"/>
          <w:noProof/>
          <w:sz w:val="20"/>
          <w:szCs w:val="20"/>
          <w:lang w:eastAsia="zh-CN" w:bidi="ar-SA"/>
        </w:rPr>
        <w:t>8.Фиксатор кнопки выбора режима</w:t>
      </w:r>
      <w:r w:rsidRPr="00B30B1B">
        <w:rPr>
          <w:rFonts w:ascii="Arial" w:hAnsi="Arial" w:cs="Arial"/>
          <w:noProof/>
          <w:lang w:eastAsia="zh-CN" w:bidi="ar-SA"/>
        </w:rPr>
        <w:t>.</w:t>
      </w:r>
    </w:p>
    <w:p w:rsidR="009429C7" w:rsidRPr="009429C7" w:rsidRDefault="009429C7" w:rsidP="009429C7">
      <w:pPr>
        <w:tabs>
          <w:tab w:val="left" w:pos="10585"/>
        </w:tabs>
        <w:ind w:left="720" w:right="686"/>
        <w:rPr>
          <w:rFonts w:ascii="Arial" w:eastAsiaTheme="minorEastAsia" w:hAnsi="Arial" w:cs="Arial"/>
          <w:noProof/>
          <w:lang w:eastAsia="zh-CN" w:bidi="ar-SA"/>
        </w:rPr>
      </w:pPr>
    </w:p>
    <w:p w:rsidR="009429C7" w:rsidRPr="009429C7" w:rsidRDefault="009429C7" w:rsidP="009429C7">
      <w:pPr>
        <w:tabs>
          <w:tab w:val="left" w:pos="10585"/>
        </w:tabs>
        <w:ind w:left="720" w:right="686"/>
        <w:rPr>
          <w:rFonts w:ascii="Arial" w:eastAsiaTheme="minorEastAsia" w:hAnsi="Arial" w:cs="Arial"/>
          <w:noProof/>
          <w:lang w:eastAsia="zh-CN" w:bidi="ar-SA"/>
        </w:rPr>
      </w:pPr>
    </w:p>
    <w:p w:rsidR="009429C7" w:rsidRDefault="009429C7" w:rsidP="009429C7">
      <w:pPr>
        <w:tabs>
          <w:tab w:val="left" w:pos="10585"/>
        </w:tabs>
        <w:ind w:left="720" w:right="686"/>
        <w:rPr>
          <w:rFonts w:ascii="Arial" w:eastAsiaTheme="minorEastAsia" w:hAnsi="Arial" w:cs="Arial"/>
          <w:noProof/>
          <w:lang w:eastAsia="zh-CN" w:bidi="ar-SA"/>
        </w:rPr>
      </w:pPr>
    </w:p>
    <w:p w:rsidR="00BC1FC9" w:rsidRPr="009429C7" w:rsidRDefault="00BC1FC9" w:rsidP="009429C7">
      <w:pPr>
        <w:tabs>
          <w:tab w:val="left" w:pos="10585"/>
        </w:tabs>
        <w:ind w:left="720" w:right="686"/>
        <w:rPr>
          <w:rFonts w:ascii="Arial" w:eastAsiaTheme="minorEastAsia" w:hAnsi="Arial" w:cs="Arial"/>
          <w:noProof/>
          <w:lang w:eastAsia="zh-CN" w:bidi="ar-SA"/>
        </w:rPr>
      </w:pPr>
    </w:p>
    <w:p w:rsidR="00B03DE5" w:rsidRDefault="00B03DE5" w:rsidP="00B03DE5">
      <w:pPr>
        <w:tabs>
          <w:tab w:val="left" w:pos="10585"/>
        </w:tabs>
        <w:spacing w:line="372" w:lineRule="auto"/>
        <w:ind w:left="720" w:right="686"/>
        <w:rPr>
          <w:rFonts w:ascii="Arial" w:hAnsi="Arial" w:cs="Arial"/>
          <w:b/>
          <w:sz w:val="20"/>
          <w:szCs w:val="20"/>
        </w:rPr>
      </w:pPr>
    </w:p>
    <w:p w:rsidR="00B03DE5" w:rsidRDefault="00B03DE5" w:rsidP="00B03DE5">
      <w:pPr>
        <w:tabs>
          <w:tab w:val="left" w:pos="10585"/>
        </w:tabs>
        <w:spacing w:line="372" w:lineRule="auto"/>
        <w:ind w:left="720" w:right="686"/>
        <w:rPr>
          <w:rFonts w:ascii="Arial" w:hAnsi="Arial" w:cs="Arial"/>
          <w:b/>
          <w:sz w:val="20"/>
          <w:szCs w:val="20"/>
        </w:rPr>
      </w:pPr>
      <w:r w:rsidRPr="00B03DE5">
        <w:rPr>
          <w:rFonts w:ascii="Arial" w:hAnsi="Arial" w:cs="Arial" w:hint="eastAsia"/>
          <w:noProof/>
          <w:sz w:val="20"/>
          <w:szCs w:val="20"/>
          <w:lang w:bidi="ar-SA"/>
        </w:rPr>
        <w:drawing>
          <wp:anchor distT="0" distB="0" distL="114300" distR="114300" simplePos="0" relativeHeight="251665408" behindDoc="0" locked="0" layoutInCell="1" allowOverlap="1">
            <wp:simplePos x="0" y="0"/>
            <wp:positionH relativeFrom="column">
              <wp:posOffset>5288915</wp:posOffset>
            </wp:positionH>
            <wp:positionV relativeFrom="paragraph">
              <wp:posOffset>97790</wp:posOffset>
            </wp:positionV>
            <wp:extent cx="995711" cy="1538868"/>
            <wp:effectExtent l="1905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995711" cy="1538868"/>
                    </a:xfrm>
                    <a:prstGeom prst="rect">
                      <a:avLst/>
                    </a:prstGeom>
                    <a:noFill/>
                    <a:ln w="9525">
                      <a:noFill/>
                      <a:miter lim="800000"/>
                      <a:headEnd/>
                      <a:tailEnd/>
                    </a:ln>
                  </pic:spPr>
                </pic:pic>
              </a:graphicData>
            </a:graphic>
          </wp:anchor>
        </w:drawing>
      </w:r>
      <w:r w:rsidR="009C7C18" w:rsidRPr="00ED24D8">
        <w:rPr>
          <w:rFonts w:ascii="Arial" w:hAnsi="Arial" w:cs="Arial"/>
          <w:b/>
          <w:sz w:val="20"/>
          <w:szCs w:val="20"/>
        </w:rPr>
        <w:t>Комплектность поставки.</w:t>
      </w:r>
    </w:p>
    <w:p w:rsidR="00B03DE5" w:rsidRPr="00B03DE5" w:rsidRDefault="00B03DE5" w:rsidP="00B03DE5">
      <w:pPr>
        <w:tabs>
          <w:tab w:val="left" w:pos="10585"/>
        </w:tabs>
        <w:ind w:right="686" w:firstLineChars="400" w:firstLine="800"/>
        <w:jc w:val="both"/>
        <w:rPr>
          <w:rFonts w:ascii="Arial" w:hAnsi="Arial" w:cs="Arial"/>
          <w:sz w:val="20"/>
          <w:szCs w:val="20"/>
        </w:rPr>
      </w:pPr>
      <w:r>
        <w:rPr>
          <w:rFonts w:ascii="Arial" w:hAnsi="Arial" w:cs="Arial"/>
          <w:sz w:val="20"/>
          <w:szCs w:val="20"/>
        </w:rPr>
        <w:t xml:space="preserve">1. </w:t>
      </w:r>
      <w:r w:rsidRPr="00B03DE5">
        <w:rPr>
          <w:rFonts w:ascii="Arial" w:hAnsi="Arial" w:cs="Arial"/>
          <w:sz w:val="20"/>
          <w:szCs w:val="20"/>
        </w:rPr>
        <w:t xml:space="preserve">Дополнительная рукоять - 1 шт.      </w:t>
      </w:r>
    </w:p>
    <w:p w:rsidR="00B03DE5" w:rsidRPr="00B03DE5" w:rsidRDefault="00B03DE5" w:rsidP="00B03DE5">
      <w:pPr>
        <w:tabs>
          <w:tab w:val="left" w:pos="10585"/>
        </w:tabs>
        <w:ind w:right="686" w:firstLineChars="400" w:firstLine="800"/>
        <w:jc w:val="both"/>
        <w:rPr>
          <w:rFonts w:ascii="Arial" w:hAnsi="Arial" w:cs="Arial"/>
          <w:sz w:val="20"/>
          <w:szCs w:val="20"/>
        </w:rPr>
      </w:pPr>
      <w:r>
        <w:rPr>
          <w:rFonts w:ascii="Arial" w:hAnsi="Arial" w:cs="Arial"/>
          <w:sz w:val="20"/>
          <w:szCs w:val="20"/>
        </w:rPr>
        <w:t xml:space="preserve">2. </w:t>
      </w:r>
      <w:r w:rsidRPr="00B03DE5">
        <w:rPr>
          <w:rFonts w:ascii="Arial" w:hAnsi="Arial" w:cs="Arial"/>
          <w:sz w:val="20"/>
          <w:szCs w:val="20"/>
        </w:rPr>
        <w:t>Глубиномер - 1 шт.</w:t>
      </w:r>
    </w:p>
    <w:p w:rsidR="00575B52" w:rsidRPr="00B03DE5" w:rsidRDefault="00B03DE5" w:rsidP="00B03DE5">
      <w:pPr>
        <w:tabs>
          <w:tab w:val="left" w:pos="10585"/>
        </w:tabs>
        <w:ind w:right="686" w:firstLineChars="400" w:firstLine="800"/>
        <w:jc w:val="both"/>
        <w:rPr>
          <w:rFonts w:ascii="Arial" w:hAnsi="Arial" w:cs="Arial"/>
          <w:b/>
          <w:sz w:val="20"/>
          <w:szCs w:val="20"/>
        </w:rPr>
      </w:pPr>
      <w:r>
        <w:rPr>
          <w:rFonts w:ascii="Arial" w:hAnsi="Arial" w:cs="Arial"/>
          <w:sz w:val="20"/>
          <w:szCs w:val="20"/>
        </w:rPr>
        <w:t>3</w:t>
      </w:r>
      <w:r>
        <w:rPr>
          <w:rFonts w:ascii="Arial" w:eastAsiaTheme="minorEastAsia" w:hAnsi="Arial" w:cs="Arial" w:hint="eastAsia"/>
          <w:sz w:val="20"/>
          <w:szCs w:val="20"/>
          <w:lang w:eastAsia="zh-CN"/>
        </w:rPr>
        <w:t>.</w:t>
      </w:r>
      <w:r w:rsidRPr="00B03DE5">
        <w:rPr>
          <w:rFonts w:ascii="Arial" w:hAnsi="Arial" w:cs="Arial"/>
          <w:sz w:val="20"/>
          <w:szCs w:val="20"/>
        </w:rPr>
        <w:t>Угольные щётки - 1 комплект</w:t>
      </w:r>
    </w:p>
    <w:p w:rsidR="009429C7" w:rsidRPr="003E7D07" w:rsidRDefault="009429C7" w:rsidP="00575B52">
      <w:pPr>
        <w:tabs>
          <w:tab w:val="left" w:pos="10585"/>
        </w:tabs>
        <w:spacing w:before="223" w:line="372" w:lineRule="auto"/>
        <w:ind w:left="1077" w:right="686"/>
        <w:rPr>
          <w:rFonts w:ascii="Arial" w:hAnsi="Arial" w:cs="Arial"/>
          <w:noProof/>
          <w:lang w:eastAsia="zh-CN" w:bidi="ar-SA"/>
        </w:rPr>
      </w:pPr>
    </w:p>
    <w:p w:rsidR="00957E9C" w:rsidRPr="00957E9C" w:rsidRDefault="00957E9C" w:rsidP="009429C7">
      <w:pPr>
        <w:spacing w:before="101"/>
        <w:ind w:left="557"/>
        <w:outlineLvl w:val="0"/>
        <w:rPr>
          <w:rFonts w:ascii="Arial" w:eastAsiaTheme="minorEastAsia" w:hAnsi="Arial" w:cs="Arial"/>
          <w:b/>
          <w:color w:val="808080" w:themeColor="background1" w:themeShade="80"/>
          <w:sz w:val="24"/>
          <w:szCs w:val="24"/>
          <w:lang w:eastAsia="zh-CN"/>
        </w:rPr>
      </w:pPr>
    </w:p>
    <w:p w:rsidR="00B03DE5" w:rsidRDefault="00B03DE5" w:rsidP="009429C7">
      <w:pPr>
        <w:spacing w:before="101"/>
        <w:ind w:left="557"/>
        <w:outlineLvl w:val="0"/>
        <w:rPr>
          <w:rFonts w:ascii="Arial" w:eastAsia="Arial Narrow" w:hAnsi="Arial" w:cs="Arial"/>
          <w:b/>
          <w:color w:val="808080" w:themeColor="background1" w:themeShade="80"/>
          <w:sz w:val="24"/>
          <w:szCs w:val="24"/>
        </w:rPr>
      </w:pPr>
    </w:p>
    <w:p w:rsidR="009429C7" w:rsidRDefault="00F74BD0" w:rsidP="009429C7">
      <w:pPr>
        <w:spacing w:before="101"/>
        <w:ind w:left="557"/>
        <w:outlineLvl w:val="0"/>
        <w:rPr>
          <w:rFonts w:ascii="Arial" w:eastAsia="Arial Narrow" w:hAnsi="Arial" w:cs="Arial"/>
          <w:b/>
          <w:noProof/>
          <w:sz w:val="24"/>
          <w:szCs w:val="24"/>
          <w:lang w:bidi="ar-SA"/>
        </w:rPr>
      </w:pPr>
      <w:r>
        <w:rPr>
          <w:noProof/>
          <w:lang w:bidi="ar-SA"/>
        </w:rPr>
        <w:pict>
          <v:line id="Прямая соединительная линия 118" o:spid="_x0000_s1047" style="position:absolute;left:0;text-align:left;z-index:251869696;visibility:visible;mso-wrap-distance-top:-6e-5mm;mso-wrap-distance-bottom:-6e-5mm;mso-width-relative:margin" from="241.85pt,33.25pt" to="597.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" strokecolor="#a6a6a6" strokeweight="2.25pt">
            <o:lock v:ext="edit" shapetype="f"/>
          </v:line>
        </w:pict>
      </w:r>
      <w:r>
        <w:rPr>
          <w:rFonts w:ascii="Arial" w:eastAsia="Arial Narrow" w:hAnsi="Arial" w:cs="Arial"/>
          <w:b/>
          <w:color w:val="808080" w:themeColor="background1" w:themeShade="80"/>
          <w:sz w:val="24"/>
          <w:szCs w:val="24"/>
        </w:rPr>
        <w:t>Т</w:t>
      </w:r>
      <w:r w:rsidR="009429C7" w:rsidRPr="009429C7">
        <w:rPr>
          <w:rFonts w:ascii="Arial" w:eastAsia="Arial Narrow" w:hAnsi="Arial" w:cs="Arial"/>
          <w:b/>
          <w:color w:val="808080" w:themeColor="background1" w:themeShade="80"/>
          <w:sz w:val="24"/>
          <w:szCs w:val="24"/>
        </w:rPr>
        <w:t>ЕХНИЧЕСКИЕ ХАРАКТЕРИСТИКИ.</w:t>
      </w:r>
      <w:r w:rsidR="009429C7" w:rsidRPr="009429C7">
        <w:rPr>
          <w:rFonts w:ascii="Arial" w:eastAsia="Arial Narrow" w:hAnsi="Arial" w:cs="Arial"/>
          <w:b/>
          <w:noProof/>
          <w:sz w:val="24"/>
          <w:szCs w:val="24"/>
          <w:lang w:bidi="ar-SA"/>
        </w:rPr>
        <w:t xml:space="preserve"> </w:t>
      </w:r>
    </w:p>
    <w:p w:rsidR="00E468AD" w:rsidRDefault="00E468AD" w:rsidP="009429C7">
      <w:pPr>
        <w:spacing w:before="101"/>
        <w:ind w:left="557"/>
        <w:outlineLvl w:val="0"/>
        <w:rPr>
          <w:rFonts w:ascii="Arial" w:eastAsia="Arial Narrow" w:hAnsi="Arial" w:cs="Arial"/>
          <w:b/>
          <w:noProof/>
          <w:sz w:val="24"/>
          <w:szCs w:val="24"/>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0"/>
        <w:gridCol w:w="2552"/>
      </w:tblGrid>
      <w:tr w:rsidR="00E468AD" w:rsidRPr="00E468AD" w:rsidTr="00F74BD0">
        <w:trPr>
          <w:trHeight w:val="421"/>
          <w:jc w:val="center"/>
        </w:trPr>
        <w:tc>
          <w:tcPr>
            <w:tcW w:w="40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468AD" w:rsidRPr="00E468AD" w:rsidRDefault="00E468AD" w:rsidP="00F74BD0">
            <w:pPr>
              <w:rPr>
                <w:rFonts w:ascii="Arial" w:eastAsia="Times New Roman" w:hAnsi="Arial" w:cs="Arial"/>
              </w:rPr>
            </w:pPr>
            <w:r w:rsidRPr="00E468AD">
              <w:rPr>
                <w:rFonts w:ascii="Arial" w:hAnsi="Arial" w:cs="Arial"/>
                <w:b/>
                <w:sz w:val="20"/>
                <w:szCs w:val="20"/>
              </w:rPr>
              <w:t>Модел</w:t>
            </w:r>
            <w:r w:rsidR="00F74BD0">
              <w:rPr>
                <w:rFonts w:ascii="Arial" w:hAnsi="Arial" w:cs="Arial"/>
                <w:b/>
                <w:sz w:val="20"/>
                <w:szCs w:val="20"/>
              </w:rPr>
              <w:t>ь</w:t>
            </w:r>
          </w:p>
        </w:tc>
        <w:tc>
          <w:tcPr>
            <w:tcW w:w="255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468AD" w:rsidRPr="00E468AD" w:rsidRDefault="00E468AD" w:rsidP="00F74BD0">
            <w:pPr>
              <w:rPr>
                <w:rFonts w:ascii="Arial" w:hAnsi="Arial" w:cs="Arial"/>
                <w:b/>
                <w:bCs/>
                <w:lang w:eastAsia="zh-CN"/>
              </w:rPr>
            </w:pPr>
            <w:r w:rsidRPr="00E426DF">
              <w:t>ПР-80</w:t>
            </w:r>
            <w:r>
              <w:rPr>
                <w:rFonts w:eastAsiaTheme="minorEastAsia" w:hint="eastAsia"/>
                <w:lang w:eastAsia="zh-CN"/>
              </w:rPr>
              <w:t>2</w:t>
            </w:r>
          </w:p>
        </w:tc>
      </w:tr>
      <w:tr w:rsidR="00E468AD" w:rsidRPr="00E468AD" w:rsidTr="00F74BD0">
        <w:trPr>
          <w:jc w:val="center"/>
        </w:trPr>
        <w:tc>
          <w:tcPr>
            <w:tcW w:w="4090" w:type="dxa"/>
            <w:tcBorders>
              <w:top w:val="single" w:sz="4" w:space="0" w:color="auto"/>
              <w:left w:val="single" w:sz="4" w:space="0" w:color="auto"/>
              <w:bottom w:val="single" w:sz="4" w:space="0" w:color="auto"/>
              <w:right w:val="single" w:sz="4" w:space="0" w:color="auto"/>
            </w:tcBorders>
          </w:tcPr>
          <w:p w:rsidR="00E468AD" w:rsidRPr="00E468AD" w:rsidRDefault="00E468AD" w:rsidP="00F74BD0">
            <w:pPr>
              <w:rPr>
                <w:rFonts w:ascii="Arial" w:eastAsia="Times New Roman" w:hAnsi="Arial" w:cs="Arial"/>
                <w:sz w:val="20"/>
                <w:szCs w:val="20"/>
              </w:rPr>
            </w:pPr>
            <w:r w:rsidRPr="00E468AD">
              <w:rPr>
                <w:rFonts w:ascii="Arial" w:eastAsia="Times New Roman" w:hAnsi="Arial" w:cs="Arial"/>
                <w:bCs/>
                <w:sz w:val="20"/>
                <w:szCs w:val="20"/>
              </w:rPr>
              <w:t>Номинальное напряжение:</w:t>
            </w:r>
          </w:p>
        </w:tc>
        <w:tc>
          <w:tcPr>
            <w:tcW w:w="2552" w:type="dxa"/>
            <w:tcBorders>
              <w:top w:val="single" w:sz="4" w:space="0" w:color="auto"/>
              <w:left w:val="single" w:sz="4" w:space="0" w:color="auto"/>
              <w:bottom w:val="single" w:sz="4" w:space="0" w:color="auto"/>
              <w:right w:val="single" w:sz="4" w:space="0" w:color="auto"/>
            </w:tcBorders>
          </w:tcPr>
          <w:p w:rsidR="00E468AD" w:rsidRPr="00E468AD" w:rsidRDefault="00E468AD" w:rsidP="00F74BD0">
            <w:pPr>
              <w:rPr>
                <w:rFonts w:ascii="Arial" w:eastAsia="Times New Roman" w:hAnsi="Arial" w:cs="Arial"/>
                <w:bCs/>
                <w:sz w:val="20"/>
                <w:szCs w:val="20"/>
              </w:rPr>
            </w:pPr>
            <w:r w:rsidRPr="00E468AD">
              <w:rPr>
                <w:rFonts w:ascii="Arial" w:eastAsia="Times New Roman" w:hAnsi="Arial" w:cs="Arial"/>
                <w:bCs/>
                <w:sz w:val="20"/>
                <w:szCs w:val="20"/>
              </w:rPr>
              <w:t>220</w:t>
            </w:r>
            <w:r w:rsidRPr="00E468AD">
              <w:rPr>
                <w:rFonts w:ascii="Arial" w:hAnsi="Arial" w:cs="Arial" w:hint="eastAsia"/>
                <w:bCs/>
                <w:sz w:val="20"/>
                <w:szCs w:val="20"/>
                <w:lang w:eastAsia="zh-CN"/>
              </w:rPr>
              <w:t>B</w:t>
            </w:r>
            <w:r w:rsidRPr="00E468AD">
              <w:rPr>
                <w:rFonts w:ascii="Arial" w:hAnsi="Arial" w:cs="Arial"/>
                <w:sz w:val="20"/>
                <w:szCs w:val="20"/>
              </w:rPr>
              <w:t>~</w:t>
            </w:r>
            <w:r w:rsidRPr="00E468AD">
              <w:rPr>
                <w:rFonts w:ascii="Arial" w:hAnsi="Arial" w:cs="Arial" w:hint="eastAsia"/>
                <w:bCs/>
                <w:sz w:val="20"/>
                <w:szCs w:val="20"/>
                <w:lang w:eastAsia="zh-CN"/>
              </w:rPr>
              <w:t xml:space="preserve"> </w:t>
            </w:r>
            <w:r w:rsidRPr="00E468AD">
              <w:rPr>
                <w:rFonts w:ascii="Arial" w:eastAsia="Times New Roman" w:hAnsi="Arial" w:cs="Arial"/>
                <w:bCs/>
                <w:sz w:val="20"/>
                <w:szCs w:val="20"/>
              </w:rPr>
              <w:t>50Гц</w:t>
            </w:r>
          </w:p>
        </w:tc>
      </w:tr>
      <w:tr w:rsidR="00E468AD" w:rsidRPr="00E468AD" w:rsidTr="00F74BD0">
        <w:trPr>
          <w:jc w:val="center"/>
        </w:trPr>
        <w:tc>
          <w:tcPr>
            <w:tcW w:w="4090" w:type="dxa"/>
            <w:tcBorders>
              <w:top w:val="single" w:sz="4" w:space="0" w:color="auto"/>
              <w:left w:val="single" w:sz="4" w:space="0" w:color="auto"/>
              <w:bottom w:val="single" w:sz="4" w:space="0" w:color="auto"/>
              <w:right w:val="single" w:sz="4" w:space="0" w:color="auto"/>
            </w:tcBorders>
          </w:tcPr>
          <w:p w:rsidR="00E468AD" w:rsidRPr="00E468AD" w:rsidRDefault="00E468AD" w:rsidP="00F74BD0">
            <w:pPr>
              <w:rPr>
                <w:rFonts w:ascii="Arial" w:eastAsia="Times New Roman" w:hAnsi="Arial" w:cs="Arial"/>
                <w:sz w:val="20"/>
                <w:szCs w:val="20"/>
              </w:rPr>
            </w:pPr>
            <w:r w:rsidRPr="00E468AD">
              <w:rPr>
                <w:rFonts w:ascii="Arial" w:eastAsia="Times New Roman" w:hAnsi="Arial" w:cs="Arial"/>
                <w:bCs/>
                <w:sz w:val="20"/>
                <w:szCs w:val="20"/>
              </w:rPr>
              <w:t>Номинальная мощность</w:t>
            </w:r>
            <w:r w:rsidRPr="00E468AD">
              <w:rPr>
                <w:rFonts w:ascii="Arial" w:eastAsia="Times New Roman" w:hAnsi="Arial" w:cs="Arial" w:hint="eastAsia"/>
                <w:bCs/>
                <w:sz w:val="20"/>
                <w:szCs w:val="20"/>
              </w:rPr>
              <w:t>(max)</w:t>
            </w:r>
            <w:r w:rsidRPr="00E468AD">
              <w:rPr>
                <w:rFonts w:ascii="Arial" w:eastAsia="Times New Roman" w:hAnsi="Arial" w:cs="Arial"/>
                <w:bCs/>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E468AD" w:rsidRPr="00E468AD" w:rsidRDefault="00E468AD" w:rsidP="00F74BD0">
            <w:pPr>
              <w:rPr>
                <w:rFonts w:ascii="Arial" w:eastAsia="Times New Roman" w:hAnsi="Arial" w:cs="Arial"/>
                <w:bCs/>
                <w:sz w:val="20"/>
                <w:szCs w:val="20"/>
              </w:rPr>
            </w:pPr>
            <w:r>
              <w:rPr>
                <w:rFonts w:ascii="Arial" w:eastAsia="Times New Roman" w:hAnsi="Arial" w:cs="Arial"/>
                <w:bCs/>
                <w:sz w:val="20"/>
                <w:szCs w:val="20"/>
              </w:rPr>
              <w:t>80</w:t>
            </w:r>
            <w:r w:rsidRPr="00E468AD">
              <w:rPr>
                <w:rFonts w:ascii="Arial" w:eastAsia="Times New Roman" w:hAnsi="Arial" w:cs="Arial"/>
                <w:bCs/>
                <w:sz w:val="20"/>
                <w:szCs w:val="20"/>
              </w:rPr>
              <w:t>0 Вт</w:t>
            </w:r>
          </w:p>
        </w:tc>
      </w:tr>
      <w:tr w:rsidR="00E468AD" w:rsidRPr="00E468AD" w:rsidTr="00F74BD0">
        <w:trPr>
          <w:jc w:val="center"/>
        </w:trPr>
        <w:tc>
          <w:tcPr>
            <w:tcW w:w="4090" w:type="dxa"/>
            <w:tcBorders>
              <w:top w:val="single" w:sz="4" w:space="0" w:color="auto"/>
              <w:left w:val="single" w:sz="4" w:space="0" w:color="auto"/>
              <w:bottom w:val="single" w:sz="4" w:space="0" w:color="auto"/>
              <w:right w:val="single" w:sz="4" w:space="0" w:color="auto"/>
            </w:tcBorders>
          </w:tcPr>
          <w:p w:rsidR="00E468AD" w:rsidRPr="00E468AD" w:rsidRDefault="00E468AD" w:rsidP="00F74BD0">
            <w:pPr>
              <w:rPr>
                <w:rFonts w:ascii="Arial" w:eastAsia="Times New Roman" w:hAnsi="Arial" w:cs="Arial"/>
                <w:sz w:val="20"/>
                <w:szCs w:val="20"/>
              </w:rPr>
            </w:pPr>
            <w:r w:rsidRPr="00E468AD">
              <w:rPr>
                <w:rFonts w:ascii="Arial" w:eastAsia="Times New Roman" w:hAnsi="Arial" w:cs="Arial"/>
                <w:bCs/>
                <w:sz w:val="20"/>
                <w:szCs w:val="20"/>
              </w:rPr>
              <w:t>Скорость без нагрузки:</w:t>
            </w:r>
          </w:p>
        </w:tc>
        <w:tc>
          <w:tcPr>
            <w:tcW w:w="2552" w:type="dxa"/>
            <w:tcBorders>
              <w:top w:val="single" w:sz="4" w:space="0" w:color="auto"/>
              <w:left w:val="single" w:sz="4" w:space="0" w:color="auto"/>
              <w:bottom w:val="single" w:sz="4" w:space="0" w:color="auto"/>
              <w:right w:val="single" w:sz="4" w:space="0" w:color="auto"/>
            </w:tcBorders>
          </w:tcPr>
          <w:p w:rsidR="00E468AD" w:rsidRPr="00E468AD" w:rsidRDefault="00E468AD" w:rsidP="00F74BD0">
            <w:pPr>
              <w:rPr>
                <w:rFonts w:ascii="Arial" w:eastAsia="Times New Roman" w:hAnsi="Arial" w:cs="Arial"/>
                <w:bCs/>
                <w:sz w:val="20"/>
                <w:szCs w:val="20"/>
              </w:rPr>
            </w:pPr>
            <w:r w:rsidRPr="00E468AD">
              <w:rPr>
                <w:rFonts w:ascii="Arial" w:eastAsia="Times New Roman" w:hAnsi="Arial" w:cs="Arial"/>
                <w:bCs/>
                <w:sz w:val="20"/>
                <w:szCs w:val="20"/>
              </w:rPr>
              <w:t>0-1</w:t>
            </w:r>
            <w:r>
              <w:rPr>
                <w:rFonts w:ascii="Arial" w:eastAsia="Times New Roman" w:hAnsi="Arial" w:cs="Arial"/>
                <w:bCs/>
                <w:sz w:val="20"/>
                <w:szCs w:val="20"/>
              </w:rPr>
              <w:t>7</w:t>
            </w:r>
            <w:r w:rsidRPr="00E468AD">
              <w:rPr>
                <w:rFonts w:ascii="Arial" w:eastAsia="Times New Roman" w:hAnsi="Arial" w:cs="Arial"/>
                <w:bCs/>
                <w:sz w:val="20"/>
                <w:szCs w:val="20"/>
              </w:rPr>
              <w:t>00/мин</w:t>
            </w:r>
          </w:p>
        </w:tc>
      </w:tr>
      <w:tr w:rsidR="00E468AD" w:rsidRPr="00E468AD" w:rsidTr="00F74BD0">
        <w:trPr>
          <w:jc w:val="center"/>
        </w:trPr>
        <w:tc>
          <w:tcPr>
            <w:tcW w:w="4090" w:type="dxa"/>
            <w:tcBorders>
              <w:top w:val="single" w:sz="4" w:space="0" w:color="auto"/>
              <w:left w:val="single" w:sz="4" w:space="0" w:color="auto"/>
              <w:bottom w:val="single" w:sz="4" w:space="0" w:color="auto"/>
              <w:right w:val="single" w:sz="4" w:space="0" w:color="auto"/>
            </w:tcBorders>
          </w:tcPr>
          <w:p w:rsidR="00E468AD" w:rsidRPr="00E468AD" w:rsidRDefault="00E468AD" w:rsidP="00F74BD0">
            <w:pPr>
              <w:rPr>
                <w:rFonts w:ascii="Arial" w:eastAsia="Times New Roman" w:hAnsi="Arial" w:cs="Arial"/>
                <w:sz w:val="20"/>
                <w:szCs w:val="20"/>
              </w:rPr>
            </w:pPr>
            <w:r w:rsidRPr="00E468AD">
              <w:rPr>
                <w:rFonts w:ascii="Arial" w:eastAsia="Times New Roman" w:hAnsi="Arial" w:cs="Arial"/>
                <w:bCs/>
                <w:sz w:val="20"/>
                <w:szCs w:val="20"/>
              </w:rPr>
              <w:t>Ударная нагрузка:</w:t>
            </w:r>
          </w:p>
        </w:tc>
        <w:tc>
          <w:tcPr>
            <w:tcW w:w="2552" w:type="dxa"/>
            <w:tcBorders>
              <w:top w:val="single" w:sz="4" w:space="0" w:color="auto"/>
              <w:left w:val="single" w:sz="4" w:space="0" w:color="auto"/>
              <w:bottom w:val="single" w:sz="4" w:space="0" w:color="auto"/>
              <w:right w:val="single" w:sz="4" w:space="0" w:color="auto"/>
            </w:tcBorders>
          </w:tcPr>
          <w:p w:rsidR="00E468AD" w:rsidRPr="00E468AD" w:rsidRDefault="00E468AD" w:rsidP="00F74BD0">
            <w:pPr>
              <w:rPr>
                <w:rFonts w:ascii="Arial" w:eastAsia="Times New Roman" w:hAnsi="Arial" w:cs="Arial"/>
                <w:bCs/>
                <w:sz w:val="20"/>
                <w:szCs w:val="20"/>
              </w:rPr>
            </w:pPr>
            <w:r w:rsidRPr="00E468AD">
              <w:rPr>
                <w:rFonts w:ascii="Arial" w:eastAsia="Times New Roman" w:hAnsi="Arial" w:cs="Arial"/>
                <w:bCs/>
                <w:sz w:val="20"/>
                <w:szCs w:val="20"/>
              </w:rPr>
              <w:t>0-</w:t>
            </w:r>
            <w:r>
              <w:rPr>
                <w:rFonts w:ascii="Arial" w:eastAsia="Times New Roman" w:hAnsi="Arial" w:cs="Arial"/>
                <w:bCs/>
                <w:sz w:val="20"/>
                <w:szCs w:val="20"/>
              </w:rPr>
              <w:t>55</w:t>
            </w:r>
            <w:r w:rsidRPr="00E468AD">
              <w:rPr>
                <w:rFonts w:ascii="Arial" w:eastAsia="Times New Roman" w:hAnsi="Arial" w:cs="Arial"/>
                <w:bCs/>
                <w:sz w:val="20"/>
                <w:szCs w:val="20"/>
              </w:rPr>
              <w:t>00/мин</w:t>
            </w:r>
          </w:p>
        </w:tc>
      </w:tr>
      <w:tr w:rsidR="00E468AD" w:rsidRPr="00E468AD" w:rsidTr="00F74BD0">
        <w:trPr>
          <w:jc w:val="center"/>
        </w:trPr>
        <w:tc>
          <w:tcPr>
            <w:tcW w:w="4090" w:type="dxa"/>
            <w:tcBorders>
              <w:top w:val="single" w:sz="4" w:space="0" w:color="auto"/>
              <w:left w:val="single" w:sz="4" w:space="0" w:color="auto"/>
              <w:bottom w:val="single" w:sz="4" w:space="0" w:color="auto"/>
              <w:right w:val="single" w:sz="4" w:space="0" w:color="auto"/>
            </w:tcBorders>
          </w:tcPr>
          <w:p w:rsidR="00E468AD" w:rsidRPr="00E468AD" w:rsidRDefault="00E468AD" w:rsidP="00F74BD0">
            <w:pPr>
              <w:rPr>
                <w:rFonts w:ascii="Arial" w:eastAsia="Times New Roman" w:hAnsi="Arial" w:cs="Arial"/>
                <w:bCs/>
                <w:sz w:val="20"/>
                <w:szCs w:val="20"/>
              </w:rPr>
            </w:pPr>
            <w:r w:rsidRPr="00E468AD">
              <w:rPr>
                <w:rFonts w:ascii="Arial" w:eastAsia="Times New Roman" w:hAnsi="Arial" w:cs="Arial"/>
                <w:bCs/>
                <w:sz w:val="20"/>
                <w:szCs w:val="20"/>
              </w:rPr>
              <w:t>Буровая характеристика:</w:t>
            </w:r>
          </w:p>
          <w:p w:rsidR="00E468AD" w:rsidRPr="00E468AD" w:rsidRDefault="00E468AD" w:rsidP="00F74BD0">
            <w:pPr>
              <w:rPr>
                <w:rFonts w:ascii="Arial" w:eastAsia="Times New Roman" w:hAnsi="Arial" w:cs="Arial"/>
                <w:sz w:val="20"/>
                <w:szCs w:val="20"/>
              </w:rPr>
            </w:pPr>
            <w:r w:rsidRPr="00E468AD">
              <w:rPr>
                <w:rFonts w:ascii="Arial" w:eastAsia="Times New Roman" w:hAnsi="Arial" w:cs="Arial"/>
                <w:bCs/>
                <w:sz w:val="20"/>
                <w:szCs w:val="20"/>
              </w:rPr>
              <w:t>Бетон макс.</w:t>
            </w:r>
          </w:p>
          <w:p w:rsidR="00E468AD" w:rsidRPr="00E468AD" w:rsidRDefault="00E468AD" w:rsidP="00F74BD0">
            <w:pPr>
              <w:rPr>
                <w:rFonts w:ascii="Arial" w:eastAsia="Times New Roman" w:hAnsi="Arial" w:cs="Arial"/>
                <w:bCs/>
                <w:sz w:val="20"/>
                <w:szCs w:val="20"/>
              </w:rPr>
            </w:pPr>
            <w:r w:rsidRPr="00E468AD">
              <w:rPr>
                <w:rFonts w:ascii="Arial" w:eastAsia="Times New Roman" w:hAnsi="Arial" w:cs="Arial"/>
                <w:bCs/>
                <w:sz w:val="20"/>
                <w:szCs w:val="20"/>
              </w:rPr>
              <w:t>Сталь макс.</w:t>
            </w:r>
          </w:p>
          <w:p w:rsidR="00E468AD" w:rsidRPr="00E468AD" w:rsidRDefault="00E468AD" w:rsidP="00F74BD0">
            <w:pPr>
              <w:rPr>
                <w:rFonts w:ascii="Arial" w:eastAsia="Times New Roman" w:hAnsi="Arial" w:cs="Arial"/>
                <w:sz w:val="20"/>
                <w:szCs w:val="20"/>
              </w:rPr>
            </w:pPr>
            <w:r w:rsidRPr="00E468AD">
              <w:rPr>
                <w:rFonts w:ascii="Arial" w:eastAsia="Times New Roman" w:hAnsi="Arial" w:cs="Arial"/>
                <w:bCs/>
                <w:sz w:val="20"/>
                <w:szCs w:val="20"/>
              </w:rPr>
              <w:t>Дерево макс.</w:t>
            </w:r>
          </w:p>
        </w:tc>
        <w:tc>
          <w:tcPr>
            <w:tcW w:w="2552" w:type="dxa"/>
            <w:tcBorders>
              <w:top w:val="single" w:sz="4" w:space="0" w:color="auto"/>
              <w:left w:val="single" w:sz="4" w:space="0" w:color="auto"/>
              <w:bottom w:val="single" w:sz="4" w:space="0" w:color="auto"/>
              <w:right w:val="single" w:sz="4" w:space="0" w:color="auto"/>
            </w:tcBorders>
          </w:tcPr>
          <w:p w:rsidR="00E468AD" w:rsidRPr="00E468AD" w:rsidRDefault="00E468AD" w:rsidP="00F74BD0">
            <w:pPr>
              <w:rPr>
                <w:rFonts w:ascii="Arial" w:hAnsi="Arial" w:cs="Arial"/>
                <w:bCs/>
                <w:sz w:val="20"/>
                <w:szCs w:val="20"/>
                <w:lang w:eastAsia="zh-CN"/>
              </w:rPr>
            </w:pPr>
          </w:p>
          <w:p w:rsidR="00E468AD" w:rsidRPr="00E468AD" w:rsidRDefault="00E468AD" w:rsidP="00F74BD0">
            <w:pPr>
              <w:rPr>
                <w:rFonts w:ascii="Arial" w:eastAsia="Times New Roman" w:hAnsi="Arial" w:cs="Arial"/>
                <w:bCs/>
                <w:sz w:val="20"/>
                <w:szCs w:val="20"/>
                <w:lang w:val="pt-PT"/>
              </w:rPr>
            </w:pPr>
            <w:r w:rsidRPr="00E468AD">
              <w:rPr>
                <w:rFonts w:ascii="Arial" w:eastAsia="Times New Roman" w:hAnsi="Arial" w:cs="Arial"/>
                <w:bCs/>
                <w:sz w:val="20"/>
                <w:szCs w:val="20"/>
              </w:rPr>
              <w:t>2</w:t>
            </w:r>
            <w:r>
              <w:rPr>
                <w:rFonts w:ascii="Arial" w:hAnsi="Arial" w:cs="Arial"/>
                <w:bCs/>
                <w:sz w:val="20"/>
                <w:szCs w:val="20"/>
                <w:lang w:eastAsia="zh-CN"/>
              </w:rPr>
              <w:t>2</w:t>
            </w:r>
            <w:r w:rsidRPr="00E468AD">
              <w:rPr>
                <w:rFonts w:ascii="Arial" w:eastAsia="Times New Roman" w:hAnsi="Arial" w:cs="Arial"/>
                <w:bCs/>
                <w:sz w:val="20"/>
                <w:szCs w:val="20"/>
              </w:rPr>
              <w:t xml:space="preserve"> мм диаметр</w:t>
            </w:r>
          </w:p>
          <w:p w:rsidR="00E468AD" w:rsidRPr="00E468AD" w:rsidRDefault="00E468AD" w:rsidP="00F74BD0">
            <w:pPr>
              <w:spacing w:line="240" w:lineRule="exact"/>
              <w:rPr>
                <w:rFonts w:ascii="Arial" w:eastAsia="Times New Roman" w:hAnsi="Arial" w:cs="Arial"/>
                <w:sz w:val="20"/>
                <w:szCs w:val="20"/>
                <w:lang w:val="pt-PT"/>
              </w:rPr>
            </w:pPr>
            <w:smartTag w:uri="urn:schemas-microsoft-com:office:smarttags" w:element="chmetcnv">
              <w:smartTagPr>
                <w:attr w:name="ProductID" w:val="13 мм"/>
              </w:smartTagPr>
              <w:r w:rsidRPr="00E468AD">
                <w:rPr>
                  <w:rFonts w:ascii="Arial" w:eastAsia="Times New Roman" w:hAnsi="Arial" w:cs="Arial"/>
                  <w:bCs/>
                  <w:sz w:val="20"/>
                  <w:szCs w:val="20"/>
                  <w:lang w:val="pt-PT"/>
                </w:rPr>
                <w:t xml:space="preserve">13 </w:t>
              </w:r>
              <w:r w:rsidRPr="00E468AD">
                <w:rPr>
                  <w:rFonts w:ascii="Arial" w:eastAsia="Times New Roman" w:hAnsi="Arial" w:cs="Arial"/>
                  <w:bCs/>
                  <w:sz w:val="20"/>
                  <w:szCs w:val="20"/>
                </w:rPr>
                <w:t>мм</w:t>
              </w:r>
            </w:smartTag>
            <w:r w:rsidRPr="00E468AD">
              <w:rPr>
                <w:rFonts w:ascii="Arial" w:eastAsia="Times New Roman" w:hAnsi="Arial" w:cs="Arial"/>
                <w:bCs/>
                <w:sz w:val="20"/>
                <w:szCs w:val="20"/>
              </w:rPr>
              <w:t xml:space="preserve"> диаметр</w:t>
            </w:r>
          </w:p>
          <w:p w:rsidR="00E468AD" w:rsidRPr="00E468AD" w:rsidRDefault="00E468AD" w:rsidP="00F74BD0">
            <w:pPr>
              <w:rPr>
                <w:rFonts w:ascii="Arial" w:eastAsia="Times New Roman" w:hAnsi="Arial" w:cs="Arial"/>
                <w:bCs/>
                <w:sz w:val="20"/>
                <w:szCs w:val="20"/>
                <w:lang w:val="pt-PT"/>
              </w:rPr>
            </w:pPr>
            <w:smartTag w:uri="urn:schemas-microsoft-com:office:smarttags" w:element="chmetcnv">
              <w:smartTagPr>
                <w:attr w:name="ProductID" w:val="30 мм"/>
              </w:smartTagPr>
              <w:r w:rsidRPr="00E468AD">
                <w:rPr>
                  <w:rFonts w:ascii="Arial" w:eastAsia="Times New Roman" w:hAnsi="Arial" w:cs="Arial"/>
                  <w:bCs/>
                  <w:sz w:val="20"/>
                  <w:szCs w:val="20"/>
                </w:rPr>
                <w:t>30 мм</w:t>
              </w:r>
            </w:smartTag>
            <w:r w:rsidRPr="00E468AD">
              <w:rPr>
                <w:rFonts w:ascii="Arial" w:eastAsia="Times New Roman" w:hAnsi="Arial" w:cs="Arial"/>
                <w:bCs/>
                <w:sz w:val="20"/>
                <w:szCs w:val="20"/>
              </w:rPr>
              <w:t xml:space="preserve"> диаметр</w:t>
            </w:r>
          </w:p>
        </w:tc>
      </w:tr>
    </w:tbl>
    <w:p w:rsidR="00E468AD" w:rsidRDefault="00E468AD" w:rsidP="009429C7">
      <w:pPr>
        <w:spacing w:before="101"/>
        <w:ind w:left="557"/>
        <w:outlineLvl w:val="0"/>
        <w:rPr>
          <w:rFonts w:ascii="Arial" w:eastAsia="Arial Narrow" w:hAnsi="Arial" w:cs="Arial"/>
          <w:b/>
          <w:noProof/>
          <w:sz w:val="24"/>
          <w:szCs w:val="24"/>
          <w:lang w:bidi="ar-SA"/>
        </w:rPr>
      </w:pPr>
    </w:p>
    <w:p w:rsidR="00F70658" w:rsidRPr="002137C6" w:rsidRDefault="002E343F" w:rsidP="00E468AD">
      <w:pPr>
        <w:spacing w:before="101"/>
        <w:ind w:firstLineChars="200" w:firstLine="482"/>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w:pict>
          <v:line id="Прямая соединительная линия 120" o:spid="_x0000_s1461" style="position:absolute;left:0;text-align:left;z-index:251918848;visibility:visible;mso-wrap-distance-top:-6e-5mm;mso-wrap-distance-bottom:-6e-5mm;mso-position-horizontal-relative:text;mso-position-vertical-relative:text;mso-width-relative:margin" from="302.75pt,13.7pt" to="71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" strokecolor="#a6a6a6" strokeweight="2.25pt">
            <o:lock v:ext="edit" shapetype="f"/>
          </v:line>
        </w:pict>
      </w:r>
      <w:r w:rsidR="00F70658" w:rsidRPr="002137C6">
        <w:rPr>
          <w:rFonts w:ascii="Arial" w:eastAsia="Arial Narrow" w:hAnsi="Arial" w:cs="Arial"/>
          <w:b/>
          <w:color w:val="808080" w:themeColor="background1" w:themeShade="80"/>
          <w:sz w:val="24"/>
          <w:szCs w:val="24"/>
        </w:rPr>
        <w:t>ПРАВИЛА ЭКСПЛУАТАЦИИ ОБОРУДОВАНИЯ.</w:t>
      </w:r>
    </w:p>
    <w:p w:rsidR="00F70658" w:rsidRPr="002137C6" w:rsidRDefault="00F70658" w:rsidP="00F70658">
      <w:pPr>
        <w:tabs>
          <w:tab w:val="left" w:pos="10585"/>
        </w:tabs>
        <w:ind w:left="1077" w:right="686"/>
        <w:jc w:val="both"/>
        <w:rPr>
          <w:rFonts w:ascii="Arial" w:hAnsi="Arial" w:cs="Arial"/>
          <w:sz w:val="20"/>
          <w:szCs w:val="20"/>
        </w:rPr>
      </w:pPr>
      <w:r w:rsidRPr="002137C6">
        <w:rPr>
          <w:rFonts w:ascii="Arial" w:hAnsi="Arial" w:cs="Arial"/>
          <w:sz w:val="20"/>
          <w:szCs w:val="20"/>
        </w:rPr>
        <w:t xml:space="preserve">Не перегружайте перфоратор. Перфоратор лучше и безопаснее выполняет работу на той мощности, на которую он рассчитана. </w:t>
      </w:r>
      <w:r w:rsidR="00F74BD0">
        <w:rPr>
          <w:rFonts w:ascii="Arial" w:hAnsi="Arial" w:cs="Arial"/>
          <w:sz w:val="20"/>
          <w:szCs w:val="20"/>
        </w:rPr>
        <w:t xml:space="preserve"> </w:t>
      </w:r>
      <w:r w:rsidRPr="002137C6">
        <w:rPr>
          <w:rFonts w:ascii="Arial" w:hAnsi="Arial" w:cs="Arial"/>
          <w:sz w:val="20"/>
          <w:szCs w:val="20"/>
        </w:rPr>
        <w:t>Не использовать перфоратор не по назначению.</w:t>
      </w:r>
    </w:p>
    <w:p w:rsidR="00F70658" w:rsidRPr="002137C6" w:rsidRDefault="00F70658" w:rsidP="00F70658">
      <w:pPr>
        <w:tabs>
          <w:tab w:val="left" w:pos="10585"/>
        </w:tabs>
        <w:ind w:left="1077" w:right="686"/>
        <w:jc w:val="both"/>
        <w:rPr>
          <w:rFonts w:ascii="Arial" w:hAnsi="Arial" w:cs="Arial"/>
          <w:sz w:val="20"/>
          <w:szCs w:val="20"/>
        </w:rPr>
      </w:pPr>
      <w:r w:rsidRPr="002137C6">
        <w:rPr>
          <w:rFonts w:ascii="Arial" w:hAnsi="Arial" w:cs="Arial"/>
          <w:sz w:val="20"/>
          <w:szCs w:val="20"/>
        </w:rPr>
        <w:t xml:space="preserve">Запрещается использовать перфоратор при неисправности выключателя (не включается, не выключается). Перфоратор с неработающим выключателем подлежит ремонту. Его эксплуатация опасна.  </w:t>
      </w:r>
    </w:p>
    <w:p w:rsidR="00F70658" w:rsidRPr="002137C6" w:rsidRDefault="00F70658" w:rsidP="00F70658">
      <w:pPr>
        <w:tabs>
          <w:tab w:val="left" w:pos="10585"/>
        </w:tabs>
        <w:ind w:left="1077" w:right="686"/>
        <w:jc w:val="both"/>
        <w:rPr>
          <w:rFonts w:ascii="Arial" w:hAnsi="Arial" w:cs="Arial"/>
          <w:sz w:val="20"/>
          <w:szCs w:val="20"/>
        </w:rPr>
      </w:pPr>
      <w:r w:rsidRPr="002137C6">
        <w:rPr>
          <w:rFonts w:ascii="Arial" w:hAnsi="Arial" w:cs="Arial"/>
          <w:sz w:val="20"/>
          <w:szCs w:val="20"/>
        </w:rPr>
        <w:t xml:space="preserve">Перед проведением регулировочных работ, замены аксессуаров или хранением перфоратора, отключайте его от источника питания. Такая предупредительная мера безопасности сокращает риск случайного запуска перфоратора. </w:t>
      </w:r>
    </w:p>
    <w:p w:rsidR="00F70658" w:rsidRPr="002137C6" w:rsidRDefault="00F70658" w:rsidP="00F70658">
      <w:pPr>
        <w:tabs>
          <w:tab w:val="left" w:pos="10585"/>
        </w:tabs>
        <w:ind w:left="1077" w:right="686"/>
        <w:jc w:val="both"/>
        <w:rPr>
          <w:rFonts w:ascii="Arial" w:hAnsi="Arial" w:cs="Arial"/>
          <w:sz w:val="20"/>
          <w:szCs w:val="20"/>
        </w:rPr>
      </w:pPr>
      <w:r w:rsidRPr="002137C6">
        <w:rPr>
          <w:rFonts w:ascii="Arial" w:hAnsi="Arial" w:cs="Arial"/>
          <w:sz w:val="20"/>
          <w:szCs w:val="20"/>
        </w:rPr>
        <w:t xml:space="preserve">Храните неиспользуемые инструменты в недоступном для детей месте. Не допускайте эксплуатацию перфоратора посторонними лицами, незнакомыми с его работой и настоящими инструкциями по технике безопасности. Перфоратор становится опасным в руках неквалифицированных пользователей. </w:t>
      </w:r>
    </w:p>
    <w:p w:rsidR="00F70658" w:rsidRPr="002137C6" w:rsidRDefault="00F70658" w:rsidP="00F70658">
      <w:pPr>
        <w:tabs>
          <w:tab w:val="left" w:pos="10585"/>
        </w:tabs>
        <w:ind w:left="1077" w:right="686"/>
        <w:jc w:val="both"/>
        <w:rPr>
          <w:rFonts w:ascii="Arial" w:hAnsi="Arial" w:cs="Arial"/>
          <w:sz w:val="20"/>
          <w:szCs w:val="20"/>
        </w:rPr>
      </w:pPr>
      <w:r w:rsidRPr="002137C6">
        <w:rPr>
          <w:rFonts w:ascii="Arial" w:hAnsi="Arial" w:cs="Arial"/>
          <w:sz w:val="20"/>
          <w:szCs w:val="20"/>
        </w:rPr>
        <w:t xml:space="preserve">Проверяйте все детали на отсутствие повреждений, движущиеся части на отсутствие смещения или соединения, а также другие условия, которые могут повлиять на работу перфоратора. Отремонтируйте поврежденные инструменты перед эксплуатацией. Ненадлежащее техническое обслуживание увеличивает риск получения травмы. </w:t>
      </w:r>
    </w:p>
    <w:p w:rsidR="00F70658" w:rsidRPr="002137C6" w:rsidRDefault="00F70658" w:rsidP="00F70658">
      <w:pPr>
        <w:tabs>
          <w:tab w:val="left" w:pos="10585"/>
        </w:tabs>
        <w:ind w:left="1077" w:right="686"/>
        <w:jc w:val="both"/>
        <w:rPr>
          <w:rFonts w:ascii="Arial" w:hAnsi="Arial" w:cs="Arial"/>
          <w:sz w:val="20"/>
          <w:szCs w:val="20"/>
        </w:rPr>
      </w:pPr>
      <w:r w:rsidRPr="002137C6">
        <w:rPr>
          <w:rFonts w:ascii="Arial" w:hAnsi="Arial" w:cs="Arial"/>
          <w:sz w:val="20"/>
          <w:szCs w:val="20"/>
        </w:rPr>
        <w:t xml:space="preserve">Инструменты должны быть острыми и чистыми. Тщательное техническое обслуживание режущих инструментов обеспечивает их качественную работу и легкое управление. </w:t>
      </w:r>
    </w:p>
    <w:p w:rsidR="00F70658" w:rsidRPr="002137C6" w:rsidRDefault="00F70658" w:rsidP="00F70658">
      <w:pPr>
        <w:tabs>
          <w:tab w:val="left" w:pos="10585"/>
        </w:tabs>
        <w:ind w:left="1077" w:right="686"/>
        <w:jc w:val="both"/>
        <w:rPr>
          <w:rFonts w:ascii="Arial" w:hAnsi="Arial" w:cs="Arial"/>
          <w:sz w:val="20"/>
          <w:szCs w:val="20"/>
        </w:rPr>
      </w:pPr>
      <w:r w:rsidRPr="002137C6">
        <w:rPr>
          <w:rFonts w:ascii="Arial" w:hAnsi="Arial" w:cs="Arial"/>
          <w:sz w:val="20"/>
          <w:szCs w:val="20"/>
        </w:rPr>
        <w:t xml:space="preserve">Используйте перфоратор, аксессуары и сверла в соответствии с настоящими инструкциями и по назначению перфоратора с учетом условий эксплуатации и типа выполняемых работ.  Использование перфоратора не по назначению опасно. </w:t>
      </w:r>
    </w:p>
    <w:p w:rsidR="00F70658" w:rsidRPr="007D08C7" w:rsidRDefault="00F70658" w:rsidP="00F70658">
      <w:pPr>
        <w:tabs>
          <w:tab w:val="left" w:pos="10585"/>
        </w:tabs>
        <w:ind w:left="1077" w:right="686"/>
        <w:jc w:val="both"/>
        <w:rPr>
          <w:rFonts w:ascii="Arial" w:eastAsiaTheme="minorEastAsia" w:hAnsi="Arial" w:cs="Arial"/>
          <w:sz w:val="20"/>
          <w:szCs w:val="20"/>
          <w:lang w:eastAsia="zh-CN"/>
        </w:rPr>
      </w:pPr>
      <w:r w:rsidRPr="002137C6">
        <w:rPr>
          <w:rFonts w:ascii="Arial" w:hAnsi="Arial" w:cs="Arial"/>
          <w:sz w:val="20"/>
          <w:szCs w:val="20"/>
        </w:rPr>
        <w:t>Ремонт перфоратора должен осуществляться квалифицированным специалистом и только с использованием идентичных запасных деталей. Это обеспечивает безопасность дальнейшей эксплуатации перфоратора</w:t>
      </w:r>
      <w:r>
        <w:rPr>
          <w:rFonts w:ascii="Arial" w:hAnsi="Arial" w:cs="Arial"/>
          <w:sz w:val="20"/>
          <w:szCs w:val="20"/>
        </w:rPr>
        <w:t>.</w:t>
      </w:r>
    </w:p>
    <w:p w:rsidR="00F70658" w:rsidRPr="0065413B" w:rsidRDefault="002E343F" w:rsidP="00F70658">
      <w:pPr>
        <w:tabs>
          <w:tab w:val="left" w:pos="10585"/>
        </w:tabs>
        <w:ind w:right="686"/>
        <w:jc w:val="both"/>
        <w:rPr>
          <w:rFonts w:ascii="Arial" w:hAnsi="Arial" w:cs="Arial"/>
          <w:b/>
          <w:sz w:val="24"/>
          <w:szCs w:val="24"/>
        </w:rPr>
      </w:pPr>
      <w:r>
        <w:rPr>
          <w:noProof/>
          <w:lang w:bidi="ar-SA"/>
        </w:rPr>
        <w:pict>
          <v:line id="Прямая соединительная линия 121" o:spid="_x0000_s1462" style="position:absolute;left:0;text-align:left;z-index:251919872;visibility:visible;mso-wrap-distance-top:-6e-5mm;mso-wrap-distance-bottom:-6e-5mm;mso-width-relative:margin" from="214.5pt,5.6pt" to="627.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" strokecolor="#a6a6a6" strokeweight="2.25pt">
            <o:lock v:ext="edit" shapetype="f"/>
          </v:line>
        </w:pict>
      </w:r>
      <w:r w:rsidR="00F70658" w:rsidRPr="0065413B">
        <w:rPr>
          <w:rFonts w:ascii="Arial" w:hAnsi="Arial" w:cs="Arial"/>
          <w:b/>
          <w:sz w:val="24"/>
          <w:szCs w:val="24"/>
        </w:rPr>
        <w:t xml:space="preserve">           </w:t>
      </w:r>
      <w:r w:rsidR="00F70658" w:rsidRPr="0065413B">
        <w:rPr>
          <w:rFonts w:ascii="Arial" w:eastAsia="Arial Narrow" w:hAnsi="Arial" w:cs="Arial"/>
          <w:b/>
          <w:color w:val="808080" w:themeColor="background1" w:themeShade="80"/>
          <w:sz w:val="24"/>
          <w:szCs w:val="24"/>
        </w:rPr>
        <w:t>РАБОТА С ИНСТРУМЕНТОМ.</w:t>
      </w:r>
      <w:r w:rsidR="00F70658" w:rsidRPr="0065413B">
        <w:rPr>
          <w:rFonts w:ascii="Arial" w:hAnsi="Arial" w:cs="Arial"/>
          <w:b/>
          <w:noProof/>
          <w:sz w:val="24"/>
          <w:szCs w:val="24"/>
          <w:lang w:bidi="ar-SA"/>
        </w:rPr>
        <w:t xml:space="preserve"> </w:t>
      </w:r>
    </w:p>
    <w:p w:rsidR="00F70658" w:rsidRPr="00F81EE1" w:rsidRDefault="00F70658" w:rsidP="00F70658">
      <w:pPr>
        <w:tabs>
          <w:tab w:val="left" w:pos="10585"/>
        </w:tabs>
        <w:ind w:left="720" w:right="686"/>
        <w:jc w:val="both"/>
        <w:rPr>
          <w:rFonts w:ascii="Arial" w:hAnsi="Arial" w:cs="Arial"/>
          <w:b/>
          <w:sz w:val="20"/>
          <w:szCs w:val="20"/>
        </w:rPr>
      </w:pPr>
      <w:r w:rsidRPr="00F81EE1">
        <w:rPr>
          <w:rFonts w:ascii="Arial" w:hAnsi="Arial" w:cs="Arial"/>
          <w:b/>
          <w:sz w:val="20"/>
          <w:szCs w:val="20"/>
        </w:rPr>
        <w:t>Включение инструмента.</w:t>
      </w:r>
    </w:p>
    <w:p w:rsidR="00F70658" w:rsidRPr="00F81EE1" w:rsidRDefault="00F70658" w:rsidP="00F70658">
      <w:pPr>
        <w:tabs>
          <w:tab w:val="left" w:pos="10585"/>
        </w:tabs>
        <w:ind w:left="1077" w:right="686"/>
        <w:jc w:val="both"/>
        <w:rPr>
          <w:rFonts w:ascii="Arial" w:hAnsi="Arial" w:cs="Arial"/>
          <w:sz w:val="20"/>
          <w:szCs w:val="20"/>
        </w:rPr>
      </w:pPr>
      <w:r w:rsidRPr="00F81EE1">
        <w:rPr>
          <w:rFonts w:ascii="Arial" w:hAnsi="Arial" w:cs="Arial"/>
          <w:b/>
          <w:sz w:val="20"/>
          <w:szCs w:val="20"/>
        </w:rPr>
        <w:t xml:space="preserve">ВНИМАНИЕ! </w:t>
      </w:r>
      <w:r w:rsidRPr="00F81EE1">
        <w:rPr>
          <w:rFonts w:ascii="Arial" w:hAnsi="Arial" w:cs="Arial"/>
          <w:sz w:val="20"/>
          <w:szCs w:val="20"/>
        </w:rPr>
        <w:t xml:space="preserve">Перед включением инструмента в розетку, всегда проверяйте, что курковый выключатель работает надлежащим образом и возвращается в положение "ВЫКЛ", если его отпустить. </w:t>
      </w:r>
    </w:p>
    <w:p w:rsidR="00F70658" w:rsidRPr="00F81EE1" w:rsidRDefault="00F70658" w:rsidP="00F70658">
      <w:pPr>
        <w:tabs>
          <w:tab w:val="left" w:pos="10585"/>
        </w:tabs>
        <w:ind w:left="1077" w:right="686"/>
        <w:jc w:val="both"/>
        <w:rPr>
          <w:rFonts w:ascii="Arial" w:hAnsi="Arial" w:cs="Arial"/>
          <w:sz w:val="20"/>
          <w:szCs w:val="20"/>
        </w:rPr>
      </w:pPr>
      <w:r w:rsidRPr="00F81EE1">
        <w:rPr>
          <w:rFonts w:ascii="Arial" w:hAnsi="Arial" w:cs="Arial"/>
          <w:sz w:val="20"/>
          <w:szCs w:val="20"/>
        </w:rPr>
        <w:t xml:space="preserve">Для запуска инструмента просто нажмите курковый выключатель. Скорость инструмента увеличивается при увеличении давления на курковый выключатель. Отпустите курковый выключатель для остановки. При продолжительной эксплуатации нажмите на курковый выключатель, затем нажмите кнопку блокировки. Для выведения инструмента из заблокированного положения выжмите курковый выключатель до конца, затем отпустите его. </w:t>
      </w:r>
    </w:p>
    <w:p w:rsidR="00F70658" w:rsidRPr="00F81EE1" w:rsidRDefault="00F70658" w:rsidP="00F70658">
      <w:pPr>
        <w:tabs>
          <w:tab w:val="left" w:pos="10585"/>
        </w:tabs>
        <w:ind w:left="720" w:right="686"/>
        <w:jc w:val="both"/>
        <w:rPr>
          <w:rFonts w:ascii="Arial" w:hAnsi="Arial" w:cs="Arial"/>
          <w:sz w:val="20"/>
          <w:szCs w:val="20"/>
        </w:rPr>
      </w:pPr>
      <w:r w:rsidRPr="00F81EE1">
        <w:rPr>
          <w:rFonts w:ascii="Arial" w:hAnsi="Arial" w:cs="Arial"/>
          <w:b/>
          <w:sz w:val="20"/>
          <w:szCs w:val="20"/>
        </w:rPr>
        <w:t>Переключение направления вращения</w:t>
      </w:r>
      <w:r w:rsidRPr="00F81EE1">
        <w:rPr>
          <w:rFonts w:ascii="Arial" w:hAnsi="Arial" w:cs="Arial"/>
          <w:sz w:val="20"/>
          <w:szCs w:val="20"/>
        </w:rPr>
        <w:t>.</w:t>
      </w:r>
    </w:p>
    <w:p w:rsidR="00F70658" w:rsidRPr="00F81EE1" w:rsidRDefault="00F70658" w:rsidP="00F70658">
      <w:pPr>
        <w:tabs>
          <w:tab w:val="left" w:pos="10585"/>
        </w:tabs>
        <w:ind w:left="1077" w:right="686"/>
        <w:jc w:val="both"/>
        <w:rPr>
          <w:rFonts w:ascii="Arial" w:hAnsi="Arial" w:cs="Arial"/>
          <w:sz w:val="20"/>
          <w:szCs w:val="20"/>
        </w:rPr>
      </w:pPr>
      <w:r w:rsidRPr="00F81EE1">
        <w:rPr>
          <w:rFonts w:ascii="Arial" w:hAnsi="Arial" w:cs="Arial"/>
          <w:sz w:val="20"/>
          <w:szCs w:val="20"/>
        </w:rPr>
        <w:t xml:space="preserve">Переведите рычаг реверсивного переключателя в положение  </w:t>
      </w:r>
      <w:r w:rsidR="002E343F">
        <w:rPr>
          <w:rFonts w:ascii="Arial" w:hAnsi="Arial" w:cs="Arial"/>
          <w:noProof/>
          <w:sz w:val="20"/>
          <w:szCs w:val="20"/>
          <w:lang w:bidi="ar-SA"/>
        </w:rPr>
      </w:r>
      <w:r w:rsidR="002E343F">
        <w:rPr>
          <w:rFonts w:ascii="Arial" w:hAnsi="Arial" w:cs="Arial"/>
          <w:noProof/>
          <w:sz w:val="20"/>
          <w:szCs w:val="20"/>
          <w:lang w:bidi="ar-SA"/>
        </w:rPr>
        <w:pict>
          <v:group id="Group 45878" o:spid="_x0000_s1389" style="width:6.05pt;height:4.85pt;mso-position-horizontal-relative:char;mso-position-vertical-relative:line" coordsize="76784,61430">
            <v:shape id="Shape 4504" o:spid="_x0000_s1390" style="position:absolute;width:76784;height:61430;visibility:visible" coordsize="76784,61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7WLwA&#10;AADcAAAADwAAAGRycy9kb3ducmV2LnhtbERPSwrCMBDdC94hjOBO07oQrUYRURA3YvUAQzO2wWZS&#10;mljr7c1CcPl4//W2t7XoqPXGsYJ0moAgLpw2XCq4346TBQgfkDXWjknBhzxsN8PBGjPt3nylLg+l&#10;iCHsM1RQhdBkUvqiIot+6hriyD1cazFE2JZSt/iO4baWsySZS4uGY0OFDe0rKp75yyo4HB+n8+Li&#10;u1e+p/Rm54bM9aPUeNTvViAC9eEv/rlPWsEyjWvjmXg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5jtYvAAAANwAAAAPAAAAAAAAAAAAAAAAAJgCAABkcnMvZG93bnJldi54&#10;bWxQSwUGAAAAAAQABAD1AAAAgQMAAAAA&#10;" adj="0,,0" path="m76784,19202r,23025l30709,42227r,19203l,30709,30709,r,19202l76784,19202xe" filled="f" strokeweight=".1316mm">
              <v:stroke joinstyle="round" endcap="round"/>
              <v:formulas/>
              <v:path arrowok="t" o:connecttype="custom" o:connectlocs="76784,19202;76784,42227;30709,42227;30709,61430;0,30709;30709,0;30709,19202;76784,19202" o:connectangles="0,0,0,0,0,0,0,0" textboxrect="0,0,76784,61430"/>
            </v:shape>
            <w10:anchorlock/>
          </v:group>
        </w:pict>
      </w:r>
      <w:r w:rsidRPr="00F81EE1">
        <w:rPr>
          <w:rFonts w:ascii="Arial" w:hAnsi="Arial" w:cs="Arial"/>
          <w:sz w:val="20"/>
          <w:szCs w:val="20"/>
        </w:rPr>
        <w:t xml:space="preserve"> (сторона А) для вращения по часовой стрелке или в положение </w:t>
      </w:r>
      <w:r w:rsidR="002E343F">
        <w:rPr>
          <w:rFonts w:ascii="Arial" w:hAnsi="Arial" w:cs="Arial"/>
          <w:noProof/>
          <w:sz w:val="20"/>
          <w:szCs w:val="20"/>
          <w:lang w:bidi="ar-SA"/>
        </w:rPr>
      </w:r>
      <w:r w:rsidR="002E343F">
        <w:rPr>
          <w:rFonts w:ascii="Arial" w:hAnsi="Arial" w:cs="Arial"/>
          <w:noProof/>
          <w:sz w:val="20"/>
          <w:szCs w:val="20"/>
          <w:lang w:bidi="ar-SA"/>
        </w:rPr>
        <w:pict>
          <v:group id="Group 45879" o:spid="_x0000_s1387" style="width:5.95pt;height:4.75pt;mso-position-horizontal-relative:char;mso-position-vertical-relative:line" coordsize="75526,60054">
            <v:shape id="Shape 4526" o:spid="_x0000_s1388" style="position:absolute;width:75526;height:60054;visibility:visible" coordsize="75526,60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KnMIA&#10;AADcAAAADwAAAGRycy9kb3ducmV2LnhtbESPzarCMBSE94LvEI7gTlNdiPYa5SIIghv/QO7u0Byb&#10;cpuT0kTb+vRGEFwOM/MNs1y3thQPqn3hWMFknIAgzpwuOFdwOW9HcxA+IGssHZOCjjysV/3eElPt&#10;Gj7S4xRyESHsU1RgQqhSKX1myKIfu4o4ejdXWwxR1rnUNTYRbks5TZKZtFhwXDBY0cZQ9n+6WwX7&#10;qemeZrs77G+HzuTN8/pnK1ZqOGh/f0AEasM3/GnvtILFZAb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UqcwgAAANwAAAAPAAAAAAAAAAAAAAAAAJgCAABkcnMvZG93&#10;bnJldi54bWxQSwUGAAAAAAQABAD1AAAAhwMAAAAA&#10;" adj="0,,0" path="m,18777l,41277r45323,l45323,60054,75526,30021,45323,r,18777l,18777xe" filled="f" strokeweight=".1287mm">
              <v:stroke joinstyle="round" endcap="round"/>
              <v:formulas/>
              <v:path arrowok="t" o:connecttype="custom" o:connectlocs="0,18777;0,41277;45323,41277;45323,60054;75526,30021;45323,0;45323,18777;0,18777" o:connectangles="0,0,0,0,0,0,0,0" textboxrect="0,0,75526,60054"/>
            </v:shape>
            <w10:anchorlock/>
          </v:group>
        </w:pict>
      </w:r>
      <w:r w:rsidRPr="00F81EE1">
        <w:rPr>
          <w:rFonts w:ascii="Arial" w:hAnsi="Arial" w:cs="Arial"/>
          <w:sz w:val="20"/>
          <w:szCs w:val="20"/>
        </w:rPr>
        <w:t xml:space="preserve"> (сторона В) для вращения против часовой стрелки. </w:t>
      </w:r>
    </w:p>
    <w:p w:rsidR="00F70658" w:rsidRPr="00F81EE1" w:rsidRDefault="00F70658" w:rsidP="00F70658">
      <w:pPr>
        <w:tabs>
          <w:tab w:val="left" w:pos="10585"/>
        </w:tabs>
        <w:ind w:left="1077" w:right="686"/>
        <w:jc w:val="both"/>
        <w:rPr>
          <w:rFonts w:ascii="Arial" w:hAnsi="Arial" w:cs="Arial"/>
          <w:sz w:val="20"/>
          <w:szCs w:val="20"/>
        </w:rPr>
      </w:pPr>
      <w:r w:rsidRPr="00F81EE1">
        <w:rPr>
          <w:rFonts w:ascii="Arial" w:hAnsi="Arial" w:cs="Arial"/>
          <w:b/>
          <w:sz w:val="20"/>
          <w:szCs w:val="20"/>
        </w:rPr>
        <w:t xml:space="preserve"> ВНИМАНИЕ! </w:t>
      </w:r>
      <w:r w:rsidRPr="00F81EE1">
        <w:rPr>
          <w:rFonts w:ascii="Arial" w:hAnsi="Arial" w:cs="Arial"/>
          <w:sz w:val="20"/>
          <w:szCs w:val="20"/>
        </w:rPr>
        <w:t xml:space="preserve">Перед работой всегда проверяйте направление вращения. Пользуйтесь реверсивным переключателем только после полной остановки инструмента. Изменение направления вращения до полной остановки инструмента может привести к его повреждению. </w:t>
      </w:r>
    </w:p>
    <w:p w:rsidR="00F70658" w:rsidRPr="007D08C7" w:rsidRDefault="00F70658" w:rsidP="00F70658">
      <w:pPr>
        <w:tabs>
          <w:tab w:val="left" w:pos="10585"/>
        </w:tabs>
        <w:ind w:left="1077" w:right="686"/>
        <w:jc w:val="both"/>
        <w:rPr>
          <w:rFonts w:ascii="Arial" w:eastAsiaTheme="minorEastAsia" w:hAnsi="Arial" w:cs="Arial"/>
          <w:sz w:val="20"/>
          <w:szCs w:val="20"/>
          <w:lang w:eastAsia="zh-CN"/>
        </w:rPr>
      </w:pPr>
      <w:r w:rsidRPr="00F81EE1">
        <w:rPr>
          <w:rFonts w:ascii="Arial" w:hAnsi="Arial" w:cs="Arial"/>
          <w:b/>
          <w:sz w:val="20"/>
          <w:szCs w:val="20"/>
        </w:rPr>
        <w:t xml:space="preserve">ВНИМАНИЕ! </w:t>
      </w:r>
      <w:r w:rsidRPr="00F81EE1">
        <w:rPr>
          <w:rFonts w:ascii="Arial" w:hAnsi="Arial" w:cs="Arial"/>
          <w:sz w:val="20"/>
          <w:szCs w:val="20"/>
        </w:rPr>
        <w:t xml:space="preserve">Когда Вы работаете с инструментом при вращении против часовой стрелки, курковый выключатель нажимается только наполовину, и инструмент вращается на средней скорости. При вращении против часовой стрелки Вы не можете нажать кнопку блокировки. </w:t>
      </w:r>
    </w:p>
    <w:p w:rsidR="00F74BD0" w:rsidRDefault="00F74BD0" w:rsidP="00F70658">
      <w:pPr>
        <w:tabs>
          <w:tab w:val="left" w:pos="10585"/>
        </w:tabs>
        <w:ind w:left="720" w:right="686"/>
        <w:jc w:val="both"/>
        <w:rPr>
          <w:rFonts w:ascii="Arial" w:hAnsi="Arial" w:cs="Arial"/>
          <w:b/>
          <w:sz w:val="20"/>
          <w:szCs w:val="20"/>
        </w:rPr>
      </w:pPr>
    </w:p>
    <w:p w:rsidR="00F70658" w:rsidRPr="00F81EE1" w:rsidRDefault="00F70658" w:rsidP="00F70658">
      <w:pPr>
        <w:tabs>
          <w:tab w:val="left" w:pos="10585"/>
        </w:tabs>
        <w:ind w:left="720" w:right="686"/>
        <w:jc w:val="both"/>
        <w:rPr>
          <w:rFonts w:ascii="Arial" w:hAnsi="Arial" w:cs="Arial"/>
          <w:b/>
          <w:sz w:val="20"/>
          <w:szCs w:val="20"/>
        </w:rPr>
      </w:pPr>
      <w:r w:rsidRPr="00F81EE1">
        <w:rPr>
          <w:rFonts w:ascii="Arial" w:hAnsi="Arial" w:cs="Arial"/>
          <w:b/>
          <w:sz w:val="20"/>
          <w:szCs w:val="20"/>
        </w:rPr>
        <w:t>Выбор режима.</w:t>
      </w:r>
    </w:p>
    <w:p w:rsidR="00F70658" w:rsidRPr="00F81EE1" w:rsidRDefault="00F70658" w:rsidP="00F70658">
      <w:pPr>
        <w:tabs>
          <w:tab w:val="left" w:pos="10585"/>
        </w:tabs>
        <w:ind w:left="720" w:right="686"/>
        <w:jc w:val="both"/>
        <w:rPr>
          <w:rFonts w:ascii="Arial" w:hAnsi="Arial" w:cs="Arial"/>
          <w:b/>
          <w:sz w:val="20"/>
          <w:szCs w:val="20"/>
        </w:rPr>
      </w:pPr>
      <w:r w:rsidRPr="00F81EE1">
        <w:rPr>
          <w:rFonts w:ascii="Arial" w:hAnsi="Arial" w:cs="Arial"/>
          <w:b/>
          <w:sz w:val="20"/>
          <w:szCs w:val="20"/>
        </w:rPr>
        <w:t>Сверление с ударным действием.</w:t>
      </w:r>
    </w:p>
    <w:p w:rsidR="00F70658" w:rsidRPr="007D08C7" w:rsidRDefault="002E343F" w:rsidP="00F70658">
      <w:pPr>
        <w:tabs>
          <w:tab w:val="left" w:pos="10585"/>
        </w:tabs>
        <w:ind w:left="1077" w:right="686"/>
        <w:jc w:val="both"/>
        <w:rPr>
          <w:rFonts w:ascii="Arial" w:eastAsiaTheme="minorEastAsia" w:hAnsi="Arial" w:cs="Arial"/>
          <w:sz w:val="20"/>
          <w:szCs w:val="20"/>
          <w:lang w:eastAsia="zh-CN"/>
        </w:rPr>
      </w:pPr>
      <w:r>
        <w:rPr>
          <w:rFonts w:ascii="Arial" w:hAnsi="Arial" w:cs="Arial"/>
          <w:noProof/>
          <w:sz w:val="20"/>
          <w:szCs w:val="20"/>
          <w:lang w:bidi="ar-SA"/>
        </w:rPr>
      </w:r>
      <w:r>
        <w:rPr>
          <w:rFonts w:ascii="Arial" w:hAnsi="Arial" w:cs="Arial"/>
          <w:noProof/>
          <w:sz w:val="20"/>
          <w:szCs w:val="20"/>
          <w:lang w:bidi="ar-SA"/>
        </w:rPr>
        <w:pict>
          <v:group id="Group 48783" o:spid="_x0000_s1282" style="width:165.2pt;height:67.9pt;mso-position-horizontal-relative:char;mso-position-vertical-relative:line" coordsize="22438,10272">
            <v:shape id="Shape 5736" o:spid="_x0000_s1283" style="position:absolute;left:4276;top:3233;width:4833;height:0;visibility:visible" coordsize="4832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y7MUA&#10;AADcAAAADwAAAGRycy9kb3ducmV2LnhtbESPQWvCQBSE74L/YXmCN93Eg4bUVaSgWIWWqtDrM/vM&#10;hmbfhuzWxH/vFgo9DjPzDbNc97YWd2p95VhBOk1AEBdOV1wquJy3kwyED8gaa8ek4EEe1qvhYIm5&#10;dh1/0v0UShEh7HNUYEJocil9Yciin7qGOHo311oMUbal1C12EW5rOUuSubRYcVww2NCroeL79GMV&#10;9B+P63ZnLpl9O9THr/ducZb7q1LjUb95ARGoD//hv/ZeK8jSFH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XLsxQAAANwAAAAPAAAAAAAAAAAAAAAAAJgCAABkcnMv&#10;ZG93bnJldi54bWxQSwUGAAAAAAQABAD1AAAAigMAAAAA&#10;" adj="0,,0" path="m,l483260,e" filled="f" strokeweight=".3pt">
              <v:stroke joinstyle="round" endcap="round"/>
              <v:formulas/>
              <v:path arrowok="t" o:connecttype="custom" o:connectlocs="0,0;4833,0" o:connectangles="0,0" textboxrect="0,0,483260,0"/>
            </v:shape>
            <v:shape id="Shape 5737" o:spid="_x0000_s1284" style="position:absolute;left:9529;top:3450;width:286;height:287;visibility:visible" coordsize="28664,28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TtcQA&#10;AADcAAAADwAAAGRycy9kb3ducmV2LnhtbESP0WrCQBRE3wX/YbmCb7pRRCR1FSsKvlgb2w+4Zq9J&#10;aPZu2F1j7Ne7QqGPw8ycYZbrztSiJecrywom4wQEcW51xYWC76/9aAHCB2SNtWVS8CAP61W/t8RU&#10;2ztn1J5DISKEfYoKyhCaVEqfl2TQj21DHL2rdQZDlK6Q2uE9wk0tp0kylwYrjgslNrQtKf8534yC&#10;zXtV45VOv/sjX2buc5d9XNpMqeGg27yBCNSF//Bf+6AVLCZTeJ2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E7XEAAAA3AAAAA8AAAAAAAAAAAAAAAAAmAIAAGRycy9k&#10;b3ducmV2LnhtbFBLBQYAAAAABAAEAPUAAACJAwAAAAA=&#10;" adj="0,,0" path="m28664,14351v,7938,-6413,14351,-14338,14351c6439,28702,,22289,,14351,,6426,6439,,14326,v7925,,14338,6426,14338,14351xe" filled="f" strokeweight=".3pt">
              <v:stroke joinstyle="round" endcap="round"/>
              <v:formulas/>
              <v:path arrowok="t" o:connecttype="custom" o:connectlocs="286,144;143,287;0,144;143,0;286,144" o:connectangles="0,0,0,0,0" textboxrect="0,0,28664,28702"/>
            </v:shape>
            <v:shape id="Shape 5738" o:spid="_x0000_s1285" style="position:absolute;left:6906;top:3067;width:982;height:487;visibility:visible" coordsize="98146,48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y2MYA&#10;AADcAAAADwAAAGRycy9kb3ducmV2LnhtbESPQWvCQBSE74X+h+UVvNVNFEVSN6G0Fj30oLYIvT2y&#10;L9nQ7NuQ3cb477uC4HGYmW+YdTHaVgzU+8axgnSagCAunW64VvD99fG8AuEDssbWMSm4kIcif3xY&#10;Y6bdmQ80HEMtIoR9hgpMCF0mpS8NWfRT1xFHr3K9xRBlX0vd4znCbStnSbKUFhuOCwY7ejNU/h7/&#10;rAKXmM/9bmuGxc9m8a676pT66qTU5Gl8fQERaAz38K290wpW6Ry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ry2MYAAADcAAAADwAAAAAAAAAAAAAAAACYAgAAZHJz&#10;L2Rvd25yZXYueG1sUEsFBgAAAAAEAAQA9QAAAIsDAAAAAA==&#10;" adj="0,,0" path="m,48730l,11964c,5372,5372,,11963,l86182,v6591,,11964,5372,11964,11964l98146,48730e" filled="f" strokeweight=".3pt">
              <v:stroke joinstyle="round" endcap="round"/>
              <v:formulas/>
              <v:path arrowok="t" o:connecttype="custom" o:connectlocs="0,487;0,120;120,0;862,0;982,120;982,487" o:connectangles="0,0,0,0,0,0" textboxrect="0,0,98146,48730"/>
            </v:shape>
            <v:shape id="Shape 5739" o:spid="_x0000_s1286" style="position:absolute;left:10478;top:6317;width:1934;height:698;visibility:visible" coordsize="193345,69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6iMYA&#10;AADcAAAADwAAAGRycy9kb3ducmV2LnhtbESPQWvCQBSE70L/w/IKXqRuFLGSukopCIogmIZCb6/Z&#10;1yQk+zZmNxr/vSsIHoeZ+YZZrntTizO1rrSsYDKOQBBnVpecK0i/N28LEM4ja6wtk4IrOVivXgZL&#10;jLW98JHOic9FgLCLUUHhfRNL6bKCDLqxbYiD929bgz7INpe6xUuAm1pOo2guDZYcFgps6KugrEo6&#10;oyBpHFW7yuzTUfl++h2lh7/up1Nq+Np/foDw1Ptn+NHeagWLyQz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06iMYAAADcAAAADwAAAAAAAAAAAAAAAACYAgAAZHJz&#10;L2Rvd25yZXYueG1sUEsFBgAAAAAEAAQA9QAAAIsDAAAAAA==&#10;" adj="0,,0" path="m,l,53365c,63907,1308,69825,22390,69825r170955,e" filled="f" strokeweight=".3pt">
              <v:stroke joinstyle="round" endcap="round"/>
              <v:formulas/>
              <v:path arrowok="t" o:connecttype="custom" o:connectlocs="0,0;0,533;224,698;1934,698" o:connectangles="0,0,0,0" textboxrect="0,0,193345,69825"/>
            </v:shape>
            <v:shape id="Shape 5740" o:spid="_x0000_s1287" style="position:absolute;left:11752;top:5882;width:660;height:685;visibility:visible" coordsize="65964,68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QFsUA&#10;AADcAAAADwAAAGRycy9kb3ducmV2LnhtbESPQWvCQBSE70L/w/IK3nQTRbGpqxRF9FKwaev5kX1N&#10;QrNv1+xqYn99tyD0OMzMN8xy3ZtGXKn1tWUF6TgBQVxYXXOp4ON9N1qA8AFZY2OZFNzIw3r1MFhi&#10;pm3Hb3TNQykihH2GCqoQXCalLyoy6MfWEUfvy7YGQ5RtKXWLXYSbRk6SZC4N1hwXKnS0qaj4zi9G&#10;wWv50z99HvN0SqfT/Oy92287p9TwsX95BhGoD//he/ugFSzS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hAWxQAAANwAAAAPAAAAAAAAAAAAAAAAAJgCAABkcnMv&#10;ZG93bnJldi54bWxQSwUGAAAAAAQABAD1AAAAigMAAAAA&#10;" adj="0,,0" path="m,l,56007v,9220,4953,12522,16142,12522l65964,68529e" filled="f" strokeweight=".3pt">
              <v:stroke joinstyle="round" endcap="round"/>
              <v:formulas/>
              <v:path arrowok="t" o:connecttype="custom" o:connectlocs="0,0;0,560;162,685;660,685" o:connectangles="0,0,0,0" textboxrect="0,0,65964,68529"/>
            </v:shape>
            <v:shape id="Shape 5741" o:spid="_x0000_s1288" style="position:absolute;left:10781;top:6640;width:753;height:204;visibility:visible" coordsize="75260,20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ZP8YA&#10;AADcAAAADwAAAGRycy9kb3ducmV2LnhtbESPzWrDMBCE74W8g9hAbo3sHoTrRAlJaCDQQ2l+Drkt&#10;1sY2sVbGUmy3T18VCj0OM/MNs1yPthE9db52rCGdJyCIC2dqLjWcT/vnDIQPyAYbx6ThizysV5On&#10;JebGDfxJ/TGUIkLY56ihCqHNpfRFRRb93LXE0bu5zmKIsiul6XCIcNvIlyRR0mLNcaHClnYVFffj&#10;w2p4V6998tYM921Q9K2u2WX4aFOtZ9NxswARaAz/4b/2wWjIUgW/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mZP8YAAADcAAAADwAAAAAAAAAAAAAAAACYAgAAZHJz&#10;L2Rvd25yZXYueG1sUEsFBgAAAAAEAAQA9QAAAIsDAAAAAA==&#10;" adj="0,,0" path="m,20332l75260,e" filled="f" strokeweight=".3pt">
              <v:stroke joinstyle="round" endcap="round"/>
              <v:formulas/>
              <v:path arrowok="t" o:connecttype="custom" o:connectlocs="0,204;753,0" o:connectangles="0,0" textboxrect="0,0,75260,20332"/>
            </v:shape>
            <v:shape id="Shape 5742" o:spid="_x0000_s1289" style="position:absolute;left:9109;top:3237;width:2643;height:2645;visibility:visible" coordsize="264363,2645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VbMUA&#10;AADcAAAADwAAAGRycy9kb3ducmV2LnhtbESPQWvCQBSE7wX/w/KEXkQ3WlCJriJCMfSWKIK3Z/aZ&#10;DWbfhuxW0/76bqHQ4zAz3zDrbW8b8aDO144VTCcJCOLS6ZorBafj+3gJwgdkjY1jUvBFHrabwcsa&#10;U+2enNOjCJWIEPYpKjAhtKmUvjRk0U9cSxy9m+sshii7SuoOnxFuGzlLkrm0WHNcMNjS3lB5Lz6t&#10;gqs1l+L0nb+1xfxgqtE5G+UfmVKvw363AhGoD//hv3amFSyn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lVsxQAAANwAAAAPAAAAAAAAAAAAAAAAAJgCAABkcnMv&#10;ZG93bnJldi54bWxQSwUGAAAAAAQABAD1AAAAigMAAAAA&#10;" adj="0,,0" path="m,c145974,,264363,118465,264363,264503e" filled="f" strokeweight=".3pt">
              <v:stroke joinstyle="round" endcap="round"/>
              <v:formulas/>
              <v:path arrowok="t" o:connecttype="custom" o:connectlocs="0,0;2643,2645" o:connectangles="0,0" textboxrect="0,0,264363,264503"/>
            </v:shape>
            <v:shape id="Shape 5743" o:spid="_x0000_s1290" style="position:absolute;left:7397;top:3231;width:3083;height:3086;visibility:visible" coordsize="308343,308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NMMEA&#10;AADcAAAADwAAAGRycy9kb3ducmV2LnhtbERPyWrDMBC9F/IPYgK91XLaUoJjJWQh4EMvtlvIcbDG&#10;C7FGxlJt5++rQ6HHx9vTw2J6MdHoOssKNlEMgriyuuNGwVd5fdmCcB5ZY2+ZFDzIwWG/ekox0Xbm&#10;nKbCNyKEsEtQQev9kEjpqpYMusgOxIGr7WjQBzg2Uo84h3DTy9c4/pAGOw4NLQ50bqm6Fz9Gwef8&#10;Xp0yfpS1/n6rJ0uX4paXSj2vl+MOhKfF/4v/3JlWsN2E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zzTDBAAAA3AAAAA8AAAAAAAAAAAAAAAAAmAIAAGRycy9kb3du&#10;cmV2LnhtbFBLBQYAAAAABAAEAPUAAACGAwAAAAA=&#10;" adj="0,,0" path="m,c170243,,308343,138151,308343,308534e" filled="f" strokeweight=".3pt">
              <v:stroke joinstyle="round" endcap="round"/>
              <v:formulas/>
              <v:path arrowok="t" o:connecttype="custom" o:connectlocs="0,0;3083,3086" o:connectangles="0,0" textboxrect="0,0,308343,308534"/>
            </v:shape>
            <v:shape id="Shape 5744" o:spid="_x0000_s1291" style="position:absolute;left:3275;top:5434;width:8546;height:2925;visibility:visible" coordsize="854596,2925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91scA&#10;AADcAAAADwAAAGRycy9kb3ducmV2LnhtbESPT2vCQBTE7wW/w/KE3upGBbXRVVolUPBUK63entln&#10;Esy+DdnNH/vpu4VCj8PM/IZZbXpTipZqV1hWMB5FIIhTqwvOFBw/kqcFCOeRNZaWScGdHGzWg4cV&#10;xtp2/E7twWciQNjFqCD3voqldGlOBt3IVsTBu9raoA+yzqSusQtwU8pJFM2kwYLDQo4VbXNKb4fG&#10;KDDzz5NLdtHrOflKv/eXaXOc3xulHof9yxKEp97/h//ab1rBYvwM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hPdbHAAAA3AAAAA8AAAAAAAAAAAAAAAAAmAIAAGRy&#10;cy9kb3ducmV2LnhtbFBLBQYAAAAABAAEAPUAAACMAwAAAAA=&#10;" adj="0,,0" path="m,l18428,31610c32919,57963,53988,79718,94806,92227r220738,70346c325907,166675,341135,176390,347332,180746v18364,12903,40704,20473,64821,20473c426936,201219,441033,198374,453936,193205v8255,-4140,18149,-7442,25375,-7442l854596,185763r,106743e" filled="f" strokeweight=".3pt">
              <v:stroke joinstyle="round" endcap="round"/>
              <v:formulas/>
              <v:path arrowok="t" o:connecttype="custom" o:connectlocs="0,0;184,316;948,922;3155,1626;3473,1807;4122,2012;4539,1932;4793,1858;8546,1858;8546,2925" o:connectangles="0,0,0,0,0,0,0,0,0,0" textboxrect="0,0,854596,292506"/>
            </v:shape>
            <v:shape id="Shape 5745" o:spid="_x0000_s1292" style="position:absolute;left:7188;top:4358;width:425;height:427;visibility:visible" coordsize="42583,426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HjcEA&#10;AADcAAAADwAAAGRycy9kb3ducmV2LnhtbESPwWoCMRCG74LvEEboTbN6KLI1igiCYi91i+dhM90s&#10;biZLEnX16TuHQo/DP/8336w2g+/UnWJqAxuYzwpQxHWwLTcGvqv9dAkqZWSLXWAy8KQEm/V4tMLS&#10;hgd/0f2cGyUQTiUacDn3pdapduQxzUJPLNlPiB6zjLHRNuJD4L7Ti6J41x5blgsOe9o5qq/nmxeN&#10;y7Y7XrjSXr8KF+3pk6pUG/M2GbYfoDIN+X/5r32wBpYL0ZdnhAB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x43BAAAA3AAAAA8AAAAAAAAAAAAAAAAAmAIAAGRycy9kb3du&#10;cmV2LnhtbFBLBQYAAAAABAAEAPUAAACGAwAAAAA=&#10;" adj="0,,0" path="m42583,21336v,11760,-9525,21310,-21285,21310c9512,42646,,33096,,21336,,9550,9512,,21298,,33058,,42583,9550,42583,21336xe" filled="f" strokeweight=".3pt">
              <v:stroke joinstyle="round" endcap="round"/>
              <v:formulas/>
              <v:path arrowok="t" o:connecttype="custom" o:connectlocs="425,214;213,427;0,214;213,0;425,214" o:connectangles="0,0,0,0,0" textboxrect="0,0,42583,42646"/>
            </v:shape>
            <v:shape id="Shape 5746" o:spid="_x0000_s1293" style="position:absolute;left:4697;top:3458;width:5399;height:3163;visibility:visible" coordsize="539890,316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L8MA&#10;AADcAAAADwAAAGRycy9kb3ducmV2LnhtbESPT4vCMBTE7wt+h/AEb2tqhEWqUbQoux79A16fzbMt&#10;Ni+lydrutzcLgsdhZn7DLFa9rcWDWl851jAZJyCIc2cqLjScT7vPGQgfkA3WjknDH3lYLQcfC0yN&#10;6/hAj2MoRISwT1FDGUKTSunzkiz6sWuIo3dzrcUQZVtI02IX4baWKkm+pMWK40KJDWUl5ffjr9Ww&#10;2W/V9CK7tWJ1S76z3fWQ5VetR8N+PQcRqA/v8Kv9YzTM1AT+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L8MAAADcAAAADwAAAAAAAAAAAAAAAACYAgAAZHJzL2Rv&#10;d25yZXYueG1sUEsFBgAAAAAEAAQA9QAAAIgDAAAAAA==&#10;" adj="0,,0" path="m532117,221183r-16192,750c491579,127901,414769,55144,318681,36436l318681,,221221,r,36385c145504,51130,81712,99428,46190,165303l31572,158966c11430,196799,,239992,,285852r49593,7861c49517,291097,49466,288480,49466,285852v,-121831,98743,-220625,220485,-220625c391681,65227,490423,164021,490423,285852v,10287,-711,20408,-2057,30340l538213,316230v1105,-9982,1677,-20104,1677,-30378c539890,263550,537210,241884,532117,221183xe" filled="f" strokeweight=".3pt">
              <v:stroke joinstyle="round" endcap="round"/>
              <v:formulas/>
              <v:path arrowok="t" o:connecttype="custom" o:connectlocs="5321,2212;5159,2220;3187,364;3187,0;2212,0;2212,364;462,1653;316,1590;0,2859;496,2938;495,2859;2700,652;4904,2859;4884,3163;5382,3163;5399,2859;5321,2212" o:connectangles="0,0,0,0,0,0,0,0,0,0,0,0,0,0,0,0,0" textboxrect="0,0,539890,316230"/>
            </v:shape>
            <v:shape id="Shape 5747" o:spid="_x0000_s1294" style="position:absolute;left:5510;top:4359;width:3844;height:2174;visibility:visible" coordsize="384467,217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UxMYA&#10;AADcAAAADwAAAGRycy9kb3ducmV2LnhtbESPQWvCQBSE74X+h+UVequbpighuoottFTowaYientk&#10;n9lg9m3Irib++64geBxm5htmthhsI87U+dqxgtdRAoK4dLrmSsHm7/MlA+EDssbGMSm4kIfF/PFh&#10;hrl2Pf/SuQiViBD2OSowIbS5lL40ZNGPXEscvYPrLIYou0rqDvsIt41Mk2QiLdYcFwy29GGoPBYn&#10;q2B3Wr9nK9zu0+VP39TSrLZvX2Olnp+G5RREoCHcw7f2t1aQpS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UxMYAAADcAAAADwAAAAAAAAAAAAAAAACYAgAAZHJz&#10;L2Rvd25yZXYueG1sUEsFBgAAAAAEAAQA9QAAAIsDAAAAAA==&#10;" adj="0,,0" path="m384378,195656c384327,87567,296786,,188747,,102501,,29337,55868,3315,133363v-26,101,-115,178,-153,279c3137,133693,3162,133769,3137,133845v-76,267,-203,508,-292,762l3048,134671c,145529,5855,156997,16662,160592v11024,3657,22860,-2210,26721,-13107l43485,147523c63678,86601,121056,42659,188747,42659v84519,,152984,68517,152984,153099l341897,195758v,114,-77,216,-77,343c341820,207887,351371,217412,363131,217412v11786,,21336,-9525,21336,-21311c384467,195961,384378,195834,384378,195656xe" filled="f" strokeweight=".3pt">
              <v:stroke joinstyle="round" endcap="round"/>
              <v:formulas/>
              <v:path arrowok="t" o:connecttype="custom" o:connectlocs="3843,1956;1887,0;33,1334;32,1336;31,1338;28,1346;30,1347;167,1606;434,1475;435,1475;1887,427;3417,1957;3418,1957;3418,1961;3631,2174;3844,1961;3843,1956" o:connectangles="0,0,0,0,0,0,0,0,0,0,0,0,0,0,0,0,0" textboxrect="0,0,384467,217412"/>
            </v:shape>
            <v:shape id="Shape 5748" o:spid="_x0000_s1295" style="position:absolute;left:6947;top:2220;width:298;height:676;visibility:visible" coordsize="29871,67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GwsUA&#10;AADcAAAADwAAAGRycy9kb3ducmV2LnhtbESPQWvCQBSE7wX/w/IEL6VumkKV1DWINCClPZh46e01&#10;+0yC2bchuybx33cLBY/DzHzDbNLJtGKg3jWWFTwvIxDEpdUNVwpORfa0BuE8ssbWMim4kYN0O3vY&#10;YKLtyEcacl+JAGGXoILa+y6R0pU1GXRL2xEH72x7gz7IvpK6xzHATSvjKHqVBhsOCzV2tK+pvORX&#10;EyjxMBY/Jj5+NR8Zrdrvz/dHckot5tPuDYSnyd/D/+2DVrCOX+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kbCxQAAANwAAAAPAAAAAAAAAAAAAAAAAJgCAABkcnMv&#10;ZG93bnJldi54bWxQSwUGAAAAAAQABAD1AAAAigMAAAAA&#10;" adj="0,,0" path="m29871,9970r,57620l,67590,,9970,14224,,29871,9970xe" filled="f" strokeweight=".3pt">
              <v:stroke joinstyle="round" endcap="round"/>
              <v:formulas/>
              <v:path arrowok="t" o:connecttype="custom" o:connectlocs="298,100;298,676;0,676;0,100;142,0;298,100" o:connectangles="0,0,0,0,0,0" textboxrect="0,0,29871,67590"/>
            </v:shape>
            <v:shape id="Shape 5749" o:spid="_x0000_s1296" style="position:absolute;left:6947;top:2407;width:297;height:124;visibility:visible" coordsize="29718,12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zCcYA&#10;AADcAAAADwAAAGRycy9kb3ducmV2LnhtbESPT2sCMRTE7wW/Q3iF3mq21qrdGkUKhQq9+Be8PTbP&#10;TXTzsmxSd/32plDwOMzMb5jpvHOVuFATrGcFL/0MBHHhteVSwXbz9TwBESKyxsozKbhSgPms9zDF&#10;XPuWV3RZx1IkCIccFZgY61zKUBhyGPq+Jk7e0TcOY5JNKXWDbYK7Sg6ybCQdWk4LBmv6NFSc179O&#10;gd3Y0+69Pcf922Hkxz+n2hxfl0o9PXaLDxCRungP/7e/tYLJYAh/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HzCcYAAADcAAAADwAAAAAAAAAAAAAAAACYAgAAZHJz&#10;L2Rvd25yZXYueG1sUEsFBgAAAAAEAAQA9QAAAIsDAAAAAA==&#10;" adj="0,,0" path="m,12383l29718,e" filled="f" strokeweight=".3pt">
              <v:stroke joinstyle="round" endcap="round"/>
              <v:formulas/>
              <v:path arrowok="t" o:connecttype="custom" o:connectlocs="0,124;297,0" o:connectangles="0,0" textboxrect="0,0,29718,12383"/>
            </v:shape>
            <v:shape id="Shape 5750" o:spid="_x0000_s1297" style="position:absolute;left:6958;top:2657;width:283;height:118;visibility:visible" coordsize="28283,11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C8QA&#10;AADcAAAADwAAAGRycy9kb3ducmV2LnhtbESPQWvCQBSE7wX/w/IEb3VTpUVSV6mCIHpqEvT6zD6T&#10;0OzbsLua+O/dQqHHYWa+YZbrwbTiTs43lhW8TRMQxKXVDVcKinz3ugDhA7LG1jIpeJCH9Wr0ssRU&#10;256/6Z6FSkQI+xQV1CF0qZS+rMmgn9qOOHpX6wyGKF0ltcM+wk0rZ0nyIQ02HBdq7GhbU/mT3YyC&#10;Ku+z88a12+u8MIchPx2Ly+Oo1GQ8fH2CCDSE//Bfe68VLGbv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rwvEAAAA3AAAAA8AAAAAAAAAAAAAAAAAmAIAAGRycy9k&#10;b3ducmV2LnhtbFBLBQYAAAAABAAEAPUAAACJAwAAAAA=&#10;" adj="0,,0" path="m,11785l28283,e" filled="f" strokeweight=".3pt">
              <v:stroke joinstyle="round" endcap="round"/>
              <v:formulas/>
              <v:path arrowok="t" o:connecttype="custom" o:connectlocs="0,118;283,0" o:connectangles="0,0" textboxrect="0,0,28283,11785"/>
            </v:shape>
            <v:shape id="Shape 5751" o:spid="_x0000_s1298" style="position:absolute;left:3657;top:4684;width:299;height:676;visibility:visible" coordsize="29858,67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608IA&#10;AADcAAAADwAAAGRycy9kb3ducmV2LnhtbESPQWsCMRSE74X+h/AK3mp2FURWoxShIHhSW/D42Dw3&#10;i5uXNYka/70RBI/DzHzDzJfJduJKPrSOFZTDAgRx7XTLjYK//e/3FESIyBo7x6TgTgGWi8+POVba&#10;3XhL111sRIZwqFCBibGvpAy1IYth6Hri7B2dtxiz9I3UHm8Zbjs5KoqJtNhyXjDY08pQfdpdrIJz&#10;PGBjUrnZHlbn0qfLf30ad0oNvtLPDESkFN/hV3utFUxHE3iey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HrTwgAAANwAAAAPAAAAAAAAAAAAAAAAAJgCAABkcnMvZG93&#10;bnJldi54bWxQSwUGAAAAAAQABAD1AAAAhwMAAAAA&#10;" adj="0,,0" path="m29858,9970r,57632l,67602,,9970,14224,,29858,9970xe" filled="f" strokeweight=".3pt">
              <v:stroke joinstyle="round" endcap="round"/>
              <v:formulas/>
              <v:path arrowok="t" o:connecttype="custom" o:connectlocs="299,100;299,676;0,676;0,100;142,0;299,100" o:connectangles="0,0,0,0,0,0" textboxrect="0,0,29858,67602"/>
            </v:shape>
            <v:shape id="Shape 5752" o:spid="_x0000_s1299" style="position:absolute;left:3657;top:4871;width:297;height:124;visibility:visible" coordsize="29718,12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tfsYA&#10;AADcAAAADwAAAGRycy9kb3ducmV2LnhtbESPT2sCMRTE74LfITyhN83WUv9sjSJCQaGXahW8PTbP&#10;TXTzsmxSd/vtm4LQ4zAzv2EWq85V4k5NsJ4VPI8yEMSF15ZLBV+H9+EMRIjIGivPpOCHAqyW/d4C&#10;c+1b/qT7PpYiQTjkqMDEWOdShsKQwzDyNXHyLr5xGJNsSqkbbBPcVXKcZRPp0HJaMFjTxlBx2387&#10;BfZgr8d5e4un1/PETz+utbm87JR6GnTrNxCRuvgffrS3WsFsPI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tfsYAAADcAAAADwAAAAAAAAAAAAAAAACYAgAAZHJz&#10;L2Rvd25yZXYueG1sUEsFBgAAAAAEAAQA9QAAAIsDAAAAAA==&#10;" adj="0,,0" path="m,12383l29718,e" filled="f" strokeweight=".3pt">
              <v:stroke joinstyle="round" endcap="round"/>
              <v:formulas/>
              <v:path arrowok="t" o:connecttype="custom" o:connectlocs="0,124;297,0" o:connectangles="0,0" textboxrect="0,0,29718,12383"/>
            </v:shape>
            <v:shape id="Shape 5753" o:spid="_x0000_s1300" style="position:absolute;left:3668;top:5121;width:283;height:118;visibility:visible" coordsize="28270,117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j8EA&#10;AADcAAAADwAAAGRycy9kb3ducmV2LnhtbERPTYvCMBC9C/6HMII3TfUgpRpFFMGLsOrCrrexGdtq&#10;MylJVqu/3hyEPT7e92zRmlrcyfnKsoLRMAFBnFtdcaHg+7gZpCB8QNZYWyYFT/KwmHc7M8y0ffCe&#10;7odQiBjCPkMFZQhNJqXPSzLoh7YhjtzFOoMhQldI7fARw00tx0kykQYrjg0lNrQqKb8d/owCPl8L&#10;/Xxt658qXe/2p9HXr3NLpfq9djkFEagN/+KPe6sVpOO4Np6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EI/BAAAA3AAAAA8AAAAAAAAAAAAAAAAAmAIAAGRycy9kb3du&#10;cmV2LnhtbFBLBQYAAAAABAAEAPUAAACGAwAAAAA=&#10;" adj="0,,0" path="m,11785l28270,e" filled="f" strokeweight=".3pt">
              <v:stroke joinstyle="round" endcap="round"/>
              <v:formulas/>
              <v:path arrowok="t" o:connecttype="custom" o:connectlocs="0,118;283,0" o:connectangles="0,0" textboxrect="0,0,28270,11785"/>
            </v:shape>
            <v:shape id="Shape 5754" o:spid="_x0000_s1301" style="position:absolute;left:7409;top:2234;width:489;height:697;visibility:visible" coordsize="48895,69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8t8MA&#10;AADcAAAADwAAAGRycy9kb3ducmV2LnhtbESPQYvCMBSE74L/ITzBm6brQbRrlK7sqiAe1MXzs3m2&#10;xeSlNFHrvzcLCx6HmfmGmS1aa8SdGl85VvAxTEAQ505XXCj4Pf4MJiB8QNZoHJOCJ3lYzLudGaba&#10;PXhP90MoRISwT1FBGUKdSunzkiz6oauJo3dxjcUQZVNI3eAjwq2RoyQZS4sVx4USa1qWlF8PN6sg&#10;Y2eysLvsz+uvjdHZafu9XJ2V6vfa7BNEoDa8w//tjVYwGU3h7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U8t8MAAADcAAAADwAAAAAAAAAAAAAAAACYAgAAZHJzL2Rv&#10;d25yZXYueG1sUEsFBgAAAAAEAAQA9QAAAIgDAAAAAA==&#10;" adj="0,,0" path="m48895,11354l36805,,,,,22060r16370,l16370,69698r16155,l32525,22060r16370,l48895,11354xe" filled="f" strokeweight=".3pt">
              <v:stroke joinstyle="round" endcap="round"/>
              <v:formulas/>
              <v:path arrowok="t" o:connecttype="custom" o:connectlocs="489,114;368,0;0,0;0,221;164,221;164,697;325,697;325,221;489,221;489,114" o:connectangles="0,0,0,0,0,0,0,0,0,0" textboxrect="0,0,48895,69698"/>
            </v:shape>
            <v:shape id="Shape 5755" o:spid="_x0000_s1302" style="position:absolute;left:10770;top:5897;width:469;height:697;visibility:visible" coordsize="46838,696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0dcIA&#10;AADcAAAADwAAAGRycy9kb3ducmV2LnhtbERPTWuDQBC9F/Iflink1qxWWsRkE0pKICdpNQSPE3ei&#10;tu6suJto/333UOjx8b43u9n04k6j6ywriFcRCOLa6o4bBafy8JSCcB5ZY2+ZFPyQg9128bDBTNuJ&#10;P+le+EaEEHYZKmi9HzIpXd2SQbeyA3HgrnY06AMcG6lHnEK46eVzFL1Kgx2HhhYH2rdUfxc3o+CM&#10;l5eyKuo8L6oknr7yUuuPd6WWj/PbGoSn2f+L/9xHrSBNwvxwJ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HR1wgAAANwAAAAPAAAAAAAAAAAAAAAAAJgCAABkcnMvZG93&#10;bnJldi54bWxQSwUGAAAAAAQABAD1AAAAhwMAAAAA&#10;" adj="0,,0" path="m46838,11354l34747,,,,,22047r16358,l16358,69685r14135,l30493,22047r16345,l46838,11354xe" filled="f" strokeweight=".3pt">
              <v:stroke joinstyle="round" endcap="round"/>
              <v:formulas/>
              <v:path arrowok="t" o:connecttype="custom" o:connectlocs="469,114;348,0;0,0;0,221;164,221;164,697;305,697;305,221;469,221;469,114" o:connectangles="0,0,0,0,0,0,0,0,0,0" textboxrect="0,0,46838,69685"/>
            </v:shape>
            <v:shape id="Shape 5756" o:spid="_x0000_s1303" style="position:absolute;left:6501;top:3067;width:1792;height:4146;visibility:visible" coordsize="179159,414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hxsMA&#10;AADcAAAADwAAAGRycy9kb3ducmV2LnhtbESPQYvCMBSE74L/ITzBm6a1INI1isoKiifrwl4fzdum&#10;2LyUJqvVX28WFjwOM/MNs1z3thE36nztWEE6TUAQl07XXCn4uuwnCxA+IGtsHJOCB3lYr4aDJeba&#10;3flMtyJUIkLY56jAhNDmUvrSkEU/dS1x9H5cZzFE2VVSd3iPcNvIWZLMpcWa44LBlnaGymvxaxUc&#10;C073p+/d83ObJZlJZ0Zm216p8ajffIAI1Id3+L990AoWWQp/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2hxsMAAADcAAAADwAAAAAAAAAAAAAAAACYAgAAZHJzL2Rv&#10;d25yZXYueG1sUEsFBgAAAAAEAAQA9QAAAIgDAAAAAA==&#10;" adj="0,,0" path="m52463,r74220,c133274,,138646,5372,138646,11964r,36766c143967,49213,149314,49530,154572,50178v8737,317,12687,8229,12687,15253l167259,214744v,7913,-4585,19241,-7773,26747c156642,247841,154470,254521,152667,261366v16344,16243,26492,38748,26492,63640c179159,374510,139052,414643,89573,414643,40094,414643,,374510,,325006,,300114,10135,277597,26492,261366v-1803,-6845,-3988,-13525,-6832,-19875c16472,233985,11887,222657,11887,214744r,-149313c11887,58407,15837,50495,24587,50178v5258,-648,10605,-965,15913,-1448l40500,11964c40500,5372,45872,,52463,xe" strokeweight=".3pt">
              <v:stroke joinstyle="round" endcap="round"/>
              <v:formulas/>
              <v:path arrowok="t" o:connecttype="custom" o:connectlocs="525,0;1267,0;1387,120;1387,487;1546,502;1673,654;1673,2147;1595,2415;1527,2613;1792,3250;896,4146;0,3250;265,2613;197,2415;119,2147;119,654;246,502;405,487;405,120;525,0" o:connectangles="0,0,0,0,0,0,0,0,0,0,0,0,0,0,0,0,0,0,0,0" textboxrect="0,0,179159,414643"/>
            </v:shape>
            <v:shape id="Shape 5757" o:spid="_x0000_s1304" style="position:absolute;left:6706;top:5662;width:691;height:1366;visibility:visible" coordsize="69126,1366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UlsQA&#10;AADcAAAADwAAAGRycy9kb3ducmV2LnhtbESPzWrDMBCE74W+g9hALqWRk0AIbmQTCi259FAnJdfF&#10;2lom1spI8k/evioUehxm5hvmUM62EyP50DpWsF5lIIhrp1tuFFzOb897ECEia+wck4I7BSiLx4cD&#10;5tpN/EljFRuRIBxyVGBi7HMpQ23IYli5njh5385bjEn6RmqPU4LbTm6ybCcttpwWDPb0aqi+VYNV&#10;sPXH5v3rw/RXM96vcorD+qkalFou5uMLiEhz/A//tU9awX67gd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1JbEAAAA3AAAAA8AAAAAAAAAAAAAAAAAmAIAAGRycy9k&#10;b3ducmV2LnhtbFBLBQYAAAAABAAEAPUAAACJAwAAAAA=&#10;" adj="0,,0" path="m5728,v3086,11049,4724,22708,4724,34760c10452,48057,8458,60871,4725,72949,1968,80873,,88252,5601,97510v11696,23203,35750,39129,63525,39129e" filled="f" strokeweight=".3pt">
              <v:stroke joinstyle="round" endcap="round"/>
              <v:formulas/>
              <v:path arrowok="t" o:connecttype="custom" o:connectlocs="57,0;104,348;47,729;56,975;691,1366" o:connectangles="0,0,0,0,0" textboxrect="0,0,69126,136639"/>
            </v:shape>
            <v:shape id="Shape 5758" o:spid="_x0000_s1305" style="position:absolute;left:6861;top:3556;width:536;height:27;visibility:visible" coordsize="53582,2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cyMMA&#10;AADcAAAADwAAAGRycy9kb3ducmV2LnhtbESPQYvCMBSE74L/ITzBm6ZWWKQaRQTBvSzornh9NM+2&#10;2rzUJGrrrzcLC3scZuYbZrFqTS0e5HxlWcFknIAgzq2uuFDw870dzUD4gKyxtkwKOvKwWvZ7C8y0&#10;ffKeHodQiAhhn6GCMoQmk9LnJRn0Y9sQR+9sncEQpSukdviMcFPLNEk+pMGK40KJDW1Kyq+Hu1Hw&#10;WTjTnfjsussrvSe3r5Dqo1ZqOGjXcxCB2vAf/mvvtILZdAq/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cyMMAAADcAAAADwAAAAAAAAAAAAAAAACYAgAAZHJzL2Rv&#10;d25yZXYueG1sUEsFBgAAAAAEAAQA9QAAAIgDAAAAAA==&#10;" adj="0,,0" path="m53582,c35497,,17615,889,,2629e" filled="f" strokeweight=".3pt">
              <v:stroke joinstyle="round" endcap="round"/>
              <v:formulas/>
              <v:path arrowok="t" o:connecttype="custom" o:connectlocs="536,0;0,27" o:connectangles="0,0" textboxrect="0,0,53582,2629"/>
            </v:shape>
            <v:shape id="Shape 5759" o:spid="_x0000_s1306" style="position:absolute;left:7130;top:5360;width:267;height:1631;visibility:visible" coordsize="26657,163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iMccA&#10;AADcAAAADwAAAGRycy9kb3ducmV2LnhtbESPT0sDMRTE70K/Q3iCF7HZWGvL2rQU+wfx1lbE42Pz&#10;3CzdvKybtLv99o0geBxm5jfMbNG7WpypDZVnDWqYgSAuvKm41PBx2DxMQYSIbLD2TBouFGAxH9zM&#10;MDe+4x2d97EUCcIhRw02xiaXMhSWHIahb4iT9+1bhzHJtpSmxS7BXS0fs+xZOqw4LVhs6NVScdyf&#10;nIbxaqu6z69yff/e/RzUUk2sqida3932yxcQkfr4H/5rvxkN09ET/J5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zYjHHAAAA3AAAAA8AAAAAAAAAAAAAAAAAmAIAAGRy&#10;cy9kb3ducmV2LnhtbFBLBQYAAAAABAAEAPUAAACMAwAAAAA=&#10;" adj="0,,0" path="m26657,v,,-14300,,-21958,c317,,12,1663,12,5626,,34696,,151879,,151879v,4382,305,10376,4699,11252e" filled="f" strokeweight=".3pt">
              <v:stroke joinstyle="round" endcap="round"/>
              <v:formulas/>
              <v:path arrowok="t" o:connecttype="custom" o:connectlocs="267,0;47,0;0,56;0,1519;47,1631" o:connectangles="0,0,0,0,0" textboxrect="0,0,26657,163131"/>
            </v:shape>
            <v:shape id="Shape 5760" o:spid="_x0000_s1307" style="position:absolute;left:6949;top:5241;width:448;height:1677;visibility:visible" coordsize="44768,167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sCcUA&#10;AADcAAAADwAAAGRycy9kb3ducmV2LnhtbESPQWvCQBSE74L/YXlCb7rRYrGpq4jQIl7UKNLjI/ua&#10;DWbfptmtif/eFQoeh5n5hpkvO1uJKzW+dKxgPEpAEOdOl1woOB0/hzMQPiBrrByTght5WC76vTmm&#10;2rV8oGsWChEh7FNUYEKoUyl9bsiiH7maOHo/rrEYomwKqRtsI9xWcpIkb9JiyXHBYE1rQ/kl+7MK&#10;Olyf33Nz+y1Xm+1kl3235699odTLoFt9gAjUhWf4v73RCmav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KwJxQAAANwAAAAPAAAAAAAAAAAAAAAAAJgCAABkcnMv&#10;ZG93bnJldi54bWxQSwUGAAAAAAQABAD1AAAAigMAAAAA&#10;" adj="0,,0" path="m44768,l18111,c11506,,6160,5385,6160,11964r,142658c6160,159893,6160,167792,,162941e" filled="f" strokeweight=".3pt">
              <v:stroke joinstyle="round" endcap="round"/>
              <v:formulas/>
              <v:path arrowok="t" o:connecttype="custom" o:connectlocs="448,0;181,0;62,120;62,1545;0,1629" o:connectangles="0,0,0,0,0" textboxrect="0,0,44768,167792"/>
            </v:shape>
            <v:shape id="Shape 5761" o:spid="_x0000_s1308" style="position:absolute;left:7397;top:5640;width:691;height:1388;visibility:visible" coordsize="69126,1388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DSMYA&#10;AADcAAAADwAAAGRycy9kb3ducmV2LnhtbESP3WrCQBSE7wt9h+UUvAm60VKR6CqltLRUCv7eH7LH&#10;JJg9G7PbZH17tyD0cpiZb5jFKphadNS6yrKC8SgFQZxbXXGh4LD/GM5AOI+ssbZMCq7kYLV8fFhg&#10;pm3PW+p2vhARwi5DBaX3TSaly0sy6Ea2IY7eybYGfZRtIXWLfYSbWk7SdCoNVhwXSmzoraT8vPs1&#10;Ct7X300ffo5r14XP/Hp5SY7JJlFq8BRe5yA8Bf8fvre/tILZ8xT+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VDSMYAAADcAAAADwAAAAAAAAAAAAAAAACYAgAAZHJz&#10;L2Rvd25yZXYueG1sUEsFBgAAAAAEAAQA9QAAAIsDAAAAAA==&#10;" adj="0,,0" path="m64058,c60566,11697,58674,24092,58674,36957v,13297,2006,26111,5715,38189c67158,83071,69126,90449,63538,99707,51829,122910,27775,138836,,138836e" filled="f" strokeweight=".3pt">
              <v:stroke joinstyle="round" endcap="round"/>
              <v:formulas/>
              <v:path arrowok="t" o:connecttype="custom" o:connectlocs="640,0;587,369;644,751;635,997;0,1388" o:connectangles="0,0,0,0,0" textboxrect="0,0,69126,138836"/>
            </v:shape>
            <v:shape id="Shape 5762" o:spid="_x0000_s1309" style="position:absolute;left:7397;top:3556;width:565;height:30;visibility:visible" coordsize="56490,29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1IccA&#10;AADcAAAADwAAAGRycy9kb3ducmV2LnhtbESPQU/CQBSE7yb8h80j4SZbNMFSWYgoGA6SICDnR/fR&#10;Vrpv2+4K5d+7JCYeJzPzTWY8bU0pztS4wrKCQT8CQZxaXXCmYLdd3McgnEfWWFomBVdyMJ107saY&#10;aHvhTzpvfCYChF2CCnLvq0RKl+Zk0PVtRRy8o20M+iCbTOoGLwFuSvkQRUNpsOCwkGNFrzmlp82P&#10;UTD7ni9G7burD3X88bVeve3rYmeU6nXbl2cQnlr/H/5rL7WC+PEJbm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0dSHHAAAA3AAAAA8AAAAAAAAAAAAAAAAAmAIAAGRy&#10;cy9kb3ducmV2LnhtbFBLBQYAAAAABAAEAPUAAACMAwAAAAA=&#10;" adj="0,,0" path="m,c19075,,37897,991,56490,2921e" filled="f" strokeweight=".3pt">
              <v:stroke joinstyle="round" endcap="round"/>
              <v:formulas/>
              <v:path arrowok="t" o:connecttype="custom" o:connectlocs="0,0;565,30" o:connectangles="0,0" textboxrect="0,0,56490,2921"/>
            </v:shape>
            <v:shape id="Shape 5763" o:spid="_x0000_s1310" style="position:absolute;left:7397;top:5360;width:267;height:1631;visibility:visible" coordsize="26670,163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Cz8IA&#10;AADcAAAADwAAAGRycy9kb3ducmV2LnhtbERPz2uDMBS+F/o/hFfYrY1WGMU1ylgRBjvZdozdHubN&#10;yMyLmNTq/vrlMNjx4/t9LGfbi4lG3zlWkO4SEMSN0x23Cq6XansA4QOyxt4xKVjIQ1msV0fMtbtz&#10;TdM5tCKGsM9RgQlhyKX0jSGLfucG4sh9udFiiHBspR7xHsNtL/dJ8igtdhwbDA70Yqj5Pt+sgqxb&#10;7Mcyufoz3NIfMyfv0+mtUuphMz8/gQg0h3/xn/tVKzhkcW08E4+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8LPwgAAANwAAAAPAAAAAAAAAAAAAAAAAJgCAABkcnMvZG93&#10;bnJldi54bWxQSwUGAAAAAAQABAD1AAAAhwMAAAAA&#10;" adj="0,,0" path="m,c,,14300,,21958,v4369,,4686,1663,4686,5626c26670,34696,26670,151879,26670,151879v,4382,-305,10376,-4712,11252e" filled="f" strokeweight=".3pt">
              <v:stroke joinstyle="round" endcap="round"/>
              <v:formulas/>
              <v:path arrowok="t" o:connecttype="custom" o:connectlocs="0,0;220,0;267,56;267,1519;220,1631" o:connectangles="0,0,0,0,0" textboxrect="0,0,26670,163131"/>
            </v:shape>
            <v:shape id="Shape 5764" o:spid="_x0000_s1311" style="position:absolute;left:7397;top:5241;width:448;height:1677;visibility:visible" coordsize="44780,167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rQcUA&#10;AADcAAAADwAAAGRycy9kb3ducmV2LnhtbESPT4vCMBTE74LfITzBi2iqgmjXKLuCoO7JP5e9vW3e&#10;ttXkpTRR67c3C4LHYWZ+w8yXjTXiRrUvHSsYDhIQxJnTJecKTsd1fwrCB2SNxjEpeJCH5aLdmmOq&#10;3Z33dDuEXEQI+xQVFCFUqZQ+K8iiH7iKOHp/rrYYoqxzqWu8R7g1cpQkE2mx5LhQYEWrgrLL4WoV&#10;7Ia7zbZ3HK1+gjyfjPltvmePL6W6nebzA0SgJrzDr/ZGK5iOZ/B/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StBxQAAANwAAAAPAAAAAAAAAAAAAAAAAJgCAABkcnMv&#10;ZG93bnJldi54bWxQSwUGAAAAAAQABAD1AAAAigMAAAAA&#10;" adj="0,,0" path="m,l26670,v6591,,11938,5385,11938,11964l38608,154622v,5271,,13170,6172,8319e" filled="f" strokeweight=".3pt">
              <v:stroke joinstyle="round" endcap="round"/>
              <v:formulas/>
              <v:path arrowok="t" o:connecttype="custom" o:connectlocs="0,0;267,0;386,120;386,1545;448,1629" o:connectangles="0,0,0,0,0" textboxrect="0,0,44780,167792"/>
            </v:shape>
            <v:shape id="Shape 5765" o:spid="_x0000_s1312" style="position:absolute;left:6634;top:3796;width:1525;height:0;visibility:visible" coordsize="152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9sMAA&#10;AADcAAAADwAAAGRycy9kb3ducmV2LnhtbERPTYvCMBC9C/6HMII3TVe0SLeprIq411VBvA3NbFts&#10;JiWJWv31m4Owx8f7zle9acWdnG8sK/iYJiCIS6sbrhScjrvJEoQPyBpby6TgSR5WxXCQY6btg3/o&#10;fgiViCHsM1RQh9BlUvqyJoN+ajviyP1aZzBE6CqpHT5iuGnlLElSabDh2FBjR5uayuvhZhTsL8m2&#10;Shfabaw7X8+v23GdplulxqP+6xNEoD78i9/ub61gOY/z45l4BG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I9sMAAAADcAAAADwAAAAAAAAAAAAAAAACYAgAAZHJzL2Rvd25y&#10;ZXYueG1sUEsFBgAAAAAEAAQA9QAAAIUDAAAAAA==&#10;" adj="0,,0" path="m,l152502,e" filled="f" strokeweight=".3pt">
              <v:stroke joinstyle="round" endcap="round"/>
              <v:formulas/>
              <v:path arrowok="t" o:connecttype="custom" o:connectlocs="0,0;1525,0" o:connectangles="0,0" textboxrect="0,0,152502,0"/>
            </v:shape>
            <v:shape id="Shape 5766" o:spid="_x0000_s1313" style="position:absolute;left:6634;top:4096;width:1525;height:0;visibility:visible" coordsize="152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YK8QA&#10;AADcAAAADwAAAGRycy9kb3ducmV2LnhtbESPQWvCQBSE7wX/w/IEb3WTYoNEV9FIaa+Ngnh7ZJ9J&#10;MPs27K4m7a/vFgo9DjPzDbPejqYTD3K+tawgnScgiCurW64VnI5vz0sQPiBr7CyTgi/ysN1MntaY&#10;azvwJz3KUIsIYZ+jgiaEPpfSVw0Z9HPbE0fvap3BEKWrpXY4RLjp5EuSZNJgy3GhwZ6KhqpbeTcK&#10;3i/Joc5etSusO9/O3/fjPssOSs2m424FItAY/sN/7Q+tYLlI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umCvEAAAA3AAAAA8AAAAAAAAAAAAAAAAAmAIAAGRycy9k&#10;b3ducmV2LnhtbFBLBQYAAAAABAAEAPUAAACJAwAAAAA=&#10;" adj="0,,0" path="m,l152502,e" filled="f" strokeweight=".3pt">
              <v:stroke joinstyle="round" endcap="round"/>
              <v:formulas/>
              <v:path arrowok="t" o:connecttype="custom" o:connectlocs="0,0;1525,0" o:connectangles="0,0" textboxrect="0,0,152502,0"/>
            </v:shape>
            <v:shape id="Shape 5767" o:spid="_x0000_s1314" style="position:absolute;left:6634;top:4397;width:1525;height:0;visibility:visible" coordsize="152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GXMUA&#10;AADcAAAADwAAAGRycy9kb3ducmV2LnhtbESPQWvCQBSE70L/w/IKvelGaYOkrmINpb02KUhvj+xr&#10;Esy+Dbtrkvrr3YLgcZiZb5jNbjKdGMj51rKC5SIBQVxZ3XKt4Lt8n69B+ICssbNMCv7Iw277MNtg&#10;pu3IXzQUoRYRwj5DBU0IfSalrxoy6Be2J47er3UGQ5SultrhGOGmk6skSaXBluNCgz0dGqpOxdko&#10;+PhJ8jp90e5g3fF0vJzLtzTNlXp6nPavIAJN4R6+tT+1gvXzCv7Px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ZcxQAAANwAAAAPAAAAAAAAAAAAAAAAAJgCAABkcnMv&#10;ZG93bnJldi54bWxQSwUGAAAAAAQABAD1AAAAigMAAAAA&#10;" adj="0,,0" path="m,l152502,e" filled="f" strokeweight=".3pt">
              <v:stroke joinstyle="round" endcap="round"/>
              <v:formulas/>
              <v:path arrowok="t" o:connecttype="custom" o:connectlocs="0,0;1525,0" o:connectangles="0,0" textboxrect="0,0,152502,0"/>
            </v:shape>
            <v:shape id="Shape 5768" o:spid="_x0000_s1315" style="position:absolute;left:6634;top:4698;width:1525;height:0;visibility:visible" coordsize="152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jx8QA&#10;AADcAAAADwAAAGRycy9kb3ducmV2LnhtbESPW4vCMBSE3xf8D+EIvq2ply1SjeIFcV9XBfHt0Bzb&#10;YnNSkqjVX79ZWPBxmJlvmNmiNbW4k/OVZQWDfgKCOLe64kLB8bD9nIDwAVljbZkUPMnDYt75mGGm&#10;7YN/6L4PhYgQ9hkqKENoMil9XpJB37cNcfQu1hkMUbpCaoePCDe1HCZJKg1WHBdKbGhdUn7d34yC&#10;3TnZFOmXdmvrTtfT63ZYpelGqV63XU5BBGrDO/zf/tYKJuMR/J2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o8fEAAAA3AAAAA8AAAAAAAAAAAAAAAAAmAIAAGRycy9k&#10;b3ducmV2LnhtbFBLBQYAAAAABAAEAPUAAACJAwAAAAA=&#10;" adj="0,,0" path="m,l152502,e" filled="f" strokeweight=".3pt">
              <v:stroke joinstyle="round" endcap="round"/>
              <v:formulas/>
              <v:path arrowok="t" o:connecttype="custom" o:connectlocs="0,0;1525,0" o:connectangles="0,0" textboxrect="0,0,152502,0"/>
            </v:shape>
            <v:shape id="Shape 5769" o:spid="_x0000_s1316" style="position:absolute;left:6634;top:4999;width:1525;height:0;visibility:visible" coordsize="152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7s8UA&#10;AADcAAAADwAAAGRycy9kb3ducmV2LnhtbESPQWvCQBSE70L/w/IKvenGkgZJXcUqpb02KUhvj+xr&#10;Esy+Dbtrkvrr3YLgcZiZb5j1djKdGMj51rKC5SIBQVxZ3XKt4Lt8n69A+ICssbNMCv7Iw3bzMFtj&#10;ru3IXzQUoRYRwj5HBU0IfS6lrxoy6Be2J47er3UGQ5SultrhGOGmk89JkkmDLceFBnvaN1SdirNR&#10;8PGTHOrsRbu9dcfT8XIu37LsoNTT47R7BRFoCvfwrf2pFazSFP7Px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uzxQAAANwAAAAPAAAAAAAAAAAAAAAAAJgCAABkcnMv&#10;ZG93bnJldi54bWxQSwUGAAAAAAQABAD1AAAAigMAAAAA&#10;" adj="0,,0" path="m,l152502,e" filled="f" strokeweight=".3pt">
              <v:stroke joinstyle="round" endcap="round"/>
              <v:formulas/>
              <v:path arrowok="t" o:connecttype="custom" o:connectlocs="0,0;1525,0" o:connectangles="0,0" textboxrect="0,0,152502,0"/>
            </v:shape>
            <v:shape id="Shape 5770" o:spid="_x0000_s1317" style="position:absolute;left:2332;top:5882;width:127;height:0;visibility:visible" coordsize="127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o0cYA&#10;AADcAAAADwAAAGRycy9kb3ducmV2LnhtbESPT2vCQBTE74V+h+UVvNVNW5WQZhUpFhQPJWkPHh/Z&#10;1/xp9m3Irib66d2C4HGYmd8w6Wo0rThR72rLCl6mEQjiwuqaSwU/35/PMQjnkTW2lknBmRyslo8P&#10;KSbaDpzRKfelCBB2CSqovO8SKV1RkUE3tR1x8H5tb9AH2ZdS9zgEuGnlaxQtpMGaw0KFHX1UVPzl&#10;R6Ngt8kOs2bYv0XreHv5ck3O2SFXavI0rt9BeBr9PXxrb7WCeDaH/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Wo0cYAAADcAAAADwAAAAAAAAAAAAAAAACYAgAAZHJz&#10;L2Rvd25yZXYueG1sUEsFBgAAAAAEAAQA9QAAAIsDAAAAAA==&#10;" adj="0,,0" path="m12725,l,e" filled="f" strokeweight=".7pt">
              <v:stroke joinstyle="round" endcap="round"/>
              <v:formulas/>
              <v:path arrowok="t" o:connecttype="custom" o:connectlocs="127,0;0,0" o:connectangles="0,0" textboxrect="0,0,12725,0"/>
            </v:shape>
            <v:shape id="Shape 5771" o:spid="_x0000_s1318" style="position:absolute;left:6361;top:7077;width:105;height:267;visibility:visible" coordsize="10528,26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Iw8MA&#10;AADcAAAADwAAAGRycy9kb3ducmV2LnhtbESPUWvCQBCE3wv+h2MF3+rFKiLRU0QpivTF2B+wza1J&#10;MLcXc6vGf+8VCn0cZuYbZrHqXK3u1IbKs4HRMAFFnHtbcWHg+/T5PgMVBNli7ZkMPCnAatl7W2Bq&#10;/YOPdM+kUBHCIUUDpUiTah3ykhyGoW+Io3f2rUOJsi20bfER4a7WH0ky1Q4rjgslNrQpKb9kN2fg&#10;fLplx+d4n/DV/Ry+dlvxGy3GDPrdeg5KqJP/8F97bw3MJlP4PROPgF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rIw8MAAADcAAAADwAAAAAAAAAAAAAAAACYAgAAZHJzL2Rv&#10;d25yZXYueG1sUEsFBgAAAAAEAAQA9QAAAIgDAAAAAA==&#10;" adj="0,,0" path="m889,26772c,9652,5271,3505,10528,e" filled="f" strokeweight=".3pt">
              <v:stroke joinstyle="round" endcap="round"/>
              <v:formulas/>
              <v:path arrowok="t" o:connecttype="custom" o:connectlocs="9,267;105,0" o:connectangles="0,0" textboxrect="0,0,10528,26772"/>
            </v:shape>
            <v:shape id="Shape 5772" o:spid="_x0000_s1319" style="position:absolute;left:10329;top:8223;width:586;height:0;visibility:visible" coordsize="58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ZesMUA&#10;AADcAAAADwAAAGRycy9kb3ducmV2LnhtbESPUWvCQBCE34X+h2MLfdNLS9EYPUOoKL4U25gfsM2t&#10;SWhuL9ydGv99r1Do4zA73+ys89H04krOd5YVPM8SEMS11R03CqrTbpqC8AFZY2+ZFNzJQ755mKwx&#10;0/bGn3QtQyMihH2GCtoQhkxKX7dk0M/sQBy9s3UGQ5SukdrhLcJNL1+SZC4NdhwbWhzoraX6u7yY&#10;+Eb15Y5N+mG278vlPrhTVeySSqmnx7FYgQg0hv/jv/RBK0hfF/A7JhJ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l6wxQAAANwAAAAPAAAAAAAAAAAAAAAAAJgCAABkcnMv&#10;ZG93bnJldi54bWxQSwUGAAAAAAQABAD1AAAAigMAAAAA&#10;" adj="0,,0" path="m,l58610,e" filled="f" strokeweight=".7pt">
              <v:stroke joinstyle="round" endcap="round"/>
              <v:formulas/>
              <v:path arrowok="t" o:connecttype="custom" o:connectlocs="0,0;586,0" o:connectangles="0,0" textboxrect="0,0,58610,0"/>
            </v:shape>
            <v:shape id="Shape 5773" o:spid="_x0000_s1320" style="position:absolute;left:9197;top:8223;width:570;height:0;visibility:visible" coordsize="570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h8EA&#10;AADcAAAADwAAAGRycy9kb3ducmV2LnhtbERPy4rCMBTdC/MP4Q7MTlOtaKlGGQRRl1Mf62tzbes0&#10;N7XJaP37yUJweTjv+bIztbhT6yrLCoaDCARxbnXFhYLDft1PQDiPrLG2TAqe5GC5+OjNMdX2wT90&#10;z3whQgi7FBWU3jeplC4vyaAb2IY4cBfbGvQBtoXULT5CuKnlKIom0mDFoaHEhlYl5b/Zn1FwO97i&#10;Yr9an+NrdtoN42STnKes1Ndn9z0D4anzb/HLvdUKknFYG86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nxYfBAAAA3AAAAA8AAAAAAAAAAAAAAAAAmAIAAGRycy9kb3du&#10;cmV2LnhtbFBLBQYAAAAABAAEAPUAAACGAwAAAAA=&#10;" adj="0,,0" path="m,l57048,e" filled="f" strokeweight=".7pt">
              <v:stroke joinstyle="round" endcap="round"/>
              <v:formulas/>
              <v:path arrowok="t" o:connecttype="custom" o:connectlocs="0,0;570,0" o:connectangles="0,0" textboxrect="0,0,57048,0"/>
            </v:shape>
            <v:shape id="Shape 5774" o:spid="_x0000_s1321" style="position:absolute;left:8064;top:8223;width:571;height:0;visibility:visible" coordsize="570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gHMUA&#10;AADcAAAADwAAAGRycy9kb3ducmV2LnhtbESPQWvCQBSE70L/w/IK3nSjEZumrlKEUD0a256f2dck&#10;bfZtzG5j/PfdguBxmJlvmNVmMI3oqXO1ZQWzaQSCuLC65lLB+zGbJCCcR9bYWCYFV3KwWT+MVphq&#10;e+ED9bkvRYCwS1FB5X2bSumKigy6qW2Jg/dlO4M+yK6UusNLgJtGzqNoKQ3WHBYqbGlbUfGT/xoF&#10;549zXB632Sn+zj/3szh5S05PrNT4cXh9AeFp8Pfwrb3TCpLFM/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2AcxQAAANwAAAAPAAAAAAAAAAAAAAAAAJgCAABkcnMv&#10;ZG93bnJldi54bWxQSwUGAAAAAAQABAD1AAAAigMAAAAA&#10;" adj="0,,0" path="m,l57048,e" filled="f" strokeweight=".7pt">
              <v:stroke joinstyle="round" endcap="round"/>
              <v:formulas/>
              <v:path arrowok="t" o:connecttype="custom" o:connectlocs="0,0;571,0" o:connectangles="0,0" textboxrect="0,0,57048,0"/>
            </v:shape>
            <v:shape id="Shape 5775" o:spid="_x0000_s1322" style="position:absolute;left:9197;top:7296;width:1;height:929;visibility:visible" coordsize="38,92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Q28EA&#10;AADcAAAADwAAAGRycy9kb3ducmV2LnhtbERPz2vCMBS+C/sfwht4KTO1zCHVWEQoCMPD2g08Pppn&#10;W2xeShK1++/NYbDjx/d7W0xmEHdyvresYLlIQRA3VvfcKviuy7c1CB+QNQ6WScEveSh2L7Mt5to+&#10;+IvuVWhFDGGfo4IuhDGX0jcdGfQLOxJH7mKdwRCha6V2+IjhZpBZmn5Igz3Hhg5HOnTUXKubUUAc&#10;6oqa07nM3PBznj6T9ysmSs1fp/0GRKAp/Iv/3EetYL2K8+OZe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VUNvBAAAA3AAAAA8AAAAAAAAAAAAAAAAAmAIAAGRycy9kb3du&#10;cmV2LnhtbFBLBQYAAAAABAAEAPUAAACGAwAAAAA=&#10;" adj="0,,0" path="m,92901l38,e" filled="f" strokeweight=".3pt">
              <v:stroke joinstyle="round" endcap="round"/>
              <v:formulas/>
              <v:path arrowok="t" o:connecttype="custom" o:connectlocs="0,929;1,0" o:connectangles="0,0" textboxrect="0,0,38,92901"/>
            </v:shape>
            <v:shape id="Shape 5776" o:spid="_x0000_s1323" style="position:absolute;left:8635;top:8225;width:562;height:147;visibility:visible" coordsize="56249,14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89acQA&#10;AADcAAAADwAAAGRycy9kb3ducmV2LnhtbESPQWvCQBSE7wX/w/IEL6VuIq1I6ipBq7RHo7TXR/aZ&#10;DWbfhuw2if++Wyj0OMzMN8x6O9pG9NT52rGCdJ6AIC6drrlScDkfnlYgfEDW2DgmBXfysN1MHtaY&#10;aTfwifoiVCJC2GeowITQZlL60pBFP3ctcfSurrMYouwqqTscItw2cpEkS2mx5rhgsKWdofJWfFsF&#10;be4+vspjmvb7Z8ofL28LMxSfSs2mY/4KItAY/sN/7XetYPWS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WnEAAAA3AAAAA8AAAAAAAAAAAAAAAAAmAIAAGRycy9k&#10;b3ducmV2LnhtbFBLBQYAAAAABAAEAPUAAACJAwAAAAA=&#10;" adj="0,,0" path="m,l,2756c,9335,5359,14719,11951,14719r32283,c50813,14719,56210,9335,56223,2756l56249,e" filled="f" strokeweight=".7pt">
              <v:stroke joinstyle="round" endcap="round"/>
              <v:formulas/>
              <v:path arrowok="t" o:connecttype="custom" o:connectlocs="0,0;0,28;119,147;442,147;562,28;562,0" o:connectangles="0,0,0,0,0,0" textboxrect="0,0,56249,14719"/>
            </v:shape>
            <v:shape id="Shape 5777" o:spid="_x0000_s1324" style="position:absolute;left:8635;top:7305;width:0;height:920;visibility:visible" coordsize="0,920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Ng8EA&#10;AADcAAAADwAAAGRycy9kb3ducmV2LnhtbESP3YrCMBSE7xd8h3AE79ZUQZGuUVZR8EbEnwc4Nmeb&#10;ss1JSWKtb28EwcthZr5h5svO1qIlHyrHCkbDDARx4XTFpYLLefs9AxEissbaMSl4UIDlovc1x1y7&#10;Ox+pPcVSJAiHHBWYGJtcylAYshiGriFO3p/zFmOSvpTa4z3BbS3HWTaVFitOCwYbWhsq/k83q+Da&#10;hFBo4137qDeTA3crt0ej1KDf/f6AiNTFT/jd3mkFs8kYXmfS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cTYPBAAAA3AAAAA8AAAAAAAAAAAAAAAAAmAIAAGRycy9kb3du&#10;cmV2LnhtbFBLBQYAAAAABAAEAPUAAACGAwAAAAA=&#10;" adj="0,,0" path="m,l,92011e" filled="f" strokeweight=".3pt">
              <v:stroke joinstyle="round" endcap="round"/>
              <v:formulas/>
              <v:path arrowok="t" o:connecttype="custom" o:connectlocs="0,0;0,920" o:connectangles="0,0" textboxrect="0,0,0,92011"/>
            </v:shape>
            <v:shape id="Shape 5778" o:spid="_x0000_s1325" style="position:absolute;left:5804;top:6906;width:136;height:438;visibility:visible" coordsize="13602,43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8MMMA&#10;AADcAAAADwAAAGRycy9kb3ducmV2LnhtbESPQYvCMBSE7wv+h/AEL4umq6tINYooggdZ0IrnR/Ns&#10;i81LabJt/fdGEDwOM/MNs1x3phQN1a6wrOBnFIEgTq0uOFNwSfbDOQjnkTWWlknBgxysV72vJcba&#10;tnyi5uwzESDsYlSQe1/FUro0J4NuZCvi4N1sbdAHWWdS19gGuCnlOIpm0mDBYSHHirY5pffzv1Gw&#10;exybS3nfuqT5/fveJZ1pE74qNeh3mwUIT53/hN/tg1Ywn07gdS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n8MMMAAADcAAAADwAAAAAAAAAAAAAAAACYAgAAZHJzL2Rv&#10;d25yZXYueG1sUEsFBgAAAAAEAAQA9QAAAIgDAAAAAA==&#10;" adj="0,,0" path="m,43853c1321,27610,432,,13602,889e" filled="f" strokeweight=".3pt">
              <v:stroke joinstyle="round" endcap="round"/>
              <v:formulas/>
              <v:path arrowok="t" o:connecttype="custom" o:connectlocs="0,438;136,9" o:connectangles="0,0" textboxrect="0,0,13602,43853"/>
            </v:shape>
            <v:shape id="Shape 5779" o:spid="_x0000_s1326" style="position:absolute;left:2041;top:2052;width:1758;height:1334;visibility:visible" coordsize="175768,13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VuMQA&#10;AADcAAAADwAAAGRycy9kb3ducmV2LnhtbESPQWsCMRSE74X+h/AK3mq2Ust2a5QiCD2IUtdLb4/N&#10;62bbzcuSxHX11xtB8DjMzDfMbDHYVvTkQ+NYwcs4A0FcOd1wrWBfrp5zECEia2wdk4ITBVjMHx9m&#10;WGh35G/qd7EWCcKhQAUmxq6QMlSGLIax64iT9+u8xZikr6X2eExw28pJlr1Jiw2nBYMdLQ1V/7uD&#10;VfDuPWY/65psT+V5X5p+8+e3So2ehs8PEJGGeA/f2l9aQT59he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VbjEAAAA3AAAAA8AAAAAAAAAAAAAAAAAmAIAAGRycy9k&#10;b3ducmV2LnhtbFBLBQYAAAAABAAEAPUAAACJAwAAAAA=&#10;" adj="0,,0" path="m175768,v-1308,1778,-2629,3543,-3962,5296c126035,65583,65989,108674,,133388e" filled="f" strokeweight=".7pt">
              <v:stroke joinstyle="round" endcap="round"/>
              <v:formulas/>
              <v:path arrowok="t" o:connecttype="custom" o:connectlocs="1758,0;1718,53;0,1334" o:connectangles="0,0,0" textboxrect="0,0,175768,133388"/>
            </v:shape>
            <v:shape id="Shape 5780" o:spid="_x0000_s1327" style="position:absolute;left:2043;top:5886;width:271;height:99;visibility:visible" coordsize="27127,9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VccYA&#10;AADcAAAADwAAAGRycy9kb3ducmV2LnhtbESP3WrCQBSE7wXfYTlC73SjrUVTV7GCPxcimPoAh+xp&#10;Npg9G7Jbk/bpu4Lg5TAz3zCLVWcrcaPGl44VjEcJCOLc6ZILBZev7XAGwgdkjZVjUvBLHlbLfm+B&#10;qXYtn+mWhUJECPsUFZgQ6lRKnxuy6EeuJo7et2sshiibQuoG2wi3lZwkybu0WHJcMFjTxlB+zX6s&#10;gu6438yz7ed5d3ilv9y0u9PbeKLUy6Bbf4AI1IVn+NE+aAWz6RT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VccYAAADcAAAADwAAAAAAAAAAAAAAAACYAgAAZHJz&#10;L2Rvd25yZXYueG1sUEsFBgAAAAAEAAQA9QAAAIsDAAAAAA==&#10;" adj="0,,0" path="m27127,r,9932l,9932e" filled="f" strokeweight=".7pt">
              <v:stroke joinstyle="round" endcap="round"/>
              <v:formulas/>
              <v:path arrowok="t" o:connecttype="custom" o:connectlocs="271,0;271,99;0,99" o:connectangles="0,0,0" textboxrect="0,0,27127,9932"/>
            </v:shape>
            <v:shape id="Shape 5781" o:spid="_x0000_s1328" style="position:absolute;left:2314;top:3264;width:0;height:2622;visibility:visible" coordsize="0,262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YCsIA&#10;AADcAAAADwAAAGRycy9kb3ducmV2LnhtbESP0YrCMBRE3xf8h3CFfVtTV1dKNYosCD6q6wdcmmtb&#10;bW7aJNauX28EwcdhZs4wi1VvatGR85VlBeNRAoI4t7riQsHxb/OVgvABWWNtmRT8k4fVcvCxwEzb&#10;G++pO4RCRAj7DBWUITSZlD4vyaAf2YY4eifrDIYoXSG1w1uEm1p+J8lMGqw4LpTY0G9J+eVwNQou&#10;m7NtddruJl3rTun9OrWTbqvU57Bfz0EE6sM7/GpvtYL0Zw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ZgKwgAAANwAAAAPAAAAAAAAAAAAAAAAAJgCAABkcnMvZG93&#10;bnJldi54bWxQSwUGAAAAAAQABAD1AAAAhwMAAAAA&#10;" adj="0,,0" path="m,l,262191e" filled="f" strokeweight=".7pt">
              <v:stroke joinstyle="round" endcap="round"/>
              <v:formulas/>
              <v:path arrowok="t" o:connecttype="custom" o:connectlocs="0,0;0,2622" o:connectangles="0,0" textboxrect="0,0,0,262191"/>
            </v:shape>
            <v:shape id="Shape 5782" o:spid="_x0000_s1329" style="position:absolute;left:2465;top:5889;width:1192;height:1969;visibility:visible" coordsize="119189,196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CYcUA&#10;AADcAAAADwAAAGRycy9kb3ducmV2LnhtbESPzWrDMBCE74W8g9hAbo2ckjTBjWKCi6G5FJofcl2s&#10;re3WWhlJjt23rwqFHIeZ+YbZZqNpxY2cbywrWMwTEMSl1Q1XCs6n4nEDwgdkja1lUvBDHrLd5GGL&#10;qbYDf9DtGCoRIexTVFCH0KVS+rImg35uO+LofVpnMETpKqkdDhFuWvmUJM/SYMNxocaO8prK72Nv&#10;FAyXZe+uV4PF1yGnoXzti+L8rtRsOu5fQAQawz38337TCjarN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YJhxQAAANwAAAAPAAAAAAAAAAAAAAAAAJgCAABkcnMv&#10;ZG93bnJldi54bWxQSwUGAAAAAAQABAD1AAAAigMAAAAA&#10;" adj="0,,0" path="m,c9500,47638,21336,92964,28765,115227v14047,35573,46965,67209,90424,81699e" filled="f" strokeweight=".7pt">
              <v:stroke joinstyle="round" endcap="round"/>
              <v:formulas/>
              <v:path arrowok="t" o:connecttype="custom" o:connectlocs="0,0;288,1152;1192,1969" o:connectangles="0,0,0" textboxrect="0,0,119189,196926"/>
            </v:shape>
            <v:shape id="Shape 5783" o:spid="_x0000_s1330" style="position:absolute;left:2314;top:3266;width:151;height:2623;visibility:visible" coordsize="15126,262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uDb8A&#10;AADcAAAADwAAAGRycy9kb3ducmV2LnhtbERPTYvCMBC9C/6HMIIXWVNFpXSNIqLgUbuLsLehmW2q&#10;zaQ0Ueu/NwfB4+N9L9edrcWdWl85VjAZJyCIC6crLhX8/uy/UhA+IGusHZOCJ3lYr/q9JWbaPfhE&#10;9zyUIoawz1CBCaHJpPSFIYt+7BriyP271mKIsC2lbvERw20tp0mykBYrjg0GG9oaKq75zSpwZpam&#10;5+6SJ9qEXcl/h+OockoNB93mG0SgLnzEb/dBK0jncW08E4+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UC4NvwAAANwAAAAPAAAAAAAAAAAAAAAAAJgCAABkcnMvZG93bnJl&#10;di54bWxQSwUGAAAAAAQABAD1AAAAhAMAAAAA&#10;" adj="0,,0" path="m,l,143891v,31484,6642,75882,15126,118428e" filled="f" strokeweight=".7pt">
              <v:stroke joinstyle="round" endcap="round"/>
              <v:formulas/>
              <v:path arrowok="t" o:connecttype="custom" o:connectlocs="0,0;0,1439;151,2623" o:connectangles="0,0,0" textboxrect="0,0,15126,262319"/>
            </v:shape>
            <v:shape id="Shape 5784" o:spid="_x0000_s1331" style="position:absolute;left:6941;top:8203;width:553;height:20;visibility:visible" coordsize="55296,1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vhcQA&#10;AADcAAAADwAAAGRycy9kb3ducmV2LnhtbESPQWuDQBSE74H+h+UVcotrCg3WZJVQaDHQS5OS88N9&#10;UdF9a93VmPz6bqHQ4zAz3zC7fDadmGhwjWUF6ygGQVxa3XCl4Ov0tkpAOI+ssbNMCm7kIM8eFjtM&#10;tb3yJ01HX4kAYZeigtr7PpXSlTUZdJHtiYN3sYNBH+RQST3gNcBNJ5/ieCMNNhwWauzptaayPY4m&#10;UL7H+zj2STF9vJ+L86E1LW6MUsvHeb8F4Wn2/+G/dqEVJM8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74XEAAAA3AAAAA8AAAAAAAAAAAAAAAAAmAIAAGRycy9k&#10;b3ducmV2LnhtbFBLBQYAAAAABAAEAPUAAACJAwAAAAA=&#10;" adj="0,,0" path="m,c19749,1194,38392,1880,55296,1968e" filled="f" strokeweight=".7pt">
              <v:stroke joinstyle="round" endcap="round"/>
              <v:formulas/>
              <v:path arrowok="t" o:connecttype="custom" o:connectlocs="0,0;553,20" o:connectangles="0,0" textboxrect="0,0,55296,1968"/>
            </v:shape>
            <v:shape id="Shape 5785" o:spid="_x0000_s1332" style="position:absolute;left:5799;top:8097;width:570;height:61;visibility:visible" coordsize="56998,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9TCMIA&#10;AADcAAAADwAAAGRycy9kb3ducmV2LnhtbERPz2vCMBS+D/wfwhO8zdQKRTqjDMWxnsbqNq/P5pmW&#10;NS+lSWv33y+HwY4f3+/tfrKtGKn3jWMFq2UCgrhyumGj4ON8etyA8AFZY+uYFPyQh/1u9rDFXLs7&#10;v9NYBiNiCPscFdQhdLmUvqrJol+6jjhyN9dbDBH2Ruoe7zHctjJNkkxabDg21NjRoabquxysgq+1&#10;S03Q5u16Lo6XtEhvL8PnqNRiPj0/gQg0hX/xn/tVK9hkcX4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1MIwgAAANwAAAAPAAAAAAAAAAAAAAAAAJgCAABkcnMvZG93&#10;bnJldi54bWxQSwUGAAAAAAQABAD1AAAAhwMAAAAA&#10;" adj="0,,0" path="m,c19050,2311,38214,4407,56998,6159e" filled="f" strokeweight=".7pt">
              <v:stroke joinstyle="round" endcap="round"/>
              <v:formulas/>
              <v:path arrowok="t" o:connecttype="custom" o:connectlocs="0,0;570,61" o:connectangles="0,0" textboxrect="0,0,56998,6159"/>
            </v:shape>
            <v:shape id="Shape 5786" o:spid="_x0000_s1333" style="position:absolute;left:5800;top:7344;width:4;height:751;visibility:visible" coordsize="343,75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yJcMA&#10;AADcAAAADwAAAGRycy9kb3ducmV2LnhtbESP0WrCQBRE3wv+w3KFvtVNKgZJXcUqgvRN7Qdcstds&#10;NHs3Ztck/fuuIPg4zMwZZrEabC06an3lWEE6SUAQF05XXCr4Pe0+5iB8QNZYOyYFf+RhtRy9LTDX&#10;rucDdcdQighhn6MCE0KTS+kLQxb9xDXE0Tu71mKIsi2lbrGPcFvLzyTJpMWK44LBhjaGiuvxbhWc&#10;rJv2P+fvmc/2N9526XDZHIxS7+Nh/QUi0BBe4Wd7rxXMsxQ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ZyJcMAAADcAAAADwAAAAAAAAAAAAAAAACYAgAAZHJzL2Rv&#10;d25yZXYueG1sUEsFBgAAAAAEAAQA9QAAAIgDAAAAAA==&#10;" adj="0,,0" path="m,75069l343,e" filled="f" strokeweight=".3pt">
              <v:stroke joinstyle="round" endcap="round"/>
              <v:formulas/>
              <v:path arrowok="t" o:connecttype="custom" o:connectlocs="0,751;4,0" o:connectangles="0,0" textboxrect="0,0,343,75069"/>
            </v:shape>
            <v:shape id="Shape 5787" o:spid="_x0000_s1334" style="position:absolute;left:3657;top:7858;width:2143;height:381;visibility:visible" coordsize="214287,380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VWcIA&#10;AADcAAAADwAAAGRycy9kb3ducmV2LnhtbESPT4vCMBTE78J+h/AEb5qqoFKNIgvCwnrxD3h9Ns+m&#10;2LyEJrbdb78RFvY4zMxvmM2ut7VoqQmVYwXTSQaCuHC64lLB9XIYr0CEiKyxdkwKfijAbvsx2GCu&#10;Xccnas+xFAnCIUcFJkafSxkKQxbDxHni5D1cYzEm2ZRSN9gluK3lLMsW0mLFacGgp09DxfP8sgrm&#10;11NRLjW1t/392+P92HbGS6VGw36/BhGpj//hv/aXVrBazOB9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hVZwgAAANwAAAAPAAAAAAAAAAAAAAAAAJgCAABkcnMvZG93&#10;bnJldi54bWxQSwUGAAAAAAQABAD1AAAAhwMAAAAA&#10;" adj="0,,0" path="m,c38062,12421,202387,37033,202387,37033v6503,978,11837,-3607,11875,-10198l214287,23673e" filled="f" strokeweight=".7pt">
              <v:stroke joinstyle="round" endcap="round"/>
              <v:formulas/>
              <v:path arrowok="t" o:connecttype="custom" o:connectlocs="0,0;2024,371;2143,269;2143,237" o:connectangles="0,0,0,0" textboxrect="0,0,214287,38011"/>
            </v:shape>
            <v:shape id="Shape 5788" o:spid="_x0000_s1335" style="position:absolute;left:6370;top:7344;width:0;height:814;visibility:visible" coordsize="13,81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0YMEA&#10;AADcAAAADwAAAGRycy9kb3ducmV2LnhtbESPQYvCMBSE7wv+h/AWvK3pKkjtmsoilPVa9dDjo3m2&#10;oc1LaaJ2/70RBI/DzHzDbHeT7cWNRm8cK/heJCCIa6cNNwrOp+IrBeEDssbeMSn4Jw+7fPaxxUy7&#10;O5d0O4ZGRAj7DBW0IQyZlL5uyaJfuIE4ehc3WgxRjo3UI94j3PZymSRradFwXGhxoH1LdXe8WgVX&#10;81cN1b6yXG7SUyddURamUGr+Of3+gAg0hXf41T5oBel6Bc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j9GDBAAAA3AAAAA8AAAAAAAAAAAAAAAAAmAIAAGRycy9kb3du&#10;cmV2LnhtbFBLBQYAAAAABAAEAPUAAACGAwAAAAA=&#10;" adj="0,,0" path="m13,81394l,e" filled="f" strokeweight=".3pt">
              <v:stroke joinstyle="round" endcap="round"/>
              <v:formulas/>
              <v:path arrowok="t" o:connecttype="custom" o:connectlocs="1,814;0,0" o:connectangles="0,0" textboxrect="0,0,0,81394"/>
            </v:shape>
            <v:shape id="Shape 5789" o:spid="_x0000_s1336" style="position:absolute;left:6370;top:8158;width:570;height:191;visibility:visible" coordsize="56972,19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R58YA&#10;AADcAAAADwAAAGRycy9kb3ducmV2LnhtbESPQWvCQBSE70L/w/IK3nRjkRhTN6E0FIWetGqvj+xr&#10;Epp9G7Krif313YLQ4zAz3zCbfDStuFLvGssKFvMIBHFpdcOVguPH2ywB4TyyxtYyKbiRgzx7mGww&#10;1XbgPV0PvhIBwi5FBbX3XSqlK2sy6Oa2Iw7el+0N+iD7SuoehwA3rXyKolgabDgs1NjRa03l9+Fi&#10;FLxfim77uV8tmrGIh5/lyZ9lsVZq+ji+PIPwNPr/8L290wqSeAl/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lR58YAAADcAAAADwAAAAAAAAAAAAAAAACYAgAAZHJz&#10;L2Rvd25yZXYueG1sUEsFBgAAAAAEAAQA9QAAAIsDAAAAAA==&#10;" adj="0,,0" path="m56934,4521r13,2934c56972,14034,51638,19037,45072,18580l11900,15989c5359,15430,,9589,,2997l,e" filled="f" strokeweight=".7pt">
              <v:stroke joinstyle="round" endcap="round"/>
              <v:formulas/>
              <v:path arrowok="t" o:connecttype="custom" o:connectlocs="570,45;570,75;451,186;119,160;0,30;0,0" o:connectangles="0,0,0,0,0,0" textboxrect="0,0,56972,19037"/>
            </v:shape>
            <v:shape id="Shape 5790" o:spid="_x0000_s1337" style="position:absolute;left:6936;top:7349;width:3;height:855;visibility:visible" coordsize="330,85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LosEA&#10;AADcAAAADwAAAGRycy9kb3ducmV2LnhtbESPQYvCMBSE7wv+h/AEb2taQSnVKCpI9aju4vXRPNti&#10;81KbqPXfG0HwOMzMN8xs0Zla3Kl1lWUF8TACQZxbXXGh4O+4+U1AOI+ssbZMCp7kYDHv/cww1fbB&#10;e7offCEChF2KCkrvm1RKl5dk0A1tQxy8s20N+iDbQuoWHwFuajmKook0WHFYKLGhdUn55XAzCnbx&#10;9nRdZ84ur6skG+9zn/3HWqlBv1tOQXjq/Df8aW+1gmQyhve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Ci6LBAAAA3AAAAA8AAAAAAAAAAAAAAAAAmAIAAGRycy9kb3du&#10;cmV2LnhtbFBLBQYAAAAABAAEAPUAAACGAwAAAAA=&#10;" adj="0,,0" path="m,l330,85484e" filled="f" strokeweight=".3pt">
              <v:stroke joinstyle="round" endcap="round"/>
              <v:formulas/>
              <v:path arrowok="t" o:connecttype="custom" o:connectlocs="0,0;3,855" o:connectangles="0,0" textboxrect="0,0,330,85484"/>
            </v:shape>
            <v:shape id="Shape 5791" o:spid="_x0000_s1338" style="position:absolute;left:8065;top:7296;width:4;height:928;visibility:visible" coordsize="381,92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K5cQA&#10;AADcAAAADwAAAGRycy9kb3ducmV2LnhtbESPzWrDMBCE74W+g9hCbo2cH5zgRg4h1I1PhaR9gMXa&#10;WsbWylhqbL99VSj0OMzMN8zhONlO3GnwjWMFq2UCgrhyuuFawedH8bwH4QOyxs4xKZjJwzF/fDhg&#10;pt3IV7rfQi0ihH2GCkwIfSalrwxZ9EvXE0fvyw0WQ5RDLfWAY4TbTq6TJJUWG44LBns6G6ra27dV&#10;UKa6nf369LZDuhiz3RTv59eVUoun6fQCItAU/sN/7VIr2Kcp/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0SuXEAAAA3AAAAA8AAAAAAAAAAAAAAAAAmAIAAGRycy9k&#10;b3ducmV2LnhtbFBLBQYAAAAABAAEAPUAAACJAwAAAAA=&#10;" adj="0,,0" path="m,92773l381,e" filled="f" strokeweight=".3pt">
              <v:stroke joinstyle="round" endcap="round"/>
              <v:formulas/>
              <v:path arrowok="t" o:connecttype="custom" o:connectlocs="0,928;4,0" o:connectangles="0,0" textboxrect="0,0,381,92773"/>
            </v:shape>
            <v:shape id="Shape 5792" o:spid="_x0000_s1339" style="position:absolute;left:7502;top:8223;width:563;height:149;visibility:visible" coordsize="56236,14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U5cYA&#10;AADcAAAADwAAAGRycy9kb3ducmV2LnhtbESPUWvCQBCE3wv+h2MLvoi5pNgYUk8RqaC0FLX+gCW3&#10;JqG5vZA7Y/rve4LQx2F2vtlZrAbTiJ46V1tWkEQxCOLC6ppLBefv7TQD4TyyxsYyKfglB6vl6GmB&#10;ubY3PlJ/8qUIEHY5Kqi8b3MpXVGRQRfZljh4F9sZ9EF2pdQd3gLcNPIljlNpsObQUGFLm4qKn9PV&#10;hDd2h2P/mX6sZ/69+ZqcL8l+/pooNX4e1m8gPA3+//iR3mkFWTqH+5hA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aU5cYAAADcAAAADwAAAAAAAAAAAAAAAACYAgAAZHJz&#10;L2Rvd25yZXYueG1sUEsFBgAAAAAEAAQA9QAAAIsDAAAAAA==&#10;" adj="0,,0" path="m,l,2997c,9576,5372,14961,11951,14961r32283,c50813,14961,56210,9576,56223,2997r13,-2883e" filled="f" strokeweight=".7pt">
              <v:stroke joinstyle="round" endcap="round"/>
              <v:formulas/>
              <v:path arrowok="t" o:connecttype="custom" o:connectlocs="0,0;0,30;120,149;443,149;563,30;563,1" o:connectangles="0,0,0,0,0,0" textboxrect="0,0,56236,14961"/>
            </v:shape>
            <v:shape id="Shape 5793" o:spid="_x0000_s1340" style="position:absolute;left:7502;top:7446;width:0;height:777;visibility:visible" coordsize="0,77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du8EA&#10;AADcAAAADwAAAGRycy9kb3ducmV2LnhtbERPTWvCQBC9F/wPywi91Y0WUomuIsFCD1Koil6H7JgE&#10;s7Nhd2rSf989FHp8vO/1dnSdelCIrWcD81kGirjytuXawPn0/rIEFQXZYueZDPxQhO1m8rTGwvqB&#10;v+hxlFqlEI4FGmhE+kLrWDXkMM58T5y4mw8OJcFQaxtwSOGu04ssy7XDllNDgz2VDVX347czsKNW&#10;8rkcDmU/vJU+XK7D5/7VmOfpuFuBEhrlX/zn/rAGlnlam86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pXbvBAAAA3AAAAA8AAAAAAAAAAAAAAAAAmAIAAGRycy9kb3du&#10;cmV2LnhtbFBLBQYAAAAABAAEAPUAAACGAwAAAAA=&#10;" adj="0,,0" path="m,l,77711e" filled="f" strokeweight=".3pt">
              <v:stroke joinstyle="round" endcap="round"/>
              <v:formulas/>
              <v:path arrowok="t" o:connecttype="custom" o:connectlocs="0,0;0,777" o:connectangles="0,0" textboxrect="0,0,0,77711"/>
            </v:shape>
            <v:shape id="Shape 5794" o:spid="_x0000_s1341" style="position:absolute;left:10330;top:7305;width:0;height:915;visibility:visible" coordsize="51,91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jVMQA&#10;AADcAAAADwAAAGRycy9kb3ducmV2LnhtbESPT4vCMBTE7wt+h/AWvCyaVkS0GkUWXDytrH/uj+bZ&#10;dk1eSpNq9dNvhAWPw8z8hlmsOmvElRpfOVaQDhMQxLnTFRcKjofNYArCB2SNxjEpuJOH1bL3tsBM&#10;uxv/0HUfChEh7DNUUIZQZ1L6vCSLfuhq4uidXWMxRNkUUjd4i3Br5ChJJtJixXGhxJo+S8ov+9Yq&#10;+G4/HmYzluaSfo3bB8vT726WKtV/79ZzEIG68Ar/t7dawXQyg+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Jo1TEAAAA3AAAAA8AAAAAAAAAAAAAAAAAmAIAAGRycy9k&#10;b3ducmV2LnhtbFBLBQYAAAAABAAEAPUAAACJAwAAAAA=&#10;" adj="0,,0" path="m,91529l51,e" filled="f" strokeweight=".3pt">
              <v:stroke joinstyle="round" endcap="round"/>
              <v:formulas/>
              <v:path arrowok="t" o:connecttype="custom" o:connectlocs="0,915;1,0" o:connectangles="0,0" textboxrect="0,0,0,91529"/>
            </v:shape>
            <v:shape id="Shape 5795" o:spid="_x0000_s1342" style="position:absolute;left:9775;top:8220;width:555;height:152;visibility:visible" coordsize="55461,15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cObsA&#10;AADcAAAADwAAAGRycy9kb3ducmV2LnhtbERPvQrCMBDeBd8hnOCmqYK2VKMUQXG1Cq5Hc7bF5lKb&#10;qPXtzSA4fnz/621vGvGiztWWFcymEQjiwuqaSwWX836SgHAeWWNjmRR8yMF2MxysMdX2zSd65b4U&#10;IYRdigoq79tUSldUZNBNbUscuJvtDPoAu1LqDt8h3DRyHkVLabDm0FBhS7uKinv+NAry6GouWSwX&#10;lO0f8cMdmDLJSo1HfbYC4an3f/HPfdQKkjjMD2fCEZCb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MFnDm7AAAA3AAAAA8AAAAAAAAAAAAAAAAAmAIAAGRycy9kb3ducmV2Lnht&#10;bFBLBQYAAAAABAAEAPUAAACAAwAAAAA=&#10;" adj="0,,0" path="m,483l12,3251c76,9817,5499,15202,12065,15202r31407,c50050,15202,55435,9817,55461,3239l55461,e" filled="f" strokeweight=".7pt">
              <v:stroke joinstyle="round" endcap="round"/>
              <v:formulas/>
              <v:path arrowok="t" o:connecttype="custom" o:connectlocs="0,5;0,33;121,152;435,152;555,32;555,0" o:connectangles="0,0,0,0,0,0" textboxrect="0,0,55461,15202"/>
            </v:shape>
            <v:shape id="Shape 5796" o:spid="_x0000_s1343" style="position:absolute;left:9767;top:7296;width:8;height:929;visibility:visible" coordsize="775,92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7a8UA&#10;AADcAAAADwAAAGRycy9kb3ducmV2LnhtbESPQWsCMRSE70L/Q3iCt27WqlW2RimCKO2p2+r5sXlN&#10;FjcvyyZ113/fFAoeh5n5hllvB9eIK3Wh9qxgmuUgiCuvazYKvj73jysQISJrbDyTghsF2G4eRmss&#10;tO/5g65lNCJBOBSowMbYFlKGypLDkPmWOHnfvnMYk+yM1B32Ce4a+ZTnz9JhzWnBYks7S9Wl/HEK&#10;dvPFwvSHtjy/2d4clu+n88yelJqMh9cXEJGGeA//t49awWo5hb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ztrxQAAANwAAAAPAAAAAAAAAAAAAAAAAJgCAABkcnMv&#10;ZG93bnJldi54bWxQSwUGAAAAAAQABAD1AAAAigMAAAAA&#10;" adj="0,,0" path="m,l775,92901e" filled="f" strokeweight=".3pt">
              <v:stroke joinstyle="round" endcap="round"/>
              <v:formulas/>
              <v:path arrowok="t" o:connecttype="custom" o:connectlocs="0,0;8,929" o:connectangles="0,0" textboxrect="0,0,775,92901"/>
            </v:shape>
            <v:shape id="Shape 5797" o:spid="_x0000_s1344" style="position:absolute;left:10924;top:8230;width:1488;height:142;visibility:visible" coordsize="148793,14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fRsYA&#10;AADcAAAADwAAAGRycy9kb3ducmV2LnhtbESPQWvCQBSE74L/YXlCL1I3VWljdJVWWtBLIbbg9Zl9&#10;bkKzb0N2q2l/vSsIHoeZ+YZZrDpbixO1vnKs4GmUgCAunK7YKPj++nhMQfiArLF2TAr+yMNq2e8t&#10;MNPuzDmddsGICGGfoYIyhCaT0hclWfQj1xBH7+haiyHK1kjd4jnCbS3HSfIsLVYcF0psaF1S8bP7&#10;tQoOn/ksRfzntyFOJu/rvZlNt0aph0H3OgcRqAv38K290QrSlzF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5fRsYAAADcAAAADwAAAAAAAAAAAAAAAACYAgAAZHJz&#10;L2Rvd25yZXYueG1sUEsFBgAAAAAEAAQA9QAAAIsDAAAAAA==&#10;" adj="0,,0" path="m,l,2299c114,8865,5575,14250,12166,14250r136627,e" filled="f" strokeweight=".7pt">
              <v:stroke joinstyle="round" endcap="round"/>
              <v:formulas/>
              <v:path arrowok="t" o:connecttype="custom" o:connectlocs="0,0;0,23;122,142;1488,142" o:connectangles="0,0,0,0" textboxrect="0,0,148793,14250"/>
            </v:shape>
            <v:shape id="Shape 5798" o:spid="_x0000_s1345" style="position:absolute;left:10923;top:7295;width:1;height:935;visibility:visible" coordsize="89,93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OCMMA&#10;AADcAAAADwAAAGRycy9kb3ducmV2LnhtbESPQWvCQBSE70L/w/IKvemmLWiIriJKRU+ilp4f2Wc2&#10;mn0bslsT/fWuIHgcZuYbZjLrbCUu1PjSsYLPQQKCOHe65ELB7+Gnn4LwAVlj5ZgUXMnDbPrWm2Cm&#10;Xcs7uuxDISKEfYYKTAh1JqXPDVn0A1cTR+/oGoshyqaQusE2wm0lv5JkKC2WHBcM1rQwlJ/3/1ZB&#10;1aYnNFu93Mj6JBe31XL1tz0o9fHezccgAnXhFX6211pBOvqGx5l4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TOCMMAAADcAAAADwAAAAAAAAAAAAAAAACYAgAAZHJzL2Rv&#10;d25yZXYueG1sUEsFBgAAAAAEAAQA9QAAAIgDAAAAAA==&#10;" adj="0,,0" path="m,l89,93485e" filled="f" strokeweight=".3pt">
              <v:stroke joinstyle="round" endcap="round"/>
              <v:formulas/>
              <v:path arrowok="t" o:connecttype="custom" o:connectlocs="0,0;1,935" o:connectangles="0,0" textboxrect="0,0,89,93485"/>
            </v:shape>
            <v:shape id="Shape 5799" o:spid="_x0000_s1346" style="position:absolute;left:11485;top:7458;width:330;height:762;visibility:visible" coordsize="33020,76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vK8QA&#10;AADcAAAADwAAAGRycy9kb3ducmV2LnhtbESP3WoCMRSE7wu+QziCdzVrsXVdjaKC4EV74c8DHJLj&#10;ZnFzsmxSd/Xpm0Khl8PMfMMs172rxZ3aUHlWMBlnIIi1NxWXCi7n/WsOIkRkg7VnUvCgAOvV4GWJ&#10;hfEdH+l+iqVIEA4FKrAxNoWUQVtyGMa+IU7e1bcOY5JtKU2LXYK7Wr5l2Yd0WHFasNjQzpK+nb6d&#10;gu31/Jy7g33XO2ukn90+u69cKzUa9psFiEh9/A//tQ9GQT6b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ryvEAAAA3AAAAA8AAAAAAAAAAAAAAAAAmAIAAGRycy9k&#10;b3ducmV2LnhtbFBLBQYAAAAABAAEAPUAAACJAwAAAAA=&#10;" adj="0,,0" path="m33020,76226r-28689,c1943,76226,,74282,,71895l,4331c,1956,1943,,4331,l33020,e" filled="f" strokeweight=".3pt">
              <v:stroke joinstyle="round" endcap="round"/>
              <v:formulas/>
              <v:path arrowok="t" o:connecttype="custom" o:connectlocs="330,762;43,762;0,719;0,43;43,0;330,0" o:connectangles="0,0,0,0,0,0" textboxrect="0,0,33020,76226"/>
            </v:shape>
            <v:shape id="Shape 5800" o:spid="_x0000_s1347" style="position:absolute;left:7117;top:919;width:464;height:1292;visibility:visible" coordsize="46368,129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C58QA&#10;AADcAAAADwAAAGRycy9kb3ducmV2LnhtbESP3WrCQBSE7wu+w3KE3tVNin9EVxGp0N6UmvgAh+wx&#10;iWbPhuy6xrd3C4VeDjPzDbPeDqYVgXrXWFaQThIQxKXVDVcKTsXhbQnCeWSNrWVS8CAH283oZY2Z&#10;tnc+Ush9JSKEXYYKau+7TEpX1mTQTWxHHL2z7Q36KPtK6h7vEW5a+Z4kc2mw4bhQY0f7msprfjMK&#10;btOPS/lNGGbhK81/5lWRhrxQ6nU87FYgPA3+P/zX/tQKlosZ/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wufEAAAA3AAAAA8AAAAAAAAAAAAAAAAAmAIAAGRycy9k&#10;b3ducmV2LnhtbFBLBQYAAAAABAAEAPUAAACJAwAAAAA=&#10;" adj="0,,0" path="m,129248l29807,,46368,125933e" filled="f" strokeweight=".5pt">
              <v:stroke joinstyle="round" endcap="round"/>
              <v:formulas/>
              <v:path arrowok="t" o:connecttype="custom" o:connectlocs="0,1292;298,0;464,1259" o:connectangles="0,0,0" textboxrect="0,0,46368,129248"/>
            </v:shape>
            <v:shape id="Shape 5801" o:spid="_x0000_s1348" style="position:absolute;left:7415;top:919;width:2749;height:0;visibility:visible" coordsize="2748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8u4cQA&#10;AADcAAAADwAAAGRycy9kb3ducmV2LnhtbESPQWvCQBSE70L/w/KEXkQ3ejAhdRUrFCxCwSieH9nX&#10;TTD7Nma3Mf33XaHgcZiZb5jVZrCN6KnztWMF81kCgrh0umaj4Hz6mGYgfEDW2DgmBb/kYbN+Ga0w&#10;1+7OR+qLYESEsM9RQRVCm0vpy4os+plriaP37TqLIcrOSN3hPcJtIxdJspQWa44LFba0q6i8Fj9W&#10;wfZcvH+Vk9Rc6s++yfCWZmZ3UOp1PGzfQAQawjP8395rBVm6hM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LuHEAAAA3AAAAA8AAAAAAAAAAAAAAAAAmAIAAGRycy9k&#10;b3ducmV2LnhtbFBLBQYAAAAABAAEAPUAAACJAwAAAAA=&#10;" adj="0,,0" path="m,l274879,e" filled="f" strokeweight=".5pt">
              <v:stroke joinstyle="round" endcap="round"/>
              <v:formulas/>
              <v:path arrowok="t" o:connecttype="custom" o:connectlocs="0,0;2749,0" o:connectangles="0,0" textboxrect="0,0,274879,0"/>
            </v:shape>
            <v:shape id="Shape 5802" o:spid="_x0000_s1349" style="position:absolute;left:2083;top:6288;width:5266;height:2220;visibility:visible" coordsize="526580,222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0PsIA&#10;AADcAAAADwAAAGRycy9kb3ducmV2LnhtbESPQYvCMBSE74L/ITxhb5rq4lqrUURY2IMgW/X+aJ5t&#10;sXmpTWzrvzfCwh6HmfmGWW97U4mWGldaVjCdRCCIM6tLzhWcT9/jGITzyBory6TgSQ62m+FgjYm2&#10;Hf9Sm/pcBAi7BBUU3teJlC4ryKCb2Jo4eFfbGPRBNrnUDXYBbio5i6IvabDksFBgTfuCslv6MAoO&#10;y3heubadny4H6vz9U5oZHpX6GPW7FQhPvf8P/7V/tIJ4sYD3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fQ+wgAAANwAAAAPAAAAAAAAAAAAAAAAAJgCAABkcnMvZG93&#10;bnJldi54bWxQSwUGAAAAAAQABAD1AAAAhwMAAAAA&#10;" adj="0,,0" path="m526580,l221894,222021,,222021e" filled="f" strokecolor="white" strokeweight="1.5pt">
              <v:stroke joinstyle="round" endcap="round"/>
              <v:formulas/>
              <v:path arrowok="t" o:connecttype="custom" o:connectlocs="5266,0;2219,2220;0,2220" o:connectangles="0,0,0" textboxrect="0,0,526580,222021"/>
            </v:shape>
            <v:shape id="Shape 5803" o:spid="_x0000_s1350" style="position:absolute;left:1918;top:6404;width:5265;height:2220;visibility:visible" coordsize="526580,2220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aesIA&#10;AADcAAAADwAAAGRycy9kb3ducmV2LnhtbERPPW/CMBDdK/EfrENiaxwytCjEoIKEGrVDS6CdT/E1&#10;CcTnyDaQ/vt6qMT49L6L9Wh6cSXnO8sK5kkKgri2uuNGwfGwe1yA8AFZY2+ZFPySh/Vq8lBgru2N&#10;93StQiNiCPscFbQhDLmUvm7JoE/sQBy5H+sMhghdI7XDWww3vczS9Eka7Dg2tDjQtqX6XF2MgtfN&#10;WH12/OEP5enr7dse3yvKnFKz6fiyBBFoDHfxv7vUChbPcW0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dp6wgAAANwAAAAPAAAAAAAAAAAAAAAAAJgCAABkcnMvZG93&#10;bnJldi54bWxQSwUGAAAAAAQABAD1AAAAhwMAAAAA&#10;" adj="0,,0" path="m526580,l221894,222022,,222022e" filled="f" strokeweight=".5pt">
              <v:stroke joinstyle="round" endcap="round"/>
              <v:formulas/>
              <v:path arrowok="t" o:connecttype="custom" o:connectlocs="5265,0;2219,2220;0,2220" o:connectangles="0,0,0" textboxrect="0,0,526580,222022"/>
            </v:shape>
            <v:rect id="Rectangle 5804" o:spid="_x0000_s1351" style="position:absolute;left:10363;top:570;width:657;height:1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F70658" w:rsidRDefault="00F70658" w:rsidP="00F70658">
                    <w:pPr>
                      <w:spacing w:after="160" w:line="259" w:lineRule="auto"/>
                    </w:pPr>
                  </w:p>
                </w:txbxContent>
              </v:textbox>
            </v:rect>
            <v:rect id="Rectangle 5805" o:spid="_x0000_s1352" style="position:absolute;left:10396;top:1929;width:657;height:1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F70658" w:rsidRDefault="00F70658" w:rsidP="00F70658">
                    <w:pPr>
                      <w:spacing w:after="160" w:line="259" w:lineRule="auto"/>
                    </w:pPr>
                  </w:p>
                </w:txbxContent>
              </v:textbox>
            </v:rect>
            <v:shape id="Shape 5806" o:spid="_x0000_s1353" style="position:absolute;left:7448;top:2278;width:2782;height:1127;visibility:visible" coordsize="278194,112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ZkcMA&#10;AADcAAAADwAAAGRycy9kb3ducmV2LnhtbESPQWsCMRSE7wX/Q3iCt5rdHmRdjaKC0IMItQoeH8lz&#10;d3HzsiZR13/fFAo9DjPzDTNf9rYVD/KhcawgH2cgiLUzDVcKjt/b9wJEiMgGW8ek4EUBlovB2xxL&#10;4578RY9DrESCcChRQR1jV0oZdE0Ww9h1xMm7OG8xJukraTw+E9y28iPLJtJiw2mhxo42Nenr4W4V&#10;dKd8u8vu05fWezzL/mT8bT1VajTsVzMQkfr4H/5rfxoFRZH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sZkcMAAADcAAAADwAAAAAAAAAAAAAAAACYAgAAZHJzL2Rv&#10;d25yZXYueG1sUEsFBgAAAAAEAAQA9QAAAIgDAAAAAA==&#10;" adj="0,,0" path="m,112675l142418,,278194,e" filled="f" strokecolor="white" strokeweight="1.5pt">
              <v:stroke miterlimit="1" joinstyle="miter"/>
              <v:formulas/>
              <v:path arrowok="t" o:connecttype="custom" o:connectlocs="0,1127;1424,0;2782,0" o:connectangles="0,0,0" textboxrect="0,0,278194,112675"/>
            </v:shape>
            <v:shape id="Shape 5807" o:spid="_x0000_s1354" style="position:absolute;left:7432;top:2245;width:2782;height:1126;visibility:visible" coordsize="278194,112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6xMQA&#10;AADcAAAADwAAAGRycy9kb3ducmV2LnhtbESPQWvCQBSE74L/YXlCb7rRQonRVUQQpLRgVQRvj+wz&#10;Wcy+jdk1pv++KxQ8DjPzDTNfdrYSLTXeOFYwHiUgiHOnDRcKjofNMAXhA7LGyjEp+CUPy0W/N8dM&#10;uwf/ULsPhYgQ9hkqKEOoMyl9XpJFP3I1cfQurrEYomwKqRt8RLit5CRJPqRFw3GhxJrWJeXX/d0q&#10;oPdbu9p+fnXGnHZ3P/1en5OrUept0K1mIAJ14RX+b2+1gjSdwP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sTEAAAA3AAAAA8AAAAAAAAAAAAAAAAAmAIAAGRycy9k&#10;b3ducmV2LnhtbFBLBQYAAAAABAAEAPUAAACJAwAAAAA=&#10;" adj="0,,0" path="m,112675l142418,,278194,e" filled="f" strokeweight=".5pt">
              <v:stroke miterlimit="1" joinstyle="miter"/>
              <v:formulas/>
              <v:path arrowok="t" o:connecttype="custom" o:connectlocs="0,1126;1424,0;2782,0" o:connectangles="0,0,0" textboxrect="0,0,278194,112675"/>
            </v:shape>
            <v:rect id="Rectangle 5808" o:spid="_x0000_s1355" style="position:absolute;left:1321;top:8225;width:658;height:1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F70658" w:rsidRDefault="00F70658" w:rsidP="00F70658">
                    <w:pPr>
                      <w:spacing w:after="160" w:line="259" w:lineRule="auto"/>
                    </w:pPr>
                  </w:p>
                </w:txbxContent>
              </v:textbox>
            </v:rect>
            <v:shape id="Shape 5810" o:spid="_x0000_s1356" style="position:absolute;left:63;width:13675;height:9362;visibility:visible" coordsize="1367498,936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IeMQA&#10;AADcAAAADwAAAGRycy9kb3ducmV2LnhtbESPQWvCQBSE7wX/w/KE3upGLTVEV9FCQUEoNXp/ZJ9J&#10;NPs27m5N+u/dQqHHYWa+YRar3jTiTs7XlhWMRwkI4sLqmksFx/zjJQXhA7LGxjIp+CEPq+XgaYGZ&#10;th1/0f0QShEh7DNUUIXQZlL6oiKDfmRb4uidrTMYonSl1A67CDeNnCTJmzRYc1yosKX3iorr4dso&#10;mOWf9rSZdrNbvp9OLruiXzvcKPU87NdzEIH68B/+a2+1gjR9hd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CHjEAAAA3AAAAA8AAAAAAAAAAAAAAAAAmAIAAGRycy9k&#10;b3ducmV2LnhtbFBLBQYAAAAABAAEAPUAAACJAwAAAAA=&#10;" adj="0,,0" path="m1367498,936244l,936244,,,1367498,r,936244xe" filled="f" strokeweight=".8pt">
              <v:stroke miterlimit="1" joinstyle="miter"/>
              <v:formulas/>
              <v:path arrowok="t" o:connecttype="custom" o:connectlocs="13675,9362;0,9362;0,0;13675,0;13675,9362" o:connectangles="0,0,0,0,0" textboxrect="0,0,1367498,936244"/>
            </v:shape>
            <v:rect id="Rectangle 12427" o:spid="_x0000_s1357" style="position:absolute;left:22067;top:8550;width:493;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F70658" w:rsidRDefault="00F70658" w:rsidP="00F70658">
                    <w:pPr>
                      <w:spacing w:after="160" w:line="259" w:lineRule="auto"/>
                    </w:pPr>
                    <w:r>
                      <w:rPr>
                        <w:sz w:val="21"/>
                      </w:rPr>
                      <w:t xml:space="preserve"> </w:t>
                    </w:r>
                  </w:p>
                </w:txbxContent>
              </v:textbox>
            </v:rect>
            <v:rect id="Rectangle 12426" o:spid="_x0000_s1358" style="position:absolute;left:13845;top:8550;width:493;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F70658" w:rsidRDefault="00F70658" w:rsidP="00F70658">
                    <w:pPr>
                      <w:spacing w:after="160" w:line="259" w:lineRule="auto"/>
                    </w:pPr>
                    <w:r>
                      <w:rPr>
                        <w:sz w:val="21"/>
                      </w:rPr>
                      <w:t xml:space="preserve"> </w:t>
                    </w:r>
                  </w:p>
                </w:txbxContent>
              </v:textbox>
            </v:rect>
            <v:rect id="Rectangle 44669" o:spid="_x0000_s1359" style="position:absolute;top:9677;width:2808;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F70658" w:rsidRDefault="00F70658" w:rsidP="00F70658">
                    <w:pPr>
                      <w:spacing w:after="160" w:line="259" w:lineRule="auto"/>
                    </w:pPr>
                  </w:p>
                </w:txbxContent>
              </v:textbox>
            </v:rect>
            <v:rect id="Rectangle 44670" o:spid="_x0000_s1360" style="position:absolute;left:2110;top:9677;width:234;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F70658" w:rsidRDefault="00F70658" w:rsidP="00F70658">
                    <w:pPr>
                      <w:spacing w:after="160" w:line="259" w:lineRule="auto"/>
                    </w:pPr>
                    <w:r>
                      <w:rPr>
                        <w:color w:val="9A9A9A"/>
                        <w:sz w:val="10"/>
                      </w:rPr>
                      <w:t xml:space="preserve"> </w:t>
                    </w:r>
                  </w:p>
                </w:txbxContent>
              </v:textbox>
            </v:rect>
            <v:rect id="Rectangle 44663" o:spid="_x0000_s1361" style="position:absolute;left:14432;top:337;width:65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F70658" w:rsidRDefault="00F70658" w:rsidP="00F70658">
                    <w:pPr>
                      <w:spacing w:after="160" w:line="259" w:lineRule="auto"/>
                    </w:pPr>
                  </w:p>
                </w:txbxContent>
              </v:textbox>
            </v:rect>
            <v:rect id="Rectangle 44664" o:spid="_x0000_s1362" style="position:absolute;left:14929;top:337;width:661;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rsidR="00F70658" w:rsidRDefault="00F70658" w:rsidP="00F70658">
                    <w:pPr>
                      <w:spacing w:after="160" w:line="259" w:lineRule="auto"/>
                    </w:pPr>
                    <w:r>
                      <w:t xml:space="preserve">. </w:t>
                    </w:r>
                  </w:p>
                </w:txbxContent>
              </v:textbox>
            </v:rect>
            <v:rect id="Rectangle 6102" o:spid="_x0000_s1363" style="position:absolute;left:15430;top:337;width:5682;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F70658" w:rsidRDefault="00F70658" w:rsidP="00F70658">
                    <w:pPr>
                      <w:spacing w:after="160" w:line="259" w:lineRule="auto"/>
                    </w:pPr>
                  </w:p>
                </w:txbxContent>
              </v:textbox>
            </v:rect>
            <v:rect id="Rectangle 6103" o:spid="_x0000_s1364" style="position:absolute;left:19705;top:337;width:33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F70658" w:rsidRDefault="00F70658" w:rsidP="00F70658">
                    <w:pPr>
                      <w:spacing w:after="160" w:line="259" w:lineRule="auto"/>
                    </w:pPr>
                    <w:r>
                      <w:t xml:space="preserve"> </w:t>
                    </w:r>
                  </w:p>
                </w:txbxContent>
              </v:textbox>
            </v:rect>
            <v:rect id="Rectangle 6104" o:spid="_x0000_s1365" style="position:absolute;left:19949;top:337;width:592;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rsidR="00F70658" w:rsidRPr="00494D8F" w:rsidRDefault="00F70658" w:rsidP="00F70658">
                    <w:pPr>
                      <w:spacing w:after="160" w:line="259" w:lineRule="auto"/>
                      <w:rPr>
                        <w:rFonts w:ascii="Arial" w:hAnsi="Arial" w:cs="Arial"/>
                        <w:sz w:val="16"/>
                        <w:szCs w:val="16"/>
                      </w:rPr>
                    </w:pPr>
                  </w:p>
                </w:txbxContent>
              </v:textbox>
            </v:rect>
            <v:rect id="Rectangle 6105" o:spid="_x0000_s1366" style="position:absolute;left:20391;top:337;width:32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F70658" w:rsidRDefault="00F70658" w:rsidP="00F70658">
                    <w:pPr>
                      <w:spacing w:after="160" w:line="259" w:lineRule="auto"/>
                    </w:pPr>
                    <w:r>
                      <w:t xml:space="preserve"> </w:t>
                    </w:r>
                  </w:p>
                </w:txbxContent>
              </v:textbox>
            </v:rect>
            <v:rect id="Rectangle 6106" o:spid="_x0000_s1367" style="position:absolute;left:15437;top:1351;width:4876;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rsidR="00F70658" w:rsidRDefault="00F70658" w:rsidP="00F70658">
                    <w:pPr>
                      <w:spacing w:after="160" w:line="259" w:lineRule="auto"/>
                    </w:pPr>
                  </w:p>
                </w:txbxContent>
              </v:textbox>
            </v:rect>
            <v:rect id="Rectangle 6107" o:spid="_x0000_s1368" style="position:absolute;left:19103;top:1351;width:329;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rsidR="00F70658" w:rsidRDefault="00F70658" w:rsidP="00F70658">
                    <w:pPr>
                      <w:spacing w:after="160" w:line="259" w:lineRule="auto"/>
                    </w:pPr>
                    <w:r>
                      <w:t xml:space="preserve"> </w:t>
                    </w:r>
                  </w:p>
                </w:txbxContent>
              </v:textbox>
            </v:rect>
            <v:rect id="Rectangle 6108" o:spid="_x0000_s1369" style="position:absolute;left:15437;top:2365;width:5909;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3F8UA&#10;AADcAAAADwAAAGRycy9kb3ducmV2LnhtbESPT2vCQBTE74LfYXmCN93owSbRVcQ/6NFqwXp7ZF+T&#10;0OzbkF1N7Kd3C4Ueh5n5DbNYdaYSD2pcaVnBZByBIM6sLjlX8HHZj2IQziNrrCyTgic5WC37vQWm&#10;2rb8To+zz0WAsEtRQeF9nUrpsoIMurGtiYP3ZRuDPsgml7rBNsBNJadRNJMGSw4LBda0KSj7Pt+N&#10;gkNcrz+P9qfNq93tcD1dk+0l8UoNB916DsJT5//Df+2jVhAn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cXxQAAANwAAAAPAAAAAAAAAAAAAAAAAJgCAABkcnMv&#10;ZG93bnJldi54bWxQSwUGAAAAAAQABAD1AAAAigMAAAAA&#10;" filled="f" stroked="f">
              <v:textbox inset="0,0,0,0">
                <w:txbxContent>
                  <w:p w:rsidR="00F70658" w:rsidRPr="00223E9F" w:rsidRDefault="00F70658" w:rsidP="00F70658">
                    <w:pPr>
                      <w:spacing w:after="160" w:line="259" w:lineRule="auto"/>
                      <w:rPr>
                        <w:rFonts w:ascii="Arial" w:hAnsi="Arial" w:cs="Arial"/>
                      </w:rPr>
                    </w:pPr>
                  </w:p>
                </w:txbxContent>
              </v:textbox>
            </v:rect>
            <v:rect id="Rectangle 6109" o:spid="_x0000_s1370" style="position:absolute;left:19880;top:2365;width:33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jZcMA&#10;AADcAAAADwAAAGRycy9kb3ducmV2LnhtbERPz2vCMBS+D/Y/hDfwtqbzMNrOKLJN9KhWqLs9mrem&#10;rHkpTWarf705DHb8+H4vVpPtxIUG3zpW8JKkIIhrp1tuFJzKzXMGwgdkjZ1jUnAlD6vl48MCC+1G&#10;PtDlGBoRQ9gXqMCE0BdS+tqQRZ+4njhy326wGCIcGqkHHGO47eQ8TV+lxZZjg8Ge3g3VP8dfq2Cb&#10;9evzzt3Gpvv82lb7Kv8o86DU7Glav4EINIV/8Z97pxVke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jZcMAAADcAAAADwAAAAAAAAAAAAAAAACYAgAAZHJzL2Rv&#10;d25yZXYueG1sUEsFBgAAAAAEAAQA9QAAAIgDAAAAAA==&#10;" filled="f" stroked="f">
              <v:textbox inset="0,0,0,0">
                <w:txbxContent>
                  <w:p w:rsidR="00F70658" w:rsidRDefault="00F70658" w:rsidP="00F70658">
                    <w:pPr>
                      <w:spacing w:after="160" w:line="259" w:lineRule="auto"/>
                    </w:pPr>
                    <w:r>
                      <w:t xml:space="preserve"> </w:t>
                    </w:r>
                  </w:p>
                </w:txbxContent>
              </v:textbox>
            </v:rect>
            <v:rect id="Rectangle 44665" o:spid="_x0000_s1371" style="position:absolute;left:14432;top:3385;width:65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rsidR="00F70658" w:rsidRPr="00223E9F" w:rsidRDefault="00F70658" w:rsidP="00F70658">
                    <w:pPr>
                      <w:spacing w:after="160" w:line="259" w:lineRule="auto"/>
                      <w:rPr>
                        <w:rFonts w:ascii="Arial" w:hAnsi="Arial" w:cs="Arial"/>
                        <w:sz w:val="16"/>
                        <w:szCs w:val="16"/>
                      </w:rPr>
                    </w:pPr>
                  </w:p>
                </w:txbxContent>
              </v:textbox>
            </v:rect>
            <v:rect id="Rectangle 44666" o:spid="_x0000_s1372" style="position:absolute;left:14929;top:3385;width:661;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F70658" w:rsidRDefault="00F70658" w:rsidP="00F70658">
                    <w:pPr>
                      <w:spacing w:after="160" w:line="259" w:lineRule="auto"/>
                    </w:pPr>
                    <w:r>
                      <w:t xml:space="preserve">. </w:t>
                    </w:r>
                  </w:p>
                </w:txbxContent>
              </v:textbox>
            </v:rect>
            <v:rect id="Rectangle 6111" o:spid="_x0000_s1373" style="position:absolute;left:15430;top:3385;width:383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4sQA&#10;AADcAAAADwAAAGRycy9kb3ducmV2LnhtbESPT4vCMBTE74LfITxhb5q6B7HVKKIuevQf1L09mrdt&#10;sXkpTbRdP71ZWPA4zMxvmPmyM5V4UONKywrGowgEcWZ1ybmCy/lrOAXhPLLGyjIp+CUHy0W/N8dE&#10;25aP9Dj5XAQIuwQVFN7XiZQuK8igG9maOHg/tjHog2xyqRtsA9xU8jOKJtJgyWGhwJrWBWW3090o&#10;2E3r1XVvn21ebb936SGNN+fYK/Ux6FYzEJ46/w7/t/daQRy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EOLEAAAA3AAAAA8AAAAAAAAAAAAAAAAAmAIAAGRycy9k&#10;b3ducmV2LnhtbFBLBQYAAAAABAAEAPUAAACJAwAAAAA=&#10;" filled="f" stroked="f">
              <v:textbox inset="0,0,0,0">
                <w:txbxContent>
                  <w:p w:rsidR="00F70658" w:rsidRPr="00223E9F" w:rsidRDefault="00F70658" w:rsidP="00F70658">
                    <w:pPr>
                      <w:spacing w:after="160" w:line="259" w:lineRule="auto"/>
                      <w:rPr>
                        <w:rFonts w:ascii="Arial" w:hAnsi="Arial" w:cs="Arial"/>
                        <w:sz w:val="16"/>
                        <w:szCs w:val="16"/>
                      </w:rPr>
                    </w:pPr>
                  </w:p>
                </w:txbxContent>
              </v:textbox>
            </v:rect>
            <v:rect id="Rectangle 6112" o:spid="_x0000_s1374" style="position:absolute;left:18311;top:3385;width:32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lcUA&#10;AADcAAAADwAAAGRycy9kb3ducmV2LnhtbESPQWvCQBSE7wX/w/KE3urGHCSJrhK0xRytFrS3R/Y1&#10;CWbfhuxqUn99t1DocZiZb5jVZjStuFPvGssK5rMIBHFpdcOVgo/T20sCwnlkja1lUvBNDjbrydMK&#10;M20Hfqf70VciQNhlqKD2vsukdGVNBt3MdsTB+7K9QR9kX0nd4xDgppVxFC2kwYbDQo0dbWsqr8eb&#10;UbBPuvxS2MdQta+f+/PhnO5OqVfqeTrmSxCeRv8f/msXWkEa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6VxQAAANwAAAAPAAAAAAAAAAAAAAAAAJgCAABkcnMv&#10;ZG93bnJldi54bWxQSwUGAAAAAAQABAD1AAAAigMAAAAA&#10;" filled="f" stroked="f">
              <v:textbox inset="0,0,0,0">
                <w:txbxContent>
                  <w:p w:rsidR="00F70658" w:rsidRDefault="00F70658" w:rsidP="00F70658">
                    <w:pPr>
                      <w:spacing w:after="160" w:line="259" w:lineRule="auto"/>
                    </w:pPr>
                    <w:r>
                      <w:t xml:space="preserve"> </w:t>
                    </w:r>
                  </w:p>
                </w:txbxContent>
              </v:textbox>
            </v:rect>
            <v:rect id="Rectangle 6113" o:spid="_x0000_s1375" style="position:absolute;left:15438;top:4399;width:6283;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rsidR="00F70658" w:rsidRDefault="00F70658" w:rsidP="00F70658">
                    <w:pPr>
                      <w:spacing w:after="160" w:line="259" w:lineRule="auto"/>
                    </w:pPr>
                  </w:p>
                </w:txbxContent>
              </v:textbox>
            </v:rect>
            <v:rect id="Rectangle 6114" o:spid="_x0000_s1376" style="position:absolute;left:20163;top:4399;width:32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zesYA&#10;AADcAAAADwAAAGRycy9kb3ducmV2LnhtbESPT2vCQBTE70K/w/KE3nRjK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zesYAAADcAAAADwAAAAAAAAAAAAAAAACYAgAAZHJz&#10;L2Rvd25yZXYueG1sUEsFBgAAAAAEAAQA9QAAAIsDAAAAAA==&#10;" filled="f" stroked="f">
              <v:textbox inset="0,0,0,0">
                <w:txbxContent>
                  <w:p w:rsidR="00F70658" w:rsidRDefault="00F70658" w:rsidP="00F70658">
                    <w:pPr>
                      <w:spacing w:after="160" w:line="259" w:lineRule="auto"/>
                    </w:pPr>
                    <w:r>
                      <w:t xml:space="preserve"> </w:t>
                    </w:r>
                  </w:p>
                </w:txbxContent>
              </v:textbox>
            </v:rect>
            <v:rect id="Rectangle 44667" o:spid="_x0000_s1377" style="position:absolute;left:14433;top:5413;width:659;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W4cYA&#10;AADcAAAADwAAAGRycy9kb3ducmV2LnhtbESPT2vCQBTE70K/w/KE3nRjo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W4cYAAADcAAAADwAAAAAAAAAAAAAAAACYAgAAZHJz&#10;L2Rvd25yZXYueG1sUEsFBgAAAAAEAAQA9QAAAIsDAAAAAA==&#10;" filled="f" stroked="f">
              <v:textbox inset="0,0,0,0">
                <w:txbxContent>
                  <w:p w:rsidR="00F70658" w:rsidRPr="002F6BA8" w:rsidRDefault="00F70658" w:rsidP="00F70658">
                    <w:pPr>
                      <w:spacing w:after="160" w:line="259" w:lineRule="auto"/>
                      <w:rPr>
                        <w:rFonts w:ascii="Arial" w:hAnsi="Arial" w:cs="Arial"/>
                        <w:sz w:val="16"/>
                        <w:szCs w:val="16"/>
                      </w:rPr>
                    </w:pPr>
                  </w:p>
                </w:txbxContent>
              </v:textbox>
            </v:rect>
            <v:rect id="Rectangle 44668" o:spid="_x0000_s1378" style="position:absolute;left:14930;top:5413;width:661;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F70658" w:rsidRDefault="00F70658" w:rsidP="00F70658">
                    <w:pPr>
                      <w:spacing w:after="160" w:line="259" w:lineRule="auto"/>
                    </w:pPr>
                    <w:r>
                      <w:t xml:space="preserve">. </w:t>
                    </w:r>
                  </w:p>
                </w:txbxContent>
              </v:textbox>
            </v:rect>
            <v:rect id="Rectangle 6116" o:spid="_x0000_s1379" style="position:absolute;left:15431;top:5413;width:319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tDcYA&#10;AADcAAAADwAAAGRycy9kb3ducmV2LnhtbESPT2vCQBTE70K/w/KE3nRjD62JriH0D8nRqqDeHtln&#10;Esy+DdmtSfvp3UKhx2FmfsOs09G04ka9aywrWMwjEMSl1Q1XCg77j9kShPPIGlvLpOCbHKSbh8ka&#10;E20H/qTbzlciQNglqKD2vkukdGVNBt3cdsTBu9jeoA+yr6TucQhw08qnKHqWBhsOCzV29FpTed19&#10;GQX5sstOhf0Zqvb9nB+3x/htH3ulHqdjtgLhafT/4b92oRXE0Q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tDcYAAADcAAAADwAAAAAAAAAAAAAAAACYAgAAZHJz&#10;L2Rvd25yZXYueG1sUEsFBgAAAAAEAAQA9QAAAIsDAAAAAA==&#10;" filled="f" stroked="f">
              <v:textbox inset="0,0,0,0">
                <w:txbxContent>
                  <w:p w:rsidR="00F70658" w:rsidRPr="00223E9F" w:rsidRDefault="00F70658" w:rsidP="00F70658">
                    <w:pPr>
                      <w:spacing w:after="160" w:line="259" w:lineRule="auto"/>
                      <w:rPr>
                        <w:rFonts w:ascii="Arial" w:hAnsi="Arial" w:cs="Arial"/>
                      </w:rPr>
                    </w:pPr>
                  </w:p>
                </w:txbxContent>
              </v:textbox>
            </v:rect>
            <v:rect id="Rectangle 6117" o:spid="_x0000_s1380" style="position:absolute;left:17831;top:5413;width:33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5f8IA&#10;AADcAAAADwAAAGRycy9kb3ducmV2LnhtbERPTWvCQBC9C/6HZQRvumkPJYmuItWixzYRorchOybB&#10;7GzIbk3sr+8eCj0+3vd6O5pWPKh3jWUFL8sIBHFpdcOVgnP+sYhBOI+ssbVMCp7kYLuZTtaYajvw&#10;Fz0yX4kQwi5FBbX3XSqlK2sy6Ja2Iw7czfYGfYB9JXWPQwg3rXyNojdpsOHQUGNH7zWV9+zbKDjG&#10;3e5ysj9D1R6ux+KzSPZ54pWaz8bdCoSn0f+L/9wnrSCJ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l/wgAAANwAAAAPAAAAAAAAAAAAAAAAAJgCAABkcnMvZG93&#10;bnJldi54bWxQSwUGAAAAAAQABAD1AAAAhwMAAAAA&#10;" filled="f" stroked="f">
              <v:textbox inset="0,0,0,0">
                <w:txbxContent>
                  <w:p w:rsidR="00F70658" w:rsidRDefault="00F70658" w:rsidP="00F70658">
                    <w:pPr>
                      <w:spacing w:after="160" w:line="259" w:lineRule="auto"/>
                    </w:pPr>
                    <w:r>
                      <w:t xml:space="preserve"> </w:t>
                    </w:r>
                  </w:p>
                </w:txbxContent>
              </v:textbox>
            </v:rect>
            <v:rect id="Rectangle 6118" o:spid="_x0000_s1381" style="position:absolute;left:15438;top:6434;width:594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5MUA&#10;AADcAAAADwAAAGRycy9kb3ducmV2LnhtbESPQWvCQBSE7wX/w/KE3uqmHkoSXUXaijmqKVhvj+wz&#10;CWbfhuw2Sf31bqHgcZiZb5jlejSN6KlztWUFr7MIBHFhdc2lgq98+xKDcB5ZY2OZFPySg/Vq8rTE&#10;VNuBD9QffSkChF2KCirv21RKV1Rk0M1sSxy8i+0M+iC7UuoOhwA3jZxH0Zs0WHNYqLCl94qK6/HH&#10;KNjF7eY7s7ehbD7Pu9P+lHzkiVfqeTpuFiA8jf4R/m9nWkESJfB3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xzkxQAAANwAAAAPAAAAAAAAAAAAAAAAAJgCAABkcnMv&#10;ZG93bnJldi54bWxQSwUGAAAAAAQABAD1AAAAigMAAAAA&#10;" filled="f" stroked="f">
              <v:textbox inset="0,0,0,0">
                <w:txbxContent>
                  <w:p w:rsidR="00F70658" w:rsidRDefault="00F70658" w:rsidP="00F70658">
                    <w:pPr>
                      <w:spacing w:after="160" w:line="259" w:lineRule="auto"/>
                    </w:pPr>
                  </w:p>
                </w:txbxContent>
              </v:textbox>
            </v:rect>
            <v:rect id="Rectangle 6119" o:spid="_x0000_s1382" style="position:absolute;left:19904;top:6434;width:33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pMMA&#10;AADcAAAADwAAAGRycy9kb3ducmV2LnhtbERPy2rCQBTdC/7DcAV3OtFFSVJHkbaSLOsDbHeXzG0S&#10;mrkTMtMk9uudheDycN6b3Wga0VPnassKVssIBHFhdc2lgsv5sIhBOI+ssbFMCm7kYLedTjaYajvw&#10;kfqTL0UIYZeigsr7NpXSFRUZdEvbEgfux3YGfYBdKXWHQwg3jVxH0Ys0WHNoqLClt4qK39OfUZDF&#10;7f4rt/9D2Xx8Z9fPa/J+TrxS89m4fwXhafRP8cOdawXJKs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jpMMAAADcAAAADwAAAAAAAAAAAAAAAACYAgAAZHJzL2Rv&#10;d25yZXYueG1sUEsFBgAAAAAEAAQA9QAAAIgDAAAAAA==&#10;" filled="f" stroked="f">
              <v:textbox inset="0,0,0,0">
                <w:txbxContent>
                  <w:p w:rsidR="00F70658" w:rsidRDefault="00F70658" w:rsidP="00F70658">
                    <w:pPr>
                      <w:spacing w:after="160" w:line="259" w:lineRule="auto"/>
                    </w:pPr>
                    <w:r>
                      <w:t xml:space="preserve"> </w:t>
                    </w:r>
                  </w:p>
                </w:txbxContent>
              </v:textbox>
            </v:rect>
            <v:rect id="Rectangle 6120" o:spid="_x0000_s1383" style="position:absolute;left:15438;top:7439;width:4225;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F70658" w:rsidRPr="002F6BA8" w:rsidRDefault="00F70658" w:rsidP="00F70658">
                    <w:pPr>
                      <w:spacing w:after="160" w:line="259" w:lineRule="auto"/>
                      <w:rPr>
                        <w:rFonts w:ascii="Arial" w:hAnsi="Arial" w:cs="Arial"/>
                        <w:sz w:val="16"/>
                        <w:szCs w:val="16"/>
                      </w:rPr>
                    </w:pPr>
                  </w:p>
                </w:txbxContent>
              </v:textbox>
            </v:rect>
            <v:rect id="Rectangle 6121" o:spid="_x0000_s1384" style="position:absolute;left:18616;top:7439;width:32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F70658" w:rsidRDefault="00F70658" w:rsidP="00F70658">
                    <w:pPr>
                      <w:spacing w:after="160" w:line="259" w:lineRule="auto"/>
                    </w:pPr>
                    <w:r>
                      <w:t xml:space="preserve"> </w:t>
                    </w:r>
                  </w:p>
                </w:txbxContent>
              </v:textbox>
            </v:rect>
            <v:rect id="Rectangle 6122" o:spid="_x0000_s1385" style="position:absolute;left:18867;top:7439;width:4013;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F70658" w:rsidRPr="002F6BA8" w:rsidRDefault="00F70658" w:rsidP="00F70658">
                    <w:pPr>
                      <w:spacing w:after="160" w:line="259" w:lineRule="auto"/>
                      <w:rPr>
                        <w:rFonts w:ascii="Arial" w:hAnsi="Arial" w:cs="Arial"/>
                        <w:sz w:val="16"/>
                        <w:szCs w:val="16"/>
                      </w:rPr>
                    </w:pPr>
                    <w:r>
                      <w:rPr>
                        <w:rFonts w:ascii="Arial" w:hAnsi="Arial" w:cs="Arial"/>
                        <w:sz w:val="16"/>
                        <w:szCs w:val="16"/>
                      </w:rPr>
                      <w:t xml:space="preserve"> </w:t>
                    </w:r>
                  </w:p>
                </w:txbxContent>
              </v:textbox>
            </v:rect>
            <v:rect id="Rectangle 6123" o:spid="_x0000_s1386" style="position:absolute;left:21885;top:7439;width:33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F70658" w:rsidRDefault="00F70658" w:rsidP="00F70658">
                    <w:pPr>
                      <w:spacing w:after="160" w:line="259" w:lineRule="auto"/>
                    </w:pPr>
                    <w:r>
                      <w:t xml:space="preserve"> </w:t>
                    </w:r>
                  </w:p>
                </w:txbxContent>
              </v:textbox>
            </v:rect>
            <w10:anchorlock/>
          </v:group>
        </w:pict>
      </w:r>
    </w:p>
    <w:p w:rsidR="00F70658" w:rsidRPr="00F81EE1" w:rsidRDefault="00F70658" w:rsidP="00F70658">
      <w:pPr>
        <w:tabs>
          <w:tab w:val="left" w:pos="10585"/>
        </w:tabs>
        <w:ind w:left="1077" w:right="686"/>
        <w:jc w:val="both"/>
        <w:rPr>
          <w:rFonts w:ascii="Arial" w:hAnsi="Arial" w:cs="Arial"/>
          <w:sz w:val="20"/>
          <w:szCs w:val="20"/>
        </w:rPr>
      </w:pPr>
      <w:r w:rsidRPr="00F81EE1">
        <w:rPr>
          <w:rFonts w:ascii="Arial" w:hAnsi="Arial" w:cs="Arial"/>
          <w:sz w:val="20"/>
          <w:szCs w:val="20"/>
        </w:rPr>
        <w:t xml:space="preserve">Для сверления в бетоне и каменной кладке нажмите кнопку блокировки и поверните ручку изменения режима действия к символу  </w:t>
      </w:r>
      <w:r w:rsidR="002E343F">
        <w:rPr>
          <w:rFonts w:ascii="Arial" w:hAnsi="Arial" w:cs="Arial"/>
          <w:noProof/>
          <w:sz w:val="20"/>
          <w:szCs w:val="20"/>
          <w:lang w:bidi="ar-SA"/>
        </w:rPr>
      </w:r>
      <w:r w:rsidR="002E343F">
        <w:rPr>
          <w:rFonts w:ascii="Arial" w:hAnsi="Arial" w:cs="Arial"/>
          <w:noProof/>
          <w:sz w:val="20"/>
          <w:szCs w:val="20"/>
          <w:lang w:bidi="ar-SA"/>
        </w:rPr>
        <w:pict>
          <v:group id="Group 48785" o:spid="_x0000_s1277" style="width:22.85pt;height:15.3pt;mso-position-horizontal-relative:char;mso-position-vertical-relative:line" coordsize="88644,71274">
            <v:shape id="Shape 5855" o:spid="_x0000_s1278" style="position:absolute;top:23187;width:29174;height:28466;visibility:visible" coordsize="29174,28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nesUA&#10;AADcAAAADwAAAGRycy9kb3ducmV2LnhtbESPQWvCQBSE7wX/w/KE3nRTwWBTV4naQgU9NC09P7Kv&#10;STD7NmSfGv+9Wyj0OMzMN8xyPbhWXagPjWcDT9MEFHHpbcOVga/Pt8kCVBBki61nMnCjAOvV6GGJ&#10;mfVX/qBLIZWKEA4ZGqhFukzrUNbkMEx9Rxy9H987lCj7StserxHuWj1LklQ7bDgu1NjRtqbyVJyd&#10;gWM5T/NwyMOz7DeyG26z19P825jH8ZC/gBIa5D/81363BhZJCr9n4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Od6xQAAANwAAAAPAAAAAAAAAAAAAAAAAJgCAABkcnMv&#10;ZG93bnJldi54bWxQSwUGAAAAAAQABAD1AAAAigMAAAAA&#10;" adj="0,,0" path="m29174,l,12463,,28466,29174,16016,29174,xe" filled="f" strokeweight=".15036mm">
              <v:stroke joinstyle="round" endcap="round"/>
              <v:formulas/>
              <v:path arrowok="t" o:connecttype="custom" o:connectlocs="29174,0;0,12463;0,28466;29174,16016;29174,0" o:connectangles="0,0,0,0,0" textboxrect="0,0,29174,28466"/>
            </v:shape>
            <v:shape id="Shape 5856" o:spid="_x0000_s1279" style="position:absolute;width:29174;height:26715;visibility:visible" coordsize="29174,26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ue8UA&#10;AADcAAAADwAAAGRycy9kb3ducmV2LnhtbESPQWvCQBSE7wX/w/IK3uqmFaykrqIFQShIm/bi7Zl9&#10;ZkOzb0N2k43/vlsQPA4z8w2z2oy2EQN1vnas4HmWgSAuna65UvDzvX9agvABWWPjmBRcycNmPXlY&#10;Ya5d5C8ailCJBGGfowITQptL6UtDFv3MtcTJu7jOYkiyq6TuMCa4beRLli2kxZrTgsGW3g2Vv0Vv&#10;FVTFx3nXf56i7q99NPN4qY/bQanp47h9AxFoDPfwrX3QCpbZK/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57xQAAANwAAAAPAAAAAAAAAAAAAAAAAJgCAABkcnMv&#10;ZG93bnJldi54bWxQSwUGAAAAAAQABAD1AAAAigMAAAAA&#10;" adj="0,,0" path="m29174,9970l13880,,,9970,,26715,29174,14252r,-4282xe" filled="f" strokeweight=".15036mm">
              <v:stroke joinstyle="round" endcap="round"/>
              <v:formulas/>
              <v:path arrowok="t" o:connecttype="custom" o:connectlocs="29174,9970;13880,0;0,9970;0,26715;29174,14252;29174,9970" o:connectangles="0,0,0,0,0,0" textboxrect="0,0,29174,26715"/>
            </v:shape>
            <v:shape id="Shape 5857" o:spid="_x0000_s1280" style="position:absolute;top:48125;width:29174;height:19595;visibility:visible" coordsize="29174,19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uwr4A&#10;AADcAAAADwAAAGRycy9kb3ducmV2LnhtbERPy4rCMBTdD/gP4QruxsRZSKlGEUWYhQsf8wGX5NpW&#10;m5vSpLb9e7MQZnk47/V2cLV4URsqzxoWcwWC2HhbcaHh73b8zkCEiGyx9kwaRgqw3Uy+1phb3/OF&#10;XtdYiBTCIUcNZYxNLmUwJTkMc98QJ+7uW4cxwbaQtsU+hbta/ii1lA4rTg0lNrQvyTyvndNAeL6Z&#10;09Iodch2PPa2e4yHTuvZdNitQEQa4r/44/61GjKV1qYz6Qj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zbsK+AAAA3AAAAA8AAAAAAAAAAAAAAAAAmAIAAGRycy9kb3ducmV2&#10;LnhtbFBLBQYAAAAABAAEAPUAAACDAwAAAAA=&#10;" adj="0,,0" path="m,19595r29174,l29174,,,12475r,7120xe" filled="f" strokeweight=".15036mm">
              <v:stroke joinstyle="round" endcap="round"/>
              <v:formulas/>
              <v:path arrowok="t" o:connecttype="custom" o:connectlocs="0,19595;29174,19595;29174,0;0,12475;0,19595" o:connectangles="0,0,0,0,0" textboxrect="0,0,29174,19595"/>
            </v:shape>
            <v:shape id="Shape 5858" o:spid="_x0000_s1281" style="position:absolute;left:42802;top:1458;width:45843;height:69816;visibility:visible" coordsize="45843,69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vVcUA&#10;AADcAAAADwAAAGRycy9kb3ducmV2LnhtbESPzWoCQRCE74LvMLTgLfYqGHTjKCIqgSQHfw45dnY6&#10;O4s7PcvOqJu3zwQCHouq+oparDpXqxu3ofKiYTzKQLEU3lRSajifdk8zUCGSGKq9sIYfDrBa9nsL&#10;yo2/y4Fvx1iqBJGQkwYbY5MjhsKyozDyDUvyvn3rKCbZlmhauie4q3GSZc/oqJK0YKnhjeXicrw6&#10;DViN7eatwfePz6nb2+36/LXFi9bDQbd+ARW5i4/wf/vVaJhlc/g7k44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69VxQAAANwAAAAPAAAAAAAAAAAAAAAAAJgCAABkcnMv&#10;ZG93bnJldi54bWxQSwUGAAAAAAQABAD1AAAAigMAAAAA&#10;" adj="0,,0" path="m45843,11402l34032,,,,,22100r15963,l15963,69816r13905,l29868,22100r15975,l45843,11402xe" filled="f" strokeweight=".15036mm">
              <v:stroke joinstyle="round" endcap="round"/>
              <v:formulas/>
              <v:path arrowok="t" o:connecttype="custom" o:connectlocs="45843,11402;34032,0;0,0;0,22100;15963,22100;15963,69816;29868,69816;29868,22100;45843,22100;45843,11402" o:connectangles="0,0,0,0,0,0,0,0,0,0" textboxrect="0,0,45843,69816"/>
            </v:shape>
            <w10:anchorlock/>
          </v:group>
        </w:pict>
      </w:r>
      <w:r>
        <w:rPr>
          <w:rFonts w:ascii="Arial" w:hAnsi="Arial" w:cs="Arial"/>
          <w:sz w:val="20"/>
          <w:szCs w:val="20"/>
        </w:rPr>
        <w:t>.</w:t>
      </w:r>
      <w:r w:rsidRPr="00F81EE1">
        <w:rPr>
          <w:rFonts w:ascii="Arial" w:hAnsi="Arial" w:cs="Arial"/>
          <w:sz w:val="20"/>
          <w:szCs w:val="20"/>
        </w:rPr>
        <w:t xml:space="preserve">  </w:t>
      </w:r>
    </w:p>
    <w:p w:rsidR="00F70658" w:rsidRPr="00924C3F" w:rsidRDefault="00F70658" w:rsidP="00F70658">
      <w:pPr>
        <w:tabs>
          <w:tab w:val="left" w:pos="10585"/>
        </w:tabs>
        <w:ind w:left="720" w:right="686"/>
        <w:jc w:val="both"/>
        <w:rPr>
          <w:rFonts w:ascii="Arial" w:hAnsi="Arial" w:cs="Arial"/>
          <w:b/>
          <w:sz w:val="20"/>
          <w:szCs w:val="20"/>
        </w:rPr>
      </w:pPr>
      <w:r w:rsidRPr="00924C3F">
        <w:rPr>
          <w:rFonts w:ascii="Arial" w:hAnsi="Arial" w:cs="Arial"/>
          <w:b/>
          <w:sz w:val="20"/>
          <w:szCs w:val="20"/>
        </w:rPr>
        <w:t>Только сверление.</w:t>
      </w:r>
    </w:p>
    <w:p w:rsidR="00F70658" w:rsidRPr="007D08C7" w:rsidRDefault="002E343F" w:rsidP="00F70658">
      <w:pPr>
        <w:tabs>
          <w:tab w:val="left" w:pos="10585"/>
        </w:tabs>
        <w:ind w:left="1077" w:right="686"/>
        <w:jc w:val="both"/>
        <w:rPr>
          <w:rFonts w:ascii="Arial" w:eastAsiaTheme="minorEastAsia" w:hAnsi="Arial" w:cs="Arial"/>
          <w:sz w:val="20"/>
          <w:szCs w:val="20"/>
          <w:lang w:eastAsia="zh-CN"/>
        </w:rPr>
      </w:pPr>
      <w:r>
        <w:rPr>
          <w:rFonts w:ascii="Arial" w:hAnsi="Arial" w:cs="Arial"/>
          <w:noProof/>
          <w:sz w:val="20"/>
          <w:szCs w:val="20"/>
          <w:lang w:bidi="ar-SA"/>
        </w:rPr>
      </w:r>
      <w:r>
        <w:rPr>
          <w:rFonts w:ascii="Arial" w:hAnsi="Arial" w:cs="Arial"/>
          <w:noProof/>
          <w:sz w:val="20"/>
          <w:szCs w:val="20"/>
          <w:lang w:bidi="ar-SA"/>
        </w:rPr>
        <w:pict>
          <v:group id="Group 48786" o:spid="_x0000_s1198" style="width:173.8pt;height:66.75pt;mso-position-horizontal-relative:char;mso-position-vertical-relative:line" coordsize="22438,10191">
            <v:shape id="Shape 5880" o:spid="_x0000_s1199" style="position:absolute;left:4847;top:2850;width:4833;height:0;visibility:visible" coordsize="4832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R6MYA&#10;AADcAAAADwAAAGRycy9kb3ducmV2LnhtbESPT2vCQBTE7wW/w/KE3uqmHoxENyIFi1Zo8Q/0+pJ9&#10;zQazb0N2a+K3dwsFj8PM/IZZrgbbiCt1vnas4HWSgCAuna65UnA+bV7mIHxA1tg4JgU38rDKR09L&#10;zLTr+UDXY6hEhLDPUIEJoc2k9KUhi37iWuLo/bjOYoiyq6TusI9w28hpksykxZrjgsGW3gyVl+Ov&#10;VTB83YrNuznP7e6j2X9/9ulJbgulnsfDegEi0BAe4f/2VitIpyn8nY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R6MYAAADcAAAADwAAAAAAAAAAAAAAAACYAgAAZHJz&#10;L2Rvd25yZXYueG1sUEsFBgAAAAAEAAQA9QAAAIsDAAAAAA==&#10;" adj="0,,0" path="m,l483260,e" filled="f" strokeweight=".3pt">
              <v:stroke joinstyle="round" endcap="round"/>
              <v:formulas/>
              <v:path arrowok="t" o:connecttype="custom" o:connectlocs="0,0;4833,0" o:connectangles="0,0" textboxrect="0,0,483260,0"/>
            </v:shape>
            <v:shape id="Shape 5881" o:spid="_x0000_s1200" style="position:absolute;left:10100;top:3066;width:287;height:286;visibility:visible" coordsize="28664,28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WZ70A&#10;AADcAAAADwAAAGRycy9kb3ducmV2LnhtbERPzQ7BQBC+S7zDZiRubIkgZYlIUEc04jjpjrbRnW26&#10;i3p7e5A4fvn+l+vWVOJFjSstKxgNIxDEmdUl5wrSy24wB+E8ssbKMin4kIP1qttZYqztm0/0Ovtc&#10;hBB2MSoovK9jKV1WkEE3tDVx4O62MegDbHKpG3yHcFPJcRRNpcGSQ0OBNW0Lyh7np1Gg691hXx6v&#10;k0RO7tnhxsmsTa1S/V67WYDw1Pq/+OdOtILZO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VyWZ70AAADcAAAADwAAAAAAAAAAAAAAAACYAgAAZHJzL2Rvd25yZXYu&#10;eG1sUEsFBgAAAAAEAAQA9QAAAIIDAAAAAA==&#10;" adj="0,,0" path="m28664,14326v,7925,-6401,14338,-14339,14338c6439,28664,,22251,,14326,,6414,6439,,14325,v7938,,14339,6414,14339,14326xe" filled="f" strokeweight=".3pt">
              <v:stroke joinstyle="round" endcap="round"/>
              <v:formulas/>
              <v:path arrowok="t" o:connecttype="custom" o:connectlocs="287,143;143,286;0,143;143,0;287,143" o:connectangles="0,0,0,0,0" textboxrect="0,0,28664,28664"/>
            </v:shape>
            <v:shape id="Shape 5882" o:spid="_x0000_s1201" style="position:absolute;left:11050;top:5929;width:1933;height:698;visibility:visible" coordsize="193358,697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NcMUA&#10;AADcAAAADwAAAGRycy9kb3ducmV2LnhtbESPUWvCMBSF34X9h3AHvhRN58O01SibIAiTgd1+wKW5&#10;a7o1NyWJtv77ZSDs8XDO+Q5nsxttJ67kQ+tYwdM8B0FcO91yo+Dz4zBbgQgRWWPnmBTcKMBu+zDZ&#10;YKndwGe6VrERCcKhRAUmxr6UMtSGLIa564mT9+W8xZikb6T2OCS47eQiz5+lxZbTgsGe9obqn+pi&#10;FehCmwF1VWTZ4XT+fn99Gy+ZV2r6OL6sQUQa43/43j5qBctFA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I1wxQAAANwAAAAPAAAAAAAAAAAAAAAAAJgCAABkcnMv&#10;ZG93bnJldi54bWxQSwUGAAAAAAQABAD1AAAAigMAAAAA&#10;" adj="0,,0" path="m,l,53315c,63843,1308,69761,22390,69761r170968,e" filled="f" strokeweight=".3pt">
              <v:stroke joinstyle="round" endcap="round"/>
              <v:formulas/>
              <v:path arrowok="t" o:connecttype="custom" o:connectlocs="0,0;0,533;224,698;1933,698" o:connectangles="0,0,0,0" textboxrect="0,0,193358,69761"/>
            </v:shape>
            <v:shape id="Shape 5883" o:spid="_x0000_s1202" style="position:absolute;left:12323;top:5495;width:660;height:684;visibility:visible" coordsize="65977,68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RSsMA&#10;AADcAAAADwAAAGRycy9kb3ducmV2LnhtbERPXWvCMBR9F/wP4Qp7m2kVnFRjmYPhNpgyp/h6ae7a&#10;anNTkszWf788DHw8nO9l3ptGXMn52rKCdJyAIC6srrlUcPh+fZyD8AFZY2OZFNzIQ74aDpaYadvx&#10;F133oRQxhH2GCqoQ2kxKX1Rk0I9tSxy5H+sMhghdKbXDLoabRk6SZCYN1hwbKmzppaLisv81Cjr3&#10;vv64nT81zrYnfdFluttMjko9jPrnBYhAfbiL/91vWsHTNM6P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ORSsMAAADcAAAADwAAAAAAAAAAAAAAAACYAgAAZHJzL2Rv&#10;d25yZXYueG1sUEsFBgAAAAAEAAQA9QAAAIgDAAAAAA==&#10;" adj="0,,0" path="m,l,55956v,9208,4953,12497,16142,12497l65977,68453e" filled="f" strokeweight=".3pt">
              <v:stroke joinstyle="round" endcap="round"/>
              <v:formulas/>
              <v:path arrowok="t" o:connecttype="custom" o:connectlocs="0,0;0,559;161,684;660,684" o:connectangles="0,0,0,0" textboxrect="0,0,65977,68453"/>
            </v:shape>
            <v:shape id="Shape 5884" o:spid="_x0000_s1203" style="position:absolute;left:11353;top:6253;width:752;height:203;visibility:visible" coordsize="75260,20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qicUA&#10;AADcAAAADwAAAGRycy9kb3ducmV2LnhtbESPQWvCQBSE7wX/w/KEXkrdaEElugkiCDnk0EZ/wDP7&#10;mgSzb0N2Y1J/vVso9DjMzDfMPp1MK+7Uu8ayguUiAkFcWt1wpeByPr1vQTiPrLG1TAp+yEGazF72&#10;GGs78hfdC1+JAGEXo4La+y6W0pU1GXQL2xEH79v2Bn2QfSV1j2OAm1auomgtDTYcFmrs6FhTeSsG&#10;o0Dy+tMP2djmb+PqIaOh6PLrUanX+XTYgfA0+f/wXzvTCjYfS/g9E46AT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qqJxQAAANwAAAAPAAAAAAAAAAAAAAAAAJgCAABkcnMv&#10;ZG93bnJldi54bWxQSwUGAAAAAAQABAD1AAAAigMAAAAA&#10;" adj="0,,0" path="m,20294l75260,e" filled="f" strokeweight=".3pt">
              <v:stroke joinstyle="round" endcap="round"/>
              <v:formulas/>
              <v:path arrowok="t" o:connecttype="custom" o:connectlocs="0,203;752,0" o:connectangles="0,0" textboxrect="0,0,75260,20294"/>
            </v:shape>
            <v:shape id="Shape 5885" o:spid="_x0000_s1204" style="position:absolute;left:9680;top:2853;width:2644;height:2642;visibility:visible" coordsize="264363,264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Y1cYA&#10;AADcAAAADwAAAGRycy9kb3ducmV2LnhtbESPT2sCMRTE70K/Q3iFXqRm1do/q1Gs2OJV3UJ7e2ye&#10;yeLmZdlEXb+9KRR6HGbmN8xs0blanKkNlWcFw0EGgrj0umKjoNh/PL6CCBFZY+2ZFFwpwGJ+15th&#10;rv2Ft3TeRSMShEOOCmyMTS5lKC05DAPfECfv4FuHMcnWSN3iJcFdLUdZ9iwdVpwWLDa0slQedyen&#10;wNhlsZ68yeLLPf303z/Xm71ZfSv1cN8tpyAidfE//NfeaAUv4xH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vY1cYAAADcAAAADwAAAAAAAAAAAAAAAACYAgAAZHJz&#10;L2Rvd25yZXYueG1sUEsFBgAAAAAEAAQA9QAAAIsDAAAAAA==&#10;" adj="0,,0" path="m,c145986,,264363,118339,264363,264223e" filled="f" strokeweight=".3pt">
              <v:stroke joinstyle="round" endcap="round"/>
              <v:formulas/>
              <v:path arrowok="t" o:connecttype="custom" o:connectlocs="0,0;2644,2642" o:connectangles="0,0" textboxrect="0,0,264363,264223"/>
            </v:shape>
            <v:shape id="Shape 5886" o:spid="_x0000_s1205" style="position:absolute;left:7968;top:2847;width:3084;height:3082;visibility:visible" coordsize="308343,30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d8cA&#10;AADcAAAADwAAAGRycy9kb3ducmV2LnhtbESPX2vCQBDE3wt+h2OFvhS9tFK1qaeIVBAE8d+Dj9vc&#10;NgnN7cXcVuO37xUKPg4z8xtmMmtdpS7UhNKzged+Aoo487bk3MDxsOyNQQVBtlh5JgM3CjCbdh4m&#10;mFp/5R1d9pKrCOGQooFCpE61DllBDkPf18TR+/KNQ4myybVt8BrhrtIvSTLUDkuOCwXWtCgo+97/&#10;OAPnOpyebi7bLObr1+2nrN+G5w8x5rHbzt9BCbVyD/+3V9bAaDCAvzPxCO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fjHfHAAAA3AAAAA8AAAAAAAAAAAAAAAAAmAIAAGRy&#10;cy9kb3ducmV2LnhtbFBLBQYAAAAABAAEAPUAAACMAwAAAAA=&#10;" adj="0,,0" path="m,c170256,,308343,137998,308343,308191e" filled="f" strokeweight=".3pt">
              <v:stroke joinstyle="round" endcap="round"/>
              <v:formulas/>
              <v:path arrowok="t" o:connecttype="custom" o:connectlocs="0,0;3084,3082" o:connectangles="0,0" textboxrect="0,0,308343,308191"/>
            </v:shape>
            <v:shape id="Shape 5887" o:spid="_x0000_s1206" style="position:absolute;left:2903;top:5495;width:127;height:0;visibility:visible" coordsize="127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qYcYA&#10;AADcAAAADwAAAGRycy9kb3ducmV2LnhtbESPT2vCQBTE74LfYXmCN934hyqpq4goWDyUxB48PrKv&#10;SWz2bciuJvbTu4WCx2FmfsOsNp2pxJ0aV1pWMBlHIIgzq0vOFXydD6MlCOeRNVaWScGDHGzW/d4K&#10;Y21bTuie+lwECLsYFRTe17GULivIoBvbmjh437Yx6INscqkbbAPcVHIaRW/SYMlhocCadgVlP+nN&#10;KPjYJ5f5tT3Nou3y+Pvpriknl1Sp4aDbvoPw1PlX+L991AoWszn8nQlH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qYcYAAADcAAAADwAAAAAAAAAAAAAAAACYAgAAZHJz&#10;L2Rvd25yZXYueG1sUEsFBgAAAAAEAAQA9QAAAIsDAAAAAA==&#10;" adj="0,,0" path="m12725,l,e" filled="f" strokeweight=".7pt">
              <v:stroke joinstyle="round" endcap="round"/>
              <v:formulas/>
              <v:path arrowok="t" o:connecttype="custom" o:connectlocs="127,0;0,0" o:connectangles="0,0" textboxrect="0,0,12725,0"/>
            </v:shape>
            <v:shape id="Shape 5888" o:spid="_x0000_s1207" style="position:absolute;left:3847;top:5048;width:8546;height:2922;visibility:visible" coordsize="854583,29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qZMMA&#10;AADcAAAADwAAAGRycy9kb3ducmV2LnhtbESPS2vDMBCE74X8B7GF3hq5KXngWg7BpCXX5nHfWGvZ&#10;1Fo5lurY/74qFHocZuYbJtuOthUD9b5xrOBlnoAgLp1u2Cg4n96fNyB8QNbYOiYFE3nY5rOHDFPt&#10;7vxJwzEYESHsU1RQh9ClUvqyJot+7jri6FWutxii7I3UPd4j3LZykSQrabHhuFBjR0VN5dfx2yr4&#10;GE776XK+FtOqkNW6vFV7Y6RST4/j7g1EoDH8h//aB61g/bqE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VqZMMAAADcAAAADwAAAAAAAAAAAAAAAACYAgAAZHJzL2Rv&#10;d25yZXYueG1sUEsFBgAAAAAEAAQA9QAAAIgDAAAAAA==&#10;" adj="0,,0" path="m,l18428,31572c32906,57912,53975,79629,94805,92126r220727,70282c325895,166497,341122,176200,347320,180556v18376,12890,40716,20447,64820,20447c426936,201003,441020,198158,453923,193002v8255,-4127,18149,-7442,25388,-7442l854583,185560r,106629e" filled="f" strokeweight=".3pt">
              <v:stroke joinstyle="round" endcap="round"/>
              <v:formulas/>
              <v:path arrowok="t" o:connecttype="custom" o:connectlocs="0,0;184,316;948,921;3155,1624;3473,1806;4121,2010;4539,1930;4793,1856;8546,1856;8546,2922" o:connectangles="0,0,0,0,0,0,0,0,0,0" textboxrect="0,0,854583,292189"/>
            </v:shape>
            <v:shape id="Shape 5889" o:spid="_x0000_s1208" style="position:absolute;left:5269;top:3074;width:5399;height:3159;visibility:visible" coordsize="539877,3158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EB8AA&#10;AADcAAAADwAAAGRycy9kb3ducmV2LnhtbESPQYvCMBSE74L/ITzBm6auUKUaRQTR61bt+dk822rz&#10;Upqsdv+9EQSPw8x8wyzXnanFg1pXWVYwGUcgiHOrKy4UnI670RyE88gaa8uk4J8crFf93hITbZ/8&#10;S4/UFyJA2CWooPS+SaR0eUkG3dg2xMG72tagD7ItpG7xGeCmlj9RFEuDFYeFEhvalpTf0z+jgCfZ&#10;PnWpi313P50rvNzy7HpTajjoNgsQnjr/DX/aB61gNo3hfSYc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fEB8AAAADcAAAADwAAAAAAAAAAAAAAAACYAgAAZHJzL2Rvd25y&#10;ZXYueG1sUEsFBgAAAAAEAAQA9QAAAIUDAAAAAA==&#10;" adj="0,,0" path="m532105,220942r-16205,750c491579,127762,414769,55080,318669,36398l318669,,221221,r,36335c145491,51067,81699,99327,46177,165126l31572,158788c11418,196583,,239738,,285534r49581,7874c49505,290792,49454,288163,49454,285534v,-121691,98755,-220383,220485,-220383c391668,65151,490411,163843,490411,285534v,10287,-699,20409,-2058,30328l538213,315887v1092,-9969,1664,-20078,1664,-30353c539877,263271,537197,241618,532105,220942xe" filled="f" strokeweight=".3pt">
              <v:stroke joinstyle="round" endcap="round"/>
              <v:formulas/>
              <v:path arrowok="t" o:connecttype="custom" o:connectlocs="5321,2210;5159,2217;3187,364;3187,0;2212,0;2212,363;462,1651;316,1588;0,2855;496,2934;495,2855;2700,652;4904,2855;4884,3159;5382,3159;5399,2855;5321,2210" o:connectangles="0,0,0,0,0,0,0,0,0,0,0,0,0,0,0,0,0" textboxrect="0,0,539877,315887"/>
            </v:shape>
            <v:shape id="Shape 5890" o:spid="_x0000_s1209" style="position:absolute;left:6081;top:3974;width:3844;height:2172;visibility:visible" coordsize="384467,217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tEsMA&#10;AADcAAAADwAAAGRycy9kb3ducmV2LnhtbESPT4vCMBTE74LfITzBmyauqEvXKOIi6tE/l709mmfb&#10;tXkpTdTqpzeC4HGYmd8w03ljS3Gl2heONQz6CgRx6kzBmYbjYdX7BuEDssHSMWm4k4f5rN2aYmLc&#10;jXd03YdMRAj7BDXkIVSJlD7NyaLvu4o4eidXWwxR1pk0Nd4i3JbyS6mxtFhwXMixomVO6Xl/sRpY&#10;jYb4O2iWvD1t1ge19f+Pv1TrbqdZ/IAI1IRP+N3eGA2T4QRe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atEsMAAADcAAAADwAAAAAAAAAAAAAAAACYAgAAZHJzL2Rv&#10;d25yZXYueG1sUEsFBgAAAAAEAAQA9QAAAIgDAAAAAA==&#10;" adj="0,,0" path="m384378,195453c384340,87478,296786,,188747,,102502,,29337,55804,3315,133223v-26,102,-114,178,-153,280c3149,133553,3162,133629,3149,133706v-88,266,-203,508,-291,762l3048,134531c,145377,5867,156832,16663,160427v11036,3644,22859,-2210,26720,-13094l43485,147371c63691,86513,121057,42621,188747,42621v84519,,152997,68441,152997,152921l341897,195542v,127,-64,229,-64,356c341833,207671,351371,217183,363144,217183v11785,,21323,-9512,21323,-21285c384467,195745,384378,195631,384378,195453xe" filled="f" strokeweight=".3pt">
              <v:stroke joinstyle="round" endcap="round"/>
              <v:formulas/>
              <v:path arrowok="t" o:connecttype="custom" o:connectlocs="3843,1955;1887,0;33,1332;32,1335;31,1337;29,1345;30,1345;167,1604;434,1473;435,1474;1887,426;3417,1956;3418,1956;3418,1959;3631,2172;3844,1959;3843,1955" o:connectangles="0,0,0,0,0,0,0,0,0,0,0,0,0,0,0,0,0" textboxrect="0,0,384467,217183"/>
            </v:shape>
            <v:shape id="Shape 5891" o:spid="_x0000_s1210" style="position:absolute;left:6932;top:6689;width:106;height:267;visibility:visible" coordsize="10541,2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9qMAA&#10;AADcAAAADwAAAGRycy9kb3ducmV2LnhtbERPS4vCMBC+L+x/CLPgZdFUXVSqUUQQvIisr/PQjG2x&#10;mZQmavXXO4eFPX5879midZW6UxNKzwb6vQQUceZtybmB42HdnYAKEdli5ZkMPCnAYv75McPU+gf/&#10;0n0fcyUhHFI0UMRYp1qHrCCHoedrYuEuvnEYBTa5tg0+JNxVepAkI+2wZGkosKZVQdl1f3PSe971&#10;V+T86TvfDEf6Z/zS2/ZgTOerXU5BRWrjv/jPvbEGxkNZK2fkCO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w9qMAAAADcAAAADwAAAAAAAAAAAAAAAACYAgAAZHJzL2Rvd25y&#10;ZXYueG1sUEsFBgAAAAAEAAQA9QAAAIUDAAAAAA==&#10;" adj="0,,0" path="m889,26746c,9639,5271,3505,10541,e" filled="f" strokeweight=".3pt">
              <v:stroke joinstyle="round" endcap="round"/>
              <v:formulas/>
              <v:path arrowok="t" o:connecttype="custom" o:connectlocs="9,267;106,0" o:connectangles="0,0" textboxrect="0,0,10541,26746"/>
            </v:shape>
            <v:shape id="Shape 5892" o:spid="_x0000_s1211" style="position:absolute;left:10900;top:7834;width:587;height:0;visibility:visible" coordsize="58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IcsQA&#10;AADcAAAADwAAAGRycy9kb3ducmV2LnhtbESPzW7CMBCE75V4B2uRuBUHkFoSMAhRUfWCyk8eYImX&#10;JCJeR7YL6dtjJCSOo9n5Zme+7EwjruR8bVnBaJiAIC6srrlUkB8371MQPiBrbCyTgn/ysFz03uaY&#10;aXvjPV0PoRQRwj5DBVUIbSalLyoy6Ie2JY7e2TqDIUpXSu3wFuGmkeMk+ZAGa44NFba0rqi4HP5M&#10;fCM/ud9yujNf2zT9Du6YrzZJrtSg361mIAJ14XX8TP9oBZ+TFB5jIgH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iHLEAAAA3AAAAA8AAAAAAAAAAAAAAAAAmAIAAGRycy9k&#10;b3ducmV2LnhtbFBLBQYAAAAABAAEAPUAAACJAwAAAAA=&#10;" adj="0,,0" path="m,l58610,e" filled="f" strokeweight=".7pt">
              <v:stroke joinstyle="round" endcap="round"/>
              <v:formulas/>
              <v:path arrowok="t" o:connecttype="custom" o:connectlocs="0,0;587,0" o:connectangles="0,0" textboxrect="0,0,58610,0"/>
            </v:shape>
            <v:shape id="Shape 5893" o:spid="_x0000_s1212" style="position:absolute;left:9768;top:7834;width:571;height:0;visibility:visible" coordsize="570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ZHL8A&#10;AADcAAAADwAAAGRycy9kb3ducmV2LnhtbERPuwrCMBTdBf8hXMFNU0VUqlFEFFxEfA1ul+baFpub&#10;0sRa/XozCI6H854vG1OImiqXW1Yw6EcgiBOrc04VXM7b3hSE88gaC8uk4E0Olot2a46xti8+Un3y&#10;qQgh7GJUkHlfxlK6JCODrm9L4sDdbWXQB1ilUlf4CuGmkMMoGkuDOYeGDEtaZ5Q8Tk+j4ErJzfnz&#10;cXCdHJ6HTbG6D/efWqlup1nNQHhq/F/8c++0gskozA9nwhG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PlkcvwAAANwAAAAPAAAAAAAAAAAAAAAAAJgCAABkcnMvZG93bnJl&#10;di54bWxQSwUGAAAAAAQABAD1AAAAhAMAAAAA&#10;" adj="0,,0" path="m,l57061,e" filled="f" strokeweight=".7pt">
              <v:stroke joinstyle="round" endcap="round"/>
              <v:formulas/>
              <v:path arrowok="t" o:connecttype="custom" o:connectlocs="0,0;571,0" o:connectangles="0,0" textboxrect="0,0,57061,0"/>
            </v:shape>
            <v:shape id="Shape 5894" o:spid="_x0000_s1213" style="position:absolute;left:8636;top:7834;width:570;height:0;visibility:visible" coordsize="570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4TMQA&#10;AADcAAAADwAAAGRycy9kb3ducmV2LnhtbESPQWvCQBSE74L/YXlCb7qJkRqiq4ggrUdj2/Mz+0zS&#10;Zt/G7Fbjv3eFQo/DzHzDLNe9acSVOldbVhBPIhDEhdU1lwo+jrtxCsJ5ZI2NZVJwJwfr1XCwxEzb&#10;Gx/omvtSBAi7DBVU3reZlK6oyKCb2JY4eGfbGfRBdqXUHd4C3DRyGkWv0mDNYaHClrYVFT/5r1Fw&#10;+bwk5XG7OyXf+dc+TtK39DRnpV5G/WYBwlPv/8N/7XetYD6L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EzEAAAA3AAAAA8AAAAAAAAAAAAAAAAAmAIAAGRycy9k&#10;b3ducmV2LnhtbFBLBQYAAAAABAAEAPUAAACJAwAAAAA=&#10;" adj="0,,0" path="m,l57048,e" filled="f" strokeweight=".7pt">
              <v:stroke joinstyle="round" endcap="round"/>
              <v:formulas/>
              <v:path arrowok="t" o:connecttype="custom" o:connectlocs="0,0;570,0" o:connectangles="0,0" textboxrect="0,0,57048,0"/>
            </v:shape>
            <v:shape id="Shape 5895" o:spid="_x0000_s1214" style="position:absolute;left:9769;top:6908;width:0;height:928;visibility:visible" coordsize="51,927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YaMQA&#10;AADcAAAADwAAAGRycy9kb3ducmV2LnhtbESPQWvCQBSE74X+h+UVequbhlo1uoq0Faw3o3h+ZF+T&#10;pdm3IbuJ23/fFQo9DjPzDbPaRNuKkXpvHCt4nmQgiCunDdcKzqfd0xyED8gaW8ek4Ic8bNb3dyss&#10;tLvykcYy1CJB2BeooAmhK6T0VUMW/cR1xMn7cr3FkGRfS93jNcFtK/Mse5UWDaeFBjt6a6j6Lger&#10;INeH94/p4HbTuD1ezDCWi/hplHp8iNsliEAx/If/2nutYPaSw+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WGjEAAAA3AAAAA8AAAAAAAAAAAAAAAAAmAIAAGRycy9k&#10;b3ducmV2LnhtbFBLBQYAAAAABAAEAPUAAACJAwAAAAA=&#10;" adj="0,,0" path="m,92786l51,e" filled="f" strokeweight=".3pt">
              <v:stroke joinstyle="round" endcap="round"/>
              <v:formulas/>
              <v:path arrowok="t" o:connecttype="custom" o:connectlocs="0,928;1,0" o:connectangles="0,0" textboxrect="0,0,0,92786"/>
            </v:shape>
            <v:shape id="Shape 5896" o:spid="_x0000_s1215" style="position:absolute;left:9206;top:7836;width:563;height:147;visibility:visible" coordsize="56248,14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wMQA&#10;AADcAAAADwAAAGRycy9kb3ducmV2LnhtbESPQWsCMRSE70L/Q3gFL6Vmq1bLdrNSBLGeRFs8PzbP&#10;3W2TlyWJuv77Rih4HGbmG6ZY9NaIM/nQOlbwMspAEFdOt1wr+P5aPb+BCBFZo3FMCq4UYFE+DArM&#10;tbvwjs77WIsE4ZCjgibGLpcyVA1ZDCPXESfv6LzFmKSvpfZ4SXBr5DjLZtJiy2mhwY6WDVW/+5NV&#10;8FTNPB+m6+PmZytfs7ExTl6NUsPH/uMdRKQ+3sP/7U+tYD6dwO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0CsDEAAAA3AAAAA8AAAAAAAAAAAAAAAAAmAIAAGRycy9k&#10;b3ducmV2LnhtbFBLBQYAAAAABAAEAPUAAACJAwAAAAA=&#10;" adj="0,,0" path="m,l,2756c,9334,5372,14719,11950,14719r32284,c50813,14719,56223,9334,56223,2756l56248,e" filled="f" strokeweight=".7pt">
              <v:stroke joinstyle="round" endcap="round"/>
              <v:formulas/>
              <v:path arrowok="t" o:connecttype="custom" o:connectlocs="0,0;0,28;120,147;443,147;563,28;563,0" o:connectangles="0,0,0,0,0,0" textboxrect="0,0,56248,14719"/>
            </v:shape>
            <v:shape id="Shape 5897" o:spid="_x0000_s1216" style="position:absolute;left:9206;top:6917;width:0;height:919;visibility:visible" coordsize="0,9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T8MA&#10;AADcAAAADwAAAGRycy9kb3ducmV2LnhtbESPQWsCMRSE7wX/Q3hCbzVrEZWtUUQs9FAE1+39uXlu&#10;Fjcva5Lq9t83guBxmJlvmMWqt624kg+NYwXjUQaCuHK64VpBefh8m4MIEVlj65gU/FGA1XLwssBc&#10;uxvv6VrEWiQIhxwVmBi7XMpQGbIYRq4jTt7JeYsxSV9L7fGW4LaV71k2lRYbTgsGO9oYqs7Fr1WA&#10;3/7Yl9Pd1mycPbY/22JdXgqlXof9+gNEpD4+w4/2l1Ywm0z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bT8MAAADcAAAADwAAAAAAAAAAAAAAAACYAgAAZHJzL2Rv&#10;d25yZXYueG1sUEsFBgAAAAAEAAQA9QAAAIgDAAAAAA==&#10;" adj="0,,0" path="m,l,91910e" filled="f" strokeweight=".3pt">
              <v:stroke joinstyle="round" endcap="round"/>
              <v:formulas/>
              <v:path arrowok="t" o:connecttype="custom" o:connectlocs="0,0;0,919" o:connectangles="0,0" textboxrect="0,0,0,91910"/>
            </v:shape>
            <v:shape id="Shape 5898" o:spid="_x0000_s1217" style="position:absolute;left:6375;top:6518;width:136;height:438;visibility:visible" coordsize="13589,43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M78YA&#10;AADcAAAADwAAAGRycy9kb3ducmV2LnhtbESPQWvCQBSE74X+h+UJvRTdRFsjqasUoeKtaEV6fM2+&#10;ZqPZtzG7avz3bqHgcZiZb5jpvLO1OFPrK8cK0kECgrhwuuJSwfbroz8B4QOyxtoxKbiSh/ns8WGK&#10;uXYXXtN5E0oRIexzVGBCaHIpfWHIoh+4hjh6v661GKJsS6lbvES4reUwScbSYsVxwWBDC0PFYXOy&#10;Cr6Pwx+TpvVn5sykdKNnuz/slko99br3NxCBunAP/7dXWkH28gp/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M78YAAADcAAAADwAAAAAAAAAAAAAAAACYAgAAZHJz&#10;L2Rvd25yZXYueG1sUEsFBgAAAAAEAAQA9QAAAIsDAAAAAA==&#10;" adj="0,,0" path="m,43802c1308,27584,419,,13589,889e" filled="f" strokeweight=".3pt">
              <v:stroke joinstyle="round" endcap="round"/>
              <v:formulas/>
              <v:path arrowok="t" o:connecttype="custom" o:connectlocs="0,438;136,9" o:connectangles="0,0" textboxrect="0,0,13589,43802"/>
            </v:shape>
            <v:shape id="Shape 5899" o:spid="_x0000_s1218" style="position:absolute;left:7512;top:1837;width:298;height:675;visibility:visible" coordsize="29870,675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NNsMA&#10;AADcAAAADwAAAGRycy9kb3ducmV2LnhtbESPX2vCQBDE3wv9DscW+lYvKUElekoQCoUi+O/BxyW3&#10;JsHcXsheNX57TxB8HGbmN8x8ObhWXaiXxrOBdJSAIi69bbgycNj/fE1BSUC22HomAzcSWC7e3+aY&#10;W3/lLV12oVIRwpKjgTqELtdaypocysh3xNE7+d5hiLKvtO3xGuGu1d9JMtYOG44LNXa0qqk87/6d&#10;gVBkUjk5FtuN/OFqjWma6daYz4+hmIEKNIRX+Nn+tQYm2RgeZ+IR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8NNsMAAADcAAAADwAAAAAAAAAAAAAAAACYAgAAZHJzL2Rv&#10;d25yZXYueG1sUEsFBgAAAAAEAAQA9QAAAIgDAAAAAA==&#10;" adj="0,,0" path="m29870,9957r,57556l,67513,,9957,14224,,29870,9957xe" filled="f" strokeweight=".3pt">
              <v:stroke joinstyle="round" endcap="round"/>
              <v:formulas/>
              <v:path arrowok="t" o:connecttype="custom" o:connectlocs="298,100;298,675;0,675;0,100;142,0;298,100" o:connectangles="0,0,0,0,0,0" textboxrect="0,0,29870,67513"/>
            </v:shape>
            <v:shape id="Shape 5900" o:spid="_x0000_s1219" style="position:absolute;left:7512;top:2024;width:297;height:124;visibility:visible" coordsize="29705,12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yu8UA&#10;AADcAAAADwAAAGRycy9kb3ducmV2LnhtbESPS2sCMRSF9wX/Q7iCu5qxiMpoFJEWpO2mY6nby+TO&#10;o53cTJN0Hv++KRRcHs7j4+wOg2lER87XlhUs5gkI4tzqmksF75en+w0IH5A1NpZJwUgeDvvJ3Q5T&#10;bXt+oy4LpYgj7FNUUIXQplL6vCKDfm5b4ugV1hkMUbpSaod9HDeNfEiSlTRYcyRU2NKpovwr+zGR&#10;W/TdY5uNzx+r5ctYuOvx+/WzVGo2HY5bEIGGcAv/t89awXq5hr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3K7xQAAANwAAAAPAAAAAAAAAAAAAAAAAJgCAABkcnMv&#10;ZG93bnJldi54bWxQSwUGAAAAAAQABAD1AAAAigMAAAAA&#10;" adj="0,,0" path="m,12357l29705,e" filled="f" strokeweight=".3pt">
              <v:stroke joinstyle="round" endcap="round"/>
              <v:formulas/>
              <v:path arrowok="t" o:connecttype="custom" o:connectlocs="0,124;297,0" o:connectangles="0,0" textboxrect="0,0,29705,12357"/>
            </v:shape>
            <v:shape id="Shape 5901" o:spid="_x0000_s1220" style="position:absolute;left:7523;top:2274;width:283;height:118;visibility:visible" coordsize="28283,11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F8MA&#10;AADcAAAADwAAAGRycy9kb3ducmV2LnhtbERPS0sDMRC+C/6HMEJvNmsrtV2bliJI68GDfUFvw2bc&#10;DW4my2baRn+9OQgeP773fJl8qy7URxfYwMOwAEVcBeu4NrDfvd5PQUVBttgGJgPfFGG5uL2ZY2nD&#10;lT/ospVa5RCOJRpoRLpS61g15DEOQ0ecuc/Qe5QM+1rbHq853Ld6VBQT7dFxbmiwo5eGqq/t2RtI&#10;k9PajdL7z9vsuBpPRQ5unFpjBndp9QxKKMm/+M+9sQaeHvPafCYf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PF8MAAADcAAAADwAAAAAAAAAAAAAAAACYAgAAZHJzL2Rv&#10;d25yZXYueG1sUEsFBgAAAAAEAAQA9QAAAIgDAAAAAA==&#10;" adj="0,,0" path="m,11760l28283,e" filled="f" strokeweight=".3pt">
              <v:stroke joinstyle="round" endcap="round"/>
              <v:formulas/>
              <v:path arrowok="t" o:connecttype="custom" o:connectlocs="0,118;283,0" o:connectangles="0,0" textboxrect="0,0,28283,11760"/>
            </v:shape>
            <v:shape id="Shape 5902" o:spid="_x0000_s1221" style="position:absolute;left:4228;top:4298;width:299;height:675;visibility:visible" coordsize="29858,675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4v8YA&#10;AADcAAAADwAAAGRycy9kb3ducmV2LnhtbESPQWvCQBSE7wX/w/KE3urGUqqJriLWgocWNC2Kt0f2&#10;mQSzb9PdVeO/7wqFHoeZ+YaZzjvTiAs5X1tWMBwkIIgLq2suFXx/vT+NQfiArLGxTApu5GE+6z1M&#10;MdP2ylu65KEUEcI+QwVVCG0mpS8qMugHtiWO3tE6gyFKV0rt8BrhppHPSfIqDdYcFypsaVlRccrP&#10;RsGKPn7aze72me7NwuX12+p4OCRKPfa7xQREoC78h//aa61g9JLC/U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Z4v8YAAADcAAAADwAAAAAAAAAAAAAAAACYAgAAZHJz&#10;L2Rvd25yZXYueG1sUEsFBgAAAAAEAAQA9QAAAIsDAAAAAA==&#10;" adj="0,,0" path="m29858,9957r,57582l,67539,,9957,14237,,29858,9957xe" filled="f" strokeweight=".3pt">
              <v:stroke joinstyle="round" endcap="round"/>
              <v:formulas/>
              <v:path arrowok="t" o:connecttype="custom" o:connectlocs="299,100;299,675;0,675;0,100;143,0;299,100" o:connectangles="0,0,0,0,0,0" textboxrect="0,0,29858,67539"/>
            </v:shape>
            <v:shape id="Shape 5903" o:spid="_x0000_s1222" style="position:absolute;left:4228;top:4485;width:298;height:124;visibility:visible" coordsize="29705,12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8EsIA&#10;AADcAAAADwAAAGRycy9kb3ducmV2LnhtbERPS0sDMRC+C/0PYQrebNaiVdampRQFUS9dRa/DZvah&#10;m8maxH38e+cgePz43tv95Do1UIitZwOXqwwUcelty7WBt9eHi1tQMSFb7DyTgZki7HeLsy3m1o98&#10;oqFItZIQjjkaaFLqc61j2ZDDuPI9sXCVDw6TwFBrG3CUcNfpdZZttMOWpaHBno4NlV/Fj5Peahzu&#10;+2J+et9cPc9V+Dh8v3zWxpwvp8MdqERT+hf/uR+tgZtrmS9n5Aj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3wSwgAAANwAAAAPAAAAAAAAAAAAAAAAAJgCAABkcnMvZG93&#10;bnJldi54bWxQSwUGAAAAAAQABAD1AAAAhwMAAAAA&#10;" adj="0,,0" path="m,12357l29705,e" filled="f" strokeweight=".3pt">
              <v:stroke joinstyle="round" endcap="round"/>
              <v:formulas/>
              <v:path arrowok="t" o:connecttype="custom" o:connectlocs="0,124;298,0" o:connectangles="0,0" textboxrect="0,0,29705,12357"/>
            </v:shape>
            <v:shape id="Shape 5904" o:spid="_x0000_s1223" style="position:absolute;left:4239;top:4735;width:283;height:118;visibility:visible" coordsize="28270,1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2R8MA&#10;AADcAAAADwAAAGRycy9kb3ducmV2LnhtbESP3YrCMBSE7xd8h3AE79a0iqtWo4ggiBey/jzAoTm2&#10;xeakNNFWn94IgpfDzHzDzJetKcWdaldYVhD3IxDEqdUFZwrOp83vBITzyBpLy6TgQQ6Wi87PHBNt&#10;Gz7Q/egzESDsElSQe18lUro0J4Oubyvi4F1sbdAHWWdS19gEuCnlIIr+pMGCw0KOFa1zSq/Hm1HQ&#10;Pv7j3VO60X5rm00TTeXwWV2U6nXb1QyEp9Z/w5/2VisYj2J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s2R8MAAADcAAAADwAAAAAAAAAAAAAAAACYAgAAZHJzL2Rv&#10;d25yZXYueG1sUEsFBgAAAAAEAAQA9QAAAIgDAAAAAA==&#10;" adj="0,,0" path="m,11773l28270,e" filled="f" strokeweight=".3pt">
              <v:stroke joinstyle="round" endcap="round"/>
              <v:formulas/>
              <v:path arrowok="t" o:connecttype="custom" o:connectlocs="0,118;283,0" o:connectangles="0,0" textboxrect="0,0,28270,11773"/>
            </v:shape>
            <v:shape id="Shape 5905" o:spid="_x0000_s1224" style="position:absolute;left:7987;top:1851;width:468;height:697;visibility:visible" coordsize="46838,696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gB8IA&#10;AADcAAAADwAAAGRycy9kb3ducmV2LnhtbESPQYvCMBSE74L/ITzBm01XsJauUXYLC14U7O7eH82z&#10;LTYvpYla/fVGEDwOM/MNs9oMphUX6l1jWcFHFIMgLq1uuFLw9/szS0E4j6yxtUwKbuRgsx6PVphp&#10;e+UDXQpfiQBhl6GC2vsuk9KVNRl0ke2Ig3e0vUEfZF9J3eM1wE0r53GcSIMNh4UaO8prKk/F2SjY&#10;JUV+yLv9/7evTGHPSarlPVVqOhm+PkF4Gvw7/GpvtYLlYg7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CAHwgAAANwAAAAPAAAAAAAAAAAAAAAAAJgCAABkcnMvZG93&#10;bnJldi54bWxQSwUGAAAAAAQABAD1AAAAhwMAAAAA&#10;" adj="0,,0" path="m46838,11341l34747,,,,,22035r16358,l16358,69621r14110,l30468,22035r16370,l46838,11341xe" filled="f" strokeweight=".3pt">
              <v:stroke joinstyle="round" endcap="round"/>
              <v:formulas/>
              <v:path arrowok="t" o:connecttype="custom" o:connectlocs="468,114;347,0;0,0;0,221;163,221;163,697;304,697;304,221;468,221;468,114" o:connectangles="0,0,0,0,0,0,0,0,0,0" textboxrect="0,0,46838,69621"/>
            </v:shape>
            <v:shape id="Shape 5906" o:spid="_x0000_s1225" style="position:absolute;left:11341;top:5510;width:469;height:697;visibility:visible" coordsize="46837,696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zHcMA&#10;AADcAAAADwAAAGRycy9kb3ducmV2LnhtbESPwW7CMBBE75X6D9ZW6q04UFFowEGIUtEcCXzAKt46&#10;UeJ1ZLsQ/r5GqtTjaGbeaNab0fbiQj60jhVMJxkI4trplo2C8+nzZQkiRGSNvWNScKMAm+LxYY25&#10;dlc+0qWKRiQIhxwVNDEOuZShbshimLiBOHnfzluMSXojtcdrgttezrLsTVpsOS00ONCuobqrfqwC&#10;vTNLe/44lO+H4aYN+31Xlnulnp/G7QpEpDH+h//aX1rBYv4K9zPpCM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kzHcMAAADcAAAADwAAAAAAAAAAAAAAAACYAgAAZHJzL2Rv&#10;d25yZXYueG1sUEsFBgAAAAAEAAQA9QAAAIgDAAAAAA==&#10;" adj="0,,0" path="m46837,11341l34747,,,,,22034r16358,l16358,69621r14135,l30493,22034r16344,l46837,11341xe" filled="f" strokeweight=".3pt">
              <v:stroke joinstyle="round" endcap="round"/>
              <v:formulas/>
              <v:path arrowok="t" o:connecttype="custom" o:connectlocs="469,114;348,0;0,0;0,221;164,221;164,697;305,697;305,221;469,221;469,114" o:connectangles="0,0,0,0,0,0,0,0,0,0" textboxrect="0,0,46837,69621"/>
            </v:shape>
            <v:shape id="Shape 5907" o:spid="_x0000_s1226" style="position:absolute;left:4747;top:4365;width:4227;height:2570;visibility:visible" coordsize="422694,2569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94sMA&#10;AADcAAAADwAAAGRycy9kb3ducmV2LnhtbESPT4vCMBTE7wt+h/AEL4umyvqvGkVWFnoSWu390Tzb&#10;YvNSmqzWb28WFjwOM/MbZrvvTSPu1LnasoLpJAJBXFhdc6ngcv4Zr0A4j6yxsUwKnuRgvxt8bDHW&#10;9sEp3TNfigBhF6OCyvs2ltIVFRl0E9sSB+9qO4M+yK6UusNHgJtGzqJoIQ3WHBYqbOm7ouKW/RoF&#10;n7lcz22ST/vZKcmPddpEGeZKjYb9YQPCU+/f4f92ohUs51/wdyYc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M94sMAAADcAAAADwAAAAAAAAAAAAAAAACYAgAAZHJzL2Rv&#10;d25yZXYueG1sUEsFBgAAAAAEAAQA9QAAAIgDAAAAAA==&#10;" adj="0,,0" path="m89603,1067c93002,,96850,232,100178,1337l241859,48149v7518,2489,16815,10389,22936,15761c269939,68621,275603,72761,281521,76622v20549,-10414,45072,-12992,68707,-5194c397205,86960,422694,137608,407149,184560v-15519,46964,-66179,72428,-113169,56909c270358,233658,252197,216983,241922,196371v-7061,-432,-14097,-458,-21006,254c212789,197298,200597,198098,193103,195609l51422,148796c44755,146599,38494,140364,40932,131956v1041,-5194,2413,-10363,3620,-15557l9665,104867c3416,102797,,96015,2070,89767l25362,19320v2083,-6248,8865,-9665,15100,-7595l75374,23257v2121,-4902,4103,-9881,6350,-14669c83255,4499,86204,2134,89603,1067xe" strokeweight=".3pt">
              <v:stroke joinstyle="round" endcap="round"/>
              <v:formulas/>
              <v:path arrowok="t" o:connecttype="custom" o:connectlocs="896,11;1002,13;2419,482;2648,639;2815,766;3502,714;4072,1846;2940,2415;2419,1964;2209,1966;1931,1956;514,1488;409,1320;446,1164;97,1049;21,898;254,193;405,117;754,233;817,86;896,11" o:connectangles="0,0,0,0,0,0,0,0,0,0,0,0,0,0,0,0,0,0,0,0,0" textboxrect="0,0,422694,256988"/>
            </v:shape>
            <v:shape id="Shape 5908" o:spid="_x0000_s1227" style="position:absolute;left:7148;top:6153;width:1496;height:504;visibility:visible" coordsize="149568,50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lkcMA&#10;AADcAAAADwAAAGRycy9kb3ducmV2LnhtbESPUWvCQBCE3wv9D8cW+lYvFrQSPaUpFET0odofsM2t&#10;STC3F+62Mf57TxB8HGbmG2axGlyregqx8WxgPMpAEZfeNlwZ+D18v81ARUG22HomAxeKsFo+Py0w&#10;t/7MP9TvpVIJwjFHA7VIl2sdy5ocxpHviJN39MGhJBkqbQOeE9y1+j3Lptphw2mhxo6+aipP+39n&#10;YF3pjR7HYjMLf/22kEKOZHfGvL4Mn3NQQoM8wvf22hr4mEzgdiYd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lkcMAAADcAAAADwAAAAAAAAAAAAAAAACYAgAAZHJzL2Rv&#10;d25yZXYueG1sUEsFBgAAAAAEAAQA9QAAAIgDAAAAAA==&#10;" adj="0,,0" path="m149568,c140843,26365,118173,44183,92481,48006,81940,50419,75552,46241,68910,41135,58610,33807,47079,27902,34468,23723,23038,19951,11456,17856,,17323l149568,xe" strokeweight=".3pt">
              <v:stroke joinstyle="round" endcap="round"/>
              <v:formulas/>
              <v:path arrowok="t" o:connecttype="custom" o:connectlocs="1496,0;925,480;689,411;345,237;0,173;1496,0" o:connectangles="0,0,0,0,0,0" textboxrect="0,0,149568,50419"/>
            </v:shape>
            <v:shape id="Shape 5909" o:spid="_x0000_s1228" style="position:absolute;left:5198;top:5061;width:143;height:517;visibility:visible" coordsize="14300,516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5MUA&#10;AADcAAAADwAAAGRycy9kb3ducmV2LnhtbESP3WrCQBSE7wXfYTlC7+qmtf4QXaVoC6LeGH2AQ/aY&#10;Dc2eDdk1Sfv03ULBy2FmvmFWm95WoqXGl44VvIwTEMS50yUXCq6Xz+cFCB+QNVaOScE3edish4MV&#10;ptp1fKY2C4WIEPYpKjAh1KmUPjdk0Y9dTRy9m2sshiibQuoGuwi3lXxNkpm0WHJcMFjT1lD+ld2t&#10;gkN2LD+uuw7ffnRi2tNkP8fcKfU06t+XIAL14RH+b++1gvl0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8zkxQAAANwAAAAPAAAAAAAAAAAAAAAAAJgCAABkcnMv&#10;ZG93bnJldi54bWxQSwUGAAAAAAQABAD1AAAAigMAAAAA&#10;" adj="0,,0" path="m,51676l14300,,,51676xe" strokeweight=".3pt">
              <v:stroke joinstyle="round" endcap="round"/>
              <v:formulas/>
              <v:path arrowok="t" o:connecttype="custom" o:connectlocs="0,517;143,0;0,517" o:connectangles="0,0,0" textboxrect="0,0,14300,51676"/>
            </v:shape>
            <v:shape id="Shape 5910" o:spid="_x0000_s1229" style="position:absolute;left:6978;top:5630;width:1561;height:758;visibility:visible" coordsize="156147,75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2iTsQA&#10;AADcAAAADwAAAGRycy9kb3ducmV2LnhtbESPT4vCMBTE74LfITzBS1lTBf/QNYoIQlEvq8ueH83b&#10;pmvzUpqo9dsbQdjjMDO/YZbrztbiRq2vHCsYj1IQxIXTFZcKvs+7jwUIH5A11o5JwYM8rFf93hIz&#10;7e78RbdTKEWEsM9QgQmhyaT0hSGLfuQa4uj9utZiiLItpW7xHuG2lpM0nUmLFccFgw1tDRWX09Uq&#10;OOyP5i/x4/x8TFKZu8vPIVlYpYaDbvMJIlAX/sPvdq4VzKdzeJ2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Nok7EAAAA3AAAAA8AAAAAAAAAAAAAAAAAmAIAAGRycy9k&#10;b3ducmV2LnhtbFBLBQYAAAAABAAEAPUAAACJAwAAAAA=&#10;" adj="0,,0" path="m8268,l156147,71971v-2197,3912,-7976,2311,-12142,940c144005,72911,32817,36169,5232,27038,1486,25807,,24993,1372,20828,3772,13564,8268,,8268,xe" strokeweight=".3pt">
              <v:stroke joinstyle="round" endcap="round"/>
              <v:formulas/>
              <v:path arrowok="t" o:connecttype="custom" o:connectlocs="83,0;1561,719;1440,728;52,270;14,208;83,0" o:connectangles="0,0,0,0,0,0" textboxrect="0,0,156147,75883"/>
            </v:shape>
            <v:shape id="Shape 5911" o:spid="_x0000_s1230" style="position:absolute;left:8160;top:6399;width:258;height:129;visibility:visible" coordsize="25826,128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Ms8MA&#10;AADcAAAADwAAAGRycy9kb3ducmV2LnhtbERPz2vCMBS+D/Y/hDfwNlMrTu2MsgmCu6jr1POjeTZl&#10;zUttonb/vTkMPH58v2eLztbiSq2vHCsY9BMQxIXTFZcK9j+r1wkIH5A11o5JwR95WMyfn2aYaXfj&#10;b7rmoRQxhH2GCkwITSalLwxZ9H3XEEfu5FqLIcK2lLrFWwy3tUyT5E1arDg2GGxoaaj4zS9Wwefu&#10;chiRmR7T8WS4zU+br3RwbpTqvXQf7yACdeEh/nevtYLxKK6N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pMs8MAAADcAAAADwAAAAAAAAAAAAAAAACYAgAAZHJzL2Rv&#10;d25yZXYueG1sUEsFBgAAAAAEAAQA9QAAAIgDAAAAAA==&#10;" adj="0,,0" path="m,l13317,4402v5016,1651,12509,4127,5982,8445l,xe" strokeweight=".3pt">
              <v:stroke joinstyle="round" endcap="round"/>
              <v:formulas/>
              <v:path arrowok="t" o:connecttype="custom" o:connectlocs="0,0;133,44;193,129;0,0" o:connectangles="0,0,0,0" textboxrect="0,0,25826,12847"/>
            </v:shape>
            <v:shape id="Shape 5912" o:spid="_x0000_s1231" style="position:absolute;left:6843;top:5592;width:1317;height:807;visibility:visible" coordsize="131704,807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CvcQA&#10;AADcAAAADwAAAGRycy9kb3ducmV2LnhtbESPzW7CMBCE70i8g7VIvRGHqH8EDAJEqx56aVruq3hJ&#10;0sbryDYhvD2uhMRxNDPfaJbrwbSiJ+cbywpmSQqCuLS64UrBz/fb9BWED8gaW8uk4EIe1qvxaIm5&#10;tmf+or4IlYgQ9jkqqEPocil9WZNBn9iOOHpH6wyGKF0ltcNzhJtWZmn6LA02HBdq7GhXU/lXnIwC&#10;6Q77922vi8/yt8geh4zsPpyUepgMmwWIQEO4h2/tD63g5WkO/2fi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gr3EAAAA3AAAAA8AAAAAAAAAAAAAAAAAmAIAAGRycy9k&#10;b3ducmV2LnhtbFBLBQYAAAAABAAEAPUAAACJAwAAAAA=&#10;" adj="0,,0" path="m10439,l131704,80726,9665,40386c3416,38329,,31559,2070,25298l10439,xe" strokeweight=".3pt">
              <v:stroke joinstyle="round" endcap="round"/>
              <v:formulas/>
              <v:path arrowok="t" o:connecttype="custom" o:connectlocs="104,0;1317,807;97,404;21,253;104,0" o:connectangles="0,0,0,0,0" textboxrect="0,0,131704,80726"/>
            </v:shape>
            <v:shape id="Shape 5913" o:spid="_x0000_s1232" style="position:absolute;left:7527;top:5109;width:1203;height:1044;visibility:visible" coordsize="120345,10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90sMA&#10;AADcAAAADwAAAGRycy9kb3ducmV2LnhtbERPTYvCMBC9C/6HMMJeZE31oNI1isoqHvRgK8t6G5qx&#10;LTaTbpPV+u/NQfD4eN+zRWsqcaPGlZYVDAcRCOLM6pJzBad08zkF4TyyxsoyKXiQg8W825lhrO2d&#10;j3RLfC5CCLsYFRTe17GULivIoBvYmjhwF9sY9AE2udQN3kO4qeQoisbSYMmhocCa1gVl1+TfKNiW&#10;l3w/+fteJb/LaNVPz+awffwo9dFrl18gPLX+LX65d1rBZBzmh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S90sMAAADcAAAADwAAAAAAAAAAAAAAAACYAgAAZHJzL2Rv&#10;d25yZXYueG1sUEsFBgAAAAAEAAQA9QAAAIgDAAAAAA==&#10;" adj="0,,0" path="m,c10008,6972,21171,12649,33375,16675v12625,4178,25413,6287,38037,6566c79807,23089,87414,23533,94437,31750v18364,18377,25908,46190,17209,72568l,xe" strokeweight=".3pt">
              <v:stroke joinstyle="round" endcap="round"/>
              <v:formulas/>
              <v:path arrowok="t" o:connecttype="custom" o:connectlocs="0,0;334,167;714,233;944,318;1116,1044;0,0" o:connectangles="0,0,0,0,0,0" textboxrect="0,0,120345,104318"/>
            </v:shape>
            <v:shape id="Shape 5914" o:spid="_x0000_s1233" style="position:absolute;left:5341;top:4534;width:205;height:527;visibility:visible" coordsize="20510,52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18QA&#10;AADcAAAADwAAAGRycy9kb3ducmV2LnhtbESPQWvCQBSE70L/w/IKvekmhVqNrkFsC7kUYxTPj+wz&#10;CWbfhuxWY399Vyh4HGbmG2aZDqYVF+pdY1lBPIlAEJdWN1wpOOy/xjMQziNrbC2Tghs5SFdPoyUm&#10;2l55R5fCVyJA2CWooPa+S6R0ZU0G3cR2xME72d6gD7KvpO7xGuCmla9RNJUGGw4LNXa0qak8Fz9G&#10;wbfcyuz4WXb5/Dd/OzgsPqi5KfXyPKwXIDwN/hH+b2dawfs0hvu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1dfEAAAA3AAAAA8AAAAAAAAAAAAAAAAAmAIAAGRycy9k&#10;b3ducmV2LnhtbFBLBQYAAAAABAAEAPUAAACJAwAAAAA=&#10;" adj="0,,0" path="m,52692l20510,,,52692xe" strokeweight=".3pt">
              <v:stroke joinstyle="round" endcap="round"/>
              <v:formulas/>
              <v:path arrowok="t" o:connecttype="custom" o:connectlocs="0,527;205,0;0,527" o:connectangles="0,0,0" textboxrect="0,0,20510,52692"/>
            </v:shape>
            <v:shape id="Shape 5915" o:spid="_x0000_s1234" style="position:absolute;left:7061;top:5384;width:1622;height:549;visibility:visible" coordsize="162217,54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J1sUA&#10;AADcAAAADwAAAGRycy9kb3ducmV2LnhtbESPQYvCMBSE74L/ITzBy6KpHlSqUYogeBLWXUVvz+bZ&#10;FpuX2kRt99dvFhY8DjPzDbNYNaYUT6pdYVnBaBiBIE6tLjhT8P21GcxAOI+ssbRMClpysFp2OwuM&#10;tX3xJz33PhMBwi5GBbn3VSylS3My6Ia2Ig7e1dYGfZB1JnWNrwA3pRxH0UQaLDgs5FjROqf0tn8Y&#10;BT/J6bJu290luR8/DrIsquk9OyvV7zXJHISnxr/D/+2tVjCdjO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onWxQAAANwAAAAPAAAAAAAAAAAAAAAAAJgCAABkcnMv&#10;ZG93bnJldi54bWxQSwUGAAAAAAQABAD1AAAAigMAAAAA&#10;" adj="0,,0" path="m9398,308c10458,,11817,365,13691,981v27597,9081,138785,45835,138785,45835c156654,48187,162217,50359,161671,54817l,24514v,,4483,-13576,6896,-20840c7576,1598,8337,616,9398,308xe" strokeweight=".3pt">
              <v:stroke joinstyle="round" endcap="round"/>
              <v:formulas/>
              <v:path arrowok="t" o:connecttype="custom" o:connectlocs="94,3;137,10;1525,469;1617,549;0,246;69,37;94,3" o:connectangles="0,0,0,0,0,0,0" textboxrect="0,0,162217,54817"/>
            </v:shape>
            <v:shape id="Shape 5916" o:spid="_x0000_s1235" style="position:absolute;left:8402;top:5666;width:258;height:86;visibility:visible" coordsize="25880,8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FhMYA&#10;AADcAAAADwAAAGRycy9kb3ducmV2LnhtbESPQWvCQBSE74X+h+UVems2NWIldZVQDIiHgmkvvT2z&#10;zyQ0+zZkt0n017sFweMwM98wq81kWjFQ7xrLCl6jGARxaXXDlYLvr/xlCcJ5ZI2tZVJwJgeb9ePD&#10;ClNtRz7QUPhKBAi7FBXU3neplK6syaCLbEccvJPtDfog+0rqHscAN62cxfFCGmw4LNTY0UdN5W/x&#10;ZxSM3VB8Jsd5u0306cdf8irZx5lSz09T9g7C0+Tv4Vt7pxW8LRL4P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FhMYAAADcAAAADwAAAAAAAAAAAAAAAACYAgAAZHJz&#10;L2Rvd25yZXYueG1sUEsFBgAAAAAEAAQA9QAAAIsDAAAAAA==&#10;" adj="0,,0" path="m,l23225,1184v2655,7366,-4838,4889,-9842,3239l,xe" strokeweight=".3pt">
              <v:stroke joinstyle="round" endcap="round"/>
              <v:formulas/>
              <v:path arrowok="t" o:connecttype="custom" o:connectlocs="0,0;232,12;133,44;0,0" o:connectangles="0,0,0,0" textboxrect="0,0,25880,8550"/>
            </v:shape>
            <v:shape id="Shape 5917" o:spid="_x0000_s1236" style="position:absolute;left:6947;top:5242;width:1455;height:424;visibility:visible" coordsize="145443,42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LsYA&#10;AADcAAAADwAAAGRycy9kb3ducmV2LnhtbESPQWvCQBSE74L/YXlCL6KbFrWSuooUClItJerB42v2&#10;mUSzb0N2jfHfu4LQ4zAz3zCzRWtK0VDtCssKXocRCOLU6oIzBfvd12AKwnlkjaVlUnAjB4t5tzPD&#10;WNsrJ9RsfSYChF2MCnLvq1hKl+Zk0A1tRRy8o60N+iDrTOoarwFuSvkWRRNpsOCwkGNFnzml5+3F&#10;KNikx9PvEn9W383fYZ/IcZ+q9UWpl167/ADhqfX/4Wd7pRW8T0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GLsYAAADcAAAADwAAAAAAAAAAAAAAAACYAgAAZHJz&#10;L2Rvd25yZXYueG1sUEsFBgAAAAAEAAQA9QAAAIsDAAAAAA==&#10;" adj="0,,0" path="m23470,2058l145443,42364,,34951,8369,9627c10440,3391,17221,,23470,2058xe" strokeweight=".3pt">
              <v:stroke joinstyle="round" endcap="round"/>
              <v:formulas/>
              <v:path arrowok="t" o:connecttype="custom" o:connectlocs="235,21;1455,424;0,350;84,96;235,21" o:connectangles="0,0,0,0,0" textboxrect="0,0,145443,42364"/>
            </v:shape>
            <v:shape id="Shape 5918" o:spid="_x0000_s1237" style="position:absolute;left:5336;top:4416;width:479;height:1447;visibility:visible" coordsize="47866,144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1cUA&#10;AADcAAAADwAAAGRycy9kb3ducmV2LnhtbESP3WrCQBSE74W+w3IK3unGgn/RVdqqIPSmVR/gsHtM&#10;otmzIbvGpE/fLQheDjPzDbNct7YUDdW+cKxgNExAEGtnCs4UnI67wQyED8gGS8ekoCMP69VLb4mp&#10;cXf+oeYQMhEh7FNUkIdQpVJ6nZNFP3QVcfTOrrYYoqwzaWq8R7gt5VuSTKTFguNCjhV95qSvh5tV&#10;0FzOR/rWo9m+m2/910X/Tj+6jVL91/Z9ASJQG57hR3tvFEwnY/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IPVxQAAANwAAAAPAAAAAAAAAAAAAAAAAJgCAABkcnMv&#10;ZG93bnJldi54bWxQSwUGAAAAAAQABAD1AAAAigMAAAAA&#10;" adj="0,,0" path="m,144729l47866,,,144729xe" strokeweight=".3pt">
              <v:stroke joinstyle="round" endcap="round"/>
              <v:formulas/>
              <v:path arrowok="t" o:connecttype="custom" o:connectlocs="0,1447;479,0;0,1447" o:connectangles="0,0,0" textboxrect="0,0,47866,144729"/>
            </v:shape>
            <v:shape id="Shape 5919" o:spid="_x0000_s1238" style="position:absolute;left:5622;top:4510;width:479;height:1448;visibility:visible" coordsize="47866,144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DMYA&#10;AADcAAAADwAAAGRycy9kb3ducmV2LnhtbESPQWvCQBSE74L/YXmCN91UMKbRVUppQXqpse3B2yP7&#10;mmybfRuyq8b+ercgeBxm5htmteltI07UeeNYwcM0AUFcOm24UvD58TrJQPiArLFxTAou5GGzHg5W&#10;mGt35oJO+1CJCGGfo4I6hDaX0pc1WfRT1xJH79t1FkOUXSV1h+cIt42cJUkqLRqOCzW29FxT+bs/&#10;WgVFYWam9S+Pu8yFxWH+9nd5//pRajzqn5YgAvXhHr61t1rBIk3h/0w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tDMYAAADcAAAADwAAAAAAAAAAAAAAAACYAgAAZHJz&#10;L2Rvd25yZXYueG1sUEsFBgAAAAAEAAQA9QAAAIsDAAAAAA==&#10;" adj="0,,0" path="m,144730l47866,,,144730xe" strokeweight=".3pt">
              <v:stroke joinstyle="round" endcap="round"/>
              <v:formulas/>
              <v:path arrowok="t" o:connecttype="custom" o:connectlocs="0,1448;479,0;0,1448" o:connectangles="0,0,0" textboxrect="0,0,47866,144730"/>
            </v:shape>
            <v:shape id="Shape 5920" o:spid="_x0000_s1239" style="position:absolute;left:5907;top:4605;width:479;height:1447;visibility:visible" coordsize="47866,144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4OcUA&#10;AADcAAAADwAAAGRycy9kb3ducmV2LnhtbESPzW7CMBCE75V4B2uRuBWHHggEDIKWSki9lJ8HWNlL&#10;EojXUeyGpE9fIyH1OJqZbzTLdWcr0VLjS8cKJuMEBLF2puRcwfn0+ToD4QOywcoxKejJw3o1eFli&#10;ZtydD9QeQy4ihH2GCooQ6kxKrwuy6MeuJo7exTUWQ5RNLk2D9wi3lXxLkqm0WHJcKLCm94L07fhj&#10;FbTXy4m+9WS27+c7/3XVv+m2/1BqNOw2CxCBuvAffrb3RkE6TeF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rg5xQAAANwAAAAPAAAAAAAAAAAAAAAAAJgCAABkcnMv&#10;ZG93bnJldi54bWxQSwUGAAAAAAQABAD1AAAAigMAAAAA&#10;" adj="0,,0" path="m,144729l47866,,,144729xe" strokeweight=".3pt">
              <v:stroke joinstyle="round" endcap="round"/>
              <v:formulas/>
              <v:path arrowok="t" o:connecttype="custom" o:connectlocs="0,1447;479,0;0,1447" o:connectangles="0,0,0" textboxrect="0,0,47866,144729"/>
            </v:shape>
            <v:shape id="Shape 5921" o:spid="_x0000_s1240" style="position:absolute;left:6193;top:4699;width:478;height:1447;visibility:visible" coordsize="47866,144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sS8EA&#10;AADcAAAADwAAAGRycy9kb3ducmV2LnhtbERPyW7CMBC9I/UfrKnUGzhwYEkxiK0SUi8s/YCRPSSB&#10;eBzFJiR8PT5U4vj09vmytaVoqPaFYwXDQQKCWDtTcKbg7/zTn4LwAdlg6ZgUdORhufjozTE17sFH&#10;ak4hEzGEfYoK8hCqVEqvc7LoB64ijtzF1RZDhHUmTY2PGG5LOUqSsbRYcGzIsaJNTvp2ulsFzfVy&#10;poMeTvfdbOd/r/o5WXdbpb4+29U3iEBteIv/3XujYDKOa+O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JLEvBAAAA3AAAAA8AAAAAAAAAAAAAAAAAmAIAAGRycy9kb3du&#10;cmV2LnhtbFBLBQYAAAAABAAEAPUAAACGAwAAAAA=&#10;" adj="0,,0" path="m,144729l47866,,,144729xe" strokeweight=".3pt">
              <v:stroke joinstyle="round" endcap="round"/>
              <v:formulas/>
              <v:path arrowok="t" o:connecttype="custom" o:connectlocs="0,1447;478,0;0,1447" o:connectangles="0,0,0" textboxrect="0,0,47866,144729"/>
            </v:shape>
            <v:shape id="Shape 5922" o:spid="_x0000_s1241" style="position:absolute;left:6478;top:4793;width:479;height:1448;visibility:visible" coordsize="47866,1447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4XsQA&#10;AADcAAAADwAAAGRycy9kb3ducmV2LnhtbESPQWvCQBSE70L/w/KE3nRjCGrTbILYlvaqlZ4f2WcS&#10;kn2bZLca++u7hYLHYeabYbJiMp240OgaywpWywgEcWl1w5WC0+fbYgvCeWSNnWVScCMHRf4wyzDV&#10;9soHuhx9JUIJuxQV1N73qZSurMmgW9qeOHhnOxr0QY6V1CNeQ7npZBxFa2mw4bBQY0/7msr2+G0U&#10;bKafYbd1w8utfY2/9sPJJu/nRKnH+bR7BuFp8vfwP/2hA7d+gr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eF7EAAAA3AAAAA8AAAAAAAAAAAAAAAAAmAIAAGRycy9k&#10;b3ducmV2LnhtbFBLBQYAAAAABAAEAPUAAACJAwAAAAA=&#10;" adj="0,,0" path="m,144742l47866,,,144742xe" strokeweight=".3pt">
              <v:stroke joinstyle="round" endcap="round"/>
              <v:formulas/>
              <v:path arrowok="t" o:connecttype="custom" o:connectlocs="0,1448;479,0;0,1448" o:connectangles="0,0,0" textboxrect="0,0,47866,144742"/>
            </v:shape>
            <v:shape id="Shape 5923" o:spid="_x0000_s1242" style="position:absolute;left:2613;top:1669;width:1757;height:1333;visibility:visible" coordsize="175768,133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F/8EA&#10;AADcAAAADwAAAGRycy9kb3ducmV2LnhtbERPPW/CMBDdK/EfrENiKw4dSBUwCAEVLB0asrAd8REH&#10;4nMUGwj8+nqo1PHpfc+XvW3EnTpfO1YwGScgiEuna64UFIev908QPiBrbByTgid5WC4Gb3PMtHvw&#10;D93zUIkYwj5DBSaENpPSl4Ys+rFriSN3dp3FEGFXSd3hI4bbRn4kyVRarDk2GGxpbai85jerYDM9&#10;Hq8b6h3v8u9tYV7pZVWclBoN+9UMRKA+/Iv/3HutIE3j/HgmH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Bxf/BAAAA3AAAAA8AAAAAAAAAAAAAAAAAmAIAAGRycy9kb3du&#10;cmV2LnhtbFBLBQYAAAAABAAEAPUAAACGAwAAAAA=&#10;" adj="0,,0" path="m175768,v-1295,1765,-2616,3530,-3950,5296c126035,65506,66002,108547,,133236e" filled="f" strokeweight=".7pt">
              <v:stroke joinstyle="round" endcap="round"/>
              <v:formulas/>
              <v:path arrowok="t" o:connecttype="custom" o:connectlocs="1757,0;1718,53;0,1333" o:connectangles="0,0,0" textboxrect="0,0,175768,133236"/>
            </v:shape>
            <v:shape id="Shape 5924" o:spid="_x0000_s1243" style="position:absolute;left:2614;top:5499;width:271;height:99;visibility:visible" coordsize="27127,99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7fsIA&#10;AADcAAAADwAAAGRycy9kb3ducmV2LnhtbESP3YrCMBSE7wXfIRzBO01dwZ9qFFkQ9GKRVR/g2BzT&#10;YnNSmtjWt98Iwl4OM/MNs952thQN1b5wrGAyTkAQZ04XbBRcL/vRAoQPyBpLx6TgRR62m35vjal2&#10;Lf9Scw5GRAj7FBXkIVSplD7LyaIfu4o4endXWwxR1kbqGtsIt6X8SpKZtFhwXMixou+cssf5aRVM&#10;DWHTGHc7Hduf+8XvcekeqNRw0O1WIAJ14T/8aR+0gvl8Au8z8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t+wgAAANwAAAAPAAAAAAAAAAAAAAAAAJgCAABkcnMvZG93&#10;bnJldi54bWxQSwUGAAAAAAQABAD1AAAAhwMAAAAA&#10;" adj="0,,0" path="m27127,r,9919l,9919e" filled="f" strokeweight=".7pt">
              <v:stroke joinstyle="round" endcap="round"/>
              <v:formulas/>
              <v:path arrowok="t" o:connecttype="custom" o:connectlocs="271,0;271,99;0,99" o:connectangles="0,0,0" textboxrect="0,0,27127,9919"/>
            </v:shape>
            <v:shape id="Shape 5925" o:spid="_x0000_s1244" style="position:absolute;left:2885;top:2880;width:0;height:2619;visibility:visible" coordsize="0,261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rq8UA&#10;AADcAAAADwAAAGRycy9kb3ducmV2LnhtbESPQWvCQBSE70L/w/IK3nTTlJqSukoRAvVSUFt6fWSf&#10;ydrs25BdY+KvdwsFj8PMfMMs14NtRE+dN44VPM0TEMSl04YrBV+HYvYKwgdkjY1jUjCSh/XqYbLE&#10;XLsL76jfh0pECPscFdQhtLmUvqzJop+7ljh6R9dZDFF2ldQdXiLcNjJNkoW0aDgu1NjSpqbyd3+2&#10;Cp4bNMnL9bP4qbbBnIrx9D0er0pNH4f3NxCBhnAP/7c/tIIsS+H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qurxQAAANwAAAAPAAAAAAAAAAAAAAAAAJgCAABkcnMv&#10;ZG93bnJldi54bWxQSwUGAAAAAAQABAD1AAAAigMAAAAA&#10;" adj="0,,0" path="m,l,261912e" filled="f" strokeweight=".7pt">
              <v:stroke joinstyle="round" endcap="round"/>
              <v:formulas/>
              <v:path arrowok="t" o:connecttype="custom" o:connectlocs="0,0;0,2619" o:connectangles="0,0" textboxrect="0,0,0,261912"/>
            </v:shape>
            <v:shape id="Shape 5926" o:spid="_x0000_s1245" style="position:absolute;left:3037;top:5502;width:1192;height:1967;visibility:visible" coordsize="119189,19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9NsQA&#10;AADcAAAADwAAAGRycy9kb3ducmV2LnhtbESPQWvCQBSE7wX/w/IKvdVNWmhK6ioiFIs3Ew/29sg+&#10;k2D2bcy+mvjv3UKhx2FmvmEWq8l16kpDaD0bSOcJKOLK25ZrA4fy8/kdVBBki51nMnCjAKvl7GGB&#10;ufUj7+laSK0ihEOOBhqRPtc6VA05DHPfE0fv5AeHEuVQazvgGOGu0y9J8qYdthwXGuxp01B1Ln5c&#10;pJy73fd60pvj6VJvy20qjlMx5ulxWn+AEprkP/zX/rIGsuwVfs/E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fTbEAAAA3AAAAA8AAAAAAAAAAAAAAAAAmAIAAGRycy9k&#10;b3ducmV2LnhtbFBLBQYAAAAABAAEAPUAAACJAwAAAAA=&#10;" adj="0,,0" path="m,c9512,47587,21336,92862,28765,115112v14047,35535,46965,67133,90424,81598e" filled="f" strokeweight=".7pt">
              <v:stroke joinstyle="round" endcap="round"/>
              <v:formulas/>
              <v:path arrowok="t" o:connecttype="custom" o:connectlocs="0,0;288,1151;1192,1967" o:connectangles="0,0,0" textboxrect="0,0,119189,196710"/>
            </v:shape>
            <v:shape id="Shape 5927" o:spid="_x0000_s1246" style="position:absolute;left:2885;top:2882;width:152;height:2620;visibility:visible" coordsize="15126,2620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aG8UA&#10;AADcAAAADwAAAGRycy9kb3ducmV2LnhtbESPzWrCQBSF94LvMFyhG9FJgiSSOkopLXYhlEY33V0y&#10;t0lo5k6Smcb49h2h0OXh/Hyc3WEyrRhpcI1lBfE6AkFcWt1wpeByfl1tQTiPrLG1TApu5OCwn892&#10;mGt75Q8aC1+JMMIuRwW1910upStrMujWtiMO3pcdDPogh0rqAa9h3LQyiaJUGmw4EGrs6Lmm8rv4&#10;MYH7bsaT7H2yifplbD679uWYxko9LKanRxCeJv8f/mu/aQVZtoH7mXA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hobxQAAANwAAAAPAAAAAAAAAAAAAAAAAJgCAABkcnMv&#10;ZG93bnJldi54bWxQSwUGAAAAAAQABAD1AAAAigMAAAAA&#10;" adj="0,,0" path="m,l,143739v,31458,6642,75806,15126,118300e" filled="f" strokeweight=".7pt">
              <v:stroke joinstyle="round" endcap="round"/>
              <v:formulas/>
              <v:path arrowok="t" o:connecttype="custom" o:connectlocs="0,0;0,1437;152,2620" o:connectangles="0,0,0" textboxrect="0,0,15126,262039"/>
            </v:shape>
            <v:shape id="Shape 5928" o:spid="_x0000_s1247" style="position:absolute;left:7512;top:7814;width:553;height:19;visibility:visible" coordsize="55296,1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ttsQA&#10;AADcAAAADwAAAGRycy9kb3ducmV2LnhtbESPzWrDMBCE74W8g9hAb42cQuzgRAkh0OBCL3VLzou1&#10;sY2tlWPJP+3TV4VCj8PMfMPsj7NpxUi9qy0rWK8iEMSF1TWXCj4/Xp62IJxH1thaJgVf5OB4WDzs&#10;MdV24ncac1+KAGGXooLK+y6V0hUVGXQr2xEH72Z7gz7IvpS6xynATSufoyiWBmsOCxV2dK6oaPLB&#10;BMp9+B6GbpuNb5drdn1tTIOxUepxOZ92IDzN/j/81860giTZ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LbbEAAAA3AAAAA8AAAAAAAAAAAAAAAAAmAIAAGRycy9k&#10;b3ducmV2LnhtbFBLBQYAAAAABAAEAPUAAACJAwAAAAA=&#10;" adj="0,,0" path="m,c19748,1194,38392,1880,55296,1968e" filled="f" strokeweight=".7pt">
              <v:stroke joinstyle="round" endcap="round"/>
              <v:formulas/>
              <v:path arrowok="t" o:connecttype="custom" o:connectlocs="0,0;553,19" o:connectangles="0,0" textboxrect="0,0,55296,1968"/>
            </v:shape>
            <v:shape id="Shape 5929" o:spid="_x0000_s1248" style="position:absolute;left:6370;top:7708;width:570;height:61;visibility:visible" coordsize="56998,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YYcMA&#10;AADcAAAADwAAAGRycy9kb3ducmV2LnhtbESPwW7CMBBE75X4B2uReisOHAikGIRCKxA3Ah+wirdO&#10;RLy2YgPh72ukSj2OZuaNZrUZbCfu1IfWsYLpJANBXDvdslFwOX9/LECEiKyxc0wKnhRgsx69rbDQ&#10;7sEnulfRiAThUKCCJkZfSBnqhiyGifPEyftxvcWYZG+k7vGR4LaTsyybS4stp4UGPZUN1dfqZhX4&#10;05ehZbcv8/NuOvOmrsr98anU+3jYfoKINMT/8F/7oBXk+Rxe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IYYcMAAADcAAAADwAAAAAAAAAAAAAAAACYAgAAZHJzL2Rv&#10;d25yZXYueG1sUEsFBgAAAAAEAAQA9QAAAIgDAAAAAA==&#10;" adj="0,,0" path="m,c19050,2299,38214,4394,56998,6160e" filled="f" strokeweight=".7pt">
              <v:stroke joinstyle="round" endcap="round"/>
              <v:formulas/>
              <v:path arrowok="t" o:connecttype="custom" o:connectlocs="0,0;570,61" o:connectangles="0,0" textboxrect="0,0,56998,6160"/>
            </v:shape>
            <v:shape id="Shape 5930" o:spid="_x0000_s1249" style="position:absolute;left:6371;top:6956;width:4;height:750;visibility:visible" coordsize="355,749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Wr8cA&#10;AADcAAAADwAAAGRycy9kb3ducmV2LnhtbESPQWvCQBSE74X+h+UVequbeGhsdA3SVuhFoanB6zP7&#10;TILZtzG7avTXdwtCj8PMfMPMssG04ky9aywriEcRCOLS6oYrBZuf5csEhPPIGlvLpOBKDrL548MM&#10;U20v/E3n3FciQNilqKD2vkuldGVNBt3IdsTB29veoA+yr6Tu8RLgppXjKHqVBhsOCzV29F5TechP&#10;RkFx2n/eVh/Rbp3vjnGzLZdvk22h1PPTsJiC8DT4//C9/aUVJEkC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B1q/HAAAA3AAAAA8AAAAAAAAAAAAAAAAAmAIAAGRy&#10;cy9kb3ducmV2LnhtbFBLBQYAAAAABAAEAPUAAACMAwAAAAA=&#10;" adj="0,,0" path="m,74993l355,e" filled="f" strokeweight=".3pt">
              <v:stroke joinstyle="round" endcap="round"/>
              <v:formulas/>
              <v:path arrowok="t" o:connecttype="custom" o:connectlocs="0,750;4,0" o:connectangles="0,0" textboxrect="0,0,355,74993"/>
            </v:shape>
            <v:shape id="Shape 5931" o:spid="_x0000_s1250" style="position:absolute;left:4229;top:7469;width:2142;height:380;visibility:visible" coordsize="214287,37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Q+MEA&#10;AADcAAAADwAAAGRycy9kb3ducmV2LnhtbERP3WrCMBS+H/gO4Qi7m6m7sLMaRYQNYXT49wCH5thW&#10;k5OSZG339svFYJcf3/96O1ojevKhdaxgPstAEFdOt1wruF7eX95AhIis0TgmBT8UYLuZPK2x0G7g&#10;E/XnWIsUwqFABU2MXSFlqBqyGGauI07czXmLMUFfS+1xSOHWyNcsW0iLLaeGBjvaN1Q9zt9WQWnc&#10;1+fyeBw/7nM95NdYLs1JK/U8HXcrEJHG+C/+cx+0gjxPa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gUPjBAAAA3AAAAA8AAAAAAAAAAAAAAAAAmAIAAGRycy9kb3du&#10;cmV2LnhtbFBLBQYAAAAABAAEAPUAAACGAwAAAAA=&#10;" adj="0,,0" path="m,c38062,12421,202387,37008,202387,37008v6503,965,11837,-3607,11875,-10186l214287,23660e" filled="f" strokeweight=".7pt">
              <v:stroke joinstyle="round" endcap="round"/>
              <v:formulas/>
              <v:path arrowok="t" o:connecttype="custom" o:connectlocs="0,0;2023,370;2142,268;2142,237" o:connectangles="0,0,0,0" textboxrect="0,0,214287,37973"/>
            </v:shape>
            <v:shape id="Shape 5932" o:spid="_x0000_s1251" style="position:absolute;left:6941;top:6956;width:0;height:813;visibility:visible" coordsize="13,81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93sUA&#10;AADcAAAADwAAAGRycy9kb3ducmV2LnhtbESPQWvCQBSE74X+h+UVeinNxh60ia5SBEnwpu2lt9fs&#10;M1mbfRuya5L++64geBxm5htmtZlsKwbqvXGsYJakIIgrpw3XCr4+d6/vIHxA1tg6JgV/5GGzfnxY&#10;Ya7dyAcajqEWEcI+RwVNCF0upa8asugT1xFH7+R6iyHKvpa6xzHCbSvf0nQuLRqOCw12tG2o+j1e&#10;rIL2W5vi5yzZ7s8yG01x2RXli1LPT9PHEkSgKdzDt3apFSwWGV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H3exQAAANwAAAAPAAAAAAAAAAAAAAAAAJgCAABkcnMv&#10;ZG93bnJldi54bWxQSwUGAAAAAAQABAD1AAAAigMAAAAA&#10;" adj="0,,0" path="m13,81306l,e" filled="f" strokeweight=".3pt">
              <v:stroke joinstyle="round" endcap="round"/>
              <v:formulas/>
              <v:path arrowok="t" o:connecttype="custom" o:connectlocs="1,813;0,0" o:connectangles="0,0" textboxrect="0,0,0,81306"/>
            </v:shape>
            <v:shape id="Shape 5933" o:spid="_x0000_s1252" style="position:absolute;left:6941;top:7769;width:570;height:190;visibility:visible" coordsize="56985,19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CmMEA&#10;AADcAAAADwAAAGRycy9kb3ducmV2LnhtbERPS2sCMRC+C/6HMIIXqYkWWtkaRQSLt+KjPU83092l&#10;yWTZTHXbX28OQo8f33u57oNXF+pSE9nCbGpAEZfRNVxZOJ92DwtQSZAd+shk4ZcSrFfDwRILF698&#10;oMtRKpVDOBVooRZpC61TWVPANI0tcea+YhdQMuwq7Tq85vDg9dyYJx2w4dxQY0vbmsrv40+wUP29&#10;0uFN0OzPvXxOHj98ad69teNRv3kBJdTLv/ju3jsLz4s8P5/JR0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sApjBAAAA3AAAAA8AAAAAAAAAAAAAAAAAmAIAAGRycy9kb3du&#10;cmV2LnhtbFBLBQYAAAAABAAEAPUAAACGAwAAAAA=&#10;" adj="0,,0" path="m56934,4521r13,2921c56985,14021,51638,19024,45085,18567l11900,15977c5359,15418,,9575,,2997l,e" filled="f" strokeweight=".7pt">
              <v:stroke joinstyle="round" endcap="round"/>
              <v:formulas/>
              <v:path arrowok="t" o:connecttype="custom" o:connectlocs="569,45;570,74;451,185;119,160;0,30;0,0" o:connectangles="0,0,0,0,0,0" textboxrect="0,0,56985,19024"/>
            </v:shape>
            <v:shape id="Shape 5934" o:spid="_x0000_s1253" style="position:absolute;left:7507;top:6960;width:4;height:854;visibility:visible" coordsize="317,85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hrsYA&#10;AADcAAAADwAAAGRycy9kb3ducmV2LnhtbESPQWvCQBSE74L/YXmCF6kbPVhJXSUoogcRtC1tb4/s&#10;6yY1+zZkVxP/fVco9DjMzDfMYtXZStyo8aVjBZNxAoI4d7pko+Dtdfs0B+EDssbKMSm4k4fVst9b&#10;YKpdyye6nYMREcI+RQVFCHUqpc8LsujHriaO3rdrLIYoGyN1g22E20pOk2QmLZYcFwqsaV1Qfjlf&#10;rQKZvbtTefjYZIef3VebmNHOfB6VGg667AVEoC78h//ae63geT6Bx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5hrsYAAADcAAAADwAAAAAAAAAAAAAAAACYAgAAZHJz&#10;L2Rvd25yZXYueG1sUEsFBgAAAAAEAAQA9QAAAIsDAAAAAA==&#10;" adj="0,,0" path="m,l317,85395e" filled="f" strokeweight=".3pt">
              <v:stroke joinstyle="round" endcap="round"/>
              <v:formulas/>
              <v:path arrowok="t" o:connecttype="custom" o:connectlocs="0,0;4,854" o:connectangles="0,0" textboxrect="0,0,317,85395"/>
            </v:shape>
            <v:shape id="Shape 5935" o:spid="_x0000_s1254" style="position:absolute;left:8636;top:6908;width:4;height:927;visibility:visible" coordsize="394,92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uC78A&#10;AADcAAAADwAAAGRycy9kb3ducmV2LnhtbESPMQvCMBSEd8H/EJ7gpqkOKtVYpCq4OKhd3B7Nsy02&#10;L6WJWv+9EQTH4+6+41ZJZ2rxpNZVlhVMxhEI4tzqigsF2WU/WoBwHlljbZkUvMlBsu73Vhhr++IT&#10;Pc++EAHCLkYFpfdNLKXLSzLoxrYhDt7NtgZ9kG0hdYuvADe1nEbRTBqsOCyU2FBaUn4/P4yCI20v&#10;1yumnfZu1rCxOznPMqWGg26zBOGp8//wr33QCuaLK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we4LvwAAANwAAAAPAAAAAAAAAAAAAAAAAJgCAABkcnMvZG93bnJl&#10;di54bWxQSwUGAAAAAAQABAD1AAAAhAMAAAAA&#10;" adj="0,,0" path="m,92672l394,e" filled="f" strokeweight=".3pt">
              <v:stroke joinstyle="round" endcap="round"/>
              <v:formulas/>
              <v:path arrowok="t" o:connecttype="custom" o:connectlocs="0,927;4,0" o:connectangles="0,0" textboxrect="0,0,394,92672"/>
            </v:shape>
            <v:shape id="Shape 5936" o:spid="_x0000_s1255" style="position:absolute;left:8074;top:7833;width:562;height:150;visibility:visible" coordsize="56236,14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YsYA&#10;AADcAAAADwAAAGRycy9kb3ducmV2LnhtbESP3WrCQBSE7wt9h+UUvCm6saINqatorVSvUmMf4JA9&#10;+cHs2ZBdNX17tyB4OczMN8x82ZtGXKhztWUF41EEgji3uuZSwe9xO4xBOI+ssbFMCv7IwXLx/DTH&#10;RNsrH+iS+VIECLsEFVTet4mULq/IoBvZljh4he0M+iC7UuoOrwFuGvkWRTNpsOawUGFLnxXlp+xs&#10;FKRZvPlufs771/Jrsi+mh1QW61SpwUu/+gDhqfeP8L290wre4wn8nw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G/YsYAAADcAAAADwAAAAAAAAAAAAAAAACYAgAAZHJz&#10;L2Rvd25yZXYueG1sUEsFBgAAAAAEAAQA9QAAAIsDAAAAAA==&#10;" adj="0,,0" path="m,l,2984c,9563,5372,14948,11951,14948r32283,c50826,14948,56211,9563,56236,2984r,-2870e" filled="f" strokeweight=".7pt">
              <v:stroke joinstyle="round" endcap="round"/>
              <v:formulas/>
              <v:path arrowok="t" o:connecttype="custom" o:connectlocs="0,0;0,30;119,150;442,150;562,30;562,1" o:connectangles="0,0,0,0,0,0" textboxrect="0,0,56236,14948"/>
            </v:shape>
            <v:shape id="Shape 5937" o:spid="_x0000_s1256" style="position:absolute;left:8074;top:7057;width:0;height:776;visibility:visible" coordsize="0,776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bd8UA&#10;AADcAAAADwAAAGRycy9kb3ducmV2LnhtbESPT2sCMRTE74LfITzBS6mJVqtsjSJCoQU9+Ae8Pjav&#10;u4ublyWJuvXTm0LB4zAzv2Hmy9bW4ko+VI41DAcKBHHuTMWFhuPh83UGIkRkg7Vj0vBLAZaLbmeO&#10;mXE33tF1HwuRIBwy1FDG2GRShrwki2HgGuLk/ThvMSbpC2k83hLc1nKk1Lu0WHFaKLGhdUn5eX+x&#10;GqxSx8v0tOW3yWnj7X1tht8vRut+r119gIjUxmf4v/1lNExnY/g7k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Ft3xQAAANwAAAAPAAAAAAAAAAAAAAAAAJgCAABkcnMv&#10;ZG93bnJldi54bWxQSwUGAAAAAAQABAD1AAAAigMAAAAA&#10;" adj="0,,0" path="m,l,77622e" filled="f" strokeweight=".3pt">
              <v:stroke joinstyle="round" endcap="round"/>
              <v:formulas/>
              <v:path arrowok="t" o:connecttype="custom" o:connectlocs="0,0;0,776" o:connectangles="0,0" textboxrect="0,0,0,77622"/>
            </v:shape>
            <v:shape id="Shape 5938" o:spid="_x0000_s1257" style="position:absolute;left:10901;top:6917;width:0;height:914;visibility:visible" coordsize="38,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ttsUA&#10;AADcAAAADwAAAGRycy9kb3ducmV2LnhtbESPT2vCQBTE7wW/w/IEb3Wj0BqiqwS14KVC/XN/Zp9J&#10;NPs2ZFcT++m7QsHjMDO/YWaLzlTiTo0rLSsYDSMQxJnVJecKDvuv9xiE88gaK8uk4EEOFvPe2wwT&#10;bVv+ofvO5yJA2CWooPC+TqR0WUEG3dDWxME728agD7LJpW6wDXBTyXEUfUqDJYeFAmtaFpRddzej&#10;4BJt47ReTbr1KP3dnI6H/HtFrVKDfpdOQXjq/Cv8395oBZP4A5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q22xQAAANwAAAAPAAAAAAAAAAAAAAAAAJgCAABkcnMv&#10;ZG93bnJldi54bWxQSwUGAAAAAAQABAD1AAAAigMAAAAA&#10;" adj="0,,0" path="m,91440l38,e" filled="f" strokeweight=".3pt">
              <v:stroke joinstyle="round" endcap="round"/>
              <v:formulas/>
              <v:path arrowok="t" o:connecttype="custom" o:connectlocs="0,914;1,0" o:connectangles="0,0" textboxrect="0,0,0,91440"/>
            </v:shape>
            <v:shape id="Shape 5939" o:spid="_x0000_s1258" style="position:absolute;left:10346;top:7831;width:555;height:152;visibility:visible" coordsize="55474,15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RS8UA&#10;AADcAAAADwAAAGRycy9kb3ducmV2LnhtbESPQWvCQBSE70L/w/IK3uqmWmxIXaUIQiwqmJaeX7PP&#10;JG32bciuSfz3rlDwOMzMN8xiNZhadNS6yrKC50kEgji3uuJCwdfn5ikG4TyyxtoyKbiQg9XyYbTA&#10;RNuej9RlvhABwi5BBaX3TSKly0sy6Ca2IQ7eybYGfZBtIXWLfYCbWk6jaC4NVhwWSmxoXVL+l52N&#10;gtP+Z5i9yN1h+938flwoS/tulio1fhze30B4Gvw9/N9OtYLXeA6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JFLxQAAANwAAAAPAAAAAAAAAAAAAAAAAJgCAABkcnMv&#10;ZG93bnJldi54bWxQSwUGAAAAAAQABAD1AAAAigMAAAAA&#10;" adj="0,,0" path="m,470l26,3251c76,9804,5499,15189,12078,15189r31394,c50064,15189,55448,9804,55474,3225l55474,e" filled="f" strokeweight=".7pt">
              <v:stroke joinstyle="round" endcap="round"/>
              <v:formulas/>
              <v:path arrowok="t" o:connecttype="custom" o:connectlocs="0,5;0,33;121,152;435,152;555,32;555,0" o:connectangles="0,0,0,0,0,0" textboxrect="0,0,55474,15189"/>
            </v:shape>
            <v:shape id="Shape 5940" o:spid="_x0000_s1259" style="position:absolute;left:10339;top:6908;width:7;height:928;visibility:visible" coordsize="762,927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7ZMMA&#10;AADcAAAADwAAAGRycy9kb3ducmV2LnhtbESPUWvCMBSF3wf7D+EOfBkznQxbOtMiguB8U/cDLs1d&#10;U2xuapJp++8XYeDj4ZzzHc6qHm0vruRD51jB+zwDQdw43XGr4Pu0fStAhIissXdMCiYKUFfPTyss&#10;tbvxga7H2IoE4VCiAhPjUEoZGkMWw9wNxMn7cd5iTNK3Unu8Jbjt5SLLltJix2nB4EAbQ835+GsV&#10;7C578idtzPJ16tqNnIaPxflLqdnLuP4EEWmMj/B/e6cV5EUO9zPpCMj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47ZMMAAADcAAAADwAAAAAAAAAAAAAAAACYAgAAZHJzL2Rv&#10;d25yZXYueG1sUEsFBgAAAAAEAAQA9QAAAIgDAAAAAA==&#10;" adj="0,,0" path="m,l762,92786e" filled="f" strokeweight=".3pt">
              <v:stroke joinstyle="round" endcap="round"/>
              <v:formulas/>
              <v:path arrowok="t" o:connecttype="custom" o:connectlocs="0,0;7,928" o:connectangles="0,0" textboxrect="0,0,762,92786"/>
            </v:shape>
            <v:shape id="Shape 5941" o:spid="_x0000_s1260" style="position:absolute;left:11495;top:7840;width:1488;height:143;visibility:visible" coordsize="148793,14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LvMMA&#10;AADcAAAADwAAAGRycy9kb3ducmV2LnhtbERPTWvCQBC9C/6HZYTezMYcqsSsotLQ0oJQW3ses9Mk&#10;mp0N2VWjv757EHp8vO9s2ZtGXKhztWUFkygGQVxYXXOp4PsrH89AOI+ssbFMCm7kYLkYDjJMtb3y&#10;J112vhQhhF2KCirv21RKV1Rk0EW2JQ7cr+0M+gC7UuoOryHcNDKJ42dpsObQUGFLm4qK0+5sFLzc&#10;p8ma8nu7P3ycD8f32/b1Jyalnkb9ag7CU+//xQ/3m1YwnYW14U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LvMMAAADcAAAADwAAAAAAAAAAAAAAAACYAgAAZHJzL2Rv&#10;d25yZXYueG1sUEsFBgAAAAAEAAQA9QAAAIgDAAAAAA==&#10;" adj="0,,0" path="m,l,2299c102,8852,5575,14237,12167,14237r136626,e" filled="f" strokeweight=".7pt">
              <v:stroke joinstyle="round" endcap="round"/>
              <v:formulas/>
              <v:path arrowok="t" o:connecttype="custom" o:connectlocs="0,0;0,23;122,143;1488,143" o:connectangles="0,0,0,0" textboxrect="0,0,148793,14237"/>
            </v:shape>
            <v:shape id="Shape 5942" o:spid="_x0000_s1261" style="position:absolute;left:11494;top:6907;width:1;height:933;visibility:visible" coordsize="89,93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mO8YA&#10;AADcAAAADwAAAGRycy9kb3ducmV2LnhtbESPQWsCMRSE70L/Q3gFL6JZPdh1NYoIhUJFqLait8fm&#10;dXfr5mVJUl3/vREEj8PMfMPMFq2pxZmcrywrGA4SEMS51RUXCr537/0UhA/IGmvLpOBKHhbzl84M&#10;M20v/EXnbShEhLDPUEEZQpNJ6fOSDPqBbYij92udwRClK6R2eIlwU8tRkoylwYrjQokNrUrKT9t/&#10;o6A2x1XSSz93kq4/7m+436ybw0ap7mu7nIII1IZn+NH+0Are0g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lmO8YAAADcAAAADwAAAAAAAAAAAAAAAACYAgAAZHJz&#10;L2Rvd25yZXYueG1sUEsFBgAAAAAEAAQA9QAAAIsDAAAAAA==&#10;" adj="0,,0" path="m,l89,93383e" filled="f" strokeweight=".3pt">
              <v:stroke joinstyle="round" endcap="round"/>
              <v:formulas/>
              <v:path arrowok="t" o:connecttype="custom" o:connectlocs="0,0;1,933" o:connectangles="0,0" textboxrect="0,0,89,93383"/>
            </v:shape>
            <v:shape id="Shape 5943" o:spid="_x0000_s1262" style="position:absolute;left:12056;top:7070;width:330;height:761;visibility:visible" coordsize="32994,76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7i8AA&#10;AADcAAAADwAAAGRycy9kb3ducmV2LnhtbERPPW/CMBDdK/EfrEPqVhyQaJuAQTRS2q5QFraTfSQR&#10;8Tm1TQj/Hg+VOj697/V2tJ0YyIfWsYL5LANBrJ1puVZw/Kle3kGEiGywc0wK7hRgu5k8rbEw7sZ7&#10;Gg6xFimEQ4EKmhj7QsqgG7IYZq4nTtzZeYsxQV9L4/GWwm0nF1n2Ki22nBoa7KlsSF8OV6sgyytd&#10;fTmZ/x79h9l/Lk4lhaVSz9NxtwIRaYz/4j/3t1Hwlqf56Uw6An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17i8AAAADcAAAADwAAAAAAAAAAAAAAAACYAgAAZHJzL2Rvd25y&#10;ZXYueG1sUEsFBgAAAAAEAAQA9QAAAIUDAAAAAA==&#10;" adj="0,,0" path="m32994,76136r-28689,c1931,76136,,74193,,71818l,4318c,1943,1931,,4305,l32994,e" filled="f" strokeweight=".3pt">
              <v:stroke joinstyle="round" endcap="round"/>
              <v:formulas/>
              <v:path arrowok="t" o:connecttype="custom" o:connectlocs="330,761;43,761;0,718;0,43;43,0;330,0" o:connectangles="0,0,0,0,0,0" textboxrect="0,0,32994,76136"/>
            </v:shape>
            <v:shape id="Shape 5944" o:spid="_x0000_s1263" style="position:absolute;left:1950;top:4784;width:2379;height:3584;visibility:visible" coordsize="237871,35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2mr8QA&#10;AADcAAAADwAAAGRycy9kb3ducmV2LnhtbESPT4vCMBTE74LfITxhb5rqin+qUUQqeHFhXRGPz+Zt&#10;W7Z5KUnU7rffLAgeh5n5DbNct6YWd3K+sqxgOEhAEOdWV1woOH3t+jMQPiBrrC2Tgl/ysF51O0tM&#10;tX3wJ92PoRARwj5FBWUITSqlz0sy6Ae2IY7et3UGQ5SukNrhI8JNLUdJMpEGK44LJTa0LSn/Od6M&#10;gjzLzmOfvXO7OXzYi7xMr3xwSr312s0CRKA2vMLP9l4rmM6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pq/EAAAA3AAAAA8AAAAAAAAAAAAAAAAAmAIAAGRycy9k&#10;b3ducmV2LnhtbFBLBQYAAAAABAAEAPUAAACJAwAAAAA=&#10;" adj="0,,0" path="m237871,l,358330r224473,e" filled="f" strokecolor="white" strokeweight=".52881mm">
              <v:stroke joinstyle="round" endcap="round"/>
              <v:formulas/>
              <v:path arrowok="t" o:connecttype="custom" o:connectlocs="2379,0;0,3584;2245,3584" o:connectangles="0,0,0" textboxrect="0,0,237871,358330"/>
            </v:shape>
            <v:shape id="Shape 5945" o:spid="_x0000_s1264" style="position:absolute;left:1950;top:4801;width:2379;height:3583;visibility:visible" coordsize="237871,358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aOcUA&#10;AADcAAAADwAAAGRycy9kb3ducmV2LnhtbESP0WrCQBRE3wv9h+UWfNPdilibuglWEARbtLEfcMle&#10;k7TZuyG7xvj3bkHo4zAzZ5hlNthG9NT52rGG54kCQVw4U3Op4fu4GS9A+IBssHFMGq7kIUsfH5aY&#10;GHfhL+rzUIoIYZ+ghiqENpHSFxVZ9BPXEkfv5DqLIcqulKbDS4TbRk6VmkuLNceFCltaV1T85mer&#10;Af2Qv29Ph9nuY6U+50fV44/caz16GlZvIAIN4T98b2+NhpfXKfydi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Jo5xQAAANwAAAAPAAAAAAAAAAAAAAAAAJgCAABkcnMv&#10;ZG93bnJldi54bWxQSwUGAAAAAAQABAD1AAAAigMAAAAA&#10;" adj="0,,0" path="m237871,l,358343r224473,e" filled="f" strokeweight=".5pt">
              <v:stroke joinstyle="round" endcap="round"/>
              <v:formulas/>
              <v:path arrowok="t" o:connecttype="custom" o:connectlocs="2379,0;0,3583;2245,3583" o:connectangles="0,0,0" textboxrect="0,0,237871,358343"/>
            </v:shape>
            <v:rect id="Rectangle 5946" o:spid="_x0000_s1265" style="position:absolute;left:4396;top:8022;width:657;height:1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F70658" w:rsidRDefault="00F70658" w:rsidP="00F70658">
                    <w:pPr>
                      <w:spacing w:after="160" w:line="259" w:lineRule="auto"/>
                    </w:pPr>
                  </w:p>
                </w:txbxContent>
              </v:textbox>
            </v:rect>
            <v:shape id="Shape 5948" o:spid="_x0000_s1266" style="position:absolute;left:63;width:13675;height:9352;visibility:visible" coordsize="1367498,935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eYcUA&#10;AADcAAAADwAAAGRycy9kb3ducmV2LnhtbESPUUvDQBCE3wv+h2MFX8RelNbU2GspBaEKgqlSX5fc&#10;mgRze+FuTeO/9wpCH4eZ+YZZrkfXqYFCbD0buJ1moIgrb1uuDXy8P90sQEVBtth5JgO/FGG9upgs&#10;sbD+yCUNe6lVgnAs0EAj0hdax6ohh3Hqe+LkffngUJIMtbYBjwnuOn2XZffaYctpocGetg1V3/sf&#10;Z+BtkG35GernuVSHFxc2r9d5bo25uhw3j6CERjmH/9s7ayB/mMHpTD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B5hxQAAANwAAAAPAAAAAAAAAAAAAAAAAJgCAABkcnMv&#10;ZG93bnJldi54bWxQSwUGAAAAAAQABAD1AAAAigMAAAAA&#10;" adj="0,,0" path="m1367498,935253l,935253,,,1367498,r,935253xe" filled="f" strokeweight=".8pt">
              <v:stroke miterlimit="1" joinstyle="miter"/>
              <v:formulas/>
              <v:path arrowok="t" o:connecttype="custom" o:connectlocs="13675,9352;0,9352;0,0;13675,0;13675,9352" o:connectangles="0,0,0,0,0" textboxrect="0,0,1367498,935253"/>
            </v:shape>
            <v:rect id="Rectangle 12443" o:spid="_x0000_s1267" style="position:absolute;left:22067;top:8476;width:493;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rsidR="00F70658" w:rsidRDefault="00F70658" w:rsidP="00F70658">
                    <w:pPr>
                      <w:spacing w:after="160" w:line="259" w:lineRule="auto"/>
                    </w:pPr>
                    <w:r>
                      <w:rPr>
                        <w:sz w:val="21"/>
                      </w:rPr>
                      <w:t xml:space="preserve"> </w:t>
                    </w:r>
                  </w:p>
                </w:txbxContent>
              </v:textbox>
            </v:rect>
            <v:rect id="Rectangle 12442" o:spid="_x0000_s1268" style="position:absolute;left:13845;top:8476;width:493;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rsidR="00F70658" w:rsidRDefault="00F70658" w:rsidP="00F70658">
                    <w:pPr>
                      <w:spacing w:after="160" w:line="259" w:lineRule="auto"/>
                    </w:pPr>
                    <w:r>
                      <w:rPr>
                        <w:sz w:val="21"/>
                      </w:rPr>
                      <w:t xml:space="preserve"> </w:t>
                    </w:r>
                  </w:p>
                </w:txbxContent>
              </v:textbox>
            </v:rect>
            <v:rect id="Rectangle 44685" o:spid="_x0000_s1269" style="position:absolute;left:2110;top:9596;width:234;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rsidR="00F70658" w:rsidRDefault="00F70658" w:rsidP="00F70658">
                    <w:pPr>
                      <w:spacing w:after="160" w:line="259" w:lineRule="auto"/>
                    </w:pPr>
                    <w:r>
                      <w:rPr>
                        <w:color w:val="9A9A9A"/>
                        <w:sz w:val="10"/>
                      </w:rPr>
                      <w:t xml:space="preserve"> </w:t>
                    </w:r>
                  </w:p>
                </w:txbxContent>
              </v:textbox>
            </v:rect>
            <v:rect id="Rectangle 44684" o:spid="_x0000_s1270" style="position:absolute;top:9596;width:2808;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rsidR="00F70658" w:rsidRDefault="00F70658" w:rsidP="00F70658">
                    <w:pPr>
                      <w:spacing w:after="160" w:line="259" w:lineRule="auto"/>
                    </w:pPr>
                  </w:p>
                </w:txbxContent>
              </v:textbox>
            </v:rect>
            <v:rect id="Rectangle 44677" o:spid="_x0000_s1271" style="position:absolute;left:14432;top:256;width:65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F70658" w:rsidRPr="00A44582" w:rsidRDefault="00F70658" w:rsidP="00F70658">
                    <w:pPr>
                      <w:spacing w:after="160" w:line="259" w:lineRule="auto"/>
                      <w:rPr>
                        <w:rFonts w:ascii="Arial" w:hAnsi="Arial" w:cs="Arial"/>
                        <w:sz w:val="16"/>
                        <w:szCs w:val="16"/>
                      </w:rPr>
                    </w:pPr>
                  </w:p>
                </w:txbxContent>
              </v:textbox>
            </v:rect>
            <v:rect id="Rectangle 44678" o:spid="_x0000_s1272" style="position:absolute;left:14929;top:256;width:661;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F70658" w:rsidRDefault="00F70658" w:rsidP="00F70658">
                    <w:pPr>
                      <w:spacing w:after="160" w:line="259" w:lineRule="auto"/>
                    </w:pPr>
                    <w:r>
                      <w:t xml:space="preserve">. </w:t>
                    </w:r>
                  </w:p>
                </w:txbxContent>
              </v:textbox>
            </v:rect>
            <v:rect id="Rectangle 6097" o:spid="_x0000_s1273" style="position:absolute;left:15430;top:256;width:3748;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rsidR="00F70658" w:rsidRPr="00A44582" w:rsidRDefault="00F70658" w:rsidP="00F70658">
                    <w:pPr>
                      <w:spacing w:after="160" w:line="259" w:lineRule="auto"/>
                      <w:rPr>
                        <w:rFonts w:ascii="Arial" w:hAnsi="Arial" w:cs="Arial"/>
                        <w:sz w:val="16"/>
                        <w:szCs w:val="16"/>
                      </w:rPr>
                    </w:pPr>
                  </w:p>
                </w:txbxContent>
              </v:textbox>
            </v:rect>
            <v:rect id="Rectangle 6098" o:spid="_x0000_s1274" style="position:absolute;left:18249;top:256;width:33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rsidR="00F70658" w:rsidRDefault="00F70658" w:rsidP="00F70658">
                    <w:pPr>
                      <w:spacing w:after="160" w:line="259" w:lineRule="auto"/>
                    </w:pPr>
                    <w:r>
                      <w:t xml:space="preserve"> </w:t>
                    </w:r>
                  </w:p>
                </w:txbxContent>
              </v:textbox>
            </v:rect>
            <v:rect id="Rectangle 6099" o:spid="_x0000_s1275" style="position:absolute;left:15437;top:1262;width:554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F70658" w:rsidRDefault="00F70658" w:rsidP="00F70658">
                    <w:pPr>
                      <w:spacing w:after="160" w:line="259" w:lineRule="auto"/>
                    </w:pPr>
                  </w:p>
                </w:txbxContent>
              </v:textbox>
            </v:rect>
            <v:rect id="Rectangle 6100" o:spid="_x0000_s1276" style="position:absolute;left:19605;top:1262;width:33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F70658" w:rsidRDefault="00F70658" w:rsidP="00F70658">
                    <w:pPr>
                      <w:spacing w:after="160" w:line="259" w:lineRule="auto"/>
                    </w:pPr>
                    <w:r>
                      <w:t xml:space="preserve"> </w:t>
                    </w:r>
                  </w:p>
                </w:txbxContent>
              </v:textbox>
            </v:rect>
            <w10:anchorlock/>
          </v:group>
        </w:pict>
      </w:r>
      <w:r w:rsidR="00F70658" w:rsidRPr="00FC4A29">
        <w:rPr>
          <w:rFonts w:ascii="Arial" w:hAnsi="Arial" w:cs="Arial"/>
          <w:sz w:val="20"/>
          <w:szCs w:val="20"/>
        </w:rPr>
        <w:t xml:space="preserve"> </w:t>
      </w:r>
    </w:p>
    <w:p w:rsidR="00F70658" w:rsidRDefault="00F70658" w:rsidP="00F70658">
      <w:pPr>
        <w:tabs>
          <w:tab w:val="left" w:pos="10585"/>
        </w:tabs>
        <w:ind w:left="1077" w:right="686"/>
        <w:jc w:val="both"/>
        <w:rPr>
          <w:rFonts w:ascii="Arial" w:hAnsi="Arial" w:cs="Arial"/>
          <w:sz w:val="20"/>
          <w:szCs w:val="20"/>
        </w:rPr>
      </w:pPr>
      <w:r w:rsidRPr="00FC4A29">
        <w:rPr>
          <w:rFonts w:ascii="Arial" w:hAnsi="Arial" w:cs="Arial"/>
          <w:sz w:val="20"/>
          <w:szCs w:val="20"/>
        </w:rPr>
        <w:t xml:space="preserve"> </w:t>
      </w:r>
      <w:r w:rsidRPr="00F81EE1">
        <w:rPr>
          <w:rFonts w:ascii="Arial" w:hAnsi="Arial" w:cs="Arial"/>
          <w:sz w:val="20"/>
          <w:szCs w:val="20"/>
        </w:rPr>
        <w:t>Для сверления в дереве, металле или пластиковых материалах, нажмите кнопку блокировки и</w:t>
      </w:r>
    </w:p>
    <w:p w:rsidR="00F70658" w:rsidRPr="00F81EE1" w:rsidRDefault="00F70658" w:rsidP="00F70658">
      <w:pPr>
        <w:tabs>
          <w:tab w:val="left" w:pos="10585"/>
        </w:tabs>
        <w:ind w:left="1077" w:right="686"/>
        <w:jc w:val="both"/>
        <w:rPr>
          <w:rFonts w:ascii="Arial" w:hAnsi="Arial" w:cs="Arial"/>
          <w:sz w:val="20"/>
          <w:szCs w:val="20"/>
        </w:rPr>
      </w:pPr>
      <w:r>
        <w:rPr>
          <w:rFonts w:ascii="Arial" w:hAnsi="Arial" w:cs="Arial"/>
          <w:sz w:val="20"/>
          <w:szCs w:val="20"/>
        </w:rPr>
        <w:t xml:space="preserve"> пове</w:t>
      </w:r>
      <w:r w:rsidRPr="00F81EE1">
        <w:rPr>
          <w:rFonts w:ascii="Arial" w:hAnsi="Arial" w:cs="Arial"/>
          <w:sz w:val="20"/>
          <w:szCs w:val="20"/>
        </w:rPr>
        <w:t xml:space="preserve">рните ручку изменения режима действия к символу </w:t>
      </w:r>
      <w:r w:rsidR="002E343F">
        <w:rPr>
          <w:rFonts w:ascii="Arial" w:hAnsi="Arial" w:cs="Arial"/>
          <w:noProof/>
          <w:sz w:val="20"/>
          <w:szCs w:val="20"/>
          <w:lang w:bidi="ar-SA"/>
        </w:rPr>
      </w:r>
      <w:r w:rsidR="002E343F">
        <w:rPr>
          <w:rFonts w:ascii="Arial" w:hAnsi="Arial" w:cs="Arial"/>
          <w:noProof/>
          <w:sz w:val="20"/>
          <w:szCs w:val="20"/>
          <w:lang w:bidi="ar-SA"/>
        </w:rPr>
        <w:pict>
          <v:group id="Group 48787" o:spid="_x0000_s1194" style="width:6.5pt;height:10.55pt;mso-position-horizontal-relative:char;mso-position-vertical-relative:line" coordsize="25476,57595">
            <v:shape id="Shape 5991" o:spid="_x0000_s1195" style="position:absolute;top:19710;width:25476;height:24232;visibility:visible" coordsize="25476,242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NIMcA&#10;AADcAAAADwAAAGRycy9kb3ducmV2LnhtbESP3UoDMRSE7wXfIRyhd27WCv6sTYsUBNtCoVVKL083&#10;x010c7Imabv69I1Q8HKYmW+Y0aR3rThQiNazgpuiBEFce225UfD+9nL9ACImZI2tZ1LwQxEm48uL&#10;EVbaH3lFh3VqRIZwrFCBSamrpIy1IYex8B1x9j58cJiyDI3UAY8Z7lo5LMs76dByXjDY0dRQ/bXe&#10;OwXL6fdnvQm/i9nSPFq72ixwO98pNbjqn59AJOrTf/jcftUK7oe38HcmHwE5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jzSDHAAAA3AAAAA8AAAAAAAAAAAAAAAAAmAIAAGRy&#10;cy9kb3ducmV2LnhtbFBLBQYAAAAABAAEAPUAAACMAwAAAAA=&#10;" adj="0,,0" path="m25476,l,10605,,24232,25476,13627,25476,xe" filled="f" strokeweight=".37pt">
              <v:stroke joinstyle="round" endcap="round"/>
              <v:formulas/>
              <v:path arrowok="t" o:connecttype="custom" o:connectlocs="25476,0;0,10605;0,24232;25476,13627;25476,0" o:connectangles="0,0,0,0,0" textboxrect="0,0,25476,24232"/>
            </v:shape>
            <v:shape id="Shape 5992" o:spid="_x0000_s1196" style="position:absolute;width:25476;height:22720;visibility:visible" coordsize="25476,2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eccUA&#10;AADcAAAADwAAAGRycy9kb3ducmV2LnhtbESPQWvCQBSE74L/YXlCb7qpra2kriKlFvFkUxG9PbLP&#10;bDD7NmS3Mf33riB4HGbmG2a26GwlWmp86VjB8ygBQZw7XXKhYPe7Gk5B+ICssXJMCv7Jw2Le780w&#10;1e7CP9RmoRARwj5FBSaEOpXS54Ys+pGriaN3co3FEGVTSN3gJcJtJcdJ8iYtlhwXDNb0aSg/Z39W&#10;wdEcDyfer5Pdd9Gusu0UX74mG6WeBt3yA0SgLjzC9/ZaK3gfv8L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t5xxQAAANwAAAAPAAAAAAAAAAAAAAAAAJgCAABkcnMv&#10;ZG93bnJldi54bWxQSwUGAAAAAAQABAD1AAAAigMAAAAA&#10;" adj="0,,0" path="m25476,8484l12128,,,8484,,22720,25476,12116r,-3632xe" filled="f" strokeweight=".37pt">
              <v:stroke joinstyle="round" endcap="round"/>
              <v:formulas/>
              <v:path arrowok="t" o:connecttype="custom" o:connectlocs="25476,8484;12128,0;0,8484;0,22720;25476,12116;25476,8484" o:connectangles="0,0,0,0,0,0" textboxrect="0,0,25476,22720"/>
            </v:shape>
            <v:shape id="Shape 5993" o:spid="_x0000_s1197" style="position:absolute;top:40932;width:25476;height:16662;visibility:visible" coordsize="25476,166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sMMA&#10;AADcAAAADwAAAGRycy9kb3ducmV2LnhtbESPQWvCQBSE70L/w/IKvemmilaiq2hBaL2ZFLw+s89s&#10;aPZtyG5N8u+7guBxmJlvmPW2t7W4UesrxwreJwkI4sLpiksFP/lhvAThA7LG2jEpGMjDdvMyWmOq&#10;XccnumWhFBHCPkUFJoQmldIXhiz6iWuIo3d1rcUQZVtK3WIX4baW0yRZSIsVxwWDDX0aKn6zP6vg&#10;ezE7H7thuO7z2lyo9/l+Z3Ol3l773QpEoD48w4/2l1bwMZ3D/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W/sMMAAADcAAAADwAAAAAAAAAAAAAAAACYAgAAZHJzL2Rv&#10;d25yZXYueG1sUEsFBgAAAAAEAAQA9QAAAIgDAAAAAA==&#10;" adj="0,,0" path="m,16662r25476,l25476,,,10604r,6058xe" filled="f" strokeweight=".37pt">
              <v:stroke joinstyle="round" endcap="round"/>
              <v:formulas/>
              <v:path arrowok="t" o:connecttype="custom" o:connectlocs="0,16662;25476,16662;25476,0;0,10604;0,16662" o:connectangles="0,0,0,0,0" textboxrect="0,0,25476,16662"/>
            </v:shape>
            <w10:anchorlock/>
          </v:group>
        </w:pict>
      </w:r>
      <w:r w:rsidRPr="00F81EE1">
        <w:rPr>
          <w:rFonts w:ascii="Arial" w:hAnsi="Arial" w:cs="Arial"/>
          <w:sz w:val="20"/>
          <w:szCs w:val="20"/>
        </w:rPr>
        <w:t xml:space="preserve">. </w:t>
      </w:r>
    </w:p>
    <w:p w:rsidR="00F74BD0" w:rsidRDefault="00F74BD0" w:rsidP="00F70658">
      <w:pPr>
        <w:tabs>
          <w:tab w:val="left" w:pos="10585"/>
        </w:tabs>
        <w:ind w:left="720" w:right="686"/>
        <w:jc w:val="both"/>
        <w:rPr>
          <w:rFonts w:ascii="Arial" w:hAnsi="Arial" w:cs="Arial"/>
          <w:b/>
          <w:sz w:val="20"/>
          <w:szCs w:val="20"/>
        </w:rPr>
      </w:pPr>
    </w:p>
    <w:p w:rsidR="00F74BD0" w:rsidRDefault="00F74BD0" w:rsidP="00F70658">
      <w:pPr>
        <w:tabs>
          <w:tab w:val="left" w:pos="10585"/>
        </w:tabs>
        <w:ind w:left="720" w:right="686"/>
        <w:jc w:val="both"/>
        <w:rPr>
          <w:rFonts w:ascii="Arial" w:hAnsi="Arial" w:cs="Arial"/>
          <w:b/>
          <w:sz w:val="20"/>
          <w:szCs w:val="20"/>
        </w:rPr>
      </w:pPr>
    </w:p>
    <w:p w:rsidR="00F74BD0" w:rsidRDefault="00F74BD0" w:rsidP="00F70658">
      <w:pPr>
        <w:tabs>
          <w:tab w:val="left" w:pos="10585"/>
        </w:tabs>
        <w:ind w:left="720" w:right="686"/>
        <w:jc w:val="both"/>
        <w:rPr>
          <w:rFonts w:ascii="Arial" w:hAnsi="Arial" w:cs="Arial"/>
          <w:b/>
          <w:sz w:val="20"/>
          <w:szCs w:val="20"/>
        </w:rPr>
      </w:pPr>
    </w:p>
    <w:p w:rsidR="00F74BD0" w:rsidRDefault="00F74BD0" w:rsidP="00F70658">
      <w:pPr>
        <w:tabs>
          <w:tab w:val="left" w:pos="10585"/>
        </w:tabs>
        <w:ind w:left="720" w:right="686"/>
        <w:jc w:val="both"/>
        <w:rPr>
          <w:rFonts w:ascii="Arial" w:hAnsi="Arial" w:cs="Arial"/>
          <w:b/>
          <w:sz w:val="20"/>
          <w:szCs w:val="20"/>
        </w:rPr>
      </w:pPr>
    </w:p>
    <w:p w:rsidR="00F74BD0" w:rsidRDefault="00F74BD0" w:rsidP="00F70658">
      <w:pPr>
        <w:tabs>
          <w:tab w:val="left" w:pos="10585"/>
        </w:tabs>
        <w:ind w:left="720" w:right="686"/>
        <w:jc w:val="both"/>
        <w:rPr>
          <w:rFonts w:ascii="Arial" w:hAnsi="Arial" w:cs="Arial"/>
          <w:b/>
          <w:sz w:val="20"/>
          <w:szCs w:val="20"/>
        </w:rPr>
      </w:pPr>
    </w:p>
    <w:p w:rsidR="00F70658" w:rsidRPr="00924C3F" w:rsidRDefault="00F70658" w:rsidP="00F70658">
      <w:pPr>
        <w:tabs>
          <w:tab w:val="left" w:pos="10585"/>
        </w:tabs>
        <w:ind w:left="720" w:right="686"/>
        <w:jc w:val="both"/>
        <w:rPr>
          <w:rFonts w:ascii="Arial" w:hAnsi="Arial" w:cs="Arial"/>
          <w:b/>
          <w:sz w:val="20"/>
          <w:szCs w:val="20"/>
        </w:rPr>
      </w:pPr>
      <w:r w:rsidRPr="00924C3F">
        <w:rPr>
          <w:rFonts w:ascii="Arial" w:hAnsi="Arial" w:cs="Arial"/>
          <w:b/>
          <w:sz w:val="20"/>
          <w:szCs w:val="20"/>
        </w:rPr>
        <w:t>Только ударное действие.</w:t>
      </w:r>
    </w:p>
    <w:p w:rsidR="00F70658" w:rsidRPr="00F81EE1" w:rsidRDefault="002E343F" w:rsidP="00F70658">
      <w:pPr>
        <w:tabs>
          <w:tab w:val="left" w:pos="10585"/>
        </w:tabs>
        <w:ind w:left="1077" w:right="686"/>
        <w:jc w:val="both"/>
        <w:rPr>
          <w:rFonts w:ascii="Arial" w:hAnsi="Arial" w:cs="Arial"/>
          <w:sz w:val="20"/>
          <w:szCs w:val="20"/>
        </w:rPr>
      </w:pPr>
      <w:r>
        <w:rPr>
          <w:rFonts w:ascii="Arial" w:hAnsi="Arial" w:cs="Arial"/>
          <w:noProof/>
          <w:sz w:val="20"/>
          <w:szCs w:val="20"/>
          <w:lang w:bidi="ar-SA"/>
        </w:rPr>
        <w:pict>
          <v:group id="Group 48788" o:spid="_x0000_s1391" style="position:absolute;left:0;text-align:left;margin-left:57.15pt;margin-top:5.95pt;width:95.95pt;height:72.55pt;z-index:251917824" coordsize="13738,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">
            <v:shape id="Shape 6015" o:spid="_x0000_s1392" style="position:absolute;left:2753;top:3801;width:4832;height:0;visibility:visible" coordsize="4832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AQMcA&#10;AADcAAAADwAAAGRycy9kb3ducmV2LnhtbESPQWvCQBSE7wX/w/KE3upGoSKpm6DSQquImpaKt0f2&#10;mQSzb0N2q6m/vlsQPA4z8w0zTTtTizO1rrKsYDiIQBDnVldcKPj6fHuagHAeWWNtmRT8koM06T1M&#10;Mdb2wjs6Z74QAcIuRgWl900spctLMugGtiEO3tG2Bn2QbSF1i5cAN7UcRdFYGqw4LJTY0KKk/JT9&#10;GAWvo+36+L03Pner63w22Rz2y+JDqcd+N3sB4anz9/Ct/a4VjJ+H8H8mHAG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7wEDHAAAA3AAAAA8AAAAAAAAAAAAAAAAAmAIAAGRy&#10;cy9kb3ducmV2LnhtbFBLBQYAAAAABAAEAPUAAACMAwAAAAA=&#10;" adj="0,,0" path="m,l483261,e" filled="f" strokeweight=".3pt">
              <v:stroke joinstyle="round" endcap="round"/>
              <v:formulas/>
              <v:path arrowok="t" o:connecttype="custom" o:connectlocs="0,0;4832,0" o:connectangles="0,0" textboxrect="0,0,483261,0"/>
            </v:shape>
            <v:shape id="Shape 6016" o:spid="_x0000_s1393" style="position:absolute;left:8005;top:4018;width:287;height:286;visibility:visible" coordsize="28664,28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dbcQA&#10;AADcAAAADwAAAGRycy9kb3ducmV2LnhtbESPQWvCQBSE7wX/w/IK3uqmkmqJboIUNOmxKtLjI/tM&#10;gtm3IbtN4r93C4Ueh5n5htlmk2nFQL1rLCt4XUQgiEurG64UnE/7l3cQziNrbC2Tgjs5yNLZ0xYT&#10;bUf+ouHoKxEg7BJUUHvfJVK6siaDbmE74uBdbW/QB9lXUvc4Brhp5TKKVtJgw2Ghxo4+aipvxx+j&#10;QHf7/NB8XuJCxtcy/+ZiPZ2tUvPnabcB4Wny/+G/dqEVrN6W8Hs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T3W3EAAAA3AAAAA8AAAAAAAAAAAAAAAAAmAIAAGRycy9k&#10;b3ducmV2LnhtbFBLBQYAAAAABAAEAPUAAACJAwAAAAA=&#10;" adj="0,,0" path="m28664,14325v,7925,-6401,14339,-14339,14339c6439,28664,,22250,,14325,,6414,6439,,14325,v7938,,14339,6414,14339,14325xe" filled="f" strokeweight=".3pt">
              <v:stroke joinstyle="round" endcap="round"/>
              <v:formulas/>
              <v:path arrowok="t" o:connecttype="custom" o:connectlocs="287,143;143,286;0,143;143,0;287,143" o:connectangles="0,0,0,0,0" textboxrect="0,0,28664,28664"/>
            </v:shape>
            <v:shape id="Shape 6017" o:spid="_x0000_s1394" style="position:absolute;left:8955;top:6881;width:1933;height:698;visibility:visible" coordsize="193357,697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0A8UA&#10;AADcAAAADwAAAGRycy9kb3ducmV2LnhtbESPzWrDMBCE74G+g9hCbonchJjGjRJKIZAeSskfuS7W&#10;xjK2VkZSHLdPXxUKPQ4z8w2z2gy2FT35UDtW8DTNQBCXTtdcKTgdt5NnECEia2wdk4IvCrBZP4xW&#10;WGh35z31h1iJBOFQoAITY1dIGUpDFsPUdcTJuzpvMSbpK6k93hPctnKWZbm0WHNaMNjRm6GyOdys&#10;gu1yvvB5034fG/qgvTlfL5/vvVLjx+H1BUSkIf6H/9o7rSBfzO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HQDxQAAANwAAAAPAAAAAAAAAAAAAAAAAJgCAABkcnMv&#10;ZG93bnJldi54bWxQSwUGAAAAAAQABAD1AAAAigMAAAAA&#10;" adj="0,,0" path="m,l,53315c,63843,1308,69761,22390,69761r170967,e" filled="f" strokeweight=".3pt">
              <v:stroke joinstyle="round" endcap="round"/>
              <v:formulas/>
              <v:path arrowok="t" o:connecttype="custom" o:connectlocs="0,0;0,533;224,698;1933,698" o:connectangles="0,0,0,0" textboxrect="0,0,193357,69761"/>
            </v:shape>
            <v:shape id="Shape 6018" o:spid="_x0000_s1395" style="position:absolute;left:10229;top:6447;width:659;height:684;visibility:visible" coordsize="65976,68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R4sUA&#10;AADcAAAADwAAAGRycy9kb3ducmV2LnhtbESPQWvCQBSE74L/YXlCL1I3FquSuooKFS8Fo714e2Rf&#10;s8Hs25jdxvjv3ULB4zAz3zCLVWcr0VLjS8cKxqMEBHHudMmFgu/T5+schA/IGivHpOBOHlbLfm+B&#10;qXY3zqg9hkJECPsUFZgQ6lRKnxuy6EeuJo7ej2sshiibQuoGbxFuK/mWJFNpseS4YLCmraH8cvy1&#10;CnZueKqu7SbcjTxks/W5/bIXqdTLoFt/gAjUhWf4v73XCqbvE/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hHixQAAANwAAAAPAAAAAAAAAAAAAAAAAJgCAABkcnMv&#10;ZG93bnJldi54bWxQSwUGAAAAAAQABAD1AAAAigMAAAAA&#10;" adj="0,,0" path="m,l,55956v,9208,4953,12497,16142,12497l65976,68453e" filled="f" strokeweight=".3pt">
              <v:stroke joinstyle="round" endcap="round"/>
              <v:formulas/>
              <v:path arrowok="t" o:connecttype="custom" o:connectlocs="0,0;0,559;161,684;659,684" o:connectangles="0,0,0,0" textboxrect="0,0,65976,68453"/>
            </v:shape>
            <v:shape id="Shape 6019" o:spid="_x0000_s1396" style="position:absolute;left:9258;top:7205;width:753;height:203;visibility:visible" coordsize="75273,20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BzMcA&#10;AADcAAAADwAAAGRycy9kb3ducmV2LnhtbESPQWsCMRSE74X+h/AKvZSaVVkrW6OIIPRQhNrS0tvr&#10;5rm7unmJSbqu/94IhR6HmfmGmS1604qOfGgsKxgOMhDEpdUNVwo+3tePUxAhImtsLZOCMwVYzG9v&#10;Zlhoe+I36raxEgnCoUAFdYyukDKUNRkMA+uIk7ez3mBM0ldSezwluGnlKMsm0mDDaaFGR6uaysP2&#10;1yj4zj/37mvqNqufh6Pveh4/vbas1P1dv3wGEamP/+G/9otWMMlzuJ5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AczHAAAA3AAAAA8AAAAAAAAAAAAAAAAAmAIAAGRy&#10;cy9kb3ducmV2LnhtbFBLBQYAAAAABAAEAPUAAACMAwAAAAA=&#10;" adj="0,,0" path="m,20294l75273,e" filled="f" strokeweight=".3pt">
              <v:stroke joinstyle="round" endcap="round"/>
              <v:formulas/>
              <v:path arrowok="t" o:connecttype="custom" o:connectlocs="0,203;753,0" o:connectangles="0,0" textboxrect="0,0,75273,20294"/>
            </v:shape>
            <v:shape id="Shape 6020" o:spid="_x0000_s1397" style="position:absolute;left:7585;top:3804;width:2644;height:2643;visibility:visible" coordsize="264363,264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068UA&#10;AADcAAAADwAAAGRycy9kb3ducmV2LnhtbESPQWsCMRSE70L/Q3iFXkSzLbrUrVGs2OK1uoK9PTbP&#10;ZHHzsmxSXf99Uyh4HGbmG2a+7F0jLtSF2rOC53EGgrjyumajoNx/jF5BhIissfFMCm4UYLl4GMyx&#10;0P7KX3TZRSMShEOBCmyMbSFlqCw5DGPfEifv5DuHMcnOSN3hNcFdI1+yLJcOa04LFltaW6rOux+n&#10;wNhVuZnOZHlwk+/h++dmuzfro1JPj/3qDUSkPt7D/+2tVpBPc/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jTrxQAAANwAAAAPAAAAAAAAAAAAAAAAAJgCAABkcnMv&#10;ZG93bnJldi54bWxQSwUGAAAAAAQABAD1AAAAigMAAAAA&#10;" adj="0,,0" path="m,c145986,,264363,118339,264363,264223e" filled="f" strokeweight=".3pt">
              <v:stroke joinstyle="round" endcap="round"/>
              <v:formulas/>
              <v:path arrowok="t" o:connecttype="custom" o:connectlocs="0,0;2644,2643" o:connectangles="0,0" textboxrect="0,0,264363,264223"/>
            </v:shape>
            <v:shape id="Shape 6021" o:spid="_x0000_s1398" style="position:absolute;left:5874;top:3799;width:3083;height:3082;visibility:visible" coordsize="308343,30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gSccA&#10;AADcAAAADwAAAGRycy9kb3ducmV2LnhtbESPX2vCQBDE3wv9DscW+iL1YsFoo6eIWCgIxT996OOa&#10;W5Ngbi/mthq/fa8g9HGYmd8w03nnanWhNlSeDQz6CSji3NuKCwNf+/eXMaggyBZrz2TgRgHms8eH&#10;KWbWX3lLl50UKkI4ZGigFGkyrUNeksPQ9w1x9I6+dShRtoW2LV4j3NX6NUlS7bDiuFBiQ8uS8tPu&#10;xxk4N+G7d3P553KxHm4Osn5Lzysx5vmpW0xACXXyH763P6yBdDiCvzPxCO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aYEnHAAAA3AAAAA8AAAAAAAAAAAAAAAAAmAIAAGRy&#10;cy9kb3ducmV2LnhtbFBLBQYAAAAABAAEAPUAAACMAwAAAAA=&#10;" adj="0,,0" path="m,c170256,,308343,137998,308343,308191e" filled="f" strokeweight=".3pt">
              <v:stroke joinstyle="round" endcap="round"/>
              <v:formulas/>
              <v:path arrowok="t" o:connecttype="custom" o:connectlocs="0,0;3083,3082" o:connectangles="0,0" textboxrect="0,0,308343,308191"/>
            </v:shape>
            <v:shape id="Shape 6022" o:spid="_x0000_s1399" style="position:absolute;left:1752;top:5999;width:8546;height:2922;visibility:visible" coordsize="854583,29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vx8AA&#10;AADcAAAADwAAAGRycy9kb3ducmV2LnhtbERPz2+CMBS+m+x/aJ7Jblo0GVuYhRiiZtepu7/RRyHS&#10;V0Yrwn+/Hpbs+OX7vSsm24mRBt86VrBZJyCIK6dbNgqul+PqDYQPyBo7x6RgJg9F/rTYYabdgz9p&#10;PAcjYgj7DBU0IfSZlL5qyKJfu544crUbLIYIByP1gI8Ybju5TZJUWmw5NjTYU9lQdTvfrYLTeDnM&#10;X9fvck5LWb9WP/XBGKnU83Lav4MINIV/8Z/7QytIX+LaeCYeAZ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ovx8AAAADcAAAADwAAAAAAAAAAAAAAAACYAgAAZHJzL2Rvd25y&#10;ZXYueG1sUEsFBgAAAAAEAAQA9QAAAIUDAAAAAA==&#10;" adj="0,,0" path="m,l18428,31572c32906,57912,53975,79629,94805,92126r220739,70282c325895,166497,341135,176200,347332,180556v18364,12890,40704,20447,64809,20447c426936,201003,441020,198158,453923,193002v8256,-4127,18149,-7442,25388,-7442l854583,185560r,106629e" filled="f" strokeweight=".3pt">
              <v:stroke joinstyle="round" endcap="round"/>
              <v:formulas/>
              <v:path arrowok="t" o:connecttype="custom" o:connectlocs="0,0;184,316;948,921;3156,1624;3473,1806;4121,2010;4539,1930;4793,1856;8546,1856;8546,2922" o:connectangles="0,0,0,0,0,0,0,0,0,0" textboxrect="0,0,854583,292189"/>
            </v:shape>
            <v:shape id="Shape 6023" o:spid="_x0000_s1400" style="position:absolute;left:7404;top:6676;width:427;height:427;visibility:visible" coordsize="42710,426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eD8YA&#10;AADcAAAADwAAAGRycy9kb3ducmV2LnhtbESPQWvCQBSE7wX/w/KE3upGQ0ONrhIsLYJQqBXPj+wz&#10;iWbfprtbjf31rlDocZiZb5j5sjetOJPzjWUF41ECgri0uuFKwe7r7ekFhA/IGlvLpOBKHpaLwcMc&#10;c20v/EnnbahEhLDPUUEdQpdL6cuaDPqR7Yijd7DOYIjSVVI7vES4aeUkSTJpsOG4UGNHq5rK0/bH&#10;KHjdOJtm36d3efxNC95vmvXH9KrU47AvZiAC9eE//NdeawXZ8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weD8YAAADcAAAADwAAAAAAAAAAAAAAAACYAgAAZHJz&#10;L2Rvd25yZXYueG1sUEsFBgAAAAAEAAQA9QAAAIsDAAAAAA==&#10;" adj="0,,0" path="m21285,42609c9512,42583,,33033,38,21273,76,9487,9652,,21412,38,33185,76,42710,9614,42672,21399v-38,11761,-9614,21248,-21387,21210xe" filled="f" strokeweight=".3pt">
              <v:stroke joinstyle="round" endcap="round"/>
              <v:formulas/>
              <v:path arrowok="t" o:connecttype="custom" o:connectlocs="213,427;0,213;214,0;427,214;213,427" o:connectangles="0,0,0,0,0" textboxrect="0,0,42710,42647"/>
            </v:shape>
            <v:shape id="Shape 6024" o:spid="_x0000_s1401" style="position:absolute;left:3174;top:4026;width:5399;height:3159;visibility:visible" coordsize="539877,3158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ZaLsA&#10;AADcAAAADwAAAGRycy9kb3ducmV2LnhtbERPyQrCMBC9C/5DGMGbpnooUo1FBNGrdTmPzdjFZlKa&#10;qPXvzUHw+Hj7Ku1NI17Uucqygtk0AkGcW11xoeB82k0WIJxH1thYJgUfcpCuh4MVJtq++UivzBci&#10;hLBLUEHpfZtI6fKSDLqpbYkDd7edQR9gV0jd4TuEm0bOoyiWBisODSW2tC0pf2RPo4Bn133mMhf7&#10;/nG+VHir8+u9Vmo86jdLEJ56/xf/3AetII7D/HAmHA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Jg2Wi7AAAA3AAAAA8AAAAAAAAAAAAAAAAAmAIAAGRycy9kb3ducmV2Lnht&#10;bFBLBQYAAAAABAAEAPUAAACAAwAAAAA=&#10;" adj="0,,0" path="m532104,220942r-16204,749c491579,127762,414769,55080,318668,36398l318668,,221221,r,36335c145491,51067,81699,99326,46177,165125l31572,158788c11430,196583,,239738,,285534r49568,7874c49517,290792,49466,288163,49466,285534v,-121691,98743,-220383,220473,-220383c391668,65151,490410,163843,490410,285534v,10287,-698,20409,-2057,30327l538213,315887v1092,-9970,1664,-20079,1664,-30353c539877,263271,537197,241617,532104,220942xe" filled="f" strokeweight=".3pt">
              <v:stroke joinstyle="round" endcap="round"/>
              <v:formulas/>
              <v:path arrowok="t" o:connecttype="custom" o:connectlocs="5321,2210;5159,2217;3187,364;3187,0;2212,0;2212,363;462,1651;316,1588;0,2855;496,2934;495,2855;2700,652;4904,2855;4884,3159;5382,3159;5399,2855;5321,2210" o:connectangles="0,0,0,0,0,0,0,0,0,0,0,0,0,0,0,0,0" textboxrect="0,0,539877,315887"/>
            </v:shape>
            <v:shape id="Shape 6025" o:spid="_x0000_s1402" style="position:absolute;left:3986;top:4926;width:3845;height:2172;visibility:visible" coordsize="384454,217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ZosQA&#10;AADcAAAADwAAAGRycy9kb3ducmV2LnhtbESPQYvCMBSE78L+h/AW9iKa6qFoNYq7uiB6kHW9eHs0&#10;z6bYvJQmav33RhA8DjPzDTOdt7YSV2p86VjBoJ+AIM6dLrlQcPj/7Y1A+ICssXJMCu7kYT776Ewx&#10;0+7Gf3Tdh0JECPsMFZgQ6kxKnxuy6PuuJo7eyTUWQ5RNIXWDtwi3lRwmSSotlhwXDNb0Yyg/7y9W&#10;weV4H9e865ZmuN2Mv5eFSRerVqmvz3YxARGoDe/wq73WCtJ0A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2aLEAAAA3AAAAA8AAAAAAAAAAAAAAAAAmAIAAGRycy9k&#10;b3ducmV2LnhtbFBLBQYAAAAABAAEAPUAAACJAwAAAAA=&#10;" adj="0,,0" path="m384366,195453c384328,87478,296774,,188735,,102489,,29324,55804,3289,133223v-12,101,-89,177,-127,279c3137,133553,3162,133629,3137,133705v-89,267,-216,509,-292,762l3035,134531c,145377,5855,156832,16662,160426v11024,3645,22848,-2210,26708,-13094l43472,147371c63678,86499,121044,42621,188735,42621v84518,,152997,68440,152997,152921l341884,195542v,127,-64,228,-64,355c341820,207670,351358,217182,363131,217182v11786,,21323,-9512,21323,-21285c384454,195745,384366,195631,384366,195453xe" filled="f" strokeweight=".3pt">
              <v:stroke joinstyle="round" endcap="round"/>
              <v:formulas/>
              <v:path arrowok="t" o:connecttype="custom" o:connectlocs="3844,1955;1888,0;33,1332;32,1335;31,1337;28,1345;30,1345;167,1604;434,1473;435,1474;1888,426;3418,1956;3419,1956;3419,1959;3632,2172;3845,1959;3844,1955" o:connectangles="0,0,0,0,0,0,0,0,0,0,0,0,0,0,0,0,0" textboxrect="0,0,384454,217182"/>
            </v:shape>
            <v:shape id="Shape 6026" o:spid="_x0000_s1403" style="position:absolute;left:10289;top:8935;width:599;height:0;visibility:visible" coordsize="599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k58cA&#10;AADcAAAADwAAAGRycy9kb3ducmV2LnhtbESP3WoCMRSE7wu+QzhCb6RmFUnb1ShSKLQFkfp3fbo5&#10;7i7dnCxJqts+vRGEXg4z8w0zW3S2ESfyoXasYTTMQBAXztRcathtXx+eQISIbLBxTBp+KcBi3rub&#10;YW7cmT/ptImlSBAOOWqoYmxzKUNRkcUwdC1x8o7OW4xJ+lIaj+cEt40cZ5mSFmtOCxW29FJR8b35&#10;sRrW+9WgHRxG2+el/3if/KnHw0R9aX3f75ZTEJG6+B++td+MBqXGcD2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pOfHAAAA3AAAAA8AAAAAAAAAAAAAAAAAmAIAAGRy&#10;cy9kb3ducmV2LnhtbFBLBQYAAAAABAAEAPUAAACMAwAAAAA=&#10;" adj="0,,0" path="m,l59931,e" filled="f" strokeweight=".3pt">
              <v:stroke joinstyle="round" endcap="round"/>
              <v:formulas/>
              <v:path arrowok="t" o:connecttype="custom" o:connectlocs="0,0;599,0" o:connectangles="0,0" textboxrect="0,0,59931,0"/>
            </v:shape>
            <v:shape id="Shape 6027" o:spid="_x0000_s1404" style="position:absolute;left:5433;top:2789;width:299;height:675;visibility:visible" coordsize="29870,675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9U8MA&#10;AADcAAAADwAAAGRycy9kb3ducmV2LnhtbESPX2vCQBDE3wt+h2MF3+olKkGipwRBKEih/nnwccmt&#10;STC3F7JXjd++Vyj0cZiZ3zDr7eBa9aBeGs8G0mkCirj0tuHKwOW8f1+CkoBssfVMBl4ksN2M3taY&#10;W//kIz1OoVIRwpKjgTqELtdaypocytR3xNG7+d5hiLKvtO3xGeGu1bMkybTDhuNCjR3tairvp29n&#10;IBQLqZxci+OXHHD3iWm60K0xk/FQrEAFGsJ/+K/9YQ1k2Rx+z8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z9U8MAAADcAAAADwAAAAAAAAAAAAAAAACYAgAAZHJzL2Rv&#10;d25yZXYueG1sUEsFBgAAAAAEAAQA9QAAAIgDAAAAAA==&#10;" adj="0,,0" path="m29870,9957r,57556l,67513,,9957,14224,,29870,9957xe" filled="f" strokeweight=".3pt">
              <v:stroke joinstyle="round" endcap="round"/>
              <v:formulas/>
              <v:path arrowok="t" o:connecttype="custom" o:connectlocs="299,100;299,675;0,675;0,100;142,0;299,100" o:connectangles="0,0,0,0,0,0" textboxrect="0,0,29870,67513"/>
            </v:shape>
            <v:shape id="Shape 6028" o:spid="_x0000_s1405" style="position:absolute;left:5433;top:2976;width:297;height:123;visibility:visible" coordsize="29706,12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3XbcMA&#10;AADcAAAADwAAAGRycy9kb3ducmV2LnhtbESPwWrDMBBE74H8g9hAb4mU1pjiRjYhEGghUOoUcl2s&#10;rW1irYykOu7fV4FCj8PMvGF21WwHMZEPvWMN240CQdw403Or4fN8XD+DCBHZ4OCYNPxQgKpcLnZY&#10;GHfjD5rq2IoE4VCghi7GsZAyNB1ZDBs3Eifvy3mLMUnfSuPxluB2kI9K5dJiz2mhw5EOHTXX+ttq&#10;4OliT+ptVhlnytb++vQesovWD6t5/wIi0hz/w3/tV6MhzzO4n0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3XbcMAAADcAAAADwAAAAAAAAAAAAAAAACYAgAAZHJzL2Rv&#10;d25yZXYueG1sUEsFBgAAAAAEAAQA9QAAAIgDAAAAAA==&#10;" adj="0,,0" path="m,12357l29706,e" filled="f" strokeweight=".3pt">
              <v:stroke joinstyle="round" endcap="round"/>
              <v:formulas/>
              <v:path arrowok="t" o:connecttype="custom" o:connectlocs="0,123;297,0" o:connectangles="0,0" textboxrect="0,0,29706,12357"/>
            </v:shape>
            <v:shape id="Shape 6029" o:spid="_x0000_s1406" style="position:absolute;left:5444;top:3226;width:283;height:118;visibility:visible" coordsize="28283,117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7MMA&#10;AADcAAAADwAAAGRycy9kb3ducmV2LnhtbESPUWvCQBCE3wv9D8cW+lb3Wmgo0VM0IEqhhUZ9X3Jr&#10;Eszthdyp6b/vCUIfh5n5hpktRtepCw+h9WLgdaJBsVTetlIb2O/WLx+gQiSx1HlhA78cYDF/fJhR&#10;bv1VfvhSxloliIScDDQx9jliqBp2FCa+Z0ne0Q+OYpJDjXaga4K7Dt+0ztBRK2mhoZ6LhqtTeXYG&#10;NgXWn4fdtihW+F0e13zSX6iNeX4al1NQkcf4H763t9ZAlr3D7Uw6A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o7MMAAADcAAAADwAAAAAAAAAAAAAAAACYAgAAZHJzL2Rv&#10;d25yZXYueG1sUEsFBgAAAAAEAAQA9QAAAIgDAAAAAA==&#10;" adj="0,,0" path="m,11761l28283,e" filled="f" strokeweight=".3pt">
              <v:stroke joinstyle="round" endcap="round"/>
              <v:formulas/>
              <v:path arrowok="t" o:connecttype="custom" o:connectlocs="0,118;283,0" o:connectangles="0,0" textboxrect="0,0,28283,11761"/>
            </v:shape>
            <v:shape id="Shape 6030" o:spid="_x0000_s1407" style="position:absolute;left:2133;top:5250;width:299;height:675;visibility:visible" coordsize="29858,675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MMYA&#10;AADcAAAADwAAAGRycy9kb3ducmV2LnhtbESPQWvCQBSE70L/w/IKvenGHoKmbkSshR4U2rRUcntk&#10;n0kw+zbdXTX++25B8DjMzDfMYjmYTpzJ+daygukkAUFcWd1yreD76208A+EDssbOMim4kodl/jBa&#10;YKbthT/pXIRaRAj7DBU0IfSZlL5qyKCf2J44egfrDIYoXS21w0uEm04+J0kqDbYcFxrsad1QdSxO&#10;RsGGtr/9x891N9+blSva182hLBOlnh6H1QuIQEO4h2/td60gTV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2/MMYAAADcAAAADwAAAAAAAAAAAAAAAACYAgAAZHJz&#10;L2Rvd25yZXYueG1sUEsFBgAAAAAEAAQA9QAAAIsDAAAAAA==&#10;" adj="0,,0" path="m29858,9957r,57582l,67539,,9957,14237,,29858,9957xe" filled="f" strokeweight=".3pt">
              <v:stroke joinstyle="round" endcap="round"/>
              <v:formulas/>
              <v:path arrowok="t" o:connecttype="custom" o:connectlocs="299,100;299,675;0,675;0,100;143,0;299,100" o:connectangles="0,0,0,0,0,0" textboxrect="0,0,29858,67539"/>
            </v:shape>
            <v:shape id="Shape 6031" o:spid="_x0000_s1408" style="position:absolute;left:2134;top:5437;width:297;height:124;visibility:visible" coordsize="29705,12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hRsQA&#10;AADcAAAADwAAAGRycy9kb3ducmV2LnhtbESPS0sDMRSF94L/IVzBnc0oZSzTpqWIQlE3Tku7vUzu&#10;PNrJzZjEefx7IwhdHs7j46w2o2lFT843lhU8zhIQxIXVDVcKDvu3hwUIH5A1tpZJwUQeNuvbmxVm&#10;2g78RX0eKhFH2GeooA6hy6T0RU0G/cx2xNErrTMYonSV1A6HOG5a+ZQkqTTYcCTU2NFLTcUl/zGR&#10;Ww79a5dP78d0/jGV7rT9/jxXSt3fjdsliEBjuIb/2zutIE2f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IUbEAAAA3AAAAA8AAAAAAAAAAAAAAAAAmAIAAGRycy9k&#10;b3ducmV2LnhtbFBLBQYAAAAABAAEAPUAAACJAwAAAAA=&#10;" adj="0,,0" path="m,12357l29705,e" filled="f" strokeweight=".3pt">
              <v:stroke joinstyle="round" endcap="round"/>
              <v:formulas/>
              <v:path arrowok="t" o:connecttype="custom" o:connectlocs="0,124;297,0" o:connectangles="0,0" textboxrect="0,0,29705,12357"/>
            </v:shape>
            <v:shape id="Shape 6032" o:spid="_x0000_s1409" style="position:absolute;left:2145;top:5687;width:282;height:118;visibility:visible" coordsize="28270,1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a+r0A&#10;AADcAAAADwAAAGRycy9kb3ducmV2LnhtbERPSwrCMBDdC94hjOBOUxWLVqOIIIgL8XeAoRnbYjMp&#10;TbTV05uF4PLx/st1a0rxotoVlhWMhhEI4tTqgjMFt+tuMAPhPLLG0jIpeJOD9arbWWKibcNnel18&#10;JkIIuwQV5N5XiZQuzcmgG9qKOHB3Wxv0AdaZ1DU2IdyUchxFsTRYcGjIsaJtTunj8jQK2vdpdPhI&#10;Nz3ubbNrormcfKq7Uv1eu1mA8NT6v/jn3msFcRzWhj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uxa+r0AAADcAAAADwAAAAAAAAAAAAAAAACYAgAAZHJzL2Rvd25yZXYu&#10;eG1sUEsFBgAAAAAEAAQA9QAAAIIDAAAAAA==&#10;" adj="0,,0" path="m,11773l28270,e" filled="f" strokeweight=".3pt">
              <v:stroke joinstyle="round" endcap="round"/>
              <v:formulas/>
              <v:path arrowok="t" o:connecttype="custom" o:connectlocs="0,118;282,0" o:connectangles="0,0" textboxrect="0,0,28270,11773"/>
            </v:shape>
            <v:shape id="Shape 6033" o:spid="_x0000_s1410" style="position:absolute;left:5879;top:2803;width:469;height:696;visibility:visible" coordsize="46850,696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N/cMA&#10;AADcAAAADwAAAGRycy9kb3ducmV2LnhtbESP0WqDQBRE3wP9h+UW+hbXtiKpdRNCoVTyUKj2Ay7u&#10;rYruXXG3av4+GwjkcZiZM0x+WM0gZppcZ1nBcxSDIK6t7rhR8Ft9bncgnEfWOFgmBWdycNg/bHLM&#10;tF34h+bSNyJA2GWooPV+zKR0dUsGXWRH4uD92cmgD3JqpJ5wCXAzyJc4TqXBjsNCiyN9tFT35b9R&#10;cNRuLZO56l/9YL+Xr1NyplOh1NPjenwH4Wn19/CtXWgFafoG1zPhCM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BN/cMAAADcAAAADwAAAAAAAAAAAAAAAACYAgAAZHJzL2Rv&#10;d25yZXYueG1sUEsFBgAAAAAEAAQA9QAAAIgDAAAAAA==&#10;" adj="0,,0" path="m46850,11341l34760,,,,,22035r16370,l16370,69622r14110,l30480,22035r16370,l46850,11341xe" filled="f" strokeweight=".3pt">
              <v:stroke joinstyle="round" endcap="round"/>
              <v:formulas/>
              <v:path arrowok="t" o:connecttype="custom" o:connectlocs="469,113;348,0;0,0;0,220;164,220;164,696;305,696;305,220;469,220;469,113" o:connectangles="0,0,0,0,0,0,0,0,0,0" textboxrect="0,0,46850,69622"/>
            </v:shape>
            <v:shape id="Shape 6034" o:spid="_x0000_s1411" style="position:absolute;left:4976;top:5984;width:4147;height:1793;visibility:visible" coordsize="414642,1792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VOsEA&#10;AADcAAAADwAAAGRycy9kb3ducmV2LnhtbERPzWrCQBC+F3yHZQQvRTd6sCW6iggWvRRq8wCT7JhE&#10;s7MhO03i23cPhR4/vv/tfnSN6qkLtWcDy0UCirjwtubSQPZ9mr+DCoJssfFMBp4UYL+bvGwxtX7g&#10;L+qvUqoYwiFFA5VIm2odioochoVviSN3851DibArte1wiOGu0askWWuHNceGCls6VlQ8rj/OwOXe&#10;3+ubtbnkr9nnx5CvTpk4Y2bT8bABJTTKv/jPfbYG1m9xfjwTj4D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hlTrBAAAA3AAAAA8AAAAAAAAAAAAAAAAAmAIAAGRycy9kb3du&#10;cmV2LnhtbFBLBQYAAAAABAAEAPUAAACGAwAAAAA=&#10;" adj="0,,0" path="m89979,140v24867,76,47333,10274,63500,26657c160338,25019,167018,22860,173368,20028v7518,-3162,18859,-7709,26759,-7697l349352,12764v7023,25,14910,4000,15214,12738c365189,30759,365480,36106,365951,41427r36753,89c409283,41542,414642,46926,414617,53505r-216,74206c414375,134289,409016,139649,402425,139636r-36754,-114c365189,144843,364846,150177,364198,155435v-369,8725,-8281,12662,-15291,12637l199682,167640v-7900,-13,-19215,-4636,-26695,-7836c166637,156934,159969,154749,153124,152921v-16269,16293,-38786,26377,-63665,26301c39992,179082,,138874,140,89421,267,39967,40500,,89979,140xe" strokeweight=".3pt">
              <v:stroke joinstyle="round" endcap="round"/>
              <v:formulas/>
              <v:path arrowok="t" o:connecttype="custom" o:connectlocs="900,1;1535,268;1734,200;2002,123;3494,128;3646,255;3660,414;4028,415;4147,535;4145,1277;4025,1396;3657,1395;3642,1554;3490,1681;1997,1676;1730,1598;1531,1529;895,1792;1,894;900,1" o:connectangles="0,0,0,0,0,0,0,0,0,0,0,0,0,0,0,0,0,0,0,0" textboxrect="0,0,414642,179298"/>
            </v:shape>
            <v:shape id="Shape 6035" o:spid="_x0000_s1412" style="position:absolute;left:5162;top:6189;width:1368;height:690;visibility:visible" coordsize="136728,68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JP8YA&#10;AADcAAAADwAAAGRycy9kb3ducmV2LnhtbESPQWvCQBSE70L/w/IKXqRulJpKmo1IUNp4q1Z7fWRf&#10;k9Ds25BdNf333YLgcZiZb5h0NZhWXKh3jWUFs2kEgri0uuFKwedh+7QE4TyyxtYyKfglB6vsYZRi&#10;ou2VP+iy95UIEHYJKqi97xIpXVmTQTe1HXHwvm1v0AfZV1L3eA1w08p5FMXSYMNhocaO8prKn/3Z&#10;KNjlk+PzEJ2Kw+YNbX4sijb+Wig1fhzWryA8Df4evrXftYL4ZQb/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3JP8YAAADcAAAADwAAAAAAAAAAAAAAAACYAgAAZHJz&#10;L2Rvd25yZXYueG1sUEsFBgAAAAAEAAQA9QAAAIsDAAAAAA==&#10;" adj="0,,0" path="m136728,5982v-11062,3048,-22707,4661,-34747,4635c88697,10566,75895,8534,63843,4775,55931,1994,48564,,39294,5575,16065,17196,76,41186,,68961e" filled="f" strokeweight=".3pt">
              <v:stroke joinstyle="round" endcap="round"/>
              <v:formulas/>
              <v:path arrowok="t" o:connecttype="custom" o:connectlocs="1368,60;1020,106;639,48;393,56;0,690" o:connectangles="0,0,0,0,0" textboxrect="0,0,136728,68961"/>
            </v:shape>
            <v:shape id="Shape 6036" o:spid="_x0000_s1413" style="position:absolute;left:8607;top:6353;width:26;height:536;visibility:visible" coordsize="2540,53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uvMgA&#10;AADcAAAADwAAAGRycy9kb3ducmV2LnhtbESPQWvCQBSE74L/YXlCL1I3VTQ2dZUiVD2o1LS09PbI&#10;viah2bchu2r8911B8DjMzDfMbNGaSpyocaVlBU+DCARxZnXJuYLPj7fHKQjnkTVWlknBhRws5t3O&#10;DBNtz3ygU+pzESDsElRQeF8nUrqsIINuYGvi4P3axqAPssmlbvAc4KaSwyiaSIMlh4UCa1oWlP2l&#10;R6OgjX5GtFuPV8/94/59/b1dxunXRamHXvv6AsJT6+/hW3ujFUziIVzPhCM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a68yAAAANwAAAAPAAAAAAAAAAAAAAAAAJgCAABk&#10;cnMvZG93bnJldi54bWxQSwUGAAAAAAQABAD1AAAAjQMAAAAA&#10;" adj="0,,0" path="m2489,53556c2540,35496,1702,17614,,e" filled="f" strokeweight=".3pt">
              <v:stroke joinstyle="round" endcap="round"/>
              <v:formulas/>
              <v:path arrowok="t" o:connecttype="custom" o:connectlocs="25,536;0,0" o:connectangles="0,0" textboxrect="0,0,2540,53556"/>
            </v:shape>
            <v:shape id="Shape 6037" o:spid="_x0000_s1414" style="position:absolute;left:5200;top:6613;width:1630;height:271;visibility:visible" coordsize="163017,27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qdjcQA&#10;AADcAAAADwAAAGRycy9kb3ducmV2LnhtbESPX2vCQBDE3wv9DscWfKsXtaQl9ZSiCPbRP7SvS25N&#10;QnN76d1G02/fEwQfh5n5DTNfDq5VZwqx8WxgMs5AEZfeNlwZOB42z2+goiBbbD2TgT+KsFw8Psyx&#10;sP7COzrvpVIJwrFAA7VIV2gdy5ocxrHviJN38sGhJBkqbQNeEty1eppluXbYcFqosaNVTeXPvncG&#10;Duv+axV+J5+nftMM9iWX7Xcvxoyeho93UEKD3MO39tYayF9ncD2Tj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nY3EAAAA3AAAAA8AAAAAAAAAAAAAAAAAmAIAAGRycy9k&#10;b3ducmV2LnhtbFBLBQYAAAAABAAEAPUAAACJAwAAAAA=&#10;" adj="0,,0" path="m162941,27102v,,51,-14300,63,-21946c163017,775,161354,457,157404,445,128346,356,11240,13,11240,13,6858,,864,292,,4687e" filled="f" strokeweight=".3pt">
              <v:stroke joinstyle="round" endcap="round"/>
              <v:formulas/>
              <v:path arrowok="t" o:connecttype="custom" o:connectlocs="1629,271;1630,52;1574,4;112,0;0,47" o:connectangles="0,0,0,0,0" textboxrect="0,0,163017,27102"/>
            </v:shape>
            <v:shape id="Shape 6038" o:spid="_x0000_s1415" style="position:absolute;left:5273;top:6432;width:1677;height:452;visibility:visible" coordsize="167678,45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YrMQA&#10;AADcAAAADwAAAGRycy9kb3ducmV2LnhtbESPQWvCQBSE7wX/w/KE3urGIFFSVylCofZmVMTbI/ua&#10;hGbfprtbjf56VxA8DjPzDTNf9qYVJ3K+saxgPEpAEJdWN1wp2G0/32YgfEDW2FomBRfysFwMXuaY&#10;a3vmDZ2KUIkIYZ+jgjqELpfSlzUZ9CPbEUfvxzqDIUpXSe3wHOGmlWmSZNJgw3Ghxo5WNZW/xb9R&#10;4J1e/+03h5Cms6vcHf00K76dUq/D/uMdRKA+PMOP9pdWkE0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0GKzEAAAA3AAAAA8AAAAAAAAAAAAAAAAAmAIAAGRycy9k&#10;b3ducmV2LnhtbFBLBQYAAAAABAAEAPUAAACJAwAAAAA=&#10;" adj="0,,0" path="m167577,45212r76,-26645c167678,11976,162306,6604,155728,6591l13157,6185c7900,6172,,6147,4852,e" filled="f" strokeweight=".3pt">
              <v:stroke joinstyle="round" endcap="round"/>
              <v:formulas/>
              <v:path arrowok="t" o:connecttype="custom" o:connectlocs="1676,452;1677,186;1557,66;132,62;49,0" o:connectangles="0,0,0,0,0" textboxrect="0,0,167678,45212"/>
            </v:shape>
            <v:shape id="Shape 6039" o:spid="_x0000_s1416" style="position:absolute;left:5162;top:6879;width:1386;height:693;visibility:visible" coordsize="138646,69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nMQA&#10;AADcAAAADwAAAGRycy9kb3ducmV2LnhtbESP0WrCQBRE3wv9h+UKvhTdpKUqqavEguBrEz/gsntN&#10;UrN3Q3YbE7/eLRT6OMzMGWa7H20rBup941hBukxAEGtnGq4UnMvjYgPCB2SDrWNSMJGH/e75aYuZ&#10;cTf+oqEIlYgQ9hkqqEPoMim9rsmiX7qOOHoX11sMUfaVND3eIty28jVJVtJiw3Ghxo4+a9LX4scq&#10;GPRLWhaHw9smNMfv0p+n/C4npeazMf8AEWgM/+G/9skoWK3f4fd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v5zEAAAA3AAAAA8AAAAAAAAAAAAAAAAAmAIAAGRycy9k&#10;b3ducmV2LnhtbFBLBQYAAAAABAAEAPUAAACJAwAAAAA=&#10;" adj="0,,0" path="m138646,64427c126962,60909,114579,58992,101740,58953v-13297,-50,-26099,1918,-38189,5588c55626,67285,48247,69253,39015,63627,15862,51854,,27762,89,e" filled="f" strokeweight=".3pt">
              <v:stroke joinstyle="round" endcap="round"/>
              <v:formulas/>
              <v:path arrowok="t" o:connecttype="custom" o:connectlocs="1386,645;1017,590;635,646;390,637;1,0" o:connectangles="0,0,0,0,0" textboxrect="0,0,138646,69253"/>
            </v:shape>
            <v:shape id="Shape 6040" o:spid="_x0000_s1417" style="position:absolute;left:8601;top:6889;width:31;height:565;visibility:visible" coordsize="3099,564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EMMA&#10;AADcAAAADwAAAGRycy9kb3ducmV2LnhtbESP3YrCMBSE7xd8h3AEb5Y1VbC6XaOIIMje+fMAh+Zs&#10;G21OahNt9ek3guDlMDPfMPNlZytxo8YbxwpGwwQEce604ULB8bD5moHwAVlj5ZgU3MnDctH7mGOm&#10;Xcs7uu1DISKEfYYKyhDqTEqfl2TRD11NHL0/11gMUTaF1A22EW4rOU6SVFo0HBdKrGldUn7eX62C&#10;wrh2szN3WV8+J7K6nPj78ctKDfrd6gdEoC68w6/2VitIp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jEMMAAADcAAAADwAAAAAAAAAAAAAAAACYAgAAZHJzL2Rv&#10;d25yZXYueG1sUEsFBgAAAAAEAAQA9QAAAIgDAAAAAA==&#10;" adj="0,,0" path="m3099,c3035,19076,1994,37884,,56464e" filled="f" strokeweight=".3pt">
              <v:stroke joinstyle="round" endcap="round"/>
              <v:formulas/>
              <v:path arrowok="t" o:connecttype="custom" o:connectlocs="31,0;0,565" o:connectangles="0,0" textboxrect="0,0,3099,56464"/>
            </v:shape>
            <v:shape id="Shape 6041" o:spid="_x0000_s1418" style="position:absolute;left:5199;top:6884;width:1630;height:266;visibility:visible" coordsize="163081,266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gC8QA&#10;AADcAAAADwAAAGRycy9kb3ducmV2LnhtbESPwW7CMBBE70j8g7VIvYFDD9AGHFRRIVVcoMAHbONN&#10;HBqvQ2wg6dfXSJV6HM2bGc1y1dla3Kj1lWMF00kCgjh3uuJSwem4Gb+A8AFZY+2YFPTkYZUNB0tM&#10;tbvzJ90OoRSxhH2KCkwITSqlzw1Z9BPXEEevcK3FEGVbSt3iPZbbWj4nyUxarDguGGxobSj/Plyt&#10;gvPuKyI97o+ni/l5fe+3RZVflHoadW8LEIG68A//pT+0gtl8Do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oAvEAAAA3AAAAA8AAAAAAAAAAAAAAAAAmAIAAGRycy9k&#10;b3ducmV2LnhtbFBLBQYAAAAABAAEAPUAAACJAwAAAAA=&#10;" adj="0,,0" path="m163081,v,,-39,14288,-64,21946c163004,26314,161328,26619,157391,26607,128333,26556,11227,26226,11227,26226,6833,26213,851,25883,,21476e" filled="f" strokeweight=".3pt">
              <v:stroke joinstyle="round" endcap="round"/>
              <v:formulas/>
              <v:path arrowok="t" o:connecttype="custom" o:connectlocs="1630,0;1629,219;1573,266;112,262;0,215" o:connectangles="0,0,0,0,0" textboxrect="0,0,163081,26619"/>
            </v:shape>
            <v:shape id="Shape 6042" o:spid="_x0000_s1419" style="position:absolute;left:5271;top:6884;width:1678;height:443;visibility:visible" coordsize="167805,442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1UPMEA&#10;AADcAAAADwAAAGRycy9kb3ducmV2LnhtbERPTYvCMBC9C/6HMIIXWdMq6lqNIq6L4k3dvQ/N2Fab&#10;SWmytvvvzUHw+Hjfy3VrSvGg2hWWFcTDCARxanXBmYKfy/fHJwjnkTWWlknBPzlYr7qdJSbaNnyi&#10;x9lnIoSwS1BB7n2VSOnSnAy6oa2IA3e1tUEfYJ1JXWMTwk0pR1E0lQYLDg05VrTNKb2f/4yCfbS7&#10;X9rJIL6N58cmnnyV1e8pVqrfazcLEJ5a/xa/3AetYDoLa8OZc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NVDzBAAAA3AAAAA8AAAAAAAAAAAAAAAAAmAIAAGRycy9kb3du&#10;cmV2LnhtbFBLBQYAAAAABAAEAPUAAACGAwAAAAA=&#10;" adj="0,,0" path="m167805,r-76,26670c167704,33261,162319,38583,155728,38570l13183,38164c7900,38151,,38125,4826,44298e" filled="f" strokeweight=".3pt">
              <v:stroke joinstyle="round" endcap="round"/>
              <v:formulas/>
              <v:path arrowok="t" o:connecttype="custom" o:connectlocs="1678,0;1677,267;1557,386;132,382;48,443" o:connectangles="0,0,0,0,0" textboxrect="0,0,167805,44298"/>
            </v:shape>
            <v:shape id="Shape 6043" o:spid="_x0000_s1420" style="position:absolute;left:8391;top:6125;width:4;height:1525;visibility:visible" coordsize="445,1524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AgMUA&#10;AADcAAAADwAAAGRycy9kb3ducmV2LnhtbESPS2vDMBCE74H+B7GB3mI5pc3DiRKK20IJudjJJbfF&#10;2tqm1spYqh//vioUchxm5htmfxxNI3rqXG1ZwTKKQRAXVtdcKrhePhYbEM4ja2wsk4KJHBwPD7M9&#10;JtoOnFGf+1IECLsEFVTet4mUrqjIoItsSxy8L9sZ9EF2pdQdDgFuGvkUxytpsOawUGFLaUXFd/5j&#10;FMjT7Ty9b22RlXnf67fn1L34VKnH+fi6A+Fp9Pfwf/tTK1itt/B3Jh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4CAxQAAANwAAAAPAAAAAAAAAAAAAAAAAJgCAABkcnMv&#10;ZG93bnJldi54bWxQSwUGAAAAAAQABAD1AAAAigMAAAAA&#10;" adj="0,,0" path="m445,l,152438e" filled="f" strokeweight=".3pt">
              <v:stroke joinstyle="round" endcap="round"/>
              <v:formulas/>
              <v:path arrowok="t" o:connecttype="custom" o:connectlocs="4,0;0,1525" o:connectangles="0,0" textboxrect="0,0,445,152438"/>
            </v:shape>
            <v:shape id="Shape 6044" o:spid="_x0000_s1421" style="position:absolute;left:8090;top:6124;width:4;height:1525;visibility:visible" coordsize="444,152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zBcAA&#10;AADcAAAADwAAAGRycy9kb3ducmV2LnhtbERPy4rCMBTdC/5DuII7TVVwpBpFRcWNDL7A5aW5ttXm&#10;pjTRdv5+shBcHs57tmhMId5UudyygkE/AkGcWJ1zquBy3vYmIJxH1lhYJgV/5GAxb7dmGGtb85He&#10;J5+KEMIuRgWZ92UspUsyMuj6tiQO3N1WBn2AVSp1hXUIN4UcRtFYGsw5NGRY0jqj5Hl6GQWbdPeL&#10;+3pzXa0ft0Our8+R/bko1e00yykIT43/ij/uvVYwnoT54Uw4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NzBcAAAADcAAAADwAAAAAAAAAAAAAAAACYAgAAZHJzL2Rvd25y&#10;ZXYueG1sUEsFBgAAAAAEAAQA9QAAAIUDAAAAAA==&#10;" adj="0,,0" path="m444,l,152425e" filled="f" strokeweight=".3pt">
              <v:stroke joinstyle="round" endcap="round"/>
              <v:formulas/>
              <v:path arrowok="t" o:connecttype="custom" o:connectlocs="4,0;0,1525" o:connectangles="0,0" textboxrect="0,0,444,152425"/>
            </v:shape>
            <v:shape id="Shape 6045" o:spid="_x0000_s1422" style="position:absolute;left:7789;top:6124;width:5;height:1524;visibility:visible" coordsize="445,1524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8ocMA&#10;AADcAAAADwAAAGRycy9kb3ducmV2LnhtbESPQYvCMBSE7wv+h/AEb2uquKJdo0hVEPHS6mVvj+Zt&#10;W7Z5KU2s9d+bBcHjMDPfMKtNb2rRUesqywom4wgEcW51xYWC6+XwuQDhPLLG2jIpeJCDzXrwscJY&#10;2zun1GW+EAHCLkYFpfdNLKXLSzLoxrYhDt6vbQ36INtC6hbvAW5qOY2iuTRYcVgosaGkpPwvuxkF&#10;8vRzfuyXNk+LrOv0bpa4L58oNRr2228Qnnr/Dr/aR61gvpjA/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D8ocMAAADcAAAADwAAAAAAAAAAAAAAAACYAgAAZHJzL2Rv&#10;d25yZXYueG1sUEsFBgAAAAAEAAQA9QAAAIgDAAAAAA==&#10;" adj="0,,0" path="m445,l,152438e" filled="f" strokeweight=".3pt">
              <v:stroke joinstyle="round" endcap="round"/>
              <v:formulas/>
              <v:path arrowok="t" o:connecttype="custom" o:connectlocs="5,0;0,1524" o:connectangles="0,0" textboxrect="0,0,445,152438"/>
            </v:shape>
            <v:shape id="Shape 6046" o:spid="_x0000_s1423" style="position:absolute;left:7489;top:6123;width:4;height:1524;visibility:visible" coordsize="432,1524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tr8MA&#10;AADcAAAADwAAAGRycy9kb3ducmV2LnhtbESP3YrCMBSE7wXfIRxh7zS1CyLVKCrIeuOFPw9waI5N&#10;d5uT0sQ2+/ZmYcHLYWa+YdbbaBvRU+drxwrmswwEcel0zZWC++04XYLwAVlj45gU/JKH7WY8WmOh&#10;3cAX6q+hEgnCvkAFJoS2kNKXhiz6mWuJk/dwncWQZFdJ3eGQ4LaReZYtpMWa04LBlg6Gyp/r0yqo&#10;9/485NHs+uH2+cyO3+b0tY9KfUzibgUiUAzv8H/7pBUsljn8nU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itr8MAAADcAAAADwAAAAAAAAAAAAAAAACYAgAAZHJzL2Rv&#10;d25yZXYueG1sUEsFBgAAAAAEAAQA9QAAAIgDAAAAAA==&#10;" adj="0,,0" path="m432,l,152438e" filled="f" strokeweight=".3pt">
              <v:stroke joinstyle="round" endcap="round"/>
              <v:formulas/>
              <v:path arrowok="t" o:connecttype="custom" o:connectlocs="4,0;0,1524" o:connectangles="0,0" textboxrect="0,0,432,152438"/>
            </v:shape>
            <v:shape id="Shape 6047" o:spid="_x0000_s1424" style="position:absolute;left:7188;top:6122;width:4;height:1524;visibility:visible" coordsize="432,1524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INMIA&#10;AADcAAAADwAAAGRycy9kb3ducmV2LnhtbESPQYvCMBSE74L/ITzBm6YqiHSNooLoZQ/q/oBH82yq&#10;zUtpYhv//WZhweMwM98w6220teio9ZVjBbNpBoK4cLriUsHP7ThZgfABWWPtmBS8ycN2MxysMdeu&#10;5wt111CKBGGfowITQpNL6QtDFv3UNcTJu7vWYkiyLaVusU9wW8t5li2lxYrTgsGGDoaK5/VlFVR7&#10;/93Po9l1/W3xyo4Pcz7to1LjUdx9gQgUwyf83z5rBcvVAv7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Ag0wgAAANwAAAAPAAAAAAAAAAAAAAAAAJgCAABkcnMvZG93&#10;bnJldi54bWxQSwUGAAAAAAQABAD1AAAAhwMAAAAA&#10;" adj="0,,0" path="m432,l,152438e" filled="f" strokeweight=".3pt">
              <v:stroke joinstyle="round" endcap="round"/>
              <v:formulas/>
              <v:path arrowok="t" o:connecttype="custom" o:connectlocs="4,0;0,1524" o:connectangles="0,0" textboxrect="0,0,432,152438"/>
            </v:shape>
            <v:shape id="Shape 6048" o:spid="_x0000_s1425" style="position:absolute;left:9302;top:6458;width:489;height:696;visibility:visible" coordsize="48908,696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KI8QA&#10;AADcAAAADwAAAGRycy9kb3ducmV2LnhtbESP3YrCMBSE7xf2HcIRvFtTd6WUrlFkf0DUG+M+wKE5&#10;tsXmpDTZWn16IwheDjPzDTNfDrYRPXW+dqxgOklAEBfO1Fwq+Dv8vmUgfEA22DgmBRfysFy8vswx&#10;N+7Me+p1KEWEsM9RQRVCm0vpi4os+olriaN3dJ3FEGVXStPhOcJtI9+TJJUWa44LFbb0VVFx0v9W&#10;gb7otP/4ltNNW+tDupW7n6vZKTUeDatPEIGG8Aw/2mujIM1m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CiPEAAAA3AAAAA8AAAAAAAAAAAAAAAAAmAIAAGRycy9k&#10;b3ducmV2LnhtbFBLBQYAAAAABAAEAPUAAACJAwAAAAA=&#10;" adj="0,,0" path="m48908,11341l36817,,,,,22034r16370,l16370,69621r16155,l32525,22034r16383,l48908,11341xe" filled="f" strokeweight=".3pt">
              <v:stroke joinstyle="round" endcap="round"/>
              <v:formulas/>
              <v:path arrowok="t" o:connecttype="custom" o:connectlocs="489,113;368,0;0,0;0,220;164,220;164,696;325,696;325,220;489,220;489,113" o:connectangles="0,0,0,0,0,0,0,0,0,0" textboxrect="0,0,48908,69621"/>
            </v:shape>
            <v:shape id="Shape 6049" o:spid="_x0000_s1426" style="position:absolute;left:4838;top:7640;width:105;height:268;visibility:visible" coordsize="10541,2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UTMIA&#10;AADcAAAADwAAAGRycy9kb3ducmV2LnhtbESPS4vCMBSF9wP+h3CF2YimjlqlGkWEATciPteX5toW&#10;m5vSZLT6640gzPJwHh9ntmhMKW5Uu8Kygn4vAkGcWl1wpuB4+O1OQDiPrLG0TAoe5GAxb33NMNH2&#10;zju67X0mwgi7BBXk3leJlC7NyaDr2Yo4eBdbG/RB1pnUNd7DuCnlTxTF0mDBgZBjRauc0uv+zwTu&#10;edtfkbGnTrYexHI4fspNc1Dqu90spyA8Nf4//GmvtYJ4MoL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1RMwgAAANwAAAAPAAAAAAAAAAAAAAAAAJgCAABkcnMvZG93&#10;bnJldi54bWxQSwUGAAAAAAQABAD1AAAAhwMAAAAA&#10;" adj="0,,0" path="m902,26746c,9639,5271,3505,10541,e" filled="f" strokeweight=".3pt">
              <v:stroke joinstyle="round" endcap="round"/>
              <v:formulas/>
              <v:path arrowok="t" o:connecttype="custom" o:connectlocs="9,268;105,0" o:connectangles="0,0" textboxrect="0,0,10541,26746"/>
            </v:shape>
            <v:shape id="Shape 6050" o:spid="_x0000_s1427" style="position:absolute;left:8806;top:8785;width:586;height:0;visibility:visible" coordsize="586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eL8A&#10;AADcAAAADwAAAGRycy9kb3ducmV2LnhtbESPQYvCMBSE74L/IbyFvdl0PRSpRlFB6Em0Cl4fzbMp&#10;Ni+liVr/vVkQPA4z8w2zWA22FQ/qfeNYwV+SgiCunG64VnA+7SYzED4ga2wdk4IXeVgtx6MF5to9&#10;+UiPMtQiQtjnqMCE0OVS+sqQRZ+4jjh6V9dbDFH2tdQ9PiPctnKappm02HBcMNjR1lB1K+9Wwa67&#10;HHRZ2AL3A7qDdRvCk1Hq92dYz0EEGsI3/GkXWkE2y+D/TDw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6IB4vwAAANwAAAAPAAAAAAAAAAAAAAAAAJgCAABkcnMvZG93bnJl&#10;di54bWxQSwUGAAAAAAQABAD1AAAAhAMAAAAA&#10;" adj="0,,0" path="m,l58611,e" filled="f" strokeweight=".7pt">
              <v:stroke joinstyle="round" endcap="round"/>
              <v:formulas/>
              <v:path arrowok="t" o:connecttype="custom" o:connectlocs="0,0;586,0" o:connectangles="0,0" textboxrect="0,0,58611,0"/>
            </v:shape>
            <v:shape id="Shape 6051" o:spid="_x0000_s1428" style="position:absolute;left:7673;top:8785;width:571;height:0;visibility:visible" coordsize="570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90b8EA&#10;AADcAAAADwAAAGRycy9kb3ducmV2LnhtbESPzQrCMBCE74LvEFbwpqkeVKpRRBS8iPh38LY0a1ts&#10;NqWJtfr0RhA8DjPzDTNbNKYQNVUut6xg0I9AECdW55wqOJ82vQkI55E1FpZJwYscLObt1gxjbZ98&#10;oProUxEg7GJUkHlfxlK6JCODrm9L4uDdbGXQB1mlUlf4DHBTyGEUjaTBnMNChiWtMkrux4dRcKHk&#10;6vzpMLiM94/9uljehrt3rVS30yynIDw1/h/+tbdawWgyhu+Zc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PdG/BAAAA3AAAAA8AAAAAAAAAAAAAAAAAmAIAAGRycy9kb3du&#10;cmV2LnhtbFBLBQYAAAAABAAEAPUAAACGAwAAAAA=&#10;" adj="0,,0" path="m,l57061,e" filled="f" strokeweight=".7pt">
              <v:stroke joinstyle="round" endcap="round"/>
              <v:formulas/>
              <v:path arrowok="t" o:connecttype="custom" o:connectlocs="0,0;571,0" o:connectangles="0,0" textboxrect="0,0,57061,0"/>
            </v:shape>
            <v:shape id="Shape 6052" o:spid="_x0000_s1429" style="position:absolute;left:6541;top:8785;width:570;height:0;visibility:visible" coordsize="570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k1sIA&#10;AADcAAAADwAAAGRycy9kb3ducmV2LnhtbERPTW+CQBC9m/Q/bKZJb7JQEkuoq2lITNtjUXse2RGw&#10;7CyyW6D/3j2Y9Pjyvtfb2XRipMG1lhUkUQyCuLK65VrBYb9bZiCcR9bYWSYFf+Rgu3lYrDHXduIv&#10;GktfixDCLkcFjfd9LqWrGjLoItsTB+5sB4M+wKGWesAphJtOPsfxShpsOTQ02FPRUPVT/hoF1+M1&#10;rffF7pReyu/PJM3es9MLK/X0OL+9gvA0+3/x3f2hFayysDacC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TWwgAAANwAAAAPAAAAAAAAAAAAAAAAAJgCAABkcnMvZG93&#10;bnJldi54bWxQSwUGAAAAAAQABAD1AAAAhwMAAAAA&#10;" adj="0,,0" path="m,l57048,e" filled="f" strokeweight=".7pt">
              <v:stroke joinstyle="round" endcap="round"/>
              <v:formulas/>
              <v:path arrowok="t" o:connecttype="custom" o:connectlocs="0,0;570,0" o:connectangles="0,0" textboxrect="0,0,57048,0"/>
            </v:shape>
            <v:shape id="Shape 6053" o:spid="_x0000_s1430" style="position:absolute;left:7674;top:7860;width:0;height:927;visibility:visible" coordsize="51,927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HsMA&#10;AADcAAAADwAAAGRycy9kb3ducmV2LnhtbESPQWsCMRSE7wX/Q3hCbzWroOhqFGkrVG+upefH5rkb&#10;3Lwsm+ya/ntTKHgcZuYbZrOLthEDdd44VjCdZCCIS6cNVwq+L4e3JQgfkDU2jknBL3nYbUcvG8y1&#10;u/OZhiJUIkHY56igDqHNpfRlTRb9xLXEybu6zmJIsquk7vCe4LaRsyxbSIuG00KNLb3XVN6K3iqY&#10;6dPH57x3h3ncn39MPxSreDRKvY7jfg0iUAzP8H/7SytYLFfwdyYd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d/HsMAAADcAAAADwAAAAAAAAAAAAAAAACYAgAAZHJzL2Rv&#10;d25yZXYueG1sUEsFBgAAAAAEAAQA9QAAAIgDAAAAAA==&#10;" adj="0,,0" path="m,92786l51,e" filled="f" strokeweight=".3pt">
              <v:stroke joinstyle="round" endcap="round"/>
              <v:formulas/>
              <v:path arrowok="t" o:connecttype="custom" o:connectlocs="0,927;1,0" o:connectangles="0,0" textboxrect="0,0,0,92786"/>
            </v:shape>
            <v:shape id="Shape 6054" o:spid="_x0000_s1431" style="position:absolute;left:7111;top:8787;width:563;height:148;visibility:visible" coordsize="56249,14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o8EA&#10;AADcAAAADwAAAGRycy9kb3ducmV2LnhtbERPy2rCQBTdC/2H4Ra6EZ1ERGp0lNCHtMtG0e0lc80E&#10;M3dCZprEv3cWhS4P573dj7YRPXW+dqwgnScgiEuna64UnI6fs1cQPiBrbByTgjt52O+eJlvMtBv4&#10;h/oiVCKGsM9QgQmhzaT0pSGLfu5a4shdXWcxRNhVUnc4xHDbyEWSrKTFmmODwZbeDJW34tcqaHP3&#10;fSkPadq/Lymfnj4WZijOSr08j/kGRKAx/Iv/3F9awWod58c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fuaPBAAAA3AAAAA8AAAAAAAAAAAAAAAAAmAIAAGRycy9kb3du&#10;cmV2LnhtbFBLBQYAAAAABAAEAPUAAACGAwAAAAA=&#10;" adj="0,,0" path="m,l,2756c,9334,5372,14719,11951,14719r32283,c50813,14719,56223,9334,56223,2756l56249,e" filled="f" strokeweight=".7pt">
              <v:stroke joinstyle="round" endcap="round"/>
              <v:formulas/>
              <v:path arrowok="t" o:connecttype="custom" o:connectlocs="0,0;0,28;120,148;443,148;563,28;563,0" o:connectangles="0,0,0,0,0,0" textboxrect="0,0,56249,14719"/>
            </v:shape>
            <v:shape id="Shape 6055" o:spid="_x0000_s1432" style="position:absolute;left:7111;top:7868;width:0;height:919;visibility:visible" coordsize="0,91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bDcMA&#10;AADcAAAADwAAAGRycy9kb3ducmV2LnhtbESPQWsCMRSE74L/IbxCb5rVw2K3RhFR8FAK3a735+Z1&#10;s3TzsiZRt/++EQSPw8x8wyzXg+3ElXxoHSuYTTMQxLXTLTcKqu/9ZAEiRGSNnWNS8EcB1qvxaImF&#10;djf+omsZG5EgHApUYGLsCylDbchimLqeOHk/zluMSfpGao+3BLednGdZLi22nBYM9rQ1VP+WF6sA&#10;P/xpqPLPndk6e+qOu3JTnUulXl+GzTuISEN8hh/tg1aQv83gfi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hbDcMAAADcAAAADwAAAAAAAAAAAAAAAACYAgAAZHJzL2Rv&#10;d25yZXYueG1sUEsFBgAAAAAEAAQA9QAAAIgDAAAAAA==&#10;" adj="0,,0" path="m,l,91910e" filled="f" strokeweight=".3pt">
              <v:stroke joinstyle="round" endcap="round"/>
              <v:formulas/>
              <v:path arrowok="t" o:connecttype="custom" o:connectlocs="0,0;0,919" o:connectangles="0,0" textboxrect="0,0,0,91910"/>
            </v:shape>
            <v:shape id="Shape 6056" o:spid="_x0000_s1433" style="position:absolute;left:4280;top:7470;width:136;height:438;visibility:visible" coordsize="13602,43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eA8MA&#10;AADcAAAADwAAAGRycy9kb3ducmV2LnhtbESPQYvCMBSE74L/ITzBm6Yqits1ihQEDwpaBff4aN62&#10;xealNFHrvzeC4HGYmW+Yxao1lbhT40rLCkbDCARxZnXJuYLzaTOYg3AeWWNlmRQ8ycFq2e0sMNb2&#10;wUe6pz4XAcIuRgWF93UspcsKMuiGtiYO3r9tDPogm1zqBh8Bbio5jqKZNFhyWCiwpqSg7JrejIJ0&#10;MvG79LC//k2TZOfyy3xfJ06pfq9d/4Lw1Ppv+NPeagWznzG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GeA8MAAADcAAAADwAAAAAAAAAAAAAAAACYAgAAZHJzL2Rv&#10;d25yZXYueG1sUEsFBgAAAAAEAAQA9QAAAIgDAAAAAA==&#10;" adj="0,,0" path="m,43802c1333,27584,432,,13602,889e" filled="f" strokeweight=".3pt">
              <v:stroke joinstyle="round" endcap="round"/>
              <v:formulas/>
              <v:path arrowok="t" o:connecttype="custom" o:connectlocs="0,438;136,9" o:connectangles="0,0" textboxrect="0,0,13602,43802"/>
            </v:shape>
            <v:shape id="Shape 6057" o:spid="_x0000_s1434" style="position:absolute;left:518;top:2621;width:1757;height:1332;visibility:visible" coordsize="175768,133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2jsgA&#10;AADcAAAADwAAAGRycy9kb3ducmV2LnhtbESPW2sCMRSE3wv+h3CEvtWstoiuRiktvYA+eCkV3w6b&#10;4+7azcmSpO7qrzdCoY/DzHzDTOetqcSJnC8tK+j3EhDEmdUl5wq+tm8PIxA+IGusLJOCM3mYzzp3&#10;U0y1bXhNp03IRYSwT1FBEUKdSumzggz6nq2Jo3ewzmCI0uVSO2wi3FRykCRDabDkuFBgTS8FZT+b&#10;X6Pg6TJavh+Xzcq7y/fuYzE2+1c5UOq+2z5PQARqw3/4r/2pFQzHj3A7E4+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jaOyAAAANwAAAAPAAAAAAAAAAAAAAAAAJgCAABk&#10;cnMvZG93bnJldi54bWxQSwUGAAAAAAQABAD1AAAAjQMAAAAA&#10;" adj="0,,0" path="m175768,v-1296,1778,-2616,3543,-3950,5296c126035,65519,66002,108559,,133248e" filled="f" strokeweight=".7pt">
              <v:stroke joinstyle="round" endcap="round"/>
              <v:formulas/>
              <v:path arrowok="t" o:connecttype="custom" o:connectlocs="1757,0;1718,53;0,1332" o:connectangles="0,0,0" textboxrect="0,0,175768,133248"/>
            </v:shape>
            <v:shape id="Shape 6058" o:spid="_x0000_s1435" style="position:absolute;left:519;top:6451;width:272;height:99;visibility:visible" coordsize="27127,99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xgcIA&#10;AADcAAAADwAAAGRycy9kb3ducmV2LnhtbESP3YrCMBSE7xd8h3AE79bUH0SrUUQQdi9ksfoAx+aY&#10;FpuT0mTb7tsbYcHLYWa+YTa73laipcaXjhVMxgkI4tzpko2C6+X4uQThA7LGyjEp+CMPu+3gY4Op&#10;dh2fqc2CERHCPkUFRQh1KqXPC7Lox64mjt7dNRZDlI2RusEuwm0lp0mykBZLjgsF1nQoKH9kv1bB&#10;zBC2rXG3n+/udL/4I67cA5UaDfv9GkSgPrzD/+0vrWCxmsPrTD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3GBwgAAANwAAAAPAAAAAAAAAAAAAAAAAJgCAABkcnMvZG93&#10;bnJldi54bWxQSwUGAAAAAAQABAD1AAAAhwMAAAAA&#10;" adj="0,,0" path="m27127,r,9919l,9919e" filled="f" strokeweight=".7pt">
              <v:stroke joinstyle="round" endcap="round"/>
              <v:formulas/>
              <v:path arrowok="t" o:connecttype="custom" o:connectlocs="272,0;272,99;0,99" o:connectangles="0,0,0" textboxrect="0,0,27127,9919"/>
            </v:shape>
            <v:shape id="Shape 6059" o:spid="_x0000_s1436" style="position:absolute;left:791;top:3832;width:0;height:2619;visibility:visible" coordsize="0,261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auMUA&#10;AADcAAAADwAAAGRycy9kb3ducmV2LnhtbESPQWvCQBSE7wX/w/KE3urGFqVG1yBCoL0I1YrXR/aZ&#10;rGbfhuw2Jv56t1DocZiZb5hV1ttadNR641jBdJKAIC6cNlwq+D7kL+8gfEDWWDsmBQN5yNajpxWm&#10;2t34i7p9KEWEsE9RQRVCk0rpi4os+olriKN3dq3FEGVbSt3iLcJtLV+TZC4tGo4LFTa0rai47n+s&#10;grcaTTK77/JT+RnMJR8ux+F8V+p53G+WIAL14T/81/7QCuaL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tq4xQAAANwAAAAPAAAAAAAAAAAAAAAAAJgCAABkcnMv&#10;ZG93bnJldi54bWxQSwUGAAAAAAQABAD1AAAAigMAAAAA&#10;" adj="0,,0" path="m,l,261912e" filled="f" strokeweight=".7pt">
              <v:stroke joinstyle="round" endcap="round"/>
              <v:formulas/>
              <v:path arrowok="t" o:connecttype="custom" o:connectlocs="0,0;0,2619" o:connectangles="0,0" textboxrect="0,0,0,261912"/>
            </v:shape>
            <v:shape id="Shape 6060" o:spid="_x0000_s1437" style="position:absolute;left:942;top:6454;width:1192;height:1967;visibility:visible" coordsize="119177,196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EEcQA&#10;AADcAAAADwAAAGRycy9kb3ducmV2LnhtbESPQWvCQBSE74L/YXlCb7pJC1GjqxShxeIpVgVvj+wz&#10;G8y+Ddmtpv++Kwg9DjPzDbNc97YRN+p87VhBOklAEJdO11wpOHx/jGcgfEDW2DgmBb/kYb0aDpaY&#10;a3fngm77UIkIYZ+jAhNCm0vpS0MW/cS1xNG7uM5iiLKrpO7wHuG2ka9JkkmLNccFgy1tDJXX/Y9V&#10;sKnxa/uGn9NTcz4Yne6OhStSpV5G/fsCRKA+/Ief7a1WkM0z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hBHEAAAA3AAAAA8AAAAAAAAAAAAAAAAAmAIAAGRycy9k&#10;b3ducmV2LnhtbFBLBQYAAAAABAAEAPUAAACJAwAAAAA=&#10;" adj="0,,0" path="m,c9500,47587,21323,92862,28753,115113v14046,35534,46964,67132,90424,81597e" filled="f" strokeweight=".7pt">
              <v:stroke joinstyle="round" endcap="round"/>
              <v:formulas/>
              <v:path arrowok="t" o:connecttype="custom" o:connectlocs="0,0;288,1151;1192,1967" o:connectangles="0,0,0" textboxrect="0,0,119177,196710"/>
            </v:shape>
            <v:shape id="Shape 6061" o:spid="_x0000_s1438" style="position:absolute;left:791;top:3834;width:151;height:2620;visibility:visible" coordsize="15138,2620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wVsUA&#10;AADcAAAADwAAAGRycy9kb3ducmV2LnhtbESPS4vCQBCE74L/YWhhL6ITF9ZHdBQJuHhcH4jemkyb&#10;RDM9ITOa7L/fWRA8FlX1FbVYtaYUT6pdYVnBaBiBIE6tLjhTcDxsBlMQziNrLC2Tgl9ysFp2OwuM&#10;tW14R8+9z0SAsItRQe59FUvp0pwMuqGtiIN3tbVBH2SdSV1jE+CmlJ9RNJYGCw4LOVaU5JTe9w+j&#10;IPnpcyMvs+T6ffhKz7fHeTQ9bZX66LXrOQhPrX+HX+2tVjCeTe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LBWxQAAANwAAAAPAAAAAAAAAAAAAAAAAJgCAABkcnMv&#10;ZG93bnJldi54bWxQSwUGAAAAAAQABAD1AAAAigMAAAAA&#10;" adj="0,,0" path="m,l,143739v,31457,6642,75806,15138,118300e" filled="f" strokeweight=".7pt">
              <v:stroke joinstyle="round" endcap="round"/>
              <v:formulas/>
              <v:path arrowok="t" o:connecttype="custom" o:connectlocs="0,0;0,1437;151,2620" o:connectangles="0,0,0" textboxrect="0,0,15138,262039"/>
            </v:shape>
            <v:shape id="Shape 6062" o:spid="_x0000_s1439" style="position:absolute;left:5417;top:8766;width:553;height:19;visibility:visible" coordsize="55296,1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rT8QA&#10;AADcAAAADwAAAGRycy9kb3ducmV2LnhtbESPwWrDMAyG74W9g9Fgt9ZZD6HL6pZS2Ehhl3UlZxFr&#10;SUgsZ7GTZnv66VDoUfz6P+nb7mfXqYmG0Hg28LxKQBGX3jZcGbh8vS03oEJEtth5JgO/FGC/e1hs&#10;MbP+yp80nWOlBMIhQwN1jH2mdShrchhWvieW7NsPDqOMQ6XtgFeBu06vkyTVDhuWCzX2dKypbM+j&#10;E8rP+DeO/SafPt6LvDi1rsXUGfP0OB9eQUWa43351s6tgfRFvhUZEQG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a0/EAAAA3AAAAA8AAAAAAAAAAAAAAAAAmAIAAGRycy9k&#10;b3ducmV2LnhtbFBLBQYAAAAABAAEAPUAAACJAwAAAAA=&#10;" adj="0,,0" path="m,c19749,1194,38392,1880,55296,1968e" filled="f" strokeweight=".7pt">
              <v:stroke joinstyle="round" endcap="round"/>
              <v:formulas/>
              <v:path arrowok="t" o:connecttype="custom" o:connectlocs="0,0;553,19" o:connectangles="0,0" textboxrect="0,0,55296,1968"/>
            </v:shape>
            <v:shape id="Shape 6063" o:spid="_x0000_s1440" style="position:absolute;left:4275;top:8659;width:571;height:62;visibility:visible" coordsize="57010,6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NOsIA&#10;AADcAAAADwAAAGRycy9kb3ducmV2LnhtbESP3YrCMBSE7xd8h3AEbxZNlfWHahRZUASv/HmAQ3Pa&#10;FJuT0mQ1vr1ZELwcZuYbZrWJthF36nztWMF4lIEgLpyuuVJwveyGCxA+IGtsHJOCJ3nYrHtfK8y1&#10;e/CJ7udQiQRhn6MCE0KbS+kLQxb9yLXEyStdZzEk2VVSd/hIcNvISZbNpMWa04LBln4NFbfzn1UQ&#10;TRnq8lrsFz/ffCinJ9McOSo16MftEkSgGD7hd/ugFcyzMfyf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k06wgAAANwAAAAPAAAAAAAAAAAAAAAAAJgCAABkcnMvZG93&#10;bnJldi54bWxQSwUGAAAAAAQABAD1AAAAhwMAAAAA&#10;" adj="0,,0" path="m,c19050,2299,38214,4394,57010,6160e" filled="f" strokeweight=".7pt">
              <v:stroke joinstyle="round" endcap="round"/>
              <v:formulas/>
              <v:path arrowok="t" o:connecttype="custom" o:connectlocs="0,0;571,62" o:connectangles="0,0" textboxrect="0,0,57010,6160"/>
            </v:shape>
            <v:shape id="Shape 6064" o:spid="_x0000_s1441" style="position:absolute;left:4277;top:7908;width:3;height:750;visibility:visible" coordsize="343,749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ARsQA&#10;AADcAAAADwAAAGRycy9kb3ducmV2LnhtbESPQYvCMBSE78L+h/AWvIimVlDpGkUEF9mTWj14ezRv&#10;22LzUpqsrfvrjSB4HGbmG2ax6kwlbtS40rKC8SgCQZxZXXKu4JRuh3MQziNrrCyTgjs5WC0/egtM&#10;tG35QLejz0WAsEtQQeF9nUjpsoIMupGtiYP3axuDPsgml7rBNsBNJeMomkqDJYeFAmvaFJRdj39G&#10;wY85m8l5X13pO24v2X9qu8Fhp1T/s1t/gfDU+Xf41d5pBbMo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QEbEAAAA3AAAAA8AAAAAAAAAAAAAAAAAmAIAAGRycy9k&#10;b3ducmV2LnhtbFBLBQYAAAAABAAEAPUAAACJAwAAAAA=&#10;" adj="0,,0" path="m,74993l343,e" filled="f" strokeweight=".3pt">
              <v:stroke joinstyle="round" endcap="round"/>
              <v:formulas/>
              <v:path arrowok="t" o:connecttype="custom" o:connectlocs="0,750;3,0" o:connectangles="0,0" textboxrect="0,0,343,74993"/>
            </v:shape>
            <v:shape id="Shape 6065" o:spid="_x0000_s1442" style="position:absolute;left:2134;top:8421;width:2143;height:380;visibility:visible" coordsize="214287,37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x9MMA&#10;AADcAAAADwAAAGRycy9kb3ducmV2LnhtbESP3YrCMBSE7wXfIRxh7zTVhVWrUURQFhYX/x7g0Bzb&#10;anJSmmi7b2+EBS+HmfmGmS9ba8SDal86VjAcJCCIM6dLzhWcT5v+BIQPyBqNY1LwRx6Wi25njql2&#10;DR/ocQy5iBD2KSooQqhSKX1WkEU/cBVx9C6uthiirHOpa2wi3Bo5SpIvabHkuFBgReuCstvxbhXs&#10;jPv9me737fY61M34HHZTc9BKffTa1QxEoDa8w//tb61gnHzC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x9MMAAADcAAAADwAAAAAAAAAAAAAAAACYAgAAZHJzL2Rv&#10;d25yZXYueG1sUEsFBgAAAAAEAAQA9QAAAIgDAAAAAA==&#10;" adj="0,,0" path="m,c38062,12421,202387,37008,202387,37008v6503,965,11837,-3607,11875,-10186l214287,23660e" filled="f" strokeweight=".7pt">
              <v:stroke joinstyle="round" endcap="round"/>
              <v:formulas/>
              <v:path arrowok="t" o:connecttype="custom" o:connectlocs="0,0;2024,370;2143,268;2143,237" o:connectangles="0,0,0,0" textboxrect="0,0,214287,37973"/>
            </v:shape>
            <v:shape id="Shape 6066" o:spid="_x0000_s1443" style="position:absolute;left:4847;top:7908;width:0;height:813;visibility:visible" coordsize="13,81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hPcQA&#10;AADcAAAADwAAAGRycy9kb3ducmV2LnhtbESPQWvCQBSE7wX/w/KEXorZWEq1qauIIBFvVS/eXrOv&#10;yWr2bciuJv33riB4HGbmG2a26G0trtR641jBOElBEBdOGy4VHPbr0RSED8gaa8ek4J88LOaDlxlm&#10;2nX8Q9ddKEWEsM9QQRVCk0npi4os+sQ1xNH7c63FEGVbSt1iF+G2lu9p+iktGo4LFTa0qqg47y5W&#10;QX3UJv89Sbbbk/zqTH5Z55s3pV6H/fIbRKA+PMOP9kYrmKQf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roT3EAAAA3AAAAA8AAAAAAAAAAAAAAAAAmAIAAGRycy9k&#10;b3ducmV2LnhtbFBLBQYAAAAABAAEAPUAAACJAwAAAAA=&#10;" adj="0,,0" path="m13,81306l,e" filled="f" strokeweight=".3pt">
              <v:stroke joinstyle="round" endcap="round"/>
              <v:formulas/>
              <v:path arrowok="t" o:connecttype="custom" o:connectlocs="1,813;0,0" o:connectangles="0,0" textboxrect="0,0,0,81306"/>
            </v:shape>
            <v:shape id="Shape 6067" o:spid="_x0000_s1444" style="position:absolute;left:4847;top:8721;width:569;height:190;visibility:visible" coordsize="56972,19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jLsUA&#10;AADcAAAADwAAAGRycy9kb3ducmV2LnhtbESPW2sCMRSE34X+h3AKvmlixQtbo5QWL31QvOHzYXPc&#10;Xbo5WTZR139vCoKPw8x8w0xmjS3FlWpfONbQ6yoQxKkzBWcajod5ZwzCB2SDpWPScCcPs+lba4KJ&#10;cTfe0XUfMhEh7BPUkIdQJVL6NCeLvusq4uidXW0xRFln0tR4i3Bbyg+lhtJiwXEhx4q+c0r/9her&#10;wW/7dvmz6y2y+3lz+i3XF1W4jdbt9+brE0SgJrzCz/bKaBipAfyf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OMuxQAAANwAAAAPAAAAAAAAAAAAAAAAAJgCAABkcnMv&#10;ZG93bnJldi54bWxQSwUGAAAAAAQABAD1AAAAigMAAAAA&#10;" adj="0,,0" path="m56922,4521r12,2921c56972,14021,51625,19024,45072,18567l11900,15977c5347,15418,,9576,,2997l,e" filled="f" strokeweight=".7pt">
              <v:stroke joinstyle="round" endcap="round"/>
              <v:formulas/>
              <v:path arrowok="t" o:connecttype="custom" o:connectlocs="569,45;569,74;450,185;119,160;0,30;0,0" o:connectangles="0,0,0,0,0,0" textboxrect="0,0,56972,19024"/>
            </v:shape>
            <v:shape id="Shape 6068" o:spid="_x0000_s1445" style="position:absolute;left:5413;top:7912;width:3;height:854;visibility:visible" coordsize="318,85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dfMYA&#10;AADcAAAADwAAAGRycy9kb3ducmV2LnhtbESPzWsCMRTE74X+D+EVepGa2MMqW6P4geBJ8AOkt8fm&#10;ubt087ImUbf9640g9DjMzG+Y8bSzjbiSD7VjDYO+AkFcOFNzqeGwX32MQISIbLBxTBp+KcB08voy&#10;xty4G2/puoulSBAOOWqoYmxzKUNRkcXQdy1x8k7OW4xJ+lIaj7cEt438VCqTFmtOCxW2tKio+Nld&#10;rIbT9x9TduytLxu/OHdqOd/ORnOt39+62ReISF38Dz/ba6NhqDJ4nE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dfMYAAADcAAAADwAAAAAAAAAAAAAAAACYAgAAZHJz&#10;L2Rvd25yZXYueG1sUEsFBgAAAAAEAAQA9QAAAIsDAAAAAA==&#10;" adj="0,,0" path="m,l318,85395e" filled="f" strokeweight=".3pt">
              <v:stroke joinstyle="round" endcap="round"/>
              <v:formulas/>
              <v:path arrowok="t" o:connecttype="custom" o:connectlocs="0,0;3,854" o:connectangles="0,0" textboxrect="0,0,318,85395"/>
            </v:shape>
            <v:shape id="Shape 6069" o:spid="_x0000_s1446" style="position:absolute;left:6541;top:7860;width:4;height:926;visibility:visible" coordsize="394,926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I8cA&#10;AADcAAAADwAAAGRycy9kb3ducmV2LnhtbESPQWvCQBSE74X+h+UJ3uquIiqpq7SKaEFKk/bQ4zP7&#10;mgSzb0N21eivdwuFHoeZ+YaZLztbizO1vnKsYThQIIhzZyouNHx9bp5mIHxANlg7Jg1X8rBcPD7M&#10;MTHuwimds1CICGGfoIYyhCaR0uclWfQD1xBH78e1FkOUbSFNi5cIt7UcKTWRFiuOCyU2tCopP2Yn&#10;q2E1+zi9XtPu9n04jsdv683+8L7da93vdS/PIAJ14T/8194ZDVM1hd8z8Qj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fhiPHAAAA3AAAAA8AAAAAAAAAAAAAAAAAmAIAAGRy&#10;cy9kb3ducmV2LnhtbFBLBQYAAAAABAAEAPUAAACMAwAAAAA=&#10;" adj="0,,0" path="m,92659l394,e" filled="f" strokeweight=".3pt">
              <v:stroke joinstyle="round" endcap="round"/>
              <v:formulas/>
              <v:path arrowok="t" o:connecttype="custom" o:connectlocs="0,926;4,0" o:connectangles="0,0" textboxrect="0,0,394,92659"/>
            </v:shape>
            <v:shape id="Shape 6070" o:spid="_x0000_s1447" style="position:absolute;left:5979;top:8785;width:562;height:150;visibility:visible" coordsize="56236,14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uScMA&#10;AADcAAAADwAAAGRycy9kb3ducmV2LnhtbERPyW7CMBC9V+IfrEHiUoFTKhYFDCq0FeQUCHzAKJ4s&#10;Ih5HsYH07+tDpR6f3r7e9qYRD+pcbVnB2yQCQZxbXXOp4Hr5Hi9BOI+ssbFMCn7IwXYzeFljrO2T&#10;z/TIfClCCLsYFVTet7GULq/IoJvYljhwhe0M+gC7UuoOnyHcNHIaRXNpsObQUGFL+4ryW3Y3CtJs&#10;+XloTvfktfx6T4rZOZXFLlVqNOw/ViA89f5f/Oc+agWLKKwNZ8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YuScMAAADcAAAADwAAAAAAAAAAAAAAAACYAgAAZHJzL2Rv&#10;d25yZXYueG1sUEsFBgAAAAAEAAQA9QAAAIgDAAAAAA==&#10;" adj="0,,0" path="m,l,2985c,9563,5372,14948,11951,14948r32283,c50826,14948,56210,9563,56236,2985r,-2883e" filled="f" strokeweight=".7pt">
              <v:stroke joinstyle="round" endcap="round"/>
              <v:formulas/>
              <v:path arrowok="t" o:connecttype="custom" o:connectlocs="0,0;0,30;119,150;442,150;562,30;562,1" o:connectangles="0,0,0,0,0,0" textboxrect="0,0,56236,14948"/>
            </v:shape>
            <v:shape id="Shape 6071" o:spid="_x0000_s1448" style="position:absolute;left:5979;top:8009;width:0;height:776;visibility:visible" coordsize="0,776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3s8UA&#10;AADcAAAADwAAAGRycy9kb3ducmV2LnhtbESPQWsCMRSE70L/Q3iFXoqbWLHqdqMUQbCgh6rg9bF5&#10;3V26eVmSqGt/fVMoeBxm5humWPa2FRfyoXGsYZQpEMSlMw1XGo6H9XAGIkRkg61j0nCjAMvFw6DA&#10;3Lgrf9JlHyuRIBxy1FDH2OVShrImiyFzHXHyvpy3GJP0lTQerwluW/mi1Ku02HBaqLGjVU3l9/5s&#10;NViljufpacfjyWnr7c/KjD6ejdZPj/37G4hIfbyH/9sbo2Gq5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ezxQAAANwAAAAPAAAAAAAAAAAAAAAAAJgCAABkcnMv&#10;ZG93bnJldi54bWxQSwUGAAAAAAQABAD1AAAAigMAAAAA&#10;" adj="0,,0" path="m,l,77622e" filled="f" strokeweight=".3pt">
              <v:stroke joinstyle="round" endcap="round"/>
              <v:formulas/>
              <v:path arrowok="t" o:connecttype="custom" o:connectlocs="0,0;0,776" o:connectangles="0,0" textboxrect="0,0,0,77622"/>
            </v:shape>
            <v:shape id="Shape 6072" o:spid="_x0000_s1449" style="position:absolute;left:8806;top:7868;width:1;height:915;visibility:visible" coordsize="51,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MwsMA&#10;AADcAAAADwAAAGRycy9kb3ducmV2LnhtbERPz2vCMBS+C/4P4Qm72bQKc3RGqY7BLmOuytjx0bw1&#10;1ealNJl2++vNQfD48f1ergfbijP1vnGsIEtSEMSV0w3XCg771+kTCB+QNbaOScEfeVivxqMl5tpd&#10;+JPOZahFDGGfowITQpdL6StDFn3iOuLI/bjeYoiwr6Xu8RLDbStnafooLTYcGwx2tDVUncpfq+C7&#10;XMx29uX4Pi9kaoqPr2wz/8+UepgMxTOIQEO4i2/uN61gkcX58Uw8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cMwsMAAADcAAAADwAAAAAAAAAAAAAAAACYAgAAZHJzL2Rv&#10;d25yZXYueG1sUEsFBgAAAAAEAAQA9QAAAIgDAAAAAA==&#10;" adj="0,,0" path="m,91440l51,e" filled="f" strokeweight=".3pt">
              <v:stroke joinstyle="round" endcap="round"/>
              <v:formulas/>
              <v:path arrowok="t" o:connecttype="custom" o:connectlocs="0,915;1,0" o:connectangles="0,0" textboxrect="0,0,51,91440"/>
            </v:shape>
            <v:shape id="Shape 6073" o:spid="_x0000_s1450" style="position:absolute;left:8251;top:8783;width:555;height:152;visibility:visible" coordsize="55473,15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9vMUA&#10;AADcAAAADwAAAGRycy9kb3ducmV2LnhtbESPQWvCQBSE7wX/w/IEb3UTKSqpqxix6KFQ1EJ7fGSf&#10;2Wj2bciuGv99tyB4HGbmG2a26GwtrtT6yrGCdJiAIC6crrhU8H34eJ2C8AFZY+2YFNzJw2Lee5lh&#10;pt2Nd3Tdh1JECPsMFZgQmkxKXxiy6IeuIY7e0bUWQ5RtKXWLtwi3tRwlyVharDguGGxoZag47y9W&#10;gV/nn5u1+fp928kkP+XFT4rbjVKDfrd8BxGoC8/wo73VCiZpCv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328xQAAANwAAAAPAAAAAAAAAAAAAAAAAJgCAABkcnMv&#10;ZG93bnJldi54bWxQSwUGAAAAAAQABAD1AAAAigMAAAAA&#10;" adj="0,,0" path="m,470l25,3251c76,9804,5512,15189,12078,15189r31394,c50063,15189,55448,9804,55473,3226l55473,e" filled="f" strokeweight=".7pt">
              <v:stroke joinstyle="round" endcap="round"/>
              <v:formulas/>
              <v:path arrowok="t" o:connecttype="custom" o:connectlocs="0,5;0,33;121,152;435,152;555,32;555,0" o:connectangles="0,0,0,0,0,0" textboxrect="0,0,55473,15189"/>
            </v:shape>
            <v:shape id="Shape 6074" o:spid="_x0000_s1451" style="position:absolute;left:8244;top:7860;width:7;height:927;visibility:visible" coordsize="762,927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Ne8IA&#10;AADcAAAADwAAAGRycy9kb3ducmV2LnhtbESP3YrCMBSE7xd8h3AEbxZNLYtKNcoiCK53/jzAoTk2&#10;xeakJllt334jLHg5zMw3zGrT2UY8yIfasYLpJANBXDpdc6Xgct6NFyBCRNbYOCYFPQXYrAcfKyy0&#10;e/KRHqdYiQThUKACE2NbSBlKQxbDxLXEybs6bzEm6SupPT4T3DYyz7KZtFhzWjDY0tZQeTv9WgX7&#10;+4H8WRsz++zraiv79iu//Sg1GnbfSxCRuvgO/7f3WsF8msPr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w17wgAAANwAAAAPAAAAAAAAAAAAAAAAAJgCAABkcnMvZG93&#10;bnJldi54bWxQSwUGAAAAAAQABAD1AAAAhwMAAAAA&#10;" adj="0,,0" path="m,l762,92786e" filled="f" strokeweight=".3pt">
              <v:stroke joinstyle="round" endcap="round"/>
              <v:formulas/>
              <v:path arrowok="t" o:connecttype="custom" o:connectlocs="0,0;7,927" o:connectangles="0,0" textboxrect="0,0,762,92786"/>
            </v:shape>
            <v:shape id="Shape 6075" o:spid="_x0000_s1452" style="position:absolute;left:9401;top:8792;width:1487;height:143;visibility:visible" coordsize="148793,14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MSsUA&#10;AADcAAAADwAAAGRycy9kb3ducmV2LnhtbESPQWvCQBSE74L/YXmCN92oUCV1FStKi4KgbT0/s88k&#10;Nvs2ZFeN/vquIHgcZuYbZjytTSEuVLncsoJeNwJBnFidc6rg53vZGYFwHlljYZkU3MjBdNJsjDHW&#10;9spbuux8KgKEXYwKMu/LWEqXZGTQdW1JHLyjrQz6IKtU6gqvAW4K2Y+iN2kw57CQYUnzjJK/3dko&#10;WNyH/Q9a3svfw/p8OK1um899REq1W/XsHYSn2r/Cz/aXVjDsDeBxJhwB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AxKxQAAANwAAAAPAAAAAAAAAAAAAAAAAJgCAABkcnMv&#10;ZG93bnJldi54bWxQSwUGAAAAAAQABAD1AAAAigMAAAAA&#10;" adj="0,,0" path="m,l,2299c102,8852,5575,14237,12166,14237r136627,e" filled="f" strokeweight=".7pt">
              <v:stroke joinstyle="round" endcap="round"/>
              <v:formulas/>
              <v:path arrowok="t" o:connecttype="custom" o:connectlocs="0,0;0,23;122,143;1487,143" o:connectangles="0,0,0,0" textboxrect="0,0,148793,14237"/>
            </v:shape>
            <v:shape id="Shape 6076" o:spid="_x0000_s1453" style="position:absolute;left:9400;top:7858;width:1;height:934;visibility:visible" coordsize="89,93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cIsYA&#10;AADcAAAADwAAAGRycy9kb3ducmV2LnhtbESPQWsCMRSE70L/Q3gFL6LZFWllNYoIhUJFqFbR22Pz&#10;urt187Ikqa7/3giCx2FmvmGm89bU4kzOV5YVpIMEBHFudcWFgp/tR38MwgdkjbVlUnAlD/PZS2eK&#10;mbYX/qbzJhQiQthnqKAMocmk9HlJBv3ANsTR+7XOYIjSFVI7vES4qeUwSd6kwYrjQokNLUvKT5t/&#10;o6A2x2XSG39tJV137i/dr1fNYa1U97VdTEAEasMz/Gh/agXv6Qj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JcIsYAAADcAAAADwAAAAAAAAAAAAAAAACYAgAAZHJz&#10;L2Rvd25yZXYueG1sUEsFBgAAAAAEAAQA9QAAAIsDAAAAAA==&#10;" adj="0,,0" path="m,l89,93383e" filled="f" strokeweight=".3pt">
              <v:stroke joinstyle="round" endcap="round"/>
              <v:formulas/>
              <v:path arrowok="t" o:connecttype="custom" o:connectlocs="0,0;1,934" o:connectangles="0,0" textboxrect="0,0,89,93383"/>
            </v:shape>
            <v:shape id="Shape 6077" o:spid="_x0000_s1454" style="position:absolute;left:9962;top:8021;width:330;height:762;visibility:visible" coordsize="33007,76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BqsMA&#10;AADcAAAADwAAAGRycy9kb3ducmV2LnhtbESPQYvCMBSE78L+h/AWvMiauqCu1SgiLHjxUBXPz+aZ&#10;lm1euk209d8bQfA4zMw3zGLV2UrcqPGlYwWjYQKCOHe6ZKPgePj9+gHhA7LGyjEpuJOH1fKjt8BU&#10;u5Yzuu2DERHCPkUFRQh1KqXPC7Loh64mjt7FNRZDlI2RusE2wm0lv5NkIi2WHBcKrGlTUP63v1oF&#10;s//OnNrpILua7XkQdpgfdeaV6n926zmIQF14h1/trVYwHY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XBqsMAAADcAAAADwAAAAAAAAAAAAAAAACYAgAAZHJzL2Rv&#10;d25yZXYueG1sUEsFBgAAAAAEAAQA9QAAAIgDAAAAAA==&#10;" adj="0,,0" path="m33007,76136r-28689,c1930,76136,,74193,,71818l,4318c,1943,1930,,4318,l33007,e" filled="f" strokeweight=".3pt">
              <v:stroke joinstyle="round" endcap="round"/>
              <v:formulas/>
              <v:path arrowok="t" o:connecttype="custom" o:connectlocs="330,762;43,762;0,719;0,43;43,0;330,0" o:connectangles="0,0,0,0,0,0" textboxrect="0,0,33007,76136"/>
            </v:shape>
            <v:shape id="Shape 6078" o:spid="_x0000_s1455" style="position:absolute;left:9495;top:1856;width:2305;height:4751;visibility:visible" coordsize="230442,475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p08IA&#10;AADcAAAADwAAAGRycy9kb3ducmV2LnhtbESPQYvCMBSE74L/ITxhb5p2YXWppkVkBa+6ynp8Ns+2&#10;2LzUJtb6782C4HGYmW+YRdabWnTUusqygngSgSDOra64ULD/XY+/QTiPrLG2TAoe5CBLh4MFJtre&#10;eUvdzhciQNglqKD0vkmkdHlJBt3ENsTBO9vWoA+yLaRu8R7gppafUTSVBisOCyU2tCopv+xuRsHX&#10;3+pnfaXjQZ9Oh47jrkIbPZT6GPXLOQhPvX+HX+2NVjCLp/B/Jh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KnTwgAAANwAAAAPAAAAAAAAAAAAAAAAAJgCAABkcnMvZG93&#10;bnJldi54bWxQSwUGAAAAAAQABAD1AAAAhwMAAAAA&#10;" adj="0,,0" path="m,475069l230442,,39612,e" filled="f" strokecolor="white" strokeweight=".52881mm">
              <v:stroke joinstyle="round" endcap="round"/>
              <v:formulas/>
              <v:path arrowok="t" o:connecttype="custom" o:connectlocs="0,4751;2305,0;396,0" o:connectangles="0,0,0" textboxrect="0,0,230442,475069"/>
            </v:shape>
            <v:shape id="Shape 6079" o:spid="_x0000_s1456" style="position:absolute;left:9469;top:1856;width:2305;height:4751;visibility:visible" coordsize="230441,475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sBsUA&#10;AADcAAAADwAAAGRycy9kb3ducmV2LnhtbESPW2vCQBSE3wv+h+UU+lY3ijSauooWBcGH4O39kD1N&#10;QrNnY3aby793CwUfh5n5hlmue1OJlhpXWlYwGUcgiDOrS84VXC/79zkI55E1VpZJwUAO1qvRyxIT&#10;bTs+UXv2uQgQdgkqKLyvEyldVpBBN7Y1cfC+bWPQB9nkUjfYBbip5DSKPqTBksNCgTV9FZT9nH+N&#10;gnKaz4+37Sxe7NNDervv0qEbWqXeXvvNJwhPvX+G/9sHrSCexP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uwGxQAAANwAAAAPAAAAAAAAAAAAAAAAAJgCAABkcnMv&#10;ZG93bnJldi54bWxQSwUGAAAAAAQABAD1AAAAigMAAAAA&#10;" adj="0,,0" path="m,475069l230441,,47612,e" filled="f" strokeweight=".5pt">
              <v:stroke joinstyle="round" endcap="round"/>
              <v:formulas/>
              <v:path arrowok="t" o:connecttype="custom" o:connectlocs="0,4751;2305,0;476,0" o:connectangles="0,0,0" textboxrect="0,0,230441,475069"/>
            </v:shape>
            <v:rect id="Rectangle 6080" o:spid="_x0000_s1457" style="position:absolute;left:9451;top:1407;width:657;height:1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F70658" w:rsidRDefault="00F70658" w:rsidP="00F70658">
                    <w:pPr>
                      <w:spacing w:after="160" w:line="259" w:lineRule="auto"/>
                    </w:pPr>
                  </w:p>
                </w:txbxContent>
              </v:textbox>
            </v:rect>
            <v:shape id="Shape 6082" o:spid="_x0000_s1458" style="position:absolute;left:63;width:13675;height:9352;visibility:visible" coordsize="1367498,935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ypcUA&#10;AADcAAAADwAAAGRycy9kb3ducmV2LnhtbESPUUvDQBCE3wX/w7GCL9JeKmhs7LWUgtAKQltLfV1y&#10;2yQ0txfu1jT+e08Q+jjMzDfMbDG4VvUUYuPZwGScgSIuvW24MnD4fBu9gIqCbLH1TAZ+KMJifnsz&#10;w8L6C++o30ulEoRjgQZqka7QOpY1OYxj3xEn7+SDQ0kyVNoGvCS4a/Vjlj1rhw2nhRo7WtVUnvff&#10;zsC2l9XuK1SbJymP7y4sPx7y3BpzfzcsX0EJDXIN/7fX1kA+mcLfmXQ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rKlxQAAANwAAAAPAAAAAAAAAAAAAAAAAJgCAABkcnMv&#10;ZG93bnJldi54bWxQSwUGAAAAAAQABAD1AAAAigMAAAAA&#10;" adj="0,,0" path="m1367498,935253l,935253,,,1367498,r,935253xe" filled="f" strokeweight=".8pt">
              <v:stroke miterlimit="1" joinstyle="miter"/>
              <v:formulas/>
              <v:path arrowok="t" o:connecttype="custom" o:connectlocs="13675,9352;0,9352;0,0;13675,0;13675,9352" o:connectangles="0,0,0,0,0" textboxrect="0,0,1367498,935253"/>
            </v:shape>
            <v:rect id="Rectangle 44698" o:spid="_x0000_s1459" style="position:absolute;top:9596;width:2808;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F70658" w:rsidRDefault="00F70658" w:rsidP="00F70658">
                    <w:pPr>
                      <w:spacing w:after="160" w:line="259" w:lineRule="auto"/>
                    </w:pPr>
                  </w:p>
                </w:txbxContent>
              </v:textbox>
            </v:rect>
            <v:rect id="Rectangle 44699" o:spid="_x0000_s1460" style="position:absolute;left:2110;top:9596;width:234;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F70658" w:rsidRDefault="00F70658" w:rsidP="00F70658">
                    <w:pPr>
                      <w:spacing w:after="160" w:line="259" w:lineRule="auto"/>
                    </w:pPr>
                    <w:r>
                      <w:rPr>
                        <w:color w:val="9A9A9A"/>
                        <w:sz w:val="10"/>
                      </w:rPr>
                      <w:t xml:space="preserve"> </w:t>
                    </w:r>
                  </w:p>
                </w:txbxContent>
              </v:textbox>
            </v:rect>
            <w10:wrap type="square"/>
          </v:group>
        </w:pict>
      </w:r>
    </w:p>
    <w:p w:rsidR="00F70658" w:rsidRDefault="00F70658" w:rsidP="00F70658">
      <w:pPr>
        <w:tabs>
          <w:tab w:val="left" w:pos="10585"/>
        </w:tabs>
        <w:ind w:left="1077" w:right="686"/>
        <w:jc w:val="both"/>
        <w:rPr>
          <w:rFonts w:ascii="Arial" w:hAnsi="Arial" w:cs="Arial"/>
          <w:sz w:val="20"/>
          <w:szCs w:val="20"/>
        </w:rPr>
      </w:pPr>
      <w:r w:rsidRPr="00F81EE1">
        <w:rPr>
          <w:rFonts w:ascii="Arial" w:hAnsi="Arial" w:cs="Arial"/>
          <w:sz w:val="20"/>
          <w:szCs w:val="20"/>
        </w:rPr>
        <w:t xml:space="preserve"> Для операций долбления нажмите кнопку блокировки и поверните ручку изменения режима действия к символу  </w:t>
      </w:r>
      <w:r w:rsidR="002E343F">
        <w:rPr>
          <w:rFonts w:ascii="Arial" w:hAnsi="Arial" w:cs="Arial"/>
          <w:noProof/>
          <w:sz w:val="20"/>
          <w:szCs w:val="20"/>
          <w:lang w:bidi="ar-SA"/>
        </w:rPr>
      </w:r>
      <w:r w:rsidR="002E343F">
        <w:rPr>
          <w:rFonts w:ascii="Arial" w:hAnsi="Arial" w:cs="Arial"/>
          <w:noProof/>
          <w:sz w:val="20"/>
          <w:szCs w:val="20"/>
          <w:lang w:bidi="ar-SA"/>
        </w:rPr>
        <w:pict>
          <v:group id="Group 49241" o:spid="_x0000_s1192" style="width:13.25pt;height:14.1pt;mso-position-horizontal-relative:char;mso-position-vertical-relative:line" coordsize="40462,60046">
            <v:shape id="Shape 6248" o:spid="_x0000_s1193" style="position:absolute;width:40462;height:60046;visibility:visible" coordsize="40462,600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6MMA&#10;AADcAAAADwAAAGRycy9kb3ducmV2LnhtbESPT4vCMBTE7wt+h/AEb2uqqNRqKiIVvCzs+uf+aJ5t&#10;afNSmqjVT78RFvY4zMxvmPWmN424U+cqywom4wgEcW51xYWC82n/GYNwHlljY5kUPMnBJh18rDHR&#10;9sE/dD/6QgQIuwQVlN63iZQuL8mgG9uWOHhX2xn0QXaF1B0+Atw0chpFC2mw4rBQYku7kvL6eDMK&#10;vqevyys+nJjiRmdfc1dnjJlSo2G/XYHw1Pv/8F/7oBUsZkt4nw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W/6MMAAADcAAAADwAAAAAAAAAAAAAAAACYAgAAZHJzL2Rv&#10;d25yZXYueG1sUEsFBgAAAAAEAAQA9QAAAIgDAAAAAA==&#10;" adj="0,,0" path="m40462,9792l30035,,,,,19012r14084,l14084,60046r12268,l26352,19012r14110,l40462,9792xe" filled="f" strokeweight=".1319mm">
              <v:stroke joinstyle="round" endcap="round"/>
              <v:formulas/>
              <v:path arrowok="t" o:connecttype="custom" o:connectlocs="40462,9792;30035,0;0,0;0,19012;14084,19012;14084,60046;26352,60046;26352,19012;40462,19012;40462,9792" o:connectangles="0,0,0,0,0,0,0,0,0,0" textboxrect="0,0,40462,60046"/>
            </v:shape>
            <w10:anchorlock/>
          </v:group>
        </w:pict>
      </w:r>
      <w:r w:rsidRPr="00F81EE1">
        <w:rPr>
          <w:rFonts w:ascii="Arial" w:hAnsi="Arial" w:cs="Arial"/>
          <w:sz w:val="20"/>
          <w:szCs w:val="20"/>
        </w:rPr>
        <w:t>.</w:t>
      </w:r>
    </w:p>
    <w:p w:rsidR="00F70658" w:rsidRDefault="00F70658" w:rsidP="00F70658">
      <w:pPr>
        <w:tabs>
          <w:tab w:val="left" w:pos="10585"/>
        </w:tabs>
        <w:ind w:left="1077" w:right="686"/>
        <w:jc w:val="both"/>
        <w:rPr>
          <w:rFonts w:ascii="Arial" w:hAnsi="Arial" w:cs="Arial"/>
          <w:sz w:val="20"/>
          <w:szCs w:val="20"/>
        </w:rPr>
      </w:pPr>
    </w:p>
    <w:p w:rsidR="00F70658" w:rsidRDefault="00F70658" w:rsidP="00F70658">
      <w:pPr>
        <w:tabs>
          <w:tab w:val="left" w:pos="10585"/>
        </w:tabs>
        <w:ind w:left="1077" w:right="686"/>
        <w:jc w:val="both"/>
        <w:rPr>
          <w:rFonts w:ascii="Arial" w:hAnsi="Arial" w:cs="Arial"/>
          <w:sz w:val="20"/>
          <w:szCs w:val="20"/>
        </w:rPr>
      </w:pPr>
    </w:p>
    <w:p w:rsidR="00F70658" w:rsidRDefault="00F70658" w:rsidP="00F70658">
      <w:pPr>
        <w:tabs>
          <w:tab w:val="left" w:pos="10585"/>
        </w:tabs>
        <w:ind w:left="1077" w:right="686"/>
        <w:jc w:val="both"/>
        <w:rPr>
          <w:rFonts w:ascii="Arial" w:hAnsi="Arial" w:cs="Arial"/>
          <w:sz w:val="20"/>
          <w:szCs w:val="20"/>
        </w:rPr>
      </w:pPr>
    </w:p>
    <w:p w:rsidR="00F70658" w:rsidRDefault="00F70658" w:rsidP="00F70658">
      <w:pPr>
        <w:tabs>
          <w:tab w:val="left" w:pos="10585"/>
        </w:tabs>
        <w:ind w:left="1077" w:right="686"/>
        <w:jc w:val="both"/>
        <w:rPr>
          <w:rFonts w:ascii="Arial" w:hAnsi="Arial" w:cs="Arial"/>
          <w:b/>
          <w:sz w:val="20"/>
          <w:szCs w:val="20"/>
        </w:rPr>
      </w:pPr>
    </w:p>
    <w:p w:rsidR="00F70658" w:rsidRPr="00F81EE1" w:rsidRDefault="00F70658" w:rsidP="00F70658">
      <w:pPr>
        <w:tabs>
          <w:tab w:val="left" w:pos="10585"/>
        </w:tabs>
        <w:ind w:left="1077" w:right="686"/>
        <w:jc w:val="both"/>
        <w:rPr>
          <w:rFonts w:ascii="Arial" w:hAnsi="Arial" w:cs="Arial"/>
          <w:sz w:val="20"/>
          <w:szCs w:val="20"/>
        </w:rPr>
      </w:pPr>
      <w:r w:rsidRPr="00F81EE1">
        <w:rPr>
          <w:rFonts w:ascii="Arial" w:hAnsi="Arial" w:cs="Arial"/>
          <w:b/>
          <w:sz w:val="20"/>
          <w:szCs w:val="20"/>
        </w:rPr>
        <w:t>ВНИМАНИЕ!</w:t>
      </w:r>
      <w:r w:rsidRPr="00F81EE1">
        <w:rPr>
          <w:rFonts w:ascii="Arial" w:hAnsi="Arial" w:cs="Arial"/>
          <w:sz w:val="20"/>
          <w:szCs w:val="20"/>
        </w:rPr>
        <w:t xml:space="preserve"> Не вращайте ручку изменения режима работы, если инструмент работает или находится под нагрузкой. Это приведет к повреждению инструмента. Во избежание быстрого износа механизма изменения режима, следите за тем, чтобы ручка изменения режима работы всегда точно находилась в одном из трех положений режима действия. </w:t>
      </w:r>
    </w:p>
    <w:p w:rsidR="00F70658" w:rsidRPr="00F81EE1" w:rsidRDefault="00F70658" w:rsidP="00F70658">
      <w:pPr>
        <w:tabs>
          <w:tab w:val="left" w:pos="10585"/>
        </w:tabs>
        <w:ind w:left="1077" w:right="686"/>
        <w:jc w:val="both"/>
        <w:rPr>
          <w:rFonts w:ascii="Arial" w:hAnsi="Arial" w:cs="Arial"/>
          <w:sz w:val="20"/>
          <w:szCs w:val="20"/>
        </w:rPr>
      </w:pPr>
      <w:r w:rsidRPr="00F81EE1">
        <w:rPr>
          <w:rFonts w:ascii="Arial" w:hAnsi="Arial" w:cs="Arial"/>
          <w:sz w:val="20"/>
          <w:szCs w:val="20"/>
        </w:rPr>
        <w:t xml:space="preserve"> </w:t>
      </w:r>
      <w:r w:rsidRPr="00F81EE1">
        <w:rPr>
          <w:rFonts w:ascii="Arial" w:hAnsi="Arial" w:cs="Arial"/>
          <w:b/>
          <w:sz w:val="20"/>
          <w:szCs w:val="20"/>
        </w:rPr>
        <w:t>ВНИМАНИЕ!</w:t>
      </w:r>
      <w:r w:rsidRPr="00F81EE1">
        <w:rPr>
          <w:rFonts w:ascii="Arial" w:hAnsi="Arial" w:cs="Arial"/>
          <w:sz w:val="20"/>
          <w:szCs w:val="20"/>
        </w:rPr>
        <w:t xml:space="preserve"> Перед проведением каких-либо работ с инструментом всегда проверяйте, что инструмент выключен, а шнур питания вынут из розетки. </w:t>
      </w:r>
    </w:p>
    <w:p w:rsidR="00F70658" w:rsidRDefault="00F70658" w:rsidP="00F70658">
      <w:pPr>
        <w:tabs>
          <w:tab w:val="left" w:pos="10585"/>
        </w:tabs>
        <w:ind w:left="720" w:right="686"/>
        <w:jc w:val="both"/>
        <w:rPr>
          <w:rFonts w:ascii="Arial" w:eastAsia="Arial Narrow" w:hAnsi="Arial" w:cs="Arial"/>
          <w:b/>
          <w:color w:val="808080" w:themeColor="background1" w:themeShade="80"/>
          <w:sz w:val="24"/>
          <w:szCs w:val="24"/>
        </w:rPr>
      </w:pPr>
    </w:p>
    <w:p w:rsidR="00F70658" w:rsidRPr="0065413B" w:rsidRDefault="002E343F" w:rsidP="00F70658">
      <w:pPr>
        <w:tabs>
          <w:tab w:val="left" w:pos="10585"/>
        </w:tabs>
        <w:ind w:left="720" w:right="686"/>
        <w:jc w:val="both"/>
        <w:rPr>
          <w:rFonts w:ascii="Arial" w:hAnsi="Arial" w:cs="Arial"/>
          <w:sz w:val="24"/>
          <w:szCs w:val="24"/>
        </w:rPr>
      </w:pPr>
      <w:r>
        <w:rPr>
          <w:noProof/>
          <w:lang w:bidi="ar-SA"/>
        </w:rPr>
        <w:pict>
          <v:line id="Прямая соединительная линия 122" o:spid="_x0000_s1463" style="position:absolute;left:0;text-align:left;z-index:251920896;visibility:visible;mso-wrap-distance-top:-6e-5mm;mso-wrap-distance-bottom:-6e-5mm;mso-width-relative:margin" from="336.6pt,6.8pt" to="749.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" strokecolor="#a6a6a6" strokeweight="2.25pt">
            <o:lock v:ext="edit" shapetype="f"/>
          </v:line>
        </w:pict>
      </w:r>
      <w:r w:rsidR="00F70658" w:rsidRPr="0065413B">
        <w:rPr>
          <w:rFonts w:ascii="Arial" w:eastAsia="Arial Narrow" w:hAnsi="Arial" w:cs="Arial"/>
          <w:b/>
          <w:color w:val="808080" w:themeColor="background1" w:themeShade="80"/>
          <w:sz w:val="24"/>
          <w:szCs w:val="24"/>
        </w:rPr>
        <w:t>ПРАВИЛА УСТАНОВКИ ЧАСТЕЙ ОБОРУДОВАНИЯ</w:t>
      </w:r>
      <w:r w:rsidR="00F70658" w:rsidRPr="0065413B">
        <w:rPr>
          <w:rFonts w:ascii="Arial" w:eastAsia="Arial Narrow" w:hAnsi="Arial" w:cs="Arial"/>
          <w:color w:val="808080" w:themeColor="background1" w:themeShade="80"/>
          <w:sz w:val="24"/>
          <w:szCs w:val="24"/>
        </w:rPr>
        <w:t xml:space="preserve">. </w:t>
      </w:r>
    </w:p>
    <w:p w:rsidR="00F70658" w:rsidRPr="00AB459B" w:rsidRDefault="00F70658" w:rsidP="00F70658">
      <w:pPr>
        <w:jc w:val="both"/>
        <w:rPr>
          <w:rFonts w:ascii="Arial" w:hAnsi="Arial" w:cs="Arial"/>
          <w:bCs/>
          <w:sz w:val="20"/>
          <w:szCs w:val="20"/>
        </w:rPr>
      </w:pPr>
    </w:p>
    <w:p w:rsidR="00F70658" w:rsidRPr="002137C6" w:rsidRDefault="00F70658" w:rsidP="00F70658">
      <w:pPr>
        <w:tabs>
          <w:tab w:val="left" w:pos="10585"/>
        </w:tabs>
        <w:ind w:left="720" w:right="686"/>
        <w:jc w:val="both"/>
        <w:rPr>
          <w:rFonts w:ascii="Arial" w:hAnsi="Arial" w:cs="Arial"/>
          <w:b/>
          <w:sz w:val="20"/>
          <w:szCs w:val="20"/>
        </w:rPr>
      </w:pPr>
      <w:r w:rsidRPr="002137C6">
        <w:rPr>
          <w:rFonts w:ascii="Arial" w:hAnsi="Arial" w:cs="Arial"/>
          <w:b/>
          <w:sz w:val="20"/>
          <w:szCs w:val="20"/>
        </w:rPr>
        <w:t>Вспомогательная ручка.</w:t>
      </w:r>
    </w:p>
    <w:p w:rsidR="00F70658" w:rsidRPr="002137C6" w:rsidRDefault="00F70658" w:rsidP="00F70658">
      <w:pPr>
        <w:tabs>
          <w:tab w:val="left" w:pos="10585"/>
        </w:tabs>
        <w:ind w:left="1077" w:right="686"/>
        <w:jc w:val="both"/>
        <w:rPr>
          <w:rFonts w:ascii="Arial" w:hAnsi="Arial" w:cs="Arial"/>
          <w:sz w:val="20"/>
          <w:szCs w:val="20"/>
        </w:rPr>
      </w:pPr>
      <w:r w:rsidRPr="00F81EE1">
        <w:rPr>
          <w:rFonts w:ascii="Arial" w:hAnsi="Arial" w:cs="Arial"/>
          <w:b/>
          <w:sz w:val="20"/>
          <w:szCs w:val="20"/>
        </w:rPr>
        <w:t>ВНИМАНИЕ!</w:t>
      </w:r>
      <w:r w:rsidRPr="00F81EE1">
        <w:rPr>
          <w:rFonts w:ascii="Arial" w:hAnsi="Arial" w:cs="Arial"/>
          <w:sz w:val="20"/>
          <w:szCs w:val="20"/>
        </w:rPr>
        <w:t xml:space="preserve"> </w:t>
      </w:r>
      <w:r w:rsidRPr="002137C6">
        <w:rPr>
          <w:rFonts w:ascii="Arial" w:hAnsi="Arial" w:cs="Arial"/>
          <w:sz w:val="20"/>
          <w:szCs w:val="20"/>
        </w:rPr>
        <w:t xml:space="preserve">Не использовать инструмент без вспомогательной ручки (2). При эксплуатации держать двумя руками. Ослабить ручку, повернув ее нижнюю часть против часовой стрелки. Отрегулировать рабочее положение, вращая вспомогательную ручку (3). Затянуть ручку. </w:t>
      </w:r>
    </w:p>
    <w:p w:rsidR="00F70658" w:rsidRPr="00FC4A29" w:rsidRDefault="00F70658" w:rsidP="00F70658">
      <w:pPr>
        <w:spacing w:after="53"/>
        <w:ind w:left="1"/>
        <w:rPr>
          <w:rFonts w:ascii="Arial" w:eastAsia="Arial" w:hAnsi="Arial" w:cs="Arial"/>
          <w:color w:val="000000"/>
          <w:sz w:val="20"/>
          <w:szCs w:val="20"/>
        </w:rPr>
      </w:pPr>
    </w:p>
    <w:p w:rsidR="00F70658" w:rsidRPr="00924C3F" w:rsidRDefault="00F70658" w:rsidP="00F70658">
      <w:pPr>
        <w:tabs>
          <w:tab w:val="left" w:pos="10585"/>
        </w:tabs>
        <w:ind w:left="720" w:right="686"/>
        <w:jc w:val="both"/>
        <w:rPr>
          <w:rFonts w:ascii="Arial" w:hAnsi="Arial" w:cs="Arial"/>
          <w:iCs/>
          <w:sz w:val="20"/>
          <w:szCs w:val="20"/>
        </w:rPr>
      </w:pPr>
      <w:r w:rsidRPr="00924C3F">
        <w:rPr>
          <w:rFonts w:ascii="Arial" w:hAnsi="Arial" w:cs="Arial"/>
          <w:b/>
          <w:iCs/>
          <w:sz w:val="20"/>
          <w:szCs w:val="20"/>
        </w:rPr>
        <w:t>Замена сверла (SDS-plus)</w:t>
      </w:r>
      <w:r w:rsidRPr="00924C3F">
        <w:rPr>
          <w:rFonts w:ascii="Arial" w:hAnsi="Arial" w:cs="Arial"/>
          <w:iCs/>
          <w:sz w:val="20"/>
          <w:szCs w:val="20"/>
        </w:rPr>
        <w:t>.</w:t>
      </w:r>
    </w:p>
    <w:p w:rsidR="00F70658" w:rsidRPr="00F81EE1" w:rsidRDefault="00F70658" w:rsidP="00F70658">
      <w:pPr>
        <w:tabs>
          <w:tab w:val="left" w:pos="10585"/>
        </w:tabs>
        <w:ind w:left="1077" w:right="686"/>
        <w:jc w:val="both"/>
      </w:pPr>
      <w:r w:rsidRPr="0057084F">
        <w:rPr>
          <w:rFonts w:ascii="Arial" w:hAnsi="Arial" w:cs="Arial"/>
          <w:sz w:val="20"/>
          <w:szCs w:val="20"/>
        </w:rPr>
        <w:t xml:space="preserve">SDS-Plus </w:t>
      </w:r>
      <w:r w:rsidRPr="00F81EE1">
        <w:t>сверла предназначен для</w:t>
      </w:r>
      <w:r w:rsidRPr="0057084F">
        <w:rPr>
          <w:rFonts w:ascii="Arial" w:hAnsi="Arial" w:cs="Arial"/>
          <w:sz w:val="20"/>
          <w:szCs w:val="20"/>
        </w:rPr>
        <w:t xml:space="preserve"> </w:t>
      </w:r>
      <w:r w:rsidRPr="00F81EE1">
        <w:t>свободного перемещения</w:t>
      </w:r>
      <w:r w:rsidRPr="0057084F">
        <w:rPr>
          <w:rFonts w:ascii="Arial" w:hAnsi="Arial" w:cs="Arial"/>
          <w:sz w:val="20"/>
          <w:szCs w:val="20"/>
        </w:rPr>
        <w:t xml:space="preserve">. </w:t>
      </w:r>
      <w:r w:rsidRPr="00F81EE1">
        <w:t>Это приводит к</w:t>
      </w:r>
      <w:r w:rsidRPr="0057084F">
        <w:rPr>
          <w:rFonts w:ascii="Arial" w:hAnsi="Arial" w:cs="Arial"/>
          <w:sz w:val="20"/>
          <w:szCs w:val="20"/>
        </w:rPr>
        <w:t xml:space="preserve"> </w:t>
      </w:r>
      <w:r w:rsidRPr="00F81EE1">
        <w:t>эксцентричности</w:t>
      </w:r>
      <w:r w:rsidRPr="0057084F">
        <w:rPr>
          <w:rFonts w:ascii="Arial" w:hAnsi="Arial" w:cs="Arial"/>
          <w:sz w:val="20"/>
          <w:szCs w:val="20"/>
        </w:rPr>
        <w:t xml:space="preserve">, когда машина </w:t>
      </w:r>
      <w:r w:rsidRPr="00F81EE1">
        <w:t>не загружена.</w:t>
      </w:r>
      <w:r w:rsidRPr="0057084F">
        <w:rPr>
          <w:rFonts w:ascii="Arial" w:hAnsi="Arial" w:cs="Arial"/>
          <w:sz w:val="20"/>
          <w:szCs w:val="20"/>
        </w:rPr>
        <w:t xml:space="preserve"> </w:t>
      </w:r>
      <w:r w:rsidRPr="00F81EE1">
        <w:t>Однако</w:t>
      </w:r>
      <w:r w:rsidRPr="0057084F">
        <w:rPr>
          <w:rFonts w:ascii="Arial" w:hAnsi="Arial" w:cs="Arial"/>
          <w:sz w:val="20"/>
          <w:szCs w:val="20"/>
        </w:rPr>
        <w:t xml:space="preserve"> </w:t>
      </w:r>
      <w:r w:rsidRPr="00F81EE1">
        <w:t>сверло автоматически</w:t>
      </w:r>
      <w:r w:rsidRPr="0057084F">
        <w:rPr>
          <w:rFonts w:ascii="Arial" w:hAnsi="Arial" w:cs="Arial"/>
          <w:sz w:val="20"/>
          <w:szCs w:val="20"/>
        </w:rPr>
        <w:t xml:space="preserve"> </w:t>
      </w:r>
      <w:r w:rsidRPr="00F81EE1">
        <w:t>центрируется</w:t>
      </w:r>
      <w:r w:rsidRPr="0057084F">
        <w:rPr>
          <w:rFonts w:ascii="Arial" w:hAnsi="Arial" w:cs="Arial"/>
          <w:sz w:val="20"/>
          <w:szCs w:val="20"/>
        </w:rPr>
        <w:t xml:space="preserve"> </w:t>
      </w:r>
      <w:r w:rsidRPr="00F81EE1">
        <w:t>при вращении.</w:t>
      </w:r>
    </w:p>
    <w:p w:rsidR="00F70658" w:rsidRPr="00924C3F" w:rsidRDefault="00F70658" w:rsidP="00F70658">
      <w:pPr>
        <w:tabs>
          <w:tab w:val="left" w:pos="10585"/>
        </w:tabs>
        <w:ind w:left="720" w:right="686"/>
        <w:jc w:val="both"/>
        <w:rPr>
          <w:rFonts w:ascii="Arial" w:hAnsi="Arial" w:cs="Arial"/>
          <w:b/>
          <w:iCs/>
          <w:sz w:val="20"/>
          <w:szCs w:val="20"/>
        </w:rPr>
      </w:pPr>
      <w:r w:rsidRPr="00924C3F">
        <w:rPr>
          <w:rFonts w:ascii="Arial" w:hAnsi="Arial" w:cs="Arial"/>
          <w:b/>
          <w:iCs/>
          <w:sz w:val="20"/>
          <w:szCs w:val="20"/>
        </w:rPr>
        <w:t>Установка сверла.</w:t>
      </w:r>
    </w:p>
    <w:p w:rsidR="00F70658" w:rsidRDefault="00F70658" w:rsidP="00F70658">
      <w:pPr>
        <w:tabs>
          <w:tab w:val="left" w:pos="10585"/>
        </w:tabs>
        <w:ind w:left="1077" w:right="686"/>
        <w:jc w:val="both"/>
        <w:rPr>
          <w:rFonts w:ascii="Arial" w:hAnsi="Arial" w:cs="Arial"/>
          <w:sz w:val="20"/>
          <w:szCs w:val="20"/>
        </w:rPr>
      </w:pPr>
      <w:r w:rsidRPr="0057084F">
        <w:rPr>
          <w:rFonts w:ascii="Arial" w:hAnsi="Arial" w:cs="Arial"/>
          <w:sz w:val="20"/>
          <w:szCs w:val="20"/>
        </w:rPr>
        <w:t>Потяните назад пластиковую муфту(</w:t>
      </w:r>
      <w:r w:rsidRPr="00F81EE1">
        <w:rPr>
          <w:rFonts w:ascii="Arial" w:hAnsi="Arial" w:cs="Arial"/>
          <w:sz w:val="20"/>
          <w:szCs w:val="20"/>
        </w:rPr>
        <w:t>b</w:t>
      </w:r>
      <w:r w:rsidRPr="0057084F">
        <w:rPr>
          <w:rFonts w:ascii="Arial" w:hAnsi="Arial" w:cs="Arial"/>
          <w:sz w:val="20"/>
          <w:szCs w:val="20"/>
        </w:rPr>
        <w:t>) (по направлению, указанному стрелкой).</w:t>
      </w:r>
    </w:p>
    <w:p w:rsidR="00F70658" w:rsidRDefault="00F70658" w:rsidP="00F70658">
      <w:pPr>
        <w:tabs>
          <w:tab w:val="left" w:pos="10585"/>
        </w:tabs>
        <w:ind w:left="1077" w:right="686"/>
        <w:jc w:val="both"/>
        <w:rPr>
          <w:rFonts w:ascii="Arial" w:hAnsi="Arial" w:cs="Arial"/>
          <w:sz w:val="20"/>
          <w:szCs w:val="20"/>
        </w:rPr>
      </w:pPr>
      <w:r w:rsidRPr="0057084F">
        <w:rPr>
          <w:rFonts w:ascii="Arial" w:hAnsi="Arial" w:cs="Arial"/>
          <w:sz w:val="20"/>
          <w:szCs w:val="20"/>
        </w:rPr>
        <w:t xml:space="preserve"> Вставьте сверло </w:t>
      </w:r>
      <w:r w:rsidRPr="0057084F">
        <w:rPr>
          <w:rFonts w:ascii="Arial" w:hAnsi="Arial" w:cs="Arial" w:hint="eastAsia"/>
          <w:sz w:val="20"/>
          <w:szCs w:val="20"/>
        </w:rPr>
        <w:t>(1)</w:t>
      </w:r>
      <w:r w:rsidRPr="0057084F">
        <w:rPr>
          <w:rFonts w:ascii="Arial" w:hAnsi="Arial" w:cs="Arial"/>
          <w:sz w:val="20"/>
          <w:szCs w:val="20"/>
        </w:rPr>
        <w:t xml:space="preserve"> в патрон</w:t>
      </w:r>
      <w:r w:rsidRPr="0057084F">
        <w:rPr>
          <w:rFonts w:ascii="Arial" w:hAnsi="Arial" w:cs="Arial" w:hint="eastAsia"/>
          <w:sz w:val="20"/>
          <w:szCs w:val="20"/>
        </w:rPr>
        <w:t xml:space="preserve">, </w:t>
      </w:r>
      <w:r w:rsidRPr="0057084F">
        <w:rPr>
          <w:rFonts w:ascii="Arial" w:hAnsi="Arial" w:cs="Arial"/>
          <w:sz w:val="20"/>
          <w:szCs w:val="20"/>
        </w:rPr>
        <w:t xml:space="preserve">а затем отпустите пластиковую муфту </w:t>
      </w:r>
      <w:r w:rsidRPr="0057084F">
        <w:rPr>
          <w:rFonts w:ascii="Arial" w:hAnsi="Arial" w:cs="Arial" w:hint="eastAsia"/>
          <w:sz w:val="20"/>
          <w:szCs w:val="20"/>
        </w:rPr>
        <w:t>(</w:t>
      </w:r>
      <w:r w:rsidRPr="00F81EE1">
        <w:rPr>
          <w:rFonts w:ascii="Arial" w:hAnsi="Arial" w:cs="Arial" w:hint="eastAsia"/>
          <w:sz w:val="20"/>
          <w:szCs w:val="20"/>
        </w:rPr>
        <w:t>b</w:t>
      </w:r>
      <w:r w:rsidRPr="0057084F">
        <w:rPr>
          <w:rFonts w:ascii="Arial" w:hAnsi="Arial" w:cs="Arial" w:hint="eastAsia"/>
          <w:sz w:val="20"/>
          <w:szCs w:val="20"/>
        </w:rPr>
        <w:t xml:space="preserve">). </w:t>
      </w:r>
      <w:r w:rsidRPr="0057084F">
        <w:rPr>
          <w:rFonts w:ascii="Arial" w:hAnsi="Arial" w:cs="Arial"/>
          <w:sz w:val="20"/>
          <w:szCs w:val="20"/>
        </w:rPr>
        <w:t>Муфта вернется в исходное положение, в результате чего произойдет фиксация сверла</w:t>
      </w:r>
      <w:r w:rsidRPr="0057084F">
        <w:rPr>
          <w:rFonts w:ascii="Arial" w:hAnsi="Arial" w:cs="Arial" w:hint="eastAsia"/>
          <w:sz w:val="20"/>
          <w:szCs w:val="20"/>
        </w:rPr>
        <w:t>.</w:t>
      </w:r>
      <w:r w:rsidRPr="0057084F">
        <w:rPr>
          <w:rFonts w:ascii="Arial" w:hAnsi="Arial" w:cs="Arial"/>
          <w:sz w:val="20"/>
          <w:szCs w:val="20"/>
        </w:rPr>
        <w:t xml:space="preserve"> </w:t>
      </w:r>
    </w:p>
    <w:p w:rsidR="00F70658" w:rsidRDefault="00F70658" w:rsidP="00F70658">
      <w:pPr>
        <w:tabs>
          <w:tab w:val="left" w:pos="10585"/>
        </w:tabs>
        <w:ind w:left="1077" w:right="686"/>
        <w:jc w:val="both"/>
        <w:rPr>
          <w:rFonts w:ascii="Arial" w:hAnsi="Arial" w:cs="Arial"/>
          <w:sz w:val="20"/>
          <w:szCs w:val="20"/>
        </w:rPr>
      </w:pPr>
      <w:r w:rsidRPr="0057084F">
        <w:rPr>
          <w:rFonts w:ascii="Arial" w:hAnsi="Arial" w:cs="Arial"/>
          <w:sz w:val="20"/>
          <w:szCs w:val="20"/>
        </w:rPr>
        <w:t>Проверьте надежность фиксации, потянув сверло на себя.</w:t>
      </w:r>
    </w:p>
    <w:p w:rsidR="00F70658" w:rsidRPr="00F81EE1" w:rsidRDefault="00F70658" w:rsidP="00F70658">
      <w:pPr>
        <w:tabs>
          <w:tab w:val="left" w:pos="10585"/>
        </w:tabs>
        <w:ind w:left="1077" w:right="686"/>
        <w:jc w:val="both"/>
        <w:rPr>
          <w:iCs/>
        </w:rPr>
      </w:pPr>
      <w:r w:rsidRPr="00F81EE1">
        <w:rPr>
          <w:rFonts w:ascii="Arial" w:hAnsi="Arial" w:cs="Arial" w:hint="eastAsia"/>
          <w:noProof/>
          <w:sz w:val="20"/>
          <w:szCs w:val="20"/>
          <w:lang w:bidi="ar-SA"/>
        </w:rPr>
        <w:drawing>
          <wp:inline distT="0" distB="0" distL="0" distR="0">
            <wp:extent cx="1861185" cy="1186815"/>
            <wp:effectExtent l="19050" t="0" r="571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a:srcRect l="2083" t="5539" r="16476" b="3285"/>
                    <a:stretch>
                      <a:fillRect/>
                    </a:stretch>
                  </pic:blipFill>
                  <pic:spPr bwMode="auto">
                    <a:xfrm>
                      <a:off x="0" y="0"/>
                      <a:ext cx="1861185" cy="1186815"/>
                    </a:xfrm>
                    <a:prstGeom prst="rect">
                      <a:avLst/>
                    </a:prstGeom>
                    <a:noFill/>
                    <a:ln w="9525">
                      <a:noFill/>
                      <a:miter lim="800000"/>
                      <a:headEnd/>
                      <a:tailEnd/>
                    </a:ln>
                  </pic:spPr>
                </pic:pic>
              </a:graphicData>
            </a:graphic>
          </wp:inline>
        </w:drawing>
      </w:r>
    </w:p>
    <w:p w:rsidR="00F70658" w:rsidRPr="009A5504" w:rsidRDefault="00F70658" w:rsidP="00F70658">
      <w:pPr>
        <w:tabs>
          <w:tab w:val="left" w:pos="10585"/>
        </w:tabs>
        <w:ind w:left="720" w:right="686"/>
        <w:jc w:val="both"/>
        <w:rPr>
          <w:rFonts w:ascii="Arial" w:hAnsi="Arial" w:cs="Arial"/>
          <w:b/>
          <w:iCs/>
          <w:sz w:val="20"/>
          <w:szCs w:val="20"/>
        </w:rPr>
      </w:pPr>
      <w:r w:rsidRPr="009A5504">
        <w:rPr>
          <w:rFonts w:ascii="Arial" w:hAnsi="Arial" w:cs="Arial"/>
          <w:b/>
          <w:iCs/>
          <w:sz w:val="20"/>
          <w:szCs w:val="20"/>
        </w:rPr>
        <w:t>Снятие сверла.</w:t>
      </w:r>
    </w:p>
    <w:p w:rsidR="00F70658" w:rsidRDefault="00F70658" w:rsidP="00F70658">
      <w:pPr>
        <w:tabs>
          <w:tab w:val="left" w:pos="10585"/>
        </w:tabs>
        <w:ind w:left="1077" w:right="686"/>
        <w:jc w:val="both"/>
        <w:rPr>
          <w:rFonts w:ascii="Arial" w:hAnsi="Arial" w:cs="Arial"/>
          <w:sz w:val="20"/>
          <w:szCs w:val="20"/>
        </w:rPr>
      </w:pPr>
      <w:r w:rsidRPr="0057084F">
        <w:rPr>
          <w:rFonts w:ascii="Arial" w:hAnsi="Arial" w:cs="Arial"/>
          <w:sz w:val="20"/>
          <w:szCs w:val="20"/>
        </w:rPr>
        <w:t>Потяните</w:t>
      </w:r>
      <w:r w:rsidRPr="0032285D">
        <w:rPr>
          <w:rFonts w:ascii="Arial" w:hAnsi="Arial" w:cs="Arial"/>
          <w:sz w:val="20"/>
          <w:szCs w:val="20"/>
        </w:rPr>
        <w:t xml:space="preserve"> </w:t>
      </w:r>
      <w:r w:rsidRPr="0057084F">
        <w:rPr>
          <w:rFonts w:ascii="Arial" w:hAnsi="Arial" w:cs="Arial"/>
          <w:sz w:val="20"/>
          <w:szCs w:val="20"/>
        </w:rPr>
        <w:t>назад</w:t>
      </w:r>
      <w:r w:rsidRPr="0032285D">
        <w:rPr>
          <w:rFonts w:ascii="Arial" w:hAnsi="Arial" w:cs="Arial"/>
          <w:sz w:val="20"/>
          <w:szCs w:val="20"/>
        </w:rPr>
        <w:t xml:space="preserve"> </w:t>
      </w:r>
      <w:r w:rsidRPr="0057084F">
        <w:rPr>
          <w:rFonts w:ascii="Arial" w:hAnsi="Arial" w:cs="Arial"/>
          <w:sz w:val="20"/>
          <w:szCs w:val="20"/>
        </w:rPr>
        <w:t>пластиковую</w:t>
      </w:r>
      <w:r w:rsidRPr="0032285D">
        <w:rPr>
          <w:rFonts w:ascii="Arial" w:hAnsi="Arial" w:cs="Arial"/>
          <w:sz w:val="20"/>
          <w:szCs w:val="20"/>
        </w:rPr>
        <w:t xml:space="preserve"> </w:t>
      </w:r>
      <w:r w:rsidRPr="0057084F">
        <w:rPr>
          <w:rFonts w:ascii="Arial" w:hAnsi="Arial" w:cs="Arial"/>
          <w:sz w:val="20"/>
          <w:szCs w:val="20"/>
        </w:rPr>
        <w:t>муфту</w:t>
      </w:r>
      <w:r w:rsidRPr="0032285D">
        <w:rPr>
          <w:rFonts w:ascii="Arial" w:hAnsi="Arial" w:cs="Arial"/>
          <w:sz w:val="20"/>
          <w:szCs w:val="20"/>
        </w:rPr>
        <w:t>(</w:t>
      </w:r>
      <w:r w:rsidRPr="00F81EE1">
        <w:rPr>
          <w:rFonts w:ascii="Arial" w:hAnsi="Arial" w:cs="Arial"/>
          <w:sz w:val="20"/>
          <w:szCs w:val="20"/>
        </w:rPr>
        <w:t>b</w:t>
      </w:r>
      <w:r w:rsidRPr="0032285D">
        <w:rPr>
          <w:rFonts w:ascii="Arial" w:hAnsi="Arial" w:cs="Arial"/>
          <w:sz w:val="20"/>
          <w:szCs w:val="20"/>
        </w:rPr>
        <w:t>) (</w:t>
      </w:r>
      <w:r w:rsidRPr="0057084F">
        <w:rPr>
          <w:rFonts w:ascii="Arial" w:hAnsi="Arial" w:cs="Arial"/>
          <w:sz w:val="20"/>
          <w:szCs w:val="20"/>
        </w:rPr>
        <w:t>по</w:t>
      </w:r>
      <w:r w:rsidRPr="0032285D">
        <w:rPr>
          <w:rFonts w:ascii="Arial" w:hAnsi="Arial" w:cs="Arial"/>
          <w:sz w:val="20"/>
          <w:szCs w:val="20"/>
        </w:rPr>
        <w:t xml:space="preserve"> </w:t>
      </w:r>
      <w:r w:rsidRPr="0057084F">
        <w:rPr>
          <w:rFonts w:ascii="Arial" w:hAnsi="Arial" w:cs="Arial"/>
          <w:sz w:val="20"/>
          <w:szCs w:val="20"/>
        </w:rPr>
        <w:t>направлению</w:t>
      </w:r>
      <w:r w:rsidRPr="0032285D">
        <w:rPr>
          <w:rFonts w:ascii="Arial" w:hAnsi="Arial" w:cs="Arial"/>
          <w:sz w:val="20"/>
          <w:szCs w:val="20"/>
        </w:rPr>
        <w:t xml:space="preserve">, </w:t>
      </w:r>
      <w:r w:rsidRPr="0057084F">
        <w:rPr>
          <w:rFonts w:ascii="Arial" w:hAnsi="Arial" w:cs="Arial"/>
          <w:sz w:val="20"/>
          <w:szCs w:val="20"/>
        </w:rPr>
        <w:t>указанному</w:t>
      </w:r>
      <w:r w:rsidRPr="0032285D">
        <w:rPr>
          <w:rFonts w:ascii="Arial" w:hAnsi="Arial" w:cs="Arial"/>
          <w:sz w:val="20"/>
          <w:szCs w:val="20"/>
        </w:rPr>
        <w:t xml:space="preserve"> </w:t>
      </w:r>
      <w:r w:rsidRPr="0057084F">
        <w:rPr>
          <w:rFonts w:ascii="Arial" w:hAnsi="Arial" w:cs="Arial"/>
          <w:sz w:val="20"/>
          <w:szCs w:val="20"/>
        </w:rPr>
        <w:t>стрелкой</w:t>
      </w:r>
      <w:r w:rsidRPr="0032285D">
        <w:rPr>
          <w:rFonts w:ascii="Arial" w:hAnsi="Arial" w:cs="Arial"/>
          <w:sz w:val="20"/>
          <w:szCs w:val="20"/>
        </w:rPr>
        <w:t xml:space="preserve">). </w:t>
      </w:r>
    </w:p>
    <w:p w:rsidR="00F70658" w:rsidRDefault="00F70658" w:rsidP="00F70658">
      <w:pPr>
        <w:tabs>
          <w:tab w:val="left" w:pos="10585"/>
        </w:tabs>
        <w:ind w:left="1077" w:right="686"/>
        <w:jc w:val="both"/>
        <w:rPr>
          <w:rFonts w:ascii="Arial" w:hAnsi="Arial" w:cs="Arial"/>
          <w:sz w:val="20"/>
          <w:szCs w:val="20"/>
        </w:rPr>
      </w:pPr>
      <w:r w:rsidRPr="0057084F">
        <w:rPr>
          <w:rFonts w:ascii="Arial" w:hAnsi="Arial" w:cs="Arial"/>
          <w:sz w:val="20"/>
          <w:szCs w:val="20"/>
        </w:rPr>
        <w:t>Удерживая муфту, извлеките сверло (</w:t>
      </w:r>
      <w:r w:rsidRPr="00F81EE1">
        <w:rPr>
          <w:rFonts w:ascii="Arial" w:hAnsi="Arial" w:cs="Arial"/>
          <w:sz w:val="20"/>
          <w:szCs w:val="20"/>
        </w:rPr>
        <w:t>a</w:t>
      </w:r>
      <w:r w:rsidRPr="0057084F">
        <w:rPr>
          <w:rFonts w:ascii="Arial" w:hAnsi="Arial" w:cs="Arial"/>
          <w:sz w:val="20"/>
          <w:szCs w:val="20"/>
        </w:rPr>
        <w:t xml:space="preserve">) из инструмента (по направлению, </w:t>
      </w:r>
      <w:r>
        <w:rPr>
          <w:rFonts w:ascii="Arial" w:hAnsi="Arial" w:cs="Arial"/>
          <w:sz w:val="20"/>
          <w:szCs w:val="20"/>
        </w:rPr>
        <w:t>указанному стрелкой).</w:t>
      </w:r>
    </w:p>
    <w:p w:rsidR="00F70658" w:rsidRDefault="00F70658" w:rsidP="00F70658">
      <w:pPr>
        <w:tabs>
          <w:tab w:val="left" w:pos="10585"/>
        </w:tabs>
        <w:ind w:left="1077" w:right="686"/>
        <w:jc w:val="both"/>
        <w:rPr>
          <w:rFonts w:ascii="Arial" w:hAnsi="Arial" w:cs="Arial"/>
          <w:sz w:val="20"/>
          <w:szCs w:val="20"/>
        </w:rPr>
      </w:pPr>
    </w:p>
    <w:p w:rsidR="00F70658" w:rsidRDefault="00F70658" w:rsidP="00F70658">
      <w:pPr>
        <w:tabs>
          <w:tab w:val="left" w:pos="10585"/>
        </w:tabs>
        <w:ind w:left="1077" w:right="686"/>
        <w:jc w:val="both"/>
        <w:rPr>
          <w:rFonts w:ascii="Arial" w:hAnsi="Arial" w:cs="Arial"/>
          <w:sz w:val="20"/>
          <w:szCs w:val="20"/>
        </w:rPr>
      </w:pPr>
    </w:p>
    <w:p w:rsidR="00F70658" w:rsidRDefault="00F70658" w:rsidP="00F70658">
      <w:pPr>
        <w:tabs>
          <w:tab w:val="left" w:pos="10585"/>
        </w:tabs>
        <w:ind w:left="1077" w:right="686"/>
        <w:jc w:val="both"/>
        <w:rPr>
          <w:rFonts w:ascii="Arial" w:hAnsi="Arial" w:cs="Arial"/>
          <w:sz w:val="20"/>
          <w:szCs w:val="20"/>
        </w:rPr>
      </w:pPr>
    </w:p>
    <w:p w:rsidR="00F70658" w:rsidRPr="00F81EE1" w:rsidRDefault="00F70658" w:rsidP="00F70658">
      <w:pPr>
        <w:tabs>
          <w:tab w:val="left" w:pos="10585"/>
        </w:tabs>
        <w:ind w:left="1077" w:right="686"/>
        <w:jc w:val="both"/>
        <w:rPr>
          <w:rFonts w:ascii="Arial" w:hAnsi="Arial" w:cs="Arial"/>
          <w:sz w:val="20"/>
          <w:szCs w:val="20"/>
        </w:rPr>
      </w:pPr>
      <w:r w:rsidRPr="00F81EE1">
        <w:rPr>
          <w:rFonts w:ascii="Arial" w:hAnsi="Arial" w:cs="Arial" w:hint="eastAsia"/>
          <w:noProof/>
          <w:sz w:val="20"/>
          <w:szCs w:val="20"/>
          <w:lang w:bidi="ar-SA"/>
        </w:rPr>
        <w:drawing>
          <wp:inline distT="0" distB="0" distL="0" distR="0">
            <wp:extent cx="1784985" cy="1175385"/>
            <wp:effectExtent l="19050" t="0" r="571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a:srcRect l="2916" t="5797" r="18787" b="4735"/>
                    <a:stretch>
                      <a:fillRect/>
                    </a:stretch>
                  </pic:blipFill>
                  <pic:spPr bwMode="auto">
                    <a:xfrm>
                      <a:off x="0" y="0"/>
                      <a:ext cx="1784985" cy="1175385"/>
                    </a:xfrm>
                    <a:prstGeom prst="rect">
                      <a:avLst/>
                    </a:prstGeom>
                    <a:noFill/>
                    <a:ln w="9525">
                      <a:noFill/>
                      <a:miter lim="800000"/>
                      <a:headEnd/>
                      <a:tailEnd/>
                    </a:ln>
                  </pic:spPr>
                </pic:pic>
              </a:graphicData>
            </a:graphic>
          </wp:inline>
        </w:drawing>
      </w:r>
    </w:p>
    <w:p w:rsidR="00F70658" w:rsidRDefault="00F70658" w:rsidP="00F70658">
      <w:pPr>
        <w:tabs>
          <w:tab w:val="left" w:pos="10585"/>
        </w:tabs>
        <w:ind w:left="720" w:right="686"/>
        <w:jc w:val="both"/>
        <w:rPr>
          <w:rFonts w:ascii="Arial" w:hAnsi="Arial" w:cs="Arial"/>
          <w:b/>
          <w:iCs/>
          <w:sz w:val="20"/>
          <w:szCs w:val="20"/>
        </w:rPr>
      </w:pPr>
    </w:p>
    <w:p w:rsidR="00F70658" w:rsidRPr="009A5504" w:rsidRDefault="00F70658" w:rsidP="00F70658">
      <w:pPr>
        <w:tabs>
          <w:tab w:val="left" w:pos="10585"/>
        </w:tabs>
        <w:ind w:left="720" w:right="686"/>
        <w:jc w:val="both"/>
        <w:rPr>
          <w:rFonts w:ascii="Arial" w:hAnsi="Arial" w:cs="Arial"/>
          <w:b/>
          <w:iCs/>
          <w:sz w:val="20"/>
          <w:szCs w:val="20"/>
        </w:rPr>
      </w:pPr>
      <w:r w:rsidRPr="009A5504">
        <w:rPr>
          <w:rFonts w:ascii="Arial" w:hAnsi="Arial" w:cs="Arial"/>
          <w:b/>
          <w:iCs/>
          <w:sz w:val="20"/>
          <w:szCs w:val="20"/>
        </w:rPr>
        <w:t>Поворот оснастки при долблении.</w:t>
      </w:r>
    </w:p>
    <w:p w:rsidR="00F70658" w:rsidRPr="00F81EE1" w:rsidRDefault="00F70658" w:rsidP="00F70658">
      <w:pPr>
        <w:tabs>
          <w:tab w:val="left" w:pos="10585"/>
        </w:tabs>
        <w:ind w:left="1077" w:right="686"/>
        <w:jc w:val="both"/>
        <w:rPr>
          <w:rFonts w:ascii="Arial" w:hAnsi="Arial" w:cs="Arial"/>
          <w:sz w:val="20"/>
          <w:szCs w:val="20"/>
        </w:rPr>
      </w:pPr>
    </w:p>
    <w:p w:rsidR="00F70658" w:rsidRPr="00F81EE1" w:rsidRDefault="002E343F" w:rsidP="00F70658">
      <w:pPr>
        <w:tabs>
          <w:tab w:val="left" w:pos="10585"/>
        </w:tabs>
        <w:ind w:left="1077" w:right="686"/>
        <w:jc w:val="both"/>
        <w:rPr>
          <w:rFonts w:ascii="Arial" w:hAnsi="Arial" w:cs="Arial"/>
          <w:sz w:val="20"/>
          <w:szCs w:val="20"/>
        </w:rPr>
      </w:pPr>
      <w:r>
        <w:rPr>
          <w:rFonts w:ascii="Arial" w:hAnsi="Arial" w:cs="Arial"/>
          <w:noProof/>
          <w:sz w:val="20"/>
          <w:szCs w:val="20"/>
          <w:lang w:bidi="ar-SA"/>
        </w:rPr>
      </w:r>
      <w:r>
        <w:rPr>
          <w:rFonts w:ascii="Arial" w:hAnsi="Arial" w:cs="Arial"/>
          <w:noProof/>
          <w:sz w:val="20"/>
          <w:szCs w:val="20"/>
          <w:lang w:bidi="ar-SA"/>
        </w:rPr>
        <w:pict>
          <v:group id="Group 51962" o:spid="_x0000_s1057" style="width:176.7pt;height:80.75pt;mso-position-horizontal-relative:char;mso-position-vertical-relative:line" coordsize="22438,10256">
            <v:shape id="Shape 7408" o:spid="_x0000_s1058" style="position:absolute;left:3367;top:3471;width:7294;height:191;visibility:visible" coordsize="729348,19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grsUA&#10;AADbAAAADwAAAGRycy9kb3ducmV2LnhtbESPT0sDMRTE74LfITzBi7RZxf7bNi1iqRaqiG0PPT42&#10;z83S5GVJYrt+e1MQPA4z8xtmtuicFScKsfGs4L5fgCCuvG64VrDfrXpjEDEha7SeScEPRVjMr69m&#10;WGp/5k86bVMtMoRjiQpMSm0pZawMOYx93xJn78sHhynLUEsd8JzhzsqHohhKhw3nBYMtPRuqjttv&#10;p+B9dfcRNsv6bTmhaO3o5WBej16p25vuaQoiUZf+w3/ttVYweITLl/w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iCuxQAAANsAAAAPAAAAAAAAAAAAAAAAAJgCAABkcnMv&#10;ZG93bnJldi54bWxQSwUGAAAAAAQABAD1AAAAigMAAAAA&#10;" adj="0,,0" path="m729348,19050l,19050,,,729348,r,19050xe" filled="f" strokeweight=".7pt">
              <v:stroke joinstyle="round" endcap="round"/>
              <v:formulas/>
              <v:path arrowok="t" o:connecttype="custom" o:connectlocs="7294,191;0,191;0,0;7294,0;7294,191" o:connectangles="0,0,0,0,0" textboxrect="0,0,729348,19050"/>
            </v:shape>
            <v:shape id="Shape 7410" o:spid="_x0000_s1059" style="position:absolute;left:9149;top:4948;width:1572;height:0;visibility:visible" coordsize="1572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XKMQA&#10;AADbAAAADwAAAGRycy9kb3ducmV2LnhtbESPzW7CMBCE75V4B2uRuBWHvyoKGBQhFdpDDwUeYImX&#10;JCReR7ZL0revK1XqcTQz32g2u8G04kHO15YVzKYJCOLC6ppLBZfz63MKwgdkja1lUvBNHnbb0dMG&#10;M217/qTHKZQiQthnqKAKocuk9EVFBv3UdsTRu1lnMETpSqkd9hFuWjlPkhdpsOa4UGFH+4qK5vRl&#10;FAzX+0cTlpTmLl8emll77N/ThVKT8ZCvQQQawn/4r/2mFax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FyjEAAAA2wAAAA8AAAAAAAAAAAAAAAAAmAIAAGRycy9k&#10;b3ducmV2LnhtbFBLBQYAAAAABAAEAPUAAACJAwAAAAA=&#10;" adj="0,,0" path="m,l157239,e" filled="f" strokeweight=".3pt">
              <v:stroke joinstyle="round" endcap="round"/>
              <v:formulas/>
              <v:path arrowok="t" o:connecttype="custom" o:connectlocs="0,0;1572,0" o:connectangles="0,0" textboxrect="0,0,157239,0"/>
            </v:shape>
            <v:shape id="Shape 7411" o:spid="_x0000_s1060" style="position:absolute;left:8510;top:4110;width:3029;height:293;visibility:visible" coordsize="302933,29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B3cIA&#10;AADbAAAADwAAAGRycy9kb3ducmV2LnhtbESPS4vCMBSF9wP+h3AFN6KpokWqUUScYXAW4mt/aa5t&#10;sbnpNLHWf28GhFkezuPjLFatKUVDtSssKxgNIxDEqdUFZwrOp8/BDITzyBpLy6TgSQ5Wy87HAhNt&#10;H3yg5ugzEUbYJagg975KpHRpTgbd0FbEwbva2qAPss6krvERxk0px1EUS4MFB0KOFW1ySm/HuwmQ&#10;SzGRera//Lhtc99+9eVu+tso1eu26zkIT63/D7/b31rBNIa/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IHdwgAAANsAAAAPAAAAAAAAAAAAAAAAAJgCAABkcnMvZG93&#10;bnJldi54bWxQSwUGAAAAAAQABAD1AAAAhwMAAAAA&#10;" adj="0,,0" path="m302933,l139256,c82918,,40005,9893,4445,23660,1727,24981,,27127,,29261e" filled="f" strokeweight=".3pt">
              <v:stroke joinstyle="round" endcap="round"/>
              <v:formulas/>
              <v:path arrowok="t" o:connecttype="custom" o:connectlocs="3029,0;1392,0;44,237;0,293" o:connectangles="0,0,0,0" textboxrect="0,0,302933,29261"/>
            </v:shape>
            <v:shape id="Shape 7412" o:spid="_x0000_s1061" style="position:absolute;left:8710;top:4354;width:2717;height:0;visibility:visible" coordsize="2717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lhMMA&#10;AADbAAAADwAAAGRycy9kb3ducmV2LnhtbESPX2vCMBTF3wd+h3AF3zTdoNvojFKFgcgcrCqyt0tz&#10;1xSbm9JErd/eCMIeD+fPjzOd97YRZ+p87VjB8yQBQVw6XXOlYLf9HL+D8AFZY+OYFFzJw3w2eJpi&#10;pt2Ff+hchErEEfYZKjAhtJmUvjRk0U9cSxy9P9dZDFF2ldQdXuK4beRLkrxKizVHgsGWlobKY3Gy&#10;EVLkXwtzrNpDykW/4f1vvv5OlRoN+/wDRKA+/Icf7ZVWkL7B/Uv8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hlhMMAAADbAAAADwAAAAAAAAAAAAAAAACYAgAAZHJzL2Rv&#10;d25yZXYueG1sUEsFBgAAAAAEAAQA9QAAAIgDAAAAAA==&#10;" adj="0,,0" path="m,l271704,e" filled="f" strokeweight=".3pt">
              <v:stroke joinstyle="round" endcap="round"/>
              <v:formulas/>
              <v:path arrowok="t" o:connecttype="custom" o:connectlocs="0,0;2717,0" o:connectangles="0,0" textboxrect="0,0,271704,0"/>
            </v:shape>
            <v:shape id="Shape 7413" o:spid="_x0000_s1062" style="position:absolute;left:11538;top:4483;width:437;height:0;visibility:visible" coordsize="436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0x78A&#10;AADbAAAADwAAAGRycy9kb3ducmV2LnhtbERPTYvCMBC9C/sfwix407SCIl3TIoJST7Lq7nloxrZs&#10;MylJrPXfm4Owx8f73hSj6cRAzreWFaTzBARxZXXLtYLrZT9bg/ABWWNnmRQ8yUORf0w2mGn74G8a&#10;zqEWMYR9hgqaEPpMSl81ZNDPbU8cuZt1BkOErpba4SOGm04ukmQlDbYcGxrsaddQ9Xe+GwW7ckCX&#10;Hvrt6XY8mN/V82dRXlOlpp/j9gtEoDH8i9/uUitYxrHxS/wBM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xHTHvwAAANsAAAAPAAAAAAAAAAAAAAAAAJgCAABkcnMvZG93bnJl&#10;di54bWxQSwUGAAAAAAQABAD1AAAAhAMAAAAA&#10;" adj="0,,0" path="m,l43675,e" filled="f" strokeweight=".3pt">
              <v:stroke joinstyle="round" endcap="round"/>
              <v:formulas/>
              <v:path arrowok="t" o:connecttype="custom" o:connectlocs="0,0;437,0" o:connectangles="0,0" textboxrect="0,0,43675,0"/>
            </v:shape>
            <v:shape id="Shape 7414" o:spid="_x0000_s1063" style="position:absolute;left:11538;top:4013;width:0;height:556;visibility:visible" coordsize="0,55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o0MQA&#10;AADbAAAADwAAAGRycy9kb3ducmV2LnhtbESPQWvCQBSE74L/YXlCb7ppaaVGV5HSUhEqmOr9mX0m&#10;odm32+zWRH99VxA8DjPzDTNbdKYWJ2p8ZVnB4ygBQZxbXXGhYPf9MXwF4QOyxtoyKTiTh8W835th&#10;qm3LWzploRARwj5FBWUILpXS5yUZ9CPriKN3tI3BEGVTSN1gG+Gmlk9JMpYGK44LJTp6Kyn/yf6M&#10;gt/WLZ/XmOjPg9mvvjYXvX53QamHQbecggjUhXv41l5pBS8TuH6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86NDEAAAA2wAAAA8AAAAAAAAAAAAAAAAAmAIAAGRycy9k&#10;b3ducmV2LnhtbFBLBQYAAAAABAAEAPUAAACJAwAAAAA=&#10;" adj="0,,0" path="m,l,55588e" filled="f" strokeweight=".3pt">
              <v:stroke joinstyle="round" endcap="round"/>
              <v:formulas/>
              <v:path arrowok="t" o:connecttype="custom" o:connectlocs="0,0;0,556" o:connectangles="0,0" textboxrect="0,0,0,55588"/>
            </v:shape>
            <v:shape id="Shape 7415" o:spid="_x0000_s1064" style="position:absolute;left:8510;top:4569;width:3465;height:0;visibility:visible" coordsize="3464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0WMAA&#10;AADbAAAADwAAAGRycy9kb3ducmV2LnhtbERPy4rCMBTdD/gP4QruxtRZFKlGUUEYcOVr4e7aXNva&#10;5qYmUTt+/WQhuDyc93TemUY8yPnKsoLRMAFBnFtdcaHgsF9/j0H4gKyxsUwK/sjDfNb7mmKm7ZO3&#10;9NiFQsQQ9hkqKENoMyl9XpJBP7QtceQu1hkMEbpCaofPGG4a+ZMkqTRYcWwosaVVSXm9uxsF52M9&#10;Gu9P9Y2WJyc3+euVuvNVqUG/W0xABOrCR/x2/2oFaVwfv8Qf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D0WMAAAADbAAAADwAAAAAAAAAAAAAAAACYAgAAZHJzL2Rvd25y&#10;ZXYueG1sUEsFBgAAAAAEAAQA9QAAAIUDAAAAAA==&#10;" adj="0,,0" path="m,l346469,e" filled="f" strokeweight=".3pt">
              <v:stroke joinstyle="round" endcap="round"/>
              <v:formulas/>
              <v:path arrowok="t" o:connecttype="custom" o:connectlocs="0,0;3465,0" o:connectangles="0,0" textboxrect="0,0,346469,0"/>
            </v:shape>
            <v:shape id="Shape 7416" o:spid="_x0000_s1065" style="position:absolute;left:10862;top:5023;width:84;height:84;visibility:visible" coordsize="8395,8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UKMQA&#10;AADbAAAADwAAAGRycy9kb3ducmV2LnhtbESPT4vCMBTE74LfITxhL7JN3YNINZWlrCB48U9Bj4/m&#10;bVu2eek2Uauf3giCx2FmfsMslr1pxIU6V1tWMIliEMSF1TWXCvLD6nMGwnlkjY1lUnAjB8t0OFhg&#10;ou2Vd3TZ+1IECLsEFVTet4mUrqjIoItsSxy8X9sZ9EF2pdQdXgPcNPIrjqfSYM1hocKWsoqKv/3Z&#10;KPg55tlpc9ye7/Xhvy/H2mTjjVHqY9R/z0F46v07/GqvtYLpBJ5fwg+Q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lCjEAAAA2wAAAA8AAAAAAAAAAAAAAAAAmAIAAGRycy9k&#10;b3ducmV2LnhtbFBLBQYAAAAABAAEAPUAAACJAwAAAAA=&#10;" adj="0,,0" path="m8395,4204v,2324,-1893,4204,-4191,4204c1880,8408,,6528,,4204,,1893,1880,,4204,,6502,,8395,1893,8395,4204xe" filled="f" strokeweight=".3pt">
              <v:stroke joinstyle="round" endcap="round"/>
              <v:formulas/>
              <v:path arrowok="t" o:connecttype="custom" o:connectlocs="84,42;42,84;0,42;42,0;84,42" o:connectangles="0,0,0,0,0" textboxrect="0,0,8395,8408"/>
            </v:shape>
            <v:shape id="Shape 7417" o:spid="_x0000_s1066" style="position:absolute;left:11167;top:5951;width:808;height:227;visibility:visible" coordsize="80797,22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BCcQA&#10;AADbAAAADwAAAGRycy9kb3ducmV2LnhtbESPQWvCQBSE70L/w/IKXqRutDaU1FVEENSbNh56e2Rf&#10;kyXZt2l21fjvu4LgcZiZb5j5sreNuFDnjWMFk3ECgrhw2nCpIP/evH2C8AFZY+OYFNzIw3LxMphj&#10;pt2VD3Q5hlJECPsMFVQhtJmUvqjIoh+7ljh6v66zGKLsSqk7vEa4beQ0SVJp0XBcqLCldUVFfTxb&#10;BX+1a0cmNT/2431W7ze7k8v3J6WGr/3qC0SgPjzDj/ZWK0incP8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GAQnEAAAA2wAAAA8AAAAAAAAAAAAAAAAAmAIAAGRycy9k&#10;b3ducmV2LnhtbFBLBQYAAAAABAAEAPUAAACJAwAAAAA=&#10;" adj="0,,0" path="m,l,17373v,3430,419,5360,7277,5360l80797,22733e" filled="f" strokeweight=".3pt">
              <v:stroke joinstyle="round" endcap="round"/>
              <v:formulas/>
              <v:path arrowok="t" o:connecttype="custom" o:connectlocs="0,0;0,173;73,227;808,227" o:connectangles="0,0,0,0" textboxrect="0,0,80797,22733"/>
            </v:shape>
            <v:shape id="Shape 7418" o:spid="_x0000_s1067" style="position:absolute;left:11581;top:5810;width:394;height:223;visibility:visible" coordsize="39345,22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BMQA&#10;AADbAAAADwAAAGRycy9kb3ducmV2LnhtbESPzWsCMRTE74L/Q3iCF6nZKixlaxQR6sfBQ+3H+XXz&#10;3Gy7eVmSqOt/b4SCx2FmfsPMFp1txJl8qB0reB5nIIhLp2uuFHx+vD29gAgRWWPjmBRcKcBi3u/N&#10;sNDuwu90PsRKJAiHAhWYGNtCylAashjGriVO3tF5izFJX0nt8ZLgtpGTLMulxZrTgsGWVobKv8PJ&#10;Kqh3+9iupfnyv9+bbUmj4/onl0oNB93yFUSkLj7C/+2tVpBP4f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gTEAAAA2wAAAA8AAAAAAAAAAAAAAAAAmAIAAGRycy9k&#10;b3ducmV2LnhtbFBLBQYAAAAABAAEAPUAAACJAwAAAAA=&#10;" adj="0,,0" path="m,l,18224v,2998,1613,4077,5258,4077l39345,22301e" filled="f" strokeweight=".3pt">
              <v:stroke joinstyle="round" endcap="round"/>
              <v:formulas/>
              <v:path arrowok="t" o:connecttype="custom" o:connectlocs="0,0;0,182;53,223;394,223" o:connectangles="0,0,0,0" textboxrect="0,0,39345,22301"/>
            </v:shape>
            <v:shape id="Shape 7419" o:spid="_x0000_s1068" style="position:absolute;left:11265;top:6057;width:245;height:66;visibility:visible" coordsize="24498,66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1sMA&#10;AADbAAAADwAAAGRycy9kb3ducmV2LnhtbESPwWrDMBBE74X8g9hAbo2cxpjUjWJCIcTH1k2hx8Xa&#10;WKbWylhy7Px9VSj0OMzMG2ZfzLYTNxp861jBZp2AIK6dbrlRcPk4Pe5A+ICssXNMCu7koTgsHvaY&#10;azfxO92q0IgIYZ+jAhNCn0vpa0MW/dr1xNG7usFiiHJopB5winDbyackyaTFluOCwZ5eDdXf1WgV&#10;7N50+dlnaWrv0/V5ezZJNn5dlFot5+MLiEBz+A//tUutIEv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e1sMAAADbAAAADwAAAAAAAAAAAAAAAACYAgAAZHJzL2Rv&#10;d25yZXYueG1sUEsFBgAAAAAEAAQA9QAAAIgDAAAAAA==&#10;" adj="0,,0" path="m,6617l24498,e" filled="f" strokeweight=".3pt">
              <v:stroke joinstyle="round" endcap="round"/>
              <v:formulas/>
              <v:path arrowok="t" o:connecttype="custom" o:connectlocs="0,66;245,0" o:connectangles="0,0" textboxrect="0,0,24498,6617"/>
            </v:shape>
            <v:shape id="Shape 7420" o:spid="_x0000_s1069" style="position:absolute;left:10721;top:4949;width:860;height:861;visibility:visible" coordsize="86017,86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rSMUA&#10;AADbAAAADwAAAGRycy9kb3ducmV2LnhtbESPQWvCQBSE7wX/w/IEL0U3Whps6ioaKBHaS2Pp+ZF9&#10;JtHs25Bdk/Tfd4VCj8PMfMNsdqNpRE+dqy0rWC4iEMSF1TWXCr5Ob/M1COeRNTaWScEPOdhtJw8b&#10;TLQd+JP63JciQNglqKDyvk2kdEVFBt3CtsTBO9vOoA+yK6XucAhw08hVFMXSYM1hocKW0oqKa34z&#10;Cg5uf8mu7y+4evz4jl32lHN7SpWaTcf9KwhPo/8P/7WPWkH8DPc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GtIxQAAANsAAAAPAAAAAAAAAAAAAAAAAJgCAABkcnMv&#10;ZG93bnJldi54bWxQSwUGAAAAAAQABAD1AAAAigMAAAAA&#10;" adj="0,,0" path="m,c47498,,86017,38544,86017,86068e" filled="f" strokeweight=".3pt">
              <v:stroke joinstyle="round" endcap="round"/>
              <v:formulas/>
              <v:path arrowok="t" o:connecttype="custom" o:connectlocs="0,0;860,861" o:connectangles="0,0" textboxrect="0,0,86017,86068"/>
            </v:shape>
            <v:shape id="Shape 7421" o:spid="_x0000_s1070" style="position:absolute;left:10164;top:4947;width:1003;height:1004;visibility:visible" coordsize="100330,100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VWcIA&#10;AADbAAAADwAAAGRycy9kb3ducmV2LnhtbESPQWvCQBCF74X+h2UK3pqNHoKkbkSkQgQ9GPU+zU6T&#10;0Oxsml2T+O9dodDj48373rzVejKtGKh3jWUF8ygGQVxa3XCl4HLevS9BOI+ssbVMCu7kYJ29vqww&#10;1XbkEw2Fr0SAsEtRQe19l0rpypoMush2xMH7tr1BH2RfSd3jGOCmlYs4TqTBhkNDjR1tayp/ipsJ&#10;b0yHMxdfieHr8fJLezPPx89WqdnbtPkA4Wny/8d/6VwrSBJ4bgkA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BVZwgAAANsAAAAPAAAAAAAAAAAAAAAAAJgCAABkcnMvZG93&#10;bnJldi54bWxQSwUGAAAAAAQABAD1AAAAhwMAAAAA&#10;" adj="0,,0" path="m,c55397,,100330,44958,100330,100393e" filled="f" strokeweight=".3pt">
              <v:stroke joinstyle="round" endcap="round"/>
              <v:formulas/>
              <v:path arrowok="t" o:connecttype="custom" o:connectlocs="0,0;1003,1004" o:connectangles="0,0" textboxrect="0,0,100330,100393"/>
            </v:shape>
            <v:shape id="Shape 7422" o:spid="_x0000_s1071" style="position:absolute;left:6458;top:4606;width:0;height:944;visibility:visible" coordsize="0,94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iaMYA&#10;AADbAAAADwAAAGRycy9kb3ducmV2LnhtbESPzW7CMBCE75X6DtYicSs2PQANGFRQC4hKRfwcOK7i&#10;bZISr9PYDeHtaySkHkcz841mMmttKRqqfeFYQ7+nQBCnzhScaTge3p9GIHxANlg6Jg1X8jCbPj5M&#10;MDHuwjtq9iETEcI+QQ15CFUipU9zsuh7riKO3perLYYo60yaGi8Rbkv5rNRAWiw4LuRY0SKn9Lz/&#10;tZHSbDcn+bZ5WZX4Mf/8Pqvlz0pp3e20r2MQgdrwH76310bDYAi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2iaMYAAADbAAAADwAAAAAAAAAAAAAAAACYAgAAZHJz&#10;L2Rvd25yZXYueG1sUEsFBgAAAAAEAAQA9QAAAIsDAAAAAA==&#10;" adj="0,,0" path="m,l,94323e" filled="f" strokeweight=".3pt">
              <v:stroke joinstyle="round" endcap="round"/>
              <v:formulas/>
              <v:path arrowok="t" o:connecttype="custom" o:connectlocs="0,0;0,944" o:connectangles="0,0" textboxrect="0,0,0,94323"/>
            </v:shape>
            <v:shape id="Shape 7423" o:spid="_x0000_s1072" style="position:absolute;left:6835;top:4606;width:0;height:944;visibility:visible" coordsize="0,94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2GsUA&#10;AADbAAAADwAAAGRycy9kb3ducmV2LnhtbESPwU7CQBCG7ya8w2ZMuMmuHghWFiJEwGCCET14nHTH&#10;ttCdLd21lLd3DiYcJ//838w3nfe+Vh21sQps4X5kQBHnwVVcWPj6XN1NQMWE7LAOTBYuFGE+G9xM&#10;MXPhzB/U7VOhBMIxQwtlSk2mdcxL8hhHoSGW7Ce0HpOMbaFdi2eB+1o/GDPWHiuWCyU2tCwpP+5/&#10;vVC69+23ftk+bmp8W+wOR7M+bYy1w9v++QlUoj5dl//br87CWJ4VF/EA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jYaxQAAANsAAAAPAAAAAAAAAAAAAAAAAJgCAABkcnMv&#10;ZG93bnJldi54bWxQSwUGAAAAAAQABAD1AAAAigMAAAAA&#10;" adj="0,,0" path="m,l,94323e" filled="f" strokeweight=".3pt">
              <v:stroke joinstyle="round" endcap="round"/>
              <v:formulas/>
              <v:path arrowok="t" o:connecttype="custom" o:connectlocs="0,0;0,944" o:connectangles="0,0" textboxrect="0,0,0,94323"/>
            </v:shape>
            <v:shape id="Shape 7424" o:spid="_x0000_s1073" style="position:absolute;left:6929;top:4452;width:0;height:1249;visibility:visible" coordsize="0,124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U8sYA&#10;AADbAAAADwAAAGRycy9kb3ducmV2LnhtbESPQWvCQBSE7wX/w/IEb3VTsaJpVim2JeJFqkI8PrKv&#10;SWj2bZrdmtRf7wpCj8PMfMMkq97U4kytqywreBpHIIhzqysuFBwPH49zEM4ja6wtk4I/crBaDh4S&#10;jLXt+JPOe1+IAGEXo4LS+yaW0uUlGXRj2xAH78u2Bn2QbSF1i12Am1pOomgmDVYcFkpsaF1S/r3/&#10;NQrW7/PLNNs+y9329Jan0U822elUqdGwf30B4an3/+F7e6MVzBZw+x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cU8sYAAADbAAAADwAAAAAAAAAAAAAAAACYAgAAZHJz&#10;L2Rvd25yZXYueG1sUEsFBgAAAAAEAAQA9QAAAIsDAAAAAA==&#10;" adj="0,,0" path="m,l,124892e" filled="f" strokeweight=".3pt">
              <v:stroke joinstyle="round" endcap="round"/>
              <v:formulas/>
              <v:path arrowok="t" o:connecttype="custom" o:connectlocs="0,0;0,1249" o:connectangles="0,0" textboxrect="0,0,0,124892"/>
            </v:shape>
            <v:shape id="Shape 7425" o:spid="_x0000_s1074" style="position:absolute;left:7495;top:4551;width:0;height:1054;visibility:visible" coordsize="0,105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wZMMA&#10;AADbAAAADwAAAGRycy9kb3ducmV2LnhtbERPTWvCQBC9C/0Pywi9SLNpgm2SuootFLxIaerB45Cd&#10;JtHsbMhuTfrv3YPg8fG+V5vJdOJCg2stK3iOYhDEldUt1woOP59PGQjnkTV2lknBPznYrB9mKyy0&#10;HfmbLqWvRQhhV6CCxvu+kNJVDRl0ke2JA/drB4M+wKGWesAxhJtOJnH8Ig22HBoa7Omjoepc/hkF&#10;Wfq1X6anI/E2X7xnMSfVOU+UepxP2zcQniZ/F9/cO63gNawPX8I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wwZMMAAADbAAAADwAAAAAAAAAAAAAAAACYAgAAZHJzL2Rv&#10;d25yZXYueG1sUEsFBgAAAAAEAAQA9QAAAIgDAAAAAA==&#10;" adj="0,,0" path="m,l,105473e" filled="f" strokeweight=".3pt">
              <v:stroke joinstyle="round" endcap="round"/>
              <v:formulas/>
              <v:path arrowok="t" o:connecttype="custom" o:connectlocs="0,0;0,1054" o:connectangles="0,0" textboxrect="0,0,0,105473"/>
            </v:shape>
            <v:shape id="Shape 7426" o:spid="_x0000_s1075" style="position:absolute;left:7832;top:4551;width:0;height:1054;visibility:visible" coordsize="0,105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V/8QA&#10;AADbAAAADwAAAGRycy9kb3ducmV2LnhtbESPQYvCMBSE7wv+h/AEL6KpldVajaKC4GVZVj14fDTP&#10;ttq8lCZq999vBGGPw8x8wyxWranEgxpXWlYwGkYgiDOrS84VnI67QQLCeWSNlWVS8EsOVsvOxwJT&#10;bZ/8Q4+Dz0WAsEtRQeF9nUrpsoIMuqGtiYN3sY1BH2STS93gM8BNJeMomkiDJYeFAmvaFpTdDnej&#10;IBl/f32Or2fi9ay/SSKOs9ssVqrXbddzEJ5a/x9+t/dawXQEry/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lf/EAAAA2wAAAA8AAAAAAAAAAAAAAAAAmAIAAGRycy9k&#10;b3ducmV2LnhtbFBLBQYAAAAABAAEAPUAAACJAwAAAAA=&#10;" adj="0,,0" path="m,l,105473e" filled="f" strokeweight=".3pt">
              <v:stroke joinstyle="round" endcap="round"/>
              <v:formulas/>
              <v:path arrowok="t" o:connecttype="custom" o:connectlocs="0,0;0,1054" o:connectangles="0,0" textboxrect="0,0,0,105473"/>
            </v:shape>
            <v:shape id="Shape 7427" o:spid="_x0000_s1076" style="position:absolute;left:8396;top:4352;width:106;height:0;visibility:visible" coordsize="105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7FcIA&#10;AADbAAAADwAAAGRycy9kb3ducmV2LnhtbESPQWsCMRSE7wX/Q3hCbzWr1Fq2RhGlRaQXtfT82Dyz&#10;q5uXsInr+u+NIHgcZuYbZjrvbC1aakLlWMFwkIEgLpyu2Cj423+/fYIIEVlj7ZgUXCnAfNZ7mWKu&#10;3YW31O6iEQnCIUcFZYw+lzIUJVkMA+eJk3dwjcWYZGOkbvCS4LaWoyz7kBYrTgslelqWVJx2Z6uA&#10;jxs9bs9jY7bLX//+/+NXk+iVeu13iy8Qkbr4DD/aa61gMoL7l/Q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PsVwgAAANsAAAAPAAAAAAAAAAAAAAAAAJgCAABkcnMvZG93&#10;bnJldi54bWxQSwUGAAAAAAQABAD1AAAAhwMAAAAA&#10;" adj="0,,0" path="m10592,l,e" filled="f" strokeweight=".3pt">
              <v:stroke joinstyle="round" endcap="round"/>
              <v:formulas/>
              <v:path arrowok="t" o:connecttype="custom" o:connectlocs="106,0;0,0" o:connectangles="0,0" textboxrect="0,0,10592,0"/>
            </v:shape>
            <v:shape id="Shape 7428" o:spid="_x0000_s1077" style="position:absolute;left:8396;top:5021;width:110;height:0;visibility:visible" coordsize="11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4dsMA&#10;AADbAAAADwAAAGRycy9kb3ducmV2LnhtbESPQWuDQBSE74H8h+UFcktWTWmKzRpCaaDHaovnV/dV&#10;Tdy34m7U/PtuodDjMDPfMIfjbDox0uBaywribQSCuLK65VrB58d58wTCeWSNnWVScCcHx2y5OGCq&#10;7cQ5jYWvRYCwS1FB432fSumqhgy6re2Jg/dtB4M+yKGWesApwE0nkyh6lAZbDgsN9vTSUHUtbkbB&#10;7eGSlPd8cjwmX9V7vC93r5dSqfVqPj2D8DT7//Bf+00r2O/g90v4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d4dsMAAADbAAAADwAAAAAAAAAAAAAAAACYAgAAZHJzL2Rv&#10;d25yZXYueG1sUEsFBgAAAAAEAAQA9QAAAIgDAAAAAA==&#10;" adj="0,,0" path="m,l11011,e" filled="f" strokeweight=".3pt">
              <v:stroke joinstyle="round" endcap="round"/>
              <v:formulas/>
              <v:path arrowok="t" o:connecttype="custom" o:connectlocs="0,0;110,0" o:connectangles="0,0" textboxrect="0,0,11011,0"/>
            </v:shape>
            <v:shape id="Shape 7429" o:spid="_x0000_s1078" style="position:absolute;left:8396;top:5810;width:161;height:0;visibility:visible" coordsize="161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PjsYA&#10;AADbAAAADwAAAGRycy9kb3ducmV2LnhtbESPT2vCQBTE74V+h+UVvBTdVItK6kakobQiHvxT6PGR&#10;fU1Csm9DdmPit+8KBY/DzPyGWa0HU4sLta60rOBlEoEgzqwuOVdwPn2MlyCcR9ZYWyYFV3KwTh4f&#10;Vhhr2/OBLkefiwBhF6OCwvsmltJlBRl0E9sQB+/XtgZ9kG0udYt9gJtaTqNoLg2WHBYKbOi9oKw6&#10;dkZB6j9ncjv72e87d9ql1+eeq++NUqOnYfMGwtPg7+H/9pdWsHiF25fwA2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xPjsYAAADbAAAADwAAAAAAAAAAAAAAAACYAgAAZHJz&#10;L2Rvd25yZXYueG1sUEsFBgAAAAAEAAQA9QAAAIsDAAAAAA==&#10;" adj="0,,0" path="m16142,l,e" filled="f" strokeweight=".3pt">
              <v:stroke joinstyle="round" endcap="round"/>
              <v:formulas/>
              <v:path arrowok="t" o:connecttype="custom" o:connectlocs="161,0;0,0" o:connectangles="0,0" textboxrect="0,0,16142,0"/>
            </v:shape>
            <v:shape id="Shape 7430" o:spid="_x0000_s1079" style="position:absolute;left:8396;top:5715;width:0;height:95;visibility:visible" coordsize="0,9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8q8QA&#10;AADbAAAADwAAAGRycy9kb3ducmV2LnhtbESPQWvCQBSE7wX/w/KEXkrdWKmV6CpBULwUEhX0+Mi+&#10;ZkOzb0N21fjv3ULB4zAz3zCLVW8bcaXO144VjEcJCOLS6ZorBcfD5n0GwgdkjY1jUnAnD6vl4GWB&#10;qXY3Lui6D5WIEPYpKjAhtKmUvjRk0Y9cSxy9H9dZDFF2ldQd3iLcNvIjSabSYs1xwWBLa0Pl7/5i&#10;FZwK9zbOsvP3OedNcdpN8unW5Eq9DvtsDiJQH57h//ZOK/j6hL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hPKvEAAAA2wAAAA8AAAAAAAAAAAAAAAAAmAIAAGRycy9k&#10;b3ducmV2LnhtbFBLBQYAAAAABAAEAPUAAACJAwAAAAA=&#10;" adj="0,,0" path="m,9436l,e" filled="f" strokeweight=".3pt">
              <v:stroke joinstyle="round" endcap="round"/>
              <v:formulas/>
              <v:path arrowok="t" o:connecttype="custom" o:connectlocs="0,95;0,0" o:connectangles="0,0" textboxrect="0,0,0,9436"/>
            </v:shape>
            <v:shape id="Shape 7431" o:spid="_x0000_s1080" style="position:absolute;left:8396;top:5021;width:0;height:60;visibility:visible" coordsize="0,5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X8MQA&#10;AADbAAAADwAAAGRycy9kb3ducmV2LnhtbESPQWvCQBSE7wX/w/IEb3VjDmlNXUULgodemljo8ZF9&#10;TYLZtzG7jUl+fVcQehxmvhlmsxtMI3rqXG1ZwWoZgSAurK65VHDOj8+vIJxH1thYJgUjOdhtZ08b&#10;TLW98Sf1mS9FKGGXooLK+zaV0hUVGXRL2xIH78d2Bn2QXSl1h7dQbhoZR1EiDdYcFips6b2i4pL9&#10;GgUvsf7+yOX5MO5lP62z9XQ9feVKLebD/g2Ep8H/hx/0SQcugf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V/DEAAAA2wAAAA8AAAAAAAAAAAAAAAAAmAIAAGRycy9k&#10;b3ducmV2LnhtbFBLBQYAAAAABAAEAPUAAACJAwAAAAA=&#10;" adj="0,,0" path="m,l,5995e" filled="f" strokeweight=".3pt">
              <v:stroke joinstyle="round" endcap="round"/>
              <v:formulas/>
              <v:path arrowok="t" o:connecttype="custom" o:connectlocs="0,0;0,60" o:connectangles="0,0" textboxrect="0,0,0,5995"/>
            </v:shape>
            <v:shape id="Shape 7432" o:spid="_x0000_s1081" style="position:absolute;left:8396;top:5141;width:110;height:0;visibility:visible" coordsize="11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dcMA&#10;AADbAAAADwAAAGRycy9kb3ducmV2LnhtbESPT2vCQBTE7wW/w/IEb3VjLI1EVxFpwWP9Q87P7DOJ&#10;Zt+G7JrEb+8WCj0OM/MbZrUZTC06al1lWcFsGoEgzq2uuFBwPn2/L0A4j6yxtkwKnuRgsx69rTDV&#10;tucDdUdfiABhl6KC0vsmldLlJRl0U9sQB+9qW4M+yLaQusU+wE0t4yj6lAYrDgslNrQrKb8fH0bB&#10;4+MWZ89D77iLL/nPLMnmX7dMqcl42C5BeBr8f/ivvdcKkgR+v4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x+dcMAAADbAAAADwAAAAAAAAAAAAAAAACYAgAAZHJzL2Rv&#10;d25yZXYueG1sUEsFBgAAAAAEAAQA9QAAAIgDAAAAAA==&#10;" adj="0,,0" path="m,l11011,e" filled="f" strokeweight=".3pt">
              <v:stroke joinstyle="round" endcap="round"/>
              <v:formulas/>
              <v:path arrowok="t" o:connecttype="custom" o:connectlocs="0,0;110,0" o:connectangles="0,0" textboxrect="0,0,11011,0"/>
            </v:shape>
            <v:shape id="Shape 7433" o:spid="_x0000_s1082" style="position:absolute;left:8396;top:5081;width:0;height:60;visibility:visible" coordsize="0,60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BmsQA&#10;AADbAAAADwAAAGRycy9kb3ducmV2LnhtbERPy2rCQBTdF/yH4Qrd1YktbSU6ilhfYAWfiLtL5ppE&#10;M3dCZqqxX99ZFFwezrs3qE0hrlS53LKCdisCQZxYnXOqYLedvHRAOI+ssbBMCu7kYNBvPPUw1vbG&#10;a7pufCpCCLsYFWTel7GULsnIoGvZkjhwJ1sZ9AFWqdQV3kK4KeRrFH1IgzmHhgxLGmWUXDY/RsFl&#10;+f51OI/v0/03no9F5/dtNV7MlHpu1sMuCE+1f4j/3XOt4DOMDV/CD5D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ZrEAAAA2wAAAA8AAAAAAAAAAAAAAAAAmAIAAGRycy9k&#10;b3ducmV2LnhtbFBLBQYAAAAABAAEAPUAAACJAwAAAAA=&#10;" adj="0,,0" path="m,6007l,e" filled="f" strokeweight=".3pt">
              <v:stroke joinstyle="round" endcap="round"/>
              <v:formulas/>
              <v:path arrowok="t" o:connecttype="custom" o:connectlocs="0,60;0,0" o:connectangles="0,0" textboxrect="0,0,0,6007"/>
            </v:shape>
            <v:shape id="Shape 7434" o:spid="_x0000_s1083" style="position:absolute;left:8823;top:5664;width:2781;height:952;visibility:visible" coordsize="278066,95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focQA&#10;AADbAAAADwAAAGRycy9kb3ducmV2LnhtbESP0WrCQBRE3wX/YbmFvummedCYuooIYqAg1fYDbrPX&#10;JJq9G3ZXk/59tyD4OMzMGWa5Hkwr7uR8Y1nB2zQBQVxa3XCl4PtrN8lA+ICssbVMCn7Jw3o1Hi0x&#10;17bnI91PoRIRwj5HBXUIXS6lL2sy6Ke2I47e2TqDIUpXSe2wj3DTyjRJZtJgw3Ghxo62NZXX080o&#10;6H726cfi2Bw+N64osjTr9eVSKfX6MmzeQQQawjP8aBdawXwB/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36HEAAAA2wAAAA8AAAAAAAAAAAAAAAAAmAIAAGRycy9k&#10;b3ducmV2LnhtbFBLBQYAAAAABAAEAPUAAACJAwAAAAA=&#10;" adj="0,,0" path="m,l5994,10287v4725,8573,11583,15647,24854,19723l102667,52896v3378,1333,8318,4495,10350,5918c118986,63005,126263,65481,134099,65481v4814,,9398,-940,13602,-2603c150393,61519,153619,60439,155956,60439r122110,l278066,95174e" filled="f" strokeweight=".3pt">
              <v:stroke joinstyle="round" endcap="round"/>
              <v:formulas/>
              <v:path arrowok="t" o:connecttype="custom" o:connectlocs="0,0;60,103;309,300;1027,529;1130,588;1341,655;1477,629;1560,605;2781,605;2781,952" o:connectangles="0,0,0,0,0,0,0,0,0,0" textboxrect="0,0,278066,95174"/>
            </v:shape>
            <v:shape id="Shape 7435" o:spid="_x0000_s1084" style="position:absolute;left:9550;top:5314;width:1251;height:708;visibility:visible" coordsize="125095,707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8h78A&#10;AADbAAAADwAAAGRycy9kb3ducmV2LnhtbERPy4rCMBTdC/5DuII7TXWhpWMqo6AWHBh0/IBLc/tg&#10;mpvQRK1/bxYDszyc92Y7mE48qPetZQWLeQKCuLS65VrB7ecwS0H4gKyxs0wKXuRhm49HG8y0ffKF&#10;HtdQixjCPkMFTQguk9KXDRn0c+uII1fZ3mCIsK+l7vEZw00nl0mykgZbjg0NOto3VP5e70bBfr0r&#10;vqwz3+nudqyK9syuS09KTSfD5weIQEP4F/+5C60gjevjl/gDZ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73yHvwAAANsAAAAPAAAAAAAAAAAAAAAAAJgCAABkcnMvZG93bnJl&#10;di54bWxQSwUGAAAAAAQABAD1AAAAhAMAAAAA&#10;" adj="0,,0" path="m125070,63665c125044,28499,96571,,61404,,33350,,9550,18174,1079,43396v-12,38,-38,51,-50,89c1029,43510,1029,43536,1029,43549v-38,88,-89,165,-102,253l991,43815c,47358,1892,51079,5410,52261v3607,1181,7442,-724,8712,-4267l14148,48006c20714,28181,39383,13881,61404,13881v27509,,49784,22301,49784,49810l111227,63691v,50,-13,76,-13,127c111214,67640,114313,70739,118161,70739v3822,,6934,-3099,6934,-6921c125095,63767,125070,63729,125070,63665xe" filled="f" strokeweight=".3pt">
              <v:stroke joinstyle="round" endcap="round"/>
              <v:formulas/>
              <v:path arrowok="t" o:connecttype="custom" o:connectlocs="1251,637;614,0;11,434;10,435;10,436;9,438;10,439;54,523;141,480;141,480;614,139;1112,637;1112,637;1112,639;1182,708;1251,639;1251,637" o:connectangles="0,0,0,0,0,0,0,0,0,0,0,0,0,0,0,0,0" textboxrect="0,0,125095,70739"/>
            </v:shape>
            <v:shape id="Shape 7436" o:spid="_x0000_s1085" style="position:absolute;left:9827;top:6198;width:34;height:88;visibility:visible" coordsize="3416,8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D1V8UA&#10;AADbAAAADwAAAGRycy9kb3ducmV2LnhtbESPQWvCQBSE70L/w/KE3urG2paQZiOlKmjBg6nQ6yP7&#10;TEKyb0N2NbG/visUPA4z8w2TLkfTigv1rrasYD6LQBAXVtdcKjh+b55iEM4ja2wtk4IrOVhmD5MU&#10;E20HPtAl96UIEHYJKqi87xIpXVGRQTezHXHwTrY36IPsS6l7HALctPI5it6kwZrDQoUdfVZUNPnZ&#10;KNDui14Xa7f/+W02x911eFk18Vapx+n48Q7C0+jv4f/2ViuI53D7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PVXxQAAANsAAAAPAAAAAAAAAAAAAAAAAJgCAABkcnMv&#10;ZG93bnJldi54bWxQSwUGAAAAAAQABAD1AAAAigMAAAAA&#10;" adj="0,,0" path="m279,8725c,3150,1702,1156,3416,e" filled="f" strokeweight=".3pt">
              <v:stroke joinstyle="round" endcap="round"/>
              <v:formulas/>
              <v:path arrowok="t" o:connecttype="custom" o:connectlocs="3,88;34,0" o:connectangles="0,0" textboxrect="0,0,3416,8725"/>
            </v:shape>
            <v:shape id="Shape 7437" o:spid="_x0000_s1086" style="position:absolute;left:11118;top:6571;width:186;height:0;visibility:visible" coordsize="18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RqcIA&#10;AADbAAAADwAAAGRycy9kb3ducmV2LnhtbESPT4vCMBTE7wt+h/AEb2uqB5VqFFEWlj0I/rs/mmdT&#10;bV5qk7XVT28EweMwM79hZovWluJGtS8cKxj0ExDEmdMF5woO+5/vCQgfkDWWjknBnTws5p2vGaba&#10;Nbyl2y7kIkLYp6jAhFClUvrMkEXfdxVx9E6uthiirHOpa2wi3JZymCQjabHguGCwopWh7LL7twr+&#10;DD0GWchP68bLzebYnK/jx1qpXrddTkEEasMn/G7/agWTIby+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JGpwgAAANsAAAAPAAAAAAAAAAAAAAAAAJgCAABkcnMvZG93&#10;bnJldi54bWxQSwUGAAAAAAQABAD1AAAAhwMAAAAA&#10;" adj="0,,0" path="m,l18567,e" filled="f" strokeweight=".7pt">
              <v:stroke joinstyle="round" endcap="round"/>
              <v:formulas/>
              <v:path arrowok="t" o:connecttype="custom" o:connectlocs="0,0;186,0" o:connectangles="0,0" textboxrect="0,0,18567,0"/>
            </v:shape>
            <v:shape id="Shape 7438" o:spid="_x0000_s1087" style="position:absolute;left:10750;top:6571;width:185;height:0;visibility:visible" coordsize="185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OsQA&#10;AADbAAAADwAAAGRycy9kb3ducmV2LnhtbESPQYvCMBSE7wv+h/AEL4umKkjpGkUFQfBkXQre3jZv&#10;267NS2miVn+9EYQ9DjPzDTNfdqYWV2pdZVnBeBSBIM6trrhQ8H3cDmMQziNrrC2Tgjs5WC56H3NM&#10;tL3xga6pL0SAsEtQQel9k0jp8pIMupFtiIP3a1uDPsi2kLrFW4CbWk6iaCYNVhwWSmxoU1J+Ti9G&#10;QbrPDvHf+vOHN8Xaysdp4qarTKlBv1t9gfDU+f/wu73TCuIp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UzrEAAAA2wAAAA8AAAAAAAAAAAAAAAAAmAIAAGRycy9k&#10;b3ducmV2LnhtbFBLBQYAAAAABAAEAPUAAACJAwAAAAA=&#10;" adj="0,,0" path="m,l18555,e" filled="f" strokeweight=".7pt">
              <v:stroke joinstyle="round" endcap="round"/>
              <v:formulas/>
              <v:path arrowok="t" o:connecttype="custom" o:connectlocs="0,0;185,0" o:connectangles="0,0" textboxrect="0,0,18555,0"/>
            </v:shape>
            <v:shape id="Shape 7439" o:spid="_x0000_s1088" style="position:absolute;left:10381;top:6571;width:186;height:0;visibility:visible" coordsize="18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sRsIA&#10;AADbAAAADwAAAGRycy9kb3ducmV2LnhtbESPT4vCMBTE7wt+h/CEvWmqLCrVKKIIyx4E/90fzbOp&#10;Ni+1ibb66c3Cwh6HmfkNM1u0thQPqn3hWMGgn4AgzpwuOFdwPGx6ExA+IGssHZOCJ3lYzDsfM0y1&#10;a3hHj33IRYSwT1GBCaFKpfSZIYu+7yri6J1dbTFEWedS19hEuC3lMElG0mLBccFgRStD2XV/twp+&#10;DL0GWcjP68bL7fbUXG7j11qpz267nIII1Ib/8F/7WyuYfMHvl/gD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axGwgAAANsAAAAPAAAAAAAAAAAAAAAAAJgCAABkcnMvZG93&#10;bnJldi54bWxQSwUGAAAAAAQABAD1AAAAhwMAAAAA&#10;" adj="0,,0" path="m,l18567,e" filled="f" strokeweight=".7pt">
              <v:stroke joinstyle="round" endcap="round"/>
              <v:formulas/>
              <v:path arrowok="t" o:connecttype="custom" o:connectlocs="0,0;186,0" o:connectangles="0,0" textboxrect="0,0,18567,0"/>
            </v:shape>
            <v:shape id="Shape 7440" o:spid="_x0000_s1089" style="position:absolute;left:10013;top:6565;width:182;height:6;visibility:visible" coordsize="18275,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gUMMA&#10;AADbAAAADwAAAGRycy9kb3ducmV2LnhtbESPzWrDMBCE74W+g9hCLqWWk9BgHCuhFAI5BEoTk/PW&#10;2tim0spYqn/evgoUehxm5hum2E/WiIF63zpWsExSEMSV0y3XCsrL4SUD4QOyRuOYFMzkYb97fCgw&#10;127kTxrOoRYRwj5HBU0IXS6lrxqy6BPXEUfv5nqLIcq+lrrHMcKtkas03UiLLceFBjt6b6j6Pv9Y&#10;BXzieS6vH/P6YJ5P2ZGX7ouNUoun6W0LItAU/sN/7aNWkL3C/U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gUMMAAADbAAAADwAAAAAAAAAAAAAAAACYAgAAZHJzL2Rv&#10;d25yZXYueG1sUEsFBgAAAAAEAAQA9QAAAIgDAAAAAA==&#10;" adj="0,,0" path="m,c6528,394,12700,635,18275,660e" filled="f" strokeweight=".7pt">
              <v:stroke joinstyle="round" endcap="round"/>
              <v:formulas/>
              <v:path arrowok="t" o:connecttype="custom" o:connectlocs="0,0;182,6" o:connectangles="0,0" textboxrect="0,0,18275,660"/>
            </v:shape>
            <v:shape id="Shape 7441" o:spid="_x0000_s1090" style="position:absolute;left:9644;top:6530;width:185;height:20;visibility:visible" coordsize="18542,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H+MEA&#10;AADbAAAADwAAAGRycy9kb3ducmV2LnhtbESPS6vCMBSE9xf8D+EIbi6a+kC0GkUEoS594fbQHNNi&#10;c1KaqPXfmwsXXA4z8w2zXLe2Ek9qfOlYwXCQgCDOnS7ZKDifdv0ZCB+QNVaOScGbPKxXnZ8lptq9&#10;+EDPYzAiQtinqKAIoU6l9HlBFv3A1cTRu7nGYoiyMVI3+IpwW8lRkkylxZLjQoE1bQvK78eHVTCf&#10;XMbZrwnZ7XrF/f5SbvXBvJXqddvNAkSgNnzD/+1MK5hN4e9L/AF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cx/jBAAAA2wAAAA8AAAAAAAAAAAAAAAAAmAIAAGRycy9kb3du&#10;cmV2LnhtbFBLBQYAAAAABAAEAPUAAACGAwAAAAA=&#10;" adj="0,,0" path="m,c6198,749,12433,1435,18542,1994e" filled="f" strokeweight=".7pt">
              <v:stroke joinstyle="round" endcap="round"/>
              <v:formulas/>
              <v:path arrowok="t" o:connecttype="custom" o:connectlocs="0,0;185,20" o:connectangles="0,0" textboxrect="0,0,18542,1994"/>
            </v:shape>
            <v:shape id="Shape 7442" o:spid="_x0000_s1091" style="position:absolute;left:11601;top:6620;width:374;height:0;visibility:visible" coordsize="373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BrcYA&#10;AADbAAAADwAAAGRycy9kb3ducmV2LnhtbESPT2sCMRTE70K/Q3gFL1Kz/qEuW6OUQkURD2oRj4/k&#10;dXfp5mXdRF2/vRGEHoeZ+Q0znbe2EhdqfOlYwaCfgCDWzpScK/jZf7+lIHxANlg5JgU38jCfvXSm&#10;mBl35S1ddiEXEcI+QwVFCHUmpdcFWfR9VxNH79c1FkOUTS5Ng9cIt5UcJsm7tFhyXCiwpq+C9N/u&#10;bBUsxseDXW+2vVGuT0e90pPDPl0r1X1tPz9ABGrDf/jZXhoF6QQeX+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pBrcYAAADbAAAADwAAAAAAAAAAAAAAAACYAgAAZHJz&#10;L2Rvd25yZXYueG1sUEsFBgAAAAAEAAQA9QAAAIsDAAAAAA==&#10;" adj="0,,0" path="m,l37389,e" filled="f" strokeweight=".7pt">
              <v:stroke joinstyle="round" endcap="round"/>
              <v:formulas/>
              <v:path arrowok="t" o:connecttype="custom" o:connectlocs="0,0;374,0" o:connectangles="0,0" textboxrect="0,0,37389,0"/>
            </v:shape>
            <v:shape id="Shape 7443" o:spid="_x0000_s1092" style="position:absolute;left:11311;top:6568;width:290;height:52;visibility:visible" coordsize="28931,5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3YsIA&#10;AADbAAAADwAAAGRycy9kb3ducmV2LnhtbERPz2vCMBS+D/Y/hDfYbabrUFxnlFmQuoOyqYcdH82z&#10;KTYvpYm17q83B2HHj+/3bDHYRvTU+dqxgtdRAoK4dLrmSsFhv3qZgvABWWPjmBRcycNi/vgww0y7&#10;C/9QvwuViCHsM1RgQmgzKX1pyKIfuZY4ckfXWQwRdpXUHV5iuG1kmiQTabHm2GCwpdxQedqdrYJ6&#10;Q+Mv/fv3/f5GVZ6aLW+XRaHU89Pw+QEi0BD+xXf3WiuYxrHxS/w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diwgAAANsAAAAPAAAAAAAAAAAAAAAAAJgCAABkcnMvZG93&#10;bnJldi54bWxQSwUGAAAAAAQABAD1AAAAhwMAAAAA&#10;" adj="0,,0" path="m,l25,1334c64,3467,1842,5220,3975,5220r24956,e" filled="f" strokeweight=".7pt">
              <v:stroke joinstyle="round" endcap="round"/>
              <v:formulas/>
              <v:path arrowok="t" o:connecttype="custom" o:connectlocs="0,0;0,13;40,52;290,52" o:connectangles="0,0,0,0" textboxrect="0,0,28931,5220"/>
            </v:shape>
            <v:shape id="Shape 7444" o:spid="_x0000_s1093" style="position:absolute;left:11306;top:6270;width:5;height:298;visibility:visible" coordsize="546,297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zeMYA&#10;AADbAAAADwAAAGRycy9kb3ducmV2LnhtbESPS4vCQBCE74L/YWjBi+jEBz6io4igKwt7WBXx2GTa&#10;JJjpiZlRs/9+Z0HYY1FVX1GLVW0K8aTK5ZYV9HsRCOLE6pxTBafjtjsF4TyyxsIyKfghB6tls7HA&#10;WNsXf9Pz4FMRIOxiVJB5X8ZSuiQjg65nS+LgXW1l0AdZpVJX+ApwU8hBFI2lwZzDQoYlbTJKboeH&#10;UZBsJ9E5v5T73ezx1f8ohp/jUeeuVLtVr+cgPNX+P/xu77WC6Qz+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zeMYAAADbAAAADwAAAAAAAAAAAAAAAACYAgAAZHJz&#10;L2Rvd25yZXYueG1sUEsFBgAAAAAEAAQA9QAAAIsDAAAAAA==&#10;" adj="0,,0" path="m,l546,29794e" filled="f" strokeweight=".3pt">
              <v:stroke joinstyle="round" endcap="round"/>
              <v:formulas/>
              <v:path arrowok="t" o:connecttype="custom" o:connectlocs="0,0;5,298" o:connectangles="0,0" textboxrect="0,0,546,29794"/>
            </v:shape>
            <v:shape id="Shape 7445" o:spid="_x0000_s1094" style="position:absolute;left:11118;top:6273;width:2;height:308;visibility:visible" coordsize="140,308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bNMIA&#10;AADbAAAADwAAAGRycy9kb3ducmV2LnhtbERPz2vCMBS+D/wfwhO8DE3nQWY1ig4GjsFg1YPHZ/Ns&#10;qs1Ll0Tb/ffLYeDx4/u9XPe2EXfyoXas4GWSgSAuna65UnDYv49fQYSIrLFxTAp+KcB6NXhaYq5d&#10;x990L2IlUgiHHBWYGNtcylAashgmriVO3Nl5izFBX0ntsUvhtpHTLJtJizWnBoMtvRkqr8XNKvjq&#10;f7rLbGemhd8e3ceGTs8n+anUaNhvFiAi9fEh/nfvtIJ5Wp++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Vs0wgAAANsAAAAPAAAAAAAAAAAAAAAAAJgCAABkcnMvZG93&#10;bnJldi54bWxQSwUGAAAAAAQABAD1AAAAhwMAAAAA&#10;" adj="0,,0" path="m,30836l140,e" filled="f" strokeweight=".3pt">
              <v:stroke joinstyle="round" endcap="round"/>
              <v:formulas/>
              <v:path arrowok="t" o:connecttype="custom" o:connectlocs="0,308;2,0" o:connectangles="0,0" textboxrect="0,0,140,30836"/>
            </v:shape>
            <v:shape id="Shape 7446" o:spid="_x0000_s1095" style="position:absolute;left:10938;top:6568;width:180;height:52;visibility:visible" coordsize="18059,5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gO8UA&#10;AADbAAAADwAAAGRycy9kb3ducmV2LnhtbESPQWvCQBSE74L/YXlCb80mHtSmrhJaRMH2YNJDj4/s&#10;M0mbfbtktxr/fbdQ8DjMzDfMejuaXlxo8J1lBVmSgiCure64UfBR7R5XIHxA1thbJgU38rDdTCdr&#10;zLW98okuZWhEhLDPUUEbgsul9HVLBn1iHXH0znYwGKIcGqkHvEa46eU8TRfSYMdxoUVHLy3V3+WP&#10;UfDu9GpP7i39NF/j+bVYHPdVt1TqYTYWzyACjeEe/m8ftIKnDP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KA7xQAAANsAAAAPAAAAAAAAAAAAAAAAAJgCAABkcnMv&#10;ZG93bnJldi54bWxQSwUGAAAAAAQABAD1AAAAigMAAAAA&#10;" adj="0,,0" path="m,l25,1359v,2133,1778,3886,3912,3886l14148,5245v2159,,3911,-1753,3911,-3899e" filled="f" strokeweight=".7pt">
              <v:stroke joinstyle="round" endcap="round"/>
              <v:formulas/>
              <v:path arrowok="t" o:connecttype="custom" o:connectlocs="0,0;0,13;39,52;141,52;180,13" o:connectangles="0,0,0,0,0" textboxrect="0,0,18059,5245"/>
            </v:shape>
            <v:shape id="Shape 7447" o:spid="_x0000_s1096" style="position:absolute;left:10935;top:6270;width:3;height:298;visibility:visible" coordsize="241,29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4hsQA&#10;AADbAAAADwAAAGRycy9kb3ducmV2LnhtbESPT2sCMRTE74LfITzBm2ZVKLo1ii0KUvBQ/9AeXzfP&#10;zermZdlEXb+9KQgeh/nNDDOdN7YUV6p94VjBoJ+AIM6cLjhXsN+temMQPiBrLB2Tgjt5mM/arSmm&#10;2t34m67bkItYwj5FBSaEKpXSZ4Ys+r6riKN3dLXFEGWdS13jLZbbUg6T5E1aLDguGKzo01B23l6s&#10;Av33dbpsSjP6CR+DzfI3godkqVS30yzeQQRqwgt+ptdawWQI/1/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uIbEAAAA2wAAAA8AAAAAAAAAAAAAAAAAmAIAAGRycy9k&#10;b3ducmV2LnhtbFBLBQYAAAAABAAEAPUAAACJAwAAAAA=&#10;" adj="0,,0" path="m,l241,29769e" filled="f" strokeweight=".3pt">
              <v:stroke joinstyle="round" endcap="round"/>
              <v:formulas/>
              <v:path arrowok="t" o:connecttype="custom" o:connectlocs="0,0;3,298" o:connectangles="0,0" textboxrect="0,0,241,29769"/>
            </v:shape>
            <v:shape id="Shape 7448" o:spid="_x0000_s1097" style="position:absolute;left:10750;top:6270;width:1;height:311;visibility:visible" coordsize="140,3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c9sIA&#10;AADbAAAADwAAAGRycy9kb3ducmV2LnhtbESPzYoCMRCE7wu+Q2jBy6IZfxAdjSKi4MWDPw/QTNqZ&#10;YZLOkEQd336zsLDHoqq+otbbzhrxIh9qxwrGowwEceF0zaWC++04XIAIEVmjcUwKPhRgu+l9rTHX&#10;7s0Xel1jKRKEQ44KqhjbXMpQVGQxjFxLnLyH8xZjkr6U2uM7wa2RkyybS4s1p4UKW9pXVDTXp1Vw&#10;ODXehClfZuZxZH2Ozf17nik16He7FYhIXfwP/7VPWsFyC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tz2wgAAANsAAAAPAAAAAAAAAAAAAAAAAJgCAABkcnMvZG93&#10;bnJldi54bWxQSwUGAAAAAAQABAD1AAAAhwMAAAAA&#10;" adj="0,,0" path="m,31115l140,e" filled="f" strokeweight=".3pt">
              <v:stroke joinstyle="round" endcap="round"/>
              <v:formulas/>
              <v:path arrowok="t" o:connecttype="custom" o:connectlocs="0,311;1,0" o:connectangles="0,0" textboxrect="0,0,140,31115"/>
            </v:shape>
            <v:shape id="Shape 7449" o:spid="_x0000_s1098" style="position:absolute;left:10567;top:6568;width:183;height:52;visibility:visible" coordsize="18288,5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Vq8IA&#10;AADbAAAADwAAAGRycy9kb3ducmV2LnhtbESPwWrDMBBE74X8g9hAb42cUErjRAlpS6DQU518wCJt&#10;LBNr5Vob2/37qlDocZiZN8x2P4VWDdSnJrKB5aIARWyja7g2cD4dH55BJUF22EYmA9+UYL+b3W2x&#10;dHHkTxoqqVWGcCrRgBfpSq2T9RQwLWJHnL1L7ANKln2tXY9jhodWr4riSQdsOC947OjVk71Wt2Bg&#10;evuw3p1vq0ro5Wj9aRjl62LM/Xw6bEAJTfIf/mu/OwPrR/j9kn+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BWrwgAAANsAAAAPAAAAAAAAAAAAAAAAAJgCAABkcnMvZG93&#10;bnJldi54bWxQSwUGAAAAAAQABAD1AAAAhwMAAAAA&#10;" adj="0,,0" path="m,l,1321c,3467,1740,5220,3886,5220r10503,c16535,5220,18288,3467,18288,1321e" filled="f" strokeweight=".7pt">
              <v:stroke joinstyle="round" endcap="round"/>
              <v:formulas/>
              <v:path arrowok="t" o:connecttype="custom" o:connectlocs="0,0;0,13;39,52;144,52;183,13" o:connectangles="0,0,0,0,0" textboxrect="0,0,18288,5220"/>
            </v:shape>
            <v:shape id="Shape 7450" o:spid="_x0000_s1099" style="position:absolute;left:10567;top:6273;width:0;height:295;visibility:visible" coordsize="0,29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NusUA&#10;AADbAAAADwAAAGRycy9kb3ducmV2LnhtbESPQWvCQBSE7wX/w/IEL0U32ioaXaUUCsVLMXrQ2yP7&#10;TILZtzH71PTfdwuFHoeZ+YZZbTpXqzu1ofJsYDxKQBHn3lZcGDjsP4ZzUEGQLdaeycA3Bdise08r&#10;TK1/8I7umRQqQjikaKAUaVKtQ16SwzDyDXH0zr51KFG2hbYtPiLc1XqSJDPtsOK4UGJD7yXll+zm&#10;DJxfxnS7ylbL6/bw9eyOp1lWn4wZ9Lu3JSihTv7Df+1Pa2Axhd8v8Qf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M26xQAAANsAAAAPAAAAAAAAAAAAAAAAAJgCAABkcnMv&#10;ZG93bnJldi54bWxQSwUGAAAAAAQABAD1AAAAigMAAAAA&#10;" adj="0,,0" path="m,l,29515e" filled="f" strokeweight=".3pt">
              <v:stroke joinstyle="round" endcap="round"/>
              <v:formulas/>
              <v:path arrowok="t" o:connecttype="custom" o:connectlocs="0,0;0,295" o:connectangles="0,0" textboxrect="0,0,0,29515"/>
            </v:shape>
            <v:shape id="Shape 7451" o:spid="_x0000_s1100" style="position:absolute;left:10381;top:6270;width:2;height:311;visibility:visible" coordsize="127,3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b9sQA&#10;AADbAAAADwAAAGRycy9kb3ducmV2LnhtbESPQWvCQBSE70L/w/IKvemmUsRG19CGFgQVrbU9P7Iv&#10;2dDs25BdNf57VxB6HGbmG2ae9bYRJ+p87VjB8ygBQVw4XXOl4PD9OZyC8AFZY+OYFFzIQ7Z4GMwx&#10;1e7MX3Tah0pECPsUFZgQ2lRKXxiy6EeuJY5e6TqLIcqukrrDc4TbRo6TZCIt1hwXDLaUGyr+9ker&#10;YNM3L8bS6mf7uxu/79ZlnsuPWqmnx/5tBiJQH/7D9/ZSK3idwO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m/bEAAAA2wAAAA8AAAAAAAAAAAAAAAAAmAIAAGRycy9k&#10;b3ducmV2LnhtbFBLBQYAAAAABAAEAPUAAACJAwAAAAA=&#10;" adj="0,,0" path="m,31115l127,e" filled="f" strokeweight=".3pt">
              <v:stroke joinstyle="round" endcap="round"/>
              <v:formulas/>
              <v:path arrowok="t" o:connecttype="custom" o:connectlocs="0,311;2,0" o:connectangles="0,0" textboxrect="0,0,127,31115"/>
            </v:shape>
            <v:shape id="Shape 7452" o:spid="_x0000_s1101" style="position:absolute;left:10198;top:6581;width:183;height:39;visibility:visible" coordsize="18301,38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CA8QA&#10;AADbAAAADwAAAGRycy9kb3ducmV2LnhtbESPT4vCMBTE78J+h/AW9iKa7oL/qlFUVvAiotb7o3m2&#10;xealNLGt394sLHgcZuY3zGLVmVI0VLvCsoLvYQSCOLW64ExBctkNpiCcR9ZYWiYFT3KwWn70Fhhr&#10;2/KJmrPPRICwi1FB7n0VS+nSnAy6oa2Ig3eztUEfZJ1JXWMb4KaUP1E0lgYLDgs5VrTNKb2fH0bB&#10;pmuvh/4xWU8el+a2TarRZvw7Uurrs1vPQXjq/Dv8395rBbMJ/H0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7AgPEAAAA2wAAAA8AAAAAAAAAAAAAAAAAmAIAAGRycy9k&#10;b3ducmV2LnhtbFBLBQYAAAAABAAEAPUAAACJAwAAAAA=&#10;" adj="0,,0" path="m,c,2146,1753,3899,3886,3899r10516,c16535,3899,18288,2146,18301,e" filled="f" strokeweight=".7pt">
              <v:stroke joinstyle="round" endcap="round"/>
              <v:formulas/>
              <v:path arrowok="t" o:connecttype="custom" o:connectlocs="0,0;39,39;144,39;183,0" o:connectangles="0,0,0,0" textboxrect="0,0,18301,3899"/>
            </v:shape>
            <v:shape id="Shape 7453" o:spid="_x0000_s1102" style="position:absolute;left:10198;top:6318;width:0;height:263;visibility:visible" coordsize="0,26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brr0A&#10;AADbAAAADwAAAGRycy9kb3ducmV2LnhtbERPuwrCMBTdBf8hXMFNUx1Eq1FEEHRRfCxul+ba1jY3&#10;pUlr/XszCI6H815tOlOKlmqXW1YwGUcgiBOrc04V3G/70RyE88gaS8uk4EMONut+b4Wxtm++UHv1&#10;qQgh7GJUkHlfxVK6JCODbmwr4sA9bW3QB1inUtf4DuGmlNMomkmDOYeGDCvaZZQU18YoaC6v8+x0&#10;2rfkj59kaifFg5tCqeGg2y5BeOr8X/xzH7SCRRgb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vLbrr0AAADbAAAADwAAAAAAAAAAAAAAAACYAgAAZHJzL2Rvd25yZXYu&#10;eG1sUEsFBgAAAAAEAAQA9QAAAIIDAAAAAA==&#10;" adj="0,,0" path="m,l,26264e" filled="f" strokeweight=".3pt">
              <v:stroke joinstyle="round" endcap="round"/>
              <v:formulas/>
              <v:path arrowok="t" o:connecttype="custom" o:connectlocs="0,0;0,263" o:connectangles="0,0" textboxrect="0,0,0,26264"/>
            </v:shape>
            <v:shape id="Shape 7454" o:spid="_x0000_s1103" style="position:absolute;left:9830;top:6286;width:0;height:263;visibility:visible" coordsize="0,26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rdcQA&#10;AADbAAAADwAAAGRycy9kb3ducmV2LnhtbESPT2sCMRTE70K/Q3iF3mpWqaLbzUopKp7qn5aeH5vX&#10;zdLNS9hEXf30plDwOMzMb5hi0dtWnKgLjWMFo2EGgrhyuuFawdfn6nkGIkRkja1jUnChAIvyYVBg&#10;rt2Z93Q6xFokCIccFZgYfS5lqAxZDEPniZP34zqLMcmulrrDc4LbVo6zbCotNpwWDHp6N1T9Ho5W&#10;QWuWy2zLK7/7Hk1mH+uXydVvvFJPj/3bK4hIfbyH/9sbrWA+h78v6Qf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a3XEAAAA2wAAAA8AAAAAAAAAAAAAAAAAmAIAAGRycy9k&#10;b3ducmV2LnhtbFBLBQYAAAAABAAEAPUAAACJAwAAAAA=&#10;" adj="0,,0" path="m,26314l,e" filled="f" strokeweight=".3pt">
              <v:stroke joinstyle="round" endcap="round"/>
              <v:formulas/>
              <v:path arrowok="t" o:connecttype="custom" o:connectlocs="0,263;0,0" o:connectangles="0,0" textboxrect="0,0,0,26314"/>
            </v:shape>
            <v:shape id="Shape 7455" o:spid="_x0000_s1104" style="position:absolute;left:9830;top:6549;width:185;height:63;visibility:visible" coordsize="18542,63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zEscA&#10;AADcAAAADwAAAGRycy9kb3ducmV2LnhtbESPQUvDQBCF74L/YRmhN7tRqpS0m1DEFlFBTPTQ25Ad&#10;s8HsbMiubeyvdw5CbzO8N+99sy4n36sDjbELbOBmnoEiboLtuDXwUW+vl6BiQrbYByYDvxShLC4v&#10;1pjbcOR3OlSpVRLCMUcDLqUh1zo2jjzGeRiIRfsKo8ck69hqO+JRwn2vb7PsXnvsWBocDvTgqPmu&#10;fryBzWlR799q/6lfw517rnbNy+NpaczsatqsQCWa0tn8f/1kBT8TfHlGJt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tsxLHAAAA3AAAAA8AAAAAAAAAAAAAAAAAmAIAAGRy&#10;cy9kb3ducmV2LnhtbFBLBQYAAAAABAAEAPUAAACMAwAAAAA=&#10;" adj="0,,0" path="m18542,1460r,1118c18542,4725,16802,6363,14669,6210l3886,5372c1740,5194,,3289,,1143l,e" filled="f" strokeweight=".7pt">
              <v:stroke joinstyle="round" endcap="round"/>
              <v:formulas/>
              <v:path arrowok="t" o:connecttype="custom" o:connectlocs="185,14;185,26;146,61;39,53;0,11;0,0" o:connectangles="0,0,0,0,0,0" textboxrect="0,0,18542,6363"/>
            </v:shape>
            <v:shape id="Shape 7456" o:spid="_x0000_s1105" style="position:absolute;left:10014;top:6287;width:1;height:276;visibility:visible" coordsize="127,27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QMQA&#10;AADcAAAADwAAAGRycy9kb3ducmV2LnhtbERPS2vCQBC+F/oflhG81Y05iKSuUgqCrYj4QPA2Zsdk&#10;2+xsml1j9Nd3hUJv8/E9ZzLrbCVaarxxrGA4SEAQ504bLhTsd/OXMQgfkDVWjknBjTzMps9PE8y0&#10;u/KG2m0oRAxhn6GCMoQ6k9LnJVn0A1cTR+7sGoshwqaQusFrDLeVTJNkJC0ajg0l1vReUv69vVgF&#10;y6/PxcEU3B7T1eWe7j/wZNY/SvV73dsriEBd+Bf/uRc6zk+G8HgmX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kDEAAAA3AAAAA8AAAAAAAAAAAAAAAAAmAIAAGRycy9k&#10;b3ducmV2LnhtbFBLBQYAAAAABAAEAPUAAACJAwAAAAA=&#10;" adj="0,,0" path="m,l127,27635e" filled="f" strokeweight=".3pt">
              <v:stroke joinstyle="round" endcap="round"/>
              <v:formulas/>
              <v:path arrowok="t" o:connecttype="custom" o:connectlocs="0,0;1,276" o:connectangles="0,0" textboxrect="0,0,127,27635"/>
            </v:shape>
            <v:shape id="Shape 7457" o:spid="_x0000_s1106" style="position:absolute;left:9646;top:6143;width:44;height:143;visibility:visible" coordsize="4432,14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H8MIA&#10;AADcAAAADwAAAGRycy9kb3ducmV2LnhtbERPTWvCQBC9C/0PyxR6Ed1UQWx0FbEVvPQQleJxyI5J&#10;MDsbsqOJ/94tFHqbx/uc5bp3tbpTGyrPBt7HCSji3NuKCwOn4240BxUE2WLtmQw8KMB69TJYYmp9&#10;xxndD1KoGMIhRQOlSJNqHfKSHIaxb4gjd/GtQ4mwLbRtsYvhrtaTJJlphxXHhhIb2paUXw83Z0B+&#10;5HgddsVn9rWfZ8Nb/zG1529j3l77zQKUUC//4j/33sb5yQR+n4kX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QfwwgAAANwAAAAPAAAAAAAAAAAAAAAAAJgCAABkcnMvZG93&#10;bnJldi54bWxQSwUGAAAAAAQABAD1AAAAhwMAAAAA&#10;" adj="0,,0" path="m,14275c432,8979,140,,4432,292e" filled="f" strokeweight=".3pt">
              <v:stroke joinstyle="round" endcap="round"/>
              <v:formulas/>
              <v:path arrowok="t" o:connecttype="custom" o:connectlocs="0,143;44,3" o:connectangles="0,0" textboxrect="0,0,4432,14275"/>
            </v:shape>
            <v:shape id="Shape 7458" o:spid="_x0000_s1107" style="position:absolute;left:8396;top:4352;width:106;height:0;visibility:visible" coordsize="105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xKMEA&#10;AADcAAAADwAAAGRycy9kb3ducmV2LnhtbERPTWsCMRC9C/6HMEJvmtVWW1ajiNJSxItaeh42Y3bb&#10;zSRs4rr9940geJvH+5zFqrO1aKkJlWMF41EGgrhwumKj4Ov0PnwDESKyxtoxKfijAKtlv7fAXLsr&#10;H6g9RiNSCIccFZQx+lzKUJRkMYycJ07c2TUWY4KNkbrBawq3tZxk2UxarDg1lOhpU1Lxe7xYBfyz&#10;09P2MjXmsNn7l+8Pv32NXqmnQbeeg4jUxYf47v7UaX72DLdn0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T8SjBAAAA3AAAAA8AAAAAAAAAAAAAAAAAmAIAAGRycy9kb3du&#10;cmV2LnhtbFBLBQYAAAAABAAEAPUAAACGAwAAAAA=&#10;" adj="0,,0" path="m10592,l,e" filled="f" strokeweight=".3pt">
              <v:stroke joinstyle="round" endcap="round"/>
              <v:formulas/>
              <v:path arrowok="t" o:connecttype="custom" o:connectlocs="106,0;0,0" o:connectangles="0,0" textboxrect="0,0,10592,0"/>
            </v:shape>
            <v:shape id="Shape 7459" o:spid="_x0000_s1108" style="position:absolute;left:9286;top:5032;width:1756;height:1018;visibility:visible" coordsize="175654,101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F6cIA&#10;AADcAAAADwAAAGRycy9kb3ducmV2LnhtbERPS2sCMRC+C/0PYQpepGYtVZatUUQo9CAWH/U8JtPd&#10;xc1kSVJN/31TKHibj+8582WynbiSD61jBZNxAYJYO9NyreB4eHsqQYSIbLBzTAp+KMBy8TCYY2Xc&#10;jXd03cda5BAOFSpoYuwrKYNuyGIYu544c1/OW4wZ+loaj7ccbjv5XBQzabHl3NBgT+uG9GX/bRWc&#10;p+tR/Jyakb9sdUrb0+ZD21Kp4WNavYKIlOJd/O9+N3l+8QJ/z+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UXpwgAAANwAAAAPAAAAAAAAAAAAAAAAAJgCAABkcnMvZG93&#10;bnJldi54bWxQSwUGAAAAAAQABAD1AAAAhwMAAAAA&#10;" adj="0,,0" path="m173126,70929r-5321,115c159525,39217,132740,14910,99632,10160l99632,,75349,r,10249c49289,14211,27203,30289,15100,52616l10262,50686c3721,63005,,77051,,91961r16142,2565c16104,93675,16091,92824,16091,91961v,-39637,32118,-71781,71730,-71781c127432,20180,159550,52324,159550,91961v,3353,-203,6654,-660,9868l175108,101854v368,-3251,546,-6540,546,-9893c175654,84709,174777,77660,173126,70929xe" filled="f" strokeweight=".3pt">
              <v:stroke joinstyle="round" endcap="round"/>
              <v:formulas/>
              <v:path arrowok="t" o:connecttype="custom" o:connectlocs="1731,709;1678,710;996,102;996,0;753,0;753,102;151,526;103,507;0,919;161,945;161,919;878,202;1595,919;1588,1018;1751,1018;1756,919;1731,709" o:connectangles="0,0,0,0,0,0,0,0,0,0,0,0,0,0,0,0,0" textboxrect="0,0,175654,101854"/>
            </v:shape>
            <v:shape id="Shape 7460" o:spid="_x0000_s1109" style="position:absolute;left:11503;top:6325;width:100;height:219;visibility:visible" coordsize="9995,21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UEsYA&#10;AADcAAAADwAAAGRycy9kb3ducmV2LnhtbESPQWvCQBCF74L/YRmht7pRsWp0FRGFCkUwCuJtyI5J&#10;NDsbsltN/fXdQsHbDO/N+97MFo0pxZ1qV1hW0OtGIIhTqwvOFBwPm/cxCOeRNZaWScEPOVjM260Z&#10;xto+eE/3xGcihLCLUUHufRVL6dKcDLqurYiDdrG1QR/WOpO6xkcIN6XsR9GHNFhwIORY0Sqn9JZ8&#10;mwBZj3eT5jzAr1NSrkZucx1u3VOpt06znILw1PiX+f/6U4f60RD+ngkT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GUEsYAAADcAAAADwAAAAAAAAAAAAAAAACYAgAAZHJz&#10;L2Rvd25yZXYueG1sUEsFBgAAAAAEAAQA9QAAAIsDAAAAAA==&#10;" adj="0,,0" path="m9042,l4318,c1930,,,1931,,4318l,17590v,2374,1930,4318,4318,4318l9995,21908e" filled="f" strokeweight=".3pt">
              <v:stroke joinstyle="round" endcap="round"/>
              <v:formulas/>
              <v:path arrowok="t" o:connecttype="custom" o:connectlocs="90,0;43,0;0,43;0,176;43,219;100,219" o:connectangles="0,0,0,0,0,0" textboxrect="0,0,9995,21908"/>
            </v:shape>
            <v:shape id="Shape 7461" o:spid="_x0000_s1110" style="position:absolute;left:11427;top:4172;width:114;height:219;visibility:visible" coordsize="11430,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aOcQA&#10;AADcAAAADwAAAGRycy9kb3ducmV2LnhtbERPS2vCQBC+C/6HZYReRHebgkh0E0pBLXiq9XGdZqdJ&#10;aHY2ZNcY++u7hUJv8/E9Z50PthE9db52rOFxrkAQF87UXGo4vm9mSxA+IBtsHJOGO3nIs/Fojalx&#10;N36j/hBKEUPYp6ihCqFNpfRFRRb93LXEkft0ncUQYVdK0+EthttGJkotpMWaY0OFLb1UVHwdrlbD&#10;Rm2vZ7UsPpLpcfi+PPnd3pwuWj9MhucViEBD+Bf/uV9NnK8W8PtMvE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WjnEAAAA3AAAAA8AAAAAAAAAAAAAAAAAmAIAAGRycy9k&#10;b3ducmV2LnhtbFBLBQYAAAAABAAEAPUAAACJAwAAAAA=&#10;" adj="0,,0" path="m11430,l4305,c1930,,,1943,,4318l,17589v,2388,1930,4331,4305,4331l10668,21920e" filled="f" strokeweight=".3pt">
              <v:stroke joinstyle="round" endcap="round"/>
              <v:formulas/>
              <v:path arrowok="t" o:connecttype="custom" o:connectlocs="114,0;43,0;0,43;0,176;43,219;106,219" o:connectangles="0,0,0,0,0,0" textboxrect="0,0,11430,21920"/>
            </v:shape>
            <v:shape id="Shape 7462" o:spid="_x0000_s1111" style="position:absolute;left:8390;top:4452;width:120;height:0;visibility:visible" coordsize="12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LBMQA&#10;AADcAAAADwAAAGRycy9kb3ducmV2LnhtbERPS2sCMRC+C/6HMIIX0WxVqq4bpVSLXmt7qLdxM+6j&#10;m8myibr215tCobf5+J6TrFtTiSs1rrCs4GkUgSBOrS44U/D58Tacg3AeWWNlmRTcycF61e0kGGt7&#10;43e6HnwmQgi7GBXk3texlC7NyaAb2Zo4cGfbGPQBNpnUDd5CuKnkOIqepcGCQ0OONb3mlH4fLkbB&#10;9LTdTX4Gp7kdLMpyQ0d730+/lOr32pclCE+t/xf/ufc6zI9m8PtMu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7ywTEAAAA3AAAAA8AAAAAAAAAAAAAAAAAmAIAAGRycy9k&#10;b3ducmV2LnhtbFBLBQYAAAAABAAEAPUAAACJAwAAAAA=&#10;" adj="0,,0" path="m,l12027,e" filled="f" strokeweight=".3pt">
              <v:stroke joinstyle="round" endcap="round"/>
              <v:formulas/>
              <v:path arrowok="t" o:connecttype="custom" o:connectlocs="0,0;120,0" o:connectangles="0,0" textboxrect="0,0,12027,0"/>
            </v:shape>
            <v:shape id="Shape 7463" o:spid="_x0000_s1112" style="position:absolute;left:8510;top:4005;width:3465;height:348;visibility:visible" coordsize="346456,34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hFscA&#10;AADcAAAADwAAAGRycy9kb3ducmV2LnhtbESPQWvCQBCF70L/wzKFXkQ3lSIlukpaEEJ7UlvR25Ad&#10;k7TZ2XR3q+m/7xwKvc3w3rz3zXI9uE5dKMTWs4H7aQaKuPK25drA234zeQQVE7LFzjMZ+KEI69XN&#10;aIm59Vfe0mWXaiUhHHM00KTU51rHqiGHcep7YtHOPjhMsoZa24BXCXednmXZXDtsWRoa7Om5oepz&#10;9+0MnMryuC2Kh/EXzb39OLy8Pr3vgzF3t0OxAJVoSP/mv+vSCn4mt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boRbHAAAA3AAAAA8AAAAAAAAAAAAAAAAAmAIAAGRy&#10;cy9kb3ducmV2LnhtbFBLBQYAAAAABAAEAPUAAACMAwAAAAA=&#10;" adj="0,,0" path="m346456,l139256,c82918,,40005,9894,4445,23546,1727,24867,,27013,,29147r,5651e" filled="f" strokeweight=".7pt">
              <v:stroke joinstyle="round" endcap="round"/>
              <v:formulas/>
              <v:path arrowok="t" o:connecttype="custom" o:connectlocs="3465,0;1393,0;44,235;0,291;0,348" o:connectangles="0,0,0,0,0" textboxrect="0,0,346456,34798"/>
            </v:shape>
            <v:shape id="Shape 7464" o:spid="_x0000_s1113" style="position:absolute;left:8390;top:5704;width:137;height:0;visibility:visible" coordsize="137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UoMQA&#10;AADcAAAADwAAAGRycy9kb3ducmV2LnhtbESPQWvCQBCF7wX/wzKCt7rRQ1qjq4igiKUHrd7H7JgE&#10;s7Nhd01Sf323UOhthvfeN28Wq97UoiXnK8sKJuMEBHFudcWFgvPX9vUdhA/IGmvLpOCbPKyWg5cF&#10;Ztp2fKT2FAoRIewzVFCG0GRS+rwkg35sG+Ko3awzGOLqCqkddhFuajlNklQarDheKLGhTUn5/fQw&#10;kYKfb8dr1e6etbuk+aVL7fPjoNRo2K/nIAL14d/8l97rWD+Zwe8zc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dVKDEAAAA3AAAAA8AAAAAAAAAAAAAAAAAmAIAAGRycy9k&#10;b3ducmV2LnhtbFBLBQYAAAAABAAEAPUAAACJAwAAAAA=&#10;" adj="0,,0" path="m,l13754,e" filled="f" strokeweight=".3pt">
              <v:stroke joinstyle="round" endcap="round"/>
              <v:formulas/>
              <v:path arrowok="t" o:connecttype="custom" o:connectlocs="0,0;137,0" o:connectangles="0,0" textboxrect="0,0,13754,0"/>
            </v:shape>
            <v:shape id="Shape 7465" o:spid="_x0000_s1114" style="position:absolute;left:6355;top:5086;width:2202;height:724;visibility:visible" coordsize="220231,7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QcYA&#10;AADcAAAADwAAAGRycy9kb3ducmV2LnhtbESPQW/CMAyF70j7D5En7QYpHCbWEdA0iQkuSIMe2M1r&#10;vKZr41RNoOXfzwek3Wy95/c+rzajb9WV+lgHNjCfZaCIy2BrrgwUp+10CSomZIttYDJwowib9cNk&#10;hbkNA3/S9ZgqJSEcczTgUupyrWPpyGOchY5YtJ/Qe0yy9pW2PQ4S7lu9yLJn7bFmaXDY0bujsjle&#10;vIHTfty/FIdml9zHrTn/brvh+/BlzNPj+PYKKtGY/s33650V/L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tOQcYAAADcAAAADwAAAAAAAAAAAAAAAACYAgAAZHJz&#10;L2Rvd25yZXYueG1sUEsFBgAAAAAEAAQA9QAAAIsDAAAAAA==&#10;" adj="0,,0" path="m,l,41592r10287,4725l48006,46317r9423,15430l113983,61747r,-9855l145923,51892r127,9855l203492,61747r597,10567l220231,72314e" filled="f" strokeweight=".7pt">
              <v:stroke joinstyle="round" endcap="round"/>
              <v:formulas/>
              <v:path arrowok="t" o:connecttype="custom" o:connectlocs="0,0;0,416;103,464;480,464;574,618;1140,618;1140,520;1459,520;1460,618;2035,618;2041,724;2202,724" o:connectangles="0,0,0,0,0,0,0,0,0,0,0,0" textboxrect="0,0,220231,72314"/>
            </v:shape>
            <v:shape id="Shape 7466" o:spid="_x0000_s1115" style="position:absolute;left:8396;top:4352;width:0;height:94;visibility:visible" coordsize="0,9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xu8IA&#10;AADcAAAADwAAAGRycy9kb3ducmV2LnhtbERPTYvCMBC9L+x/CLOwl2VNqyDSNUoRFC8LrQp6HJqx&#10;KTaT0kTt/vuNIHibx/uc+XKwrbhR7xvHCtJRAoK4crrhWsFhv/6egfABWWPrmBT8kYfl4v1tjpl2&#10;dy7ptgu1iCHsM1RgQugyKX1lyKIfuY44cmfXWwwR9rXUPd5juG3lOEmm0mLDscFgRytD1WV3tQqO&#10;pftK8/z0eyp4XR63k2K6MYVSnx9D/gMi0BBe4qd7q+P8NI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vG7wgAAANwAAAAPAAAAAAAAAAAAAAAAAJgCAABkcnMvZG93&#10;bnJldi54bWxQSwUGAAAAAAQABAD1AAAAhwMAAAAA&#10;" adj="0,,0" path="m,9436l,e" filled="f" strokeweight=".3pt">
              <v:stroke joinstyle="round" endcap="round"/>
              <v:formulas/>
              <v:path arrowok="t" o:connecttype="custom" o:connectlocs="0,94;0,0" o:connectangles="0,0" textboxrect="0,0,0,9436"/>
            </v:shape>
            <v:shape id="Shape 7467" o:spid="_x0000_s1116" style="position:absolute;left:6355;top:4452;width:2035;height:617;visibility:visible" coordsize="203492,61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WKMQA&#10;AADcAAAADwAAAGRycy9kb3ducmV2LnhtbERPTWvCQBC9F/wPywi91U1SKDW6ShALXlowqehxyI5J&#10;2uxsyG5N9Nd3hUJv83ifs1yPphUX6l1jWUE8i0AQl1Y3XCn4LN6eXkE4j6yxtUwKruRgvZo8LDHV&#10;duA9XXJfiRDCLkUFtfddKqUrazLoZrYjDtzZ9gZ9gH0ldY9DCDetTKLoRRpsODTU2NGmpvI7/zEK&#10;brevebY9mmthovhj9/x+GPgUK/U4HbMFCE+j/xf/uXc6zI8TuD8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FijEAAAA3AAAAA8AAAAAAAAAAAAAAAAAmAIAAGRycy9k&#10;b3ducmV2LnhtbFBLBQYAAAAABAAEAPUAAACJAwAAAAA=&#10;" adj="0,,0" path="m,61735l,20142,10287,15430r37719,l57429,r56554,l113983,9855r31940,l146050,r57442,e" filled="f" strokeweight=".7pt">
              <v:stroke joinstyle="round" endcap="round"/>
              <v:formulas/>
              <v:path arrowok="t" o:connecttype="custom" o:connectlocs="0,617;0,201;103,154;480,154;574,0;1140,0;1140,98;1459,98;1461,0;2035,0" o:connectangles="0,0,0,0,0,0,0,0,0,0" textboxrect="0,0,203492,61735"/>
            </v:shape>
            <v:shape id="Shape 7468" o:spid="_x0000_s1117" style="position:absolute;left:8559;top:5809;width:388;height:644;visibility:visible" coordsize="38862,64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IjcEA&#10;AADcAAAADwAAAGRycy9kb3ducmV2LnhtbERPyWrDMBC9F/IPYgK5NVJqKLETJZRASo6tm0OOE2tq&#10;u7VGxpK3v68Khd7m8dbZHyfbiIE6XzvWsFkrEMSFMzWXGq4f58ctCB+QDTaOScNMHo6HxcMeM+NG&#10;fqchD6WIIewz1FCF0GZS+qIii37tWuLIfbrOYoiwK6XpcIzhtpFPSj1LizXHhgpbOlVUfOe91XCf&#10;7Vc6bPskfVPhelOp6+nVab1aTi87EIGm8C/+c19MnL9J4PeZe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IyI3BAAAA3AAAAA8AAAAAAAAAAAAAAAAAmAIAAGRycy9kb3du&#10;cmV2LnhtbFBLBQYAAAAABAAEAPUAAACGAwAAAAA=&#10;" adj="0,,0" path="m,c3111,15621,6998,30506,9411,37795v4584,11583,15316,21870,29451,26581e" filled="f" strokeweight=".7pt">
              <v:stroke joinstyle="round" endcap="round"/>
              <v:formulas/>
              <v:path arrowok="t" o:connecttype="custom" o:connectlocs="0,0;94,378;388,644" o:connectangles="0,0,0" textboxrect="0,0,38862,64376"/>
            </v:shape>
            <v:shape id="Shape 7469" o:spid="_x0000_s1118" style="position:absolute;left:8510;top:4353;width:49;height:1456;visibility:visible" coordsize="4864,1456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6+8MA&#10;AADcAAAADwAAAGRycy9kb3ducmV2LnhtbERPzWrCQBC+F3yHZQpeQt3EFiupa4iV0hx6qfoAQ3bM&#10;BrOzIbs18e3dQqG3+fh+Z1NMthNXGnzrWEG2SEEQ10633Cg4HT+e1iB8QNbYOSYFN/JQbGcPG8y1&#10;G/mbrofQiBjCPkcFJoQ+l9LXhiz6heuJI3d2g8UQ4dBIPeAYw20nl2m6khZbjg0Ge3o3VF8OP1bB&#10;5Vm++tL0423dpdVXuU92ny5Rav44lW8gAk3hX/znrnScn73A7zPxAr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Z6+8MAAADcAAAADwAAAAAAAAAAAAAAAACYAgAAZHJzL2Rv&#10;d25yZXYueG1sUEsFBgAAAAAEAAQA9QAAAIgDAAAAAA==&#10;" adj="0,,0" path="m,l,107404v,10173,2134,24485,4864,38227e" filled="f" strokeweight=".3pt">
              <v:stroke joinstyle="round" endcap="round"/>
              <v:formulas/>
              <v:path arrowok="t" o:connecttype="custom" o:connectlocs="0,0;0,1074;49,1456" o:connectangles="0,0,0" textboxrect="0,0,4864,145631"/>
            </v:shape>
            <v:shape id="Shape 7470" o:spid="_x0000_s1119" style="position:absolute;left:9644;top:6286;width:2;height:239;visibility:visible" coordsize="114,239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5UcAA&#10;AADcAAAADwAAAGRycy9kb3ducmV2LnhtbERP32vCMBB+H/g/hBP2NtOOdUg1igjC3tyc6OvZnE21&#10;uZQk1vrfL4PB3u7j+3nz5WBb0ZMPjWMF+SQDQVw53XCtYP+9eZmCCBFZY+uYFDwowHIxeppjqd2d&#10;v6jfxVqkEA4lKjAxdqWUoTJkMUxcR5y4s/MWY4K+ltrjPYXbVr5m2bu02HBqMNjR2lB13d2sgktR&#10;fPrHNpd7im+nytR86PGo1PN4WM1ARBriv/jP/aHT/LyA32fSBXL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u5UcAAAADcAAAADwAAAAAAAAAAAAAAAACYAgAAZHJzL2Rvd25y&#10;ZXYueG1sUEsFBgAAAAAEAAQA9QAAAIUDAAAAAA==&#10;" adj="0,,0" path="m,23927l114,e" filled="f" strokeweight=".3pt">
              <v:stroke joinstyle="round" endcap="round"/>
              <v:formulas/>
              <v:path arrowok="t" o:connecttype="custom" o:connectlocs="0,239;2,0" o:connectangles="0,0" textboxrect="0,0,114,23927"/>
            </v:shape>
            <v:shape id="Shape 7471" o:spid="_x0000_s1120" style="position:absolute;left:8947;top:6453;width:697;height:123;visibility:visible" coordsize="69710,12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wqMEA&#10;AADcAAAADwAAAGRycy9kb3ducmV2LnhtbERPTWvCQBC9C/6HZYTezCYepERXkdBAKYgkFc9DdppN&#10;m50N2a3Gf+8Khd7m8T5nu59sL640+s6xgixJQRA3TnfcKjh/lstXED4ga+wdk4I7edjv5rMt5trd&#10;uKJrHVoRQ9jnqMCEMORS+saQRZ+4gThyX260GCIcW6lHvMVw28tVmq6lxY5jg8GBCkPNT/1rFchw&#10;+T59FJdDtSoLk/Jw7PzbUamXxXTYgAg0hX/xn/tdx/nZGp7PxA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lsKjBAAAA3AAAAA8AAAAAAAAAAAAAAAAAmAIAAGRycy9kb3du&#10;cmV2LnhtbFBLBQYAAAAABAAEAPUAAACGAwAAAAA=&#10;" adj="0,,0" path="m,c12382,4051,65849,12052,65849,12052v2109,318,3849,-1168,3849,-3314l69710,7214e" filled="f" strokeweight=".7pt">
              <v:stroke joinstyle="round" endcap="round"/>
              <v:formulas/>
              <v:path arrowok="t" o:connecttype="custom" o:connectlocs="0,0;658,120;697,87;697,72" o:connectangles="0,0,0,0" textboxrect="0,0,69710,12370"/>
            </v:shape>
            <v:shape id="Shape 7472" o:spid="_x0000_s1121" style="position:absolute;left:5844;top:1932;width:1686;height:1874;visibility:visible" coordsize="168618,187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L0cIA&#10;AADcAAAADwAAAGRycy9kb3ducmV2LnhtbERPS2sCMRC+F/wPYQQvolk92GVrFBUsPSlaRXobNrMP&#10;3EyWJNXtvzeC0Nt8fM+ZLzvTiBs5X1tWMBknIIhzq2suFZy+t6MUhA/IGhvLpOCPPCwXvbc5Ztre&#10;+UC3YyhFDGGfoYIqhDaT0ucVGfRj2xJHrrDOYIjQlVI7vMdw08hpksykwZpjQ4UtbSrKr8dfo8DU&#10;h8tQf57T9S51w6Lw+59iLZUa9LvVB4hAXfgXv9xfOs6fvMP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gvRwgAAANwAAAAPAAAAAAAAAAAAAAAAAJgCAABkcnMvZG93&#10;bnJldi54bWxQSwUGAAAAAAQABAD1AAAAhwMAAAAA&#10;" adj="0,,0" path="m51067,187325c8331,154851,,93853,32461,51092,64935,8331,125882,,168618,32474e" filled="f" strokeweight=".3pt">
              <v:stroke joinstyle="round" endcap="round"/>
              <v:formulas/>
              <v:path arrowok="t" o:connecttype="custom" o:connectlocs="511,1874;325,511;1686,325" o:connectangles="0,0,0" textboxrect="0,0,168618,187325"/>
            </v:shape>
            <v:shape id="Shape 7473" o:spid="_x0000_s1122" style="position:absolute;left:7923;top:4958;width:587;height:885;visibility:visible" coordsize="58687,88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6LMIA&#10;AADcAAAADwAAAGRycy9kb3ducmV2LnhtbESPzWrCQBDH70LfYRmhN92YQ5XoKiK0WCEHNQ8wZKdJ&#10;aHY27G41fXvnIHibYf4fv9nsRterG4XYeTawmGegiGtvO24MVNfP2QpUTMgWe89k4J8i7LZvkw0W&#10;1t/5TLdLapSEcCzQQJvSUGgd65YcxrkfiOX244PDJGtotA14l3DX6zzLPrTDjqWhxYEOLdW/lz8n&#10;Jce9pbz8XlanK6UydF9VucqNeZ+O+zWoRGN6iZ/uoxX8hdDKMzKB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boswgAAANwAAAAPAAAAAAAAAAAAAAAAAJgCAABkcnMvZG93&#10;bnJldi54bWxQSwUGAAAAAAQABAD1AAAAhwMAAAAA&#10;" adj="0,,0" path="m58687,r,88545l,88545,,12230e" filled="f" strokeweight=".3pt">
              <v:stroke joinstyle="round" endcap="round"/>
              <v:formulas/>
              <v:path arrowok="t" o:connecttype="custom" o:connectlocs="587,0;587,885;0,885;0,122" o:connectangles="0,0,0,0" textboxrect="0,0,58687,88545"/>
            </v:shape>
            <v:shape id="Shape 7474" o:spid="_x0000_s1123" style="position:absolute;left:5844;top:2034;width:3556;height:3809;visibility:visible" coordsize="355663,380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0cAA&#10;AADcAAAADwAAAGRycy9kb3ducmV2LnhtbERPTWvCQBC9F/wPyxR6qxtbsGl0FRELHjUKXofsNInN&#10;zsbsqPHfu4LQ2zze50znvWvUhbpQezYwGiagiAtvay4N7Hc/7ymoIMgWG89k4EYB5rPByxQz66+8&#10;pUsupYohHDI0UIm0mdahqMhhGPqWOHK/vnMoEXalth1eY7hr9EeSjLXDmmNDhS0tKyr+8rMz0J5y&#10;PG++UI6H9Nan48+Vlv3KmLfXfjEBJdTLv/jpXts4f/QNj2fiBXp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Jk0cAAAADcAAAADwAAAAAAAAAAAAAAAACYAgAAZHJzL2Rvd25y&#10;ZXYueG1sUEsFBgAAAAAEAAQA9QAAAIUDAAAAAA==&#10;" adj="0,,0" path="m96691,3369c121329,,147250,6036,168618,22273r5728,4356c184404,34287,192481,43545,198653,53743v31242,-3734,63907,4102,90958,24651c344869,120405,355663,199298,313677,254619v-12801,16878,-29070,29540,-47028,37897l266649,380883r-58686,l207963,304149v-24677,-1092,-49264,-9360,-70422,-25438c110515,258163,94196,228762,89433,197647,77953,194434,66865,189125,56794,181480r-5727,-4356c8331,144650,,83652,32461,40891,48698,19510,72053,6737,96691,3369xe" strokeweight=".7pt">
              <v:stroke joinstyle="round" endcap="round"/>
              <v:formulas/>
              <v:path arrowok="t" o:connecttype="custom" o:connectlocs="967,34;1686,223;1743,266;1986,537;2896,784;3136,2546;2666,2925;2666,3809;2079,3809;2079,3042;1375,2787;894,1977;568,1815;511,1771;325,409;967,34" o:connectangles="0,0,0,0,0,0,0,0,0,0,0,0,0,0,0,0" textboxrect="0,0,355663,380883"/>
            </v:shape>
            <v:shape id="Shape 7475" o:spid="_x0000_s1124" style="position:absolute;left:6738;top:2537;width:2662;height:2705;visibility:visible" coordsize="266179,270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YCMIA&#10;AADcAAAADwAAAGRycy9kb3ducmV2LnhtbESPzW7CMBCE75V4B2uReisOHKoqYBCg/l1LeIBNvMSB&#10;eB3ZLknfvnuo1NuuZnbm281u8r26U0xdYAPLRQGKuAm249bAuXp7egGVMrLFPjAZ+KEEu+3sYYOl&#10;DSN/0f2UWyUhnEo04HIeSq1T48hjWoSBWLRLiB6zrLHVNuIo4b7Xq6J41h47lgaHAx0dNbfTtzdQ&#10;v16zj4eP+t2dq7G9HWt9rWpjHufTfg0q05T/zX/Xn1bwV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1gIwgAAANwAAAAPAAAAAAAAAAAAAAAAAJgCAABkcnMvZG93&#10;bnJldi54bWxQSwUGAAAAAAQABAD1AAAAhwMAAAAA&#10;" adj="0,,0" path="m110922,3239c141630,,173571,8001,200127,28169v55257,42011,66052,120904,24066,176225c182220,259702,103353,270497,48057,228486,21311,208140,4966,179146,,148374e" filled="f" strokeweight=".7pt">
              <v:stroke joinstyle="round" endcap="round"/>
              <v:formulas/>
              <v:path arrowok="t" o:connecttype="custom" o:connectlocs="1109,32;2001,282;2242,2044;481,2285;0,1484" o:connectangles="0,0,0,0,0" textboxrect="0,0,266179,270497"/>
            </v:shape>
            <v:shape id="Shape 7476" o:spid="_x0000_s1125" style="position:absolute;left:7832;top:3481;width:714;height:908;visibility:visible" coordsize="71399,90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hsEA&#10;AADcAAAADwAAAGRycy9kb3ducmV2LnhtbERP32vCMBB+H/g/hBP2NpP6oKMapQiDDWFgp+9Hc7bV&#10;5lKTTOt/b4TB3u7j+3nL9WA7cSUfWscasokCQVw503KtYf/z8fYOIkRkg51j0nCnAOvV6GWJuXE3&#10;3tG1jLVIIRxy1NDE2OdShqohi2HieuLEHZ23GBP0tTQebyncdnKq1ExabDk1NNjTpqHqXP5aDduy&#10;KOQhi5eN+mqH8vvk3V3NtX4dD8UCRKQh/ov/3J8mzZ9m8Hw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v6obBAAAA3AAAAA8AAAAAAAAAAAAAAAAAmAIAAGRycy9kb3du&#10;cmV2LnhtbFBLBQYAAAAABAAEAPUAAACGAwAAAAA=&#10;" adj="0,,0" path="m61887,v9512,20434,7696,45326,-6858,64529c41580,82220,20587,90780,,89116e" filled="f" strokeweight=".3pt">
              <v:stroke joinstyle="round" endcap="round"/>
              <v:formulas/>
              <v:path arrowok="t" o:connecttype="custom" o:connectlocs="619,0;550,645;0,891" o:connectangles="0,0,0" textboxrect="0,0,71399,90780"/>
            </v:shape>
            <v:shape id="Shape 7477" o:spid="_x0000_s1126" style="position:absolute;left:6223;top:2152;width:1598;height:1759;visibility:visible" coordsize="159804,1758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tIb8A&#10;AADcAAAADwAAAGRycy9kb3ducmV2LnhtbERPS4vCMBC+C/sfwix409QoZek2FREET8L6uA/N2JZt&#10;JqXJavz3RljwNh/fc8p1tL240eg7xxoW8wwEce1Mx42G82k3+wLhA7LB3jFpeJCHdfUxKbEw7s4/&#10;dDuGRqQQ9gVqaEMYCil93ZJFP3cDceKubrQYEhwbaUa8p3DbS5VlubTYcWpocaBtS/Xv8c9qWG7U&#10;6pCrPMbrIjf7pelkdtlqPf2Mm28QgWJ4i//de5PmKwWvZ9IFsn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hm0hvwAAANwAAAAPAAAAAAAAAAAAAAAAAJgCAABkcnMvZG93bnJl&#10;di54bWxQSwUGAAAAAAQABAD1AAAAhAMAAAAA&#10;" adj="0,,0" path="m10033,40881c35979,6680,84760,,118948,25997v34189,25971,40856,74765,14885,108978c107848,169189,59093,175857,24917,149873,13462,141173,5093,129908,,117487e" filled="f" strokeweight=".3pt">
              <v:stroke joinstyle="round" endcap="round"/>
              <v:formulas/>
              <v:path arrowok="t" o:connecttype="custom" o:connectlocs="100,409;1189,260;1338,1350;249,1499;0,1175" o:connectangles="0,0,0,0,0" textboxrect="0,0,159804,175857"/>
            </v:shape>
            <v:shape id="Shape 7478" o:spid="_x0000_s1127" style="position:absolute;left:6354;top:2257;width:1744;height:1917;visibility:visible" coordsize="174358,191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Rq8QA&#10;AADcAAAADwAAAGRycy9kb3ducmV2LnhtbERPTWvCQBC9C/0PyxR6Ed3YWimpmyCCYOmhVAV7HLLT&#10;ZEl2NmTXGP313YLgbR7vc5b5YBvRU+eNYwWzaQKCuHDacKngsN9M3kD4gKyxcUwKLuQhzx5GS0y1&#10;O/M39btQihjCPkUFVQhtKqUvKrLop64ljtyv6yyGCLtS6g7PMdw28jlJFtKi4dhQYUvriop6d7IK&#10;wnjoN4evj+IzMfr1Z1xf66O5KvX0OKzeQQQawl18c291nP8yh/9n4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EavEAAAA3AAAAA8AAAAAAAAAAAAAAAAAmAIAAGRycy9k&#10;b3ducmV2LnhtbFBLBQYAAAAABAAEAPUAAACJAwAAAAA=&#10;" adj="0,,0" path="m,154851r5728,4356c48463,191694,109436,183362,141884,140602,174358,97841,166014,36843,123279,4356l117551,e" filled="f" strokeweight=".3pt">
              <v:stroke joinstyle="round" endcap="round"/>
              <v:formulas/>
              <v:path arrowok="t" o:connecttype="custom" o:connectlocs="0,1549;57,1592;1419,1406;1233,44;1176,0" o:connectangles="0,0,0,0,0" textboxrect="0,0,174358,191694"/>
            </v:shape>
            <v:shape id="Shape 7479" o:spid="_x0000_s1128" style="position:absolute;left:7928;top:2750;width:531;height:607;visibility:visible" coordsize="53048,60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yhsMA&#10;AADcAAAADwAAAGRycy9kb3ducmV2LnhtbERPS2sCMRC+C/6HMEJvNVtlpWyNUgRr8eYDS2/jZppd&#10;upmETepu++uNUPA2H99z5sveNuJCbagdK3gaZyCIS6drNgqOh/XjM4gQkTU2jknBLwVYLoaDORba&#10;dbyjyz4akUI4FKigitEXUoayIoth7Dxx4r5cazEm2BqpW+xSuG3kJMtm0mLNqaFCT6uKyu/9j1Vg&#10;/s7bPPfmtPGrrdycp6ePz+5NqYdR//oCIlIf7+J/97tO86c53J5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kyhsMAAADcAAAADwAAAAAAAAAAAAAAAACYAgAAZHJzL2Rv&#10;d25yZXYueG1sUEsFBgAAAAAEAAQA9QAAAIgDAAAAAA==&#10;" adj="0,,0" path="m,c16929,18872,30505,38202,37643,49861v3988,6286,6845,10858,15405,9715e" filled="f" strokeweight=".3pt">
              <v:stroke joinstyle="round" endcap="round"/>
              <v:formulas/>
              <v:path arrowok="t" o:connecttype="custom" o:connectlocs="0,0;377,498;531,596" o:connectangles="0,0,0" textboxrect="0,0,53048,60719"/>
            </v:shape>
            <v:shape id="Shape 7480" o:spid="_x0000_s1129" style="position:absolute;left:6924;top:4051;width:728;height:358;visibility:visible" coordsize="72822,357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tT8MA&#10;AADcAAAADwAAAGRycy9kb3ducmV2LnhtbERPTWvCQBC9F/wPywi9NRsVpcSsooJi6alJoeQ2ZMds&#10;2uxsyK6a/vtuodDbPN7n5NvRduJGg28dK5glKQji2umWGwXv5fHpGYQPyBo7x6TgmzxsN5OHHDPt&#10;7vxGtyI0Ioawz1CBCaHPpPS1IYs+cT1x5C5usBgiHBqpB7zHcNvJeZqupMWWY4PBng6G6q/iahVU&#10;+w8j21NTdi+vs+r8uSuW82Wh1ON03K1BBBrDv/jPfdZx/mIF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NtT8MAAADcAAAADwAAAAAAAAAAAAAAAACYAgAAZHJzL2Rv&#10;d25yZXYueG1sUEsFBgAAAAAEAAQA9QAAAIgDAAAAAA==&#10;" adj="0,,0" path="m,c23114,11557,45961,19685,59334,23495v7100,2172,12281,3708,13488,12268e" filled="f" strokeweight=".3pt">
              <v:stroke joinstyle="round" endcap="round"/>
              <v:formulas/>
              <v:path arrowok="t" o:connecttype="custom" o:connectlocs="0,0;593,235;728,358" o:connectangles="0,0,0" textboxrect="0,0,72822,35763"/>
            </v:shape>
            <v:shape id="Shape 7481" o:spid="_x0000_s1130" style="position:absolute;left:3720;top:3996;width:879;height:2161;visibility:visible" coordsize="87871,216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3gMAA&#10;AADcAAAADwAAAGRycy9kb3ducmV2LnhtbERPy6rCMBDdC/5DGMGdpj7QS69RVBBcCdfHwt3QjE21&#10;mZQmav17I1xwN4fznNmisaV4UO0LxwoG/QQEceZ0wbmC42HT+wHhA7LG0jEpeJGHxbzdmmGq3ZP/&#10;6LEPuYgh7FNUYEKoUil9Zsii77uKOHIXV1sMEda51DU+Y7gt5TBJJtJiwbHBYEVrQ9ltf7cKPL52&#10;xUaf6XpfuaXZZqfhbjxQqttplr8gAjXhK/53b3WcP5rC55l4gZ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B3gMAAAADcAAAADwAAAAAAAAAAAAAAAACYAgAAZHJzL2Rvd25y&#10;ZXYueG1sUEsFBgAAAAAEAAQA9QAAAIUDAAAAAA==&#10;" adj="0,,0" path="m36716,l51168,c71450,,87871,48361,87871,108026v,59665,-16421,108026,-36703,108026l36716,216052v-9690,,-18504,-11163,-25070,-29261l,186791,12751,161696r26111,25095l26073,186791v4826,13310,10859,22886,17577,26988l44120,213855c60846,203797,73431,160236,73431,108026,73431,55689,60782,12040,43993,2121r-229,76c37770,5804,32334,13754,27788,24816r11074,l12751,49911,,24816r13335,c19685,9334,27826,,36716,xe" fillcolor="black" stroked="f" strokeweight="0">
              <v:stroke joinstyle="round" endcap="round"/>
              <v:formulas/>
              <v:path arrowok="t" o:connecttype="custom" o:connectlocs="367,0;512,0;879,1081;512,2161;367,2161;116,1868;0,1868;128,1617;389,1868;261,1868;437,2138;441,2139;735,1081;440,21;438,22;278,248;389,248;128,499;0,248;133,248;367,0" o:connectangles="0,0,0,0,0,0,0,0,0,0,0,0,0,0,0,0,0,0,0,0,0" textboxrect="0,0,87871,216052"/>
            </v:shape>
            <v:shape id="Shape 7482" o:spid="_x0000_s1131" style="position:absolute;left:9837;top:5139;width:1038;height:1139;visibility:visible" coordsize="103746,113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xsYA&#10;AADcAAAADwAAAGRycy9kb3ducmV2LnhtbESPT2vCQBDF74LfYRnBi9SNfwht6ipSKHgRNJaCt2l2&#10;TEKzsyG7avz2zqHQ2wzvzXu/WW1616gbdaH2bGA2TUARF97WXBr4On2+vIIKEdli45kMPCjAZj0c&#10;rDCz/s5HuuWxVBLCIUMDVYxtpnUoKnIYpr4lFu3iO4dR1q7UtsO7hLtGz5Mk1Q5rloYKW/qoqPjN&#10;r87AnA+TZbpPvi8/Vj/6/O2sz9fWmPGo376DitTHf/Pf9c4K/kJo5RmZQ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TxsYAAADcAAAADwAAAAAAAAAAAAAAAACYAgAAZHJz&#10;L2Rvd25yZXYueG1sUEsFBgAAAAAEAAQA9QAAAIsDAAAAAA==&#10;" adj="0,,0" path="m85407,1244r16676,13958c103556,16434,103746,18669,102502,20129r-6909,8268c96698,29502,97841,30581,98908,31724v1905,1715,1295,4230,-26,5817l70841,71057v-1486,1777,-4636,3454,-6782,4546c63157,76035,62293,76543,61417,77064v1156,7899,-863,16243,-6388,22860c44691,112268,26314,113906,13970,103556,1638,93218,,74828,10338,62471,15862,55855,23698,52438,31699,52159v343,-952,711,-1892,978,-2858c33376,47003,34468,43612,35954,41821l63995,8306c65316,6731,67704,5690,69710,7277v1308,826,2566,1765,3861,2655l80454,1664c81699,203,83934,,85407,1244xe" strokeweight=".3pt">
              <v:stroke joinstyle="round" endcap="round"/>
              <v:formulas/>
              <v:path arrowok="t" o:connecttype="custom" o:connectlocs="855,12;1021,152;1026,201;956,284;990,317;989,375;709,711;641,756;614,771;551,999;140,1036;103,625;317,522;327,493;360,418;640,83;697,73;736,99;805,17;855,12" o:connectangles="0,0,0,0,0,0,0,0,0,0,0,0,0,0,0,0,0,0,0,0" textboxrect="0,0,103746,113906"/>
            </v:shape>
            <v:shape id="Shape 7483" o:spid="_x0000_s1132" style="position:absolute;left:10521;top:5228;width:292;height:245;visibility:visible" coordsize="29172,24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g8MIA&#10;AADcAAAADwAAAGRycy9kb3ducmV2LnhtbERPyWrDMBC9B/IPYgK9hEZuCiF2I5u4EGhPzUbPgzW1&#10;TKyRsRTb/fuqUOhtHm+dXTHZVgzU+8axgqdVAoK4crrhWsH1cnjcgvABWWPrmBR8k4cin892mGk3&#10;8omGc6hFDGGfoQITQpdJ6StDFv3KdcSR+3K9xRBhX0vd4xjDbSvXSbKRFhuODQY7ejVU3c53q+De&#10;Mb1/jtu0LIc6/TiWJjFLo9TDYtq/gAg0hX/xn/tNx/nPKfw+Ey+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uDwwgAAANwAAAAPAAAAAAAAAAAAAAAAAJgCAABkcnMvZG93&#10;bnJldi54bWxQSwUGAAAAAAQABAD1AAAAhwMAAAAA&#10;" adj="0,,0" path="m29172,24460c24879,19863,20257,15481,15304,11341,10389,7214,5258,3429,,e" filled="f" strokeweight=".3pt">
              <v:stroke joinstyle="round" endcap="round"/>
              <v:formulas/>
              <v:path arrowok="t" o:connecttype="custom" o:connectlocs="292,245;153,114;0,0" o:connectangles="0,0,0" textboxrect="0,0,29172,24460"/>
            </v:shape>
            <v:shape id="Shape 7484" o:spid="_x0000_s1133" style="position:absolute;left:9957;top:5580;width:566;height:580;visibility:visible" coordsize="56642,57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3QMYA&#10;AADcAAAADwAAAGRycy9kb3ducmV2LnhtbESPQUvDQBCF74L/YRnBm92oJUjstsRCwVIotI2eh+yY&#10;BLOzaXZN4r/vHAq9zfDevPfNYjW5Vg3Uh8azgedZAoq49LbhykBx2jy9gQoR2WLrmQz8U4DV8v5u&#10;gZn1Ix9oOMZKSQiHDA3UMXaZ1qGsyWGY+Y5YtB/fO4yy9pW2PY4S7lr9kiSpdtiwNNTY0bqm8vf4&#10;5wxsXgdM93lRfO3adPtx2I7V9zk35vFhyt9BRZrizXy9/rSCPxd8eUYm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93QMYAAADcAAAADwAAAAAAAAAAAAAAAACYAgAAZHJz&#10;L2Rvd25yZXYueG1sUEsFBgAAAAAEAAQA9QAAAIsDAAAAAA==&#10;" adj="0,,0" path="m23800,c22390,1676,21361,4877,20701,7036v-1321,4686,-3632,9169,-6947,13132c11405,22987,8712,25349,5804,27241,3797,28410,2083,29629,1638,32576,,39560,2273,47193,8141,52108v5867,4915,13779,5804,20345,2972c31306,54115,32207,52197,33007,50038v1359,-3213,3188,-6274,5550,-9093c41872,36995,45872,33922,50241,31788v2020,-1029,5004,-2603,6401,-4280e" filled="f" strokeweight=".3pt">
              <v:stroke joinstyle="round" endcap="round"/>
              <v:formulas/>
              <v:path arrowok="t" o:connecttype="custom" o:connectlocs="238,0;207,70;137,202;58,273;16,326;81,522;285,552;330,501;385,410;502,318;566,275" o:connectangles="0,0,0,0,0,0,0,0,0,0,0" textboxrect="0,0,56642,57912"/>
            </v:shape>
            <v:shape id="Shape 7485" o:spid="_x0000_s1134" style="position:absolute;left:9975;top:5682;width:433;height:464;visibility:visible" coordsize="43307,46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mJsQA&#10;AADcAAAADwAAAGRycy9kb3ducmV2LnhtbERPTUvDQBC9C/6HZYRexG5aipXYbbGllZ4sRg8eh+w0&#10;G8zOxuy0Tf69WxC8zeN9zmLV+0adqYt1YAOTcQaKuAy25srA58fu4QlUFGSLTWAyMFCE1fL2ZoG5&#10;DRd+p3MhlUohHHM04ETaXOtYOvIYx6ElTtwxdB4lwa7StsNLCveNnmbZo/ZYc2pw2NLGUfldnLyB&#10;+2I4vs7lUL6tv4bZ9sev5+J6Y0Z3/cszKKFe/sV/7r1N82cTuD6TL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ZibEAAAA3AAAAA8AAAAAAAAAAAAAAAAAmAIAAGRycy9k&#10;b3ducmV2LnhtbFBLBQYAAAAABAAEAPUAAACJAwAAAAA=&#10;" adj="0,,0" path="m16942,46406v-2286,-89,-800,-1854,178,-3048l42075,13551v1232,-1473,1041,-3696,-457,-4940l32817,1232c31344,,29121,191,27902,1677l2946,31483c1981,32664,483,34442,,32207e" filled="f" strokeweight=".3pt">
              <v:stroke joinstyle="round" endcap="round"/>
              <v:formulas/>
              <v:path arrowok="t" o:connecttype="custom" o:connectlocs="169,464;171,434;421,135;416,86;328,12;279,17;29,315;0,322" o:connectangles="0,0,0,0,0,0,0,0" textboxrect="0,0,43307,46406"/>
            </v:shape>
            <v:shape id="Shape 7486" o:spid="_x0000_s1135" style="position:absolute;left:10577;top:5139;width:298;height:281;visibility:visible" coordsize="29807,28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IBcAA&#10;AADcAAAADwAAAGRycy9kb3ducmV2LnhtbERPTYvCMBC9C/6HMMLeNLWISDWKyC7sRcFaPA/N2BSb&#10;SbeJ2t1fvxEEb/N4n7Pa9LYRd+p87VjBdJKAIC6drrlSUJy+xgsQPiBrbByTgl/ysFkPByvMtHvw&#10;ke55qEQMYZ+hAhNCm0npS0MW/cS1xJG7uM5iiLCrpO7wEcNtI9MkmUuLNccGgy3tDJXX/GYV/BRm&#10;K4Ob3w5/7WFP+Xk/Sz+1Uh+jfrsEEagPb/HL/a3j/FkKz2fi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HIBcAAAADcAAAADwAAAAAAAAAAAAAAAACYAgAAZHJzL2Rvd25y&#10;ZXYueG1sUEsFBgAAAAAEAAQA9QAAAIUDAAAAAA==&#10;" adj="0,,0" path="m21895,28130r6667,-8001c29807,18669,29616,16434,28143,15202l11468,1244c9995,,7760,203,6515,1664l,9474e" filled="f" strokeweight=".3pt">
              <v:stroke joinstyle="round" endcap="round"/>
              <v:formulas/>
              <v:path arrowok="t" o:connecttype="custom" o:connectlocs="219,281;286,201;281,152;115,12;65,17;0,95" o:connectangles="0,0,0,0,0,0" textboxrect="0,0,29807,28130"/>
            </v:shape>
            <v:shape id="Shape 7487" o:spid="_x0000_s1136" style="position:absolute;left:10453;top:5258;width:342;height:286;visibility:visible" coordsize="34239,28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9kMIA&#10;AADcAAAADwAAAGRycy9kb3ducmV2LnhtbERP3WrCMBS+H/gO4QjezdQ5XNc1FRkI3kyo2wMcmrO2&#10;mpzUJmp8+2Uw2N35+H5PuY7WiCuNvnesYDHPQBA3TvfcKvj63D7mIHxA1mgck4I7eVhXk4cSC+1u&#10;XNP1EFqRQtgXqKALYSik9E1HFv3cDcSJ+3ajxZDg2Eo94i2FWyOfsmwlLfacGjoc6L2j5nS4WAXm&#10;HF3dx73JXz/0qm42+ctxnys1m8bNG4hAMfyL/9w7neY/L+H3mXS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r2QwgAAANwAAAAPAAAAAAAAAAAAAAAAAJgCAABkcnMvZG93&#10;bnJldi54bWxQSwUGAAAAAAQABAD1AAAAhwMAAAAA&#10;" adj="0,,0" path="m,l34239,28677e" filled="f" strokeweight=".3pt">
              <v:stroke joinstyle="round" endcap="round"/>
              <v:formulas/>
              <v:path arrowok="t" o:connecttype="custom" o:connectlocs="0,0;342,286" o:connectangles="0,0" textboxrect="0,0,34239,28677"/>
            </v:shape>
            <v:shape id="Shape 7488" o:spid="_x0000_s1137" style="position:absolute;left:10396;top:5325;width:342;height:287;visibility:visible" coordsize="34239,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1vbwA&#10;AADcAAAADwAAAGRycy9kb3ducmV2LnhtbERPSwrCMBDdC94hjODOpoqKVKOIILj1By6HZmyrzaQk&#10;UevtjSC4m8f7zmLVmlo8yfnKsoJhkoIgzq2uuFBwOm4HMxA+IGusLZOCN3lYLbudBWbavnhPz0Mo&#10;RAxhn6GCMoQmk9LnJRn0iW2II3e1zmCI0BVSO3zFcFPLUZpOpcGKY0OJDW1Kyu+Hh1FQeazl9FZM&#10;RkcndZi0u+35elGq32vXcxCB2vAX/9w7HeePx/B9Jl4gl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QTW9vAAAANwAAAAPAAAAAAAAAAAAAAAAAJgCAABkcnMvZG93bnJldi54&#10;bWxQSwUGAAAAAAQABAD1AAAAgQMAAAAA&#10;" adj="0,,0" path="m,l34239,28689e" filled="f" strokeweight=".3pt">
              <v:stroke joinstyle="round" endcap="round"/>
              <v:formulas/>
              <v:path arrowok="t" o:connecttype="custom" o:connectlocs="0,0;342,287" o:connectangles="0,0" textboxrect="0,0,34239,28689"/>
            </v:shape>
            <v:shape id="Shape 7489" o:spid="_x0000_s1138" style="position:absolute;left:10339;top:5393;width:343;height:287;visibility:visible" coordsize="34252,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XYsIA&#10;AADcAAAADwAAAGRycy9kb3ducmV2LnhtbERPTYvCMBC9C/sfwix401RxZalNRRYE0cNiFfY6NmNb&#10;bCbdJmr11xtB8DaP9znJvDO1uFDrKssKRsMIBHFudcWFgv1uOfgG4TyyxtoyKbiRg3n60Usw1vbK&#10;W7pkvhAhhF2MCkrvm1hKl5dk0A1tQxy4o20N+gDbQuoWryHc1HIcRVNpsOLQUGJDPyXlp+xsFOjl&#10;X3bY/Lr8/347aLvuFitzL5Tqf3aLGQhPnX+LX+6VDvMnX/B8Jlw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FdiwgAAANwAAAAPAAAAAAAAAAAAAAAAAJgCAABkcnMvZG93&#10;bnJldi54bWxQSwUGAAAAAAQABAD1AAAAhwMAAAAA&#10;" adj="0,,0" path="m,l34252,28689e" filled="f" strokeweight=".3pt">
              <v:stroke joinstyle="round" endcap="round"/>
              <v:formulas/>
              <v:path arrowok="t" o:connecttype="custom" o:connectlocs="0,0;343,287" o:connectangles="0,0" textboxrect="0,0,34252,28689"/>
            </v:shape>
            <v:shape id="Shape 7490" o:spid="_x0000_s1139" style="position:absolute;left:10283;top:5460;width:342;height:287;visibility:visible" coordsize="34239,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OUbwA&#10;AADcAAAADwAAAGRycy9kb3ducmV2LnhtbERPSwrCMBDdC94hjOBOU0WLVKOIILj1By6HZmyrzaQk&#10;UevtjSC4m8f7zmLVmlo8yfnKsoLRMAFBnFtdcaHgdNwOZiB8QNZYWyYFb/KwWnY7C8y0ffGenodQ&#10;iBjCPkMFZQhNJqXPSzLoh7YhjtzVOoMhQldI7fAVw00tx0mSSoMVx4YSG9qUlN8PD6Og8ljL9FZM&#10;x0cndZi2u+35elGq32vXcxCB2vAX/9w7HedPUvg+Ey+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3w5RvAAAANwAAAAPAAAAAAAAAAAAAAAAAJgCAABkcnMvZG93bnJldi54&#10;bWxQSwUGAAAAAAQABAD1AAAAgQMAAAAA&#10;" adj="0,,0" path="m,l34239,28689e" filled="f" strokeweight=".3pt">
              <v:stroke joinstyle="round" endcap="round"/>
              <v:formulas/>
              <v:path arrowok="t" o:connecttype="custom" o:connectlocs="0,0;342,287" o:connectangles="0,0" textboxrect="0,0,34239,28689"/>
            </v:shape>
            <v:shape id="Shape 7491" o:spid="_x0000_s1140" style="position:absolute;left:10226;top:5528;width:343;height:287;visibility:visible" coordsize="34239,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ryrwA&#10;AADcAAAADwAAAGRycy9kb3ducmV2LnhtbERPyQrCMBC9C/5DGMGbpoob1SgiCF7dwOPQjG21mZQk&#10;av17Iwje5vHWWawaU4knOV9aVjDoJyCIM6tLzhWcjtveDIQPyBory6TgTR5Wy3Zrgam2L97T8xBy&#10;EUPYp6igCKFOpfRZQQZ939bEkbtaZzBE6HKpHb5iuKnkMEkm0mDJsaHAmjYFZffDwygoPVZycsvH&#10;w6OTOoyb3fZ8vSjV7TTrOYhATfiLf+6djvNHU/g+Ey+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k6vKvAAAANwAAAAPAAAAAAAAAAAAAAAAAJgCAABkcnMvZG93bnJldi54&#10;bWxQSwUGAAAAAAQABAD1AAAAgQMAAAAA&#10;" adj="0,,0" path="m,l34239,28689e" filled="f" strokeweight=".3pt">
              <v:stroke joinstyle="round" endcap="round"/>
              <v:formulas/>
              <v:path arrowok="t" o:connecttype="custom" o:connectlocs="0,0;343,287" o:connectangles="0,0" textboxrect="0,0,34239,28689"/>
            </v:shape>
            <v:shape id="Shape 7492" o:spid="_x0000_s1141" style="position:absolute;left:2910;top:5012;width:1;height:127;visibility:visible" coordsize="25,12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Qz8UA&#10;AADcAAAADwAAAGRycy9kb3ducmV2LnhtbESPQWvDMAyF74P9B6PBbquzMro1rVtGR2AUdlgXKL2J&#10;WI1DYznEXpL+++lQ2E3iPb33ab2dfKsG6mMT2MDzLANFXAXbcG2g/Cme3kDFhGyxDUwGrhRhu7m/&#10;W2Nuw8jfNBxSrSSEY44GXEpdrnWsHHmMs9ARi3YOvccka19r2+Mo4b7V8yxbaI8NS4PDjnaOqsvh&#10;1xvwX8ePRbIu+P04FNfiVC6L19KYx4fpfQUq0ZT+zbfrTyv4L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VDPxQAAANwAAAAPAAAAAAAAAAAAAAAAAJgCAABkcnMv&#10;ZG93bnJldi54bWxQSwUGAAAAAAQABAD1AAAAigMAAAAA&#10;" adj="0,,0" path="m25,l,12649e" filled="f" strokeweight=".3pt">
              <v:stroke joinstyle="round" endcap="round"/>
              <v:formulas/>
              <v:path arrowok="t" o:connecttype="custom" o:connectlocs="1,0;0,127" o:connectangles="0,0" textboxrect="0,0,25,12649"/>
            </v:shape>
            <v:shape id="Shape 7493" o:spid="_x0000_s1142" style="position:absolute;left:2401;top:4845;width:510;height:169;visibility:visible" coordsize="51003,16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esIA&#10;AADcAAAADwAAAGRycy9kb3ducmV2LnhtbERPzYrCMBC+C/sOYYS9yJruKqLVKCpUvKl1H2BoxrbY&#10;TEoT2+7bbwTB23x8v7Pa9KYSLTWutKzgexyBIM6sLjlX8HtNvuYgnEfWWFkmBX/kYLP+GKww1rbj&#10;C7Wpz0UIYRejgsL7OpbSZQUZdGNbEwfuZhuDPsAml7rBLoSbSv5E0UwaLDk0FFjTvqDsnj6MAttm&#10;o8OtO10e2+n5PGonyWyXJkp9DvvtEoSn3r/FL/dRh/nTBTyfC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p6wgAAANwAAAAPAAAAAAAAAAAAAAAAAJgCAABkcnMvZG93&#10;bnJldi54bWxQSwUGAAAAAAQABAD1AAAAhwMAAAAA&#10;" adj="0,,0" path="m,c9881,6045,41085,16904,51003,16726e" filled="f" strokeweight=".3pt">
              <v:stroke joinstyle="round" endcap="round"/>
              <v:formulas/>
              <v:path arrowok="t" o:connecttype="custom" o:connectlocs="0,0;510,167" o:connectangles="0,0" textboxrect="0,0,51003,16904"/>
            </v:shape>
            <v:shape id="Shape 7494" o:spid="_x0000_s1143" style="position:absolute;left:2401;top:5156;width:509;height:164;visibility:visible" coordsize="50978,16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kscA&#10;AADcAAAADwAAAGRycy9kb3ducmV2LnhtbESPQWvCQBCF7wX/wzJCb3VTpbWmrhICgdIebKOX3sbs&#10;NAnNzobsqvHfdw5CbzO8N+99s96OrlNnGkLr2cDjLAFFXHnbcm3gsC8eXkCFiGyx80wGrhRgu5nc&#10;rTG1/sJfdC5jrSSEQ4oGmhj7VOtQNeQwzHxPLNqPHxxGWYda2wEvEu46PU+SZ+2wZWlosKe8oeq3&#10;PDkD2eK92GXd4Tu3H9Xp+FnmxWp5NeZ+OmavoCKN8d98u36zgv8k+PKMT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0pLHAAAA3AAAAA8AAAAAAAAAAAAAAAAAmAIAAGRy&#10;cy9kb3ducmV2LnhtbFBLBQYAAAAABAAEAPUAAACMAwAAAAA=&#10;" adj="0,,0" path="m,16421c9881,10401,41059,,50978,203e" filled="f" strokeweight=".3pt">
              <v:stroke joinstyle="round" endcap="round"/>
              <v:formulas/>
              <v:path arrowok="t" o:connecttype="custom" o:connectlocs="0,164;509,2" o:connectangles="0,0" textboxrect="0,0,50978,16421"/>
            </v:shape>
            <v:shape id="Shape 7495" o:spid="_x0000_s1144" style="position:absolute;left:1720;top:4845;width:681;height:479;visibility:visible" coordsize="68072,47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u68IA&#10;AADcAAAADwAAAGRycy9kb3ducmV2LnhtbERPS4vCMBC+C/sfwix4EU274INqlNVF8OhjYa9DM7bF&#10;ZtJtUlv99UYQvM3H95zFqjOluFLtCssK4lEEgji1uuBMwe9pO5yBcB5ZY2mZFNzIwWr50Vtgom3L&#10;B7oefSZCCLsEFeTeV4mULs3JoBvZijhwZ1sb9AHWmdQ1tiHclPIriibSYMGhIceKNjmll2NjFNz/&#10;Zz+H9X7axMbvp9y0g8lfOVCq/9l9z0F46vxb/HLvdJg/juH5TL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a7rwgAAANwAAAAPAAAAAAAAAAAAAAAAAJgCAABkcnMvZG93&#10;bnJldi54bWxQSwUGAAAAAAQABAD1AAAAhwMAAAAA&#10;" adj="0,,0" path="m68072,47523l38,47892,,406,68072,e" filled="f" strokeweight=".3pt">
              <v:stroke joinstyle="round" endcap="round"/>
              <v:formulas/>
              <v:path arrowok="t" o:connecttype="custom" o:connectlocs="681,475;0,479;0,4;681,0" o:connectangles="0,0,0,0" textboxrect="0,0,68072,47892"/>
            </v:shape>
            <v:shape id="Shape 7496" o:spid="_x0000_s1145" style="position:absolute;left:5899;top:4918;width:183;height:58;visibility:visible" coordsize="18351,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tYsMA&#10;AADcAAAADwAAAGRycy9kb3ducmV2LnhtbERPS2sCMRC+F/ofwhS81ayCD7ZGaS0VRS9ue/E2JtPd&#10;xc1kSaKu/94Ihd7m43vObNHZRlzIh9qxgkE/A0Gsnam5VPDz/fU6BREissHGMSm4UYDF/Plphrlx&#10;V97TpYilSCEcclRQxdjmUgZdkcXQdy1x4n6dtxgT9KU0Hq8p3DZymGVjabHm1FBhS8uK9Kk4WwW7&#10;w3G52nYnqT/GE38s9Gb1OTgo1Xvp3t9AROriv/jPvTZp/mgIj2fS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CtYsMAAADcAAAADwAAAAAAAAAAAAAAAACYAgAAZHJzL2Rv&#10;d25yZXYueG1sUEsFBgAAAAAEAAQA9QAAAIgDAAAAAA==&#10;" adj="0,,0" path="m,c2603,3163,9461,5499,18351,5779e" filled="f" strokeweight=".3pt">
              <v:stroke joinstyle="round" endcap="round"/>
              <v:formulas/>
              <v:path arrowok="t" o:connecttype="custom" o:connectlocs="0,0;183,58" o:connectangles="0,0" textboxrect="0,0,18351,5779"/>
            </v:shape>
            <v:shape id="Shape 7497" o:spid="_x0000_s1146" style="position:absolute;left:6082;top:4976;width:256;height:0;visibility:visible" coordsize="25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L+8YA&#10;AADcAAAADwAAAGRycy9kb3ducmV2LnhtbESPzWrDMBCE74W+g9hCLyWRUxOTupZDKTWEQg75ufS2&#10;WBvb1FoZS7WdPH0UKOS2y8zON5utJ9OKgXrXWFawmEcgiEurG64UHA/FbAXCeWSNrWVScCYH6/zx&#10;IcNU25F3NOx9JUIIuxQV1N53qZSurMmgm9uOOGgn2xv0Ye0rqXscQ7hp5WsUJdJgw4FQY0efNZW/&#10;+z9z456S7vKz1fz99fKmmxgXuyJR6vlp+ngH4Wnyd/P/9UaH+ssYbs+ECW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L+8YAAADcAAAADwAAAAAAAAAAAAAAAACYAgAAZHJz&#10;L2Rvd25yZXYueG1sUEsFBgAAAAAEAAQA9QAAAIsDAAAAAA==&#10;" adj="0,,0" path="m25578,l,e" filled="f" strokeweight=".3pt">
              <v:stroke joinstyle="round" endcap="round"/>
              <v:formulas/>
              <v:path arrowok="t" o:connecttype="custom" o:connectlocs="256,0;0,0" o:connectangles="0,0" textboxrect="0,0,25578,0"/>
            </v:shape>
            <v:shape id="Shape 7498" o:spid="_x0000_s1147" style="position:absolute;left:6080;top:5191;width:258;height:0;visibility:visible" coordsize="258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K1sMA&#10;AADcAAAADwAAAGRycy9kb3ducmV2LnhtbERPS2vCQBC+F/wPywje6kZtRaKriKXYixQfB49jdkyi&#10;2dmQXbPx33cLhd7m43vOYtWZSrTUuNKygtEwAUGcWV1yruB0/HydgXAeWWNlmRQ8ycFq2XtZYKpt&#10;4D21B5+LGMIuRQWF93UqpcsKMuiGtiaO3NU2Bn2ETS51gyGGm0qOk2QqDZYcGwqsaVNQdj88jILv&#10;y3h0uYX2vAvh+THpdtvHZM1KDfrdeg7CU+f/xX/uLx3nv7/B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jK1sMAAADcAAAADwAAAAAAAAAAAAAAAACYAgAAZHJzL2Rv&#10;d25yZXYueG1sUEsFBgAAAAAEAAQA9QAAAIgDAAAAAA==&#10;" adj="0,,0" path="m25832,l,e" filled="f" strokeweight=".3pt">
              <v:stroke joinstyle="round" endcap="round"/>
              <v:formulas/>
              <v:path arrowok="t" o:connecttype="custom" o:connectlocs="258,0;0,0" o:connectangles="0,0" textboxrect="0,0,25832,0"/>
            </v:shape>
            <v:shape id="Shape 7499" o:spid="_x0000_s1148" style="position:absolute;left:5899;top:5191;width:183;height:58;visibility:visible" coordsize="18351,5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K8EA&#10;AADcAAAADwAAAGRycy9kb3ducmV2LnhtbERPS2rDMBDdB3oHMYXuYtnGLsWNEkIhEMiiNM0BptZU&#10;NrFGrqTE7u2rQiC7ebzvrDazHcSVfOgdKyiyHARx63TPRsHpc7d8AREissbBMSn4pQCb9cNihY12&#10;E3/Q9RiNSCEcGlTQxTg2Uoa2I4shcyNx4r6dtxgT9EZqj1MKt4Ms8/xZWuw5NXQ40ltH7fl4sQpq&#10;6xnfDV1M+VMNXy0X1cHvlHp6nLevICLN8S6+ufc6za9r+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i5yvBAAAA3AAAAA8AAAAAAAAAAAAAAAAAmAIAAGRycy9kb3du&#10;cmV2LnhtbFBLBQYAAAAABAAEAPUAAACGAwAAAAA=&#10;" adj="0,,0" path="m,5766c2603,2603,9461,279,18351,e" filled="f" strokeweight=".3pt">
              <v:stroke joinstyle="round" endcap="round"/>
              <v:formulas/>
              <v:path arrowok="t" o:connecttype="custom" o:connectlocs="0,58;183,0" o:connectangles="0,0" textboxrect="0,0,18351,5766"/>
            </v:shape>
            <v:shape id="Shape 7500" o:spid="_x0000_s1149" style="position:absolute;left:5896;top:4916;width:17;height:25;visibility:visible" coordsize="1689,2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5H8QA&#10;AADcAAAADwAAAGRycy9kb3ducmV2LnhtbERPS2vCQBC+F/oflin0UnRTwVSimyAtLXoQ3/cxOyah&#10;2dk0u8b033cFobf5+J4zy3pTi45aV1lW8DqMQBDnVldcKDjsPwcTEM4ja6wtk4JfcpCljw8zTLS9&#10;8pa6nS9ECGGXoILS+yaR0uUlGXRD2xAH7mxbgz7AtpC6xWsIN7UcRVEsDVYcGkps6L2k/Ht3MQpe&#10;Fm+beD0ZbX6Oy/kq//haL09Np9TzUz+fgvDU+3/x3b3QYf44hts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uR/EAAAA3AAAAA8AAAAAAAAAAAAAAAAAmAIAAGRycy9k&#10;b3ducmV2LnhtbFBLBQYAAAAABAAEAPUAAACJAwAAAAA=&#10;" adj="0,,0" path="m,c838,648,1397,1524,1689,2502e" filled="f" strokeweight=".3pt">
              <v:stroke joinstyle="round" endcap="round"/>
              <v:formulas/>
              <v:path arrowok="t" o:connecttype="custom" o:connectlocs="0,0;17,25" o:connectangles="0,0" textboxrect="0,0,1689,2502"/>
            </v:shape>
            <v:shape id="Shape 7501" o:spid="_x0000_s1150" style="position:absolute;left:4326;top:4906;width:406;height:353;visibility:visible" coordsize="40627,35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8YsEA&#10;AADcAAAADwAAAGRycy9kb3ducmV2LnhtbERP22oCMRB9L/gPYYS+1WyFetkaRRRpC0XYtR8wbMbN&#10;0s1kSaKmf98Ihb7N4VxntUm2F1fyoXOs4HlSgCBunO64VfB1OjwtQISIrLF3TAp+KMBmPXpYYand&#10;jSu61rEVOYRDiQpMjEMpZWgMWQwTNxBn7uy8xZihb6X2eMvhtpfTophJix3nBoMD7Qw13/XFKvD7&#10;av5xXFbc1J/n9NaSSWmRlHocp+0riEgp/ov/3O86z3+Zw/2Zf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GLBAAAA3AAAAA8AAAAAAAAAAAAAAAAAmAIAAGRycy9kb3du&#10;cmV2LnhtbFBLBQYAAAAABAAEAPUAAACGAwAAAAA=&#10;" adj="0,,0" path="m635,l40627,r-635,35319l,35319,635,xe" stroked="f" strokeweight="0">
              <v:stroke joinstyle="round" endcap="round"/>
              <v:formulas/>
              <v:path arrowok="t" o:connecttype="custom" o:connectlocs="6,0;406,0;400,353;0,353;6,0" o:connectangles="0,0,0,0,0" textboxrect="0,0,40627,35319"/>
            </v:shape>
            <v:shape id="Shape 7502" o:spid="_x0000_s1151" style="position:absolute;left:5880;top:5012;width:34;height:146;visibility:visible" coordsize="3365,1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2McQA&#10;AADcAAAADwAAAGRycy9kb3ducmV2LnhtbESPQW/CMAyF75P2HyJP2m2kG+pAhYDGEBKnabD9AKsx&#10;TUTjVE2Ajl+PD0i72XrP732eL4fQqjP1yUc28DoqQBHX0XpuDPz+bF6moFJGtthGJgN/lGC5eHyY&#10;Y2XjhXd03udGSQinCg24nLtK61Q7CphGsSMW7RD7gFnWvtG2x4uEh1a/FcW7DuhZGhx29OmoPu5P&#10;wcB0s7rW/gvLMFm3Y18e3an7Xhnz/DR8zEBlGvK/+X69tYJfCq08IxP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tjHEAAAA3AAAAA8AAAAAAAAAAAAAAAAAmAIAAGRycy9k&#10;b3ducmV2LnhtbFBLBQYAAAAABAAEAPUAAACJAwAAAAA=&#10;" adj="0,,0" path="m152,c3365,3201,1753,12840,,14580e" filled="f" strokeweight=".3pt">
              <v:stroke joinstyle="round" endcap="round"/>
              <v:formulas/>
              <v:path arrowok="t" o:connecttype="custom" o:connectlocs="2,0;0,146" o:connectangles="0,0" textboxrect="0,0,3365,14580"/>
            </v:shape>
            <v:shape id="Shape 7503" o:spid="_x0000_s1152" style="position:absolute;left:1847;top:4844;width:0;height:463;visibility:visible" coordsize="0,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Xd8IA&#10;AADcAAAADwAAAGRycy9kb3ducmV2LnhtbERPS4vCMBC+C/sfwizsRTRx0aLVKKugLOjFx8Xb0Ixt&#10;2WZSmqj135sFwdt8fM+ZLVpbiRs1vnSsYdBXIIgzZ0rONZyO694YhA/IBivHpOFBHhbzj84MU+Pu&#10;vKfbIeQihrBPUUMRQp1K6bOCLPq+q4kjd3GNxRBhk0vT4D2G20p+K5VIiyXHhgJrWhWU/R2uVsOw&#10;Ow618pfNSp2Pu6G3yXK7RK2/PtufKYhAbXiLX+5fE+ePJvD/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Zd3wgAAANwAAAAPAAAAAAAAAAAAAAAAAJgCAABkcnMvZG93&#10;bnJldi54bWxQSwUGAAAAAAQABAD1AAAAhwMAAAAA&#10;" adj="0,,0" path="m,l,46304e" filled="f" strokeweight=".3pt">
              <v:stroke joinstyle="round" endcap="round"/>
              <v:formulas/>
              <v:path arrowok="t" o:connecttype="custom" o:connectlocs="0,0;0,463" o:connectangles="0,0" textboxrect="0,0,0,46304"/>
            </v:shape>
            <v:shape id="Shape 7504" o:spid="_x0000_s1153" style="position:absolute;left:9998;top:4647;width:102;height:231;visibility:visible" coordsize="10211,23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uLsMA&#10;AADcAAAADwAAAGRycy9kb3ducmV2LnhtbESPTWsCMRCG70L/Q5hCb5pUwyJbo5Si4rVWCr0Nm+nu&#10;1s1k2URd/33nUOhthnk/nlltxtCpKw2pjezgeWZAEVfRt1w7OH3spktQKSN77CKTgzsl2KwfJiss&#10;fbzxO12PuVYSwqlEB03Ofal1qhoKmGaxJ5bbdxwCZlmHWvsBbxIeOj03ptABW5aGBnt6a6g6Hy9B&#10;en+2n4W5+7P5OvT7hbV22Vnr3NPj+PoCKtOY/8V/7oMX/ELw5Rm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fuLsMAAADcAAAADwAAAAAAAAAAAAAAAACYAgAAZHJzL2Rv&#10;d25yZXYueG1sUEsFBgAAAAAEAAQA9QAAAIgDAAAAAA==&#10;" adj="0,,0" path="m10211,3404r,19672l,23076,,3404,4864,r5347,3404xe" filled="f" strokeweight=".3pt">
              <v:stroke joinstyle="round" endcap="round"/>
              <v:formulas/>
              <v:path arrowok="t" o:connecttype="custom" o:connectlocs="102,34;102,231;0,231;0,34;49,0;102,34" o:connectangles="0,0,0,0,0,0" textboxrect="0,0,10211,23076"/>
            </v:shape>
            <v:shape id="Shape 7505" o:spid="_x0000_s1154" style="position:absolute;left:9998;top:4711;width:101;height:43;visibility:visible" coordsize="10147,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UKL8A&#10;AADcAAAADwAAAGRycy9kb3ducmV2LnhtbERPS4vCMBC+L/gfwgheFk1UEKlG0QXBg5f1dR6bsS02&#10;k9Bktf77jSB4m4/vOfNla2txpyZUjjUMBwoEce5MxYWG42HTn4IIEdlg7Zg0PCnActH5mmNm3IN/&#10;6b6PhUghHDLUUMboMylDXpLFMHCeOHFX11iMCTaFNA0+Urit5UipibRYcWoo0dNPSflt/2c1fHvV&#10;KjeOlzU64y+r8fRUnHda97rtagYiUhs/4rd7a9L8yRBez6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AhQovwAAANwAAAAPAAAAAAAAAAAAAAAAAJgCAABkcnMvZG93bnJl&#10;di54bWxQSwUGAAAAAAQABAD1AAAAhAMAAAAA&#10;" adj="0,,0" path="m,4216l10147,e" filled="f" strokeweight=".3pt">
              <v:stroke joinstyle="round" endcap="round"/>
              <v:formulas/>
              <v:path arrowok="t" o:connecttype="custom" o:connectlocs="0,43;101,0" o:connectangles="0,0" textboxrect="0,0,10147,4216"/>
            </v:shape>
            <v:shape id="Shape 7506" o:spid="_x0000_s1155" style="position:absolute;left:10002;top:4786;width:96;height:40;visibility:visible" coordsize="9665,40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DycEA&#10;AADcAAAADwAAAGRycy9kb3ducmV2LnhtbERPS2sCMRC+C/6HMEJvmnUFK1uj+KDQW1H34m3YTDfb&#10;biZLEt313zcFobf5+J6z3g62FXfyoXGsYD7LQBBXTjdcKygv79MViBCRNbaOScGDAmw349EaC+16&#10;PtH9HGuRQjgUqMDE2BVShsqQxTBzHXHivpy3GBP0tdQe+xRuW5ln2VJabDg1GOzoYKj6Od+sghvv&#10;y8/2YfLd8epdKL/rxeuiV+plMuzeQEQa4r/46f7Qaf4yh79n0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sw8nBAAAA3AAAAA8AAAAAAAAAAAAAAAAAmAIAAGRycy9kb3du&#10;cmV2LnhtbFBLBQYAAAAABAAEAPUAAACGAwAAAAA=&#10;" adj="0,,0" path="m,4013l9665,e" filled="f" strokeweight=".3pt">
              <v:stroke joinstyle="round" endcap="round"/>
              <v:formulas/>
              <v:path arrowok="t" o:connecttype="custom" o:connectlocs="0,40;96,0" o:connectangles="0,0" textboxrect="0,0,9665,4013"/>
            </v:shape>
            <v:shape id="Shape 7507" o:spid="_x0000_s1156" style="position:absolute;left:8963;top:5435;width:102;height:231;visibility:visible" coordsize="10211,23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FHMIA&#10;AADcAAAADwAAAGRycy9kb3ducmV2LnhtbERPTYvCMBC9C/6HMAveNF1dpHSNIoLUwwpaPbi3oRnb&#10;YjMpTbTdf28WBG/zeJ+zWPWmFg9qXWVZweckAkGcW11xoeB82o5jEM4ja6wtk4I/crBaDgcLTLTt&#10;+EiPzBcihLBLUEHpfZNI6fKSDLqJbYgDd7WtQR9gW0jdYhfCTS2nUTSXBisODSU2tCkpv2V3o2Dv&#10;8nUa/96+LvH154BVnXYFp0qNPvr1NwhPvX+LX+6dDvPnM/h/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wUcwgAAANwAAAAPAAAAAAAAAAAAAAAAAJgCAABkcnMvZG93&#10;bnJldi54bWxQSwUGAAAAAAQABAD1AAAAhwMAAAAA&#10;" adj="0,,0" path="m10211,3416r,19685l,23101,,3416,4851,r5360,3416xe" filled="f" strokeweight=".3pt">
              <v:stroke joinstyle="round" endcap="round"/>
              <v:formulas/>
              <v:path arrowok="t" o:connecttype="custom" o:connectlocs="102,34;102,231;0,231;0,34;48,0;102,34" o:connectangles="0,0,0,0,0,0" textboxrect="0,0,10211,23101"/>
            </v:shape>
            <v:shape id="Shape 7508" o:spid="_x0000_s1157" style="position:absolute;left:8963;top:5499;width:102;height:42;visibility:visible" coordsize="10135,42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6DQcQA&#10;AADcAAAADwAAAGRycy9kb3ducmV2LnhtbESPzWrDMBCE74G+g9hCLyGWU0JonSihNARCbrVTel2k&#10;rW1qrYwl/719VCj0tsvMzje7P062EQN1vnasYJ2kIIi1MzWXCm7FefUCwgdkg41jUjCTh+PhYbHH&#10;zLiRP2jIQyliCPsMFVQhtJmUXldk0SeuJY7at+sshrh2pTQdjjHcNvI5TbfSYs2RUGFL7xXpn7y3&#10;EXJafvr6qy/0qx6v40nPad/nSj09Tm87EIGm8G/+u76YWH+7gd9n4gTy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g0HEAAAA3AAAAA8AAAAAAAAAAAAAAAAAmAIAAGRycy9k&#10;b3ducmV2LnhtbFBLBQYAAAAABAAEAPUAAACJAwAAAAA=&#10;" adj="0,,0" path="m,4242l10135,e" filled="f" strokeweight=".3pt">
              <v:stroke joinstyle="round" endcap="round"/>
              <v:formulas/>
              <v:path arrowok="t" o:connecttype="custom" o:connectlocs="0,42;102,0" o:connectangles="0,0" textboxrect="0,0,10135,4242"/>
            </v:shape>
            <v:shape id="Shape 7509" o:spid="_x0000_s1158" style="position:absolute;left:8967;top:5574;width:96;height:40;visibility:visible" coordsize="9652,4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bG8IA&#10;AADcAAAADwAAAGRycy9kb3ducmV2LnhtbERPTWsCMRC9C/0PYQq9iGYtVGU1igiCPXhw9eBx2Iy7&#10;224mMYm6/feNIHibx/uc+bIzrbiRD41lBaNhBoK4tLrhSsHxsBlMQYSIrLG1TAr+KMBy8dabY67t&#10;nfd0K2IlUgiHHBXUMbpcylDWZDAMrSNO3Nl6gzFBX0nt8Z7CTSs/s2wsDTacGmp0tK6p/C2uRsHO&#10;dN9ZsXJ+d56Y0/bSP7jL8Uepj/duNQMRqYsv8dO91Wn++Asez6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psbwgAAANwAAAAPAAAAAAAAAAAAAAAAAJgCAABkcnMvZG93&#10;bnJldi54bWxQSwUGAAAAAAQABAD1AAAAhwMAAAAA&#10;" adj="0,,0" path="m,4026l9652,e" filled="f" strokeweight=".3pt">
              <v:stroke joinstyle="round" endcap="round"/>
              <v:formulas/>
              <v:path arrowok="t" o:connecttype="custom" o:connectlocs="0,40;96,0" o:connectangles="0,0" textboxrect="0,0,9652,4026"/>
            </v:shape>
            <v:shape id="Shape 7510" o:spid="_x0000_s1159" style="position:absolute;left:10165;top:4652;width:181;height:239;visibility:visible" coordsize="18161,23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7ysUA&#10;AADcAAAADwAAAGRycy9kb3ducmV2LnhtbERP22rCQBB9F/oPywi+6cYioaauIkJJ2oLgBaRv0+w0&#10;CWZn0+wmpn/fLRR8m8O5zmozmFr01LrKsoL5LAJBnFtdcaHgfHqZPoFwHlljbZkU/JCDzfphtMJE&#10;2xsfqD/6QoQQdgkqKL1vEildXpJBN7MNceC+bGvQB9gWUrd4C+Gmlo9RFEuDFYeGEhvalZRfj51R&#10;sPfvr5+Lt0s0LHfZpf5Ouyb92Cs1GQ/bZxCeBn8X/7szHebHMfw9Ey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3vKxQAAANwAAAAPAAAAAAAAAAAAAAAAAJgCAABkcnMv&#10;ZG93bnJldi54bWxQSwUGAAAAAAQABAD1AAAAigMAAAAA&#10;" adj="0,,0" path="m18161,3874l14034,,,,,7544r5588,l5588,23825r6985,l12573,7544r5588,l18161,3874xe" filled="f" strokeweight=".3pt">
              <v:stroke joinstyle="round" endcap="round"/>
              <v:formulas/>
              <v:path arrowok="t" o:connecttype="custom" o:connectlocs="181,39;140,0;0,0;0,76;56,76;56,239;125,239;125,76;181,76;181,39" o:connectangles="0,0,0,0,0,0,0,0,0,0" textboxrect="0,0,18161,23825"/>
            </v:shape>
            <v:shape id="Shape 7511" o:spid="_x0000_s1160" style="position:absolute;left:11250;top:5783;width:181;height:238;visibility:visible" coordsize="18148,23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0sQA&#10;AADcAAAADwAAAGRycy9kb3ducmV2LnhtbERPTWvCQBC9F/wPyxR6KbppEW2jmyBCaS4eNBav0+yY&#10;Dc3Ohuyqqb/eLRS8zeN9zjIfbCvO1PvGsYKXSQKCuHK64VrBvvwYv4HwAVlj65gU/JKHPBs9LDHV&#10;7sJbOu9CLWII+xQVmBC6VEpfGbLoJ64jjtzR9RZDhH0tdY+XGG5b+ZokM2mx4dhgsKO1oepnd7IK&#10;ppgU18qZ783z9v0rrO1neSoOSj09DqsFiEBDuIv/3YWO82dz+HsmX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vNLEAAAA3AAAAA8AAAAAAAAAAAAAAAAAmAIAAGRycy9k&#10;b3ducmV2LnhtbFBLBQYAAAAABAAEAPUAAACJAwAAAAA=&#10;" adj="0,,0" path="m18148,3873l14021,,,,,7544r5588,l5588,23813r6960,l12548,7544r5600,l18148,3873xe" filled="f" strokeweight=".3pt">
              <v:stroke joinstyle="round" endcap="round"/>
              <v:formulas/>
              <v:path arrowok="t" o:connecttype="custom" o:connectlocs="181,39;140,0;0,0;0,75;56,75;56,238;125,238;125,75;181,75;181,39" o:connectangles="0,0,0,0,0,0,0,0,0,0" textboxrect="0,0,18148,23813"/>
            </v:shape>
            <v:shape id="Shape 7512" o:spid="_x0000_s1161" style="position:absolute;left:2911;top:4975;width:2986;height:37;visibility:visible" coordsize="298590,3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eWsUA&#10;AADcAAAADwAAAGRycy9kb3ducmV2LnhtbESPQWvDMAyF74P9B6PBbqvTMrIujVNKxmCnwtpcetNi&#10;NQmN5RC7Tfbvq8NgN4n39N6nfDu7Xt1oDJ1nA8tFAoq49rbjxkB1/HxZgwoR2WLvmQz8UoBt8fiQ&#10;Y2b9xN90O8RGSQiHDA20MQ6Z1qFuyWFY+IFYtLMfHUZZx0bbEScJd71eJUmqHXYsDS0OVLZUXw5X&#10;Z+Cn9G/Va52eyqFZ6enjvH9fzmTM89O824CKNMd/89/1lxX8VGjlGZlA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d5axQAAANwAAAAPAAAAAAAAAAAAAAAAAJgCAABkcnMv&#10;ZG93bnJldi54bWxQSwUGAAAAAAQABAD1AAAAigMAAAAA&#10;" adj="0,,0" path="m298412,v178,2756,-2502,3607,-5994,3683l,3683e" filled="f" strokeweight=".3pt">
              <v:stroke joinstyle="round" endcap="round"/>
              <v:formulas/>
              <v:path arrowok="t" o:connecttype="custom" o:connectlocs="2984,0;2924,37;0,37" o:connectangles="0,0,0" textboxrect="0,0,298590,3683"/>
            </v:shape>
            <v:shape id="Shape 7513" o:spid="_x0000_s1162" style="position:absolute;left:2401;top:5224;width:3512;height:96;visibility:visible" coordsize="351244,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EO8MA&#10;AADcAAAADwAAAGRycy9kb3ducmV2LnhtbERP22rCQBB9L/Qflin0rW4iKDW6hhIUfOkl0Q8Ys2MS&#10;m50N2TVJ/75bKPg2h3OdTTqZVgzUu8aygngWgSAurW64UnA67l9eQTiPrLG1TAp+yEG6fXzYYKLt&#10;yDkNha9ECGGXoILa+y6R0pU1GXQz2xEH7mJ7gz7AvpK6xzGEm1bOo2gpDTYcGmrsKKup/C5uRsH5&#10;yrv2a/Ger6IPm38W8ZWH7KjU89P0tgbhafJ38b/7oMP85Qr+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bEO8MAAADcAAAADwAAAAAAAAAAAAAAAACYAgAAZHJzL2Rv&#10;d25yZXYueG1sUEsFBgAAAAAEAAQA9QAAAIgDAAAAAA==&#10;" adj="0,,0" path="m351244,v-584,1956,-2223,3531,-5029,3531l48603,3531c36894,3531,13106,5423,,9614e" filled="f" strokeweight=".3pt">
              <v:stroke joinstyle="round" endcap="round"/>
              <v:formulas/>
              <v:path arrowok="t" o:connecttype="custom" o:connectlocs="3512,0;3462,35;486,35;0,96" o:connectangles="0,0,0,0" textboxrect="0,0,351244,9614"/>
            </v:shape>
            <v:shape id="Shape 7514" o:spid="_x0000_s1163" style="position:absolute;left:2910;top:5158;width:2985;height:37;visibility:visible" coordsize="298463,3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ILsgA&#10;AADcAAAADwAAAGRycy9kb3ducmV2LnhtbESPS2vDMBCE74X8B7GBXkoiN4c2OFGC6QP6oDSPHnpc&#10;rI1lYq1cS7Xdf989FHrbZWZnvl1vR9+onrpYBzZwPc9AEZfB1lwZ+Dg+zpagYkK22AQmAz8UYbuZ&#10;XKwxt2HgPfWHVCkJ4ZijAZdSm2sdS0ce4zy0xKKdQucxydpV2nY4SLhv9CLLbrTHmqXBYUt3jsrz&#10;4dsbGL4Wp+LlHN52zw/3n7Wr+qvi9d2Yy+lYrEAlGtO/+e/6yQr+reDLMzKB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LkguyAAAANwAAAAPAAAAAAAAAAAAAAAAAJgCAABk&#10;cnMvZG93bnJldi54bWxQSwUGAAAAAAQABAD1AAAAjQMAAAAA&#10;" adj="0,,0" path="m298310,3670c298463,940,295796,64,292291,l,e" filled="f" strokeweight=".3pt">
              <v:stroke joinstyle="round" endcap="round"/>
              <v:formulas/>
              <v:path arrowok="t" o:connecttype="custom" o:connectlocs="2983,37;2923,0;0,0" o:connectangles="0,0,0" textboxrect="0,0,298463,3670"/>
            </v:shape>
            <v:shape id="Shape 7515" o:spid="_x0000_s1164" style="position:absolute;left:2401;top:4845;width:3495;height:71;visibility:visible" coordsize="349555,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qxsIA&#10;AADcAAAADwAAAGRycy9kb3ducmV2LnhtbERPTWvCQBC9F/wPywi9NRsLbSV1lRCQ6qWlJr0P2TFZ&#10;zM7G7Brjv3cLhd7m8T5ntZlsJ0YavHGsYJGkIIhrpw03Cqpy+7QE4QOyxs4xKbiRh8169rDCTLsr&#10;f9N4CI2IIewzVNCG0GdS+roliz5xPXHkjm6wGCIcGqkHvMZw28nnNH2VFg3HhhZ7KlqqT4eLVbA0&#10;P18vZWW0K/Pi86bL/Lz/yJV6nE/5O4hAU/gX/7l3Os5/W8Dv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KrGwgAAANwAAAAPAAAAAAAAAAAAAAAAAJgCAABkcnMvZG93&#10;bnJldi54bWxQSwUGAAAAAAQABAD1AAAAhwMAAAAA&#10;" adj="0,,0" path="m349555,7125v-826,-635,-1943,-1004,-3340,-1004l48603,6121c36894,6121,13106,4204,,e" filled="f" strokeweight=".3pt">
              <v:stroke joinstyle="round" endcap="round"/>
              <v:formulas/>
              <v:path arrowok="t" o:connecttype="custom" o:connectlocs="3495,71;3462,61;486,61;0,0" o:connectangles="0,0,0,0" textboxrect="0,0,349555,7125"/>
            </v:shape>
            <v:shape id="Shape 53273" o:spid="_x0000_s1165" style="position:absolute;left:3491;top:5455;width:647;height:419;visibility:visible" coordsize="64745,419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YfMIA&#10;AADcAAAADwAAAGRycy9kb3ducmV2LnhtbERPS2rDMBDdB3oHMYVsQiM7i7Y4kY0pBLIIuHZ7gMGa&#10;+FNrZCQlcW9fFQrdzeN951AsZhI3cn6wrCDdJiCIW6sH7hR8fhyfXkH4gKxxskwKvslDkT+sDphp&#10;e+eabk3oRAxhn6GCPoQ5k9K3PRn0WzsTR+5incEQoeukdniP4WaSuyR5lgYHjg09zvTWU/vVXI2C&#10;ukzrU7qMScvuyptjVb2PZ6nU+nEp9yACLeFf/Oc+6Tj/ZQe/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5h8wgAAANwAAAAPAAAAAAAAAAAAAAAAAJgCAABkcnMvZG93&#10;bnJldi54bWxQSwUGAAAAAAQABAD1AAAAhwMAAAAA&#10;" adj="0,,0" path="m,l64745,r,41923l,41923,,e" stroked="f" strokeweight="0">
              <v:stroke joinstyle="round" endcap="round"/>
              <v:formulas/>
              <v:path arrowok="t" o:connecttype="custom" o:connectlocs="0,0;647,0;647,419;0,419;0,0" o:connectangles="0,0,0,0,0" textboxrect="0,0,64745,41923"/>
            </v:shape>
            <v:shape id="Shape 7517" o:spid="_x0000_s1166" style="position:absolute;left:10748;top:5314;width:1101;height:2540;visibility:visible" coordsize="110046,254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HNcMA&#10;AADcAAAADwAAAGRycy9kb3ducmV2LnhtbERPS2vCQBC+C/0PyxR6qxtNtTZ1E0SwePPRXLwN2WkS&#10;mp0Nu6um/fVdoeBtPr7nLIvBdOJCzreWFUzGCQjiyuqWawXl5+Z5AcIHZI2dZVLwQx6K/GG0xEzb&#10;Kx/ocgy1iCHsM1TQhNBnUvqqIYN+bHviyH1ZZzBE6GqpHV5juOnkNEnm0mDLsaHBntYNVd/Hs1Eg&#10;T+x+Zx/lhqpdmbb7l7d04rVST4/D6h1EoCHcxf/urY7zX1O4PRMv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RHNcMAAADcAAAADwAAAAAAAAAAAAAAAACYAgAAZHJzL2Rv&#10;d25yZXYueG1sUEsFBgAAAAAEAAQA9QAAAIgDAAAAAA==&#10;" adj="0,,0" path="m,l29629,254064r80417,e" filled="f" strokecolor="white" strokeweight="1.5pt">
              <v:stroke joinstyle="round" endcap="round"/>
              <v:formulas/>
              <v:path arrowok="t" o:connecttype="custom" o:connectlocs="0,0;296,2540;1101,2540" o:connectangles="0,0,0" textboxrect="0,0,110046,254064"/>
            </v:shape>
            <v:shape id="Shape 7518" o:spid="_x0000_s1167" style="position:absolute;left:10737;top:5250;width:1101;height:2541;visibility:visible" coordsize="110046,254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dBMIA&#10;AADcAAAADwAAAGRycy9kb3ducmV2LnhtbERPzWrCQBC+C77DMgVvdVMrmkRXkULRSxXTPsCQHbNp&#10;s7NpdqPp23cLBW/z8f3OejvYRlyp87VjBU/TBARx6XTNlYKP99fHFIQPyBobx6TghzxsN+PRGnPt&#10;bnymaxEqEUPY56jAhNDmUvrSkEU/dS1x5C6usxgi7CqpO7zFcNvIWZIspMWaY4PBll4MlV9FbxV8&#10;Hp+zXu/SbP+dcW+aQaZvxUmpycOwW4EINIS7+N990HH+cg5/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J0EwgAAANwAAAAPAAAAAAAAAAAAAAAAAJgCAABkcnMvZG93&#10;bnJldi54bWxQSwUGAAAAAAQABAD1AAAAhwMAAAAA&#10;" adj="0,,0" path="m,l29629,254064r80417,e" filled="f" strokeweight=".5pt">
              <v:stroke joinstyle="round" endcap="round"/>
              <v:formulas/>
              <v:path arrowok="t" o:connecttype="custom" o:connectlocs="0,0;296,2541;1101,2541" o:connectangles="0,0,0" textboxrect="0,0,110046,254064"/>
            </v:shape>
            <v:shape id="Shape 7519" o:spid="_x0000_s1168" style="position:absolute;left:8632;top:5610;width:1714;height:2223;visibility:visible" coordsize="171386,222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TdcIA&#10;AADcAAAADwAAAGRycy9kb3ducmV2LnhtbERPS2vCQBC+C/0PyxR6Ed20PlpiNhICQm+i9tLbkJ08&#10;MDsbdrea9td3BcHbfHzPybaj6cWFnO8sK3idJyCIK6s7bhR8nXazDxA+IGvsLZOCX/KwzZ8mGaba&#10;XvlAl2NoRAxhn6KCNoQhldJXLRn0czsQR662zmCI0DVSO7zGcNPLtyRZS4Mdx4YWBypbqs7HH6OA&#10;vg/13pl62u1KV/7ZZXFa6EKpl+ex2IAINIaH+O7+1HH++wpuz8QL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FN1wgAAANwAAAAPAAAAAAAAAAAAAAAAAJgCAABkcnMvZG93&#10;bnJldi54bWxQSwUGAAAAAAQABAD1AAAAhwMAAAAA&#10;" adj="0,,0" path="m171386,l120612,222301,,222301e" filled="f" strokecolor="white" strokeweight="1.5pt">
              <v:stroke joinstyle="round" endcap="round"/>
              <v:formulas/>
              <v:path arrowok="t" o:connecttype="custom" o:connectlocs="1714,0;1206,2223;0,2223" o:connectangles="0,0,0" textboxrect="0,0,171386,222301"/>
            </v:shape>
            <v:shape id="Shape 7520" o:spid="_x0000_s1169" style="position:absolute;left:8632;top:5600;width:1714;height:2223;visibility:visible" coordsize="171386,222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NKcMA&#10;AADcAAAADwAAAGRycy9kb3ducmV2LnhtbERPTWvCQBC9C/0PyxR6000L1RJdQyhtsbaXGMHrkB2T&#10;YHY27K4a/fXdguBtHu9zFtlgOnEi51vLCp4nCQjiyuqWawXb8nP8BsIHZI2dZVJwIQ/Z8mG0wFTb&#10;Mxd02oRaxBD2KSpoQuhTKX3VkEE/sT1x5PbWGQwRulpqh+cYbjr5kiRTabDl2NBgT+8NVYfN0Sgo&#10;8Sv53ZfrXf79UxZr90HX6+tRqafHIZ+DCDSEu/jmXuk4fzaF/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NKcMAAADcAAAADwAAAAAAAAAAAAAAAACYAgAAZHJzL2Rv&#10;d25yZXYueG1sUEsFBgAAAAAEAAQA9QAAAIgDAAAAAA==&#10;" adj="0,,0" path="m171386,l120612,222301,,222301e" filled="f" strokeweight=".5pt">
              <v:stroke joinstyle="round" endcap="round"/>
              <v:formulas/>
              <v:path arrowok="t" o:connecttype="custom" o:connectlocs="1714,0;1206,2223;0,2223" o:connectangles="0,0,0" textboxrect="0,0,171386,222301"/>
            </v:shape>
            <v:rect id="Rectangle 12090" o:spid="_x0000_s1170" style="position:absolute;left:8125;top:7376;width:657;height:1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F70658" w:rsidRDefault="00F70658" w:rsidP="00F70658">
                    <w:pPr>
                      <w:spacing w:after="160" w:line="259" w:lineRule="auto"/>
                    </w:pPr>
                    <w:r>
                      <w:t>1</w:t>
                    </w:r>
                  </w:p>
                </w:txbxContent>
              </v:textbox>
            </v:rect>
            <v:rect id="Rectangle 12091" o:spid="_x0000_s1171" style="position:absolute;left:12039;top:7376;width:657;height:1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F70658" w:rsidRDefault="00F70658" w:rsidP="00F70658">
                    <w:pPr>
                      <w:spacing w:after="160" w:line="259" w:lineRule="auto"/>
                    </w:pPr>
                    <w:r>
                      <w:t>2</w:t>
                    </w:r>
                  </w:p>
                </w:txbxContent>
              </v:textbox>
            </v:rect>
            <v:shape id="Shape 7524" o:spid="_x0000_s1172" style="position:absolute;left:63;width:13675;height:9362;visibility:visible" coordsize="1367498,936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Bb8IA&#10;AADcAAAADwAAAGRycy9kb3ducmV2LnhtbERP32vCMBB+H/g/hBN8m6kKq6tG0cFAQRha9340Z9ut&#10;udQk2u6/N4PB3u7j+3nLdW8acSfna8sKJuMEBHFhdc2lgnP+/jwH4QOyxsYyKfghD+vV4GmJmbYd&#10;H+l+CqWIIewzVFCF0GZS+qIig35sW+LIXawzGCJ0pdQOuxhuGjlNkhdpsObYUGFLbxUV36ebUZDm&#10;H/ZzO+vSa36YTb/2Rb9xuFVqNOw3CxCB+vAv/nPvdJyfvsLv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FvwgAAANwAAAAPAAAAAAAAAAAAAAAAAJgCAABkcnMvZG93&#10;bnJldi54bWxQSwUGAAAAAAQABAD1AAAAhwMAAAAA&#10;" adj="0,,0" path="m1367498,936244l,936244,,,1367498,r,936244xe" filled="f" strokeweight=".8pt">
              <v:stroke miterlimit="1" joinstyle="miter"/>
              <v:formulas/>
              <v:path arrowok="t" o:connecttype="custom" o:connectlocs="13675,9362;0,9362;0,0;13675,0;13675,9362" o:connectangles="0,0,0,0,0" textboxrect="0,0,1367498,936244"/>
            </v:shape>
            <v:rect id="Rectangle 12093" o:spid="_x0000_s1173" style="position:absolute;left:22067;top:8542;width:493;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F70658" w:rsidRDefault="00F70658" w:rsidP="00F70658">
                    <w:pPr>
                      <w:spacing w:after="160" w:line="259" w:lineRule="auto"/>
                    </w:pPr>
                    <w:r>
                      <w:rPr>
                        <w:sz w:val="21"/>
                      </w:rPr>
                      <w:t xml:space="preserve"> </w:t>
                    </w:r>
                  </w:p>
                </w:txbxContent>
              </v:textbox>
            </v:rect>
            <v:rect id="Rectangle 12092" o:spid="_x0000_s1174" style="position:absolute;left:13845;top:8542;width:493;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F70658" w:rsidRDefault="00F70658" w:rsidP="00F70658">
                    <w:pPr>
                      <w:spacing w:after="160" w:line="259" w:lineRule="auto"/>
                    </w:pPr>
                    <w:r>
                      <w:rPr>
                        <w:sz w:val="21"/>
                      </w:rPr>
                      <w:t xml:space="preserve"> </w:t>
                    </w:r>
                  </w:p>
                </w:txbxContent>
              </v:textbox>
            </v:rect>
            <v:rect id="Rectangle 49151" o:spid="_x0000_s1175" style="position:absolute;top:9662;width:2808;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F70658" w:rsidRDefault="00F70658" w:rsidP="00F70658">
                    <w:pPr>
                      <w:spacing w:after="160" w:line="259" w:lineRule="auto"/>
                    </w:pPr>
                    <w:r>
                      <w:rPr>
                        <w:color w:val="9A9A9A"/>
                        <w:sz w:val="10"/>
                      </w:rPr>
                      <w:t>003576</w:t>
                    </w:r>
                  </w:p>
                </w:txbxContent>
              </v:textbox>
            </v:rect>
            <v:rect id="Rectangle 49152" o:spid="_x0000_s1176" style="position:absolute;left:2110;top:9662;width:234;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F70658" w:rsidRDefault="00F70658" w:rsidP="00F70658">
                    <w:pPr>
                      <w:spacing w:after="160" w:line="259" w:lineRule="auto"/>
                    </w:pPr>
                    <w:r>
                      <w:rPr>
                        <w:color w:val="9A9A9A"/>
                        <w:sz w:val="10"/>
                      </w:rPr>
                      <w:t xml:space="preserve"> </w:t>
                    </w:r>
                  </w:p>
                </w:txbxContent>
              </v:textbox>
            </v:rect>
            <v:rect id="Rectangle 49146" o:spid="_x0000_s1177" style="position:absolute;left:14929;top:321;width:661;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F70658" w:rsidRDefault="00F70658" w:rsidP="00F70658">
                    <w:pPr>
                      <w:spacing w:after="160" w:line="259" w:lineRule="auto"/>
                    </w:pPr>
                    <w:r>
                      <w:t xml:space="preserve">. </w:t>
                    </w:r>
                  </w:p>
                </w:txbxContent>
              </v:textbox>
            </v:rect>
            <v:rect id="Rectangle 49145" o:spid="_x0000_s1178" style="position:absolute;left:14431;top:321;width:66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F70658" w:rsidRPr="001E7303" w:rsidRDefault="00F70658" w:rsidP="00F70658">
                    <w:pPr>
                      <w:spacing w:after="160" w:line="259" w:lineRule="auto"/>
                      <w:rPr>
                        <w:sz w:val="16"/>
                        <w:szCs w:val="16"/>
                      </w:rPr>
                    </w:pPr>
                    <w:r w:rsidRPr="001E7303">
                      <w:rPr>
                        <w:sz w:val="16"/>
                        <w:szCs w:val="16"/>
                      </w:rPr>
                      <w:t>1</w:t>
                    </w:r>
                  </w:p>
                </w:txbxContent>
              </v:textbox>
            </v:rect>
            <v:rect id="Rectangle 8411" o:spid="_x0000_s1179" style="position:absolute;left:15430;top:321;width:383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F70658" w:rsidRDefault="00F70658" w:rsidP="00F70658">
                    <w:pPr>
                      <w:spacing w:after="160" w:line="259" w:lineRule="auto"/>
                    </w:pPr>
                    <w:r w:rsidRPr="001E7303">
                      <w:rPr>
                        <w:sz w:val="16"/>
                        <w:szCs w:val="16"/>
                      </w:rPr>
                      <w:t>Кнопка</w:t>
                    </w:r>
                  </w:p>
                </w:txbxContent>
              </v:textbox>
            </v:rect>
            <v:rect id="Rectangle 8412" o:spid="_x0000_s1180" style="position:absolute;left:18310;top:321;width:33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F70658" w:rsidRDefault="00F70658" w:rsidP="00F70658">
                    <w:pPr>
                      <w:spacing w:after="160" w:line="259" w:lineRule="auto"/>
                    </w:pPr>
                    <w:r>
                      <w:t xml:space="preserve"> </w:t>
                    </w:r>
                  </w:p>
                </w:txbxContent>
              </v:textbox>
            </v:rect>
            <v:rect id="Rectangle 8413" o:spid="_x0000_s1181" style="position:absolute;left:15438;top:1335;width:6282;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F70658" w:rsidRDefault="00F70658" w:rsidP="00F70658">
                    <w:pPr>
                      <w:spacing w:after="160" w:line="259" w:lineRule="auto"/>
                    </w:pPr>
                    <w:r w:rsidRPr="001E7303">
                      <w:rPr>
                        <w:sz w:val="16"/>
                        <w:szCs w:val="16"/>
                      </w:rPr>
                      <w:t>блокировки</w:t>
                    </w:r>
                  </w:p>
                </w:txbxContent>
              </v:textbox>
            </v:rect>
            <v:rect id="Rectangle 8414" o:spid="_x0000_s1182" style="position:absolute;left:20162;top:1335;width:33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F70658" w:rsidRDefault="00F70658" w:rsidP="00F70658">
                    <w:pPr>
                      <w:spacing w:after="160" w:line="259" w:lineRule="auto"/>
                    </w:pPr>
                    <w:r>
                      <w:t xml:space="preserve"> </w:t>
                    </w:r>
                  </w:p>
                </w:txbxContent>
              </v:textbox>
            </v:rect>
            <v:rect id="Rectangle 49147" o:spid="_x0000_s1183" style="position:absolute;left:14432;top:2356;width:659;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F70658" w:rsidRPr="001E7303" w:rsidRDefault="00F70658" w:rsidP="00F70658">
                    <w:pPr>
                      <w:spacing w:after="160" w:line="259" w:lineRule="auto"/>
                      <w:rPr>
                        <w:sz w:val="16"/>
                        <w:szCs w:val="16"/>
                      </w:rPr>
                    </w:pPr>
                    <w:r w:rsidRPr="001E7303">
                      <w:rPr>
                        <w:sz w:val="16"/>
                        <w:szCs w:val="16"/>
                      </w:rPr>
                      <w:t>2</w:t>
                    </w:r>
                  </w:p>
                </w:txbxContent>
              </v:textbox>
            </v:rect>
            <v:rect id="Rectangle 49148" o:spid="_x0000_s1184" style="position:absolute;left:14929;top:2356;width:662;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F70658" w:rsidRDefault="00F70658" w:rsidP="00F70658">
                    <w:pPr>
                      <w:spacing w:after="160" w:line="259" w:lineRule="auto"/>
                    </w:pPr>
                    <w:r>
                      <w:t xml:space="preserve">. </w:t>
                    </w:r>
                  </w:p>
                </w:txbxContent>
              </v:textbox>
            </v:rect>
            <v:rect id="Rectangle 8416" o:spid="_x0000_s1185" style="position:absolute;left:15431;top:2356;width:319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78IA&#10;AADcAAAADwAAAGRycy9kb3ducmV2LnhtbERPy4rCMBTdC/5DuMLsNFUG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jvwgAAANwAAAAPAAAAAAAAAAAAAAAAAJgCAABkcnMvZG93&#10;bnJldi54bWxQSwUGAAAAAAQABAD1AAAAhwMAAAAA&#10;" filled="f" stroked="f">
              <v:textbox inset="0,0,0,0">
                <w:txbxContent>
                  <w:p w:rsidR="00F70658" w:rsidRDefault="00F70658" w:rsidP="00F70658">
                    <w:pPr>
                      <w:spacing w:after="160" w:line="259" w:lineRule="auto"/>
                    </w:pPr>
                    <w:r w:rsidRPr="001E7303">
                      <w:rPr>
                        <w:sz w:val="16"/>
                        <w:szCs w:val="16"/>
                      </w:rPr>
                      <w:t>Ручка</w:t>
                    </w:r>
                  </w:p>
                </w:txbxContent>
              </v:textbox>
            </v:rect>
            <v:rect id="Rectangle 8417" o:spid="_x0000_s1186" style="position:absolute;left:17831;top:2356;width:329;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F70658" w:rsidRDefault="00F70658" w:rsidP="00F70658">
                    <w:pPr>
                      <w:spacing w:after="160" w:line="259" w:lineRule="auto"/>
                    </w:pPr>
                    <w:r>
                      <w:t xml:space="preserve"> </w:t>
                    </w:r>
                  </w:p>
                </w:txbxContent>
              </v:textbox>
            </v:rect>
            <v:rect id="Rectangle 8418" o:spid="_x0000_s1187" style="position:absolute;left:15438;top:3369;width:594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jA8QA&#10;AADcAAAADwAAAGRycy9kb3ducmV2LnhtbESPT4vCMBTE74LfITzBm6aK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wPEAAAA3AAAAA8AAAAAAAAAAAAAAAAAmAIAAGRycy9k&#10;b3ducmV2LnhtbFBLBQYAAAAABAAEAPUAAACJAwAAAAA=&#10;" filled="f" stroked="f">
              <v:textbox inset="0,0,0,0">
                <w:txbxContent>
                  <w:p w:rsidR="00F70658" w:rsidRDefault="00F70658" w:rsidP="00F70658">
                    <w:pPr>
                      <w:spacing w:after="160" w:line="259" w:lineRule="auto"/>
                    </w:pPr>
                    <w:r w:rsidRPr="001E7303">
                      <w:rPr>
                        <w:sz w:val="16"/>
                        <w:szCs w:val="16"/>
                      </w:rPr>
                      <w:t>изменения</w:t>
                    </w:r>
                  </w:p>
                </w:txbxContent>
              </v:textbox>
            </v:rect>
            <v:rect id="Rectangle 8419" o:spid="_x0000_s1188" style="position:absolute;left:19903;top:3369;width:32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GmMYA&#10;AADcAAAADwAAAGRycy9kb3ducmV2LnhtbESPW2vCQBSE3wv9D8sp9K1ueiFodBXpheRRo6C+HbLH&#10;JJg9G7Jbk/bXu4Lg4zA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GmMYAAADcAAAADwAAAAAAAAAAAAAAAACYAgAAZHJz&#10;L2Rvd25yZXYueG1sUEsFBgAAAAAEAAQA9QAAAIsDAAAAAA==&#10;" filled="f" stroked="f">
              <v:textbox inset="0,0,0,0">
                <w:txbxContent>
                  <w:p w:rsidR="00F70658" w:rsidRDefault="00F70658" w:rsidP="00F70658">
                    <w:pPr>
                      <w:spacing w:after="160" w:line="259" w:lineRule="auto"/>
                    </w:pPr>
                    <w:r>
                      <w:t xml:space="preserve"> </w:t>
                    </w:r>
                  </w:p>
                </w:txbxContent>
              </v:textbox>
            </v:rect>
            <v:rect id="Rectangle 8420" o:spid="_x0000_s1189" style="position:absolute;left:15438;top:4375;width:4224;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e7MQA&#10;AADcAAAADwAAAGRycy9kb3ducmV2LnhtbESPT4vCMBTE74LfITxhb5oqIl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nuzEAAAA3AAAAA8AAAAAAAAAAAAAAAAAmAIAAGRycy9k&#10;b3ducmV2LnhtbFBLBQYAAAAABAAEAPUAAACJAwAAAAA=&#10;" filled="f" stroked="f">
              <v:textbox inset="0,0,0,0">
                <w:txbxContent>
                  <w:p w:rsidR="00F70658" w:rsidRPr="001E7303" w:rsidRDefault="00F70658" w:rsidP="00F70658">
                    <w:pPr>
                      <w:spacing w:after="160" w:line="259" w:lineRule="auto"/>
                      <w:rPr>
                        <w:sz w:val="16"/>
                        <w:szCs w:val="16"/>
                      </w:rPr>
                    </w:pPr>
                    <w:r w:rsidRPr="001E7303">
                      <w:rPr>
                        <w:sz w:val="16"/>
                        <w:szCs w:val="16"/>
                      </w:rPr>
                      <w:t>режима</w:t>
                    </w:r>
                  </w:p>
                </w:txbxContent>
              </v:textbox>
            </v:rect>
            <v:rect id="Rectangle 8421" o:spid="_x0000_s1190" style="position:absolute;left:18615;top:4375;width:33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F70658" w:rsidRDefault="00F70658" w:rsidP="00F70658">
                    <w:pPr>
                      <w:spacing w:after="160" w:line="259" w:lineRule="auto"/>
                    </w:pPr>
                    <w:r>
                      <w:t xml:space="preserve"> </w:t>
                    </w:r>
                  </w:p>
                </w:txbxContent>
              </v:textbox>
            </v:rect>
            <v:rect id="Rectangle 8422" o:spid="_x0000_s1191" style="position:absolute;left:18867;top:4375;width:4012;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rsidR="00F70658" w:rsidRPr="001E7303" w:rsidRDefault="00F70658" w:rsidP="00F70658">
                    <w:pPr>
                      <w:spacing w:after="160" w:line="259" w:lineRule="auto"/>
                      <w:rPr>
                        <w:sz w:val="16"/>
                        <w:szCs w:val="16"/>
                      </w:rPr>
                    </w:pPr>
                    <w:r w:rsidRPr="001E7303">
                      <w:rPr>
                        <w:sz w:val="16"/>
                        <w:szCs w:val="16"/>
                      </w:rPr>
                      <w:t>работы</w:t>
                    </w:r>
                  </w:p>
                </w:txbxContent>
              </v:textbox>
            </v:rect>
            <w10:anchorlock/>
          </v:group>
        </w:pict>
      </w:r>
    </w:p>
    <w:p w:rsidR="00F74BD0" w:rsidRDefault="00F70658" w:rsidP="00F70658">
      <w:pPr>
        <w:tabs>
          <w:tab w:val="left" w:pos="10585"/>
        </w:tabs>
        <w:ind w:left="1077" w:right="686"/>
        <w:jc w:val="both"/>
        <w:rPr>
          <w:rFonts w:ascii="Arial" w:hAnsi="Arial" w:cs="Arial"/>
          <w:sz w:val="20"/>
          <w:szCs w:val="20"/>
        </w:rPr>
      </w:pPr>
      <w:r w:rsidRPr="00F81EE1">
        <w:rPr>
          <w:rFonts w:ascii="Arial" w:hAnsi="Arial" w:cs="Arial"/>
          <w:sz w:val="20"/>
          <w:szCs w:val="20"/>
        </w:rPr>
        <w:t xml:space="preserve">Оснастку можно закрепить под нужным углом. Для изменения угла, нажмите кнопку блокировки и поверните ручку изменения режима работы к символу O. Расположите оснастку под нужным углом. Нажмите кнопку блокировки и поверните ручку изменения режима работы к символу   </w:t>
      </w:r>
      <w:r w:rsidR="002E343F">
        <w:rPr>
          <w:rFonts w:ascii="Arial" w:hAnsi="Arial" w:cs="Arial"/>
          <w:noProof/>
          <w:sz w:val="20"/>
          <w:szCs w:val="20"/>
          <w:lang w:bidi="ar-SA"/>
        </w:rPr>
      </w:r>
      <w:r w:rsidR="002E343F">
        <w:rPr>
          <w:rFonts w:ascii="Arial" w:hAnsi="Arial" w:cs="Arial"/>
          <w:noProof/>
          <w:sz w:val="20"/>
          <w:szCs w:val="20"/>
          <w:lang w:bidi="ar-SA"/>
        </w:rPr>
        <w:pict>
          <v:group id="Group 51963" o:spid="_x0000_s1055" style="width:13.3pt;height:18.8pt;mso-position-horizontal-relative:char;mso-position-vertical-relative:line" coordsize="40157,60045">
            <v:shape id="Shape 7605" o:spid="_x0000_s1056" style="position:absolute;width:40157;height:60045;visibility:visible" coordsize="40157,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PIsIA&#10;AADbAAAADwAAAGRycy9kb3ducmV2LnhtbESPT4vCMBTE74LfITzBm6YWVqQaZRH8f9JdBW+P5tmW&#10;bV5Kk23rtzcLCx6HmfkNs1h1phQN1a6wrGAyjkAQp1YXnCn4/tqMZiCcR9ZYWiYFT3KwWvZ7C0y0&#10;bflMzcVnIkDYJagg975KpHRpTgbd2FbEwXvY2qAPss6krrENcFPKOIqm0mDBYSHHitY5pT+XX6Mg&#10;nkydvB5Pbl9eq+294XZ3uGVKDQfd5xyEp86/w//tvVbwEcPf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Q8iwgAAANsAAAAPAAAAAAAAAAAAAAAAAJgCAABkcnMvZG93&#10;bnJldi54bWxQSwUGAAAAAAQABAD1AAAAhwMAAAAA&#10;" adj="0,,0" path="m40157,9791l29807,,,,,19008r13980,l13980,60045r12171,l26151,19008r14006,l40157,9791xe" filled="f" strokeweight=".1311mm">
              <v:stroke joinstyle="round" endcap="round"/>
              <v:formulas/>
              <v:path arrowok="t" o:connecttype="custom" o:connectlocs="40157,9791;29807,0;0,0;0,19008;13980,19008;13980,60045;26151,60045;26151,19008;40157,19008;40157,9791" o:connectangles="0,0,0,0,0,0,0,0,0,0" textboxrect="0,0,40157,60045"/>
            </v:shape>
            <w10:anchorlock/>
          </v:group>
        </w:pict>
      </w:r>
      <w:r w:rsidRPr="00F81EE1">
        <w:rPr>
          <w:rFonts w:ascii="Arial" w:hAnsi="Arial" w:cs="Arial"/>
          <w:sz w:val="20"/>
          <w:szCs w:val="20"/>
        </w:rPr>
        <w:t xml:space="preserve">. </w:t>
      </w:r>
    </w:p>
    <w:p w:rsidR="00F70658" w:rsidRPr="00F81EE1" w:rsidRDefault="00F70658" w:rsidP="00F70658">
      <w:pPr>
        <w:tabs>
          <w:tab w:val="left" w:pos="10585"/>
        </w:tabs>
        <w:ind w:left="1077" w:right="686"/>
        <w:jc w:val="both"/>
        <w:rPr>
          <w:rFonts w:ascii="Arial" w:hAnsi="Arial" w:cs="Arial"/>
          <w:sz w:val="20"/>
          <w:szCs w:val="20"/>
        </w:rPr>
      </w:pPr>
      <w:r w:rsidRPr="00F81EE1">
        <w:rPr>
          <w:rFonts w:ascii="Arial" w:hAnsi="Arial" w:cs="Arial"/>
          <w:sz w:val="20"/>
          <w:szCs w:val="20"/>
        </w:rPr>
        <w:t xml:space="preserve">После этого проверьте надежность оснастки на месте, немного повернув ее. </w:t>
      </w:r>
    </w:p>
    <w:p w:rsidR="00EA739B" w:rsidRDefault="00EA739B" w:rsidP="00F70658">
      <w:pPr>
        <w:tabs>
          <w:tab w:val="left" w:pos="10585"/>
        </w:tabs>
        <w:ind w:left="720" w:right="686"/>
        <w:jc w:val="both"/>
        <w:rPr>
          <w:rFonts w:ascii="Arial" w:hAnsi="Arial" w:cs="Arial"/>
          <w:b/>
          <w:iCs/>
          <w:sz w:val="20"/>
          <w:szCs w:val="20"/>
        </w:rPr>
      </w:pPr>
    </w:p>
    <w:p w:rsidR="00F70658" w:rsidRPr="009A5504" w:rsidRDefault="00F70658" w:rsidP="00F70658">
      <w:pPr>
        <w:tabs>
          <w:tab w:val="left" w:pos="10585"/>
        </w:tabs>
        <w:ind w:left="720" w:right="686"/>
        <w:jc w:val="both"/>
        <w:rPr>
          <w:rFonts w:ascii="Arial" w:hAnsi="Arial" w:cs="Arial"/>
          <w:b/>
          <w:iCs/>
          <w:sz w:val="20"/>
          <w:szCs w:val="20"/>
        </w:rPr>
      </w:pPr>
      <w:r w:rsidRPr="009A5504">
        <w:rPr>
          <w:rFonts w:ascii="Arial" w:hAnsi="Arial" w:cs="Arial"/>
          <w:b/>
          <w:iCs/>
          <w:sz w:val="20"/>
          <w:szCs w:val="20"/>
        </w:rPr>
        <w:t>Регулировка ограничителя сверла.</w:t>
      </w:r>
    </w:p>
    <w:p w:rsidR="00F70658" w:rsidRDefault="00F70658" w:rsidP="00F70658">
      <w:pPr>
        <w:tabs>
          <w:tab w:val="left" w:pos="10585"/>
        </w:tabs>
        <w:ind w:left="1077" w:right="686"/>
        <w:jc w:val="both"/>
        <w:rPr>
          <w:rFonts w:ascii="Arial" w:hAnsi="Arial" w:cs="Arial"/>
          <w:sz w:val="20"/>
          <w:szCs w:val="20"/>
        </w:rPr>
      </w:pPr>
      <w:r w:rsidRPr="00AB459B">
        <w:rPr>
          <w:rFonts w:ascii="Arial" w:hAnsi="Arial" w:cs="Arial"/>
          <w:sz w:val="20"/>
          <w:szCs w:val="20"/>
        </w:rPr>
        <w:t>Вспомогательная ручка (3) оснащена фиксатором для ограничителя сверла. Вставьте сверло, ослабьте винт фиксации сверла, сдвиньте ограничитель сверла (2) вперед до совпадения концов ограничителя и сверла. После этого оттяните ограничитель на такое расстояние между концом ограничителя и концом сверла, которое соответствует нужной глубине сверления. Затем затяните винт фиксации ограничителя сверла.</w:t>
      </w:r>
    </w:p>
    <w:p w:rsidR="00F70658" w:rsidRPr="00F263E1" w:rsidRDefault="00F70658" w:rsidP="00F70658">
      <w:pPr>
        <w:tabs>
          <w:tab w:val="left" w:pos="10585"/>
        </w:tabs>
        <w:ind w:left="1077" w:right="686"/>
        <w:jc w:val="both"/>
        <w:rPr>
          <w:rFonts w:ascii="Arial" w:eastAsiaTheme="minorEastAsia" w:hAnsi="Arial" w:cs="Arial"/>
          <w:sz w:val="20"/>
          <w:szCs w:val="20"/>
          <w:lang w:eastAsia="zh-CN"/>
        </w:rPr>
      </w:pPr>
    </w:p>
    <w:p w:rsidR="00F70658" w:rsidRPr="003E5324" w:rsidRDefault="00F70658" w:rsidP="00F70658">
      <w:pPr>
        <w:tabs>
          <w:tab w:val="left" w:pos="10585"/>
        </w:tabs>
        <w:ind w:left="720" w:right="686"/>
        <w:jc w:val="both"/>
        <w:rPr>
          <w:rFonts w:ascii="Arial" w:hAnsi="Arial" w:cs="Arial"/>
          <w:b/>
          <w:iCs/>
          <w:sz w:val="20"/>
          <w:szCs w:val="20"/>
        </w:rPr>
      </w:pPr>
      <w:r w:rsidRPr="003E5324">
        <w:rPr>
          <w:rFonts w:ascii="Arial" w:hAnsi="Arial" w:cs="Arial"/>
          <w:b/>
          <w:iCs/>
          <w:sz w:val="20"/>
          <w:szCs w:val="20"/>
        </w:rPr>
        <w:t>Предохранительная муфта.</w:t>
      </w:r>
    </w:p>
    <w:p w:rsidR="00F70658" w:rsidRDefault="00F70658" w:rsidP="00F70658">
      <w:pPr>
        <w:tabs>
          <w:tab w:val="left" w:pos="10585"/>
        </w:tabs>
        <w:ind w:left="1077" w:right="686"/>
        <w:jc w:val="both"/>
        <w:rPr>
          <w:rFonts w:ascii="Arial" w:hAnsi="Arial" w:cs="Arial"/>
          <w:sz w:val="20"/>
          <w:szCs w:val="20"/>
        </w:rPr>
      </w:pPr>
      <w:r w:rsidRPr="00AB459B">
        <w:rPr>
          <w:rFonts w:ascii="Arial" w:hAnsi="Arial" w:cs="Arial"/>
          <w:sz w:val="20"/>
          <w:szCs w:val="20"/>
        </w:rPr>
        <w:t>Предохранительная муфта активируется при заедании или защемлении сверла и предотвращает выдергивание инструмента из рук оператора.</w:t>
      </w:r>
    </w:p>
    <w:p w:rsidR="00F70658" w:rsidRDefault="00F70658" w:rsidP="00F70658">
      <w:pPr>
        <w:tabs>
          <w:tab w:val="left" w:pos="10585"/>
        </w:tabs>
        <w:ind w:left="1077" w:right="686"/>
        <w:jc w:val="both"/>
        <w:rPr>
          <w:rFonts w:ascii="Arial" w:eastAsiaTheme="minorEastAsia" w:hAnsi="Arial" w:cs="Arial"/>
          <w:sz w:val="20"/>
          <w:szCs w:val="20"/>
          <w:lang w:eastAsia="zh-CN"/>
        </w:rPr>
      </w:pPr>
    </w:p>
    <w:p w:rsidR="00F70658" w:rsidRDefault="00F70658" w:rsidP="00F70658">
      <w:pPr>
        <w:tabs>
          <w:tab w:val="left" w:pos="10585"/>
        </w:tabs>
        <w:ind w:left="1077" w:right="686"/>
        <w:jc w:val="both"/>
        <w:rPr>
          <w:rFonts w:ascii="Arial" w:eastAsiaTheme="minorEastAsia" w:hAnsi="Arial" w:cs="Arial"/>
          <w:sz w:val="20"/>
          <w:szCs w:val="20"/>
          <w:lang w:eastAsia="zh-CN"/>
        </w:rPr>
      </w:pPr>
    </w:p>
    <w:p w:rsidR="00F74BD0" w:rsidRDefault="00F74BD0" w:rsidP="00F70658">
      <w:pPr>
        <w:tabs>
          <w:tab w:val="left" w:pos="10585"/>
        </w:tabs>
        <w:ind w:left="1077" w:right="686"/>
        <w:jc w:val="both"/>
        <w:rPr>
          <w:rFonts w:ascii="Arial" w:eastAsiaTheme="minorEastAsia" w:hAnsi="Arial" w:cs="Arial"/>
          <w:sz w:val="20"/>
          <w:szCs w:val="20"/>
          <w:lang w:eastAsia="zh-CN"/>
        </w:rPr>
      </w:pPr>
    </w:p>
    <w:p w:rsidR="00F74BD0" w:rsidRPr="00F74BD0" w:rsidRDefault="00F74BD0" w:rsidP="00F70658">
      <w:pPr>
        <w:tabs>
          <w:tab w:val="left" w:pos="10585"/>
        </w:tabs>
        <w:ind w:left="1077" w:right="686"/>
        <w:jc w:val="both"/>
        <w:rPr>
          <w:rFonts w:ascii="Arial" w:eastAsiaTheme="minorEastAsia" w:hAnsi="Arial" w:cs="Arial"/>
          <w:b/>
          <w:sz w:val="20"/>
          <w:szCs w:val="20"/>
          <w:lang w:eastAsia="zh-CN"/>
        </w:rPr>
      </w:pPr>
      <w:r w:rsidRPr="00F74BD0">
        <w:rPr>
          <w:rFonts w:ascii="Arial" w:eastAsiaTheme="minorEastAsia" w:hAnsi="Arial" w:cs="Arial"/>
          <w:b/>
          <w:sz w:val="20"/>
          <w:szCs w:val="20"/>
          <w:lang w:eastAsia="zh-CN"/>
        </w:rPr>
        <w:t>Возможные неисправности и действия по их устранению.</w:t>
      </w:r>
    </w:p>
    <w:p w:rsidR="00F70658" w:rsidRPr="00676A60" w:rsidRDefault="00F70658" w:rsidP="00F70658">
      <w:pPr>
        <w:tabs>
          <w:tab w:val="left" w:pos="10585"/>
        </w:tabs>
        <w:ind w:left="1077" w:right="686"/>
        <w:jc w:val="both"/>
        <w:rPr>
          <w:rFonts w:ascii="Arial" w:eastAsiaTheme="minorEastAsia" w:hAnsi="Arial" w:cs="Arial"/>
          <w:sz w:val="20"/>
          <w:szCs w:val="20"/>
          <w:lang w:eastAsia="zh-CN"/>
        </w:rPr>
      </w:pPr>
    </w:p>
    <w:p w:rsidR="00F70658" w:rsidRPr="00CE0BCB" w:rsidRDefault="00F70658" w:rsidP="00F70658">
      <w:pPr>
        <w:ind w:left="720"/>
        <w:jc w:val="both"/>
        <w:rPr>
          <w:rFonts w:ascii="Arial" w:hAnsi="Arial" w:cs="Arial"/>
          <w:b/>
          <w:sz w:val="20"/>
          <w:szCs w:val="20"/>
        </w:rPr>
      </w:pPr>
    </w:p>
    <w:tbl>
      <w:tblPr>
        <w:tblpPr w:leftFromText="180" w:rightFromText="180" w:vertAnchor="text" w:horzAnchor="margin" w:tblpXSpec="center" w:tblpY="155"/>
        <w:tblW w:w="9781" w:type="dxa"/>
        <w:tblLook w:val="04A0" w:firstRow="1" w:lastRow="0" w:firstColumn="1" w:lastColumn="0" w:noHBand="0" w:noVBand="1"/>
      </w:tblPr>
      <w:tblGrid>
        <w:gridCol w:w="2024"/>
        <w:gridCol w:w="3863"/>
        <w:gridCol w:w="3894"/>
      </w:tblGrid>
      <w:tr w:rsidR="00F70658" w:rsidRPr="00CB7403" w:rsidTr="00F74BD0">
        <w:trPr>
          <w:trHeight w:val="306"/>
        </w:trPr>
        <w:tc>
          <w:tcPr>
            <w:tcW w:w="1559"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F70658" w:rsidRPr="00BA1FC7" w:rsidRDefault="00F70658" w:rsidP="008A77F9">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F70658" w:rsidRPr="00BA1FC7" w:rsidRDefault="00F70658" w:rsidP="008A77F9">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F70658" w:rsidRPr="00BA1FC7" w:rsidRDefault="00F70658" w:rsidP="008A77F9">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ДЕЙСТВИЯ ПО УСТРАНЕНИЮ</w:t>
            </w:r>
          </w:p>
        </w:tc>
      </w:tr>
      <w:tr w:rsidR="00F70658" w:rsidRPr="00CB7403" w:rsidTr="00F74BD0">
        <w:trPr>
          <w:trHeight w:val="264"/>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Проверить наличие напряжения в сети питания.</w:t>
            </w:r>
          </w:p>
        </w:tc>
      </w:tr>
      <w:tr w:rsidR="00F70658" w:rsidRPr="00CB7403" w:rsidTr="00F74BD0">
        <w:trPr>
          <w:trHeight w:val="264"/>
        </w:trPr>
        <w:tc>
          <w:tcPr>
            <w:tcW w:w="1559"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F70658" w:rsidRPr="00BA1FC7" w:rsidRDefault="00F70658" w:rsidP="008A77F9">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F70658" w:rsidRPr="00CB7403" w:rsidTr="00F74BD0">
        <w:trPr>
          <w:trHeight w:val="264"/>
        </w:trPr>
        <w:tc>
          <w:tcPr>
            <w:tcW w:w="1559"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r>
      <w:tr w:rsidR="00F70658" w:rsidRPr="00CB7403" w:rsidTr="00F74BD0">
        <w:trPr>
          <w:trHeight w:val="264"/>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F70658" w:rsidRPr="00BA1FC7" w:rsidRDefault="00F70658" w:rsidP="008A77F9">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F70658" w:rsidRPr="00CB7403" w:rsidTr="00F74BD0">
        <w:trPr>
          <w:trHeight w:val="264"/>
        </w:trPr>
        <w:tc>
          <w:tcPr>
            <w:tcW w:w="1559"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r>
      <w:tr w:rsidR="00F70658" w:rsidRPr="00CB7403" w:rsidTr="00F74BD0">
        <w:trPr>
          <w:trHeight w:val="264"/>
        </w:trPr>
        <w:tc>
          <w:tcPr>
            <w:tcW w:w="1559"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r>
      <w:tr w:rsidR="00F70658" w:rsidRPr="00CB7403" w:rsidTr="00F74BD0">
        <w:trPr>
          <w:trHeight w:val="264"/>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Закрепить правильно рабочий инструмент.</w:t>
            </w:r>
          </w:p>
        </w:tc>
      </w:tr>
      <w:tr w:rsidR="00F70658" w:rsidRPr="00CB7403" w:rsidTr="00F74BD0">
        <w:trPr>
          <w:trHeight w:val="264"/>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F70658" w:rsidRPr="00BA1FC7" w:rsidRDefault="00F70658" w:rsidP="008A77F9">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F70658" w:rsidRPr="00CB7403" w:rsidTr="00F74BD0">
        <w:trPr>
          <w:trHeight w:val="264"/>
        </w:trPr>
        <w:tc>
          <w:tcPr>
            <w:tcW w:w="1559"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r>
      <w:tr w:rsidR="00F70658" w:rsidRPr="00CB7403" w:rsidTr="00F74BD0">
        <w:trPr>
          <w:trHeight w:val="397"/>
        </w:trPr>
        <w:tc>
          <w:tcPr>
            <w:tcW w:w="1559"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r>
      <w:tr w:rsidR="00F70658" w:rsidRPr="00CB7403" w:rsidTr="00F74BD0">
        <w:trPr>
          <w:trHeight w:val="397"/>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Прочистить окна охлаждения электродвигателя</w:t>
            </w:r>
          </w:p>
        </w:tc>
      </w:tr>
      <w:tr w:rsidR="00F70658" w:rsidRPr="00CB7403" w:rsidTr="00F74BD0">
        <w:trPr>
          <w:trHeight w:val="264"/>
        </w:trPr>
        <w:tc>
          <w:tcPr>
            <w:tcW w:w="1559"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Снять нагрузку </w:t>
            </w:r>
          </w:p>
        </w:tc>
      </w:tr>
      <w:tr w:rsidR="00F70658" w:rsidRPr="00CB7403" w:rsidTr="00F74BD0">
        <w:trPr>
          <w:trHeight w:val="397"/>
        </w:trPr>
        <w:tc>
          <w:tcPr>
            <w:tcW w:w="1559" w:type="dxa"/>
            <w:vMerge/>
            <w:tcBorders>
              <w:top w:val="nil"/>
              <w:left w:val="single" w:sz="4" w:space="0" w:color="auto"/>
              <w:bottom w:val="single" w:sz="4" w:space="0" w:color="auto"/>
              <w:right w:val="single" w:sz="4" w:space="0" w:color="auto"/>
            </w:tcBorders>
            <w:vAlign w:val="center"/>
            <w:hideMark/>
          </w:tcPr>
          <w:p w:rsidR="00F70658" w:rsidRPr="00BA1FC7" w:rsidRDefault="00F70658" w:rsidP="008A77F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F70658" w:rsidRPr="00BA1FC7" w:rsidRDefault="00F70658" w:rsidP="008A77F9">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bl>
    <w:p w:rsidR="00F70658" w:rsidRPr="00CE0BCB" w:rsidRDefault="00F70658" w:rsidP="00F70658">
      <w:pPr>
        <w:jc w:val="both"/>
        <w:rPr>
          <w:rFonts w:ascii="Arial" w:hAnsi="Arial" w:cs="Arial"/>
          <w:sz w:val="20"/>
          <w:szCs w:val="20"/>
        </w:rPr>
      </w:pPr>
    </w:p>
    <w:p w:rsidR="00F70658" w:rsidRPr="0065413B" w:rsidRDefault="002E343F" w:rsidP="00F70658">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3" o:spid="_x0000_s1464" style="position:absolute;left:0;text-align:left;flip:y;z-index:251921920;visibility:visible;mso-width-relative:margin;mso-height-relative:margin" from="351.75pt,6.65pt" to="755.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" strokecolor="#a6a6a6" strokeweight="2.25pt">
            <o:lock v:ext="edit" shapetype="f"/>
          </v:line>
        </w:pict>
      </w:r>
      <w:r w:rsidR="00F70658" w:rsidRPr="0065413B">
        <w:rPr>
          <w:rFonts w:ascii="Arial" w:eastAsia="Arial Narrow" w:hAnsi="Arial" w:cs="Arial"/>
          <w:b/>
          <w:color w:val="808080" w:themeColor="background1" w:themeShade="80"/>
          <w:sz w:val="24"/>
          <w:szCs w:val="24"/>
        </w:rPr>
        <w:t>ТЕХНИЧЕСКОЕ ОБСЛУЖИВАНИЕ ОБОРУДОВАНИЯ.</w:t>
      </w:r>
      <w:r w:rsidR="00F70658" w:rsidRPr="0065413B">
        <w:rPr>
          <w:rFonts w:ascii="Arial" w:hAnsi="Arial" w:cs="Arial"/>
          <w:b/>
          <w:noProof/>
          <w:sz w:val="24"/>
          <w:szCs w:val="24"/>
          <w:lang w:bidi="ar-SA"/>
        </w:rPr>
        <w:t xml:space="preserve"> </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b/>
          <w:sz w:val="20"/>
          <w:szCs w:val="20"/>
        </w:rPr>
        <w:t>ВНИМАНИЕ!</w:t>
      </w:r>
      <w:r w:rsidRPr="00025753">
        <w:rPr>
          <w:rFonts w:ascii="Arial" w:hAnsi="Arial" w:cs="Arial"/>
          <w:sz w:val="20"/>
          <w:szCs w:val="20"/>
        </w:rPr>
        <w:t xml:space="preserve"> Перед началом любых работ по обслуживанию инструмента вытащить вилку из розетки.</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F70658" w:rsidRPr="00025753" w:rsidRDefault="002E343F" w:rsidP="00F70658">
      <w:pPr>
        <w:tabs>
          <w:tab w:val="left" w:pos="10585"/>
        </w:tabs>
        <w:ind w:left="720" w:right="686"/>
        <w:jc w:val="both"/>
        <w:rPr>
          <w:rFonts w:ascii="Arial" w:hAnsi="Arial" w:cs="Arial"/>
          <w:b/>
          <w:noProof/>
          <w:sz w:val="24"/>
          <w:szCs w:val="24"/>
          <w:lang w:bidi="ar-SA"/>
        </w:rPr>
      </w:pPr>
      <w:r>
        <w:rPr>
          <w:noProof/>
          <w:lang w:bidi="ar-SA"/>
        </w:rPr>
        <w:pict>
          <v:line id="Прямая соединительная линия 942" o:spid="_x0000_s1465" style="position:absolute;left:0;text-align:left;z-index:251923968;visibility:visible;mso-wrap-distance-top:-6e-5mm;mso-wrap-distance-bottom:-6e-5mm;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" strokecolor="#a6a6a6" strokeweight="2.25pt">
            <o:lock v:ext="edit" shapetype="f"/>
          </v:line>
        </w:pict>
      </w:r>
      <w:r w:rsidR="00F70658" w:rsidRPr="00025753">
        <w:rPr>
          <w:rFonts w:ascii="Arial" w:eastAsia="Arial Narrow" w:hAnsi="Arial" w:cs="Arial"/>
          <w:b/>
          <w:color w:val="808080" w:themeColor="background1" w:themeShade="80"/>
          <w:sz w:val="24"/>
          <w:szCs w:val="24"/>
        </w:rPr>
        <w:t>ГАРАНТИЙНОЕ ОБЯЗАТЕЛЬСТВО.</w:t>
      </w:r>
      <w:r w:rsidR="00F70658" w:rsidRPr="00025753">
        <w:rPr>
          <w:rFonts w:ascii="Arial" w:hAnsi="Arial" w:cs="Arial"/>
          <w:b/>
          <w:noProof/>
          <w:sz w:val="24"/>
          <w:szCs w:val="24"/>
          <w:lang w:bidi="ar-SA"/>
        </w:rPr>
        <w:t xml:space="preserve"> </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На электроинструмент распространяется гарантия, согласно сроку, указанному в гарантийном талоне.</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F70658" w:rsidRPr="00025753" w:rsidRDefault="002E343F" w:rsidP="00F70658">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943" o:spid="_x0000_s1466" style="position:absolute;left:0;text-align:left;z-index:251924992;visibility:visible;mso-wrap-distance-top:-6e-5mm;mso-wrap-distance-bottom:-6e-5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EcDN/Q4C&#10;AADRAwAADgAAAAAAAAAAAAAAAAAuAgAAZHJzL2Uyb0RvYy54bWxQSwECLQAUAAYACAAAACEAqkYI&#10;y94AAAAKAQAADwAAAAAAAAAAAAAAAABoBAAAZHJzL2Rvd25yZXYueG1sUEsFBgAAAAAEAAQA8wAA&#10;AHMFAAAAAA==&#10;" strokecolor="#a6a6a6" strokeweight="2.25pt">
            <o:lock v:ext="edit" shapetype="f"/>
          </v:line>
        </w:pict>
      </w:r>
      <w:r w:rsidR="00F70658" w:rsidRPr="00025753">
        <w:rPr>
          <w:rFonts w:ascii="Arial" w:eastAsia="Arial Narrow" w:hAnsi="Arial" w:cs="Arial"/>
          <w:b/>
          <w:color w:val="808080" w:themeColor="background1" w:themeShade="80"/>
          <w:sz w:val="24"/>
          <w:szCs w:val="24"/>
        </w:rPr>
        <w:t>СРОК СЛУЖБЫ.</w:t>
      </w:r>
    </w:p>
    <w:p w:rsidR="00F70658" w:rsidRPr="00025753" w:rsidRDefault="00F70658" w:rsidP="00F70658">
      <w:pPr>
        <w:tabs>
          <w:tab w:val="left" w:pos="10585"/>
        </w:tabs>
        <w:ind w:left="1134" w:right="686"/>
        <w:jc w:val="both"/>
        <w:rPr>
          <w:rFonts w:ascii="Arial" w:hAnsi="Arial" w:cs="Arial"/>
          <w:sz w:val="20"/>
          <w:szCs w:val="20"/>
        </w:rPr>
      </w:pPr>
      <w:r w:rsidRPr="00025753">
        <w:rPr>
          <w:rFonts w:ascii="Arial" w:eastAsia="Arial Narrow" w:hAnsi="Arial" w:cs="Arial"/>
          <w:b/>
          <w:color w:val="808080" w:themeColor="background1" w:themeShade="80"/>
          <w:sz w:val="24"/>
          <w:szCs w:val="24"/>
        </w:rPr>
        <w:t xml:space="preserve"> </w:t>
      </w:r>
      <w:r w:rsidRPr="00025753">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ЗАПРЕЩЕНО применение инструмента не по назначению!</w:t>
      </w:r>
    </w:p>
    <w:p w:rsidR="00F70658" w:rsidRPr="00025753" w:rsidRDefault="002E343F" w:rsidP="00F70658">
      <w:pPr>
        <w:tabs>
          <w:tab w:val="left" w:pos="10585"/>
        </w:tabs>
        <w:ind w:left="720" w:right="686"/>
        <w:rPr>
          <w:rFonts w:ascii="Arial" w:hAnsi="Arial" w:cs="Arial"/>
          <w:b/>
          <w:noProof/>
          <w:color w:val="808080" w:themeColor="background1" w:themeShade="80"/>
          <w:sz w:val="24"/>
          <w:szCs w:val="24"/>
          <w:lang w:bidi="ar-SA"/>
        </w:rPr>
      </w:pPr>
      <w:r>
        <w:rPr>
          <w:noProof/>
          <w:lang w:bidi="ar-SA"/>
        </w:rPr>
        <w:pict>
          <v:line id="Прямая соединительная линия 944" o:spid="_x0000_s1467" style="position:absolute;left:0;text-align:left;z-index:251926016;visibility:visible;mso-wrap-distance-top:-6e-5mm;mso-wrap-distance-bottom:-6e-5mm;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1HHeUxAC&#10;AADQAwAADgAAAAAAAAAAAAAAAAAuAgAAZHJzL2Uyb0RvYy54bWxQSwECLQAUAAYACAAAACEAN5xB&#10;G9wAAAALAQAADwAAAAAAAAAAAAAAAABqBAAAZHJzL2Rvd25yZXYueG1sUEsFBgAAAAAEAAQA8wAA&#10;AHMFAAAAAA==&#10;" strokecolor="#a6a6a6" strokeweight="2.25pt">
            <o:lock v:ext="edit" shapetype="f"/>
          </v:line>
        </w:pict>
      </w:r>
      <w:r w:rsidR="00F70658" w:rsidRPr="00025753">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F70658" w:rsidRPr="00025753">
        <w:rPr>
          <w:rFonts w:ascii="Arial" w:hAnsi="Arial" w:cs="Arial"/>
          <w:b/>
          <w:noProof/>
          <w:color w:val="808080" w:themeColor="background1" w:themeShade="80"/>
          <w:sz w:val="24"/>
          <w:szCs w:val="24"/>
          <w:lang w:bidi="ar-SA"/>
        </w:rPr>
        <w:t xml:space="preserve"> </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F70658" w:rsidRPr="00025753" w:rsidRDefault="002E343F" w:rsidP="00F70658">
      <w:pPr>
        <w:tabs>
          <w:tab w:val="left" w:pos="10585"/>
        </w:tabs>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945" o:spid="_x0000_s1468" style="position:absolute;left:0;text-align:left;z-index:251927040;visibility:visible;mso-wrap-distance-top:-6e-5mm;mso-wrap-distance-bottom:-6e-5mm;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AFho7&#10;DwIAANEDAAAOAAAAAAAAAAAAAAAAAC4CAABkcnMvZTJvRG9jLnhtbFBLAQItABQABgAIAAAAIQBH&#10;gn8i3wAAAAoBAAAPAAAAAAAAAAAAAAAAAGkEAABkcnMvZG93bnJldi54bWxQSwUGAAAAAAQABADz&#10;AAAAdQUAAAAA&#10;" strokecolor="#a6a6a6" strokeweight="2.25pt">
            <o:lock v:ext="edit" shapetype="f"/>
          </v:line>
        </w:pict>
      </w:r>
      <w:r w:rsidR="00F70658" w:rsidRPr="00025753">
        <w:rPr>
          <w:rFonts w:ascii="Arial" w:eastAsia="Arial Narrow" w:hAnsi="Arial" w:cs="Arial"/>
          <w:b/>
          <w:color w:val="808080" w:themeColor="background1" w:themeShade="80"/>
          <w:sz w:val="24"/>
          <w:szCs w:val="24"/>
        </w:rPr>
        <w:t>КРИТЕРИЙ ПРЕДЕЛЬНЫХ СОСТОЯНИЙ</w:t>
      </w:r>
      <w:r w:rsidR="00F70658" w:rsidRPr="00025753">
        <w:rPr>
          <w:rFonts w:ascii="Arial" w:eastAsia="Arial Narrow" w:hAnsi="Arial" w:cs="Arial"/>
          <w:color w:val="808080" w:themeColor="background1" w:themeShade="80"/>
          <w:sz w:val="24"/>
          <w:szCs w:val="24"/>
        </w:rPr>
        <w:t>.</w:t>
      </w:r>
    </w:p>
    <w:p w:rsidR="00F70658" w:rsidRPr="00025753" w:rsidRDefault="00F70658" w:rsidP="00F70658">
      <w:pPr>
        <w:tabs>
          <w:tab w:val="left" w:pos="10585"/>
        </w:tabs>
        <w:ind w:left="1134" w:right="686"/>
        <w:jc w:val="both"/>
        <w:rPr>
          <w:rFonts w:ascii="Arial" w:hAnsi="Arial" w:cs="Arial"/>
          <w:sz w:val="20"/>
          <w:szCs w:val="20"/>
        </w:rPr>
      </w:pPr>
      <w:r w:rsidRPr="00025753">
        <w:rPr>
          <w:rFonts w:ascii="Arial" w:eastAsia="Arial Narrow" w:hAnsi="Arial" w:cs="Arial"/>
          <w:color w:val="808080" w:themeColor="background1" w:themeShade="80"/>
          <w:sz w:val="24"/>
          <w:szCs w:val="24"/>
        </w:rPr>
        <w:t xml:space="preserve"> </w:t>
      </w:r>
      <w:r w:rsidRPr="00025753">
        <w:rPr>
          <w:rFonts w:ascii="Arial" w:hAnsi="Arial" w:cs="Arial"/>
          <w:sz w:val="20"/>
          <w:szCs w:val="20"/>
        </w:rPr>
        <w:t>Перетёрт или повреждён электрический кабель. Поврежден корпус изделия.</w:t>
      </w:r>
    </w:p>
    <w:p w:rsidR="00F70658" w:rsidRPr="00025753" w:rsidRDefault="002E343F" w:rsidP="00F70658">
      <w:pPr>
        <w:tabs>
          <w:tab w:val="left" w:pos="10585"/>
        </w:tabs>
        <w:ind w:left="720" w:right="686"/>
        <w:rPr>
          <w:rFonts w:ascii="Arial" w:hAnsi="Arial" w:cs="Arial"/>
          <w:b/>
          <w:noProof/>
          <w:sz w:val="24"/>
          <w:szCs w:val="24"/>
          <w:lang w:bidi="ar-SA"/>
        </w:rPr>
      </w:pPr>
      <w:r>
        <w:rPr>
          <w:noProof/>
          <w:lang w:bidi="ar-SA"/>
        </w:rPr>
        <w:pict>
          <v:line id="Прямая соединительная линия 946" o:spid="_x0000_s1469" style="position:absolute;left:0;text-align:left;z-index:251928064;visibility:visible;mso-wrap-distance-top:-6e-5mm;mso-wrap-distance-bottom:-6e-5mm;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Chdg1x&#10;DwIAANEDAAAOAAAAAAAAAAAAAAAAAC4CAABkcnMvZTJvRG9jLnhtbFBLAQItABQABgAIAAAAIQD9&#10;kBTN3wAAAAsBAAAPAAAAAAAAAAAAAAAAAGkEAABkcnMvZG93bnJldi54bWxQSwUGAAAAAAQABADz&#10;AAAAdQUAAAAA&#10;" strokecolor="#a6a6a6" strokeweight="2.25pt">
            <o:lock v:ext="edit" shapetype="f"/>
          </v:line>
        </w:pict>
      </w:r>
      <w:r w:rsidR="00F70658" w:rsidRPr="00025753">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F70658" w:rsidRPr="00025753">
        <w:rPr>
          <w:rFonts w:ascii="Arial" w:hAnsi="Arial" w:cs="Arial"/>
          <w:b/>
          <w:noProof/>
          <w:sz w:val="24"/>
          <w:szCs w:val="24"/>
          <w:lang w:bidi="ar-SA"/>
        </w:rPr>
        <w:t xml:space="preserve"> </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F70658" w:rsidRPr="00025753" w:rsidRDefault="002E343F" w:rsidP="00F70658">
      <w:pPr>
        <w:tabs>
          <w:tab w:val="left" w:pos="10585"/>
        </w:tabs>
        <w:ind w:left="720" w:right="686"/>
        <w:jc w:val="both"/>
        <w:rPr>
          <w:rFonts w:ascii="Arial" w:hAnsi="Arial" w:cs="Arial"/>
          <w:b/>
          <w:noProof/>
          <w:sz w:val="24"/>
          <w:szCs w:val="24"/>
          <w:lang w:bidi="ar-SA"/>
        </w:rPr>
      </w:pPr>
      <w:r>
        <w:rPr>
          <w:noProof/>
          <w:lang w:bidi="ar-SA"/>
        </w:rPr>
        <w:pict>
          <v:line id="Прямая соединительная линия 947" o:spid="_x0000_s1470" style="position:absolute;left:0;text-align:left;z-index:251929088;visibility:visible;mso-wrap-distance-top:-6e-5mm;mso-wrap-distance-bottom:-6e-5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CbrG&#10;ZBECAADRAwAADgAAAAAAAAAAAAAAAAAuAgAAZHJzL2Uyb0RvYy54bWxQSwECLQAUAAYACAAAACEA&#10;Iq94Ot4AAAAKAQAADwAAAAAAAAAAAAAAAABrBAAAZHJzL2Rvd25yZXYueG1sUEsFBgAAAAAEAAQA&#10;8wAAAHYFAAAAAA==&#10;" strokecolor="#a6a6a6" strokeweight="2.25pt">
            <o:lock v:ext="edit" shapetype="f"/>
          </v:line>
        </w:pict>
      </w:r>
      <w:r w:rsidR="00F70658" w:rsidRPr="00025753">
        <w:rPr>
          <w:rFonts w:ascii="Arial" w:eastAsia="Arial Narrow" w:hAnsi="Arial" w:cs="Arial"/>
          <w:b/>
          <w:color w:val="808080" w:themeColor="background1" w:themeShade="80"/>
          <w:sz w:val="24"/>
          <w:szCs w:val="24"/>
        </w:rPr>
        <w:t>ХРАНЕНИЕ.</w:t>
      </w:r>
      <w:r w:rsidR="00F70658" w:rsidRPr="00025753">
        <w:rPr>
          <w:rFonts w:ascii="Arial" w:hAnsi="Arial" w:cs="Arial"/>
          <w:b/>
          <w:noProof/>
          <w:sz w:val="24"/>
          <w:szCs w:val="24"/>
          <w:lang w:bidi="ar-SA"/>
        </w:rPr>
        <w:t xml:space="preserve"> </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F70658" w:rsidRPr="00025753" w:rsidRDefault="002E343F" w:rsidP="00F70658">
      <w:pPr>
        <w:tabs>
          <w:tab w:val="left" w:pos="10585"/>
        </w:tabs>
        <w:ind w:left="720" w:right="686"/>
        <w:jc w:val="both"/>
        <w:rPr>
          <w:rFonts w:ascii="Arial" w:hAnsi="Arial" w:cs="Arial"/>
          <w:b/>
          <w:sz w:val="24"/>
          <w:szCs w:val="24"/>
        </w:rPr>
      </w:pPr>
      <w:r>
        <w:rPr>
          <w:noProof/>
          <w:lang w:bidi="ar-SA"/>
        </w:rPr>
        <w:pict>
          <v:line id="Прямая соединительная линия 948" o:spid="_x0000_s1471" style="position:absolute;left:0;text-align:left;z-index:251930112;visibility:visible;mso-wrap-distance-top:-6e-5mm;mso-wrap-distance-bottom:-6e-5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HtkihcP&#10;AgAA0QMAAA4AAAAAAAAAAAAAAAAALgIAAGRycy9lMm9Eb2MueG1sUEsBAi0AFAAGAAgAAAAhADI0&#10;wH/eAAAACgEAAA8AAAAAAAAAAAAAAAAAaQQAAGRycy9kb3ducmV2LnhtbFBLBQYAAAAABAAEAPMA&#10;AAB0BQAAAAA=&#10;" strokecolor="#a6a6a6" strokeweight="2.25pt">
            <o:lock v:ext="edit" shapetype="f"/>
          </v:line>
        </w:pict>
      </w:r>
      <w:r w:rsidR="00F70658" w:rsidRPr="00025753">
        <w:rPr>
          <w:rFonts w:ascii="Arial" w:eastAsia="Arial Narrow" w:hAnsi="Arial" w:cs="Arial"/>
          <w:b/>
          <w:color w:val="808080" w:themeColor="background1" w:themeShade="80"/>
          <w:sz w:val="24"/>
          <w:szCs w:val="24"/>
        </w:rPr>
        <w:t>ТРАНСПОРТИРОВКА.</w:t>
      </w:r>
      <w:r w:rsidR="00F70658" w:rsidRPr="00025753">
        <w:rPr>
          <w:rFonts w:ascii="Arial" w:hAnsi="Arial" w:cs="Arial"/>
          <w:b/>
          <w:noProof/>
          <w:sz w:val="24"/>
          <w:szCs w:val="24"/>
          <w:lang w:bidi="ar-SA"/>
        </w:rPr>
        <w:t xml:space="preserve"> </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F70658" w:rsidRPr="00025753" w:rsidRDefault="002E343F" w:rsidP="00F70658">
      <w:pPr>
        <w:tabs>
          <w:tab w:val="left" w:pos="10585"/>
        </w:tabs>
        <w:ind w:left="720" w:right="686"/>
        <w:jc w:val="both"/>
        <w:rPr>
          <w:rFonts w:ascii="Arial" w:hAnsi="Arial" w:cs="Arial"/>
          <w:b/>
          <w:noProof/>
          <w:sz w:val="24"/>
          <w:szCs w:val="24"/>
          <w:lang w:bidi="ar-SA"/>
        </w:rPr>
      </w:pPr>
      <w:r>
        <w:rPr>
          <w:noProof/>
          <w:lang w:bidi="ar-SA"/>
        </w:rPr>
        <w:pict>
          <v:line id="Прямая соединительная линия 949" o:spid="_x0000_s1472" style="position:absolute;left:0;text-align:left;z-index:251931136;visibility:visible;mso-wrap-distance-top:-6e-5mm;mso-wrap-distance-bottom:-6e-5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BjvMRt&#10;DwIAANEDAAAOAAAAAAAAAAAAAAAAAC4CAABkcnMvZTJvRG9jLnhtbFBLAQItABQABgAIAAAAIQDN&#10;EMDJ3wAAAAoBAAAPAAAAAAAAAAAAAAAAAGkEAABkcnMvZG93bnJldi54bWxQSwUGAAAAAAQABADz&#10;AAAAdQUAAAAA&#10;" strokecolor="#a6a6a6" strokeweight="2.25pt">
            <o:lock v:ext="edit" shapetype="f"/>
          </v:line>
        </w:pict>
      </w:r>
      <w:r w:rsidR="00F70658" w:rsidRPr="00025753">
        <w:rPr>
          <w:rFonts w:ascii="Arial" w:eastAsia="Arial Narrow" w:hAnsi="Arial" w:cs="Arial"/>
          <w:b/>
          <w:color w:val="808080" w:themeColor="background1" w:themeShade="80"/>
          <w:sz w:val="24"/>
          <w:szCs w:val="24"/>
        </w:rPr>
        <w:t>УТИЛИЗАЦИЯ.</w:t>
      </w:r>
      <w:r w:rsidR="00F70658" w:rsidRPr="00025753">
        <w:rPr>
          <w:rFonts w:ascii="Arial" w:hAnsi="Arial" w:cs="Arial"/>
          <w:b/>
          <w:noProof/>
          <w:sz w:val="24"/>
          <w:szCs w:val="24"/>
          <w:lang w:bidi="ar-SA"/>
        </w:rPr>
        <w:t xml:space="preserve"> </w:t>
      </w:r>
    </w:p>
    <w:p w:rsidR="00F70658" w:rsidRPr="00025753" w:rsidRDefault="00F70658" w:rsidP="00F70658">
      <w:pPr>
        <w:tabs>
          <w:tab w:val="left" w:pos="10585"/>
        </w:tabs>
        <w:ind w:left="1077" w:right="686"/>
        <w:jc w:val="both"/>
        <w:rPr>
          <w:rFonts w:ascii="Arial" w:hAnsi="Arial" w:cs="Arial"/>
          <w:sz w:val="20"/>
          <w:szCs w:val="20"/>
        </w:rPr>
      </w:pPr>
      <w:r w:rsidRPr="00025753">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F70658" w:rsidRPr="00025753" w:rsidRDefault="002E343F" w:rsidP="00F70658">
      <w:pPr>
        <w:tabs>
          <w:tab w:val="left" w:pos="10585"/>
        </w:tabs>
        <w:ind w:left="720" w:right="686"/>
        <w:jc w:val="both"/>
        <w:rPr>
          <w:rFonts w:ascii="Arial" w:hAnsi="Arial" w:cs="Arial"/>
          <w:b/>
          <w:noProof/>
          <w:sz w:val="24"/>
          <w:szCs w:val="24"/>
          <w:lang w:bidi="ar-SA"/>
        </w:rPr>
      </w:pPr>
      <w:r>
        <w:rPr>
          <w:noProof/>
          <w:lang w:bidi="ar-SA"/>
        </w:rPr>
        <w:pict>
          <v:line id="Прямая соединительная линия 950" o:spid="_x0000_s1473" style="position:absolute;left:0;text-align:left;z-index:251932160;visibility:visible;mso-wrap-distance-top:-6e-5mm;mso-wrap-distance-bottom:-6e-5mm;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t34IYA4C&#10;AADRAwAADgAAAAAAAAAAAAAAAAAuAgAAZHJzL2Uyb0RvYy54bWxQSwECLQAUAAYACAAAACEAH6ma&#10;O94AAAAKAQAADwAAAAAAAAAAAAAAAABoBAAAZHJzL2Rvd25yZXYueG1sUEsFBgAAAAAEAAQA8wAA&#10;AHMFAAAAAA==&#10;" strokecolor="#a6a6a6" strokeweight="2.25pt">
            <o:lock v:ext="edit" shapetype="f"/>
          </v:line>
        </w:pict>
      </w:r>
      <w:r w:rsidR="00F70658" w:rsidRPr="00025753">
        <w:rPr>
          <w:rFonts w:ascii="Arial" w:eastAsia="Arial Narrow" w:hAnsi="Arial" w:cs="Arial"/>
          <w:b/>
          <w:color w:val="808080" w:themeColor="background1" w:themeShade="80"/>
          <w:sz w:val="24"/>
          <w:szCs w:val="24"/>
        </w:rPr>
        <w:t>ЗНАЧЕНИЕ ШУМА И ВИБРАЦИИ.</w:t>
      </w:r>
      <w:r w:rsidR="00F70658" w:rsidRPr="00025753">
        <w:rPr>
          <w:rFonts w:ascii="Arial" w:hAnsi="Arial" w:cs="Arial"/>
          <w:b/>
          <w:noProof/>
          <w:sz w:val="24"/>
          <w:szCs w:val="24"/>
          <w:lang w:bidi="ar-SA"/>
        </w:rPr>
        <w:t xml:space="preserve"> </w:t>
      </w:r>
    </w:p>
    <w:p w:rsidR="00644062" w:rsidRPr="00644062" w:rsidRDefault="00F70658" w:rsidP="00F70658">
      <w:pPr>
        <w:tabs>
          <w:tab w:val="left" w:pos="10585"/>
        </w:tabs>
        <w:ind w:left="1077" w:right="686"/>
        <w:jc w:val="both"/>
        <w:rPr>
          <w:rFonts w:ascii="Arial" w:eastAsiaTheme="minorEastAsia" w:hAnsi="Arial" w:cs="Arial"/>
          <w:sz w:val="20"/>
          <w:szCs w:val="20"/>
          <w:lang w:eastAsia="zh-CN"/>
        </w:rPr>
      </w:pPr>
      <w:r w:rsidRPr="00025753">
        <w:rPr>
          <w:rFonts w:ascii="Arial" w:hAnsi="Arial" w:cs="Arial"/>
          <w:sz w:val="20"/>
          <w:szCs w:val="20"/>
        </w:rPr>
        <w:t>Типичный уровень взвешенного звукового давления (A), измеренный в соответствии с EN60745: Уровень звукового давления (Lp A): 96,4 дБ (A). Уровень звуковой мощности (LWA): 107,4 дБ (A). Погрешность (К): 3 дБ(A). Используйте средства защиты слуха. Общий уровень вибрации (векторная сумма по трем координатам), определенный в соответствии с EN60745: Распространение вибрации (ah, AG): 15,8 м/с2. Погрешность (К): 1,5 м/с2.</w:t>
      </w:r>
    </w:p>
    <w:p w:rsidR="00C10A5C" w:rsidRPr="004F19E4" w:rsidRDefault="002E343F" w:rsidP="00C10A5C">
      <w:pPr>
        <w:tabs>
          <w:tab w:val="left" w:pos="10585"/>
        </w:tabs>
        <w:ind w:left="720" w:right="686"/>
        <w:jc w:val="both"/>
        <w:rPr>
          <w:rFonts w:ascii="Arial" w:hAnsi="Arial" w:cs="Arial"/>
          <w:b/>
          <w:sz w:val="24"/>
          <w:szCs w:val="24"/>
        </w:rPr>
      </w:pPr>
      <w:r>
        <w:rPr>
          <w:noProof/>
          <w:lang w:bidi="ar-SA"/>
        </w:rPr>
        <w:pict>
          <v:line id="Прямая соединительная линия 46" o:spid="_x0000_s1028" style="position:absolute;left:0;text-align:left;z-index:251912704;visibility:visible;mso-wrap-distance-top:-8e-5mm;mso-wrap-distance-bottom:-8e-5mm;mso-width-relative:margin" from="249.4pt,4.95pt" to="717.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pzDQIAAM8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" strokecolor="#a6a6a6" strokeweight="2.25pt">
            <o:lock v:ext="edit" shapetype="f"/>
          </v:line>
        </w:pict>
      </w:r>
      <w:r w:rsidR="00C10A5C" w:rsidRPr="004F19E4">
        <w:rPr>
          <w:rFonts w:ascii="Arial" w:eastAsia="Arial Narrow" w:hAnsi="Arial" w:cs="Arial"/>
          <w:b/>
          <w:color w:val="808080" w:themeColor="background1" w:themeShade="80"/>
          <w:sz w:val="24"/>
          <w:szCs w:val="24"/>
        </w:rPr>
        <w:t>ИНФОРМАЦИЯ ДЛЯ ПОКУПАТЕЛЯ.</w:t>
      </w:r>
      <w:r w:rsidR="00C10A5C" w:rsidRPr="004F19E4">
        <w:rPr>
          <w:rFonts w:ascii="Arial" w:hAnsi="Arial" w:cs="Arial"/>
          <w:b/>
          <w:noProof/>
          <w:sz w:val="24"/>
          <w:szCs w:val="24"/>
          <w:lang w:bidi="ar-SA"/>
        </w:rPr>
        <w:t xml:space="preserve"> </w:t>
      </w:r>
    </w:p>
    <w:p w:rsidR="005646E0" w:rsidRPr="005646E0" w:rsidRDefault="00C10A5C" w:rsidP="005646E0">
      <w:pPr>
        <w:tabs>
          <w:tab w:val="left" w:pos="10585"/>
        </w:tabs>
        <w:ind w:left="1077" w:right="686"/>
        <w:jc w:val="both"/>
        <w:rPr>
          <w:rFonts w:ascii="Arial" w:hAnsi="Arial" w:cs="Arial"/>
          <w:color w:val="C0504D" w:themeColor="accent2"/>
          <w:sz w:val="20"/>
          <w:szCs w:val="20"/>
          <w:lang w:eastAsia="zh-CN"/>
        </w:rPr>
      </w:pPr>
      <w:r w:rsidRPr="004F19E4">
        <w:rPr>
          <w:rFonts w:ascii="Arial" w:hAnsi="Arial" w:cs="Arial" w:hint="eastAsia"/>
          <w:noProof/>
          <w:sz w:val="20"/>
          <w:szCs w:val="20"/>
          <w:lang w:bidi="ar-SA"/>
        </w:rPr>
        <w:drawing>
          <wp:inline distT="0" distB="0" distL="0" distR="0">
            <wp:extent cx="288435" cy="26680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4F19E4">
        <w:t xml:space="preserve"> </w:t>
      </w:r>
      <w:r w:rsidR="005646E0" w:rsidRPr="005646E0">
        <w:rPr>
          <w:rFonts w:ascii="Arial" w:hAnsi="Arial" w:cs="Arial"/>
          <w:sz w:val="20"/>
          <w:szCs w:val="20"/>
        </w:rPr>
        <w:t xml:space="preserve">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Китай, г. Нингбо, ул. Лантень 21, Модерн таймз А2, блок 16/F. 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8800 775 5060. 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005646E0" w:rsidRPr="005646E0">
        <w:rPr>
          <w:rFonts w:ascii="Arial" w:hAnsi="Arial" w:cs="Arial" w:hint="eastAsia"/>
          <w:sz w:val="20"/>
          <w:szCs w:val="20"/>
        </w:rPr>
        <w:t xml:space="preserve"> </w:t>
      </w:r>
      <w:r w:rsidR="005646E0" w:rsidRPr="005646E0">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5646E0" w:rsidRPr="005646E0" w:rsidRDefault="005646E0" w:rsidP="005646E0">
      <w:pPr>
        <w:tabs>
          <w:tab w:val="left" w:pos="10585"/>
        </w:tabs>
        <w:ind w:left="1077" w:right="686"/>
        <w:jc w:val="both"/>
        <w:rPr>
          <w:rFonts w:eastAsiaTheme="minorEastAsia"/>
          <w:sz w:val="18"/>
          <w:lang w:eastAsia="zh-CN"/>
        </w:rPr>
      </w:pPr>
    </w:p>
    <w:p w:rsidR="00C10A5C" w:rsidRPr="004F19E4" w:rsidRDefault="00C10A5C" w:rsidP="005646E0">
      <w:pPr>
        <w:tabs>
          <w:tab w:val="left" w:pos="10585"/>
        </w:tabs>
        <w:ind w:left="1077" w:right="686"/>
        <w:jc w:val="both"/>
        <w:rPr>
          <w:rFonts w:ascii="Arial" w:hAnsi="Arial" w:cs="Arial"/>
          <w:sz w:val="20"/>
          <w:szCs w:val="20"/>
        </w:rPr>
      </w:pPr>
    </w:p>
    <w:p w:rsidR="00DC66FB" w:rsidRDefault="00DC66FB" w:rsidP="00C9552B">
      <w:pPr>
        <w:tabs>
          <w:tab w:val="left" w:pos="10585"/>
        </w:tabs>
        <w:ind w:left="1077" w:right="686"/>
        <w:jc w:val="both"/>
        <w:rPr>
          <w:rFonts w:ascii="Arial" w:eastAsiaTheme="minorEastAsia" w:hAnsi="Arial" w:cs="Arial"/>
          <w:sz w:val="20"/>
          <w:szCs w:val="20"/>
          <w:lang w:eastAsia="zh-CN"/>
        </w:rPr>
      </w:pPr>
    </w:p>
    <w:p w:rsidR="00063B40" w:rsidRDefault="00063B40" w:rsidP="00C9552B">
      <w:pPr>
        <w:tabs>
          <w:tab w:val="left" w:pos="10585"/>
        </w:tabs>
        <w:ind w:left="1077" w:right="686"/>
        <w:jc w:val="both"/>
        <w:rPr>
          <w:rFonts w:ascii="Arial" w:eastAsiaTheme="minorEastAsia" w:hAnsi="Arial" w:cs="Arial"/>
          <w:sz w:val="20"/>
          <w:szCs w:val="20"/>
          <w:lang w:eastAsia="zh-CN"/>
        </w:rPr>
      </w:pPr>
    </w:p>
    <w:p w:rsidR="00DC66FB" w:rsidRDefault="00DC66FB"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644062" w:rsidP="00C9552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53120" behindDoc="0" locked="0" layoutInCell="1" allowOverlap="1">
            <wp:simplePos x="0" y="0"/>
            <wp:positionH relativeFrom="column">
              <wp:posOffset>-4173</wp:posOffset>
            </wp:positionH>
            <wp:positionV relativeFrom="paragraph">
              <wp:posOffset>-137795</wp:posOffset>
            </wp:positionV>
            <wp:extent cx="7582263" cy="5029200"/>
            <wp:effectExtent l="19050" t="0" r="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l="6267" t="7357" r="5730" b="4489"/>
                    <a:stretch>
                      <a:fillRect/>
                    </a:stretch>
                  </pic:blipFill>
                  <pic:spPr bwMode="auto">
                    <a:xfrm>
                      <a:off x="0" y="0"/>
                      <a:ext cx="7582263"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4062">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-7076</wp:posOffset>
            </wp:positionH>
            <wp:positionV relativeFrom="paragraph">
              <wp:posOffset>-461645</wp:posOffset>
            </wp:positionV>
            <wp:extent cx="7557407" cy="5029200"/>
            <wp:effectExtent l="19050" t="0" r="5443"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l="4797" t="5351" r="5123" b="6243"/>
                    <a:stretch>
                      <a:fillRect/>
                    </a:stretch>
                  </pic:blipFill>
                  <pic:spPr bwMode="auto">
                    <a:xfrm>
                      <a:off x="0" y="0"/>
                      <a:ext cx="7557407"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4062">
      <w:pPr>
        <w:rPr>
          <w:rFonts w:eastAsiaTheme="minorEastAsia"/>
          <w:sz w:val="18"/>
          <w:lang w:eastAsia="zh-CN"/>
        </w:rPr>
      </w:pPr>
      <w:r>
        <w:rPr>
          <w:rFonts w:eastAsiaTheme="minorEastAsia"/>
          <w:noProof/>
          <w:sz w:val="18"/>
          <w:lang w:bidi="ar-SA"/>
        </w:rPr>
        <w:drawing>
          <wp:anchor distT="0" distB="0" distL="114300" distR="114300" simplePos="0" relativeHeight="251865600" behindDoc="0" locked="0" layoutInCell="1" allowOverlap="1">
            <wp:simplePos x="0" y="0"/>
            <wp:positionH relativeFrom="column">
              <wp:posOffset>-21045</wp:posOffset>
            </wp:positionH>
            <wp:positionV relativeFrom="paragraph">
              <wp:posOffset>-137795</wp:posOffset>
            </wp:positionV>
            <wp:extent cx="7558949" cy="4990011"/>
            <wp:effectExtent l="0" t="0" r="3901"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l="6737" t="8812" r="4219" b="4294"/>
                    <a:stretch>
                      <a:fillRect/>
                    </a:stretch>
                  </pic:blipFill>
                  <pic:spPr bwMode="auto">
                    <a:xfrm rot="10800000">
                      <a:off x="0" y="0"/>
                      <a:ext cx="7558949" cy="4990011"/>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5"/>
          <w:footerReference w:type="default" r:id="rId36"/>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838976" behindDoc="0" locked="0" layoutInCell="1" allowOverlap="1">
            <wp:simplePos x="0" y="0"/>
            <wp:positionH relativeFrom="column">
              <wp:posOffset>-7076</wp:posOffset>
            </wp:positionH>
            <wp:positionV relativeFrom="paragraph">
              <wp:posOffset>-478174</wp:posOffset>
            </wp:positionV>
            <wp:extent cx="7547882" cy="5016137"/>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l="4987" t="7709" r="4921" b="6076"/>
                    <a:stretch>
                      <a:fillRect/>
                    </a:stretch>
                  </pic:blipFill>
                  <pic:spPr bwMode="auto">
                    <a:xfrm>
                      <a:off x="0" y="0"/>
                      <a:ext cx="7547882" cy="5016137"/>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846144" behindDoc="1" locked="0" layoutInCell="1" allowOverlap="1">
            <wp:simplePos x="0" y="0"/>
            <wp:positionH relativeFrom="column">
              <wp:posOffset>-186501</wp:posOffset>
            </wp:positionH>
            <wp:positionV relativeFrom="paragraph">
              <wp:posOffset>-255360</wp:posOffset>
            </wp:positionV>
            <wp:extent cx="7766413" cy="5146765"/>
            <wp:effectExtent l="19050" t="0" r="5987"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38" cstate="print"/>
                    <a:stretch>
                      <a:fillRect/>
                    </a:stretch>
                  </pic:blipFill>
                  <pic:spPr>
                    <a:xfrm>
                      <a:off x="0" y="0"/>
                      <a:ext cx="7766413" cy="5146765"/>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9"/>
      <w:footerReference w:type="default" r:id="rId40"/>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1B2" w:rsidRDefault="002261B2">
      <w:r>
        <w:separator/>
      </w:r>
    </w:p>
  </w:endnote>
  <w:endnote w:type="continuationSeparator" w:id="0">
    <w:p w:rsidR="002261B2" w:rsidRDefault="00226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Default="002E343F">
    <w:pPr>
      <w:pStyle w:val="a8"/>
    </w:pPr>
    <w:r>
      <w:rPr>
        <w:noProof/>
        <w:lang w:bidi="ar-SA"/>
      </w:rPr>
    </w:r>
    <w:r>
      <w:rPr>
        <w:noProof/>
        <w:lang w:bidi="ar-SA"/>
      </w:rPr>
      <w:pict>
        <v:group id="Group 81" o:spid="_x0000_s2075" style="width:595.3pt;height:22.35pt;mso-position-horizontal-relative:char;mso-position-vertical-relative:line" coordorigin=",7199" coordsize="11906,447">
          <v:rect id="Rectangle 82" o:spid="_x0000_s207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83" o:spid="_x0000_s207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4hr8AAADbAAAADwAAAGRycy9kb3ducmV2LnhtbERPTYvCMBC9C/6HMMLeNHUFWapRRBBc&#10;EEE3F29DMzbFZlKaaKu/fnMQPD7e93Ldu1o8qA2VZwXTSQaCuPCm4lKB/tuNf0CEiGyw9kwKnhRg&#10;vRoOlpgb3/GJHudYihTCIUcFNsYmlzIUlhyGiW+IE3f1rcOYYFtK02KXwl0tv7NsLh1WnBosNrS1&#10;VNzOd6eAbfGqs6P51Zf54bWzM627Xiv1Neo3CxCR+vgRv917o2CWxqY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M4hr8AAADbAAAADwAAAAAAAAAAAAAAAACh&#10;AgAAZHJzL2Rvd25yZXYueG1sUEsFBgAAAAAEAAQA+QAAAI0DA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329" w:rsidRDefault="00F7332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329" w:rsidRDefault="00F7332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Pr="005670B0" w:rsidRDefault="002E343F" w:rsidP="005670B0">
    <w:pPr>
      <w:pStyle w:val="a8"/>
    </w:pPr>
    <w:r>
      <w:rPr>
        <w:noProof/>
        <w:lang w:bidi="ar-SA"/>
      </w:rPr>
      <w:pict>
        <v:shapetype id="_x0000_t202" coordsize="21600,21600" o:spt="202" path="m,l,21600r21600,l21600,xe">
          <v:stroke joinstyle="miter"/>
          <v:path gradientshapeok="t" o:connecttype="rect"/>
        </v:shapetype>
        <v:shape id="Text Box 97" o:spid="_x0000_s2074" type="#_x0000_t202" style="position:absolute;margin-left:559.65pt;margin-top:367.55pt;width:19.6pt;height:21.6pt;z-index:503308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1r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" filled="f" stroked="f">
          <v:textbox inset="0,0,0,0">
            <w:txbxContent>
              <w:p w:rsidR="009C7C18" w:rsidRDefault="00AA46CA" w:rsidP="00C278D2">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2E343F">
                  <w:rPr>
                    <w:rFonts w:ascii="Arial Narrow"/>
                    <w:noProof/>
                    <w:color w:val="FFFFFF"/>
                    <w:sz w:val="34"/>
                  </w:rPr>
                  <w:t>12</w:t>
                </w:r>
                <w:r>
                  <w:fldChar w:fldCharType="end"/>
                </w:r>
              </w:p>
            </w:txbxContent>
          </v:textbox>
          <w10:wrap anchorx="page" anchory="page"/>
        </v:shape>
      </w:pict>
    </w:r>
    <w:r>
      <w:rPr>
        <w:noProof/>
        <w:lang w:bidi="ar-SA"/>
      </w:rPr>
      <w:pict>
        <v:group id="Group 94" o:spid="_x0000_s2071" style="position:absolute;margin-left:.6pt;margin-top:6.55pt;width:595.3pt;height:22.35pt;z-index:-9032"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">
          <v:rect id="Rectangle 95" o:spid="_x0000_s2073"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sUA&#10;AADcAAAADwAAAGRycy9kb3ducmV2LnhtbERPTWvCQBC9C/0PyxS8SN1UMdTUVawi1JOY2kJv0+w0&#10;CWZnQ3ZN0n/vCkJv83ifs1j1phItNa60rOB5HIEgzqwuOVdw+tg9vYBwHlljZZkU/JGD1fJhsMBE&#10;246P1KY+FyGEXYIKCu/rREqXFWTQjW1NHLhf2xj0ATa51A12IdxUchJFsTRYcmgosKZNQdk5vRgF&#10;h64/7uLP7ejr7bs9TX+2s0sV75UaPvbrVxCeev8vvrvfdZg/n8PtmXC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4zexQAAANwAAAAPAAAAAAAAAAAAAAAAAJgCAABkcnMv&#10;ZG93bnJldi54bWxQSwUGAAAAAAQABAD1AAAAigMAAAAA&#10;" fillcolor="#808285" stroked="f"/>
          <v:line id="Line 96" o:spid="_x0000_s2072"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LgMMAAADcAAAADwAAAGRycy9kb3ducmV2LnhtbESPwWrDMBBE74X8g9hAb7WcFkxwrYQQ&#10;CKRQCk10yW2xtpaJtTKWErv++qpQ6HGYmTdMtZ1cJ+40hNazglWWgyCuvWm5UaDPh6c1iBCRDXae&#10;ScE3BdhuFg8VlsaP/En3U2xEgnAoUYGNsS+lDLUlhyHzPXHyvvzgMCY5NNIMOCa46+RznhfSYctp&#10;wWJPe0v19XRzCtjWc5d/mDd9Kd7ng33Repy0Uo/LafcKItIU/8N/7aNRkIj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pC4DDAAAA3AAAAA8AAAAAAAAAAAAA&#10;AAAAoQIAAGRycy9kb3ducmV2LnhtbFBLBQYAAAAABAAEAPkAAACRAwAAAAA=&#10;" strokecolor="#808285" strokeweight=".38242mm"/>
        </v:group>
      </w:pict>
    </w:r>
    <w:r>
      <w:rPr>
        <w:noProof/>
        <w:lang w:bidi="ar-SA"/>
      </w:rPr>
      <w:pict>
        <v:shape id="Text Box 93" o:spid="_x0000_s2070" type="#_x0000_t202" style="position:absolute;margin-left:557.75pt;margin-top:362.3pt;width:15.6pt;height:22.25pt;z-index:-10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3l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" filled="f" stroked="f">
          <v:textbox inset="0,0,0,0">
            <w:txbxContent>
              <w:p w:rsidR="009C7C18" w:rsidRDefault="00AA46CA" w:rsidP="00C278D2">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2E343F">
                  <w:rPr>
                    <w:rFonts w:ascii="Arial Narrow"/>
                    <w:noProof/>
                    <w:color w:val="FFFFFF"/>
                    <w:sz w:val="34"/>
                  </w:rPr>
                  <w:t>12</w:t>
                </w:r>
                <w:r>
                  <w:fldChar w:fldCharType="end"/>
                </w:r>
              </w:p>
            </w:txbxContent>
          </v:textbox>
          <w10:wrap anchorx="page" anchory="page"/>
        </v:shape>
      </w:pict>
    </w:r>
    <w:r>
      <w:rPr>
        <w:noProof/>
        <w:lang w:bidi="ar-SA"/>
      </w:rPr>
      <w:pict>
        <v:shape id="Text Box 92" o:spid="_x0000_s2069" type="#_x0000_t202" style="position:absolute;margin-left:554pt;margin-top:363.05pt;width:15.6pt;height:22.25pt;z-index:-11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F4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" filled="f" stroked="f">
          <v:textbox inset="0,0,0,0">
            <w:txbxContent>
              <w:p w:rsidR="009C7C18" w:rsidRDefault="00AA46CA" w:rsidP="005670B0">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2E343F">
                  <w:rPr>
                    <w:rFonts w:ascii="Arial Narrow"/>
                    <w:noProof/>
                    <w:color w:val="FFFFFF"/>
                    <w:sz w:val="34"/>
                  </w:rPr>
                  <w:t>12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Default="002E343F">
    <w:pPr>
      <w:pStyle w:val="a8"/>
    </w:pPr>
    <w:r>
      <w:rPr>
        <w:noProof/>
        <w:lang w:val="en-US" w:eastAsia="zh-CN" w:bidi="ar-SA"/>
      </w:rPr>
      <w:pict>
        <v:shapetype id="_x0000_t202" coordsize="21600,21600" o:spt="202" path="m,l,21600r21600,l21600,xe">
          <v:stroke joinstyle="miter"/>
          <v:path gradientshapeok="t" o:connecttype="rect"/>
        </v:shapetype>
        <v:shape id="_x0000_s2091" type="#_x0000_t202" style="position:absolute;margin-left:23.75pt;margin-top:366pt;width:19.6pt;height:21.6pt;z-index:-5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ha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" filled="f" stroked="f">
          <v:textbox style="mso-next-textbox:#_x0000_s2091" inset="0,0,0,0">
            <w:txbxContent>
              <w:p w:rsidR="00644062" w:rsidRDefault="00AA46CA">
                <w:pPr>
                  <w:spacing w:before="20"/>
                  <w:ind w:left="40"/>
                  <w:rPr>
                    <w:rFonts w:ascii="Arial Narrow"/>
                    <w:sz w:val="34"/>
                  </w:rPr>
                </w:pPr>
                <w:r>
                  <w:fldChar w:fldCharType="begin"/>
                </w:r>
                <w:r w:rsidR="00644062">
                  <w:rPr>
                    <w:rFonts w:ascii="Arial Narrow"/>
                    <w:color w:val="FFFFFF"/>
                    <w:sz w:val="34"/>
                  </w:rPr>
                  <w:instrText xml:space="preserve"> PAGE </w:instrText>
                </w:r>
                <w:r>
                  <w:fldChar w:fldCharType="separate"/>
                </w:r>
                <w:r w:rsidR="002E343F">
                  <w:rPr>
                    <w:rFonts w:ascii="Arial Narrow"/>
                    <w:noProof/>
                    <w:color w:val="FFFFFF"/>
                    <w:sz w:val="34"/>
                  </w:rPr>
                  <w:t>11</w:t>
                </w:r>
                <w:r>
                  <w:fldChar w:fldCharType="end"/>
                </w:r>
              </w:p>
            </w:txbxContent>
          </v:textbox>
          <w10:wrap anchorx="page" anchory="page"/>
        </v:shape>
      </w:pict>
    </w:r>
    <w:r>
      <w:rPr>
        <w:noProof/>
        <w:lang w:val="en-US" w:eastAsia="zh-CN" w:bidi="ar-SA"/>
      </w:rPr>
      <w:pict>
        <v:group id="_x0000_s2088" style="position:absolute;margin-left:.05pt;margin-top:365.25pt;width:595.3pt;height:22.35pt;z-index:-6984;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CE81ZSQAwAA8ggAAA4AAAAA&#10;AAAAAAAAAAAALgIAAGRycy9lMm9Eb2MueG1sUEsBAi0AFAAGAAgAAAAhAMJGfS/gAAAACQEAAA8A&#10;AAAAAAAAAAAAAAAA6gUAAGRycy9kb3ducmV2LnhtbFBLBQYAAAAABAAEAPMAAAD3BgAAAAA=&#10;">
          <v:rect id="Rectangle 20" o:spid="_x0000_s2089"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WxMYA&#10;AADbAAAADwAAAGRycy9kb3ducmV2LnhtbESPQWvCQBSE70L/w/KEXkQ3Kg0lugltRbCnolXB2zP7&#10;TEKzb0N2TdJ/3y0Uehxm5htmnQ2mFh21rrKsYD6LQBDnVldcKDh+bqfPIJxH1lhbJgXf5CBLH0Zr&#10;TLTteU/dwRciQNglqKD0vkmkdHlJBt3MNsTBu9nWoA+yLaRusQ9wU8tFFMXSYMVhocSG3krKvw53&#10;o+CjH/bb+LSZnF8v3XF53Tzd6/hdqcfx8LIC4Wnw/+G/9k4rWMzh90v4A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WxMYAAADbAAAADwAAAAAAAAAAAAAAAACYAgAAZHJz&#10;L2Rvd25yZXYueG1sUEsFBgAAAAAEAAQA9QAAAIsDAAAAAA==&#10;" fillcolor="#808285" stroked="f"/>
          <v:line id="Line 19" o:spid="_x0000_s2090"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ZscIAAADbAAAADwAAAGRycy9kb3ducmV2LnhtbESPQYvCMBSE7wv+h/AEb2tqBZGuUUQQ&#10;dkEWVnPZ26N5NsXmpTTRVn/9ZkHwOMzMN8xqM7hG3KgLtWcFs2kGgrj0puZKgT7t35cgQkQ22Hgm&#10;BXcKsFmP3lZYGN/zD92OsRIJwqFABTbGtpAylJYchqlviZN39p3DmGRXSdNhn+CukXmWLaTDmtOC&#10;xZZ2lsrL8eoUsC0fTfZtvvTv4vDY27nW/aCVmoyH7QeISEN8hZ/tT6Mgz+H/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KZscIAAADbAAAADwAAAAAAAAAAAAAA&#10;AAChAgAAZHJzL2Rvd25yZXYueG1sUEsFBgAAAAAEAAQA+QAAAJADAAAAAA==&#10;" strokecolor="#808285" strokeweight=".38242mm"/>
          <w10:wrap anchorx="page" anchory="page"/>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Pr="005670B0" w:rsidRDefault="002E343F">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2064" type="#_x0000_t202" style="position:absolute;margin-left:552.5pt;margin-top:360.05pt;width:31pt;height:22.25pt;z-index:-17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4vsQ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2xrLKY22InyEQQs&#10;BQgMtAhzD4xayO8Y9TBDUqy+HYikGDXvOTSBGTiTISdjNxmEF3A1xRqj0dzocTAdOsn2NSCPbcbF&#10;GhqlYlbEpqPGKICBWcBcsFxOM8wMnsu19XqatKtf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ZsuL7ECAACxBQAA&#10;DgAAAAAAAAAAAAAAAAAuAgAAZHJzL2Uyb0RvYy54bWxQSwECLQAUAAYACAAAACEA07RtJeAAAAAN&#10;AQAADwAAAAAAAAAAAAAAAAALBQAAZHJzL2Rvd25yZXYueG1sUEsFBgAAAAAEAAQA8wAAABgGAAAA&#10;AA==&#10;" filled="f" stroked="f">
          <v:textbox inset="0,0,0,0">
            <w:txbxContent>
              <w:p w:rsidR="009C7C18" w:rsidRPr="00733993" w:rsidRDefault="00AA46CA">
                <w:pPr>
                  <w:spacing w:before="20"/>
                  <w:ind w:left="40"/>
                  <w:rPr>
                    <w:rFonts w:ascii="Arial Narrow" w:eastAsiaTheme="minorEastAsia"/>
                    <w:sz w:val="34"/>
                    <w:lang w:eastAsia="zh-CN"/>
                  </w:rPr>
                </w:pPr>
                <w:r>
                  <w:fldChar w:fldCharType="begin"/>
                </w:r>
                <w:r w:rsidR="009C7C18">
                  <w:rPr>
                    <w:rFonts w:ascii="Arial Narrow"/>
                    <w:color w:val="FFFFFF"/>
                    <w:sz w:val="34"/>
                  </w:rPr>
                  <w:instrText xml:space="preserve"> PAGE </w:instrText>
                </w:r>
                <w:r>
                  <w:fldChar w:fldCharType="separate"/>
                </w:r>
                <w:r w:rsidR="002E343F">
                  <w:rPr>
                    <w:rFonts w:ascii="Arial Narrow"/>
                    <w:noProof/>
                    <w:color w:val="FFFFFF"/>
                    <w:sz w:val="34"/>
                  </w:rPr>
                  <w:t>18</w:t>
                </w:r>
                <w:r>
                  <w:fldChar w:fldCharType="end"/>
                </w:r>
              </w:p>
            </w:txbxContent>
          </v:textbox>
          <w10:wrap anchorx="page" anchory="page"/>
        </v:shape>
      </w:pict>
    </w:r>
    <w:r>
      <w:rPr>
        <w:noProof/>
        <w:lang w:bidi="ar-SA"/>
      </w:rPr>
      <w:pict>
        <v:group id="Group 22" o:spid="_x0000_s2061"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b+6nkkQMAAPQIAAAOAAAA&#10;AAAAAAAAAAAAAC4CAABkcnMvZTJvRG9jLnhtbFBLAQItABQABgAIAAAAIQDCRn0v4AAAAAkBAAAP&#10;AAAAAAAAAAAAAAAAAOsFAABkcnMvZG93bnJldi54bWxQSwUGAAAAAAQABADzAAAA+AYAAAAA&#10;">
          <v:rect id="Rectangle 24" o:spid="_x0000_s2063"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23" o:spid="_x0000_s2062"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8KsMAAADbAAAADwAAAGRycy9kb3ducmV2LnhtbESPwWrDMBBE74X+g9hCbo3cGExxo4RQ&#10;CDQQCk11yW2xtpaJtTKWajv++qoQyHGYmTfMeju5VgzUh8azgpdlBoK48qbhWoH+3j+/gggR2WDr&#10;mRRcKcB28/iwxtL4kb9oOMVaJAiHEhXYGLtSylBZchiWviNO3o/vHcYk+1qaHscEd61cZVkhHTac&#10;Fix29G6pupx+nQK21dxmn+agz8Vx3ttc63HSSi2ept0biEhTvIdv7Q+jYJX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PCrDAAAA2wAAAA8AAAAAAAAAAAAA&#10;AAAAoQIAAGRycy9kb3ducmV2LnhtbFBLBQYAAAAABAAEAPkAAACRAwAAAAA=&#10;" strokecolor="#808285" strokeweight=".38242mm"/>
          <w10:wrap anchorx="page" anchory="page"/>
        </v:group>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Default="002E343F">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2060" type="#_x0000_t202" style="position:absolute;margin-left:23.4pt;margin-top:360.8pt;width:19.6pt;height:21.6pt;z-index:-17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" filled="f" stroked="f">
          <v:textbox inset="0,0,0,0">
            <w:txbxContent>
              <w:p w:rsidR="009C7C18" w:rsidRDefault="00AA46CA">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2E343F">
                  <w:rPr>
                    <w:rFonts w:ascii="Arial Narrow"/>
                    <w:noProof/>
                    <w:color w:val="FFFFFF"/>
                    <w:sz w:val="34"/>
                  </w:rPr>
                  <w:t>17</w:t>
                </w:r>
                <w:r>
                  <w:fldChar w:fldCharType="end"/>
                </w:r>
              </w:p>
            </w:txbxContent>
          </v:textbox>
          <w10:wrap anchorx="page" anchory="page"/>
        </v:shape>
      </w:pict>
    </w:r>
    <w:r>
      <w:rPr>
        <w:noProof/>
        <w:lang w:bidi="ar-SA"/>
      </w:rPr>
      <w:pict>
        <v:group id="Group 18" o:spid="_x0000_s2057"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2059"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2058"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Default="002E343F">
    <w:pPr>
      <w:pStyle w:val="a3"/>
      <w:spacing w:line="14" w:lineRule="auto"/>
      <w:rPr>
        <w:sz w:val="20"/>
      </w:rPr>
    </w:pPr>
    <w:r>
      <w:rPr>
        <w:noProof/>
        <w:lang w:bidi="ar-SA"/>
      </w:rPr>
      <w:pict>
        <v:group id="Group 6" o:spid="_x0000_s2054"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2056"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2055"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2053"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Im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P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RKTImsQIAALAFAAAO&#10;AAAAAAAAAAAAAAAAAC4CAABkcnMvZTJvRG9jLnhtbFBLAQItABQABgAIAAAAIQAb12Bs3wAAAA0B&#10;AAAPAAAAAAAAAAAAAAAAAAsFAABkcnMvZG93bnJldi54bWxQSwUGAAAAAAQABADzAAAAFwYAAAAA&#10;" filled="f" stroked="f">
          <v:textbox inset="0,0,0,0">
            <w:txbxContent>
              <w:p w:rsidR="009C7C18" w:rsidRDefault="00AA46CA">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2E343F">
                  <w:rPr>
                    <w:rFonts w:ascii="Arial Narrow"/>
                    <w:noProof/>
                    <w:color w:val="FFFFFF"/>
                    <w:sz w:val="34"/>
                  </w:rPr>
                  <w:t>28</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Default="002E343F">
    <w:pPr>
      <w:pStyle w:val="a3"/>
      <w:spacing w:line="14" w:lineRule="auto"/>
      <w:rPr>
        <w:sz w:val="20"/>
      </w:rPr>
    </w:pPr>
    <w:r>
      <w:rPr>
        <w:noProof/>
        <w:lang w:bidi="ar-SA"/>
      </w:rPr>
      <w:pict>
        <v:group id="Group 2" o:spid="_x0000_s2050"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5I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fW05IkQMAAOwIAAAOAAAA&#10;AAAAAAAAAAAAAC4CAABkcnMvZTJvRG9jLnhtbFBLAQItABQABgAIAAAAIQDCRn0v4AAAAAkBAAAP&#10;AAAAAAAAAAAAAAAAAOsFAABkcnMvZG93bnJldi54bWxQSwUGAAAAAAQABADzAAAA+AYAAAAA&#10;">
          <v:rect id="Rectangle 4" o:spid="_x0000_s2052"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2051"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9z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Rjy1wU6UjyBgKUBg&#10;oEWYemDUQn7HqIcJkmL17UAkxah5z6EJzLiZDDkZu8kgvICrKdYYjeZGj2Pp0Em2rwF5bDMuVtAo&#10;FbMiNh01RgEMzAKmguVymmBm7FyurdfTnF3+Ag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MGNPc64CAACvBQAADgAA&#10;AAAAAAAAAAAAAAAuAgAAZHJzL2Uyb0RvYy54bWxQSwECLQAUAAYACAAAACEADGxkA+AAAAAJAQAA&#10;DwAAAAAAAAAAAAAAAAAIBQAAZHJzL2Rvd25yZXYueG1sUEsFBgAAAAAEAAQA8wAAABUGAAAAAA==&#10;" filled="f" stroked="f">
          <v:textbox inset="0,0,0,0">
            <w:txbxContent>
              <w:p w:rsidR="009C7C18" w:rsidRDefault="00AA46CA">
                <w:pPr>
                  <w:spacing w:before="20"/>
                  <w:ind w:left="40"/>
                  <w:rPr>
                    <w:rFonts w:ascii="Arial Narrow"/>
                    <w:sz w:val="34"/>
                  </w:rPr>
                </w:pPr>
                <w:r>
                  <w:fldChar w:fldCharType="begin"/>
                </w:r>
                <w:r w:rsidR="009C7C18">
                  <w:rPr>
                    <w:rFonts w:ascii="Arial Narrow"/>
                    <w:color w:val="FFFFFF"/>
                    <w:sz w:val="34"/>
                  </w:rPr>
                  <w:instrText xml:space="preserve"> PAGE </w:instrText>
                </w:r>
                <w:r>
                  <w:fldChar w:fldCharType="separate"/>
                </w:r>
                <w:r w:rsidR="002E343F">
                  <w:rPr>
                    <w:rFonts w:ascii="Arial Narrow"/>
                    <w:noProof/>
                    <w:color w:val="FFFFFF"/>
                    <w:sz w:val="34"/>
                  </w:rPr>
                  <w:t>27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1B2" w:rsidRDefault="002261B2">
      <w:r>
        <w:separator/>
      </w:r>
    </w:p>
  </w:footnote>
  <w:footnote w:type="continuationSeparator" w:id="0">
    <w:p w:rsidR="002261B2" w:rsidRDefault="00226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Pr="00024354" w:rsidRDefault="002E343F" w:rsidP="00024354">
    <w:pPr>
      <w:pStyle w:val="a6"/>
      <w:pBdr>
        <w:bottom w:val="none" w:sz="0" w:space="0" w:color="auto"/>
      </w:pBdr>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35" o:spid="_x0000_s2079" type="#_x0000_t202" style="position:absolute;left:0;text-align:left;margin-left:211.95pt;margin-top:8.3pt;width:378.05pt;height:26.4pt;z-index:503300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NNuA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" filled="f" stroked="f">
          <v:textbox>
            <w:txbxContent>
              <w:p w:rsidR="009C7C18" w:rsidRPr="00F3196A" w:rsidRDefault="009C7C18" w:rsidP="00456DC1">
                <w:pPr>
                  <w:pStyle w:val="5"/>
                  <w:ind w:leftChars="121" w:left="266" w:firstLineChars="1311" w:firstLine="2622"/>
                  <w:rPr>
                    <w:rFonts w:eastAsiaTheme="minorEastAsia"/>
                    <w:szCs w:val="20"/>
                    <w:lang w:eastAsia="zh-CN"/>
                  </w:rPr>
                </w:pPr>
                <w:r w:rsidRPr="00456DC1">
                  <w:rPr>
                    <w:rFonts w:ascii="Arial" w:hAnsi="Arial" w:cs="Arial"/>
                    <w:b w:val="0"/>
                    <w:color w:val="FFFFFF" w:themeColor="background1"/>
                    <w:sz w:val="20"/>
                    <w:szCs w:val="20"/>
                  </w:rPr>
                  <w:t>Перфоратор</w:t>
                </w:r>
                <w:r>
                  <w:rPr>
                    <w:rFonts w:ascii="Arial" w:eastAsiaTheme="minorEastAsia" w:hAnsi="Arial" w:cs="Arial" w:hint="eastAsia"/>
                    <w:b w:val="0"/>
                    <w:color w:val="FFFFFF" w:themeColor="background1"/>
                    <w:sz w:val="20"/>
                    <w:szCs w:val="20"/>
                    <w:lang w:eastAsia="zh-CN"/>
                  </w:rPr>
                  <w:t xml:space="preserve"> </w:t>
                </w:r>
                <w:r w:rsidRPr="00456DC1">
                  <w:rPr>
                    <w:b w:val="0"/>
                    <w:color w:val="FFFFFF" w:themeColor="background1"/>
                    <w:sz w:val="20"/>
                    <w:szCs w:val="20"/>
                  </w:rPr>
                  <w:t xml:space="preserve"> электрический</w:t>
                </w:r>
                <w:r w:rsidRPr="00456DC1">
                  <w:rPr>
                    <w:rFonts w:eastAsiaTheme="minorEastAsia" w:hint="eastAsia"/>
                    <w:b w:val="0"/>
                    <w:color w:val="FFFFFF" w:themeColor="background1"/>
                    <w:sz w:val="20"/>
                    <w:szCs w:val="20"/>
                    <w:lang w:eastAsia="zh-CN"/>
                  </w:rPr>
                  <w:t xml:space="preserve"> </w:t>
                </w:r>
                <w:r w:rsidRPr="00456DC1">
                  <w:rPr>
                    <w:b w:val="0"/>
                    <w:color w:val="FFFFFF" w:themeColor="background1"/>
                    <w:sz w:val="20"/>
                    <w:szCs w:val="20"/>
                  </w:rPr>
                  <w:t xml:space="preserve">  </w:t>
                </w:r>
                <w:r w:rsidRPr="00456DC1">
                  <w:rPr>
                    <w:b w:val="0"/>
                    <w:iCs/>
                    <w:color w:val="FFFFFF" w:themeColor="background1"/>
                    <w:sz w:val="20"/>
                    <w:szCs w:val="20"/>
                  </w:rPr>
                  <w:t>ПР-</w:t>
                </w:r>
                <w:r w:rsidR="00710B48">
                  <w:rPr>
                    <w:b w:val="0"/>
                    <w:iCs/>
                    <w:color w:val="FFFFFF" w:themeColor="background1"/>
                    <w:sz w:val="20"/>
                    <w:szCs w:val="20"/>
                    <w:lang w:eastAsia="zh-CN"/>
                  </w:rPr>
                  <w:t>8</w:t>
                </w:r>
                <w:r w:rsidRPr="00456DC1">
                  <w:rPr>
                    <w:b w:val="0"/>
                    <w:iCs/>
                    <w:color w:val="FFFFFF" w:themeColor="background1"/>
                    <w:sz w:val="20"/>
                    <w:szCs w:val="20"/>
                    <w:lang w:eastAsia="zh-CN"/>
                  </w:rPr>
                  <w:t>0</w:t>
                </w:r>
                <w:r w:rsidR="00F3196A">
                  <w:rPr>
                    <w:rFonts w:eastAsiaTheme="minorEastAsia" w:hint="eastAsia"/>
                    <w:b w:val="0"/>
                    <w:iCs/>
                    <w:color w:val="FFFFFF" w:themeColor="background1"/>
                    <w:sz w:val="20"/>
                    <w:szCs w:val="20"/>
                    <w:lang w:eastAsia="zh-CN"/>
                  </w:rPr>
                  <w:t>2</w:t>
                </w:r>
              </w:p>
            </w:txbxContent>
          </v:textbox>
        </v:shape>
      </w:pict>
    </w:r>
    <w:r w:rsidR="009C7C18">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18" w:rsidRPr="00D910F1" w:rsidRDefault="009C7C18"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sidR="002E343F">
      <w:rPr>
        <w:rFonts w:eastAsiaTheme="minorEastAsia"/>
        <w:noProof/>
        <w:lang w:bidi="ar-SA"/>
      </w:rPr>
      <w:pict>
        <v:shapetype id="_x0000_t202" coordsize="21600,21600" o:spt="202" path="m,l,21600r21600,l21600,xe">
          <v:stroke joinstyle="miter"/>
          <v:path gradientshapeok="t" o:connecttype="rect"/>
        </v:shapetype>
        <v:shape id="Text Box 37" o:spid="_x0000_s2078" type="#_x0000_t202" style="position:absolute;margin-left:30.9pt;margin-top:5pt;width:304.65pt;height:29.45pt;z-index:503302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Bb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" filled="f" stroked="f">
          <v:textbox>
            <w:txbxContent>
              <w:p w:rsidR="009C7C18" w:rsidRPr="00F3196A" w:rsidRDefault="009C7C18" w:rsidP="00456DC1">
                <w:pPr>
                  <w:pStyle w:val="5"/>
                  <w:ind w:leftChars="121" w:left="266"/>
                  <w:rPr>
                    <w:rFonts w:eastAsiaTheme="minorEastAsia"/>
                    <w:szCs w:val="20"/>
                    <w:lang w:eastAsia="zh-CN"/>
                  </w:rPr>
                </w:pPr>
                <w:r w:rsidRPr="00456DC1">
                  <w:rPr>
                    <w:rFonts w:ascii="Arial" w:hAnsi="Arial" w:cs="Arial"/>
                    <w:b w:val="0"/>
                    <w:color w:val="FFFFFF" w:themeColor="background1"/>
                    <w:sz w:val="20"/>
                    <w:szCs w:val="20"/>
                  </w:rPr>
                  <w:t>Перфоратор</w:t>
                </w:r>
                <w:r>
                  <w:rPr>
                    <w:rFonts w:ascii="Arial" w:eastAsiaTheme="minorEastAsia" w:hAnsi="Arial" w:cs="Arial" w:hint="eastAsia"/>
                    <w:b w:val="0"/>
                    <w:color w:val="FFFFFF" w:themeColor="background1"/>
                    <w:sz w:val="20"/>
                    <w:szCs w:val="20"/>
                    <w:lang w:eastAsia="zh-CN"/>
                  </w:rPr>
                  <w:t xml:space="preserve"> </w:t>
                </w:r>
                <w:r w:rsidRPr="00456DC1">
                  <w:rPr>
                    <w:b w:val="0"/>
                    <w:color w:val="FFFFFF" w:themeColor="background1"/>
                    <w:sz w:val="20"/>
                    <w:szCs w:val="20"/>
                  </w:rPr>
                  <w:t xml:space="preserve"> электрический</w:t>
                </w:r>
                <w:r w:rsidRPr="00456DC1">
                  <w:rPr>
                    <w:rFonts w:eastAsiaTheme="minorEastAsia" w:hint="eastAsia"/>
                    <w:b w:val="0"/>
                    <w:color w:val="FFFFFF" w:themeColor="background1"/>
                    <w:sz w:val="20"/>
                    <w:szCs w:val="20"/>
                    <w:lang w:eastAsia="zh-CN"/>
                  </w:rPr>
                  <w:t xml:space="preserve"> </w:t>
                </w:r>
                <w:r w:rsidRPr="00456DC1">
                  <w:rPr>
                    <w:b w:val="0"/>
                    <w:color w:val="FFFFFF" w:themeColor="background1"/>
                    <w:sz w:val="20"/>
                    <w:szCs w:val="20"/>
                  </w:rPr>
                  <w:t xml:space="preserve">  </w:t>
                </w:r>
                <w:r w:rsidRPr="00456DC1">
                  <w:rPr>
                    <w:b w:val="0"/>
                    <w:iCs/>
                    <w:color w:val="FFFFFF" w:themeColor="background1"/>
                    <w:sz w:val="20"/>
                    <w:szCs w:val="20"/>
                  </w:rPr>
                  <w:t>ПР-</w:t>
                </w:r>
                <w:r w:rsidR="00710B48">
                  <w:rPr>
                    <w:b w:val="0"/>
                    <w:iCs/>
                    <w:color w:val="FFFFFF" w:themeColor="background1"/>
                    <w:sz w:val="20"/>
                    <w:szCs w:val="20"/>
                    <w:lang w:eastAsia="zh-CN"/>
                  </w:rPr>
                  <w:t>8</w:t>
                </w:r>
                <w:r w:rsidRPr="00456DC1">
                  <w:rPr>
                    <w:b w:val="0"/>
                    <w:iCs/>
                    <w:color w:val="FFFFFF" w:themeColor="background1"/>
                    <w:sz w:val="20"/>
                    <w:szCs w:val="20"/>
                    <w:lang w:eastAsia="zh-CN"/>
                  </w:rPr>
                  <w:t>0</w:t>
                </w:r>
                <w:r w:rsidR="00F3196A">
                  <w:rPr>
                    <w:rFonts w:eastAsiaTheme="minorEastAsia" w:hint="eastAsia"/>
                    <w:b w:val="0"/>
                    <w:iCs/>
                    <w:color w:val="FFFFFF" w:themeColor="background1"/>
                    <w:sz w:val="20"/>
                    <w:szCs w:val="20"/>
                    <w:lang w:eastAsia="zh-CN"/>
                  </w:rPr>
                  <w:t>2</w:t>
                </w:r>
              </w:p>
              <w:p w:rsidR="009C7C18" w:rsidRPr="00456DC1" w:rsidRDefault="009C7C18" w:rsidP="00456DC1"/>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6FB" w:rsidRDefault="00DC66FB" w:rsidP="00DC66FB">
    <w:pPr>
      <w:pStyle w:val="a6"/>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10"/>
  </w:num>
  <w:num w:numId="5">
    <w:abstractNumId w:val="1"/>
  </w:num>
  <w:num w:numId="6">
    <w:abstractNumId w:val="3"/>
  </w:num>
  <w:num w:numId="7">
    <w:abstractNumId w:val="9"/>
  </w:num>
  <w:num w:numId="8">
    <w:abstractNumId w:val="5"/>
  </w:num>
  <w:num w:numId="9">
    <w:abstractNumId w:val="4"/>
  </w:num>
  <w:num w:numId="10">
    <w:abstractNumId w:val="6"/>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20E7E"/>
    <w:rsid w:val="00024354"/>
    <w:rsid w:val="00026D20"/>
    <w:rsid w:val="00043CB7"/>
    <w:rsid w:val="000456D5"/>
    <w:rsid w:val="000458A7"/>
    <w:rsid w:val="0006112E"/>
    <w:rsid w:val="00063B40"/>
    <w:rsid w:val="00093CCD"/>
    <w:rsid w:val="00093E05"/>
    <w:rsid w:val="000954AE"/>
    <w:rsid w:val="000A6291"/>
    <w:rsid w:val="000A7921"/>
    <w:rsid w:val="000A7D9B"/>
    <w:rsid w:val="000B5823"/>
    <w:rsid w:val="000B5D89"/>
    <w:rsid w:val="000B76BB"/>
    <w:rsid w:val="000C265E"/>
    <w:rsid w:val="000C35DA"/>
    <w:rsid w:val="000C39BD"/>
    <w:rsid w:val="000C59A1"/>
    <w:rsid w:val="000D40C6"/>
    <w:rsid w:val="000D40F7"/>
    <w:rsid w:val="000D4402"/>
    <w:rsid w:val="000D78CB"/>
    <w:rsid w:val="000D7B5F"/>
    <w:rsid w:val="000E2B6D"/>
    <w:rsid w:val="000E5C5A"/>
    <w:rsid w:val="000F4AD5"/>
    <w:rsid w:val="000F666D"/>
    <w:rsid w:val="000F6BAB"/>
    <w:rsid w:val="00100AAF"/>
    <w:rsid w:val="001013B3"/>
    <w:rsid w:val="00111104"/>
    <w:rsid w:val="001147BA"/>
    <w:rsid w:val="00121A2D"/>
    <w:rsid w:val="001248F5"/>
    <w:rsid w:val="00131327"/>
    <w:rsid w:val="00134686"/>
    <w:rsid w:val="00137FF0"/>
    <w:rsid w:val="00143181"/>
    <w:rsid w:val="00160321"/>
    <w:rsid w:val="00163D40"/>
    <w:rsid w:val="001650F1"/>
    <w:rsid w:val="001722CD"/>
    <w:rsid w:val="00182F62"/>
    <w:rsid w:val="0018414A"/>
    <w:rsid w:val="00195F17"/>
    <w:rsid w:val="001A4E34"/>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3CF"/>
    <w:rsid w:val="002019AE"/>
    <w:rsid w:val="00222FC7"/>
    <w:rsid w:val="002261B2"/>
    <w:rsid w:val="00235A99"/>
    <w:rsid w:val="00241319"/>
    <w:rsid w:val="0024250E"/>
    <w:rsid w:val="00246198"/>
    <w:rsid w:val="002510B9"/>
    <w:rsid w:val="00252C1A"/>
    <w:rsid w:val="002661E6"/>
    <w:rsid w:val="00271576"/>
    <w:rsid w:val="00274125"/>
    <w:rsid w:val="00274ECF"/>
    <w:rsid w:val="0028397B"/>
    <w:rsid w:val="002878A1"/>
    <w:rsid w:val="00291D6A"/>
    <w:rsid w:val="00291F0C"/>
    <w:rsid w:val="002950EB"/>
    <w:rsid w:val="002C08B5"/>
    <w:rsid w:val="002C346C"/>
    <w:rsid w:val="002C62B7"/>
    <w:rsid w:val="002D3D57"/>
    <w:rsid w:val="002D7569"/>
    <w:rsid w:val="002D7D96"/>
    <w:rsid w:val="002E343F"/>
    <w:rsid w:val="002E37BC"/>
    <w:rsid w:val="002E4F01"/>
    <w:rsid w:val="00313848"/>
    <w:rsid w:val="00315F95"/>
    <w:rsid w:val="003210CD"/>
    <w:rsid w:val="00331118"/>
    <w:rsid w:val="003421F9"/>
    <w:rsid w:val="00346BE1"/>
    <w:rsid w:val="00347E80"/>
    <w:rsid w:val="00365A20"/>
    <w:rsid w:val="003759DB"/>
    <w:rsid w:val="00386111"/>
    <w:rsid w:val="0038719B"/>
    <w:rsid w:val="00390369"/>
    <w:rsid w:val="003A6632"/>
    <w:rsid w:val="003B2E03"/>
    <w:rsid w:val="003B6F88"/>
    <w:rsid w:val="003C3252"/>
    <w:rsid w:val="003C46D4"/>
    <w:rsid w:val="003D4529"/>
    <w:rsid w:val="003D47F4"/>
    <w:rsid w:val="003D6F04"/>
    <w:rsid w:val="003E458A"/>
    <w:rsid w:val="003E68DE"/>
    <w:rsid w:val="003E7D07"/>
    <w:rsid w:val="0040448A"/>
    <w:rsid w:val="004202A3"/>
    <w:rsid w:val="00426F8A"/>
    <w:rsid w:val="00430789"/>
    <w:rsid w:val="004342DD"/>
    <w:rsid w:val="00441C7E"/>
    <w:rsid w:val="00445D1E"/>
    <w:rsid w:val="00456DC1"/>
    <w:rsid w:val="00470195"/>
    <w:rsid w:val="0047366A"/>
    <w:rsid w:val="00482F05"/>
    <w:rsid w:val="00483F7A"/>
    <w:rsid w:val="00486DC3"/>
    <w:rsid w:val="004871F7"/>
    <w:rsid w:val="00493F98"/>
    <w:rsid w:val="004A07D0"/>
    <w:rsid w:val="004A525D"/>
    <w:rsid w:val="004B61E0"/>
    <w:rsid w:val="004C2B8C"/>
    <w:rsid w:val="004C3796"/>
    <w:rsid w:val="004D3F3F"/>
    <w:rsid w:val="004D6277"/>
    <w:rsid w:val="004E17C6"/>
    <w:rsid w:val="004E4EED"/>
    <w:rsid w:val="004F0126"/>
    <w:rsid w:val="004F6FFA"/>
    <w:rsid w:val="0051267B"/>
    <w:rsid w:val="00517E91"/>
    <w:rsid w:val="00521693"/>
    <w:rsid w:val="0053442E"/>
    <w:rsid w:val="005345B7"/>
    <w:rsid w:val="005378E0"/>
    <w:rsid w:val="00554030"/>
    <w:rsid w:val="005646E0"/>
    <w:rsid w:val="00566984"/>
    <w:rsid w:val="005670B0"/>
    <w:rsid w:val="00575B52"/>
    <w:rsid w:val="005844AC"/>
    <w:rsid w:val="005952D1"/>
    <w:rsid w:val="005A33A3"/>
    <w:rsid w:val="005B62D2"/>
    <w:rsid w:val="005C2FDB"/>
    <w:rsid w:val="005C5E00"/>
    <w:rsid w:val="005D182C"/>
    <w:rsid w:val="005D1F12"/>
    <w:rsid w:val="005D4FE5"/>
    <w:rsid w:val="005E2DB4"/>
    <w:rsid w:val="005E3FB7"/>
    <w:rsid w:val="005E592C"/>
    <w:rsid w:val="005F22CC"/>
    <w:rsid w:val="005F4579"/>
    <w:rsid w:val="00606D37"/>
    <w:rsid w:val="006139D2"/>
    <w:rsid w:val="00642C1B"/>
    <w:rsid w:val="00642C4C"/>
    <w:rsid w:val="00644062"/>
    <w:rsid w:val="00664D57"/>
    <w:rsid w:val="0066563C"/>
    <w:rsid w:val="0066575E"/>
    <w:rsid w:val="00666529"/>
    <w:rsid w:val="00675A4A"/>
    <w:rsid w:val="00680713"/>
    <w:rsid w:val="00693885"/>
    <w:rsid w:val="00697062"/>
    <w:rsid w:val="006B0E39"/>
    <w:rsid w:val="006B29B3"/>
    <w:rsid w:val="006B72D2"/>
    <w:rsid w:val="006C1643"/>
    <w:rsid w:val="006C3E80"/>
    <w:rsid w:val="006D0347"/>
    <w:rsid w:val="006D061B"/>
    <w:rsid w:val="006D7AB1"/>
    <w:rsid w:val="006E2B9A"/>
    <w:rsid w:val="006E4336"/>
    <w:rsid w:val="006E6C7A"/>
    <w:rsid w:val="007023A3"/>
    <w:rsid w:val="00702962"/>
    <w:rsid w:val="00704142"/>
    <w:rsid w:val="00710B48"/>
    <w:rsid w:val="007127B3"/>
    <w:rsid w:val="007174BE"/>
    <w:rsid w:val="00722956"/>
    <w:rsid w:val="00733993"/>
    <w:rsid w:val="00735181"/>
    <w:rsid w:val="007404E1"/>
    <w:rsid w:val="00743EFD"/>
    <w:rsid w:val="00750244"/>
    <w:rsid w:val="0075692A"/>
    <w:rsid w:val="007571E7"/>
    <w:rsid w:val="00761391"/>
    <w:rsid w:val="00766F9D"/>
    <w:rsid w:val="007700C7"/>
    <w:rsid w:val="00772B00"/>
    <w:rsid w:val="00776E78"/>
    <w:rsid w:val="00786145"/>
    <w:rsid w:val="00792804"/>
    <w:rsid w:val="0079535A"/>
    <w:rsid w:val="007A29D9"/>
    <w:rsid w:val="007B7607"/>
    <w:rsid w:val="007D1990"/>
    <w:rsid w:val="007F6CB6"/>
    <w:rsid w:val="007F7F4F"/>
    <w:rsid w:val="0080394F"/>
    <w:rsid w:val="0080482E"/>
    <w:rsid w:val="00806E4C"/>
    <w:rsid w:val="00807F99"/>
    <w:rsid w:val="00810B8C"/>
    <w:rsid w:val="00820F8D"/>
    <w:rsid w:val="008267AB"/>
    <w:rsid w:val="00827364"/>
    <w:rsid w:val="008363C6"/>
    <w:rsid w:val="0083771C"/>
    <w:rsid w:val="00843E5C"/>
    <w:rsid w:val="00847960"/>
    <w:rsid w:val="00852325"/>
    <w:rsid w:val="00852E5C"/>
    <w:rsid w:val="00870693"/>
    <w:rsid w:val="00887F91"/>
    <w:rsid w:val="008A02D6"/>
    <w:rsid w:val="008B3D7F"/>
    <w:rsid w:val="008B58A8"/>
    <w:rsid w:val="008C1ACC"/>
    <w:rsid w:val="008C551B"/>
    <w:rsid w:val="008D607F"/>
    <w:rsid w:val="008E32CF"/>
    <w:rsid w:val="008E4EC1"/>
    <w:rsid w:val="00901369"/>
    <w:rsid w:val="0090244C"/>
    <w:rsid w:val="009163A5"/>
    <w:rsid w:val="009234D8"/>
    <w:rsid w:val="009251AE"/>
    <w:rsid w:val="00933BDD"/>
    <w:rsid w:val="0093465C"/>
    <w:rsid w:val="009429C7"/>
    <w:rsid w:val="00952209"/>
    <w:rsid w:val="0095436F"/>
    <w:rsid w:val="009558B2"/>
    <w:rsid w:val="00957E9C"/>
    <w:rsid w:val="00965867"/>
    <w:rsid w:val="00966799"/>
    <w:rsid w:val="009912E0"/>
    <w:rsid w:val="009A776B"/>
    <w:rsid w:val="009B67AF"/>
    <w:rsid w:val="009B6BE2"/>
    <w:rsid w:val="009C7C18"/>
    <w:rsid w:val="009D0569"/>
    <w:rsid w:val="00A04C50"/>
    <w:rsid w:val="00A068A0"/>
    <w:rsid w:val="00A079A5"/>
    <w:rsid w:val="00A211F2"/>
    <w:rsid w:val="00A36E42"/>
    <w:rsid w:val="00A44A82"/>
    <w:rsid w:val="00A44AD6"/>
    <w:rsid w:val="00A501A4"/>
    <w:rsid w:val="00A513C1"/>
    <w:rsid w:val="00A55A8E"/>
    <w:rsid w:val="00A637BE"/>
    <w:rsid w:val="00A63C4A"/>
    <w:rsid w:val="00A76C6A"/>
    <w:rsid w:val="00A8325C"/>
    <w:rsid w:val="00A87DCE"/>
    <w:rsid w:val="00A95C21"/>
    <w:rsid w:val="00AA281D"/>
    <w:rsid w:val="00AA46CA"/>
    <w:rsid w:val="00AA56AD"/>
    <w:rsid w:val="00AA78B7"/>
    <w:rsid w:val="00AD456F"/>
    <w:rsid w:val="00AE0ED2"/>
    <w:rsid w:val="00AF03BE"/>
    <w:rsid w:val="00AF79EB"/>
    <w:rsid w:val="00B03DE5"/>
    <w:rsid w:val="00B144F3"/>
    <w:rsid w:val="00B14A81"/>
    <w:rsid w:val="00B21725"/>
    <w:rsid w:val="00B22B24"/>
    <w:rsid w:val="00B25D57"/>
    <w:rsid w:val="00B30CF8"/>
    <w:rsid w:val="00B411B6"/>
    <w:rsid w:val="00B419E1"/>
    <w:rsid w:val="00B54FE8"/>
    <w:rsid w:val="00B55EC5"/>
    <w:rsid w:val="00B64A73"/>
    <w:rsid w:val="00B64D1B"/>
    <w:rsid w:val="00B84284"/>
    <w:rsid w:val="00B916F6"/>
    <w:rsid w:val="00BB299B"/>
    <w:rsid w:val="00BB4F04"/>
    <w:rsid w:val="00BB504E"/>
    <w:rsid w:val="00BC19BC"/>
    <w:rsid w:val="00BC1FC9"/>
    <w:rsid w:val="00BC2A90"/>
    <w:rsid w:val="00BC3A3F"/>
    <w:rsid w:val="00BD0F7D"/>
    <w:rsid w:val="00BD2395"/>
    <w:rsid w:val="00BE36DB"/>
    <w:rsid w:val="00BE4A1D"/>
    <w:rsid w:val="00BF4C9F"/>
    <w:rsid w:val="00C00F4C"/>
    <w:rsid w:val="00C01CA6"/>
    <w:rsid w:val="00C07BE8"/>
    <w:rsid w:val="00C10A5C"/>
    <w:rsid w:val="00C137C2"/>
    <w:rsid w:val="00C150F9"/>
    <w:rsid w:val="00C1742E"/>
    <w:rsid w:val="00C278D2"/>
    <w:rsid w:val="00C3001A"/>
    <w:rsid w:val="00C34863"/>
    <w:rsid w:val="00C425DE"/>
    <w:rsid w:val="00C44CC5"/>
    <w:rsid w:val="00C514AC"/>
    <w:rsid w:val="00C51A9E"/>
    <w:rsid w:val="00C747A6"/>
    <w:rsid w:val="00C76370"/>
    <w:rsid w:val="00C903B8"/>
    <w:rsid w:val="00C94CA5"/>
    <w:rsid w:val="00C9552B"/>
    <w:rsid w:val="00C95B90"/>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66A92"/>
    <w:rsid w:val="00D7550F"/>
    <w:rsid w:val="00D82AD0"/>
    <w:rsid w:val="00D833BB"/>
    <w:rsid w:val="00D910F1"/>
    <w:rsid w:val="00D94D0D"/>
    <w:rsid w:val="00D96660"/>
    <w:rsid w:val="00DB5F83"/>
    <w:rsid w:val="00DB63AC"/>
    <w:rsid w:val="00DC66FB"/>
    <w:rsid w:val="00DD1380"/>
    <w:rsid w:val="00DE0D00"/>
    <w:rsid w:val="00DF04BC"/>
    <w:rsid w:val="00DF0E29"/>
    <w:rsid w:val="00DF2700"/>
    <w:rsid w:val="00E057AA"/>
    <w:rsid w:val="00E0669D"/>
    <w:rsid w:val="00E11C8E"/>
    <w:rsid w:val="00E12B3E"/>
    <w:rsid w:val="00E13665"/>
    <w:rsid w:val="00E153F2"/>
    <w:rsid w:val="00E201F4"/>
    <w:rsid w:val="00E22BF0"/>
    <w:rsid w:val="00E34384"/>
    <w:rsid w:val="00E3751D"/>
    <w:rsid w:val="00E435D1"/>
    <w:rsid w:val="00E468AD"/>
    <w:rsid w:val="00E53F41"/>
    <w:rsid w:val="00E54C8D"/>
    <w:rsid w:val="00E653A8"/>
    <w:rsid w:val="00E83B2E"/>
    <w:rsid w:val="00E845C5"/>
    <w:rsid w:val="00E852C1"/>
    <w:rsid w:val="00E875AA"/>
    <w:rsid w:val="00EA5DCD"/>
    <w:rsid w:val="00EA60E7"/>
    <w:rsid w:val="00EA739B"/>
    <w:rsid w:val="00EB372B"/>
    <w:rsid w:val="00EB6A9B"/>
    <w:rsid w:val="00EC4CE9"/>
    <w:rsid w:val="00EC5B25"/>
    <w:rsid w:val="00ED0F98"/>
    <w:rsid w:val="00ED24D8"/>
    <w:rsid w:val="00EE1A99"/>
    <w:rsid w:val="00EE6164"/>
    <w:rsid w:val="00EF1816"/>
    <w:rsid w:val="00EF4692"/>
    <w:rsid w:val="00EF61E0"/>
    <w:rsid w:val="00F00D71"/>
    <w:rsid w:val="00F01440"/>
    <w:rsid w:val="00F02446"/>
    <w:rsid w:val="00F03589"/>
    <w:rsid w:val="00F1501D"/>
    <w:rsid w:val="00F15E58"/>
    <w:rsid w:val="00F16926"/>
    <w:rsid w:val="00F25988"/>
    <w:rsid w:val="00F25C0F"/>
    <w:rsid w:val="00F263B5"/>
    <w:rsid w:val="00F3196A"/>
    <w:rsid w:val="00F319A8"/>
    <w:rsid w:val="00F50C94"/>
    <w:rsid w:val="00F56182"/>
    <w:rsid w:val="00F5706A"/>
    <w:rsid w:val="00F70658"/>
    <w:rsid w:val="00F70996"/>
    <w:rsid w:val="00F73329"/>
    <w:rsid w:val="00F74BD0"/>
    <w:rsid w:val="00F752EF"/>
    <w:rsid w:val="00F80C66"/>
    <w:rsid w:val="00F94C28"/>
    <w:rsid w:val="00FA02B8"/>
    <w:rsid w:val="00FA2142"/>
    <w:rsid w:val="00FA4048"/>
    <w:rsid w:val="00FA7132"/>
    <w:rsid w:val="00FB2DF7"/>
    <w:rsid w:val="00FC2B04"/>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100"/>
    <o:shapelayout v:ext="edit">
      <o:idmap v:ext="edit" data="1"/>
    </o:shapelayout>
  </w:shapeDefaults>
  <w:decimalSymbol w:val=","/>
  <w:listSeparator w:val=";"/>
  <w15:docId w15:val="{A19F3E2F-324E-4273-8E21-DAB639227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qFormat/>
    <w:rsid w:val="00AA78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3.emf"/><Relationship Id="rId39" Type="http://schemas.openxmlformats.org/officeDocument/2006/relationships/footer" Target="footer8.xml"/><Relationship Id="rId21" Type="http://schemas.openxmlformats.org/officeDocument/2006/relationships/image" Target="media/image10.jpeg"/><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9.emf"/><Relationship Id="rId37" Type="http://schemas.openxmlformats.org/officeDocument/2006/relationships/image" Target="media/image22.emf"/><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footer" Target="footer7.xml"/><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image" Target="media/image20.emf"/><Relationship Id="rId38"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AD8E1-98A3-4EB8-9B9D-BC4E19C38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B3065E7.dotm</Template>
  <TotalTime>64</TotalTime>
  <Pages>28</Pages>
  <Words>4832</Words>
  <Characters>27548</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28</cp:revision>
  <dcterms:created xsi:type="dcterms:W3CDTF">2020-02-24T07:50:00Z</dcterms:created>
  <dcterms:modified xsi:type="dcterms:W3CDTF">2020-02-25T07:52:00Z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