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899" w:rsidRDefault="00A72899" w:rsidP="000265E0">
      <w:pPr>
        <w:pStyle w:val="2"/>
        <w:tabs>
          <w:tab w:val="left" w:pos="9764"/>
        </w:tabs>
        <w:ind w:left="0" w:firstLineChars="300" w:firstLine="840"/>
        <w:rPr>
          <w:rFonts w:eastAsiaTheme="minorEastAsia"/>
          <w:noProof/>
          <w:color w:val="231F20"/>
          <w:lang w:bidi="ar-SA"/>
        </w:rPr>
      </w:pPr>
    </w:p>
    <w:p w:rsidR="00F50C94" w:rsidRDefault="000265E0" w:rsidP="000265E0">
      <w:pPr>
        <w:pStyle w:val="2"/>
        <w:tabs>
          <w:tab w:val="left" w:pos="9764"/>
        </w:tabs>
        <w:ind w:left="0" w:firstLineChars="300" w:firstLine="840"/>
        <w:rPr>
          <w:sz w:val="42"/>
        </w:rPr>
      </w:pPr>
      <w:r>
        <w:rPr>
          <w:rFonts w:eastAsiaTheme="minorEastAsia" w:hint="eastAsia"/>
          <w:noProof/>
          <w:color w:val="231F20"/>
          <w:lang w:bidi="ar-SA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-666750</wp:posOffset>
            </wp:positionV>
            <wp:extent cx="8160385" cy="5403215"/>
            <wp:effectExtent l="19050" t="0" r="0" b="0"/>
            <wp:wrapNone/>
            <wp:docPr id="6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7F6">
        <w:rPr>
          <w:rFonts w:eastAsiaTheme="minorEastAsia"/>
          <w:noProof/>
          <w:color w:val="231F20"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left:0;text-align:left;margin-left:178.2pt;margin-top:-40.75pt;width:438.4pt;height:30.1pt;z-index:251864576;mso-position-horizontal-relative:text;mso-position-vertical-relative:text" filled="f" stroked="f">
            <v:textbox>
              <w:txbxContent>
                <w:p w:rsidR="00842861" w:rsidRDefault="00842861" w:rsidP="000265E0">
                  <w:pPr>
                    <w:pStyle w:val="2"/>
                    <w:tabs>
                      <w:tab w:val="left" w:pos="9220"/>
                    </w:tabs>
                    <w:ind w:left="0"/>
                    <w:rPr>
                      <w:sz w:val="42"/>
                    </w:rPr>
                  </w:pPr>
                  <w:r w:rsidRPr="007E6486">
                    <w:rPr>
                      <w:rFonts w:ascii="Arial" w:hAnsi="Arial" w:cs="Arial"/>
                      <w:iCs/>
                      <w:noProof/>
                      <w:color w:val="FFFFFF" w:themeColor="background1"/>
                      <w:lang w:eastAsia="zh-CN"/>
                    </w:rPr>
                    <w:t>Аккумуляторная дрель-шуруповёрт</w:t>
                  </w:r>
                  <w:r>
                    <w:rPr>
                      <w:rFonts w:ascii="Arial" w:hAnsi="Arial" w:cs="Arial"/>
                      <w:iCs/>
                      <w:noProof/>
                      <w:color w:val="FFFFFF" w:themeColor="background1"/>
                      <w:lang w:eastAsia="zh-CN"/>
                    </w:rPr>
                    <w:t>.</w:t>
                  </w:r>
                  <w:r>
                    <w:rPr>
                      <w:rFonts w:eastAsiaTheme="minorEastAsia" w:hint="eastAsia"/>
                      <w:color w:val="231F20"/>
                      <w:lang w:eastAsia="zh-CN"/>
                    </w:rPr>
                    <w:t xml:space="preserve">            </w:t>
                  </w:r>
                  <w:r w:rsidRPr="00F37BC4">
                    <w:rPr>
                      <w:rFonts w:ascii="Arial" w:hAnsi="Arial" w:cs="Arial"/>
                      <w:noProof/>
                      <w:color w:val="FFFFFF" w:themeColor="background1"/>
                      <w:sz w:val="32"/>
                      <w:szCs w:val="32"/>
                      <w:lang w:eastAsia="zh-CN"/>
                    </w:rPr>
                    <w:t>ДШ-1</w:t>
                  </w:r>
                  <w:r w:rsidRPr="00F37BC4">
                    <w:rPr>
                      <w:rFonts w:ascii="Arial" w:hAnsi="Arial" w:cs="Arial" w:hint="eastAsia"/>
                      <w:bCs/>
                      <w:noProof/>
                      <w:color w:val="FFFFFF" w:themeColor="background1"/>
                      <w:sz w:val="32"/>
                      <w:szCs w:val="32"/>
                      <w:lang w:eastAsia="zh-CN"/>
                    </w:rPr>
                    <w:t>8</w:t>
                  </w:r>
                  <w:r w:rsidRPr="00F37BC4">
                    <w:rPr>
                      <w:rFonts w:ascii="Arial" w:hAnsi="Arial" w:cs="Arial"/>
                      <w:noProof/>
                      <w:color w:val="FFFFFF" w:themeColor="background1"/>
                      <w:sz w:val="32"/>
                      <w:szCs w:val="32"/>
                      <w:lang w:eastAsia="zh-CN"/>
                    </w:rPr>
                    <w:t>Л</w:t>
                  </w:r>
                </w:p>
                <w:p w:rsidR="00842861" w:rsidRDefault="00842861"/>
              </w:txbxContent>
            </v:textbox>
          </v:shape>
        </w:pict>
      </w:r>
      <w:r w:rsidR="00D3033E" w:rsidRPr="007E6486">
        <w:rPr>
          <w:rFonts w:eastAsiaTheme="minorEastAsia" w:hint="eastAsia"/>
          <w:noProof/>
          <w:color w:val="231F20"/>
          <w:lang w:eastAsia="zh-CN" w:bidi="ar-SA"/>
        </w:rPr>
        <w:t xml:space="preserve"> </w:t>
      </w:r>
    </w:p>
    <w:p w:rsidR="00F50C94" w:rsidRPr="00F852C3" w:rsidRDefault="00121A2D" w:rsidP="00AB11AE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AB11AE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842861" w:rsidRDefault="00842861">
      <w:pPr>
        <w:pStyle w:val="a3"/>
        <w:rPr>
          <w:rFonts w:ascii="Arial Narrow" w:hAnsi="Arial Narrow"/>
          <w:noProof/>
          <w:color w:val="FFFFFF"/>
          <w:sz w:val="48"/>
          <w:lang w:bidi="ar-SA"/>
        </w:rPr>
      </w:pPr>
      <w:r>
        <w:rPr>
          <w:rFonts w:ascii="Arial Narrow" w:hAnsi="Arial Narrow"/>
          <w:noProof/>
          <w:color w:val="FFFFFF"/>
          <w:sz w:val="48"/>
          <w:lang w:bidi="ar-SA"/>
        </w:rPr>
        <w:drawing>
          <wp:anchor distT="0" distB="0" distL="114300" distR="114300" simplePos="0" relativeHeight="251703808" behindDoc="0" locked="0" layoutInCell="1" allowOverlap="1" wp14:anchorId="40043208" wp14:editId="7C003924">
            <wp:simplePos x="0" y="0"/>
            <wp:positionH relativeFrom="column">
              <wp:posOffset>4133850</wp:posOffset>
            </wp:positionH>
            <wp:positionV relativeFrom="paragraph">
              <wp:posOffset>297180</wp:posOffset>
            </wp:positionV>
            <wp:extent cx="3114675" cy="2381250"/>
            <wp:effectExtent l="0" t="0" r="0" b="0"/>
            <wp:wrapSquare wrapText="bothSides"/>
            <wp:docPr id="7" name="图片 2" descr="\\Awlopserver\包装调整\包装资料\Bizexpo\ENERGOMASH\Mainuo\RU\20190225\FILE\DS-18L IN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ENERGOMASH\Mainuo\RU\20190225\FILE\DS-18L IN BO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822" t="21355" r="18718" b="1278"/>
                    <a:stretch/>
                  </pic:blipFill>
                  <pic:spPr bwMode="auto"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0A17F6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val="en-US" w:eastAsia="zh-CN" w:bidi="ar-SA"/>
        </w:rPr>
        <w:pict>
          <v:shape id="_x0000_s1102" type="#_x0000_t202" style="position:absolute;margin-left:187.4pt;margin-top:147.9pt;width:108.15pt;height:28.8pt;z-index:251865600" filled="f" stroked="f">
            <v:textbox>
              <w:txbxContent>
                <w:p w:rsidR="00842861" w:rsidRPr="0072356F" w:rsidRDefault="00842861" w:rsidP="00842861">
                  <w:pPr>
                    <w:rPr>
                      <w:rFonts w:eastAsiaTheme="minorEastAsia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  <w:r w:rsidRPr="0072356F">
                    <w:rPr>
                      <w:rFonts w:eastAsiaTheme="minorEastAsia" w:hint="eastAsia"/>
                      <w:color w:val="FFFFFF" w:themeColor="background1"/>
                      <w:sz w:val="20"/>
                      <w:szCs w:val="20"/>
                      <w:lang w:eastAsia="zh-CN"/>
                    </w:rPr>
                    <w:t>RU-20190730 ver1.3</w:t>
                  </w:r>
                </w:p>
                <w:p w:rsidR="00842861" w:rsidRPr="000265E0" w:rsidRDefault="00842861">
                  <w:pPr>
                    <w:rPr>
                      <w:rFonts w:eastAsiaTheme="minorEastAsia"/>
                      <w:color w:val="FFFFFF" w:themeColor="background1"/>
                      <w:lang w:eastAsia="zh-CN"/>
                    </w:rPr>
                  </w:pPr>
                </w:p>
              </w:txbxContent>
            </v:textbox>
          </v:shape>
        </w:pict>
      </w:r>
      <w:r w:rsidR="00842861">
        <w:rPr>
          <w:noProof/>
          <w:lang w:bidi="ar-SA"/>
        </w:rPr>
        <w:drawing>
          <wp:anchor distT="0" distB="0" distL="114300" distR="114300" simplePos="0" relativeHeight="251714048" behindDoc="0" locked="0" layoutInCell="1" allowOverlap="1" wp14:anchorId="545736BC" wp14:editId="30DBB944">
            <wp:simplePos x="0" y="0"/>
            <wp:positionH relativeFrom="column">
              <wp:posOffset>2485390</wp:posOffset>
            </wp:positionH>
            <wp:positionV relativeFrom="paragraph">
              <wp:posOffset>1485265</wp:posOffset>
            </wp:positionV>
            <wp:extent cx="913765" cy="264347"/>
            <wp:effectExtent l="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391">
        <w:rPr>
          <w:noProof/>
          <w:lang w:bidi="ar-SA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2403004</wp:posOffset>
            </wp:positionH>
            <wp:positionV relativeFrom="paragraph">
              <wp:posOffset>2446597</wp:posOffset>
            </wp:positionV>
            <wp:extent cx="961852" cy="216131"/>
            <wp:effectExtent l="1905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52" cy="2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shape id="Text Box 87" o:spid="_x0000_s1026" type="#_x0000_t202" style="position:absolute;margin-left:177.6pt;margin-top:239.75pt;width:90.7pt;height:19.85pt;z-index:2516741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cikwIAAC4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" stroked="f">
            <v:fill opacity="0"/>
            <v:textbox style="mso-next-textbox:#Text Box 87;mso-fit-shape-to-text:t">
              <w:txbxContent>
                <w:p w:rsidR="00842861" w:rsidRPr="0090244C" w:rsidRDefault="00842861" w:rsidP="00C278D2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r w:rsidRPr="0090244C">
                    <w:rPr>
                      <w:rFonts w:ascii="Arial" w:hAnsi="Arial" w:cs="Arial"/>
                      <w:color w:val="FFFFFF" w:themeColor="background1"/>
                    </w:rPr>
                    <w:t>RU-201</w:t>
                  </w:r>
                  <w:r w:rsidRPr="0090244C"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>9-0</w:t>
                  </w:r>
                  <w:r w:rsidRPr="0090244C">
                    <w:rPr>
                      <w:rFonts w:ascii="Arial" w:eastAsiaTheme="minorEastAsia" w:hAnsi="Arial" w:cs="Arial" w:hint="eastAsia"/>
                      <w:color w:val="FFFFFF" w:themeColor="background1"/>
                      <w:lang w:eastAsia="zh-CN"/>
                    </w:rPr>
                    <w:t>2</w:t>
                  </w:r>
                  <w:r w:rsidRPr="0090244C">
                    <w:rPr>
                      <w:rFonts w:ascii="Arial" w:eastAsiaTheme="minorEastAsia" w:hAnsi="Arial" w:cs="Arial"/>
                      <w:color w:val="FFFFFF" w:themeColor="background1"/>
                      <w:lang w:eastAsia="zh-CN"/>
                    </w:rPr>
                    <w:t>-25</w:t>
                  </w:r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0A17F6" w:rsidRPr="00A26FF8" w:rsidTr="00734A1F">
        <w:trPr>
          <w:jc w:val="center"/>
        </w:trPr>
        <w:tc>
          <w:tcPr>
            <w:tcW w:w="241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7DB24B7" wp14:editId="4D1C365B">
                  <wp:extent cx="533195" cy="785382"/>
                  <wp:effectExtent l="0" t="0" r="635" b="0"/>
                  <wp:docPr id="1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4E5E170A" wp14:editId="0AA6B1DA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801BC28" wp14:editId="359C1AB5">
                  <wp:extent cx="880280" cy="4172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0A17F6" w:rsidRPr="00A26FF8" w:rsidRDefault="000A17F6" w:rsidP="00734A1F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952DE" wp14:editId="20ACE292">
                  <wp:extent cx="1303020" cy="1347470"/>
                  <wp:effectExtent l="0" t="0" r="0" b="5080"/>
                  <wp:docPr id="697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A17F6" w:rsidRPr="00A26FF8" w:rsidRDefault="000A17F6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37CBF4D" wp14:editId="03C3B2A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A9AE07" wp14:editId="5985F199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7F6" w:rsidRPr="00A26FF8" w:rsidTr="00734A1F">
        <w:trPr>
          <w:jc w:val="center"/>
        </w:trPr>
        <w:tc>
          <w:tcPr>
            <w:tcW w:w="241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0A17F6" w:rsidRPr="00A26FF8" w:rsidRDefault="000A17F6" w:rsidP="00734A1F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5536" behindDoc="0" locked="0" layoutInCell="1" allowOverlap="1" wp14:anchorId="0292571F" wp14:editId="43250040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0A17F6" w:rsidRPr="00A26FF8" w:rsidRDefault="000A17F6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9632" behindDoc="0" locked="0" layoutInCell="1" allowOverlap="1" wp14:anchorId="7D8775BC" wp14:editId="50BCA003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8608" behindDoc="0" locked="0" layoutInCell="1" allowOverlap="1" wp14:anchorId="6F537086" wp14:editId="6F10B1EC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0A17F6" w:rsidRPr="00BA4F3A" w:rsidTr="00734A1F">
        <w:trPr>
          <w:jc w:val="center"/>
        </w:trPr>
        <w:tc>
          <w:tcPr>
            <w:tcW w:w="241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86A4A4" wp14:editId="3E6715CC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0A17F6" w:rsidRPr="00A26FF8" w:rsidRDefault="000A17F6" w:rsidP="00734A1F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2704" behindDoc="0" locked="0" layoutInCell="1" allowOverlap="1" wp14:anchorId="13BC1472" wp14:editId="31690B05">
                  <wp:simplePos x="0" y="0"/>
                  <wp:positionH relativeFrom="column">
                    <wp:posOffset>-65509</wp:posOffset>
                  </wp:positionH>
                  <wp:positionV relativeFrom="paragraph">
                    <wp:posOffset>1077785</wp:posOffset>
                  </wp:positionV>
                  <wp:extent cx="565785" cy="518160"/>
                  <wp:effectExtent l="0" t="0" r="0" b="0"/>
                  <wp:wrapSquare wrapText="bothSides"/>
                  <wp:docPr id="481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Рисунок 48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5D87BBC" wp14:editId="7D0FA89F">
                  <wp:extent cx="1036402" cy="948520"/>
                  <wp:effectExtent l="0" t="0" r="0" b="0"/>
                  <wp:docPr id="282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Рисунок 28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17" cy="9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A17F6" w:rsidRPr="00A26FF8" w:rsidRDefault="000A17F6" w:rsidP="00734A1F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C4C6FC" wp14:editId="041288B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A17F6" w:rsidRDefault="000A17F6" w:rsidP="00734A1F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612AB4B" wp14:editId="2542308B">
                  <wp:extent cx="1098645" cy="96183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3" cy="98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7F6" w:rsidRPr="00A44936" w:rsidRDefault="000A17F6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3728" behindDoc="0" locked="0" layoutInCell="1" allowOverlap="1" wp14:anchorId="774D053B" wp14:editId="60CEA63D">
                  <wp:simplePos x="0" y="0"/>
                  <wp:positionH relativeFrom="column">
                    <wp:posOffset>8094</wp:posOffset>
                  </wp:positionH>
                  <wp:positionV relativeFrom="paragraph">
                    <wp:posOffset>111172</wp:posOffset>
                  </wp:positionV>
                  <wp:extent cx="525439" cy="470015"/>
                  <wp:effectExtent l="0" t="0" r="0" b="0"/>
                  <wp:wrapSquare wrapText="bothSides"/>
                  <wp:docPr id="709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39" cy="4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17F6" w:rsidRPr="00A44936" w:rsidRDefault="000A17F6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0A17F6" w:rsidRPr="00A26FF8" w:rsidTr="00734A1F">
        <w:trPr>
          <w:jc w:val="center"/>
        </w:trPr>
        <w:tc>
          <w:tcPr>
            <w:tcW w:w="241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1680" behindDoc="0" locked="0" layoutInCell="1" allowOverlap="1" wp14:anchorId="72CC4B19" wp14:editId="2269EF3A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0656" behindDoc="0" locked="0" layoutInCell="1" allowOverlap="1" wp14:anchorId="550B4256" wp14:editId="2BFCB4E9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6560" behindDoc="0" locked="0" layoutInCell="1" allowOverlap="1" wp14:anchorId="18B5160E" wp14:editId="761BCE88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0A17F6" w:rsidRPr="00A26FF8" w:rsidRDefault="000A17F6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07584" behindDoc="0" locked="0" layoutInCell="1" allowOverlap="1" wp14:anchorId="23CF2122" wp14:editId="5C36D437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0A17F6" w:rsidRDefault="000A17F6" w:rsidP="00231D7E">
      <w:pPr>
        <w:pStyle w:val="1"/>
        <w:ind w:left="0" w:right="340"/>
        <w:jc w:val="right"/>
        <w:rPr>
          <w:color w:val="808285"/>
        </w:rPr>
      </w:pPr>
    </w:p>
    <w:p w:rsidR="00231D7E" w:rsidRPr="00D910F1" w:rsidRDefault="000A17F6" w:rsidP="00231D7E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</w:rPr>
        <w:lastRenderedPageBreak/>
        <w:pict>
          <v:line id="Прямая соединительная линия 931" o:spid="_x0000_s1133" style="position:absolute;left:0;text-align:left;z-index:251895296;visibility:visible;mso-wrap-style:square;mso-width-percent:0;mso-height-percent:0;mso-wrap-distance-left:9pt;mso-wrap-distance-top:-6e-5mm;mso-wrap-distance-right:9pt;mso-wrap-distance-bottom:-6e-5mm;mso-position-horizontal-relative:page;mso-position-vertical-relative:text;mso-width-percent:0;mso-height-percent:0;mso-width-relative:page;mso-height-relative:page" from="4.6pt,37.25pt" to="455.7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<w10:wrap anchorx="page"/>
          </v:line>
        </w:pict>
      </w:r>
      <w:r w:rsidR="00231D7E">
        <w:rPr>
          <w:color w:val="808285"/>
        </w:rPr>
        <w:t>СОДЕРЖАНИЕ</w:t>
      </w:r>
    </w:p>
    <w:p w:rsidR="00231D7E" w:rsidRPr="005670B0" w:rsidRDefault="00231D7E" w:rsidP="00231D7E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  <w:bookmarkStart w:id="0" w:name="_GoBack"/>
      <w:bookmarkEnd w:id="0"/>
    </w:p>
    <w:p w:rsidR="00231D7E" w:rsidRPr="00A637BE" w:rsidRDefault="00231D7E" w:rsidP="00231D7E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231D7E" w:rsidRPr="00A637BE" w:rsidRDefault="00231D7E" w:rsidP="00231D7E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16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18</w:t>
      </w:r>
    </w:p>
    <w:p w:rsidR="00231D7E" w:rsidRPr="00A637BE" w:rsidRDefault="00231D7E" w:rsidP="00231D7E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231D7E" w:rsidRPr="00A637BE" w:rsidRDefault="00231D7E" w:rsidP="00231D7E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20</w:t>
      </w:r>
    </w:p>
    <w:p w:rsidR="00231D7E" w:rsidRDefault="00231D7E" w:rsidP="00231D7E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231D7E" w:rsidRPr="00D5107C" w:rsidRDefault="00231D7E" w:rsidP="00231D7E">
      <w:pPr>
        <w:tabs>
          <w:tab w:val="left" w:pos="2550"/>
        </w:tabs>
        <w:rPr>
          <w:rFonts w:ascii="Arial Narrow" w:eastAsiaTheme="minorEastAsia" w:hAnsi="Arial Narrow"/>
          <w:sz w:val="24"/>
          <w:lang w:eastAsia="zh-CN"/>
        </w:rPr>
        <w:sectPr w:rsidR="00231D7E" w:rsidRPr="00D5107C" w:rsidSect="00C278D2">
          <w:footerReference w:type="even" r:id="rId33"/>
          <w:footerReference w:type="default" r:id="rId34"/>
          <w:pgSz w:w="11910" w:h="7910" w:orient="landscape"/>
          <w:pgMar w:top="0" w:right="180" w:bottom="500" w:left="0" w:header="0" w:footer="469" w:gutter="0"/>
          <w:cols w:space="720"/>
          <w:docGrid w:linePitch="299"/>
        </w:sectPr>
      </w:pP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0E5C5A" w:rsidRPr="00D629DC" w:rsidRDefault="000E5C5A" w:rsidP="000E5C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704142" w:rsidRDefault="000A17F6" w:rsidP="00E53F41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4" o:spid="_x0000_s1044" style="position:absolute;left:0;text-align:left;z-index:251802112;visibility:visible;mso-width-relative:margin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" strokecolor="#a5a5a5 [2092]" strokeweight="2.25pt"/>
        </w:pict>
      </w:r>
      <w:r w:rsidR="00E53F41" w:rsidRPr="00704142">
        <w:rPr>
          <w:b/>
          <w:color w:val="808285"/>
          <w:sz w:val="24"/>
          <w:szCs w:val="24"/>
        </w:rPr>
        <w:t>О</w:t>
      </w:r>
      <w:r w:rsidR="00A637BE" w:rsidRPr="00704142">
        <w:rPr>
          <w:b/>
          <w:color w:val="808285"/>
          <w:sz w:val="24"/>
          <w:szCs w:val="24"/>
        </w:rPr>
        <w:t>БЛАСТЬ ПРИМЕНЕНИЯ И НАЗНАЧЕНИЕ.</w:t>
      </w:r>
    </w:p>
    <w:p w:rsidR="00F852C3" w:rsidRPr="00F852C3" w:rsidRDefault="00F852C3" w:rsidP="00F852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Назначение.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Д</w:t>
      </w:r>
      <w:r>
        <w:rPr>
          <w:rFonts w:ascii="Arial" w:hAnsi="Arial" w:cs="Arial"/>
          <w:bCs/>
          <w:color w:val="000000"/>
          <w:sz w:val="20"/>
          <w:szCs w:val="20"/>
        </w:rPr>
        <w:t>а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нный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F852C3" w:rsidRPr="00F852C3" w:rsidRDefault="00F852C3" w:rsidP="00F852C3">
      <w:pPr>
        <w:shd w:val="clear" w:color="auto" w:fill="FFFFFF"/>
        <w:ind w:left="99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F852C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F852C3" w:rsidRPr="00F852C3" w:rsidRDefault="00F852C3" w:rsidP="00F852C3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 более 80%, с отсутствием прямого воздействия атмосферных осадков и 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  <w:r w:rsidR="00231D7E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A04C50" w:rsidRPr="00A04C50" w:rsidRDefault="00A04C50" w:rsidP="00A068A0">
      <w:pPr>
        <w:tabs>
          <w:tab w:val="left" w:pos="10585"/>
        </w:tabs>
        <w:ind w:left="709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068A0">
        <w:rPr>
          <w:rFonts w:ascii="Arial" w:hAnsi="Arial" w:cs="Arial"/>
          <w:b/>
          <w:sz w:val="20"/>
          <w:szCs w:val="20"/>
        </w:rPr>
        <w:t>Источник питания</w:t>
      </w:r>
      <w:r w:rsidRPr="00A04C50">
        <w:rPr>
          <w:rFonts w:ascii="Arial" w:hAnsi="Arial" w:cs="Arial"/>
          <w:sz w:val="20"/>
          <w:szCs w:val="20"/>
        </w:rPr>
        <w:t>.</w:t>
      </w:r>
    </w:p>
    <w:p w:rsidR="009B6BE2" w:rsidRPr="00A04C50" w:rsidRDefault="00A04C50" w:rsidP="00A04C5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4C50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</w:t>
      </w:r>
    </w:p>
    <w:p w:rsidR="00ED24D8" w:rsidRPr="00704142" w:rsidRDefault="000A17F6" w:rsidP="00C3001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6" o:spid="_x0000_s1043" style="position:absolute;left:0;text-align:left;z-index:251767296;visibility:visible;mso-position-horizontal-relative:text;mso-position-vertical-relative:text;mso-width-relative:margin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pB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" strokecolor="#a5a5a5 [2092]" strokeweight="2.25pt"/>
        </w:pic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FA4048" w:rsidRDefault="009A3BCC" w:rsidP="000954AE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11648" behindDoc="0" locked="0" layoutInCell="1" allowOverlap="1" wp14:anchorId="5CBC4419" wp14:editId="3D8D6317">
            <wp:simplePos x="0" y="0"/>
            <wp:positionH relativeFrom="column">
              <wp:posOffset>4257675</wp:posOffset>
            </wp:positionH>
            <wp:positionV relativeFrom="paragraph">
              <wp:posOffset>78105</wp:posOffset>
            </wp:positionV>
            <wp:extent cx="2810510" cy="1884680"/>
            <wp:effectExtent l="0" t="0" r="0" b="0"/>
            <wp:wrapSquare wrapText="bothSides"/>
            <wp:docPr id="9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1.</w:t>
      </w:r>
      <w:r w:rsidRPr="00001A53">
        <w:rPr>
          <w:rFonts w:ascii="Arial" w:hAnsi="Arial" w:cs="Arial"/>
          <w:sz w:val="20"/>
          <w:szCs w:val="20"/>
        </w:rPr>
        <w:t>Быстрозажимной патрон.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  <w:r w:rsidR="009A3BCC" w:rsidRPr="009A3BCC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  <w:lang w:eastAsia="zh-CN"/>
        </w:rPr>
      </w:pPr>
      <w:r w:rsidRPr="00001A53">
        <w:rPr>
          <w:rFonts w:ascii="Arial" w:hAnsi="Arial" w:cs="Arial"/>
          <w:sz w:val="20"/>
          <w:szCs w:val="20"/>
        </w:rPr>
        <w:t>5.</w:t>
      </w:r>
      <w:r w:rsidRPr="00001A53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80156C" w:rsidRPr="00001A53" w:rsidRDefault="0080156C" w:rsidP="0080156C">
      <w:pPr>
        <w:ind w:leftChars="450" w:left="99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80156C" w:rsidRPr="00FF25E3" w:rsidRDefault="0080156C" w:rsidP="0080156C">
      <w:pPr>
        <w:ind w:leftChars="450" w:left="990"/>
        <w:rPr>
          <w:rFonts w:ascii="Arial" w:hAnsi="Arial" w:cs="Arial"/>
          <w:sz w:val="20"/>
          <w:szCs w:val="20"/>
          <w:lang w:eastAsia="zh-CN"/>
        </w:rPr>
      </w:pPr>
      <w:r w:rsidRPr="00F033B5">
        <w:rPr>
          <w:rFonts w:ascii="Arial" w:hAnsi="Arial" w:cs="Arial" w:hint="eastAsia"/>
          <w:sz w:val="20"/>
          <w:szCs w:val="20"/>
        </w:rPr>
        <w:t>8</w:t>
      </w:r>
      <w:r w:rsidRPr="00F033B5">
        <w:rPr>
          <w:rFonts w:ascii="Arial" w:hAnsi="Arial" w:cs="Arial" w:hint="eastAsia"/>
          <w:sz w:val="20"/>
          <w:szCs w:val="20"/>
          <w:lang w:eastAsia="zh-CN"/>
        </w:rPr>
        <w:t>.</w:t>
      </w:r>
      <w:r w:rsidRPr="00FF25E3">
        <w:rPr>
          <w:rFonts w:ascii="Arial" w:hAnsi="Arial" w:cs="Arial"/>
          <w:sz w:val="20"/>
          <w:szCs w:val="20"/>
          <w:lang w:eastAsia="zh-CN"/>
        </w:rPr>
        <w:t xml:space="preserve"> Кнопка переключения скорости</w:t>
      </w:r>
      <w:r w:rsidR="00AB11AE">
        <w:rPr>
          <w:rFonts w:ascii="Arial" w:hAnsi="Arial" w:cs="Arial"/>
          <w:sz w:val="20"/>
          <w:szCs w:val="20"/>
          <w:lang w:eastAsia="zh-CN"/>
        </w:rPr>
        <w:t>.</w:t>
      </w:r>
    </w:p>
    <w:p w:rsidR="0080156C" w:rsidRPr="00EE0E60" w:rsidRDefault="0080156C" w:rsidP="0080156C">
      <w:pPr>
        <w:ind w:leftChars="450" w:left="990"/>
        <w:rPr>
          <w:rFonts w:ascii="Arial" w:hAnsi="Arial" w:cs="Arial"/>
          <w:color w:val="FF0000"/>
          <w:sz w:val="20"/>
          <w:szCs w:val="20"/>
          <w:lang w:eastAsia="zh-CN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  <w:r w:rsidR="00AB11AE">
        <w:rPr>
          <w:rFonts w:ascii="Arial" w:hAnsi="Arial" w:cs="Arial"/>
          <w:sz w:val="20"/>
          <w:szCs w:val="20"/>
        </w:rPr>
        <w:t>.</w:t>
      </w:r>
      <w:r w:rsidRPr="00EE0E60">
        <w:rPr>
          <w:rFonts w:ascii="Arial" w:hAnsi="Arial" w:cs="Arial" w:hint="eastAsia"/>
          <w:color w:val="FF0000"/>
          <w:sz w:val="20"/>
          <w:szCs w:val="20"/>
          <w:lang w:eastAsia="zh-CN"/>
        </w:rPr>
        <w:t xml:space="preserve"> </w:t>
      </w:r>
    </w:p>
    <w:p w:rsidR="00163D40" w:rsidRPr="00163D40" w:rsidRDefault="00D833BB" w:rsidP="0080156C">
      <w:pPr>
        <w:tabs>
          <w:tab w:val="left" w:pos="10585"/>
        </w:tabs>
        <w:ind w:leftChars="450" w:left="990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D833BB">
        <w:rPr>
          <w:rFonts w:ascii="Arial" w:hAnsi="Arial" w:cs="Arial" w:hint="eastAsia"/>
          <w:lang w:eastAsia="zh-CN"/>
        </w:rPr>
        <w:t xml:space="preserve"> </w:t>
      </w:r>
    </w:p>
    <w:p w:rsidR="00163D40" w:rsidRDefault="00163D40" w:rsidP="000E5C5A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53F41" w:rsidRPr="00ED24D8" w:rsidRDefault="00E53F41" w:rsidP="000E5C5A">
      <w:pPr>
        <w:tabs>
          <w:tab w:val="left" w:pos="10585"/>
        </w:tabs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 w:rsidRPr="00ED24D8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80156C" w:rsidRPr="00F852C3" w:rsidRDefault="0080156C" w:rsidP="005426F8">
      <w:pPr>
        <w:pStyle w:val="a5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52C3">
        <w:rPr>
          <w:rFonts w:ascii="Arial" w:hAnsi="Arial" w:cs="Arial"/>
          <w:sz w:val="20"/>
          <w:szCs w:val="20"/>
          <w:lang w:eastAsia="zh-CN"/>
        </w:rPr>
        <w:t>Двусторонняя бита</w:t>
      </w:r>
      <w:r w:rsidR="00F852C3">
        <w:rPr>
          <w:rFonts w:ascii="Arial" w:hAnsi="Arial" w:cs="Arial"/>
          <w:sz w:val="20"/>
          <w:szCs w:val="20"/>
          <w:lang w:eastAsia="zh-CN"/>
        </w:rPr>
        <w:t>-</w:t>
      </w:r>
      <w:r w:rsidRPr="00F852C3">
        <w:rPr>
          <w:rFonts w:ascii="Arial" w:hAnsi="Arial" w:cs="Arial"/>
          <w:sz w:val="20"/>
          <w:szCs w:val="20"/>
          <w:lang w:eastAsia="zh-CN"/>
        </w:rPr>
        <w:tab/>
      </w:r>
      <w:r w:rsidRPr="00F852C3">
        <w:rPr>
          <w:rFonts w:ascii="Arial" w:hAnsi="Arial" w:cs="Arial"/>
          <w:sz w:val="20"/>
          <w:szCs w:val="20"/>
          <w:lang w:eastAsia="zh-CN"/>
        </w:rPr>
        <w:tab/>
      </w:r>
      <w:r w:rsidRPr="00F852C3">
        <w:rPr>
          <w:rFonts w:ascii="Arial" w:hAnsi="Arial" w:cs="Arial"/>
          <w:sz w:val="20"/>
          <w:szCs w:val="20"/>
          <w:lang w:eastAsia="zh-CN"/>
        </w:rPr>
        <w:tab/>
      </w:r>
      <w:r w:rsidRPr="00F852C3">
        <w:rPr>
          <w:rFonts w:ascii="Arial" w:hAnsi="Arial" w:cs="Arial" w:hint="eastAsia"/>
          <w:sz w:val="20"/>
          <w:szCs w:val="20"/>
          <w:lang w:eastAsia="zh-CN"/>
        </w:rPr>
        <w:t>1</w:t>
      </w:r>
      <w:r w:rsidRPr="00F852C3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80156C" w:rsidRPr="00F852C3" w:rsidRDefault="0080156C" w:rsidP="005426F8">
      <w:pPr>
        <w:pStyle w:val="a5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52C3">
        <w:rPr>
          <w:rFonts w:ascii="Arial" w:hAnsi="Arial" w:cs="Arial"/>
          <w:sz w:val="20"/>
          <w:szCs w:val="20"/>
        </w:rPr>
        <w:t>Зарядное устройство</w:t>
      </w:r>
      <w:r w:rsidR="00F852C3">
        <w:rPr>
          <w:rFonts w:ascii="Arial" w:hAnsi="Arial" w:cs="Arial"/>
          <w:sz w:val="20"/>
          <w:szCs w:val="20"/>
        </w:rPr>
        <w:t>-</w:t>
      </w:r>
      <w:r w:rsidRPr="00F852C3">
        <w:rPr>
          <w:rFonts w:ascii="Arial" w:hAnsi="Arial" w:cs="Arial"/>
          <w:sz w:val="20"/>
          <w:szCs w:val="20"/>
        </w:rPr>
        <w:tab/>
      </w:r>
      <w:r w:rsidRPr="00F852C3">
        <w:rPr>
          <w:rFonts w:ascii="Arial" w:hAnsi="Arial" w:cs="Arial"/>
          <w:sz w:val="20"/>
          <w:szCs w:val="20"/>
        </w:rPr>
        <w:tab/>
        <w:t>1 шт.</w:t>
      </w:r>
    </w:p>
    <w:p w:rsidR="0080156C" w:rsidRPr="0080156C" w:rsidRDefault="0080156C" w:rsidP="005426F8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80156C">
        <w:rPr>
          <w:rFonts w:ascii="Arial" w:hAnsi="Arial" w:cs="Arial"/>
          <w:bCs/>
          <w:sz w:val="20"/>
          <w:szCs w:val="20"/>
          <w:lang w:eastAsia="zh-CN"/>
        </w:rPr>
        <w:t>Аккумуляторная батарея</w:t>
      </w:r>
      <w:r w:rsidRPr="0080156C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="00F852C3">
        <w:rPr>
          <w:rFonts w:ascii="Arial" w:hAnsi="Arial" w:cs="Arial"/>
          <w:bCs/>
          <w:sz w:val="20"/>
          <w:szCs w:val="20"/>
          <w:lang w:eastAsia="zh-CN"/>
        </w:rPr>
        <w:t>-</w:t>
      </w:r>
      <w:r w:rsidRPr="0080156C">
        <w:rPr>
          <w:rFonts w:ascii="Arial" w:hAnsi="Arial" w:cs="Arial" w:hint="eastAsia"/>
          <w:bCs/>
          <w:sz w:val="20"/>
          <w:szCs w:val="20"/>
          <w:lang w:eastAsia="zh-CN"/>
        </w:rPr>
        <w:t xml:space="preserve">                </w:t>
      </w:r>
      <w:r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</w:t>
      </w:r>
      <w:r w:rsidRPr="0080156C">
        <w:rPr>
          <w:rFonts w:ascii="Arial" w:hAnsi="Arial" w:cs="Arial"/>
          <w:bCs/>
          <w:sz w:val="20"/>
          <w:szCs w:val="20"/>
          <w:lang w:eastAsia="zh-CN"/>
        </w:rPr>
        <w:t>2шт</w:t>
      </w:r>
      <w:r w:rsidR="00AB11AE">
        <w:rPr>
          <w:rFonts w:ascii="Arial" w:hAnsi="Arial" w:cs="Arial"/>
          <w:bCs/>
          <w:sz w:val="20"/>
          <w:szCs w:val="20"/>
          <w:lang w:eastAsia="zh-CN"/>
        </w:rPr>
        <w:t>.</w:t>
      </w:r>
      <w:r w:rsidRPr="0080156C">
        <w:rPr>
          <w:rFonts w:ascii="Arial" w:hAnsi="Arial" w:cs="Arial"/>
          <w:bCs/>
          <w:sz w:val="20"/>
          <w:szCs w:val="20"/>
          <w:lang w:eastAsia="zh-CN"/>
        </w:rPr>
        <w:t xml:space="preserve"> (одна установлена на шуруповерт)</w:t>
      </w:r>
      <w:r w:rsidR="00AB11AE">
        <w:rPr>
          <w:rFonts w:ascii="Arial" w:hAnsi="Arial" w:cs="Arial"/>
          <w:bCs/>
          <w:sz w:val="20"/>
          <w:szCs w:val="20"/>
          <w:lang w:eastAsia="zh-CN"/>
        </w:rPr>
        <w:t>.</w:t>
      </w:r>
      <w:r w:rsidRPr="0080156C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9B6BE2" w:rsidRDefault="00ED24D8" w:rsidP="00F263B5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8267AB">
        <w:rPr>
          <w:rFonts w:ascii="Arial" w:hAnsi="Arial" w:cs="Arial"/>
          <w:sz w:val="20"/>
          <w:szCs w:val="20"/>
        </w:rPr>
        <w:tab/>
      </w:r>
    </w:p>
    <w:p w:rsidR="001E0A0F" w:rsidRPr="001E0A0F" w:rsidRDefault="009A3BCC" w:rsidP="00F263B5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8055C2">
        <w:rPr>
          <w:rFonts w:ascii="Arial" w:eastAsiaTheme="minorEastAsia" w:hAnsi="Arial" w:cs="Arial"/>
          <w:b/>
          <w:noProof/>
          <w:color w:val="808080" w:themeColor="background1" w:themeShade="80"/>
          <w:sz w:val="24"/>
          <w:szCs w:val="24"/>
          <w:lang w:bidi="ar-SA"/>
        </w:rPr>
        <w:drawing>
          <wp:anchor distT="0" distB="0" distL="114300" distR="114300" simplePos="0" relativeHeight="251893248" behindDoc="0" locked="0" layoutInCell="1" allowOverlap="1" wp14:anchorId="0F732E82" wp14:editId="50CBFAF5">
            <wp:simplePos x="0" y="0"/>
            <wp:positionH relativeFrom="column">
              <wp:posOffset>1524000</wp:posOffset>
            </wp:positionH>
            <wp:positionV relativeFrom="paragraph">
              <wp:posOffset>8890</wp:posOffset>
            </wp:positionV>
            <wp:extent cx="4003589" cy="854195"/>
            <wp:effectExtent l="0" t="0" r="0" b="2540"/>
            <wp:wrapSquare wrapText="bothSides"/>
            <wp:docPr id="9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292" t="49893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89" cy="8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A99" w:rsidRPr="00704142" w:rsidRDefault="000A17F6" w:rsidP="0080156C">
      <w:pPr>
        <w:pStyle w:val="1"/>
        <w:ind w:left="0" w:firstLineChars="200" w:firstLine="48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w:pict>
          <v:line id="Прямая соединительная линия 118" o:spid="_x0000_s1042" style="position:absolute;left:0;text-align:left;z-index:251769344;visibility:visible;mso-width-relative:margin" from="247.4pt,36.4pt" to="715.4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" strokecolor="#a5a5a5 [2092]" strokeweight="2.25pt"/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E1A99" w:rsidRPr="00BB3EE2" w:rsidRDefault="00EE1A99" w:rsidP="00EE1A99"/>
    <w:tbl>
      <w:tblPr>
        <w:tblW w:w="9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8"/>
        <w:gridCol w:w="3544"/>
      </w:tblGrid>
      <w:tr w:rsidR="0080156C" w:rsidRPr="00D42B8E" w:rsidTr="009D4557">
        <w:trPr>
          <w:trHeight w:val="454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80156C" w:rsidRPr="00F403EB" w:rsidRDefault="00F852C3" w:rsidP="00F403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03EB">
              <w:rPr>
                <w:rFonts w:ascii="Arial" w:hAnsi="Arial" w:cs="Arial"/>
                <w:sz w:val="28"/>
                <w:szCs w:val="28"/>
              </w:rPr>
              <w:t>Параметры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80156C" w:rsidRPr="00F403EB" w:rsidRDefault="0080156C" w:rsidP="00F403EB">
            <w:pPr>
              <w:ind w:left="375" w:hangingChars="134" w:hanging="37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03EB">
              <w:rPr>
                <w:rFonts w:ascii="Arial" w:hAnsi="Arial" w:cs="Arial"/>
                <w:sz w:val="28"/>
                <w:szCs w:val="28"/>
              </w:rPr>
              <w:t>ДШ-</w:t>
            </w:r>
            <w:r w:rsidRPr="00F403EB">
              <w:rPr>
                <w:rFonts w:ascii="Arial" w:hAnsi="Arial" w:cs="Arial" w:hint="eastAsia"/>
                <w:sz w:val="28"/>
                <w:szCs w:val="28"/>
              </w:rPr>
              <w:t>1</w:t>
            </w:r>
            <w:r w:rsidRPr="00F403EB">
              <w:rPr>
                <w:rFonts w:ascii="Arial" w:hAnsi="Arial" w:cs="Arial" w:hint="eastAsia"/>
                <w:sz w:val="28"/>
                <w:szCs w:val="28"/>
                <w:lang w:eastAsia="zh-CN"/>
              </w:rPr>
              <w:t>8</w:t>
            </w:r>
            <w:r w:rsidRPr="00F403EB">
              <w:rPr>
                <w:rFonts w:ascii="Arial" w:hAnsi="Arial" w:cs="Arial"/>
                <w:sz w:val="28"/>
                <w:szCs w:val="28"/>
              </w:rPr>
              <w:t>Л</w:t>
            </w:r>
          </w:p>
        </w:tc>
      </w:tr>
      <w:tr w:rsidR="0080156C" w:rsidRPr="00D96E14" w:rsidTr="009D4557">
        <w:trPr>
          <w:trHeight w:val="300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9A3BC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Li-lon</w:t>
            </w:r>
            <w:r w:rsidR="009A3B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  <w:bookmarkStart w:id="1" w:name="_Hlk469674177"/>
      </w:tr>
      <w:tr w:rsidR="0080156C" w:rsidRPr="00D96E14" w:rsidTr="009D4557">
        <w:trPr>
          <w:trHeight w:val="264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8</w:t>
            </w:r>
          </w:p>
        </w:tc>
      </w:tr>
      <w:tr w:rsidR="0080156C" w:rsidRPr="00D96E14" w:rsidTr="009D4557">
        <w:trPr>
          <w:trHeight w:val="355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Емкость аккумуляторной батареи, Ач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58798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80156C" w:rsidRPr="00D96E14" w:rsidTr="009D4557">
        <w:trPr>
          <w:trHeight w:val="327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4</w:t>
            </w:r>
            <w:r w:rsidRPr="0058798B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80156C" w:rsidRPr="00D96E14" w:rsidTr="009D4557">
        <w:trPr>
          <w:trHeight w:val="305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5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 w:rsidRPr="0058798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0156C" w:rsidRPr="00D96E14" w:rsidTr="009D4557">
        <w:trPr>
          <w:trHeight w:val="256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крутящий момент, Нм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30</w:t>
            </w:r>
          </w:p>
        </w:tc>
      </w:tr>
      <w:tr w:rsidR="0080156C" w:rsidRPr="00D96E14" w:rsidTr="009D4557">
        <w:trPr>
          <w:trHeight w:val="454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F85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18</w:t>
            </w:r>
            <w:r w:rsidRPr="0058798B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  <w:r w:rsidR="00F852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  <w:r w:rsidR="00F852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80156C" w:rsidRPr="00D96E14" w:rsidTr="009D4557">
        <w:trPr>
          <w:trHeight w:val="259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80156C" w:rsidRPr="00D96E14" w:rsidTr="009D4557">
        <w:trPr>
          <w:trHeight w:val="256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2</w:t>
            </w: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80156C" w:rsidRPr="00D96E14" w:rsidTr="009D4557">
        <w:trPr>
          <w:trHeight w:val="273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0156C" w:rsidRPr="00D96E14" w:rsidTr="009D4557">
        <w:trPr>
          <w:trHeight w:val="264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0156C" w:rsidRPr="00D96E14" w:rsidTr="009D4557">
        <w:trPr>
          <w:trHeight w:val="264"/>
          <w:jc w:val="center"/>
        </w:trPr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6C" w:rsidRPr="0058798B" w:rsidRDefault="0080156C" w:rsidP="0080156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1.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</w:tbl>
    <w:bookmarkEnd w:id="1"/>
    <w:p w:rsidR="00F403EB" w:rsidRPr="00704142" w:rsidRDefault="000A17F6" w:rsidP="00F403EB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0" o:spid="_x0000_s1105" style="position:absolute;left:0;text-align:left;z-index:25186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F403EB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F403EB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F403EB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Если сверло или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насадку заклинило при работе, немедленно выключите дрель, освободите сверло и после этого продолжите работу. 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Никогда не оставляйте клавишу включения/выключения зафиксированной в положении «ON»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(«Включено»). П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еред включением убедитесь, что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клавиша включения/выключения находится в положении «OFF»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("Выключено"). Случайный запуск может стать причиной травмы.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зарядные устройства с торговой маркой «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6EFC4287" wp14:editId="5E9135D8">
            <wp:extent cx="939800" cy="120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аккумуляторную батарею торговой марки «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6EFC4287" wp14:editId="5E9135D8">
            <wp:extent cx="939800" cy="120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</w:t>
      </w:r>
      <w:r>
        <w:rPr>
          <w:rFonts w:ascii="Arial" w:hAnsi="Arial" w:cs="Arial"/>
          <w:bCs/>
          <w:color w:val="000000"/>
          <w:sz w:val="20"/>
          <w:szCs w:val="20"/>
        </w:rPr>
        <w:t>, аккумуляторные батареи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других производителей могут стать причиной возгорания.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онет, ключей, гвоздей, винтов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В случае заклинивания немедленно выключите изделие, поменяйте направление вращения,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lastRenderedPageBreak/>
        <w:t>нажмите на кнопку «Вкл/Выкл» и неспеша потяните изделие на себя.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F403EB" w:rsidRDefault="00F403EB" w:rsidP="00F403EB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403EB" w:rsidRPr="00F507EF" w:rsidRDefault="00F403EB" w:rsidP="00F403EB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Аккумуляторная батарея</w:t>
      </w:r>
      <w:r w:rsidRPr="00F507EF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и зарядное устройство.</w:t>
      </w:r>
    </w:p>
    <w:p w:rsidR="009A3BCC" w:rsidRDefault="009A3BCC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6EFC4287" wp14:editId="5E9135D8">
            <wp:extent cx="939800" cy="120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использовать зарядные устройства, имеющие поломки.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</w:t>
      </w:r>
      <w:r>
        <w:rPr>
          <w:rFonts w:ascii="Arial" w:hAnsi="Arial" w:cs="Arial"/>
          <w:bCs/>
          <w:color w:val="000000"/>
          <w:sz w:val="20"/>
          <w:szCs w:val="20"/>
        </w:rPr>
        <w:t>й в течение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не менее 10 минут, а затем обратиться к окулисту.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FF5112">
          <w:rPr>
            <w:rFonts w:ascii="Arial" w:hAnsi="Arial" w:cs="Arial"/>
            <w:bCs/>
            <w:color w:val="000000"/>
            <w:sz w:val="20"/>
            <w:szCs w:val="20"/>
          </w:rPr>
          <w:t>45°C</w:t>
        </w:r>
      </w:smartTag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F403EB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бросайте её в огонь или воду!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разбирайте аккумуляторную батарею!</w:t>
      </w:r>
    </w:p>
    <w:p w:rsidR="009A3BCC" w:rsidRPr="00FF5112" w:rsidRDefault="009A3BCC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507EF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64579" w:rsidRDefault="000A17F6" w:rsidP="00F403EB">
      <w:pPr>
        <w:tabs>
          <w:tab w:val="left" w:pos="10585"/>
        </w:tabs>
        <w:ind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lastRenderedPageBreak/>
        <w:pict>
          <v:line id="Прямая соединительная линия 121" o:spid="_x0000_s1104" style="position:absolute;left:0;text-align:left;z-index:25186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<o:lock v:ext="edit" shapetype="f"/>
          </v:line>
        </w:pict>
      </w:r>
      <w:r w:rsidR="00F403EB" w:rsidRPr="00F64579">
        <w:rPr>
          <w:rFonts w:ascii="Arial" w:hAnsi="Arial" w:cs="Arial"/>
          <w:b/>
          <w:sz w:val="24"/>
          <w:szCs w:val="24"/>
        </w:rPr>
        <w:t xml:space="preserve">           </w:t>
      </w:r>
      <w:r w:rsidR="00F403EB" w:rsidRPr="00F6457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F403EB" w:rsidRPr="00F64579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7404E1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adjustRightInd w:val="0"/>
        <w:ind w:left="720"/>
        <w:rPr>
          <w:rFonts w:ascii="Arial" w:hAnsi="Arial" w:cs="Arial"/>
          <w:b/>
          <w:bCs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Снятие аккумуляторного блока, 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9A3BCC" w:rsidRDefault="009A3BCC" w:rsidP="00F403EB">
      <w:pPr>
        <w:adjustRightInd w:val="0"/>
        <w:ind w:left="720"/>
        <w:rPr>
          <w:rFonts w:ascii="Arial" w:hAnsi="Arial" w:cs="Arial"/>
          <w:b/>
          <w:bCs/>
          <w:sz w:val="20"/>
          <w:szCs w:val="20"/>
        </w:rPr>
      </w:pPr>
    </w:p>
    <w:p w:rsidR="00F403EB" w:rsidRPr="00D04F34" w:rsidRDefault="00F403EB" w:rsidP="00F403EB">
      <w:pPr>
        <w:adjustRightInd w:val="0"/>
        <w:ind w:left="72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 xml:space="preserve"> Снятие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403EB" w:rsidRPr="00D04F34" w:rsidRDefault="00F403EB" w:rsidP="00F403EB">
      <w:pPr>
        <w:adjustRightInd w:val="0"/>
        <w:ind w:leftChars="451" w:left="992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Нажмите кнопку для отделения аккумуляторного блока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1</w:t>
      </w:r>
      <w:r w:rsidRPr="00D04F34">
        <w:rPr>
          <w:rFonts w:ascii="Arial" w:hAnsi="Arial" w:cs="Arial"/>
          <w:sz w:val="20"/>
          <w:szCs w:val="20"/>
        </w:rPr>
        <w:t>) и вытащите блок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2</w:t>
      </w:r>
      <w:r w:rsidRPr="00D04F34">
        <w:rPr>
          <w:rFonts w:ascii="Arial" w:hAnsi="Arial" w:cs="Arial"/>
          <w:sz w:val="20"/>
          <w:szCs w:val="20"/>
        </w:rPr>
        <w:t xml:space="preserve">). </w:t>
      </w:r>
      <w:r w:rsidRPr="00D04F34">
        <w:rPr>
          <w:rFonts w:ascii="Arial" w:hAnsi="Arial" w:cs="Arial"/>
          <w:bCs/>
          <w:sz w:val="20"/>
          <w:szCs w:val="20"/>
        </w:rPr>
        <w:t>(Рис.2)</w:t>
      </w:r>
    </w:p>
    <w:p w:rsidR="009A3BCC" w:rsidRDefault="009A3BCC" w:rsidP="00F403EB">
      <w:pPr>
        <w:adjustRightInd w:val="0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:rsidR="00F403EB" w:rsidRPr="00D04F34" w:rsidRDefault="00F403EB" w:rsidP="00F403EB">
      <w:pPr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403EB" w:rsidRPr="00F64579" w:rsidRDefault="00F403EB" w:rsidP="00F403EB">
      <w:pPr>
        <w:pStyle w:val="a3"/>
        <w:ind w:leftChars="451" w:left="992"/>
        <w:jc w:val="both"/>
        <w:rPr>
          <w:rFonts w:ascii="Arial" w:hAnsi="Arial" w:cs="Arial"/>
          <w:bCs/>
          <w:sz w:val="20"/>
          <w:szCs w:val="20"/>
        </w:rPr>
      </w:pPr>
      <w:r w:rsidRPr="00F64579"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(Рис.2).</w:t>
      </w:r>
    </w:p>
    <w:p w:rsidR="00F403EB" w:rsidRDefault="00231D7E" w:rsidP="00F403E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7344" behindDoc="0" locked="0" layoutInCell="1" allowOverlap="1" wp14:anchorId="4E5FEDC7" wp14:editId="5131D876">
            <wp:simplePos x="0" y="0"/>
            <wp:positionH relativeFrom="column">
              <wp:posOffset>2581275</wp:posOffset>
            </wp:positionH>
            <wp:positionV relativeFrom="paragraph">
              <wp:posOffset>43180</wp:posOffset>
            </wp:positionV>
            <wp:extent cx="1202690" cy="1520825"/>
            <wp:effectExtent l="0" t="0" r="0" b="0"/>
            <wp:wrapTopAndBottom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3EB" w:rsidRPr="00F64579" w:rsidRDefault="00F403EB" w:rsidP="00F403EB">
      <w:pPr>
        <w:pStyle w:val="a3"/>
        <w:ind w:leftChars="450" w:left="990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b/>
          <w:sz w:val="20"/>
          <w:szCs w:val="20"/>
        </w:rPr>
        <w:t>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аккумуляторная дрель-шуруповёрт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F403EB" w:rsidRPr="00FC6531" w:rsidRDefault="00F403EB" w:rsidP="00F403EB">
      <w:pPr>
        <w:pStyle w:val="a3"/>
        <w:ind w:leftChars="450" w:left="990" w:rightChars="305" w:right="671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F403EB" w:rsidRPr="00F64579" w:rsidRDefault="00F403EB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  <w:lang w:eastAsia="zh-CN"/>
        </w:rPr>
        <w:t>Зарядка аккумулятора.</w:t>
      </w:r>
    </w:p>
    <w:p w:rsidR="00F403EB" w:rsidRPr="00D04F34" w:rsidRDefault="00F403EB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F403EB" w:rsidRPr="00F64579" w:rsidRDefault="00F403EB" w:rsidP="005426F8">
      <w:pPr>
        <w:pStyle w:val="a3"/>
        <w:numPr>
          <w:ilvl w:val="0"/>
          <w:numId w:val="2"/>
        </w:numPr>
        <w:ind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Включите зарядное устройство в сеть. Зеленый индикатор (2) загорится.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  <w:lang w:eastAsia="zh-CN"/>
        </w:rPr>
        <w:t>(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Рис.</w:t>
      </w:r>
      <w:r w:rsidRPr="00F64579">
        <w:rPr>
          <w:rFonts w:ascii="Arial" w:hAnsi="Arial" w:cs="Arial"/>
          <w:sz w:val="20"/>
          <w:szCs w:val="20"/>
          <w:lang w:eastAsia="zh-CN"/>
        </w:rPr>
        <w:t>3)</w:t>
      </w:r>
    </w:p>
    <w:p w:rsidR="00F403EB" w:rsidRPr="00F64579" w:rsidRDefault="00F403EB" w:rsidP="005426F8">
      <w:pPr>
        <w:pStyle w:val="a3"/>
        <w:numPr>
          <w:ilvl w:val="0"/>
          <w:numId w:val="2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Вставьте аккумулятор в зарядное уст</w:t>
      </w:r>
      <w:r>
        <w:rPr>
          <w:rFonts w:ascii="Arial" w:hAnsi="Arial" w:cs="Arial"/>
          <w:sz w:val="20"/>
          <w:szCs w:val="20"/>
          <w:lang w:eastAsia="zh-CN"/>
        </w:rPr>
        <w:t xml:space="preserve">ройство. Красный индикатор (1) 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загорится. Это </w:t>
      </w:r>
      <w:r w:rsidR="00231D7E"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35200" behindDoc="0" locked="0" layoutInCell="1" allowOverlap="1" wp14:anchorId="34177995" wp14:editId="03A0090C">
            <wp:simplePos x="0" y="0"/>
            <wp:positionH relativeFrom="column">
              <wp:posOffset>5248275</wp:posOffset>
            </wp:positionH>
            <wp:positionV relativeFrom="paragraph">
              <wp:posOffset>290830</wp:posOffset>
            </wp:positionV>
            <wp:extent cx="1357630" cy="1068070"/>
            <wp:effectExtent l="0" t="0" r="0" b="0"/>
            <wp:wrapSquare wrapText="bothSides"/>
            <wp:docPr id="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означает, что аккумулятор начал заряжаться. </w:t>
      </w:r>
    </w:p>
    <w:p w:rsidR="00F403EB" w:rsidRPr="00F64579" w:rsidRDefault="00F403EB" w:rsidP="005426F8">
      <w:pPr>
        <w:pStyle w:val="a3"/>
        <w:numPr>
          <w:ilvl w:val="0"/>
          <w:numId w:val="2"/>
        </w:numPr>
        <w:ind w:rightChars="241" w:right="530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Когда батарея полностью заряжена, красный индикатор (1) погаснет, и загорится зеленый индикатор (2)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F403EB" w:rsidRPr="00991A8E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91A8E">
        <w:rPr>
          <w:rFonts w:ascii="Arial" w:hAnsi="Arial" w:cs="Arial"/>
          <w:sz w:val="20"/>
          <w:szCs w:val="20"/>
        </w:rPr>
        <w:t>Чтобы сохранить работоспособность Li-Ion батареи она не должна заряжаться при температуре ниже 0° C или выше 45° C.</w:t>
      </w:r>
    </w:p>
    <w:p w:rsidR="00F403EB" w:rsidRPr="00991A8E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 xml:space="preserve">Если температура аккумуляторной батареи выше 45° или ниже 0° C, процесс заряда батареи не начнется. При этом индикатор (1) будет гореть зеленым после подключения зарядного устройства к батарее. </w:t>
      </w:r>
    </w:p>
    <w:p w:rsidR="00F403EB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>Если аккумуляторная батарея повреждена, процесс заряда батареи не начнется. При этом индикатор (1) будет гореть зеленым после подключения зарядного устройства к батарее.</w:t>
      </w:r>
    </w:p>
    <w:p w:rsidR="00AB11AE" w:rsidRDefault="00AB11AE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</w:rPr>
      </w:pPr>
    </w:p>
    <w:p w:rsidR="00F403EB" w:rsidRPr="00F64579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F403EB" w:rsidRPr="00F64579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F403EB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p w:rsidR="00F403EB" w:rsidRPr="00F64579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085"/>
        <w:gridCol w:w="6364"/>
      </w:tblGrid>
      <w:tr w:rsidR="00F403EB" w:rsidRPr="00DD55F9" w:rsidTr="00AB11AE">
        <w:trPr>
          <w:jc w:val="center"/>
        </w:trPr>
        <w:tc>
          <w:tcPr>
            <w:tcW w:w="974" w:type="dxa"/>
            <w:shd w:val="clear" w:color="auto" w:fill="D99594" w:themeFill="accent2" w:themeFillTint="99"/>
          </w:tcPr>
          <w:p w:rsidR="00F403EB" w:rsidRPr="00DD55F9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DD55F9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6364" w:type="dxa"/>
            <w:shd w:val="clear" w:color="auto" w:fill="D99594" w:themeFill="accent2" w:themeFillTint="99"/>
          </w:tcPr>
          <w:p w:rsidR="00F403EB" w:rsidRPr="00DD55F9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F403EB" w:rsidRPr="00DD55F9" w:rsidTr="00F403EB">
        <w:trPr>
          <w:trHeight w:val="237"/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1 </w:t>
            </w:r>
            <w:r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pPr>
              <w:rPr>
                <w:rFonts w:ascii="Arial" w:hAnsi="Arial" w:cs="Arial"/>
                <w:bCs/>
                <w:sz w:val="20"/>
                <w:szCs w:val="20"/>
                <w:lang w:eastAsia="x-none"/>
              </w:rPr>
            </w:pPr>
            <w:r w:rsidRPr="00DD55F9">
              <w:rPr>
                <w:rFonts w:ascii="Arial" w:hAnsi="Arial" w:cs="Arial"/>
                <w:bCs/>
                <w:sz w:val="20"/>
                <w:szCs w:val="20"/>
                <w:lang w:eastAsia="x-none"/>
              </w:rPr>
              <w:t>закручивание мелких шурупов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  <w:r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7 -9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  <w:r w:rsidRPr="00F45BA8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364" w:type="dxa"/>
            <w:shd w:val="clear" w:color="auto" w:fill="auto"/>
          </w:tcPr>
          <w:p w:rsidR="00F403EB" w:rsidRPr="00DD55F9" w:rsidRDefault="00F403EB" w:rsidP="00F403EB"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13-18</w:t>
            </w:r>
          </w:p>
        </w:tc>
        <w:tc>
          <w:tcPr>
            <w:tcW w:w="6364" w:type="dxa"/>
            <w:shd w:val="clear" w:color="auto" w:fill="auto"/>
          </w:tcPr>
          <w:p w:rsidR="00F403EB" w:rsidRPr="00F45BA8" w:rsidRDefault="00F403EB" w:rsidP="00F403EB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F403EB" w:rsidRPr="00DD55F9" w:rsidTr="00F403EB">
        <w:trPr>
          <w:jc w:val="center"/>
        </w:trPr>
        <w:tc>
          <w:tcPr>
            <w:tcW w:w="974" w:type="dxa"/>
            <w:shd w:val="clear" w:color="auto" w:fill="auto"/>
          </w:tcPr>
          <w:p w:rsidR="00F403EB" w:rsidRPr="00F45BA8" w:rsidRDefault="00F403EB" w:rsidP="00F403EB">
            <w:pPr>
              <w:jc w:val="center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 wp14:anchorId="7D0C2B17" wp14:editId="56DDFBD4">
                  <wp:extent cx="311150" cy="114300"/>
                  <wp:effectExtent l="0" t="0" r="0" b="0"/>
                  <wp:docPr id="8" name="Рисунок 8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4" w:type="dxa"/>
            <w:shd w:val="clear" w:color="auto" w:fill="auto"/>
          </w:tcPr>
          <w:p w:rsidR="00F403EB" w:rsidRPr="00F45BA8" w:rsidRDefault="00F403EB" w:rsidP="00F403EB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F403EB" w:rsidRPr="00F64579" w:rsidRDefault="00F403EB" w:rsidP="00F403EB">
      <w:pPr>
        <w:pStyle w:val="a3"/>
        <w:ind w:left="1" w:right="671" w:hanging="1"/>
        <w:jc w:val="center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Сверление обозначено значком (3)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F6457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D12D234" wp14:editId="7616D4BA">
            <wp:extent cx="304800" cy="118745"/>
            <wp:effectExtent l="0" t="0" r="0" b="0"/>
            <wp:docPr id="14" name="图片 16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на вращающемся кольце</w:t>
      </w:r>
      <w:r w:rsidRPr="00F64579">
        <w:rPr>
          <w:rFonts w:ascii="Arial" w:hAnsi="Arial" w:cs="Arial"/>
          <w:sz w:val="20"/>
          <w:szCs w:val="20"/>
        </w:rPr>
        <w:t xml:space="preserve"> (Рис. </w:t>
      </w:r>
      <w:r w:rsidRPr="00F64579">
        <w:rPr>
          <w:rFonts w:ascii="Arial" w:hAnsi="Arial" w:cs="Arial"/>
          <w:sz w:val="20"/>
          <w:szCs w:val="20"/>
          <w:lang w:eastAsia="zh-CN"/>
        </w:rPr>
        <w:t>5</w:t>
      </w:r>
      <w:r w:rsidRPr="00F64579">
        <w:rPr>
          <w:rFonts w:ascii="Arial" w:hAnsi="Arial" w:cs="Arial"/>
          <w:sz w:val="20"/>
          <w:szCs w:val="20"/>
        </w:rPr>
        <w:t>).</w:t>
      </w:r>
    </w:p>
    <w:p w:rsidR="008822D8" w:rsidRPr="00F403EB" w:rsidRDefault="00A10061" w:rsidP="00A10061">
      <w:pPr>
        <w:pStyle w:val="1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03488" behindDoc="0" locked="0" layoutInCell="1" allowOverlap="1" wp14:anchorId="5EDF694C" wp14:editId="3BD7788E">
            <wp:simplePos x="0" y="0"/>
            <wp:positionH relativeFrom="column">
              <wp:posOffset>3448050</wp:posOffset>
            </wp:positionH>
            <wp:positionV relativeFrom="paragraph">
              <wp:posOffset>107950</wp:posOffset>
            </wp:positionV>
            <wp:extent cx="1729105" cy="1068070"/>
            <wp:effectExtent l="0" t="0" r="0" b="0"/>
            <wp:wrapNone/>
            <wp:docPr id="9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62028" b="6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drawing>
          <wp:anchor distT="0" distB="0" distL="114300" distR="114300" simplePos="0" relativeHeight="251637248" behindDoc="0" locked="0" layoutInCell="1" allowOverlap="1" wp14:anchorId="17F965F1" wp14:editId="55C89C66">
            <wp:simplePos x="0" y="0"/>
            <wp:positionH relativeFrom="column">
              <wp:posOffset>676275</wp:posOffset>
            </wp:positionH>
            <wp:positionV relativeFrom="paragraph">
              <wp:posOffset>24765</wp:posOffset>
            </wp:positionV>
            <wp:extent cx="1149350" cy="1167765"/>
            <wp:effectExtent l="0" t="0" r="0" b="0"/>
            <wp:wrapTopAndBottom/>
            <wp:docPr id="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61266" b="5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0"/>
          <w:szCs w:val="20"/>
        </w:rPr>
        <w:t xml:space="preserve">                                   </w:t>
      </w:r>
      <w:r w:rsidR="008822D8" w:rsidRPr="00F403EB">
        <w:rPr>
          <w:rFonts w:ascii="Arial" w:hAnsi="Arial" w:cs="Arial"/>
          <w:bCs/>
          <w:sz w:val="20"/>
          <w:szCs w:val="20"/>
        </w:rPr>
        <w:t xml:space="preserve">Рис. 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4</w:t>
      </w:r>
      <w:r w:rsidR="008822D8" w:rsidRPr="00F403EB">
        <w:rPr>
          <w:rFonts w:ascii="Arial" w:hAnsi="Arial" w:cs="Arial"/>
          <w:bCs/>
          <w:sz w:val="20"/>
          <w:szCs w:val="20"/>
          <w:lang w:eastAsia="zh-CN"/>
        </w:rPr>
        <w:t xml:space="preserve">                                       </w:t>
      </w:r>
      <w:r w:rsidR="008822D8" w:rsidRPr="00F403EB">
        <w:rPr>
          <w:rFonts w:ascii="Arial" w:hAnsi="Arial" w:cs="Arial" w:hint="eastAsia"/>
          <w:bCs/>
          <w:sz w:val="20"/>
          <w:szCs w:val="20"/>
          <w:lang w:eastAsia="zh-CN"/>
        </w:rPr>
        <w:t xml:space="preserve">     </w:t>
      </w:r>
      <w:r w:rsidR="008822D8" w:rsidRPr="00F403EB">
        <w:rPr>
          <w:rFonts w:ascii="Arial" w:hAnsi="Arial" w:cs="Arial"/>
          <w:bCs/>
          <w:sz w:val="20"/>
          <w:szCs w:val="20"/>
          <w:lang w:eastAsia="zh-CN"/>
        </w:rPr>
        <w:t xml:space="preserve">    </w:t>
      </w:r>
      <w:r w:rsidR="008822D8" w:rsidRPr="00F403EB">
        <w:rPr>
          <w:rFonts w:ascii="Arial" w:hAnsi="Arial" w:cs="Arial" w:hint="eastAsia"/>
          <w:bCs/>
          <w:sz w:val="20"/>
          <w:szCs w:val="20"/>
          <w:lang w:eastAsia="zh-CN"/>
        </w:rPr>
        <w:t xml:space="preserve">  </w:t>
      </w:r>
      <w:r w:rsidR="008822D8"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="008822D8"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5</w:t>
      </w:r>
    </w:p>
    <w:p w:rsidR="00F403EB" w:rsidRPr="00610273" w:rsidRDefault="00F403EB" w:rsidP="00F403EB">
      <w:pPr>
        <w:pStyle w:val="4"/>
        <w:ind w:left="720" w:right="671"/>
        <w:jc w:val="left"/>
        <w:rPr>
          <w:rFonts w:ascii="Arial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вращения.</w:t>
      </w:r>
    </w:p>
    <w:p w:rsidR="00F403EB" w:rsidRPr="00610273" w:rsidRDefault="00F403EB" w:rsidP="00F403EB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8822D8" w:rsidRDefault="009448D1" w:rsidP="008822D8">
      <w:pPr>
        <w:pStyle w:val="a3"/>
        <w:ind w:leftChars="515" w:left="1133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184150</wp:posOffset>
            </wp:positionV>
            <wp:extent cx="1835150" cy="137795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03EB" w:rsidRPr="00F64579" w:rsidRDefault="00F403EB" w:rsidP="00F403EB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F403EB" w:rsidRPr="008E2DD4" w:rsidRDefault="00F403EB" w:rsidP="00F403EB">
      <w:pPr>
        <w:pStyle w:val="a3"/>
        <w:ind w:left="1134" w:right="671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F403EB" w:rsidRPr="008E2DD4" w:rsidRDefault="00A10061" w:rsidP="00F403EB">
      <w:pPr>
        <w:pStyle w:val="a3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43392" behindDoc="0" locked="0" layoutInCell="1" allowOverlap="1" wp14:anchorId="0CF1D380" wp14:editId="344B7FE9">
            <wp:simplePos x="0" y="0"/>
            <wp:positionH relativeFrom="column">
              <wp:posOffset>2396490</wp:posOffset>
            </wp:positionH>
            <wp:positionV relativeFrom="paragraph">
              <wp:posOffset>500380</wp:posOffset>
            </wp:positionV>
            <wp:extent cx="1972310" cy="1514475"/>
            <wp:effectExtent l="0" t="0" r="0" b="0"/>
            <wp:wrapTopAndBottom/>
            <wp:docPr id="9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0802" b="4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EB" w:rsidRPr="0043103E">
        <w:rPr>
          <w:rFonts w:ascii="Arial" w:hAnsi="Arial" w:cs="Arial"/>
          <w:b/>
          <w:sz w:val="20"/>
          <w:szCs w:val="20"/>
        </w:rPr>
        <w:t>ВНИМАНИЕ!</w:t>
      </w:r>
      <w:r w:rsidR="00F403EB" w:rsidRPr="00D04F34">
        <w:rPr>
          <w:rFonts w:ascii="Arial" w:hAnsi="Arial" w:cs="Arial"/>
          <w:b/>
          <w:sz w:val="20"/>
          <w:szCs w:val="20"/>
        </w:rPr>
        <w:t xml:space="preserve"> </w:t>
      </w:r>
      <w:r w:rsidR="00F403EB" w:rsidRPr="008E2DD4">
        <w:rPr>
          <w:rFonts w:ascii="Arial" w:hAnsi="Arial" w:cs="Arial"/>
          <w:sz w:val="20"/>
          <w:szCs w:val="20"/>
        </w:rPr>
        <w:t>Вращение на маленькой скорости в течение продолжительного времени может</w:t>
      </w:r>
      <w:r w:rsidR="00F403EB">
        <w:rPr>
          <w:rFonts w:ascii="Arial" w:hAnsi="Arial" w:cs="Arial"/>
          <w:sz w:val="20"/>
          <w:szCs w:val="20"/>
        </w:rPr>
        <w:t xml:space="preserve"> </w:t>
      </w:r>
      <w:r w:rsidR="00F403EB" w:rsidRPr="008E2DD4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A10061" w:rsidRDefault="00A10061" w:rsidP="00F403EB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</w:p>
    <w:p w:rsidR="00F403EB" w:rsidRDefault="00F403EB" w:rsidP="00F403EB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  <w:r w:rsidRPr="00CB6CE9">
        <w:rPr>
          <w:rFonts w:ascii="Arial" w:hAnsi="Arial" w:cs="Arial"/>
          <w:b/>
          <w:sz w:val="20"/>
          <w:szCs w:val="20"/>
        </w:rPr>
        <w:t>Встроенный фонарь.</w:t>
      </w:r>
    </w:p>
    <w:p w:rsidR="009A3BCC" w:rsidRDefault="009A3BCC" w:rsidP="00F403EB">
      <w:pPr>
        <w:pStyle w:val="a3"/>
        <w:ind w:leftChars="515" w:left="1133" w:rightChars="305" w:right="671"/>
        <w:rPr>
          <w:rFonts w:ascii="Arial" w:hAnsi="Arial" w:cs="Arial"/>
          <w:sz w:val="20"/>
          <w:szCs w:val="20"/>
        </w:rPr>
      </w:pPr>
    </w:p>
    <w:p w:rsidR="00F403EB" w:rsidRPr="00D04F34" w:rsidRDefault="009448D1" w:rsidP="00F403EB">
      <w:pPr>
        <w:pStyle w:val="a3"/>
        <w:ind w:leftChars="515" w:left="1133" w:rightChars="305" w:right="671"/>
        <w:rPr>
          <w:rFonts w:ascii="Arial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b/>
          <w:noProof/>
          <w:color w:val="808080" w:themeColor="background1" w:themeShade="80"/>
          <w:sz w:val="24"/>
          <w:szCs w:val="24"/>
          <w:lang w:bidi="ar-SA"/>
        </w:rPr>
        <w:drawing>
          <wp:anchor distT="0" distB="0" distL="114300" distR="114300" simplePos="0" relativeHeight="251673088" behindDoc="0" locked="0" layoutInCell="1" allowOverlap="1" wp14:anchorId="0876EACF" wp14:editId="551AC90F">
            <wp:simplePos x="0" y="0"/>
            <wp:positionH relativeFrom="column">
              <wp:posOffset>2571750</wp:posOffset>
            </wp:positionH>
            <wp:positionV relativeFrom="paragraph">
              <wp:posOffset>234950</wp:posOffset>
            </wp:positionV>
            <wp:extent cx="1908810" cy="1457325"/>
            <wp:effectExtent l="0" t="0" r="0" b="0"/>
            <wp:wrapTopAndBottom/>
            <wp:docPr id="9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50450" b="4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3EB" w:rsidRPr="0043103E">
        <w:rPr>
          <w:rFonts w:ascii="Arial" w:hAnsi="Arial" w:cs="Arial"/>
          <w:sz w:val="20"/>
          <w:szCs w:val="20"/>
        </w:rPr>
        <w:t>Встроенный фонарь (2) включается автоматически при нажатии кнопки включения (1) (рис.8) и автоматически выключается при ее отпускании</w:t>
      </w:r>
      <w:r w:rsidR="00F403EB" w:rsidRPr="00D04F34">
        <w:rPr>
          <w:rFonts w:ascii="Arial" w:hAnsi="Arial" w:cs="Arial"/>
          <w:b/>
          <w:sz w:val="20"/>
          <w:szCs w:val="20"/>
        </w:rPr>
        <w:t>.</w:t>
      </w:r>
    </w:p>
    <w:p w:rsidR="00EC5B25" w:rsidRDefault="00EC5B25" w:rsidP="004A07D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9A3BCC" w:rsidRDefault="009A3BCC" w:rsidP="008822D8">
      <w:pPr>
        <w:ind w:firstLineChars="1100" w:firstLine="2200"/>
        <w:rPr>
          <w:rFonts w:ascii="Arial" w:hAnsi="Arial" w:cs="Arial"/>
          <w:sz w:val="20"/>
          <w:szCs w:val="20"/>
        </w:rPr>
      </w:pPr>
    </w:p>
    <w:p w:rsidR="00F403EB" w:rsidRPr="00D04F34" w:rsidRDefault="00F403EB" w:rsidP="00F403EB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  <w:r>
        <w:rPr>
          <w:rFonts w:ascii="Arial" w:hAnsi="Arial" w:cs="Arial"/>
          <w:b/>
          <w:sz w:val="20"/>
          <w:szCs w:val="20"/>
          <w:lang w:eastAsia="zh-CN"/>
        </w:rPr>
        <w:t>.</w:t>
      </w:r>
    </w:p>
    <w:p w:rsidR="009448D1" w:rsidRDefault="009448D1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noProof/>
          <w:sz w:val="20"/>
          <w:szCs w:val="20"/>
          <w:lang w:bidi="ar-SA"/>
        </w:rPr>
      </w:pPr>
    </w:p>
    <w:p w:rsidR="00F403EB" w:rsidRPr="00D04F34" w:rsidRDefault="009448D1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1053465</wp:posOffset>
            </wp:positionV>
            <wp:extent cx="2642235" cy="657225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3937" r="4524" b="57480"/>
                    <a:stretch/>
                  </pic:blipFill>
                  <pic:spPr bwMode="auto">
                    <a:xfrm>
                      <a:off x="0" y="0"/>
                      <a:ext cx="264223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r w:rsidR="00AB11AE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7A0D9087">
            <wp:extent cx="286385" cy="2863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 xml:space="preserve">” для низкой </w:t>
      </w:r>
      <w:r w:rsidR="00EB4EAF" w:rsidRPr="00D04F34">
        <w:rPr>
          <w:rFonts w:ascii="Arial" w:hAnsi="Arial" w:cs="Arial"/>
          <w:sz w:val="20"/>
          <w:szCs w:val="20"/>
          <w:lang w:eastAsia="zh-CN"/>
        </w:rPr>
        <w:t>скорости,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 xml:space="preserve"> но для большого крутящего момента</w:t>
      </w:r>
      <w:r w:rsidR="00F403E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>(усили</w:t>
      </w:r>
      <w:r w:rsidR="00AB11AE">
        <w:rPr>
          <w:rFonts w:ascii="Arial" w:hAnsi="Arial" w:cs="Arial"/>
          <w:sz w:val="20"/>
          <w:szCs w:val="20"/>
          <w:lang w:eastAsia="zh-CN"/>
        </w:rPr>
        <w:t>я закручивания) и в положение “</w:t>
      </w:r>
      <w:r w:rsidR="00AB11AE" w:rsidRPr="0041788E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D60EA4B" wp14:editId="3A094153">
            <wp:extent cx="287655" cy="287655"/>
            <wp:effectExtent l="19050" t="0" r="0" b="0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” для высокой скорости и низкого крутящего момента</w:t>
      </w:r>
      <w:r w:rsidR="00F403E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 w:rsidR="00F403EB">
        <w:rPr>
          <w:rFonts w:ascii="Arial" w:hAnsi="Arial" w:cs="Arial"/>
          <w:sz w:val="20"/>
          <w:szCs w:val="20"/>
          <w:lang w:eastAsia="zh-CN"/>
        </w:rPr>
        <w:t>.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>
        <w:rPr>
          <w:rFonts w:ascii="Arial" w:hAnsi="Arial" w:cs="Arial"/>
          <w:sz w:val="20"/>
          <w:szCs w:val="20"/>
          <w:lang w:eastAsia="zh-CN"/>
        </w:rPr>
        <w:t>9.</w:t>
      </w:r>
    </w:p>
    <w:p w:rsidR="009448D1" w:rsidRDefault="009448D1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noProof/>
          <w:sz w:val="20"/>
          <w:szCs w:val="20"/>
          <w:lang w:bidi="ar-SA"/>
        </w:rPr>
      </w:pPr>
    </w:p>
    <w:p w:rsidR="009A3BCC" w:rsidRDefault="009A3BCC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</w:p>
    <w:p w:rsidR="00F403EB" w:rsidRPr="001A6668" w:rsidRDefault="00F403EB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  <w:lang w:eastAsia="zh-CN"/>
        </w:rPr>
        <w:t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</w:t>
      </w:r>
      <w:r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F403EB" w:rsidRDefault="00F403E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9448D1" w:rsidRDefault="009448D1" w:rsidP="00AB11AE">
      <w:pPr>
        <w:pStyle w:val="a3"/>
        <w:ind w:leftChars="515" w:left="113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AB11AE">
      <w:pPr>
        <w:pStyle w:val="a3"/>
        <w:ind w:leftChars="515" w:left="113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AB11AE">
      <w:pPr>
        <w:pStyle w:val="a3"/>
        <w:ind w:leftChars="515" w:left="113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403EB" w:rsidRPr="0065413B" w:rsidRDefault="000A17F6" w:rsidP="00AB11AE">
      <w:pPr>
        <w:pStyle w:val="a3"/>
        <w:ind w:leftChars="515" w:left="1133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Прямая соединительная линия 122" o:spid="_x0000_s1131" style="position:absolute;left:0;text-align:left;z-index:251889152;visibility:visible;mso-wrap-style:square;mso-width-percent:0;mso-height-percent:0;mso-wrap-distance-left:9pt;mso-wrap-distance-top:-8e-5mm;mso-wrap-distance-right:9pt;mso-wrap-distance-bottom:-8e-5mm;mso-position-horizontal-relative:text;mso-position-vertical-relative:text;mso-width-percent:0;mso-height-percent:0;mso-width-relative:margin;mso-height-relative:page" from="363pt,30.9pt" to="831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" strokecolor="#a6a6a6" strokeweight="2.25pt">
            <o:lock v:ext="edit" shapetype="f"/>
          </v:line>
        </w:pict>
      </w:r>
      <w:r w:rsidR="00F403E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F403E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403EB" w:rsidRDefault="00F403EB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F403EB" w:rsidRPr="00F720AB" w:rsidRDefault="000A17F6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pict>
          <v:shape id="Надпись 81" o:spid="_x0000_s1129" type="#_x0000_t202" style="position:absolute;left:0;text-align:left;margin-left:101.4pt;margin-top:795.8pt;width:53.3pt;height:26.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xm0AIAAMc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" filled="f" stroked="f">
            <v:textbox>
              <w:txbxContent>
                <w:p w:rsidR="00842861" w:rsidRDefault="00842861" w:rsidP="00F403EB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 w:rsidR="00F403EB"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F403EB" w:rsidRPr="001A6668" w:rsidRDefault="00F403EB" w:rsidP="00F403EB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F403EB" w:rsidRPr="001A6668" w:rsidRDefault="00F403EB" w:rsidP="005426F8">
      <w:pPr>
        <w:pStyle w:val="a5"/>
        <w:numPr>
          <w:ilvl w:val="0"/>
          <w:numId w:val="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F403EB" w:rsidRPr="001A6668" w:rsidRDefault="00F403EB" w:rsidP="005426F8">
      <w:pPr>
        <w:pStyle w:val="a5"/>
        <w:numPr>
          <w:ilvl w:val="0"/>
          <w:numId w:val="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F403EB" w:rsidRPr="001A6668" w:rsidRDefault="00F403EB" w:rsidP="005426F8">
      <w:pPr>
        <w:pStyle w:val="a5"/>
        <w:numPr>
          <w:ilvl w:val="0"/>
          <w:numId w:val="3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F403EB" w:rsidRPr="00D04F34" w:rsidRDefault="00F403EB" w:rsidP="00F403EB">
      <w:pPr>
        <w:adjustRightInd w:val="0"/>
        <w:ind w:leftChars="451" w:left="992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F403EB" w:rsidRPr="001A6668" w:rsidRDefault="00F403EB" w:rsidP="00F403EB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F403EB" w:rsidRPr="001A6668" w:rsidRDefault="00F403EB" w:rsidP="00F403EB">
      <w:pPr>
        <w:tabs>
          <w:tab w:val="left" w:pos="10585"/>
        </w:tabs>
        <w:ind w:right="686" w:firstLineChars="150" w:firstLine="360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</w:p>
    <w:p w:rsidR="00F403EB" w:rsidRPr="001A6668" w:rsidRDefault="00F403EB" w:rsidP="00F403EB">
      <w:pPr>
        <w:tabs>
          <w:tab w:val="left" w:pos="10585"/>
        </w:tabs>
        <w:ind w:right="686" w:firstLineChars="150" w:firstLine="360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</w:p>
    <w:p w:rsidR="009448D1" w:rsidRDefault="000A17F6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group id="Group 129" o:spid="_x0000_s1126" style="position:absolute;left:0;text-align:left;margin-left:353.25pt;margin-top:13pt;width:160.35pt;height:121.25pt;z-index:251887104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hwtKBAAAOQ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">
            <v:shape id="Text Box 130" o:spid="_x0000_s1127" type="#_x0000_t202" style="position:absolute;left:2723;top:2690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AWMQA&#10;AADbAAAADwAAAGRycy9kb3ducmV2LnhtbESPUWvCQBCE3wv9D8cWfJF6UWmJ0VOKIGiL0EZ/wJJb&#10;k2BuL+S2Gv99TxD6OMzMN8xi1btGXagLtWcD41ECirjwtubSwPGweU1BBUG22HgmAzcKsFo+Py0w&#10;s/7KP3TJpVQRwiFDA5VIm2kdioochpFviaN38p1DibIrte3wGuGu0ZMkedcOa44LFba0rqg457/O&#10;wD7Nz8PmNB1v1p+T2TD5ll36JcYMXvqPOSihXv7Dj/bWGpi+wf1L/AF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QFjEAAAA2wAAAA8AAAAAAAAAAAAAAAAAmAIAAGRycy9k&#10;b3ducmV2LnhtbFBLBQYAAAAABAAEAPUAAACJAwAAAAA=&#10;" filled="f" stroked="f" strokeweight=".6pt">
              <v:textbox inset="0,0,0,0">
                <w:txbxContent>
                  <w:p w:rsidR="00842861" w:rsidRPr="001A6668" w:rsidRDefault="00842861" w:rsidP="00F403EB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Рис.11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2" o:spid="_x0000_s1128" type="#_x0000_t75" style="position:absolute;left:2416;top:1217;width:359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0azCAAAA2wAAAA8AAABkcnMvZG93bnJldi54bWxEj19rwjAUxd8H+w7hDnxbUxVL6Ywig4EI&#10;Y/gH9npprmkxuSlNtPXbLwPBx8M553c4y/XorLhRH1rPCqZZDoK49rplo+B0/HovQYSIrNF6JgV3&#10;CrBevb4ssdJ+4D3dDtGIBOFQoYImxq6SMtQNOQyZ74iTd/a9w5hkb6TucUhwZ+UszwvpsOW00GBH&#10;nw3Vl8PVKfCmKA2R2/0MsZz92sX22969UpO3cfMBItIYn+FHe6sVzAv4/5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dGswgAAANsAAAAPAAAAAAAAAAAAAAAAAJ8C&#10;AABkcnMvZG93bnJldi54bWxQSwUGAAAAAAQABAD3AAAAjgMAAAAA&#10;">
              <v:imagedata r:id="rId49" o:title=""/>
            </v:shape>
          </v:group>
        </w:pict>
      </w:r>
      <w:r>
        <w:rPr>
          <w:noProof/>
        </w:rPr>
        <w:pict>
          <v:group id="Group 126" o:spid="_x0000_s1123" style="position:absolute;left:0;text-align:left;margin-left:64.5pt;margin-top:10.45pt;width:150pt;height:111.05pt;z-index:251886080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rSBIBAAAOQ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">
            <v:shape id="Text Box 127" o:spid="_x0000_s1124" type="#_x0000_t202" style="position:absolute;left:2980;top:972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vxsEA&#10;AADbAAAADwAAAGRycy9kb3ducmV2LnhtbERPzWrCQBC+F/oOyxS8iG5UKDF1FREErRQ09gGG7JgE&#10;s7MhO2p8++5B6PHj+1+seteoO3Wh9mxgMk5AERfe1lwa+D1vRymoIMgWG89k4EkBVsv3twVm1j/4&#10;RPdcShVDOGRooBJpM61DUZHDMPYtceQuvnMoEXalth0+Yrhr9DRJPrXDmmNDhS1tKiqu+c0Z+Enz&#10;67C5zCbbzfd0PkyOsk8PYszgo19/gRLq5V/8cu+sgVkcG7/EH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G78bBAAAA2wAAAA8AAAAAAAAAAAAAAAAAmAIAAGRycy9kb3du&#10;cmV2LnhtbFBLBQYAAAAABAAEAPUAAACGAwAAAAA=&#10;" filled="f" stroked="f" strokeweight=".6pt">
              <v:textbox inset="0,0,0,0">
                <w:txbxContent>
                  <w:p w:rsidR="00842861" w:rsidRPr="001A6668" w:rsidRDefault="00842861" w:rsidP="00F403EB">
                    <w:pPr>
                      <w:jc w:val="center"/>
                      <w:rPr>
                        <w:rFonts w:ascii="Arial" w:hAnsi="Arial" w:cs="Arial"/>
                        <w:bCs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Рис.10</w:t>
                    </w:r>
                  </w:p>
                </w:txbxContent>
              </v:textbox>
            </v:shape>
            <v:shape id="图片 10" o:spid="_x0000_s1125" type="#_x0000_t75" style="position:absolute;left:2625;top:7635;width:357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ErrvDAAAA2wAAAA8AAABkcnMvZG93bnJldi54bWxEj91qAjEUhO8LvkM4gnc160/tdjWKCIIg&#10;FqqFennYHDerm5NlE3V9e1Mo9HKYmW+Y2aK1lbhR40vHCgb9BARx7nTJhYLvw/o1BeEDssbKMSl4&#10;kIfFvPMyw0y7O3/RbR8KESHsM1RgQqgzKX1uyKLvu5o4eifXWAxRNoXUDd4j3FZymCQTabHkuGCw&#10;ppWh/LK/WgVvaLZD3Onj+/HH4fj86dMxpkr1uu1yCiJQG/7Df+2NVjD6gN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Suu8MAAADbAAAADwAAAAAAAAAAAAAAAACf&#10;AgAAZHJzL2Rvd25yZXYueG1sUEsFBgAAAAAEAAQA9wAAAI8DAAAAAA==&#10;">
              <v:imagedata r:id="rId50" o:title=""/>
            </v:shape>
          </v:group>
        </w:pict>
      </w: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448D1" w:rsidRDefault="009448D1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3" o:spid="_x0000_s1122" style="position:absolute;left:0;text-align:lef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AF5A7F" w:rsidRPr="001F48E4" w:rsidRDefault="00AF5A7F" w:rsidP="00AF5A7F">
      <w:pPr>
        <w:jc w:val="center"/>
        <w:rPr>
          <w:rFonts w:ascii="Arial" w:hAnsi="Arial" w:cs="Arial"/>
          <w:b/>
          <w:sz w:val="20"/>
          <w:szCs w:val="20"/>
        </w:rPr>
      </w:pPr>
      <w:r w:rsidRPr="001F48E4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2143"/>
        <w:gridCol w:w="3385"/>
        <w:gridCol w:w="3475"/>
      </w:tblGrid>
      <w:tr w:rsidR="00AF5A7F" w:rsidRPr="001F48E4" w:rsidTr="00AF5A7F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F5A7F" w:rsidRPr="001F48E4" w:rsidTr="00AF5A7F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F5A7F" w:rsidRPr="001F48E4" w:rsidTr="00AF5A7F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AF5A7F" w:rsidRPr="001F48E4" w:rsidTr="00AF5A7F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AF5A7F" w:rsidRPr="001F48E4" w:rsidTr="00AF5A7F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7F" w:rsidRPr="009054F8" w:rsidRDefault="00AF5A7F" w:rsidP="00AF5A7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AF5A7F" w:rsidRDefault="00AF5A7F" w:rsidP="00AF5A7F">
      <w:pPr>
        <w:tabs>
          <w:tab w:val="left" w:pos="10585"/>
        </w:tabs>
        <w:ind w:left="1077"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Pr="00911E27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  <w:r w:rsidR="00EB4EAF">
        <w:rPr>
          <w:rFonts w:ascii="Arial" w:hAnsi="Arial" w:cs="Arial"/>
          <w:sz w:val="20"/>
          <w:szCs w:val="20"/>
        </w:rPr>
        <w:t xml:space="preserve"> </w:t>
      </w:r>
      <w:r w:rsidRPr="001A6668">
        <w:rPr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 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  <w:r w:rsidR="00EB4EAF">
        <w:rPr>
          <w:rFonts w:ascii="Arial" w:hAnsi="Arial" w:cs="Arial"/>
          <w:sz w:val="20"/>
          <w:szCs w:val="20"/>
        </w:rPr>
        <w:t xml:space="preserve"> </w:t>
      </w: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  <w:r w:rsidR="00EB4EAF">
        <w:rPr>
          <w:rFonts w:ascii="Arial" w:hAnsi="Arial" w:cs="Arial"/>
          <w:sz w:val="20"/>
          <w:szCs w:val="20"/>
        </w:rPr>
        <w:t xml:space="preserve"> </w:t>
      </w: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  <w:r w:rsidR="00EB4EAF">
        <w:rPr>
          <w:rFonts w:ascii="Arial" w:hAnsi="Arial" w:cs="Arial"/>
          <w:sz w:val="20"/>
          <w:szCs w:val="20"/>
        </w:rPr>
        <w:t xml:space="preserve"> </w:t>
      </w: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  <w:r w:rsidR="00EB4EAF">
        <w:rPr>
          <w:rFonts w:ascii="Arial" w:hAnsi="Arial" w:cs="Arial"/>
          <w:sz w:val="20"/>
          <w:szCs w:val="20"/>
        </w:rPr>
        <w:t xml:space="preserve"> </w:t>
      </w: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F403EB" w:rsidRDefault="000A17F6" w:rsidP="00F403EB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24" o:spid="_x0000_s1121" style="position:absolute;left:0;text-align:left;z-index:25187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5" o:spid="_x0000_s1120" style="position:absolute;left:0;text-align:left;z-index:25187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F403EB" w:rsidRPr="001A7CDE" w:rsidRDefault="00F403EB" w:rsidP="00AF5A7F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1A7CDE">
        <w:rPr>
          <w:rFonts w:ascii="Arial" w:eastAsia="Times New Roman" w:hAnsi="Arial" w:cs="Arial"/>
          <w:color w:val="000000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F403EB" w:rsidRDefault="000A17F6" w:rsidP="00F403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26" o:spid="_x0000_s1119" style="position:absolute;left:0;text-align:left;z-index:25187686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margin" from="517.6pt,7.3pt" to="593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F403EB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</w:rPr>
        <w:pict>
          <v:line id="Прямая соединительная линия 127" o:spid="_x0000_s1118" style="position:absolute;left:0;text-align:left;z-index:25187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F403EB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9A3BCC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F403EB" w:rsidRDefault="000A17F6" w:rsidP="00F403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28" o:spid="_x0000_s1117" style="position:absolute;left:0;text-align:left;z-index: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29" o:spid="_x0000_s1116" style="position:absolute;left:0;text-align:left;z-index:251879936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page" from="117.2pt,6.2pt" to="602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  <w:r w:rsidR="009A3BCC"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30" o:spid="_x0000_s1115" style="position:absolute;left:0;text-align:left;z-index:25188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31" o:spid="_x0000_s1114" style="position:absolute;left:0;text-align:left;z-index:25188198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page" from="125.7pt,7.15pt" to="593.7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F403EB" w:rsidRDefault="000A17F6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</w:rPr>
        <w:pict>
          <v:line id="Прямая соединительная линия 132" o:spid="_x0000_s1113" style="position:absolute;left:0;text-align:left;z-index:251883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1945C3" w:rsidRDefault="00F403EB" w:rsidP="00F403EB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(LpA):65 дБ (A) Уровень звуковой мощности (LWA): 76 дБ (A) 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Вибрация. 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 w:rsidR="00EB4EAF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403EB" w:rsidRPr="00704142" w:rsidRDefault="000A17F6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33" o:spid="_x0000_s1112" style="position:absolute;left:0;text-align:left;z-index:251884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426F8" w:rsidRPr="005426F8" w:rsidRDefault="00F403EB" w:rsidP="005426F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579523BC" wp14:editId="0F88D20B">
            <wp:extent cx="288435" cy="26680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A2">
        <w:t xml:space="preserve"> </w:t>
      </w:r>
      <w:r w:rsidR="005426F8" w:rsidRPr="005426F8">
        <w:rPr>
          <w:rFonts w:ascii="Arial" w:hAnsi="Arial" w:cs="Arial"/>
          <w:sz w:val="20"/>
          <w:szCs w:val="20"/>
        </w:rPr>
        <w:t>Сертификат соответствия: № RU C-CN.АВ50.B.00499/19 срок действия: с 02.12.2019 г. по 01.12.2020 г. Выдан Органом по сертификации продукции Общества с ограниченной ответственностью «ПРОФСЕРТ», Россия, Аттестат аккредитации POCC.RU1.11АВ от 02.112015 г.</w:t>
      </w:r>
    </w:p>
    <w:p w:rsidR="00F403EB" w:rsidRDefault="005426F8" w:rsidP="005426F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6F8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оборудования». Страна изготовления: КНР. Производитель (завод-изготовитель): AWLOP TRADING CO LTD.  Адрес: Китай, г. Нингбо, ул. Лантень 21, Модерн таймз А2, блок 16/F. Уполномоченный представитель: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</w:t>
      </w:r>
      <w:r>
        <w:rPr>
          <w:rFonts w:ascii="Arial" w:hAnsi="Arial" w:cs="Arial"/>
          <w:sz w:val="20"/>
          <w:szCs w:val="20"/>
        </w:rPr>
        <w:t xml:space="preserve">та, нанесенного на его корпус: </w:t>
      </w:r>
      <w:r w:rsidRPr="005426F8">
        <w:rPr>
          <w:rFonts w:ascii="Arial" w:hAnsi="Arial" w:cs="Arial"/>
          <w:sz w:val="20"/>
          <w:szCs w:val="20"/>
        </w:rPr>
        <w:t>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0569C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-492760</wp:posOffset>
            </wp:positionV>
            <wp:extent cx="7572375" cy="5037455"/>
            <wp:effectExtent l="19050" t="0" r="9525" b="0"/>
            <wp:wrapNone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0569C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-137795</wp:posOffset>
            </wp:positionV>
            <wp:extent cx="7545070" cy="5037455"/>
            <wp:effectExtent l="19050" t="0" r="0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80156C">
          <w:footerReference w:type="even" r:id="rId54"/>
          <w:footerReference w:type="default" r:id="rId55"/>
          <w:pgSz w:w="11910" w:h="7910" w:orient="landscape"/>
          <w:pgMar w:top="0" w:right="853" w:bottom="700" w:left="0" w:header="0" w:footer="0" w:gutter="0"/>
          <w:cols w:space="720"/>
          <w:docGrid w:linePitch="299"/>
        </w:sectPr>
      </w:pPr>
    </w:p>
    <w:p w:rsidR="00F50C94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-461645</wp:posOffset>
            </wp:positionV>
            <wp:extent cx="7575550" cy="5003800"/>
            <wp:effectExtent l="19050" t="0" r="6350" b="0"/>
            <wp:wrapNone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-137795</wp:posOffset>
            </wp:positionV>
            <wp:extent cx="7545070" cy="5003800"/>
            <wp:effectExtent l="19050" t="0" r="0" b="0"/>
            <wp:wrapNone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D7550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35675</wp:posOffset>
            </wp:positionH>
            <wp:positionV relativeFrom="paragraph">
              <wp:posOffset>-461645</wp:posOffset>
            </wp:positionV>
            <wp:extent cx="7778288" cy="5153891"/>
            <wp:effectExtent l="19050" t="0" r="0" b="0"/>
            <wp:wrapNone/>
            <wp:docPr id="3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288" cy="5153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P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59"/>
      <w:footerReference w:type="default" r:id="rId60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861" w:rsidRDefault="00842861">
      <w:r>
        <w:separator/>
      </w:r>
    </w:p>
  </w:endnote>
  <w:endnote w:type="continuationSeparator" w:id="0">
    <w:p w:rsidR="00842861" w:rsidRDefault="0084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0A17F6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8209" style="width:595.3pt;height:22.35pt;mso-position-horizontal-relative:char;mso-position-vertical-relative:line" coordorigin=",7199" coordsize="11906,447">
          <v:rect id="Rectangle 82" o:spid="_x0000_s821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821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84286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842861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Pr="005670B0" w:rsidRDefault="000A17F6" w:rsidP="005670B0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06" o:spid="_x0000_s8245" type="#_x0000_t202" style="position:absolute;margin-left:559.65pt;margin-top:367.55pt;width:19.6pt;height:21.6pt;z-index:50330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zFyAIAALkFAAAOAAAAZHJzL2Uyb0RvYy54bWysVEtu2zAQ3RfoHQjuFX0ifyREDhLLKgqk&#10;HyDtAWiJsohKpErSltOii+57hd6hiy666xWcG3VIWY6ToEDRVgtixOG8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" filled="f" stroked="f">
          <v:textbox inset="0,0,0,0">
            <w:txbxContent>
              <w:p w:rsidR="00842861" w:rsidRDefault="00842861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A17F6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group id="Группа 5" o:spid="_x0000_s8242" style="position:absolute;margin-left:.6pt;margin-top:6.55pt;width:595.3pt;height:22.35pt;z-index:-9032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">
          <v:rect id="Rectangle 100" o:spid="_x0000_s8243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cHcYA&#10;AADaAAAADwAAAGRycy9kb3ducmV2LnhtbESPT2vCQBTE70K/w/IKXqRuWmks0VVsRbAn8U8Lvb1m&#10;n0kw+zZk1yR+e1cQPA4z8xtmOu9MKRqqXWFZweswAkGcWl1wpuCwX718gHAeWWNpmRRcyMF89tSb&#10;YqJty1tqdj4TAcIuQQW591UipUtzMuiGtiIO3tHWBn2QdSZ1jW2Am1K+RVEsDRYcFnKs6Cun9LQ7&#10;GwWbttuu4p/l4PfzrzmM/pfv5zL+Vqr/3C0mIDx1/hG+t9dawRhuV8IN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xcHcYAAADaAAAADwAAAAAAAAAAAAAAAACYAgAAZHJz&#10;L2Rvd25yZXYueG1sUEsFBgAAAAAEAAQA9QAAAIsDAAAAAA==&#10;" fillcolor="#808285" stroked="f"/>
          <v:line id="Line 101" o:spid="_x0000_s8244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wlMEAAADbAAAADwAAAGRycy9kb3ducmV2LnhtbERP32vCMBB+H+x/CDfY20zdwI1qLDIo&#10;OBBBlxffjuZsis2lNNF2/vVGEPZ2H9/PWxSja8WF+tB4VjCdZCCIK28arhXo3/LtC0SIyAZbz6Tg&#10;jwIUy+enBebGD7yjyz7WIoVwyFGBjbHLpQyVJYdh4jvixB197zAm2NfS9DikcNfK9yybSYcNpwaL&#10;HX1bqk77s1PAtrq22db86MNscy3th9bDqJV6fRlXcxCRxvgvfrjXJs3/hP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CfCUwQAAANsAAAAPAAAAAAAAAAAAAAAA&#10;AKECAABkcnMvZG93bnJldi54bWxQSwUGAAAAAAQABAD5AAAAjwMAAAAA&#10;" strokecolor="#808285" strokeweight=".38242mm"/>
        </v:group>
      </w:pict>
    </w:r>
    <w:r>
      <w:rPr>
        <w:noProof/>
      </w:rPr>
      <w:pict>
        <v:shape id="Надпись 902" o:spid="_x0000_s8241" type="#_x0000_t202" style="position:absolute;margin-left:557.75pt;margin-top:362.3pt;width:15.6pt;height:22.25pt;z-index:-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" filled="f" stroked="f">
          <v:textbox inset="0,0,0,0">
            <w:txbxContent>
              <w:p w:rsidR="00842861" w:rsidRDefault="00842861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A17F6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Надпись 901" o:spid="_x0000_s8240" type="#_x0000_t202" style="position:absolute;margin-left:554pt;margin-top:363.05pt;width:15.6pt;height:22.25pt;z-index:-1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" filled="f" stroked="f">
          <v:textbox inset="0,0,0,0">
            <w:txbxContent>
              <w:p w:rsidR="00842861" w:rsidRDefault="00842861" w:rsidP="005670B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A17F6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0A17F6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00" o:spid="_x0000_s8239" type="#_x0000_t202" style="position:absolute;margin-left:553.1pt;margin-top:-.05pt;width:26.95pt;height:25.95pt;z-index:503305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" stroked="f">
          <v:fill opacity="0"/>
          <v:textbox>
            <w:txbxContent>
              <w:p w:rsidR="00842861" w:rsidRPr="009163A5" w:rsidRDefault="00842861" w:rsidP="00FD11BE">
                <w:pPr>
                  <w:rPr>
                    <w:rFonts w:eastAsiaTheme="minorEastAsia"/>
                    <w:lang w:eastAsia="zh-CN"/>
                  </w:rPr>
                </w:pPr>
                <w:r>
                  <w:rPr>
                    <w:rFonts w:eastAsiaTheme="minorEastAsia" w:hint="eastAsia"/>
                    <w:lang w:eastAsia="zh-CN"/>
                  </w:rPr>
                  <w:t>2</w:t>
                </w:r>
              </w:p>
            </w:txbxContent>
          </v:textbox>
        </v:shape>
      </w:pict>
    </w:r>
    <w:r>
      <w:pict>
        <v:group id="Группа 897" o:spid="_x0000_s8236" style="width:595.3pt;height:22.35pt;mso-position-horizontal-relative:char;mso-position-vertical-relative:line" coordorigin=",7199" coordsize="11906,447">
          <v:rect id="Rectangle 76" o:spid="_x0000_s823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/68QA&#10;AADcAAAADwAAAGRycy9kb3ducmV2LnhtbERPy2rCQBTdC/2H4RbcSJ2oGGzqKD4QdCVaW+juNnOb&#10;BDN3QmZM4t87C6HLw3nPl50pRUO1KywrGA0jEMSp1QVnCi6fu7cZCOeRNZaWScGdHCwXL705Jtq2&#10;fKLm7DMRQtglqCD3vkqkdGlOBt3QVsSB+7O1QR9gnUldYxvCTSnHURRLgwWHhhwr2uSUXs83o+DY&#10;dqdd/LUdfK9/msvkdzu9lfFBqf5rt/oA4anz/+Kne68VzN7D2nA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f+vEAAAA3AAAAA8AAAAAAAAAAAAAAAAAmAIAAGRycy9k&#10;b3ducmV2LnhtbFBLBQYAAAAABAAEAPUAAACJAwAAAAA=&#10;" fillcolor="#808285" stroked="f"/>
          <v:line id="Line 77" o:spid="_x0000_s823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ASMUAAADcAAAADwAAAGRycy9kb3ducmV2LnhtbESPwWrDMBBE74X+g9hCbo3cBELsRjal&#10;EEigFJrokttibS1Ta2UsJXbz9VUg0OMwM2+YTTW5TlxoCK1nBS/zDARx7U3LjQJ93D6vQYSIbLDz&#10;TAp+KUBVPj5ssDB+5C+6HGIjEoRDgQpsjH0hZagtOQxz3xMn79sPDmOSQyPNgGOCu04usmwlHbac&#10;Fiz29G6p/jmcnQK29bXLPs1en1Yf161daj1OWqnZ0/T2CiLSFP/D9/bOKFjnOdzOpCM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ASMUAAADcAAAADwAAAAAAAAAA&#10;AAAAAAChAgAAZHJzL2Rvd25yZXYueG1sUEsFBgAAAAAEAAQA+QAAAJMDAAAAAA==&#10;" strokecolor="#808285" strokeweight=".38242mm"/>
          <w10:wrap type="none"/>
          <w10:anchorlock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Pr="005670B0" w:rsidRDefault="000A17F6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8208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wC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g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" filled="f" stroked="f">
          <v:textbox style="mso-next-textbox:#Text Box 21" inset="0,0,0,0">
            <w:txbxContent>
              <w:p w:rsidR="00842861" w:rsidRPr="00733993" w:rsidRDefault="00842861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A17F6">
                  <w:rPr>
                    <w:rFonts w:ascii="Arial Narrow"/>
                    <w:noProof/>
                    <w:color w:val="FFFFFF"/>
                    <w:sz w:val="3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8205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AYLmJIDAAD0CAAADgAA&#10;AAAAAAAAAAAAAAAuAgAAZHJzL2Uyb0RvYy54bWxQSwECLQAUAAYACAAAACEAwkZ9L+AAAAAJAQAA&#10;DwAAAAAAAAAAAAAAAADsBQAAZHJzL2Rvd25yZXYueG1sUEsFBgAAAAAEAAQA8wAAAPkGAAAAAA==&#10;">
          <v:rect id="Rectangle 24" o:spid="_x0000_s82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zX8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Wh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s1/EAAAA2wAAAA8AAAAAAAAAAAAAAAAAmAIAAGRycy9k&#10;b3ducmV2LnhtbFBLBQYAAAAABAAEAPUAAACJAwAAAAA=&#10;" fillcolor="#808285" stroked="f"/>
          <v:line id="Line 23" o:spid="_x0000_s82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0A17F6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8204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9C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CnH59CrwIAALEFAAAOAAAA&#10;AAAAAAAAAAAAAC4CAABkcnMvZTJvRG9jLnhtbFBLAQItABQABgAIAAAAIQCNyn+83gAAAAkBAAAP&#10;AAAAAAAAAAAAAAAAAAkFAABkcnMvZG93bnJldi54bWxQSwUGAAAAAAQABADzAAAAFAYAAAAA&#10;" filled="f" stroked="f">
          <v:textbox style="mso-next-textbox:#Text Box 17" inset="0,0,0,0">
            <w:txbxContent>
              <w:p w:rsidR="00842861" w:rsidRDefault="0084286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0A17F6">
                  <w:rPr>
                    <w:rFonts w:ascii="Arial Narrow"/>
                    <w:noProof/>
                    <w:color w:val="FFFFFF"/>
                    <w:sz w:val="3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8201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OHsyoaQAwAA8ggAAA4AAAAA&#10;AAAAAAAAAAAALgIAAGRycy9lMm9Eb2MueG1sUEsBAi0AFAAGAAgAAAAhAMJGfS/gAAAACQEAAA8A&#10;AAAAAAAAAAAAAAAA6gUAAGRycy9kb3ducmV2LnhtbFBLBQYAAAAABAAEAPMAAAD3BgAAAAA=&#10;">
          <v:rect id="Rectangle 20" o:spid="_x0000_s8203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EDcQA&#10;AADbAAAADwAAAGRycy9kb3ducmV2LnhtbERPS2vCQBC+F/oflhF6KbppxVBSV9EGQU+iVcHbNDsm&#10;odnZkN08/PfdQqG3+fieM18OphIdNa60rOBlEoEgzqwuOVdw+tyM30A4j6yxskwK7uRguXh8mGOi&#10;bc8H6o4+FyGEXYIKCu/rREqXFWTQTWxNHLibbQz6AJtc6gb7EG4q+RpFsTRYcmgosKaPgrLvY2sU&#10;7PvhsInP6fNlfe1O06901lbxTqmn0bB6B+Fp8P/iP/dWh/kx/P4SD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RA3EAAAA2wAAAA8AAAAAAAAAAAAAAAAAmAIAAGRycy9k&#10;b3ducmV2LnhtbFBLBQYAAAAABAAEAPUAAACJAwAAAAA=&#10;" fillcolor="#808285" stroked="f"/>
          <v:line id="Line 19" o:spid="_x0000_s8202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wlMEAAADbAAAADwAAAGRycy9kb3ducmV2LnhtbERP32vCMBB+H+x/CDfY20zdwI1qLDIo&#10;OBBBlxffjuZsis2lNNF2/vVGEPZ2H9/PWxSja8WF+tB4VjCdZCCIK28arhXo3/LtC0SIyAZbz6Tg&#10;jwIUy+enBebGD7yjyz7WIoVwyFGBjbHLpQyVJYdh4jvixB197zAm2NfS9DikcNfK9yybSYcNpwaL&#10;HX1bqk77s1PAtrq22db86MNscy3th9bDqJV6fRlXcxCRxvgvfrjXJs3/hP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CfCUwQAAANsAAAAPAAAAAAAAAAAAAAAA&#10;AKECAABkcnMvZG93bnJldi54bWxQSwUGAAAAAAQABAD5AAAAjwMAAAAA&#10;" strokecolor="#808285" strokeweight=".38242mm"/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0A17F6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8198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<v:rect id="Rectangle 8" o:spid="_x0000_s8200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<v:line id="Line 7" o:spid="_x0000_s8199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7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842861" w:rsidRDefault="0084286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A0699D">
                  <w:rPr>
                    <w:rFonts w:ascii="Arial Narrow"/>
                    <w:noProof/>
                    <w:color w:val="FFFFFF"/>
                    <w:sz w:val="3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0A17F6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8194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S5kw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Sz9CgzS/7CQD0LZiXcxCoOYp5YJ5FZxX5+HGA6XWjMHTmi/b8a&#10;SyIYNyClmBIbxnWvGWOEBAZzozPL/mkQvVBZBz37Xyo7aYVlnTCtSRYxSNg00UXTXfTm9wUIH5S5&#10;Bb/XjnDNrMOXigzSTbJJqEfDaOPRYL32brcr6kVbEi/Xi/VqtSaXijQ6/3lFmnxOOJwJxg0fwPZV&#10;gjHzxlALk9+u7CfV6mz+/Jtv9vneej39k3LzL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JJNLmTAwAA7AgAAA4A&#10;AAAAAAAAAAAAAAAALgIAAGRycy9lMm9Eb2MueG1sUEsBAi0AFAAGAAgAAAAhAMJGfS/gAAAACQEA&#10;AA8AAAAAAAAAAAAAAAAA7QUAAGRycy9kb3ducmV2LnhtbFBLBQYAAAAABAAEAPMAAAD6BgAAAAA=&#10;">
          <v:rect id="Rectangle 4" o:spid="_x0000_s8196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8195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842861" w:rsidRDefault="0084286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A0699D">
                  <w:rPr>
                    <w:rFonts w:ascii="Arial Narrow"/>
                    <w:noProof/>
                    <w:color w:val="FFFFFF"/>
                    <w:sz w:val="3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861" w:rsidRDefault="00842861">
      <w:r>
        <w:separator/>
      </w:r>
    </w:p>
  </w:footnote>
  <w:footnote w:type="continuationSeparator" w:id="0">
    <w:p w:rsidR="00842861" w:rsidRDefault="00842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Pr="00024354" w:rsidRDefault="000A17F6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27" type="#_x0000_t202" style="position:absolute;left:0;text-align:left;margin-left:286.45pt;margin-top:8.3pt;width:303.55pt;height:26.4pt;z-index:503300280" filled="f" stroked="f">
          <v:textbox style="mso-next-textbox:#_x0000_s8227">
            <w:txbxContent>
              <w:p w:rsidR="00842861" w:rsidRPr="007E6486" w:rsidRDefault="00842861" w:rsidP="007E6486">
                <w:pPr>
                  <w:ind w:firstLineChars="150" w:firstLine="330"/>
                  <w:rPr>
                    <w:rFonts w:eastAsiaTheme="minorEastAsia"/>
                    <w:color w:val="FFFFFF" w:themeColor="background1"/>
                    <w:lang w:eastAsia="zh-CN"/>
                  </w:rPr>
                </w:pPr>
                <w:r w:rsidRPr="007E6486">
                  <w:rPr>
                    <w:color w:val="FFFFFF" w:themeColor="background1"/>
                  </w:rPr>
                  <w:t>Аккумуляторная дрель-шуруповёрт</w:t>
                </w:r>
                <w:r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</w:t>
                </w:r>
                <w:r w:rsidRPr="007E6486"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 </w:t>
                </w:r>
                <w:r w:rsidRPr="007E6486">
                  <w:rPr>
                    <w:color w:val="FFFFFF" w:themeColor="background1"/>
                  </w:rPr>
                  <w:t>ДШ-1</w:t>
                </w:r>
                <w:r w:rsidRPr="007E6486">
                  <w:rPr>
                    <w:rFonts w:hint="eastAsia"/>
                    <w:color w:val="FFFFFF" w:themeColor="background1"/>
                  </w:rPr>
                  <w:t>8</w:t>
                </w:r>
                <w:r w:rsidRPr="007E6486">
                  <w:rPr>
                    <w:color w:val="FFFFFF" w:themeColor="background1"/>
                  </w:rPr>
                  <w:t>Л</w:t>
                </w:r>
              </w:p>
              <w:p w:rsidR="00842861" w:rsidRPr="008363C6" w:rsidRDefault="00842861">
                <w:pP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  <w: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842861">
      <w:rPr>
        <w:rFonts w:eastAsiaTheme="minorEastAsia"/>
        <w:noProof/>
        <w:lang w:bidi="ar-SA"/>
      </w:rPr>
      <w:drawing>
        <wp:inline distT="0" distB="0" distL="0" distR="0">
          <wp:extent cx="7825057" cy="461639"/>
          <wp:effectExtent l="19050" t="0" r="4493" b="0"/>
          <wp:docPr id="20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6793" cy="46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Pr="00D910F1" w:rsidRDefault="000A17F6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229" type="#_x0000_t202" style="position:absolute;margin-left:30.9pt;margin-top:5pt;width:264.6pt;height:29.45pt;z-index:503302328" filled="f" stroked="f">
          <v:textbox style="mso-next-textbox:#_x0000_s8229">
            <w:txbxContent>
              <w:p w:rsidR="00842861" w:rsidRPr="007E6486" w:rsidRDefault="00842861" w:rsidP="007E6486">
                <w:pPr>
                  <w:rPr>
                    <w:rFonts w:eastAsiaTheme="minorEastAsia"/>
                    <w:color w:val="FFFFFF" w:themeColor="background1"/>
                    <w:lang w:eastAsia="zh-CN"/>
                  </w:rPr>
                </w:pPr>
                <w:r w:rsidRPr="007E6486">
                  <w:rPr>
                    <w:color w:val="FFFFFF" w:themeColor="background1"/>
                  </w:rPr>
                  <w:t>Аккумуляторная дрель-шуруповёрт</w:t>
                </w:r>
                <w:r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</w:t>
                </w:r>
                <w:r w:rsidRPr="007E6486">
                  <w:rPr>
                    <w:rFonts w:eastAsiaTheme="minorEastAsia" w:hint="eastAsia"/>
                    <w:color w:val="FFFFFF" w:themeColor="background1"/>
                    <w:lang w:eastAsia="zh-CN"/>
                  </w:rPr>
                  <w:t xml:space="preserve">  </w:t>
                </w:r>
                <w:r w:rsidRPr="007E6486">
                  <w:rPr>
                    <w:color w:val="FFFFFF" w:themeColor="background1"/>
                  </w:rPr>
                  <w:t>ДШ-1</w:t>
                </w:r>
                <w:r w:rsidRPr="007E6486">
                  <w:rPr>
                    <w:rFonts w:hint="eastAsia"/>
                    <w:color w:val="FFFFFF" w:themeColor="background1"/>
                  </w:rPr>
                  <w:t>8</w:t>
                </w:r>
                <w:r w:rsidRPr="007E6486">
                  <w:rPr>
                    <w:color w:val="FFFFFF" w:themeColor="background1"/>
                  </w:rPr>
                  <w:t>Л</w:t>
                </w:r>
              </w:p>
              <w:p w:rsidR="00842861" w:rsidRPr="007E6486" w:rsidRDefault="00842861" w:rsidP="007E6486"/>
            </w:txbxContent>
          </v:textbox>
        </v:shape>
      </w:pict>
    </w:r>
    <w:r w:rsidR="00842861">
      <w:rPr>
        <w:rFonts w:eastAsiaTheme="minorEastAsia"/>
        <w:noProof/>
        <w:lang w:bidi="ar-SA"/>
      </w:rPr>
      <w:drawing>
        <wp:anchor distT="0" distB="0" distL="114300" distR="114300" simplePos="0" relativeHeight="5033013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567455" cy="452176"/>
          <wp:effectExtent l="19050" t="0" r="0" b="0"/>
          <wp:wrapSquare wrapText="bothSides"/>
          <wp:docPr id="21" name="图片 20" descr="未标题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95" cy="452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861" w:rsidRDefault="0084286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AA450A"/>
    <w:multiLevelType w:val="hybridMultilevel"/>
    <w:tmpl w:val="A3928B30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7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6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13"/>
  </w:num>
  <w:num w:numId="5">
    <w:abstractNumId w:val="17"/>
  </w:num>
  <w:num w:numId="6">
    <w:abstractNumId w:val="4"/>
  </w:num>
  <w:num w:numId="7">
    <w:abstractNumId w:val="5"/>
  </w:num>
  <w:num w:numId="8">
    <w:abstractNumId w:val="14"/>
  </w:num>
  <w:num w:numId="9">
    <w:abstractNumId w:val="9"/>
  </w:num>
  <w:num w:numId="10">
    <w:abstractNumId w:val="7"/>
  </w:num>
  <w:num w:numId="11">
    <w:abstractNumId w:val="11"/>
  </w:num>
  <w:num w:numId="12">
    <w:abstractNumId w:val="1"/>
  </w:num>
  <w:num w:numId="13">
    <w:abstractNumId w:val="8"/>
  </w:num>
  <w:num w:numId="14">
    <w:abstractNumId w:val="3"/>
  </w:num>
  <w:num w:numId="15">
    <w:abstractNumId w:val="0"/>
  </w:num>
  <w:num w:numId="16">
    <w:abstractNumId w:val="2"/>
  </w:num>
  <w:num w:numId="17">
    <w:abstractNumId w:val="16"/>
  </w:num>
  <w:num w:numId="18">
    <w:abstractNumId w:val="10"/>
  </w:num>
  <w:num w:numId="19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254">
      <o:colormenu v:ext="edit" fillcolor="none" strokecolor="none"/>
    </o:shapedefaults>
    <o:shapelayout v:ext="edit">
      <o:idmap v:ext="edit" data="8"/>
      <o:rules v:ext="edit">
        <o:r id="V:Rule1" type="connector" idref="#Line 77"/>
        <o:r id="V:Rule2" type="connector" idref="#Line 101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4354"/>
    <w:rsid w:val="000265E0"/>
    <w:rsid w:val="00026D20"/>
    <w:rsid w:val="00043CB7"/>
    <w:rsid w:val="000458A7"/>
    <w:rsid w:val="00093CCD"/>
    <w:rsid w:val="00093E05"/>
    <w:rsid w:val="000954AE"/>
    <w:rsid w:val="000A17F6"/>
    <w:rsid w:val="000A7D9B"/>
    <w:rsid w:val="000B5823"/>
    <w:rsid w:val="000B5D89"/>
    <w:rsid w:val="000B76BB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21A2D"/>
    <w:rsid w:val="001248F5"/>
    <w:rsid w:val="00131327"/>
    <w:rsid w:val="00134686"/>
    <w:rsid w:val="00143181"/>
    <w:rsid w:val="00160321"/>
    <w:rsid w:val="00163D40"/>
    <w:rsid w:val="001650F1"/>
    <w:rsid w:val="001722CD"/>
    <w:rsid w:val="00182F62"/>
    <w:rsid w:val="0018414A"/>
    <w:rsid w:val="001C0805"/>
    <w:rsid w:val="001C36F3"/>
    <w:rsid w:val="001C6B5F"/>
    <w:rsid w:val="001C7173"/>
    <w:rsid w:val="001D2D72"/>
    <w:rsid w:val="001D4118"/>
    <w:rsid w:val="001D451E"/>
    <w:rsid w:val="001D5A7B"/>
    <w:rsid w:val="001D74C4"/>
    <w:rsid w:val="001E0A0F"/>
    <w:rsid w:val="001E2D34"/>
    <w:rsid w:val="001E6096"/>
    <w:rsid w:val="001F608B"/>
    <w:rsid w:val="002007CA"/>
    <w:rsid w:val="002019AE"/>
    <w:rsid w:val="00222FC7"/>
    <w:rsid w:val="00231D7E"/>
    <w:rsid w:val="00241319"/>
    <w:rsid w:val="0024250E"/>
    <w:rsid w:val="00246198"/>
    <w:rsid w:val="002510B9"/>
    <w:rsid w:val="00252C1A"/>
    <w:rsid w:val="002661E6"/>
    <w:rsid w:val="00271576"/>
    <w:rsid w:val="00274125"/>
    <w:rsid w:val="00274ECF"/>
    <w:rsid w:val="00276C8B"/>
    <w:rsid w:val="0028397B"/>
    <w:rsid w:val="00291D6A"/>
    <w:rsid w:val="00291F0C"/>
    <w:rsid w:val="002950EB"/>
    <w:rsid w:val="002C08B5"/>
    <w:rsid w:val="002C346C"/>
    <w:rsid w:val="002C62B7"/>
    <w:rsid w:val="002D3D57"/>
    <w:rsid w:val="002D7569"/>
    <w:rsid w:val="002D7D96"/>
    <w:rsid w:val="002E37BC"/>
    <w:rsid w:val="002E4F01"/>
    <w:rsid w:val="00313848"/>
    <w:rsid w:val="00315F95"/>
    <w:rsid w:val="003210CD"/>
    <w:rsid w:val="00331118"/>
    <w:rsid w:val="00347E80"/>
    <w:rsid w:val="00365A20"/>
    <w:rsid w:val="003759DB"/>
    <w:rsid w:val="00386111"/>
    <w:rsid w:val="0038719B"/>
    <w:rsid w:val="00390369"/>
    <w:rsid w:val="003A6632"/>
    <w:rsid w:val="003B2E03"/>
    <w:rsid w:val="003C3252"/>
    <w:rsid w:val="003C46D4"/>
    <w:rsid w:val="003D47F4"/>
    <w:rsid w:val="003E458A"/>
    <w:rsid w:val="0040448A"/>
    <w:rsid w:val="0041788E"/>
    <w:rsid w:val="004202A3"/>
    <w:rsid w:val="00430789"/>
    <w:rsid w:val="004342DD"/>
    <w:rsid w:val="00445D1E"/>
    <w:rsid w:val="00470195"/>
    <w:rsid w:val="0047366A"/>
    <w:rsid w:val="00477CC1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17C6"/>
    <w:rsid w:val="004E32D9"/>
    <w:rsid w:val="004E4EED"/>
    <w:rsid w:val="004F0126"/>
    <w:rsid w:val="004F6FFA"/>
    <w:rsid w:val="005027AA"/>
    <w:rsid w:val="0051267B"/>
    <w:rsid w:val="00515C6A"/>
    <w:rsid w:val="00521693"/>
    <w:rsid w:val="0053442E"/>
    <w:rsid w:val="005345B7"/>
    <w:rsid w:val="005426F8"/>
    <w:rsid w:val="00554030"/>
    <w:rsid w:val="00566984"/>
    <w:rsid w:val="005670B0"/>
    <w:rsid w:val="005844AC"/>
    <w:rsid w:val="005952D1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6139D2"/>
    <w:rsid w:val="00666529"/>
    <w:rsid w:val="00675A4A"/>
    <w:rsid w:val="00680713"/>
    <w:rsid w:val="00693885"/>
    <w:rsid w:val="00697062"/>
    <w:rsid w:val="006B0E39"/>
    <w:rsid w:val="006C3E80"/>
    <w:rsid w:val="006D0347"/>
    <w:rsid w:val="006D061B"/>
    <w:rsid w:val="006E0416"/>
    <w:rsid w:val="006E2B9A"/>
    <w:rsid w:val="006E4336"/>
    <w:rsid w:val="006E6C7A"/>
    <w:rsid w:val="007023A3"/>
    <w:rsid w:val="00704142"/>
    <w:rsid w:val="0070569C"/>
    <w:rsid w:val="007174BE"/>
    <w:rsid w:val="00722956"/>
    <w:rsid w:val="0072356F"/>
    <w:rsid w:val="00733993"/>
    <w:rsid w:val="00735181"/>
    <w:rsid w:val="007404E1"/>
    <w:rsid w:val="00743EFD"/>
    <w:rsid w:val="0075692A"/>
    <w:rsid w:val="007571E7"/>
    <w:rsid w:val="00761391"/>
    <w:rsid w:val="00766F9D"/>
    <w:rsid w:val="007700C7"/>
    <w:rsid w:val="00776E78"/>
    <w:rsid w:val="00786145"/>
    <w:rsid w:val="00792804"/>
    <w:rsid w:val="0079535A"/>
    <w:rsid w:val="007A29D9"/>
    <w:rsid w:val="007B7607"/>
    <w:rsid w:val="007E6486"/>
    <w:rsid w:val="007F6CB6"/>
    <w:rsid w:val="007F7F4F"/>
    <w:rsid w:val="0080156C"/>
    <w:rsid w:val="0080394F"/>
    <w:rsid w:val="0080482E"/>
    <w:rsid w:val="00810B8C"/>
    <w:rsid w:val="008267AB"/>
    <w:rsid w:val="008363C6"/>
    <w:rsid w:val="00842861"/>
    <w:rsid w:val="00843E5C"/>
    <w:rsid w:val="00847960"/>
    <w:rsid w:val="00852325"/>
    <w:rsid w:val="00870693"/>
    <w:rsid w:val="008822D8"/>
    <w:rsid w:val="008A02D6"/>
    <w:rsid w:val="008B3D7F"/>
    <w:rsid w:val="008C1ACC"/>
    <w:rsid w:val="008C551B"/>
    <w:rsid w:val="008E32CF"/>
    <w:rsid w:val="008E4EC1"/>
    <w:rsid w:val="00901369"/>
    <w:rsid w:val="0090244C"/>
    <w:rsid w:val="009163A5"/>
    <w:rsid w:val="009234D8"/>
    <w:rsid w:val="009251AE"/>
    <w:rsid w:val="00933BDD"/>
    <w:rsid w:val="009448D1"/>
    <w:rsid w:val="00952209"/>
    <w:rsid w:val="0095436F"/>
    <w:rsid w:val="009558B2"/>
    <w:rsid w:val="00966799"/>
    <w:rsid w:val="009912E0"/>
    <w:rsid w:val="009A3BCC"/>
    <w:rsid w:val="009A776B"/>
    <w:rsid w:val="009B6BE2"/>
    <w:rsid w:val="009D0569"/>
    <w:rsid w:val="009D4557"/>
    <w:rsid w:val="00A04C50"/>
    <w:rsid w:val="00A068A0"/>
    <w:rsid w:val="00A0699D"/>
    <w:rsid w:val="00A079A5"/>
    <w:rsid w:val="00A10061"/>
    <w:rsid w:val="00A211F2"/>
    <w:rsid w:val="00A27E5B"/>
    <w:rsid w:val="00A36E42"/>
    <w:rsid w:val="00A44A82"/>
    <w:rsid w:val="00A44AD6"/>
    <w:rsid w:val="00A501A4"/>
    <w:rsid w:val="00A513C1"/>
    <w:rsid w:val="00A55A8E"/>
    <w:rsid w:val="00A637BE"/>
    <w:rsid w:val="00A63C4A"/>
    <w:rsid w:val="00A72899"/>
    <w:rsid w:val="00A8325C"/>
    <w:rsid w:val="00A95C21"/>
    <w:rsid w:val="00AA281D"/>
    <w:rsid w:val="00AB11AE"/>
    <w:rsid w:val="00AC2E52"/>
    <w:rsid w:val="00AE0ED2"/>
    <w:rsid w:val="00AF5A7F"/>
    <w:rsid w:val="00AF79EB"/>
    <w:rsid w:val="00B144F3"/>
    <w:rsid w:val="00B14A81"/>
    <w:rsid w:val="00B21725"/>
    <w:rsid w:val="00B25D57"/>
    <w:rsid w:val="00B30CF8"/>
    <w:rsid w:val="00B411B6"/>
    <w:rsid w:val="00B54FE8"/>
    <w:rsid w:val="00B55EC5"/>
    <w:rsid w:val="00B64A73"/>
    <w:rsid w:val="00B916F6"/>
    <w:rsid w:val="00B96078"/>
    <w:rsid w:val="00BB299B"/>
    <w:rsid w:val="00BB4F04"/>
    <w:rsid w:val="00BB504E"/>
    <w:rsid w:val="00BC19BC"/>
    <w:rsid w:val="00BC2A90"/>
    <w:rsid w:val="00BC3A3F"/>
    <w:rsid w:val="00BD2395"/>
    <w:rsid w:val="00BE36DB"/>
    <w:rsid w:val="00BE4A1D"/>
    <w:rsid w:val="00BF4C9F"/>
    <w:rsid w:val="00C00F4C"/>
    <w:rsid w:val="00C01CA6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747A6"/>
    <w:rsid w:val="00C76370"/>
    <w:rsid w:val="00C903B8"/>
    <w:rsid w:val="00C94CA5"/>
    <w:rsid w:val="00C9552B"/>
    <w:rsid w:val="00C95B90"/>
    <w:rsid w:val="00C96612"/>
    <w:rsid w:val="00CB63D5"/>
    <w:rsid w:val="00CC4596"/>
    <w:rsid w:val="00CD54BD"/>
    <w:rsid w:val="00CE29B1"/>
    <w:rsid w:val="00CE3DDB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5EB"/>
    <w:rsid w:val="00D15CB5"/>
    <w:rsid w:val="00D16FDA"/>
    <w:rsid w:val="00D234F6"/>
    <w:rsid w:val="00D3033E"/>
    <w:rsid w:val="00D37D23"/>
    <w:rsid w:val="00D45184"/>
    <w:rsid w:val="00D462D6"/>
    <w:rsid w:val="00D65DB0"/>
    <w:rsid w:val="00D7550F"/>
    <w:rsid w:val="00D82AD0"/>
    <w:rsid w:val="00D833BB"/>
    <w:rsid w:val="00D910F1"/>
    <w:rsid w:val="00D94D0D"/>
    <w:rsid w:val="00DB5F83"/>
    <w:rsid w:val="00DB63AC"/>
    <w:rsid w:val="00DD1380"/>
    <w:rsid w:val="00DE0D00"/>
    <w:rsid w:val="00DE72A3"/>
    <w:rsid w:val="00DF04BC"/>
    <w:rsid w:val="00DF0E29"/>
    <w:rsid w:val="00DF2700"/>
    <w:rsid w:val="00E057AA"/>
    <w:rsid w:val="00E11C8E"/>
    <w:rsid w:val="00E12B3E"/>
    <w:rsid w:val="00E13665"/>
    <w:rsid w:val="00E153F2"/>
    <w:rsid w:val="00E201F4"/>
    <w:rsid w:val="00E22BF0"/>
    <w:rsid w:val="00E3751D"/>
    <w:rsid w:val="00E435D1"/>
    <w:rsid w:val="00E53F41"/>
    <w:rsid w:val="00E653A8"/>
    <w:rsid w:val="00E727A7"/>
    <w:rsid w:val="00E83B2E"/>
    <w:rsid w:val="00E845C5"/>
    <w:rsid w:val="00E875AA"/>
    <w:rsid w:val="00EA5DCD"/>
    <w:rsid w:val="00EA60E7"/>
    <w:rsid w:val="00EB372B"/>
    <w:rsid w:val="00EB4EAF"/>
    <w:rsid w:val="00EB6A9B"/>
    <w:rsid w:val="00EC4CE9"/>
    <w:rsid w:val="00EC5B25"/>
    <w:rsid w:val="00ED0F98"/>
    <w:rsid w:val="00ED24D8"/>
    <w:rsid w:val="00EE1A99"/>
    <w:rsid w:val="00EE6164"/>
    <w:rsid w:val="00EE6D94"/>
    <w:rsid w:val="00EF61E0"/>
    <w:rsid w:val="00F00D71"/>
    <w:rsid w:val="00F01440"/>
    <w:rsid w:val="00F03589"/>
    <w:rsid w:val="00F15E58"/>
    <w:rsid w:val="00F16926"/>
    <w:rsid w:val="00F25988"/>
    <w:rsid w:val="00F25C0F"/>
    <w:rsid w:val="00F263B5"/>
    <w:rsid w:val="00F319A8"/>
    <w:rsid w:val="00F403EB"/>
    <w:rsid w:val="00F50C94"/>
    <w:rsid w:val="00F56182"/>
    <w:rsid w:val="00F5706A"/>
    <w:rsid w:val="00F752EF"/>
    <w:rsid w:val="00F80C66"/>
    <w:rsid w:val="00F852C3"/>
    <w:rsid w:val="00F94C28"/>
    <w:rsid w:val="00FA02B8"/>
    <w:rsid w:val="00FA4048"/>
    <w:rsid w:val="00FB2DF7"/>
    <w:rsid w:val="00FC6752"/>
    <w:rsid w:val="00FD11BE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25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3318AE93-7BCA-4172-B55F-6A8A3FDF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customStyle="1" w:styleId="paragraph">
    <w:name w:val="paragraph"/>
    <w:basedOn w:val="a"/>
    <w:rsid w:val="00231D7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ae">
    <w:name w:val="Table Grid"/>
    <w:basedOn w:val="a1"/>
    <w:uiPriority w:val="39"/>
    <w:rsid w:val="000A17F6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emf"/><Relationship Id="rId21" Type="http://schemas.openxmlformats.org/officeDocument/2006/relationships/image" Target="media/image10.png"/><Relationship Id="rId34" Type="http://schemas.openxmlformats.org/officeDocument/2006/relationships/footer" Target="footer5.xml"/><Relationship Id="rId42" Type="http://schemas.openxmlformats.org/officeDocument/2006/relationships/image" Target="media/image29.emf"/><Relationship Id="rId47" Type="http://schemas.openxmlformats.org/officeDocument/2006/relationships/image" Target="media/image34.png"/><Relationship Id="rId50" Type="http://schemas.openxmlformats.org/officeDocument/2006/relationships/image" Target="media/image37.emf"/><Relationship Id="rId55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8.png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image" Target="media/image40.emf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emf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1.emf"/><Relationship Id="rId8" Type="http://schemas.openxmlformats.org/officeDocument/2006/relationships/image" Target="media/image1.jpeg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png"/><Relationship Id="rId33" Type="http://schemas.openxmlformats.org/officeDocument/2006/relationships/footer" Target="footer4.xml"/><Relationship Id="rId38" Type="http://schemas.openxmlformats.org/officeDocument/2006/relationships/image" Target="media/image25.emf"/><Relationship Id="rId46" Type="http://schemas.openxmlformats.org/officeDocument/2006/relationships/image" Target="media/image33.png"/><Relationship Id="rId59" Type="http://schemas.openxmlformats.org/officeDocument/2006/relationships/footer" Target="footer8.xml"/><Relationship Id="rId20" Type="http://schemas.openxmlformats.org/officeDocument/2006/relationships/image" Target="media/image9.png"/><Relationship Id="rId41" Type="http://schemas.openxmlformats.org/officeDocument/2006/relationships/image" Target="media/image28.emf"/><Relationship Id="rId54" Type="http://schemas.openxmlformats.org/officeDocument/2006/relationships/footer" Target="footer6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emf"/><Relationship Id="rId49" Type="http://schemas.openxmlformats.org/officeDocument/2006/relationships/image" Target="media/image36.emf"/><Relationship Id="rId57" Type="http://schemas.openxmlformats.org/officeDocument/2006/relationships/image" Target="media/image42.emf"/><Relationship Id="rId10" Type="http://schemas.openxmlformats.org/officeDocument/2006/relationships/image" Target="media/image3.emf"/><Relationship Id="rId31" Type="http://schemas.openxmlformats.org/officeDocument/2006/relationships/image" Target="media/image20.png"/><Relationship Id="rId44" Type="http://schemas.openxmlformats.org/officeDocument/2006/relationships/image" Target="media/image31.emf"/><Relationship Id="rId52" Type="http://schemas.openxmlformats.org/officeDocument/2006/relationships/image" Target="media/image39.emf"/><Relationship Id="rId60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4569C-8FDC-41FB-A7EB-AEAD5D596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C5355784.dotm</Template>
  <TotalTime>84</TotalTime>
  <Pages>11</Pages>
  <Words>2702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17</cp:revision>
  <dcterms:created xsi:type="dcterms:W3CDTF">2019-04-24T05:20:00Z</dcterms:created>
  <dcterms:modified xsi:type="dcterms:W3CDTF">2020-03-10T08:29:00Z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