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A35293" w:rsidRDefault="008F629E" w:rsidP="008611A7">
      <w:pPr>
        <w:pStyle w:val="2"/>
        <w:tabs>
          <w:tab w:val="left" w:pos="9498"/>
        </w:tabs>
        <w:ind w:left="3751"/>
        <w:rPr>
          <w:rFonts w:eastAsiaTheme="minorEastAsia"/>
          <w:sz w:val="42"/>
          <w:lang w:eastAsia="zh-CN"/>
        </w:rPr>
      </w:pPr>
      <w:r>
        <w:rPr>
          <w:rFonts w:eastAsiaTheme="minorEastAsia"/>
          <w:noProof/>
          <w:color w:val="231F20"/>
          <w:lang w:bidi="ar-SA"/>
        </w:rPr>
        <w:drawing>
          <wp:anchor distT="0" distB="0" distL="114300" distR="114300" simplePos="0" relativeHeight="251704320" behindDoc="1" locked="0" layoutInCell="1" allowOverlap="1" wp14:anchorId="7C7A772B" wp14:editId="013AA5C9">
            <wp:simplePos x="0" y="0"/>
            <wp:positionH relativeFrom="column">
              <wp:posOffset>9525</wp:posOffset>
            </wp:positionH>
            <wp:positionV relativeFrom="paragraph">
              <wp:posOffset>-29210</wp:posOffset>
            </wp:positionV>
            <wp:extent cx="8058150" cy="5379720"/>
            <wp:effectExtent l="19050" t="0" r="0" b="0"/>
            <wp:wrapNone/>
            <wp:docPr id="3" name="图片 9" descr="说明书模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1.jpg"/>
                    <pic:cNvPicPr/>
                  </pic:nvPicPr>
                  <pic:blipFill>
                    <a:blip r:embed="rId8" cstate="print"/>
                    <a:stretch>
                      <a:fillRect/>
                    </a:stretch>
                  </pic:blipFill>
                  <pic:spPr>
                    <a:xfrm>
                      <a:off x="0" y="0"/>
                      <a:ext cx="8058150" cy="5379720"/>
                    </a:xfrm>
                    <a:prstGeom prst="rect">
                      <a:avLst/>
                    </a:prstGeom>
                  </pic:spPr>
                </pic:pic>
              </a:graphicData>
            </a:graphic>
          </wp:anchor>
        </w:drawing>
      </w:r>
      <w:r w:rsidR="0028690F">
        <w:rPr>
          <w:rFonts w:ascii="Arial" w:eastAsiaTheme="minorEastAsia" w:hAnsi="Arial" w:cs="Arial" w:hint="eastAsia"/>
          <w:color w:val="231F20"/>
          <w:lang w:eastAsia="zh-CN"/>
        </w:rPr>
        <w:t xml:space="preserve">  </w:t>
      </w:r>
      <w:r w:rsidR="00611751">
        <w:rPr>
          <w:rFonts w:ascii="Arial" w:eastAsiaTheme="minorEastAsia" w:hAnsi="Arial" w:cs="Arial" w:hint="eastAsia"/>
          <w:color w:val="231F20"/>
          <w:lang w:eastAsia="zh-CN"/>
        </w:rPr>
        <w:t xml:space="preserve">    </w:t>
      </w:r>
      <w:r w:rsidR="002959D1" w:rsidRPr="003640F8">
        <w:rPr>
          <w:rFonts w:ascii="Arial" w:hAnsi="Arial" w:cs="Arial"/>
          <w:b/>
        </w:rPr>
        <w:t>Перфоратор</w:t>
      </w:r>
      <w:r w:rsidR="00466E35" w:rsidRPr="003640F8">
        <w:rPr>
          <w:rFonts w:ascii="Arial" w:hAnsi="Arial" w:cs="Arial" w:hint="eastAsia"/>
          <w:b/>
        </w:rPr>
        <w:t xml:space="preserve"> </w:t>
      </w:r>
      <w:r w:rsidR="002959D1" w:rsidRPr="003640F8">
        <w:rPr>
          <w:rFonts w:ascii="Arial" w:hAnsi="Arial" w:cs="Arial"/>
          <w:b/>
        </w:rPr>
        <w:t xml:space="preserve"> электрический</w:t>
      </w:r>
      <w:r w:rsidR="005B631B">
        <w:rPr>
          <w:rFonts w:asciiTheme="minorEastAsia" w:eastAsiaTheme="minorEastAsia" w:hAnsiTheme="minorEastAsia" w:cs="Arial" w:hint="eastAsia"/>
          <w:lang w:eastAsia="zh-CN"/>
        </w:rPr>
        <w:t xml:space="preserve"> </w:t>
      </w:r>
      <w:r w:rsidR="00827928">
        <w:rPr>
          <w:rFonts w:asciiTheme="minorEastAsia" w:eastAsiaTheme="minorEastAsia" w:hAnsiTheme="minorEastAsia" w:hint="eastAsia"/>
          <w:color w:val="231F20"/>
          <w:lang w:eastAsia="zh-CN"/>
        </w:rPr>
        <w:t xml:space="preserve">         </w:t>
      </w:r>
      <w:r w:rsidRPr="003640F8">
        <w:rPr>
          <w:rFonts w:asciiTheme="minorEastAsia" w:eastAsiaTheme="minorEastAsia" w:hAnsiTheme="minorEastAsia"/>
          <w:color w:val="231F20"/>
          <w:lang w:eastAsia="zh-CN"/>
        </w:rPr>
        <w:t xml:space="preserve"> </w:t>
      </w:r>
      <w:r w:rsidR="003640F8">
        <w:rPr>
          <w:rFonts w:asciiTheme="minorHAnsi" w:eastAsiaTheme="minorEastAsia" w:hAnsiTheme="minorHAnsi"/>
          <w:color w:val="231F20"/>
          <w:lang w:eastAsia="zh-CN"/>
        </w:rPr>
        <w:t xml:space="preserve">   </w:t>
      </w:r>
      <w:r w:rsidR="00A35293">
        <w:rPr>
          <w:color w:val="FFFFFF"/>
          <w:position w:val="-2"/>
          <w:sz w:val="36"/>
          <w:szCs w:val="36"/>
        </w:rPr>
        <w:t>ПЕС-25</w:t>
      </w:r>
      <w:r w:rsidR="00A35293" w:rsidRPr="00A92723">
        <w:rPr>
          <w:color w:val="FFFFFF"/>
          <w:position w:val="-2"/>
          <w:sz w:val="36"/>
          <w:szCs w:val="36"/>
        </w:rPr>
        <w:t>80</w:t>
      </w:r>
    </w:p>
    <w:p w:rsidR="00F50C94" w:rsidRDefault="00121A2D" w:rsidP="007C219A">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7C219A">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A35293">
      <w:pPr>
        <w:rPr>
          <w:rFonts w:ascii="Arial Narrow" w:eastAsiaTheme="minorEastAsia"/>
          <w:sz w:val="20"/>
          <w:lang w:eastAsia="zh-CN"/>
        </w:rPr>
      </w:pPr>
      <w:r>
        <w:rPr>
          <w:rFonts w:eastAsiaTheme="minorEastAsia"/>
          <w:noProof/>
          <w:color w:val="231F20"/>
          <w:lang w:bidi="ar-SA"/>
        </w:rPr>
        <w:drawing>
          <wp:anchor distT="0" distB="0" distL="114300" distR="114300" simplePos="0" relativeHeight="251734016" behindDoc="0" locked="0" layoutInCell="1" allowOverlap="1" wp14:anchorId="6F2EAD0E" wp14:editId="6CB1F32F">
            <wp:simplePos x="0" y="0"/>
            <wp:positionH relativeFrom="margin">
              <wp:align>right</wp:align>
            </wp:positionH>
            <wp:positionV relativeFrom="paragraph">
              <wp:posOffset>131445</wp:posOffset>
            </wp:positionV>
            <wp:extent cx="4419600" cy="3268980"/>
            <wp:effectExtent l="0" t="0" r="0" b="0"/>
            <wp:wrapNone/>
            <wp:docPr id="1" name="图片 5" descr="C:\Users\ZHONGLL\Desktop\PES-2580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ONGLL\Desktop\PES-2580 box.png"/>
                    <pic:cNvPicPr>
                      <a:picLocks noChangeAspect="1" noChangeArrowheads="1"/>
                    </pic:cNvPicPr>
                  </pic:nvPicPr>
                  <pic:blipFill>
                    <a:blip r:embed="rId9"/>
                    <a:srcRect/>
                    <a:stretch>
                      <a:fillRect/>
                    </a:stretch>
                  </pic:blipFill>
                  <pic:spPr bwMode="auto">
                    <a:xfrm>
                      <a:off x="0" y="0"/>
                      <a:ext cx="4419600" cy="3268980"/>
                    </a:xfrm>
                    <a:prstGeom prst="rect">
                      <a:avLst/>
                    </a:prstGeom>
                    <a:noFill/>
                    <a:ln w="9525">
                      <a:noFill/>
                      <a:miter lim="800000"/>
                      <a:headEnd/>
                      <a:tailEnd/>
                    </a:ln>
                  </pic:spPr>
                </pic:pic>
              </a:graphicData>
            </a:graphic>
          </wp:anchor>
        </w:drawing>
      </w:r>
      <w:r w:rsidR="008F629E">
        <w:rPr>
          <w:noProof/>
          <w:lang w:bidi="ar-SA"/>
        </w:rPr>
        <w:drawing>
          <wp:anchor distT="0" distB="0" distL="114300" distR="114300" simplePos="0" relativeHeight="251632640" behindDoc="0" locked="0" layoutInCell="1" allowOverlap="1" wp14:anchorId="4825FFBF" wp14:editId="74D11C86">
            <wp:simplePos x="0" y="0"/>
            <wp:positionH relativeFrom="column">
              <wp:posOffset>2406015</wp:posOffset>
            </wp:positionH>
            <wp:positionV relativeFrom="paragraph">
              <wp:posOffset>2919730</wp:posOffset>
            </wp:positionV>
            <wp:extent cx="1245600" cy="3240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45600" cy="3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629E">
        <w:rPr>
          <w:noProof/>
          <w:lang w:bidi="ar-SA"/>
        </w:rPr>
        <mc:AlternateContent>
          <mc:Choice Requires="wps">
            <w:drawing>
              <wp:anchor distT="0" distB="0" distL="114300" distR="114300" simplePos="0" relativeHeight="251645952" behindDoc="0" locked="0" layoutInCell="1" allowOverlap="1" wp14:anchorId="2C90EF72" wp14:editId="4F3EAACD">
                <wp:simplePos x="0" y="0"/>
                <wp:positionH relativeFrom="column">
                  <wp:posOffset>2289810</wp:posOffset>
                </wp:positionH>
                <wp:positionV relativeFrom="paragraph">
                  <wp:posOffset>3217545</wp:posOffset>
                </wp:positionV>
                <wp:extent cx="2347595" cy="252095"/>
                <wp:effectExtent l="7620" t="5715" r="6985" b="8890"/>
                <wp:wrapNone/>
                <wp:docPr id="95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293" w:rsidRPr="00E12B3E" w:rsidRDefault="00A35293" w:rsidP="00C10EAE">
                            <w:pPr>
                              <w:rPr>
                                <w:rFonts w:ascii="Arial" w:hAnsi="Arial" w:cs="Arial"/>
                              </w:rPr>
                            </w:pPr>
                            <w:r>
                              <w:rPr>
                                <w:rFonts w:ascii="Arial" w:hAnsi="Arial" w:cs="Arial"/>
                                <w:color w:val="231F20"/>
                                <w:lang w:val="en-US"/>
                              </w:rPr>
                              <w:t>PES-2580</w:t>
                            </w:r>
                            <w:r w:rsidRPr="00D61A5A">
                              <w:rPr>
                                <w:rFonts w:ascii="Arial" w:hAnsi="Arial" w:cs="Arial"/>
                                <w:color w:val="231F20"/>
                              </w:rPr>
                              <w:t>-M-20</w:t>
                            </w:r>
                            <w:r>
                              <w:rPr>
                                <w:rFonts w:ascii="Arial" w:eastAsiaTheme="minorEastAsia" w:hAnsi="Arial" w:cs="Arial" w:hint="eastAsia"/>
                                <w:color w:val="231F20"/>
                                <w:lang w:eastAsia="zh-CN"/>
                              </w:rPr>
                              <w:t>20</w:t>
                            </w:r>
                            <w:r>
                              <w:rPr>
                                <w:rFonts w:ascii="Arial" w:eastAsiaTheme="minorEastAsia" w:hAnsi="Arial" w:cs="Arial"/>
                                <w:color w:val="231F20"/>
                                <w:lang w:val="en-US" w:eastAsia="zh-CN"/>
                              </w:rPr>
                              <w:t>XXXX</w:t>
                            </w:r>
                            <w:r>
                              <w:rPr>
                                <w:rFonts w:ascii="Arial" w:hAnsi="Arial" w:cs="Arial"/>
                                <w:color w:val="231F20"/>
                              </w:rPr>
                              <w:t>-2005</w:t>
                            </w:r>
                            <w:r>
                              <w:rPr>
                                <w:rFonts w:ascii="Arial" w:eastAsiaTheme="minorEastAsia" w:hAnsi="Arial" w:cs="Arial" w:hint="eastAsia"/>
                                <w:color w:val="231F20"/>
                                <w:lang w:eastAsia="zh-CN"/>
                              </w:rPr>
                              <w:t xml:space="preserve">  </w:t>
                            </w:r>
                          </w:p>
                          <w:p w:rsidR="00A35293" w:rsidRPr="00E12B3E" w:rsidRDefault="00A35293" w:rsidP="00C278D2">
                            <w:pPr>
                              <w:rPr>
                                <w:rFonts w:ascii="Arial" w:hAnsi="Arial" w:cs="Aria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C90EF72" id="_x0000_t202" coordsize="21600,21600" o:spt="202" path="m,l,21600r21600,l21600,xe">
                <v:stroke joinstyle="miter"/>
                <v:path gradientshapeok="t" o:connecttype="rect"/>
              </v:shapetype>
              <v:shape id="Text Box 87" o:spid="_x0000_s1026" type="#_x0000_t202" style="position:absolute;margin-left:180.3pt;margin-top:253.35pt;width:184.85pt;height:19.8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" stroked="f">
                <v:fill opacity="0"/>
                <v:textbox style="mso-fit-shape-to-text:t">
                  <w:txbxContent>
                    <w:p w:rsidR="00A35293" w:rsidRPr="00E12B3E" w:rsidRDefault="00A35293" w:rsidP="00C10EAE">
                      <w:pPr>
                        <w:rPr>
                          <w:rFonts w:ascii="Arial" w:hAnsi="Arial" w:cs="Arial"/>
                        </w:rPr>
                      </w:pPr>
                      <w:r>
                        <w:rPr>
                          <w:rFonts w:ascii="Arial" w:hAnsi="Arial" w:cs="Arial"/>
                          <w:color w:val="231F20"/>
                          <w:lang w:val="en-US"/>
                        </w:rPr>
                        <w:t>PES-2580</w:t>
                      </w:r>
                      <w:r w:rsidRPr="00D61A5A">
                        <w:rPr>
                          <w:rFonts w:ascii="Arial" w:hAnsi="Arial" w:cs="Arial"/>
                          <w:color w:val="231F20"/>
                        </w:rPr>
                        <w:t>-M-20</w:t>
                      </w:r>
                      <w:r>
                        <w:rPr>
                          <w:rFonts w:ascii="Arial" w:eastAsiaTheme="minorEastAsia" w:hAnsi="Arial" w:cs="Arial" w:hint="eastAsia"/>
                          <w:color w:val="231F20"/>
                          <w:lang w:eastAsia="zh-CN"/>
                        </w:rPr>
                        <w:t>20</w:t>
                      </w:r>
                      <w:r>
                        <w:rPr>
                          <w:rFonts w:ascii="Arial" w:eastAsiaTheme="minorEastAsia" w:hAnsi="Arial" w:cs="Arial"/>
                          <w:color w:val="231F20"/>
                          <w:lang w:val="en-US" w:eastAsia="zh-CN"/>
                        </w:rPr>
                        <w:t>XXXX</w:t>
                      </w:r>
                      <w:r>
                        <w:rPr>
                          <w:rFonts w:ascii="Arial" w:hAnsi="Arial" w:cs="Arial"/>
                          <w:color w:val="231F20"/>
                        </w:rPr>
                        <w:t>-2005</w:t>
                      </w:r>
                      <w:r>
                        <w:rPr>
                          <w:rFonts w:ascii="Arial" w:eastAsiaTheme="minorEastAsia" w:hAnsi="Arial" w:cs="Arial" w:hint="eastAsia"/>
                          <w:color w:val="231F20"/>
                          <w:lang w:eastAsia="zh-CN"/>
                        </w:rPr>
                        <w:t xml:space="preserve">  </w:t>
                      </w:r>
                    </w:p>
                    <w:p w:rsidR="00A35293" w:rsidRPr="00E12B3E" w:rsidRDefault="00A35293" w:rsidP="00C278D2">
                      <w:pPr>
                        <w:rPr>
                          <w:rFonts w:ascii="Arial" w:hAnsi="Arial" w:cs="Arial"/>
                        </w:rPr>
                      </w:pP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6108D">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p>
    <w:tbl>
      <w:tblPr>
        <w:tblStyle w:val="af1"/>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68"/>
        <w:gridCol w:w="2601"/>
        <w:gridCol w:w="2601"/>
      </w:tblGrid>
      <w:tr w:rsidR="00DC3E1D" w:rsidRPr="00A26FF8" w:rsidTr="00077229">
        <w:trPr>
          <w:jc w:val="center"/>
        </w:trPr>
        <w:tc>
          <w:tcPr>
            <w:tcW w:w="2410" w:type="dxa"/>
          </w:tcPr>
          <w:p w:rsidR="00DC3E1D" w:rsidRPr="00A26FF8" w:rsidRDefault="00DC3E1D" w:rsidP="00077229">
            <w:pPr>
              <w:spacing w:before="101"/>
              <w:ind w:right="340"/>
              <w:outlineLvl w:val="0"/>
              <w:rPr>
                <w:rFonts w:ascii="Arial Narrow" w:eastAsia="Arial Narrow" w:hAnsi="Arial Narrow" w:cs="Arial Narrow"/>
                <w:color w:val="808285"/>
                <w:sz w:val="34"/>
                <w:szCs w:val="34"/>
                <w:lang w:val="en-US"/>
              </w:rPr>
            </w:pPr>
            <w:r w:rsidRPr="00A26FF8">
              <w:rPr>
                <w:noProof/>
                <w:lang w:bidi="ar-SA"/>
              </w:rPr>
              <w:lastRenderedPageBreak/>
              <w:drawing>
                <wp:inline distT="0" distB="0" distL="0" distR="0" wp14:anchorId="16A0FFD0" wp14:editId="398298D1">
                  <wp:extent cx="533195" cy="785382"/>
                  <wp:effectExtent l="0" t="0" r="635" b="0"/>
                  <wp:docPr id="8"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5"/>
                          <a:stretch>
                            <a:fillRect/>
                          </a:stretch>
                        </pic:blipFill>
                        <pic:spPr>
                          <a:xfrm>
                            <a:off x="0" y="0"/>
                            <a:ext cx="538193" cy="792744"/>
                          </a:xfrm>
                          <a:prstGeom prst="rect">
                            <a:avLst/>
                          </a:prstGeom>
                        </pic:spPr>
                      </pic:pic>
                    </a:graphicData>
                  </a:graphic>
                </wp:inline>
              </w:drawing>
            </w:r>
            <w:r w:rsidRPr="00A26FF8">
              <w:rPr>
                <w:noProof/>
                <w:lang w:bidi="ar-SA"/>
              </w:rPr>
              <w:drawing>
                <wp:inline distT="0" distB="0" distL="0" distR="0" wp14:anchorId="622D63FD" wp14:editId="0261C77E">
                  <wp:extent cx="532765" cy="641609"/>
                  <wp:effectExtent l="0" t="0" r="63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000" cy="676817"/>
                          </a:xfrm>
                          <a:prstGeom prst="rect">
                            <a:avLst/>
                          </a:prstGeom>
                        </pic:spPr>
                      </pic:pic>
                    </a:graphicData>
                  </a:graphic>
                </wp:inline>
              </w:drawing>
            </w:r>
          </w:p>
          <w:p w:rsidR="00DC3E1D" w:rsidRPr="00A26FF8" w:rsidRDefault="00DC3E1D" w:rsidP="00077229">
            <w:pPr>
              <w:spacing w:before="101"/>
              <w:ind w:right="340"/>
              <w:outlineLvl w:val="0"/>
              <w:rPr>
                <w:rFonts w:ascii="Arial Narrow" w:eastAsia="Arial Narrow" w:hAnsi="Arial Narrow" w:cs="Arial Narrow"/>
                <w:color w:val="808285"/>
                <w:sz w:val="34"/>
                <w:szCs w:val="34"/>
              </w:rPr>
            </w:pPr>
          </w:p>
        </w:tc>
        <w:tc>
          <w:tcPr>
            <w:tcW w:w="2268" w:type="dxa"/>
          </w:tcPr>
          <w:p w:rsidR="00DC3E1D" w:rsidRPr="00A26FF8" w:rsidRDefault="00DC3E1D" w:rsidP="00077229">
            <w:pPr>
              <w:tabs>
                <w:tab w:val="right" w:pos="2109"/>
              </w:tabs>
              <w:spacing w:before="101"/>
              <w:ind w:right="340"/>
              <w:outlineLvl w:val="0"/>
              <w:rPr>
                <w:rFonts w:ascii="Arial Narrow" w:eastAsia="Arial Narrow" w:hAnsi="Arial Narrow" w:cs="Arial Narrow"/>
                <w:color w:val="808285"/>
                <w:sz w:val="34"/>
                <w:szCs w:val="34"/>
              </w:rPr>
            </w:pPr>
            <w:r w:rsidRPr="00A26FF8">
              <w:rPr>
                <w:noProof/>
                <w:lang w:bidi="ar-SA"/>
              </w:rPr>
              <w:drawing>
                <wp:inline distT="0" distB="0" distL="0" distR="0" wp14:anchorId="7C2ED36F" wp14:editId="2B723F0A">
                  <wp:extent cx="1249251" cy="1267390"/>
                  <wp:effectExtent l="0" t="0" r="8255" b="9525"/>
                  <wp:docPr id="12"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669"/>
                          <pic:cNvPicPr>
                            <a:picLocks noChangeAspect="1"/>
                          </pic:cNvPicPr>
                        </pic:nvPicPr>
                        <pic:blipFill>
                          <a:blip r:embed="rId17"/>
                          <a:stretch>
                            <a:fillRect/>
                          </a:stretch>
                        </pic:blipFill>
                        <pic:spPr>
                          <a:xfrm>
                            <a:off x="0" y="0"/>
                            <a:ext cx="1272818" cy="1291300"/>
                          </a:xfrm>
                          <a:prstGeom prst="rect">
                            <a:avLst/>
                          </a:prstGeom>
                        </pic:spPr>
                      </pic:pic>
                    </a:graphicData>
                  </a:graphic>
                </wp:inline>
              </w:drawing>
            </w:r>
          </w:p>
        </w:tc>
        <w:tc>
          <w:tcPr>
            <w:tcW w:w="2601" w:type="dxa"/>
          </w:tcPr>
          <w:p w:rsidR="00DC3E1D" w:rsidRDefault="00DC3E1D" w:rsidP="00077229">
            <w:pPr>
              <w:tabs>
                <w:tab w:val="left" w:pos="505"/>
              </w:tabs>
              <w:spacing w:before="101"/>
              <w:ind w:right="340"/>
              <w:outlineLvl w:val="0"/>
              <w:rPr>
                <w:noProof/>
                <w:lang w:bidi="ar-SA"/>
              </w:rPr>
            </w:pPr>
          </w:p>
          <w:p w:rsidR="00DC3E1D" w:rsidRPr="00A26FF8" w:rsidRDefault="00DC3E1D" w:rsidP="00077229">
            <w:pPr>
              <w:tabs>
                <w:tab w:val="left" w:pos="505"/>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58E93AD2" wp14:editId="0682827A">
                  <wp:extent cx="1104900" cy="120681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7345" cy="1209490"/>
                          </a:xfrm>
                          <a:prstGeom prst="rect">
                            <a:avLst/>
                          </a:prstGeom>
                        </pic:spPr>
                      </pic:pic>
                    </a:graphicData>
                  </a:graphic>
                </wp:inline>
              </w:drawing>
            </w:r>
          </w:p>
        </w:tc>
        <w:tc>
          <w:tcPr>
            <w:tcW w:w="2601" w:type="dxa"/>
          </w:tcPr>
          <w:p w:rsidR="00DC3E1D" w:rsidRPr="00A26FF8" w:rsidRDefault="00DC3E1D" w:rsidP="00077229">
            <w:pPr>
              <w:spacing w:before="101"/>
              <w:ind w:right="340"/>
              <w:outlineLvl w:val="0"/>
              <w:rPr>
                <w:rFonts w:ascii="Arial Narrow" w:eastAsia="Arial Narrow" w:hAnsi="Arial Narrow" w:cs="Arial Narrow"/>
                <w:color w:val="808285"/>
                <w:sz w:val="34"/>
                <w:szCs w:val="34"/>
              </w:rPr>
            </w:pPr>
            <w:r w:rsidRPr="00CC0D39">
              <w:rPr>
                <w:noProof/>
                <w:lang w:bidi="ar-SA"/>
              </w:rPr>
              <w:drawing>
                <wp:inline distT="0" distB="0" distL="0" distR="0" wp14:anchorId="57D44348" wp14:editId="05260D82">
                  <wp:extent cx="1514475" cy="1003300"/>
                  <wp:effectExtent l="0" t="0" r="9525" b="6350"/>
                  <wp:docPr id="19"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604"/>
                          <pic:cNvPicPr>
                            <a:picLocks noChangeAspect="1"/>
                          </pic:cNvPicPr>
                        </pic:nvPicPr>
                        <pic:blipFill>
                          <a:blip r:embed="rId19"/>
                          <a:stretch>
                            <a:fillRect/>
                          </a:stretch>
                        </pic:blipFill>
                        <pic:spPr>
                          <a:xfrm>
                            <a:off x="0" y="0"/>
                            <a:ext cx="1514475" cy="1003300"/>
                          </a:xfrm>
                          <a:prstGeom prst="rect">
                            <a:avLst/>
                          </a:prstGeom>
                        </pic:spPr>
                      </pic:pic>
                    </a:graphicData>
                  </a:graphic>
                </wp:inline>
              </w:drawing>
            </w:r>
          </w:p>
        </w:tc>
      </w:tr>
      <w:tr w:rsidR="00DC3E1D" w:rsidRPr="00A26FF8" w:rsidTr="00077229">
        <w:trPr>
          <w:jc w:val="center"/>
        </w:trPr>
        <w:tc>
          <w:tcPr>
            <w:tcW w:w="2410"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0"/>
                <w:szCs w:val="20"/>
              </w:rPr>
            </w:pPr>
            <w:r w:rsidRPr="00A26FF8">
              <w:rPr>
                <w:noProof/>
                <w:lang w:bidi="ar-SA"/>
              </w:rPr>
              <w:drawing>
                <wp:anchor distT="0" distB="0" distL="114300" distR="114300" simplePos="0" relativeHeight="251640832" behindDoc="0" locked="0" layoutInCell="1" allowOverlap="1" wp14:anchorId="41224D55" wp14:editId="5BFD7EDC">
                  <wp:simplePos x="0" y="0"/>
                  <wp:positionH relativeFrom="column">
                    <wp:posOffset>929337</wp:posOffset>
                  </wp:positionH>
                  <wp:positionV relativeFrom="paragraph">
                    <wp:posOffset>54913</wp:posOffset>
                  </wp:positionV>
                  <wp:extent cx="447675" cy="23241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447675" cy="232410"/>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0"/>
                <w:szCs w:val="20"/>
              </w:rPr>
              <w:t>1</w:t>
            </w:r>
          </w:p>
        </w:tc>
        <w:tc>
          <w:tcPr>
            <w:tcW w:w="2268" w:type="dxa"/>
          </w:tcPr>
          <w:p w:rsidR="00DC3E1D" w:rsidRPr="00A26FF8" w:rsidRDefault="00DC3E1D" w:rsidP="00077229">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A26FF8">
              <w:rPr>
                <w:noProof/>
                <w:lang w:bidi="ar-SA"/>
              </w:rPr>
              <w:drawing>
                <wp:anchor distT="0" distB="0" distL="114300" distR="114300" simplePos="0" relativeHeight="251636736" behindDoc="0" locked="0" layoutInCell="1" allowOverlap="1" wp14:anchorId="26F8949E" wp14:editId="296A2AF2">
                  <wp:simplePos x="0" y="0"/>
                  <wp:positionH relativeFrom="column">
                    <wp:posOffset>772589</wp:posOffset>
                  </wp:positionH>
                  <wp:positionV relativeFrom="paragraph">
                    <wp:posOffset>36195</wp:posOffset>
                  </wp:positionV>
                  <wp:extent cx="533400" cy="264160"/>
                  <wp:effectExtent l="0" t="0" r="0" b="254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A26FF8">
              <w:rPr>
                <w:rFonts w:ascii="Arial" w:hAnsi="Arial" w:cs="Arial"/>
                <w:b/>
                <w:noProof/>
                <w:color w:val="A6A6A6" w:themeColor="background1" w:themeShade="A6"/>
                <w:sz w:val="20"/>
                <w:szCs w:val="20"/>
                <w:lang w:bidi="ar-SA"/>
              </w:rPr>
              <w:t>2</w:t>
            </w:r>
            <w:r w:rsidRPr="00A26FF8">
              <w:rPr>
                <w:rFonts w:ascii="Arial" w:hAnsi="Arial" w:cs="Arial"/>
                <w:b/>
                <w:noProof/>
                <w:color w:val="A6A6A6" w:themeColor="background1" w:themeShade="A6"/>
                <w:sz w:val="20"/>
                <w:szCs w:val="20"/>
                <w:lang w:bidi="ar-SA"/>
              </w:rPr>
              <w:tab/>
            </w:r>
          </w:p>
        </w:tc>
        <w:tc>
          <w:tcPr>
            <w:tcW w:w="2601" w:type="dxa"/>
          </w:tcPr>
          <w:p w:rsidR="00DC3E1D" w:rsidRPr="00A26FF8" w:rsidRDefault="00DC3E1D" w:rsidP="00077229">
            <w:pPr>
              <w:tabs>
                <w:tab w:val="left" w:pos="505"/>
              </w:tabs>
              <w:spacing w:before="101"/>
              <w:ind w:right="340"/>
              <w:outlineLvl w:val="0"/>
              <w:rPr>
                <w:rFonts w:ascii="Arial" w:eastAsia="Arial Narrow" w:hAnsi="Arial" w:cs="Arial"/>
                <w:b/>
                <w:color w:val="A6A6A6" w:themeColor="background1" w:themeShade="A6"/>
                <w:sz w:val="20"/>
                <w:szCs w:val="20"/>
              </w:rPr>
            </w:pPr>
            <w:r w:rsidRPr="00A26FF8">
              <w:rPr>
                <w:noProof/>
                <w:lang w:bidi="ar-SA"/>
              </w:rPr>
              <w:drawing>
                <wp:anchor distT="0" distB="0" distL="114300" distR="114300" simplePos="0" relativeHeight="251639808" behindDoc="0" locked="0" layoutInCell="1" allowOverlap="1" wp14:anchorId="68FE4C92" wp14:editId="7ECC61E4">
                  <wp:simplePos x="0" y="0"/>
                  <wp:positionH relativeFrom="column">
                    <wp:posOffset>965816</wp:posOffset>
                  </wp:positionH>
                  <wp:positionV relativeFrom="paragraph">
                    <wp:posOffset>34195</wp:posOffset>
                  </wp:positionV>
                  <wp:extent cx="533400" cy="264160"/>
                  <wp:effectExtent l="0" t="0" r="0" b="254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A26FF8">
              <w:rPr>
                <w:rFonts w:ascii="Arial" w:eastAsia="Arial Narrow" w:hAnsi="Arial" w:cs="Arial"/>
                <w:b/>
                <w:color w:val="A6A6A6" w:themeColor="background1" w:themeShade="A6"/>
                <w:sz w:val="20"/>
                <w:szCs w:val="20"/>
              </w:rPr>
              <w:t>3</w:t>
            </w:r>
          </w:p>
        </w:tc>
        <w:tc>
          <w:tcPr>
            <w:tcW w:w="2601" w:type="dxa"/>
          </w:tcPr>
          <w:p w:rsidR="00DC3E1D" w:rsidRPr="00A26FF8" w:rsidRDefault="00DC3E1D" w:rsidP="00077229">
            <w:pPr>
              <w:spacing w:before="101"/>
              <w:ind w:right="340"/>
              <w:outlineLvl w:val="0"/>
              <w:rPr>
                <w:rFonts w:ascii="Arial" w:hAnsi="Arial" w:cs="Arial"/>
                <w:b/>
                <w:noProof/>
                <w:color w:val="A6A6A6" w:themeColor="background1" w:themeShade="A6"/>
                <w:sz w:val="20"/>
                <w:szCs w:val="20"/>
                <w:lang w:bidi="ar-SA"/>
              </w:rPr>
            </w:pPr>
            <w:r w:rsidRPr="00A26FF8">
              <w:rPr>
                <w:noProof/>
                <w:lang w:bidi="ar-SA"/>
              </w:rPr>
              <w:drawing>
                <wp:anchor distT="0" distB="0" distL="114300" distR="114300" simplePos="0" relativeHeight="251637760" behindDoc="0" locked="0" layoutInCell="1" allowOverlap="1" wp14:anchorId="01D45467" wp14:editId="49B6AE89">
                  <wp:simplePos x="0" y="0"/>
                  <wp:positionH relativeFrom="column">
                    <wp:posOffset>815340</wp:posOffset>
                  </wp:positionH>
                  <wp:positionV relativeFrom="paragraph">
                    <wp:posOffset>54610</wp:posOffset>
                  </wp:positionV>
                  <wp:extent cx="538480" cy="278765"/>
                  <wp:effectExtent l="0" t="0" r="0" b="698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hAnsi="Arial" w:cs="Arial"/>
                <w:b/>
                <w:noProof/>
                <w:color w:val="A6A6A6" w:themeColor="background1" w:themeShade="A6"/>
                <w:sz w:val="20"/>
                <w:szCs w:val="20"/>
                <w:lang w:bidi="ar-SA"/>
              </w:rPr>
              <w:t>4</w:t>
            </w:r>
          </w:p>
        </w:tc>
      </w:tr>
      <w:tr w:rsidR="00DC3E1D" w:rsidRPr="00A26FF8" w:rsidTr="00077229">
        <w:trPr>
          <w:jc w:val="center"/>
        </w:trPr>
        <w:tc>
          <w:tcPr>
            <w:tcW w:w="2410" w:type="dxa"/>
          </w:tcPr>
          <w:p w:rsidR="00DC3E1D" w:rsidRPr="00A26FF8" w:rsidRDefault="00DC3E1D" w:rsidP="00077229">
            <w:pPr>
              <w:spacing w:before="101"/>
              <w:ind w:right="340"/>
              <w:outlineLvl w:val="0"/>
              <w:rPr>
                <w:rFonts w:ascii="Arial Narrow" w:eastAsia="Arial Narrow" w:hAnsi="Arial Narrow" w:cs="Arial Narrow"/>
                <w:color w:val="808285"/>
                <w:sz w:val="34"/>
                <w:szCs w:val="34"/>
              </w:rPr>
            </w:pPr>
            <w:r w:rsidRPr="00A26FF8">
              <w:rPr>
                <w:noProof/>
                <w:lang w:bidi="ar-SA"/>
              </w:rPr>
              <w:drawing>
                <wp:inline distT="0" distB="0" distL="0" distR="0" wp14:anchorId="1A5622C3" wp14:editId="75804F74">
                  <wp:extent cx="1378040" cy="1115091"/>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0339" cy="1141227"/>
                          </a:xfrm>
                          <a:prstGeom prst="rect">
                            <a:avLst/>
                          </a:prstGeom>
                        </pic:spPr>
                      </pic:pic>
                    </a:graphicData>
                  </a:graphic>
                </wp:inline>
              </w:drawing>
            </w:r>
          </w:p>
        </w:tc>
        <w:tc>
          <w:tcPr>
            <w:tcW w:w="2268" w:type="dxa"/>
          </w:tcPr>
          <w:p w:rsidR="00DC3E1D" w:rsidRPr="00A26FF8" w:rsidRDefault="00DC3E1D" w:rsidP="00077229">
            <w:pPr>
              <w:tabs>
                <w:tab w:val="right" w:pos="1980"/>
              </w:tabs>
              <w:spacing w:before="101"/>
              <w:ind w:right="340"/>
              <w:jc w:val="center"/>
              <w:outlineLvl w:val="0"/>
              <w:rPr>
                <w:rFonts w:ascii="Arial Narrow" w:eastAsia="Arial Narrow" w:hAnsi="Arial Narrow" w:cs="Arial Narrow"/>
                <w:color w:val="808285"/>
                <w:sz w:val="34"/>
                <w:szCs w:val="34"/>
              </w:rPr>
            </w:pPr>
            <w:r w:rsidRPr="00A26FF8">
              <w:rPr>
                <w:noProof/>
                <w:lang w:bidi="ar-SA"/>
              </w:rPr>
              <w:drawing>
                <wp:inline distT="0" distB="0" distL="0" distR="0" wp14:anchorId="56751352" wp14:editId="64730621">
                  <wp:extent cx="850006" cy="1075347"/>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9714" cy="1087629"/>
                          </a:xfrm>
                          <a:prstGeom prst="rect">
                            <a:avLst/>
                          </a:prstGeom>
                        </pic:spPr>
                      </pic:pic>
                    </a:graphicData>
                  </a:graphic>
                </wp:inline>
              </w:drawing>
            </w:r>
          </w:p>
        </w:tc>
        <w:tc>
          <w:tcPr>
            <w:tcW w:w="2601" w:type="dxa"/>
          </w:tcPr>
          <w:p w:rsidR="00DC3E1D" w:rsidRPr="00A26FF8" w:rsidRDefault="00DC3E1D" w:rsidP="00077229">
            <w:pPr>
              <w:tabs>
                <w:tab w:val="left" w:pos="345"/>
                <w:tab w:val="right" w:pos="2848"/>
              </w:tabs>
              <w:spacing w:before="101"/>
              <w:ind w:right="340"/>
              <w:outlineLvl w:val="0"/>
              <w:rPr>
                <w:rFonts w:ascii="Arial Narrow" w:eastAsia="Arial Narrow" w:hAnsi="Arial Narrow" w:cs="Arial Narrow"/>
                <w:color w:val="808285"/>
                <w:sz w:val="34"/>
                <w:szCs w:val="34"/>
              </w:rPr>
            </w:pPr>
            <w:r w:rsidRPr="00A26FF8">
              <w:rPr>
                <w:noProof/>
                <w:lang w:bidi="ar-SA"/>
              </w:rPr>
              <w:drawing>
                <wp:inline distT="0" distB="0" distL="0" distR="0" wp14:anchorId="2BBF1BEC" wp14:editId="5D9EF0D8">
                  <wp:extent cx="1561234" cy="1099026"/>
                  <wp:effectExtent l="0" t="0" r="127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5442" cy="1109027"/>
                          </a:xfrm>
                          <a:prstGeom prst="rect">
                            <a:avLst/>
                          </a:prstGeom>
                        </pic:spPr>
                      </pic:pic>
                    </a:graphicData>
                  </a:graphic>
                </wp:inline>
              </w:drawing>
            </w:r>
          </w:p>
        </w:tc>
        <w:tc>
          <w:tcPr>
            <w:tcW w:w="2601" w:type="dxa"/>
          </w:tcPr>
          <w:p w:rsidR="00DC3E1D" w:rsidRPr="00A26FF8" w:rsidRDefault="00DC3E1D" w:rsidP="00077229">
            <w:pPr>
              <w:spacing w:before="101"/>
              <w:ind w:right="340"/>
              <w:jc w:val="right"/>
              <w:outlineLvl w:val="0"/>
              <w:rPr>
                <w:rFonts w:ascii="Arial Narrow" w:eastAsia="Arial Narrow" w:hAnsi="Arial Narrow" w:cs="Arial Narrow"/>
                <w:color w:val="808285"/>
                <w:sz w:val="34"/>
                <w:szCs w:val="34"/>
              </w:rPr>
            </w:pPr>
            <w:r w:rsidRPr="00A26FF8">
              <w:rPr>
                <w:noProof/>
                <w:lang w:bidi="ar-SA"/>
              </w:rPr>
              <w:drawing>
                <wp:inline distT="0" distB="0" distL="0" distR="0" wp14:anchorId="358A6C94" wp14:editId="1A744901">
                  <wp:extent cx="1276350" cy="1198451"/>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2061" cy="1203813"/>
                          </a:xfrm>
                          <a:prstGeom prst="rect">
                            <a:avLst/>
                          </a:prstGeom>
                        </pic:spPr>
                      </pic:pic>
                    </a:graphicData>
                  </a:graphic>
                </wp:inline>
              </w:drawing>
            </w:r>
          </w:p>
        </w:tc>
      </w:tr>
      <w:tr w:rsidR="00DC3E1D" w:rsidRPr="00A26FF8" w:rsidTr="00077229">
        <w:trPr>
          <w:jc w:val="center"/>
        </w:trPr>
        <w:tc>
          <w:tcPr>
            <w:tcW w:w="2410"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42880" behindDoc="0" locked="0" layoutInCell="1" allowOverlap="1" wp14:anchorId="2D2C5828" wp14:editId="193ECCC7">
                  <wp:simplePos x="0" y="0"/>
                  <wp:positionH relativeFrom="column">
                    <wp:posOffset>756285</wp:posOffset>
                  </wp:positionH>
                  <wp:positionV relativeFrom="paragraph">
                    <wp:posOffset>37465</wp:posOffset>
                  </wp:positionV>
                  <wp:extent cx="569595" cy="282575"/>
                  <wp:effectExtent l="0" t="0" r="1905" b="317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595" cy="28257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5</w:t>
            </w:r>
          </w:p>
        </w:tc>
        <w:tc>
          <w:tcPr>
            <w:tcW w:w="2268"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41856" behindDoc="0" locked="0" layoutInCell="1" allowOverlap="1" wp14:anchorId="1942A465" wp14:editId="2CA96FB7">
                  <wp:simplePos x="0" y="0"/>
                  <wp:positionH relativeFrom="column">
                    <wp:posOffset>761365</wp:posOffset>
                  </wp:positionH>
                  <wp:positionV relativeFrom="paragraph">
                    <wp:posOffset>24130</wp:posOffset>
                  </wp:positionV>
                  <wp:extent cx="542290" cy="26860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290" cy="26860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6</w:t>
            </w:r>
          </w:p>
        </w:tc>
        <w:tc>
          <w:tcPr>
            <w:tcW w:w="2601"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43904" behindDoc="0" locked="0" layoutInCell="1" allowOverlap="1" wp14:anchorId="7B2F7BB8" wp14:editId="67AA438B">
                  <wp:simplePos x="0" y="0"/>
                  <wp:positionH relativeFrom="column">
                    <wp:posOffset>931545</wp:posOffset>
                  </wp:positionH>
                  <wp:positionV relativeFrom="paragraph">
                    <wp:posOffset>37465</wp:posOffset>
                  </wp:positionV>
                  <wp:extent cx="551815" cy="284480"/>
                  <wp:effectExtent l="0" t="0" r="635" b="127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7</w:t>
            </w:r>
          </w:p>
        </w:tc>
        <w:tc>
          <w:tcPr>
            <w:tcW w:w="2601"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44928" behindDoc="0" locked="0" layoutInCell="1" allowOverlap="1" wp14:anchorId="09EE1586" wp14:editId="0DBC69FC">
                  <wp:simplePos x="0" y="0"/>
                  <wp:positionH relativeFrom="column">
                    <wp:posOffset>815340</wp:posOffset>
                  </wp:positionH>
                  <wp:positionV relativeFrom="paragraph">
                    <wp:posOffset>57150</wp:posOffset>
                  </wp:positionV>
                  <wp:extent cx="532130" cy="274955"/>
                  <wp:effectExtent l="0" t="0" r="127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130" cy="27495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8</w:t>
            </w:r>
          </w:p>
        </w:tc>
      </w:tr>
    </w:tbl>
    <w:p w:rsidR="00DC3E1D" w:rsidRDefault="00DC3E1D" w:rsidP="00DC3E1D">
      <w:pPr>
        <w:spacing w:before="242" w:line="252" w:lineRule="auto"/>
        <w:ind w:right="376"/>
        <w:rPr>
          <w:rFonts w:ascii="Arial Narrow" w:hAnsi="Arial Narrow"/>
          <w:b/>
          <w:color w:val="A6A6A6" w:themeColor="background1" w:themeShade="A6"/>
          <w:sz w:val="28"/>
          <w:szCs w:val="28"/>
        </w:rPr>
      </w:pPr>
    </w:p>
    <w:p w:rsidR="00015829" w:rsidRPr="007912E8" w:rsidRDefault="00015829" w:rsidP="00015829">
      <w:pPr>
        <w:spacing w:before="242" w:line="252" w:lineRule="auto"/>
        <w:ind w:right="376"/>
        <w:jc w:val="center"/>
        <w:rPr>
          <w:rFonts w:ascii="Arial Narrow" w:hAnsi="Arial Narrow"/>
          <w:b/>
          <w:color w:val="A6A6A6" w:themeColor="background1" w:themeShade="A6"/>
          <w:sz w:val="28"/>
          <w:szCs w:val="28"/>
        </w:rPr>
      </w:pPr>
      <w:r w:rsidRPr="007912E8">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015829" w:rsidRPr="00D910F1" w:rsidRDefault="00DC3E1D" w:rsidP="00015829">
      <w:pPr>
        <w:pStyle w:val="1"/>
        <w:ind w:left="0" w:right="340"/>
        <w:jc w:val="right"/>
        <w:rPr>
          <w:rFonts w:eastAsiaTheme="minorEastAsia"/>
          <w:lang w:eastAsia="zh-CN"/>
        </w:rPr>
      </w:pPr>
      <w:r>
        <w:rPr>
          <w:noProof/>
          <w:lang w:bidi="ar-SA"/>
        </w:rPr>
        <mc:AlternateContent>
          <mc:Choice Requires="wps">
            <w:drawing>
              <wp:anchor distT="4294967295" distB="4294967295" distL="114300" distR="114300" simplePos="0" relativeHeight="251666432" behindDoc="0" locked="0" layoutInCell="1" allowOverlap="1">
                <wp:simplePos x="0" y="0"/>
                <wp:positionH relativeFrom="page">
                  <wp:posOffset>0</wp:posOffset>
                </wp:positionH>
                <wp:positionV relativeFrom="paragraph">
                  <wp:posOffset>181609</wp:posOffset>
                </wp:positionV>
                <wp:extent cx="5729605" cy="0"/>
                <wp:effectExtent l="0" t="19050" r="4445" b="0"/>
                <wp:wrapNone/>
                <wp:docPr id="95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041BE7F" id="Line 85" o:spid="_x0000_s1026" style="position:absolute;z-index:251860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xxGAIAACw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" strokecolor="#808285" strokeweight="1.0675mm">
                <w10:wrap anchorx="page"/>
              </v:line>
            </w:pict>
          </mc:Fallback>
        </mc:AlternateContent>
      </w:r>
      <w:r w:rsidR="00015829">
        <w:rPr>
          <w:color w:val="808285"/>
        </w:rPr>
        <w:t>СОДЕРЖАНИЕ</w:t>
      </w:r>
    </w:p>
    <w:p w:rsidR="00015829" w:rsidRPr="005670B0" w:rsidRDefault="00015829" w:rsidP="00015829">
      <w:pPr>
        <w:spacing w:line="244" w:lineRule="auto"/>
        <w:rPr>
          <w:rFonts w:ascii="Arial Narrow" w:eastAsiaTheme="minorEastAsia" w:hAnsi="Arial Narrow"/>
          <w:sz w:val="24"/>
          <w:lang w:eastAsia="zh-CN"/>
        </w:rPr>
      </w:pPr>
    </w:p>
    <w:p w:rsidR="00EC4D75"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00810B1C">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Внешний вид.</w:t>
      </w:r>
      <w:r w:rsidRPr="00A637BE">
        <w:rPr>
          <w:rFonts w:ascii="Arial" w:hAnsi="Arial" w:cs="Arial"/>
          <w:color w:val="231F20"/>
          <w:sz w:val="24"/>
          <w:szCs w:val="24"/>
          <w:u w:val="dotted" w:color="939598"/>
        </w:rPr>
        <w:tab/>
      </w:r>
      <w:r w:rsidR="00810B1C">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6</w:t>
      </w:r>
      <w:r w:rsidRPr="00EC4D75">
        <w:rPr>
          <w:rFonts w:ascii="Arial" w:eastAsiaTheme="minorEastAsia" w:hAnsi="Arial" w:cs="Arial"/>
          <w:color w:val="231F20"/>
          <w:sz w:val="24"/>
          <w:szCs w:val="24"/>
          <w:lang w:eastAsia="zh-CN"/>
        </w:rPr>
        <w:t xml:space="preserve"> </w:t>
      </w: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6</w:t>
      </w:r>
    </w:p>
    <w:p w:rsidR="00015829" w:rsidRPr="00A637BE" w:rsidRDefault="00015829" w:rsidP="00015829">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Работа с инструментом.</w:t>
      </w:r>
      <w:r w:rsidRPr="00A637BE">
        <w:rPr>
          <w:rFonts w:ascii="Arial" w:hAnsi="Arial" w:cs="Arial"/>
          <w:color w:val="231F20"/>
          <w:sz w:val="24"/>
          <w:szCs w:val="24"/>
          <w:u w:val="dotted" w:color="939598"/>
        </w:rPr>
        <w:tab/>
      </w:r>
      <w:r w:rsidR="00641FFF">
        <w:rPr>
          <w:rFonts w:ascii="Arial" w:eastAsiaTheme="minorEastAsia" w:hAnsi="Arial" w:cs="Arial"/>
          <w:color w:val="231F20"/>
          <w:spacing w:val="-8"/>
          <w:sz w:val="24"/>
          <w:szCs w:val="24"/>
          <w:lang w:eastAsia="zh-CN"/>
        </w:rPr>
        <w:t>7</w:t>
      </w:r>
      <w:r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00641FFF">
        <w:rPr>
          <w:rFonts w:ascii="Arial" w:hAnsi="Arial" w:cs="Arial"/>
          <w:color w:val="231F20"/>
          <w:spacing w:val="-8"/>
          <w:sz w:val="24"/>
          <w:szCs w:val="24"/>
        </w:rPr>
        <w:t>9</w:t>
      </w:r>
    </w:p>
    <w:p w:rsidR="003D1F87"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sidR="00032965">
        <w:rPr>
          <w:rFonts w:ascii="Arial" w:eastAsiaTheme="minorEastAsia" w:hAnsi="Arial" w:cs="Arial"/>
          <w:color w:val="231F20"/>
          <w:sz w:val="24"/>
          <w:szCs w:val="24"/>
          <w:lang w:eastAsia="zh-CN"/>
        </w:rPr>
        <w:t>11</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00A85D83">
        <w:rPr>
          <w:rFonts w:ascii="Arial" w:eastAsiaTheme="minorEastAsia" w:hAnsi="Arial" w:cs="Arial" w:hint="eastAsia"/>
          <w:color w:val="231F20"/>
          <w:sz w:val="24"/>
          <w:szCs w:val="24"/>
          <w:lang w:eastAsia="zh-CN"/>
        </w:rPr>
        <w:t>12</w:t>
      </w:r>
    </w:p>
    <w:p w:rsidR="003D1F87" w:rsidRDefault="00015829" w:rsidP="00015829">
      <w:pPr>
        <w:tabs>
          <w:tab w:val="left" w:pos="10585"/>
        </w:tabs>
        <w:ind w:left="1077" w:right="686"/>
        <w:rPr>
          <w:rFonts w:ascii="Arial" w:eastAsiaTheme="minorEastAsia" w:hAnsi="Arial" w:cs="Arial"/>
          <w:color w:val="231F20"/>
          <w:sz w:val="24"/>
          <w:szCs w:val="24"/>
          <w:u w:val="dotted" w:color="939598"/>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sidR="00A85D83">
        <w:rPr>
          <w:rFonts w:ascii="Arial" w:eastAsiaTheme="minorEastAsia" w:hAnsi="Arial" w:cs="Arial" w:hint="eastAsia"/>
          <w:color w:val="231F20"/>
          <w:sz w:val="24"/>
          <w:szCs w:val="24"/>
          <w:lang w:eastAsia="zh-CN"/>
        </w:rPr>
        <w:t>12</w:t>
      </w:r>
    </w:p>
    <w:p w:rsidR="003D1F87" w:rsidRPr="00C10EAE" w:rsidRDefault="00015829" w:rsidP="00015829">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00032965">
        <w:rPr>
          <w:rFonts w:ascii="Arial" w:eastAsiaTheme="minorEastAsia" w:hAnsi="Arial" w:cs="Arial" w:hint="eastAsia"/>
          <w:color w:val="231F20"/>
          <w:sz w:val="24"/>
          <w:szCs w:val="24"/>
          <w:lang w:eastAsia="zh-CN"/>
        </w:rPr>
        <w:t>13</w:t>
      </w:r>
      <w:r w:rsidRPr="00083E66">
        <w:rPr>
          <w:rFonts w:ascii="Arial" w:eastAsiaTheme="minorEastAsia" w:hAnsi="Arial" w:cs="Arial"/>
          <w:color w:val="231F20"/>
          <w:sz w:val="24"/>
          <w:szCs w:val="24"/>
          <w:lang w:eastAsia="zh-CN"/>
        </w:rPr>
        <w:t xml:space="preserve"> </w:t>
      </w: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00032965">
        <w:rPr>
          <w:rFonts w:ascii="Arial" w:eastAsiaTheme="minorEastAsia" w:hAnsi="Arial" w:cs="Arial"/>
          <w:color w:val="231F20"/>
          <w:sz w:val="24"/>
          <w:szCs w:val="24"/>
          <w:lang w:eastAsia="zh-CN"/>
        </w:rPr>
        <w:t>13</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032965">
        <w:rPr>
          <w:rFonts w:ascii="Arial" w:eastAsiaTheme="minorEastAsia" w:hAnsi="Arial" w:cs="Arial" w:hint="eastAsia"/>
          <w:color w:val="231F20"/>
          <w:spacing w:val="-8"/>
          <w:sz w:val="24"/>
          <w:szCs w:val="24"/>
          <w:lang w:eastAsia="zh-CN"/>
        </w:rPr>
        <w:t>13</w:t>
      </w:r>
    </w:p>
    <w:p w:rsidR="00015829" w:rsidRPr="00A637BE"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00A85D83">
        <w:rPr>
          <w:rFonts w:ascii="Arial" w:eastAsiaTheme="minorEastAsia" w:hAnsi="Arial" w:cs="Arial"/>
          <w:color w:val="231F20"/>
          <w:sz w:val="24"/>
          <w:szCs w:val="24"/>
          <w:lang w:eastAsia="zh-CN"/>
        </w:rPr>
        <w:t>13</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032965">
        <w:rPr>
          <w:rFonts w:ascii="Arial" w:eastAsiaTheme="minorEastAsia" w:hAnsi="Arial" w:cs="Arial" w:hint="eastAsia"/>
          <w:color w:val="231F20"/>
          <w:sz w:val="24"/>
          <w:szCs w:val="24"/>
          <w:lang w:eastAsia="zh-CN"/>
        </w:rPr>
        <w:t>14</w:t>
      </w:r>
    </w:p>
    <w:p w:rsidR="00015829" w:rsidRPr="00A637BE"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032965">
        <w:rPr>
          <w:rFonts w:ascii="Arial" w:eastAsiaTheme="minorEastAsia" w:hAnsi="Arial" w:cs="Arial" w:hint="eastAsia"/>
          <w:color w:val="231F20"/>
          <w:sz w:val="24"/>
          <w:szCs w:val="24"/>
          <w:lang w:eastAsia="zh-CN"/>
        </w:rPr>
        <w:t>14</w:t>
      </w:r>
    </w:p>
    <w:p w:rsidR="00015829" w:rsidRPr="00A637BE" w:rsidRDefault="00015829" w:rsidP="00015829">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032965">
        <w:rPr>
          <w:rFonts w:ascii="Arial" w:eastAsiaTheme="minorEastAsia" w:hAnsi="Arial" w:cs="Arial"/>
          <w:color w:val="231F20"/>
          <w:sz w:val="24"/>
          <w:szCs w:val="24"/>
          <w:lang w:eastAsia="zh-CN"/>
        </w:rPr>
        <w:t>14</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sidR="00032965">
        <w:rPr>
          <w:rFonts w:ascii="Arial" w:eastAsiaTheme="minorEastAsia" w:hAnsi="Arial" w:cs="Arial" w:hint="eastAsia"/>
          <w:color w:val="231F20"/>
          <w:spacing w:val="-8"/>
          <w:sz w:val="24"/>
          <w:szCs w:val="24"/>
          <w:lang w:eastAsia="zh-CN"/>
        </w:rPr>
        <w:t>15</w:t>
      </w:r>
    </w:p>
    <w:p w:rsidR="00466E35" w:rsidRPr="00521693" w:rsidRDefault="00466E35" w:rsidP="00466E35">
      <w:pPr>
        <w:spacing w:line="244" w:lineRule="auto"/>
        <w:rPr>
          <w:rFonts w:ascii="Arial Narrow" w:eastAsiaTheme="minorEastAsia" w:hAnsi="Arial Narrow"/>
          <w:sz w:val="24"/>
          <w:lang w:eastAsia="zh-CN"/>
        </w:rPr>
        <w:sectPr w:rsidR="00466E35" w:rsidRPr="00521693" w:rsidSect="00C278D2">
          <w:footerReference w:type="even" r:id="rId29"/>
          <w:footerReference w:type="default" r:id="rId30"/>
          <w:pgSz w:w="11910" w:h="7910" w:orient="landscape"/>
          <w:pgMar w:top="0" w:right="180" w:bottom="500" w:left="0" w:header="0" w:footer="469" w:gutter="0"/>
          <w:cols w:space="720"/>
          <w:docGrid w:linePitch="299"/>
        </w:sectPr>
      </w:pPr>
    </w:p>
    <w:p w:rsidR="00466E35" w:rsidRPr="00E53F41" w:rsidRDefault="00466E35" w:rsidP="00466E35">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466E35" w:rsidRPr="00D629DC" w:rsidRDefault="00466E35" w:rsidP="00466E35">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Pr="000E5C5A">
        <w:rPr>
          <w:rFonts w:ascii="Arial" w:hAnsi="Arial" w:cs="Arial" w:hint="eastAsia"/>
          <w:sz w:val="20"/>
          <w:szCs w:val="20"/>
        </w:rPr>
        <w:t xml:space="preserve"> </w:t>
      </w:r>
      <w:r w:rsidR="00A92723" w:rsidRPr="006D29AC">
        <w:rPr>
          <w:rFonts w:ascii="Arial" w:hAnsi="Arial" w:cs="Arial"/>
          <w:noProof/>
          <w:color w:val="FF0000"/>
          <w:sz w:val="16"/>
          <w:szCs w:val="16"/>
          <w:lang w:bidi="ar-SA"/>
        </w:rPr>
        <w:drawing>
          <wp:inline distT="0" distB="0" distL="0" distR="0" wp14:anchorId="69B4B791" wp14:editId="54F331E8">
            <wp:extent cx="596900" cy="133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900" cy="133350"/>
                    </a:xfrm>
                    <a:prstGeom prst="rect">
                      <a:avLst/>
                    </a:prstGeom>
                    <a:noFill/>
                    <a:ln>
                      <a:noFill/>
                    </a:ln>
                  </pic:spPr>
                </pic:pic>
              </a:graphicData>
            </a:graphic>
          </wp:inline>
        </w:drawing>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sidR="00A92723" w:rsidRPr="006D29AC">
        <w:rPr>
          <w:rFonts w:ascii="Arial" w:hAnsi="Arial" w:cs="Arial"/>
          <w:noProof/>
          <w:color w:val="FF0000"/>
          <w:sz w:val="16"/>
          <w:szCs w:val="16"/>
          <w:lang w:bidi="ar-SA"/>
        </w:rPr>
        <w:drawing>
          <wp:inline distT="0" distB="0" distL="0" distR="0" wp14:anchorId="69B4B791" wp14:editId="54F331E8">
            <wp:extent cx="596900" cy="133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900" cy="133350"/>
                    </a:xfrm>
                    <a:prstGeom prst="rect">
                      <a:avLst/>
                    </a:prstGeom>
                    <a:noFill/>
                    <a:ln>
                      <a:noFill/>
                    </a:ln>
                  </pic:spPr>
                </pic:pic>
              </a:graphicData>
            </a:graphic>
          </wp:inline>
        </w:drawing>
      </w:r>
      <w:bookmarkStart w:id="0" w:name="_GoBack"/>
      <w:bookmarkEnd w:id="0"/>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DC3E1D">
        <w:rPr>
          <w:rFonts w:ascii="Arial" w:hAnsi="Arial" w:cs="Arial"/>
          <w:sz w:val="20"/>
          <w:szCs w:val="20"/>
        </w:rPr>
        <w:t>, комплектация</w:t>
      </w:r>
      <w:r w:rsidRPr="00E013C3">
        <w:rPr>
          <w:rFonts w:ascii="Arial" w:hAnsi="Arial" w:cs="Arial"/>
          <w:sz w:val="20"/>
          <w:szCs w:val="20"/>
        </w:rPr>
        <w:t xml:space="preserve"> и дизайн могут быть изменены без предварительного уведомления</w:t>
      </w:r>
      <w:r w:rsidRPr="00D629DC">
        <w:rPr>
          <w:rFonts w:ascii="Arial" w:hAnsi="Arial" w:cs="Arial"/>
          <w:sz w:val="20"/>
          <w:szCs w:val="20"/>
        </w:rPr>
        <w:t>.</w:t>
      </w:r>
    </w:p>
    <w:p w:rsidR="00466E35" w:rsidRPr="00E53F41" w:rsidRDefault="00466E35" w:rsidP="00466E35">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466E35" w:rsidRPr="00704142" w:rsidRDefault="00DC3E1D" w:rsidP="00466E35">
      <w:pPr>
        <w:pStyle w:val="1"/>
        <w:ind w:left="603"/>
        <w:rPr>
          <w:b/>
          <w:sz w:val="24"/>
          <w:szCs w:val="24"/>
        </w:rPr>
      </w:pPr>
      <w:r>
        <w:rPr>
          <w:noProof/>
          <w:lang w:bidi="ar-SA"/>
        </w:rPr>
        <mc:AlternateContent>
          <mc:Choice Requires="wps">
            <w:drawing>
              <wp:anchor distT="4294967294" distB="4294967294" distL="114300" distR="114300" simplePos="0" relativeHeight="251652096" behindDoc="0" locked="0" layoutInCell="1" allowOverlap="1">
                <wp:simplePos x="0" y="0"/>
                <wp:positionH relativeFrom="column">
                  <wp:posOffset>3090545</wp:posOffset>
                </wp:positionH>
                <wp:positionV relativeFrom="paragraph">
                  <wp:posOffset>188594</wp:posOffset>
                </wp:positionV>
                <wp:extent cx="5943600" cy="0"/>
                <wp:effectExtent l="0" t="19050" r="0" b="0"/>
                <wp:wrapNone/>
                <wp:docPr id="951"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AC3FBCD" id="Прямая соединительная линия 134" o:spid="_x0000_s1026" style="position:absolute;z-index:25184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MWEAIAANEDAAAOAAAAZHJzL2Uyb0RvYy54bWysU81u00AQviPxDqu9EztpE1o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" strokecolor="#a6a6a6" strokeweight="2.25pt">
                <o:lock v:ext="edit" shapetype="f"/>
              </v:line>
            </w:pict>
          </mc:Fallback>
        </mc:AlternateContent>
      </w:r>
      <w:r w:rsidR="00466E35" w:rsidRPr="00704142">
        <w:rPr>
          <w:b/>
          <w:color w:val="808285"/>
          <w:sz w:val="24"/>
          <w:szCs w:val="24"/>
        </w:rPr>
        <w:t>ОБЛАСТЬ ПРИМЕНЕНИЯ И НАЗНАЧЕНИЕ.</w:t>
      </w:r>
    </w:p>
    <w:p w:rsidR="00466E35" w:rsidRPr="0065413B" w:rsidRDefault="00DC3E1D" w:rsidP="00DC3E1D">
      <w:pPr>
        <w:tabs>
          <w:tab w:val="left" w:pos="10585"/>
        </w:tabs>
        <w:ind w:left="1077" w:right="686"/>
        <w:jc w:val="both"/>
        <w:rPr>
          <w:rFonts w:ascii="Arial" w:hAnsi="Arial" w:cs="Arial"/>
          <w:b/>
          <w:sz w:val="20"/>
          <w:szCs w:val="20"/>
        </w:rPr>
      </w:pPr>
      <w:r>
        <w:rPr>
          <w:rFonts w:ascii="Arial" w:hAnsi="Arial" w:cs="Arial"/>
          <w:b/>
          <w:sz w:val="20"/>
          <w:szCs w:val="20"/>
        </w:rPr>
        <w:t>Назначение</w:t>
      </w:r>
    </w:p>
    <w:p w:rsidR="00466E35" w:rsidRPr="0065413B" w:rsidRDefault="00466E35" w:rsidP="00DC3E1D">
      <w:pPr>
        <w:tabs>
          <w:tab w:val="left" w:pos="10585"/>
        </w:tabs>
        <w:ind w:left="1077" w:right="686"/>
        <w:jc w:val="both"/>
        <w:rPr>
          <w:rFonts w:ascii="Arial" w:hAnsi="Arial" w:cs="Arial"/>
          <w:sz w:val="20"/>
          <w:szCs w:val="20"/>
        </w:rPr>
      </w:pPr>
      <w:r w:rsidRPr="0065413B">
        <w:rPr>
          <w:rFonts w:ascii="Arial" w:hAnsi="Arial" w:cs="Arial"/>
          <w:sz w:val="20"/>
          <w:szCs w:val="20"/>
        </w:rPr>
        <w:t>Данный инструмент предназначен для безударного и ударного сверления отверстий в различных материалах (при использовании соответствующих сверл и буров), а также для работы в режиме долота (при установке соответствующего инструмента).</w:t>
      </w:r>
    </w:p>
    <w:p w:rsidR="00466E35" w:rsidRPr="0065413B" w:rsidRDefault="00466E35" w:rsidP="00DC3E1D">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466E35" w:rsidRPr="00E53F41" w:rsidRDefault="00DC3E1D" w:rsidP="00DC3E1D">
      <w:pPr>
        <w:tabs>
          <w:tab w:val="left" w:pos="10585"/>
        </w:tabs>
        <w:ind w:left="1077" w:right="686"/>
        <w:jc w:val="both"/>
        <w:rPr>
          <w:rFonts w:ascii="Arial" w:hAnsi="Arial" w:cs="Arial"/>
          <w:b/>
          <w:sz w:val="20"/>
          <w:szCs w:val="20"/>
        </w:rPr>
      </w:pPr>
      <w:r>
        <w:rPr>
          <w:rFonts w:ascii="Arial" w:hAnsi="Arial" w:cs="Arial"/>
          <w:b/>
          <w:sz w:val="20"/>
          <w:szCs w:val="20"/>
        </w:rPr>
        <w:t>Область применения</w:t>
      </w:r>
    </w:p>
    <w:p w:rsidR="00466E35" w:rsidRPr="00E53F41" w:rsidRDefault="00466E35" w:rsidP="00DC3E1D">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w:t>
      </w:r>
      <w:r w:rsidR="000110EA">
        <w:rPr>
          <w:rFonts w:ascii="Arial" w:hAnsi="Arial" w:cs="Arial"/>
          <w:sz w:val="20"/>
          <w:szCs w:val="20"/>
        </w:rPr>
        <w:t>енности воздуха. Степень защиты обеспечивается</w:t>
      </w:r>
      <w:r w:rsidRPr="00E53F41">
        <w:rPr>
          <w:rFonts w:ascii="Arial" w:hAnsi="Arial" w:cs="Arial"/>
          <w:sz w:val="20"/>
          <w:szCs w:val="20"/>
        </w:rPr>
        <w:t xml:space="preserve"> оболочкой - IP20 (МЭК 60529).</w:t>
      </w:r>
    </w:p>
    <w:p w:rsidR="00466E35" w:rsidRPr="00E53F41" w:rsidRDefault="00466E35" w:rsidP="00DC3E1D">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53F41">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w:t>
      </w:r>
      <w:r>
        <w:rPr>
          <w:rFonts w:ascii="Arial" w:hAnsi="Arial" w:cs="Arial"/>
          <w:sz w:val="20"/>
          <w:szCs w:val="20"/>
        </w:rPr>
        <w:t>отать с инструментом не более 42</w:t>
      </w:r>
      <w:r w:rsidRPr="00E53F41">
        <w:rPr>
          <w:rFonts w:ascii="Arial" w:hAnsi="Arial" w:cs="Arial"/>
          <w:sz w:val="20"/>
          <w:szCs w:val="20"/>
        </w:rPr>
        <w:t xml:space="preserve"> часов в неделю.</w:t>
      </w:r>
    </w:p>
    <w:p w:rsidR="00466E35" w:rsidRDefault="00DC3E1D" w:rsidP="00DC3E1D">
      <w:pPr>
        <w:tabs>
          <w:tab w:val="left" w:pos="10585"/>
        </w:tabs>
        <w:ind w:left="1077" w:right="686"/>
        <w:jc w:val="both"/>
        <w:rPr>
          <w:rFonts w:ascii="Arial" w:hAnsi="Arial" w:cs="Arial"/>
          <w:b/>
          <w:sz w:val="20"/>
          <w:szCs w:val="20"/>
        </w:rPr>
      </w:pPr>
      <w:r>
        <w:rPr>
          <w:rFonts w:ascii="Arial" w:hAnsi="Arial" w:cs="Arial"/>
          <w:b/>
          <w:sz w:val="20"/>
          <w:szCs w:val="20"/>
        </w:rPr>
        <w:t>Источник питания</w:t>
      </w:r>
    </w:p>
    <w:p w:rsidR="00466E35" w:rsidRDefault="00466E35" w:rsidP="00466E35">
      <w:pPr>
        <w:tabs>
          <w:tab w:val="left" w:pos="10585"/>
        </w:tabs>
        <w:ind w:left="1077" w:right="686"/>
        <w:jc w:val="both"/>
        <w:rPr>
          <w:rFonts w:ascii="Arial" w:hAnsi="Arial" w:cs="Arial"/>
          <w:sz w:val="20"/>
          <w:szCs w:val="20"/>
        </w:rPr>
      </w:pPr>
      <w:r w:rsidRPr="00EC231B">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rPr>
        <w:t xml:space="preserve"> </w:t>
      </w:r>
      <w:r w:rsidRPr="0065413B">
        <w:rPr>
          <w:rFonts w:ascii="Arial" w:hAnsi="Arial" w:cs="Arial"/>
          <w:sz w:val="20"/>
          <w:szCs w:val="20"/>
        </w:rPr>
        <w:t>(машина класса II по ГОСТ Р МЭК 60745-1-2011)</w:t>
      </w:r>
      <w:r w:rsidRPr="00EC231B">
        <w:rPr>
          <w:rFonts w:ascii="Arial" w:hAnsi="Arial" w:cs="Arial"/>
          <w:sz w:val="20"/>
          <w:szCs w:val="20"/>
        </w:rPr>
        <w:t>.</w:t>
      </w:r>
    </w:p>
    <w:p w:rsidR="00466E35" w:rsidRDefault="00466E35" w:rsidP="00466E35">
      <w:pPr>
        <w:tabs>
          <w:tab w:val="left" w:pos="10585"/>
        </w:tabs>
        <w:ind w:left="720" w:right="686"/>
        <w:jc w:val="both"/>
        <w:rPr>
          <w:rFonts w:ascii="Arial" w:hAnsi="Arial" w:cs="Arial"/>
          <w:b/>
          <w:sz w:val="20"/>
          <w:szCs w:val="20"/>
        </w:rPr>
      </w:pPr>
    </w:p>
    <w:p w:rsidR="00466E35" w:rsidRDefault="00466E35" w:rsidP="00466E35">
      <w:pPr>
        <w:tabs>
          <w:tab w:val="left" w:pos="10585"/>
        </w:tabs>
        <w:ind w:left="720" w:right="686"/>
        <w:jc w:val="both"/>
        <w:rPr>
          <w:rFonts w:ascii="Arial" w:hAnsi="Arial" w:cs="Arial"/>
          <w:b/>
          <w:sz w:val="20"/>
          <w:szCs w:val="20"/>
        </w:rPr>
      </w:pPr>
    </w:p>
    <w:p w:rsidR="00466E35" w:rsidRPr="00704142" w:rsidRDefault="00DC3E1D" w:rsidP="00466E35">
      <w:pPr>
        <w:pStyle w:val="1"/>
        <w:ind w:left="603"/>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649024" behindDoc="0" locked="0" layoutInCell="1" allowOverlap="1">
                <wp:simplePos x="0" y="0"/>
                <wp:positionH relativeFrom="column">
                  <wp:posOffset>1619250</wp:posOffset>
                </wp:positionH>
                <wp:positionV relativeFrom="paragraph">
                  <wp:posOffset>147954</wp:posOffset>
                </wp:positionV>
                <wp:extent cx="5943600" cy="0"/>
                <wp:effectExtent l="0" t="19050" r="0" b="0"/>
                <wp:wrapNone/>
                <wp:docPr id="950"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C34D830" id="Прямая соединительная линия 116" o:spid="_x0000_s1026" style="position:absolute;z-index:25183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11.65pt" to="59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" strokecolor="#a5a5a5 [2092]" strokeweight="2.25pt">
                <o:lock v:ext="edit" shapetype="f"/>
              </v:line>
            </w:pict>
          </mc:Fallback>
        </mc:AlternateContent>
      </w:r>
      <w:r w:rsidR="00466E35" w:rsidRPr="00704142">
        <w:rPr>
          <w:rFonts w:ascii="Arial" w:hAnsi="Arial" w:cs="Arial"/>
          <w:b/>
          <w:color w:val="808285"/>
          <w:sz w:val="24"/>
          <w:szCs w:val="24"/>
        </w:rPr>
        <w:t>ВНЕШНИЙ ВИД.</w:t>
      </w:r>
      <w:r w:rsidR="00466E35" w:rsidRPr="00704142">
        <w:rPr>
          <w:rFonts w:ascii="Arial" w:hAnsi="Arial" w:cs="Arial"/>
          <w:b/>
          <w:color w:val="808080" w:themeColor="background1" w:themeShade="80"/>
          <w:sz w:val="24"/>
          <w:szCs w:val="24"/>
        </w:rPr>
        <w:t xml:space="preserve"> </w:t>
      </w:r>
    </w:p>
    <w:p w:rsidR="00466E35" w:rsidRDefault="00A35293" w:rsidP="00466E35">
      <w:pPr>
        <w:tabs>
          <w:tab w:val="left" w:pos="10585"/>
        </w:tabs>
        <w:ind w:left="720" w:right="686"/>
        <w:rPr>
          <w:rFonts w:ascii="Arial" w:hAnsi="Arial" w:cs="Arial"/>
          <w:noProof/>
          <w:lang w:eastAsia="zh-CN" w:bidi="ar-SA"/>
        </w:rPr>
      </w:pPr>
      <w:r>
        <w:rPr>
          <w:rFonts w:ascii="Arial" w:hAnsi="Arial" w:cs="Arial"/>
          <w:noProof/>
          <w:lang w:bidi="ar-SA"/>
        </w:rPr>
        <w:drawing>
          <wp:anchor distT="0" distB="0" distL="114300" distR="114300" simplePos="0" relativeHeight="251736064" behindDoc="0" locked="0" layoutInCell="1" allowOverlap="1" wp14:anchorId="020BA0A8" wp14:editId="131F0B3A">
            <wp:simplePos x="0" y="0"/>
            <wp:positionH relativeFrom="column">
              <wp:posOffset>3914775</wp:posOffset>
            </wp:positionH>
            <wp:positionV relativeFrom="paragraph">
              <wp:posOffset>55245</wp:posOffset>
            </wp:positionV>
            <wp:extent cx="3141547" cy="2163337"/>
            <wp:effectExtent l="19050" t="0" r="1703" b="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3141547" cy="2163337"/>
                    </a:xfrm>
                    <a:prstGeom prst="rect">
                      <a:avLst/>
                    </a:prstGeom>
                    <a:noFill/>
                    <a:ln w="9525">
                      <a:noFill/>
                      <a:miter lim="800000"/>
                      <a:headEnd/>
                      <a:tailEnd/>
                    </a:ln>
                  </pic:spPr>
                </pic:pic>
              </a:graphicData>
            </a:graphic>
          </wp:anchor>
        </w:drawing>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1.</w:t>
      </w:r>
      <w:r w:rsidR="00077229">
        <w:rPr>
          <w:rFonts w:ascii="Arial" w:hAnsi="Arial" w:cs="Arial"/>
          <w:noProof/>
          <w:lang w:eastAsia="zh-CN" w:bidi="ar-SA"/>
        </w:rPr>
        <w:t xml:space="preserve"> Фиксирующая гильза</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2.</w:t>
      </w:r>
      <w:r w:rsidR="00077229">
        <w:rPr>
          <w:rFonts w:ascii="Arial" w:hAnsi="Arial" w:cs="Arial"/>
          <w:noProof/>
          <w:lang w:eastAsia="zh-CN" w:bidi="ar-SA"/>
        </w:rPr>
        <w:t xml:space="preserve"> Ограничитель глубины сверления</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3.</w:t>
      </w:r>
      <w:r w:rsidR="00077229">
        <w:rPr>
          <w:rFonts w:ascii="Arial" w:hAnsi="Arial" w:cs="Arial"/>
          <w:noProof/>
          <w:lang w:eastAsia="zh-CN" w:bidi="ar-SA"/>
        </w:rPr>
        <w:t xml:space="preserve"> Вспомогательная рукоятка</w:t>
      </w:r>
      <w:r w:rsidRPr="0042752B">
        <w:rPr>
          <w:rFonts w:ascii="Arial" w:hAnsi="Arial" w:cs="Arial"/>
          <w:noProof/>
          <w:lang w:eastAsia="zh-CN" w:bidi="ar-SA"/>
        </w:rPr>
        <w:t xml:space="preserve"> </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4.</w:t>
      </w:r>
      <w:r w:rsidR="00077229">
        <w:rPr>
          <w:rFonts w:ascii="Arial" w:hAnsi="Arial" w:cs="Arial"/>
          <w:noProof/>
          <w:lang w:eastAsia="zh-CN" w:bidi="ar-SA"/>
        </w:rPr>
        <w:t xml:space="preserve"> Переключатель режимов работы</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5.</w:t>
      </w:r>
      <w:r w:rsidR="00077229">
        <w:rPr>
          <w:rFonts w:ascii="Arial" w:hAnsi="Arial" w:cs="Arial"/>
          <w:noProof/>
          <w:lang w:eastAsia="zh-CN" w:bidi="ar-SA"/>
        </w:rPr>
        <w:t xml:space="preserve"> Переключатель направления вращения</w:t>
      </w:r>
      <w:r w:rsidRPr="0042752B">
        <w:rPr>
          <w:rFonts w:ascii="Arial" w:hAnsi="Arial" w:cs="Arial"/>
          <w:noProof/>
          <w:lang w:eastAsia="zh-CN" w:bidi="ar-SA"/>
        </w:rPr>
        <w:t xml:space="preserve"> </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6.</w:t>
      </w:r>
      <w:r w:rsidR="00077229">
        <w:rPr>
          <w:rFonts w:ascii="Arial" w:hAnsi="Arial" w:cs="Arial"/>
          <w:noProof/>
          <w:lang w:eastAsia="zh-CN" w:bidi="ar-SA"/>
        </w:rPr>
        <w:t xml:space="preserve"> Выключатель</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7.</w:t>
      </w:r>
      <w:r w:rsidR="00077229">
        <w:rPr>
          <w:rFonts w:ascii="Arial" w:hAnsi="Arial" w:cs="Arial"/>
          <w:noProof/>
          <w:lang w:eastAsia="zh-CN" w:bidi="ar-SA"/>
        </w:rPr>
        <w:t xml:space="preserve"> Кнопка блокировки выключателя</w:t>
      </w:r>
    </w:p>
    <w:p w:rsidR="00466E35" w:rsidRPr="00B30B1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8.</w:t>
      </w:r>
      <w:r w:rsidR="00077229">
        <w:rPr>
          <w:rFonts w:ascii="Arial" w:hAnsi="Arial" w:cs="Arial"/>
          <w:noProof/>
          <w:lang w:eastAsia="zh-CN" w:bidi="ar-SA"/>
        </w:rPr>
        <w:t xml:space="preserve"> </w:t>
      </w:r>
      <w:r w:rsidRPr="0042752B">
        <w:rPr>
          <w:rFonts w:ascii="Arial" w:hAnsi="Arial" w:cs="Arial"/>
          <w:noProof/>
          <w:lang w:eastAsia="zh-CN" w:bidi="ar-SA"/>
        </w:rPr>
        <w:t>Фиксат</w:t>
      </w:r>
      <w:r w:rsidR="00077229">
        <w:rPr>
          <w:rFonts w:ascii="Arial" w:hAnsi="Arial" w:cs="Arial"/>
          <w:noProof/>
          <w:lang w:eastAsia="zh-CN" w:bidi="ar-SA"/>
        </w:rPr>
        <w:t>ор переключателя режимов работы</w:t>
      </w:r>
    </w:p>
    <w:p w:rsidR="00466E35" w:rsidRPr="00B30B1B" w:rsidRDefault="00466E35" w:rsidP="00B6729E">
      <w:pPr>
        <w:tabs>
          <w:tab w:val="left" w:pos="10585"/>
        </w:tabs>
        <w:ind w:left="1077" w:right="686"/>
        <w:jc w:val="both"/>
        <w:rPr>
          <w:rFonts w:ascii="Arial" w:eastAsiaTheme="minorEastAsia" w:hAnsi="Arial" w:cs="Arial"/>
          <w:noProof/>
          <w:lang w:eastAsia="zh-CN" w:bidi="ar-SA"/>
        </w:rPr>
      </w:pPr>
    </w:p>
    <w:p w:rsidR="00466E35" w:rsidRPr="00B30B1B" w:rsidRDefault="00466E35" w:rsidP="00B6729E">
      <w:pPr>
        <w:tabs>
          <w:tab w:val="left" w:pos="10585"/>
        </w:tabs>
        <w:ind w:right="686"/>
        <w:jc w:val="both"/>
        <w:rPr>
          <w:rFonts w:ascii="Arial" w:eastAsiaTheme="minorEastAsia" w:hAnsi="Arial" w:cs="Arial"/>
          <w:noProof/>
          <w:lang w:eastAsia="zh-CN" w:bidi="ar-SA"/>
        </w:rPr>
      </w:pPr>
    </w:p>
    <w:p w:rsidR="00466E35" w:rsidRPr="00ED24D8" w:rsidRDefault="00077229" w:rsidP="00B6729E">
      <w:pPr>
        <w:tabs>
          <w:tab w:val="left" w:pos="10585"/>
        </w:tabs>
        <w:spacing w:line="372" w:lineRule="auto"/>
        <w:ind w:left="1077" w:right="686"/>
        <w:jc w:val="both"/>
        <w:rPr>
          <w:rFonts w:ascii="Arial" w:hAnsi="Arial" w:cs="Arial"/>
          <w:b/>
          <w:sz w:val="20"/>
          <w:szCs w:val="20"/>
        </w:rPr>
      </w:pPr>
      <w:r>
        <w:rPr>
          <w:rFonts w:ascii="Arial" w:hAnsi="Arial" w:cs="Arial"/>
          <w:b/>
          <w:sz w:val="20"/>
          <w:szCs w:val="20"/>
        </w:rPr>
        <w:t>Комплектность поставки</w:t>
      </w:r>
    </w:p>
    <w:p w:rsidR="00077229" w:rsidRPr="004F127C" w:rsidRDefault="00077229" w:rsidP="00A35293">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Перфоратор</w:t>
      </w:r>
      <w:r w:rsidR="00A35293" w:rsidRPr="00B03DE5">
        <w:rPr>
          <w:rFonts w:ascii="Arial" w:hAnsi="Arial" w:cs="Arial" w:hint="eastAsia"/>
          <w:noProof/>
          <w:sz w:val="20"/>
          <w:szCs w:val="20"/>
          <w:lang w:bidi="ar-SA"/>
        </w:rPr>
        <w:drawing>
          <wp:anchor distT="0" distB="0" distL="114300" distR="114300" simplePos="0" relativeHeight="251738112" behindDoc="0" locked="0" layoutInCell="1" allowOverlap="1" wp14:anchorId="1CF3D190" wp14:editId="50BB49C4">
            <wp:simplePos x="0" y="0"/>
            <wp:positionH relativeFrom="column">
              <wp:posOffset>5172075</wp:posOffset>
            </wp:positionH>
            <wp:positionV relativeFrom="paragraph">
              <wp:posOffset>6985</wp:posOffset>
            </wp:positionV>
            <wp:extent cx="995711" cy="1538868"/>
            <wp:effectExtent l="19050" t="0" r="0" b="0"/>
            <wp:wrapNone/>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995711" cy="1538868"/>
                    </a:xfrm>
                    <a:prstGeom prst="rect">
                      <a:avLst/>
                    </a:prstGeom>
                    <a:noFill/>
                    <a:ln w="9525">
                      <a:noFill/>
                      <a:miter lim="800000"/>
                      <a:headEnd/>
                      <a:tailEnd/>
                    </a:ln>
                  </pic:spPr>
                </pic:pic>
              </a:graphicData>
            </a:graphic>
          </wp:anchor>
        </w:drawing>
      </w:r>
      <w:r w:rsidR="00963FF5" w:rsidRPr="00963FF5">
        <w:rPr>
          <w:rFonts w:ascii="Arial" w:hAnsi="Arial" w:cs="Arial"/>
          <w:noProof/>
          <w:lang w:bidi="ar-SA"/>
        </w:rPr>
        <w:t xml:space="preserve"> </w:t>
      </w:r>
    </w:p>
    <w:p w:rsidR="004F127C" w:rsidRDefault="00077229"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Вспомогательная рукоятка</w:t>
      </w:r>
      <w:r w:rsidR="00B6729E">
        <w:rPr>
          <w:rFonts w:ascii="Arial" w:eastAsiaTheme="minorEastAsia" w:hAnsi="Arial" w:cs="Arial"/>
          <w:noProof/>
          <w:lang w:eastAsia="zh-CN" w:bidi="ar-SA"/>
        </w:rPr>
        <w:t xml:space="preserve"> (установлена)</w:t>
      </w:r>
    </w:p>
    <w:p w:rsidR="00B6729E" w:rsidRPr="004F127C" w:rsidRDefault="00077229" w:rsidP="006C2C82">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Ограничитель глубины сверления</w:t>
      </w:r>
    </w:p>
    <w:p w:rsidR="004F127C" w:rsidRDefault="00A35293"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Дополнительные угольные щетки (комплект, 2шт)</w:t>
      </w:r>
    </w:p>
    <w:p w:rsidR="00B6729E" w:rsidRDefault="00B6729E"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Инструкция по эксплуатации</w:t>
      </w:r>
    </w:p>
    <w:p w:rsidR="00B6729E" w:rsidRDefault="00B6729E"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Инструкция по безопасности</w:t>
      </w:r>
    </w:p>
    <w:p w:rsidR="00466E35" w:rsidRDefault="00B6729E" w:rsidP="00694175">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Кейс</w:t>
      </w:r>
    </w:p>
    <w:p w:rsidR="00694175" w:rsidRDefault="00694175" w:rsidP="00694175">
      <w:pPr>
        <w:tabs>
          <w:tab w:val="left" w:pos="10585"/>
        </w:tabs>
        <w:ind w:left="1077" w:right="686"/>
        <w:jc w:val="both"/>
        <w:rPr>
          <w:rFonts w:ascii="Arial" w:eastAsiaTheme="minorEastAsia" w:hAnsi="Arial" w:cs="Arial"/>
          <w:noProof/>
          <w:lang w:eastAsia="zh-CN" w:bidi="ar-SA"/>
        </w:rPr>
      </w:pPr>
    </w:p>
    <w:p w:rsidR="006C2C82" w:rsidRDefault="006C2C82" w:rsidP="00694175">
      <w:pPr>
        <w:tabs>
          <w:tab w:val="left" w:pos="10585"/>
        </w:tabs>
        <w:ind w:left="1077" w:right="686"/>
        <w:jc w:val="both"/>
        <w:rPr>
          <w:rFonts w:ascii="Arial" w:eastAsiaTheme="minorEastAsia" w:hAnsi="Arial" w:cs="Arial"/>
          <w:noProof/>
          <w:lang w:eastAsia="zh-CN" w:bidi="ar-SA"/>
        </w:rPr>
      </w:pPr>
    </w:p>
    <w:p w:rsidR="008F629E" w:rsidRDefault="008F629E" w:rsidP="00694175">
      <w:pPr>
        <w:tabs>
          <w:tab w:val="left" w:pos="10585"/>
        </w:tabs>
        <w:ind w:left="1077" w:right="686"/>
        <w:jc w:val="both"/>
        <w:rPr>
          <w:rFonts w:ascii="Arial" w:eastAsiaTheme="minorEastAsia" w:hAnsi="Arial" w:cs="Arial"/>
          <w:noProof/>
          <w:lang w:eastAsia="zh-CN" w:bidi="ar-SA"/>
        </w:rPr>
      </w:pPr>
    </w:p>
    <w:p w:rsidR="008F629E" w:rsidRDefault="008F629E" w:rsidP="00694175">
      <w:pPr>
        <w:tabs>
          <w:tab w:val="left" w:pos="10585"/>
        </w:tabs>
        <w:ind w:left="1077" w:right="686"/>
        <w:jc w:val="both"/>
        <w:rPr>
          <w:rFonts w:ascii="Arial" w:eastAsiaTheme="minorEastAsia" w:hAnsi="Arial" w:cs="Arial"/>
          <w:noProof/>
          <w:lang w:eastAsia="zh-CN" w:bidi="ar-SA"/>
        </w:rPr>
      </w:pPr>
    </w:p>
    <w:p w:rsidR="00A35293" w:rsidRPr="00694175" w:rsidRDefault="00A35293" w:rsidP="00694175">
      <w:pPr>
        <w:tabs>
          <w:tab w:val="left" w:pos="10585"/>
        </w:tabs>
        <w:ind w:left="1077" w:right="686"/>
        <w:jc w:val="both"/>
        <w:rPr>
          <w:rFonts w:ascii="Arial" w:eastAsiaTheme="minorEastAsia" w:hAnsi="Arial" w:cs="Arial"/>
          <w:noProof/>
          <w:lang w:eastAsia="zh-CN" w:bidi="ar-SA"/>
        </w:rPr>
      </w:pPr>
    </w:p>
    <w:p w:rsidR="00466E35" w:rsidRPr="00704142" w:rsidRDefault="00DC3E1D" w:rsidP="00466E35">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650048" behindDoc="0" locked="0" layoutInCell="1" allowOverlap="1">
                <wp:simplePos x="0" y="0"/>
                <wp:positionH relativeFrom="column">
                  <wp:posOffset>3141980</wp:posOffset>
                </wp:positionH>
                <wp:positionV relativeFrom="paragraph">
                  <wp:posOffset>147319</wp:posOffset>
                </wp:positionV>
                <wp:extent cx="5943600" cy="0"/>
                <wp:effectExtent l="0" t="19050" r="0" b="0"/>
                <wp:wrapNone/>
                <wp:docPr id="949"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5AA3088" id="Прямая соединительная линия 118" o:spid="_x0000_s1026" style="position:absolute;z-index:25183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11.6pt" to="71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" strokecolor="#a5a5a5 [2092]" strokeweight="2.25pt">
                <o:lock v:ext="edit" shapetype="f"/>
              </v:line>
            </w:pict>
          </mc:Fallback>
        </mc:AlternateContent>
      </w:r>
      <w:r w:rsidR="00466E35" w:rsidRPr="00704142">
        <w:rPr>
          <w:rFonts w:ascii="Arial" w:hAnsi="Arial" w:cs="Arial"/>
          <w:b/>
          <w:color w:val="808080" w:themeColor="background1" w:themeShade="80"/>
          <w:sz w:val="24"/>
          <w:szCs w:val="24"/>
        </w:rPr>
        <w:t>ТЕХНИЧЕСКИЕ ХАРАКТЕРИСТИКИ.</w:t>
      </w:r>
      <w:r w:rsidR="00466E35" w:rsidRPr="00704142">
        <w:rPr>
          <w:rFonts w:ascii="Arial" w:hAnsi="Arial" w:cs="Arial"/>
          <w:b/>
          <w:noProof/>
          <w:sz w:val="24"/>
          <w:szCs w:val="24"/>
          <w:lang w:bidi="ar-SA"/>
        </w:rPr>
        <w:t xml:space="preserve"> </w:t>
      </w:r>
    </w:p>
    <w:p w:rsidR="00466E35" w:rsidRDefault="00466E35" w:rsidP="00466E35"/>
    <w:tbl>
      <w:tblPr>
        <w:tblW w:w="9639" w:type="dxa"/>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83"/>
        <w:gridCol w:w="4156"/>
      </w:tblGrid>
      <w:tr w:rsidR="00B6729E" w:rsidRPr="00F27A99" w:rsidTr="000110EA">
        <w:trPr>
          <w:trHeight w:val="355"/>
        </w:trPr>
        <w:tc>
          <w:tcPr>
            <w:tcW w:w="5483" w:type="dxa"/>
            <w:shd w:val="clear" w:color="auto" w:fill="FBE4D5"/>
            <w:vAlign w:val="center"/>
          </w:tcPr>
          <w:p w:rsidR="00B6729E" w:rsidRPr="00F27A99" w:rsidRDefault="00B6729E" w:rsidP="000110EA">
            <w:pPr>
              <w:rPr>
                <w:rFonts w:ascii="Arial" w:hAnsi="Arial" w:cs="Arial"/>
                <w:b/>
                <w:sz w:val="20"/>
                <w:szCs w:val="20"/>
              </w:rPr>
            </w:pPr>
            <w:r>
              <w:rPr>
                <w:rFonts w:ascii="Arial" w:hAnsi="Arial" w:cs="Arial"/>
                <w:b/>
                <w:sz w:val="20"/>
                <w:szCs w:val="20"/>
              </w:rPr>
              <w:t>Параметры</w:t>
            </w:r>
          </w:p>
        </w:tc>
        <w:tc>
          <w:tcPr>
            <w:tcW w:w="4156" w:type="dxa"/>
            <w:shd w:val="clear" w:color="auto" w:fill="FBE4D5"/>
            <w:vAlign w:val="center"/>
          </w:tcPr>
          <w:p w:rsidR="00B6729E" w:rsidRPr="00C10EAE" w:rsidRDefault="00A35293" w:rsidP="000110EA">
            <w:pPr>
              <w:jc w:val="center"/>
              <w:rPr>
                <w:rFonts w:ascii="Arial" w:hAnsi="Arial" w:cs="Arial"/>
                <w:b/>
                <w:sz w:val="20"/>
                <w:szCs w:val="20"/>
                <w:lang w:val="en-US" w:eastAsia="zh-CN"/>
              </w:rPr>
            </w:pPr>
            <w:r>
              <w:rPr>
                <w:rFonts w:ascii="Arial" w:hAnsi="Arial" w:cs="Arial"/>
                <w:b/>
                <w:sz w:val="20"/>
                <w:szCs w:val="20"/>
              </w:rPr>
              <w:t>ПЕС-2580</w:t>
            </w:r>
          </w:p>
        </w:tc>
      </w:tr>
      <w:tr w:rsidR="00B6729E" w:rsidRPr="00F27A99" w:rsidTr="000110EA">
        <w:trPr>
          <w:trHeight w:val="283"/>
        </w:trPr>
        <w:tc>
          <w:tcPr>
            <w:tcW w:w="5483" w:type="dxa"/>
            <w:shd w:val="clear" w:color="auto" w:fill="FFFFFF"/>
            <w:vAlign w:val="center"/>
          </w:tcPr>
          <w:p w:rsidR="00B6729E" w:rsidRPr="00F27A99" w:rsidRDefault="00B6729E" w:rsidP="000110EA">
            <w:pPr>
              <w:rPr>
                <w:rFonts w:ascii="Arial" w:hAnsi="Arial" w:cs="Arial"/>
                <w:sz w:val="20"/>
                <w:szCs w:val="20"/>
              </w:rPr>
            </w:pPr>
            <w:r w:rsidRPr="00FA69C7">
              <w:rPr>
                <w:rFonts w:ascii="Arial" w:hAnsi="Arial" w:cs="Arial"/>
                <w:sz w:val="20"/>
                <w:szCs w:val="20"/>
              </w:rPr>
              <w:t>Потребляемая мощность (max)</w:t>
            </w:r>
            <w:r>
              <w:rPr>
                <w:rFonts w:ascii="Arial" w:hAnsi="Arial" w:cs="Arial"/>
                <w:sz w:val="20"/>
                <w:szCs w:val="20"/>
              </w:rPr>
              <w:t>, Вт</w:t>
            </w:r>
          </w:p>
        </w:tc>
        <w:tc>
          <w:tcPr>
            <w:tcW w:w="4156" w:type="dxa"/>
            <w:shd w:val="clear" w:color="auto" w:fill="FFFFFF"/>
            <w:vAlign w:val="center"/>
          </w:tcPr>
          <w:p w:rsidR="00B6729E" w:rsidRPr="00F27A99" w:rsidRDefault="00A35293" w:rsidP="000110EA">
            <w:pPr>
              <w:jc w:val="center"/>
              <w:rPr>
                <w:rFonts w:ascii="Arial" w:hAnsi="Arial" w:cs="Arial"/>
                <w:sz w:val="20"/>
                <w:szCs w:val="20"/>
              </w:rPr>
            </w:pPr>
            <w:r>
              <w:rPr>
                <w:rFonts w:ascii="Arial" w:hAnsi="Arial" w:cs="Arial"/>
                <w:sz w:val="20"/>
                <w:szCs w:val="20"/>
              </w:rPr>
              <w:t>800</w:t>
            </w:r>
            <w:r w:rsidR="00B6729E">
              <w:rPr>
                <w:rFonts w:ascii="Arial" w:hAnsi="Arial" w:cs="Arial"/>
                <w:sz w:val="20"/>
                <w:szCs w:val="20"/>
              </w:rPr>
              <w:t xml:space="preserve"> </w:t>
            </w:r>
          </w:p>
        </w:tc>
      </w:tr>
      <w:tr w:rsidR="00B6729E" w:rsidRPr="00F27A99" w:rsidTr="000110EA">
        <w:trPr>
          <w:trHeight w:val="283"/>
        </w:trPr>
        <w:tc>
          <w:tcPr>
            <w:tcW w:w="5483" w:type="dxa"/>
            <w:shd w:val="clear" w:color="auto" w:fill="FFFFFF"/>
            <w:vAlign w:val="center"/>
          </w:tcPr>
          <w:p w:rsidR="00B6729E" w:rsidRPr="00F27A99" w:rsidRDefault="00B6729E" w:rsidP="000110EA">
            <w:pPr>
              <w:rPr>
                <w:rFonts w:ascii="Arial" w:hAnsi="Arial" w:cs="Arial"/>
                <w:sz w:val="20"/>
                <w:szCs w:val="20"/>
              </w:rPr>
            </w:pPr>
            <w:r w:rsidRPr="00F27A99">
              <w:rPr>
                <w:rFonts w:ascii="Arial" w:hAnsi="Arial" w:cs="Arial"/>
                <w:sz w:val="20"/>
                <w:szCs w:val="20"/>
              </w:rPr>
              <w:t>Напряжение/ Частота</w:t>
            </w:r>
            <w:r>
              <w:rPr>
                <w:rFonts w:ascii="Arial" w:hAnsi="Arial" w:cs="Arial"/>
                <w:sz w:val="20"/>
                <w:szCs w:val="20"/>
              </w:rPr>
              <w:t>, В/Гц</w:t>
            </w:r>
          </w:p>
        </w:tc>
        <w:tc>
          <w:tcPr>
            <w:tcW w:w="4156" w:type="dxa"/>
            <w:shd w:val="clear" w:color="auto" w:fill="FFFFFF"/>
            <w:vAlign w:val="center"/>
          </w:tcPr>
          <w:p w:rsidR="00B6729E" w:rsidRPr="00F27A99" w:rsidRDefault="00B6729E" w:rsidP="000110EA">
            <w:pPr>
              <w:jc w:val="center"/>
              <w:rPr>
                <w:rFonts w:ascii="Arial" w:hAnsi="Arial" w:cs="Arial"/>
                <w:sz w:val="20"/>
                <w:szCs w:val="20"/>
              </w:rPr>
            </w:pPr>
            <w:r w:rsidRPr="00F27A99">
              <w:rPr>
                <w:rFonts w:ascii="Arial" w:hAnsi="Arial" w:cs="Arial"/>
                <w:sz w:val="20"/>
                <w:szCs w:val="20"/>
              </w:rPr>
              <w:t>~2</w:t>
            </w:r>
            <w:r>
              <w:rPr>
                <w:rFonts w:ascii="Arial" w:hAnsi="Arial" w:cs="Arial" w:hint="eastAsia"/>
                <w:sz w:val="20"/>
                <w:szCs w:val="20"/>
                <w:lang w:eastAsia="zh-CN"/>
              </w:rPr>
              <w:t>2</w:t>
            </w:r>
            <w:r>
              <w:rPr>
                <w:rFonts w:ascii="Arial" w:hAnsi="Arial" w:cs="Arial"/>
                <w:sz w:val="20"/>
                <w:szCs w:val="20"/>
              </w:rPr>
              <w:t>0/50</w:t>
            </w:r>
          </w:p>
        </w:tc>
      </w:tr>
      <w:tr w:rsidR="00B6729E" w:rsidRPr="00F27A99" w:rsidTr="000110EA">
        <w:trPr>
          <w:trHeight w:val="283"/>
        </w:trPr>
        <w:tc>
          <w:tcPr>
            <w:tcW w:w="5483" w:type="dxa"/>
            <w:shd w:val="clear" w:color="auto" w:fill="FFFFFF"/>
            <w:vAlign w:val="center"/>
          </w:tcPr>
          <w:p w:rsidR="00B6729E" w:rsidRPr="00C07B24" w:rsidRDefault="00B6729E" w:rsidP="000110EA">
            <w:pPr>
              <w:rPr>
                <w:rFonts w:ascii="Arial" w:hAnsi="Arial" w:cs="Arial"/>
                <w:sz w:val="20"/>
                <w:szCs w:val="20"/>
              </w:rPr>
            </w:pPr>
            <w:r w:rsidRPr="00C07B24">
              <w:rPr>
                <w:rFonts w:ascii="Arial" w:hAnsi="Arial" w:cs="Arial"/>
                <w:sz w:val="20"/>
                <w:szCs w:val="20"/>
              </w:rPr>
              <w:t>Энергия удара</w:t>
            </w:r>
            <w:r>
              <w:rPr>
                <w:rFonts w:ascii="Arial" w:hAnsi="Arial" w:cs="Arial"/>
                <w:sz w:val="20"/>
                <w:szCs w:val="20"/>
              </w:rPr>
              <w:t>, Дж</w:t>
            </w:r>
          </w:p>
        </w:tc>
        <w:tc>
          <w:tcPr>
            <w:tcW w:w="4156" w:type="dxa"/>
            <w:shd w:val="clear" w:color="auto" w:fill="FFFFFF"/>
            <w:vAlign w:val="center"/>
          </w:tcPr>
          <w:p w:rsidR="00B6729E" w:rsidRPr="00F27A99" w:rsidRDefault="00834108" w:rsidP="000110EA">
            <w:pPr>
              <w:jc w:val="center"/>
              <w:rPr>
                <w:rFonts w:ascii="Arial" w:hAnsi="Arial" w:cs="Arial"/>
                <w:sz w:val="20"/>
                <w:szCs w:val="20"/>
                <w:lang w:eastAsia="zh-CN"/>
              </w:rPr>
            </w:pPr>
            <w:r>
              <w:rPr>
                <w:rFonts w:ascii="Arial" w:hAnsi="Arial" w:cs="Arial"/>
                <w:sz w:val="20"/>
                <w:szCs w:val="20"/>
              </w:rPr>
              <w:t>2,7</w:t>
            </w:r>
          </w:p>
        </w:tc>
      </w:tr>
      <w:tr w:rsidR="00B6729E" w:rsidRPr="00F27A99" w:rsidTr="000110EA">
        <w:trPr>
          <w:trHeight w:val="283"/>
        </w:trPr>
        <w:tc>
          <w:tcPr>
            <w:tcW w:w="5483" w:type="dxa"/>
            <w:shd w:val="clear" w:color="auto" w:fill="FFFFFF"/>
            <w:vAlign w:val="center"/>
          </w:tcPr>
          <w:p w:rsidR="00B6729E" w:rsidRPr="0008368B" w:rsidRDefault="00B6729E" w:rsidP="000110EA">
            <w:pPr>
              <w:rPr>
                <w:rFonts w:ascii="Arial" w:hAnsi="Arial" w:cs="Arial"/>
                <w:sz w:val="20"/>
                <w:szCs w:val="20"/>
              </w:rPr>
            </w:pPr>
            <w:r w:rsidRPr="00F27A99">
              <w:rPr>
                <w:rFonts w:ascii="Arial" w:hAnsi="Arial" w:cs="Arial"/>
                <w:sz w:val="20"/>
                <w:szCs w:val="20"/>
              </w:rPr>
              <w:t>Скорость холостого хода</w:t>
            </w:r>
            <w:r>
              <w:rPr>
                <w:rFonts w:ascii="Arial" w:hAnsi="Arial" w:cs="Arial"/>
                <w:sz w:val="20"/>
                <w:szCs w:val="20"/>
              </w:rPr>
              <w:t>, об/мин</w:t>
            </w:r>
          </w:p>
        </w:tc>
        <w:tc>
          <w:tcPr>
            <w:tcW w:w="4156" w:type="dxa"/>
            <w:shd w:val="clear" w:color="auto" w:fill="FFFFFF"/>
            <w:vAlign w:val="center"/>
          </w:tcPr>
          <w:p w:rsidR="00B6729E" w:rsidRPr="00834108" w:rsidRDefault="00A35293" w:rsidP="000110EA">
            <w:pPr>
              <w:jc w:val="center"/>
              <w:rPr>
                <w:rFonts w:ascii="Arial" w:hAnsi="Arial" w:cs="Arial"/>
                <w:sz w:val="20"/>
                <w:szCs w:val="20"/>
              </w:rPr>
            </w:pPr>
            <w:r w:rsidRPr="00834108">
              <w:rPr>
                <w:rFonts w:ascii="Arial" w:hAnsi="Arial" w:cs="Arial"/>
                <w:sz w:val="20"/>
                <w:szCs w:val="20"/>
              </w:rPr>
              <w:t>0-1700</w:t>
            </w:r>
          </w:p>
        </w:tc>
      </w:tr>
      <w:tr w:rsidR="00B6729E" w:rsidRPr="00F27A99" w:rsidTr="000110EA">
        <w:trPr>
          <w:trHeight w:val="283"/>
        </w:trPr>
        <w:tc>
          <w:tcPr>
            <w:tcW w:w="5483" w:type="dxa"/>
            <w:shd w:val="clear" w:color="auto" w:fill="FFFFFF"/>
            <w:vAlign w:val="center"/>
          </w:tcPr>
          <w:p w:rsidR="00B6729E" w:rsidRPr="00F33C88" w:rsidRDefault="00B6729E" w:rsidP="000110EA">
            <w:pPr>
              <w:rPr>
                <w:rFonts w:ascii="Arial" w:hAnsi="Arial" w:cs="Arial"/>
                <w:sz w:val="20"/>
                <w:szCs w:val="20"/>
              </w:rPr>
            </w:pPr>
            <w:r>
              <w:rPr>
                <w:rFonts w:ascii="Arial" w:hAnsi="Arial" w:cs="Arial"/>
                <w:sz w:val="20"/>
                <w:szCs w:val="20"/>
              </w:rPr>
              <w:t>Скорость удара, уд/мин</w:t>
            </w:r>
          </w:p>
        </w:tc>
        <w:tc>
          <w:tcPr>
            <w:tcW w:w="4156" w:type="dxa"/>
            <w:shd w:val="clear" w:color="auto" w:fill="FFFFFF"/>
            <w:vAlign w:val="center"/>
          </w:tcPr>
          <w:p w:rsidR="00B6729E" w:rsidRPr="00834108" w:rsidRDefault="00A35293" w:rsidP="008F629E">
            <w:pPr>
              <w:jc w:val="center"/>
              <w:rPr>
                <w:rFonts w:ascii="Arial" w:hAnsi="Arial" w:cs="Arial"/>
                <w:sz w:val="20"/>
                <w:szCs w:val="20"/>
              </w:rPr>
            </w:pPr>
            <w:r w:rsidRPr="00834108">
              <w:rPr>
                <w:rFonts w:ascii="Arial" w:hAnsi="Arial" w:cs="Arial"/>
                <w:sz w:val="20"/>
                <w:szCs w:val="20"/>
              </w:rPr>
              <w:t>0-5500</w:t>
            </w:r>
          </w:p>
        </w:tc>
      </w:tr>
      <w:tr w:rsidR="00B6729E" w:rsidRPr="00F27A99" w:rsidTr="000110EA">
        <w:trPr>
          <w:trHeight w:val="283"/>
        </w:trPr>
        <w:tc>
          <w:tcPr>
            <w:tcW w:w="5483" w:type="dxa"/>
            <w:shd w:val="clear" w:color="auto" w:fill="FFFFFF"/>
            <w:vAlign w:val="center"/>
          </w:tcPr>
          <w:p w:rsidR="00B6729E" w:rsidRPr="00F27A99" w:rsidRDefault="00B6729E" w:rsidP="000110EA">
            <w:pPr>
              <w:rPr>
                <w:rFonts w:ascii="Arial" w:hAnsi="Arial" w:cs="Arial"/>
                <w:sz w:val="20"/>
                <w:szCs w:val="20"/>
              </w:rPr>
            </w:pPr>
            <w:r w:rsidRPr="00F27A99">
              <w:rPr>
                <w:rFonts w:ascii="Arial" w:hAnsi="Arial" w:cs="Arial"/>
                <w:sz w:val="20"/>
                <w:szCs w:val="20"/>
              </w:rPr>
              <w:t>Функции</w:t>
            </w:r>
          </w:p>
        </w:tc>
        <w:tc>
          <w:tcPr>
            <w:tcW w:w="4156" w:type="dxa"/>
            <w:shd w:val="clear" w:color="auto" w:fill="FFFFFF"/>
            <w:vAlign w:val="center"/>
          </w:tcPr>
          <w:p w:rsidR="00B6729E" w:rsidRPr="00834108" w:rsidRDefault="00B6729E" w:rsidP="000110EA">
            <w:pPr>
              <w:jc w:val="center"/>
              <w:rPr>
                <w:rFonts w:ascii="Arial" w:hAnsi="Arial" w:cs="Arial"/>
                <w:sz w:val="20"/>
                <w:szCs w:val="20"/>
              </w:rPr>
            </w:pPr>
            <w:r w:rsidRPr="00834108">
              <w:rPr>
                <w:rFonts w:ascii="Arial" w:hAnsi="Arial" w:cs="Arial"/>
                <w:sz w:val="20"/>
                <w:szCs w:val="20"/>
              </w:rPr>
              <w:t>сверление, сверление с ударом, удар</w:t>
            </w:r>
          </w:p>
        </w:tc>
      </w:tr>
      <w:tr w:rsidR="00B6729E" w:rsidRPr="00F27A99" w:rsidTr="000110EA">
        <w:trPr>
          <w:trHeight w:val="283"/>
        </w:trPr>
        <w:tc>
          <w:tcPr>
            <w:tcW w:w="5483" w:type="dxa"/>
            <w:shd w:val="clear" w:color="auto" w:fill="FFFFFF"/>
            <w:vAlign w:val="center"/>
          </w:tcPr>
          <w:p w:rsidR="00B6729E" w:rsidRPr="00F33C88" w:rsidRDefault="00B6729E" w:rsidP="000110EA">
            <w:pPr>
              <w:rPr>
                <w:rFonts w:ascii="Arial" w:hAnsi="Arial" w:cs="Arial"/>
                <w:sz w:val="20"/>
                <w:szCs w:val="20"/>
              </w:rPr>
            </w:pPr>
            <w:r w:rsidRPr="00F27A99">
              <w:rPr>
                <w:rFonts w:ascii="Arial" w:hAnsi="Arial" w:cs="Arial"/>
                <w:sz w:val="20"/>
                <w:szCs w:val="20"/>
              </w:rPr>
              <w:t>Диаметр сверления</w:t>
            </w:r>
            <w:r>
              <w:rPr>
                <w:rFonts w:ascii="Arial" w:hAnsi="Arial" w:cs="Arial"/>
                <w:sz w:val="20"/>
                <w:szCs w:val="20"/>
              </w:rPr>
              <w:t xml:space="preserve"> в бетоне (</w:t>
            </w:r>
            <w:r>
              <w:rPr>
                <w:rFonts w:ascii="Arial" w:hAnsi="Arial" w:cs="Arial"/>
                <w:sz w:val="20"/>
                <w:szCs w:val="20"/>
                <w:lang w:val="en-US"/>
              </w:rPr>
              <w:t>max</w:t>
            </w:r>
            <w:r w:rsidRPr="00F33C88">
              <w:rPr>
                <w:rFonts w:ascii="Arial" w:hAnsi="Arial" w:cs="Arial"/>
                <w:sz w:val="20"/>
                <w:szCs w:val="20"/>
              </w:rPr>
              <w:t>)</w:t>
            </w:r>
            <w:r>
              <w:rPr>
                <w:rFonts w:ascii="Arial" w:hAnsi="Arial" w:cs="Arial"/>
                <w:sz w:val="20"/>
                <w:szCs w:val="20"/>
              </w:rPr>
              <w:t>, мм</w:t>
            </w:r>
          </w:p>
        </w:tc>
        <w:tc>
          <w:tcPr>
            <w:tcW w:w="4156" w:type="dxa"/>
            <w:shd w:val="clear" w:color="auto" w:fill="FFFFFF"/>
            <w:vAlign w:val="center"/>
          </w:tcPr>
          <w:p w:rsidR="00B6729E" w:rsidRPr="00834108" w:rsidRDefault="00A35293" w:rsidP="000110EA">
            <w:pPr>
              <w:jc w:val="center"/>
              <w:rPr>
                <w:rFonts w:ascii="Arial" w:hAnsi="Arial" w:cs="Arial"/>
                <w:sz w:val="20"/>
                <w:szCs w:val="20"/>
              </w:rPr>
            </w:pPr>
            <w:r w:rsidRPr="00834108">
              <w:rPr>
                <w:rFonts w:ascii="Arial" w:hAnsi="Arial" w:cs="Arial"/>
                <w:sz w:val="20"/>
                <w:szCs w:val="20"/>
              </w:rPr>
              <w:t>22</w:t>
            </w:r>
          </w:p>
        </w:tc>
      </w:tr>
      <w:tr w:rsidR="000110EA" w:rsidRPr="009F572D" w:rsidTr="000110EA">
        <w:trPr>
          <w:trHeight w:val="283"/>
        </w:trPr>
        <w:tc>
          <w:tcPr>
            <w:tcW w:w="5483" w:type="dxa"/>
            <w:shd w:val="clear" w:color="auto" w:fill="FFFFFF"/>
            <w:vAlign w:val="center"/>
          </w:tcPr>
          <w:p w:rsidR="000110EA" w:rsidRPr="009A6BE4" w:rsidRDefault="000110EA" w:rsidP="000110EA">
            <w:pPr>
              <w:rPr>
                <w:rFonts w:ascii="Arial" w:hAnsi="Arial" w:cs="Arial"/>
                <w:sz w:val="20"/>
                <w:szCs w:val="20"/>
              </w:rPr>
            </w:pPr>
            <w:r>
              <w:rPr>
                <w:rFonts w:ascii="Arial" w:hAnsi="Arial" w:cs="Arial"/>
                <w:sz w:val="20"/>
                <w:szCs w:val="20"/>
              </w:rPr>
              <w:t>Длина кабеля питания, м</w:t>
            </w:r>
          </w:p>
        </w:tc>
        <w:tc>
          <w:tcPr>
            <w:tcW w:w="4156" w:type="dxa"/>
            <w:shd w:val="clear" w:color="auto" w:fill="FFFFFF"/>
            <w:vAlign w:val="center"/>
          </w:tcPr>
          <w:p w:rsidR="000110EA" w:rsidRPr="00834108" w:rsidRDefault="000110EA" w:rsidP="000110EA">
            <w:pPr>
              <w:jc w:val="center"/>
              <w:rPr>
                <w:rFonts w:ascii="Arial" w:hAnsi="Arial" w:cs="Arial"/>
                <w:sz w:val="20"/>
                <w:szCs w:val="20"/>
                <w:lang w:eastAsia="zh-CN"/>
              </w:rPr>
            </w:pPr>
            <w:r w:rsidRPr="00834108">
              <w:rPr>
                <w:rFonts w:ascii="Arial" w:hAnsi="Arial" w:cs="Arial"/>
                <w:sz w:val="20"/>
                <w:szCs w:val="20"/>
                <w:lang w:eastAsia="zh-CN"/>
              </w:rPr>
              <w:t>2</w:t>
            </w:r>
          </w:p>
        </w:tc>
      </w:tr>
      <w:tr w:rsidR="00B6729E" w:rsidRPr="009F572D" w:rsidTr="000110EA">
        <w:trPr>
          <w:trHeight w:val="283"/>
        </w:trPr>
        <w:tc>
          <w:tcPr>
            <w:tcW w:w="5483" w:type="dxa"/>
            <w:shd w:val="clear" w:color="auto" w:fill="FFFFFF"/>
            <w:vAlign w:val="center"/>
          </w:tcPr>
          <w:p w:rsidR="00B6729E" w:rsidRPr="00F33C88" w:rsidRDefault="00B6729E" w:rsidP="000110EA">
            <w:pPr>
              <w:rPr>
                <w:rFonts w:ascii="Arial" w:hAnsi="Arial" w:cs="Arial"/>
                <w:lang w:val="en-US"/>
              </w:rPr>
            </w:pPr>
            <w:r w:rsidRPr="009A6BE4">
              <w:rPr>
                <w:rFonts w:ascii="Arial" w:hAnsi="Arial" w:cs="Arial"/>
                <w:sz w:val="20"/>
                <w:szCs w:val="20"/>
              </w:rPr>
              <w:t>Масса</w:t>
            </w:r>
            <w:r>
              <w:rPr>
                <w:rFonts w:ascii="Arial" w:hAnsi="Arial" w:cs="Arial"/>
                <w:sz w:val="20"/>
                <w:szCs w:val="20"/>
              </w:rPr>
              <w:t>, кг</w:t>
            </w:r>
          </w:p>
        </w:tc>
        <w:tc>
          <w:tcPr>
            <w:tcW w:w="4156" w:type="dxa"/>
            <w:shd w:val="clear" w:color="auto" w:fill="FFFFFF"/>
            <w:vAlign w:val="center"/>
          </w:tcPr>
          <w:p w:rsidR="00B6729E" w:rsidRPr="00834108" w:rsidRDefault="00834108" w:rsidP="000110EA">
            <w:pPr>
              <w:jc w:val="center"/>
              <w:rPr>
                <w:rFonts w:ascii="Arial" w:hAnsi="Arial" w:cs="Arial"/>
                <w:sz w:val="20"/>
                <w:szCs w:val="20"/>
              </w:rPr>
            </w:pPr>
            <w:r w:rsidRPr="00834108">
              <w:rPr>
                <w:rFonts w:ascii="Arial" w:hAnsi="Arial" w:cs="Arial"/>
                <w:sz w:val="20"/>
                <w:szCs w:val="20"/>
                <w:lang w:eastAsia="zh-CN"/>
              </w:rPr>
              <w:t>2,5</w:t>
            </w:r>
          </w:p>
        </w:tc>
      </w:tr>
    </w:tbl>
    <w:p w:rsidR="00B6729E" w:rsidRDefault="00B6729E" w:rsidP="000110EA">
      <w:pPr>
        <w:spacing w:before="101"/>
        <w:outlineLvl w:val="0"/>
        <w:rPr>
          <w:rFonts w:ascii="Arial" w:eastAsia="Arial Narrow" w:hAnsi="Arial" w:cs="Arial"/>
          <w:b/>
          <w:color w:val="808080" w:themeColor="background1" w:themeShade="80"/>
          <w:sz w:val="24"/>
          <w:szCs w:val="24"/>
        </w:rPr>
      </w:pPr>
    </w:p>
    <w:p w:rsidR="00466E35" w:rsidRPr="002137C6" w:rsidRDefault="00DC3E1D" w:rsidP="00466E35">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653120" behindDoc="0" locked="0" layoutInCell="1" allowOverlap="1">
                <wp:simplePos x="0" y="0"/>
                <wp:positionH relativeFrom="column">
                  <wp:posOffset>3878580</wp:posOffset>
                </wp:positionH>
                <wp:positionV relativeFrom="paragraph">
                  <wp:posOffset>89534</wp:posOffset>
                </wp:positionV>
                <wp:extent cx="5943600" cy="0"/>
                <wp:effectExtent l="0" t="19050" r="0" b="0"/>
                <wp:wrapNone/>
                <wp:docPr id="948"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9137B7F" id="Прямая соединительная линия 120" o:spid="_x0000_s1026" style="position:absolute;z-index:251844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5.4pt,7.05pt" to="773.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" strokecolor="#a6a6a6" strokeweight="2.25pt">
                <o:lock v:ext="edit" shapetype="f"/>
              </v:line>
            </w:pict>
          </mc:Fallback>
        </mc:AlternateContent>
      </w:r>
      <w:r w:rsidR="00466E35" w:rsidRPr="002137C6">
        <w:rPr>
          <w:rFonts w:ascii="Arial" w:eastAsia="Arial Narrow" w:hAnsi="Arial" w:cs="Arial"/>
          <w:b/>
          <w:color w:val="808080" w:themeColor="background1" w:themeShade="80"/>
          <w:sz w:val="24"/>
          <w:szCs w:val="24"/>
        </w:rPr>
        <w:t>ПРАВИЛА ЭКСПЛУАТАЦИИ ОБОРУДОВАНИЯ.</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Не перегружайте перфоратор. Перфоратор лучше и безопаснее выполняет работу на той мощности, на которую он рассчитана.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Не использовать перфоратор не по назначению.</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Запрещается использовать перфоратор при неисправности выключателя (не включается, не выключается). Перфоратор с неработающим выключателем подлежит ремонту. Его эксплуатация опасна.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Перед проведением регулировочных работ, замены аксессуаров или хранением перфоратора, отключайте его от источника питания. Такая предупредительная мера безопасности сокращает риск случайного запуска перфоратора.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Храните неиспользуемые инструменты в недоступном для детей месте. Не допускайте эксплуатацию перфоратора посторонними лицами, незнакомыми с его работой и настоящими инструкциями по технике </w:t>
      </w:r>
      <w:r w:rsidRPr="002137C6">
        <w:rPr>
          <w:rFonts w:ascii="Arial" w:hAnsi="Arial" w:cs="Arial"/>
          <w:sz w:val="20"/>
          <w:szCs w:val="20"/>
        </w:rPr>
        <w:lastRenderedPageBreak/>
        <w:t xml:space="preserve">безопасности. Перфоратор становится опасным в руках неквалифицированных пользователей.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Проверяйте все детали на отсутствие повреждений, движущиеся части на отсутствие смещения или соединения, а также другие условия, которые могут повлиять на работу перфоратора. Отремонтируйте поврежденные инструменты перед эксплуатацией. Ненадлежащее техническое обслуживание увеличивает риск получения травмы.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Инструменты должны быть острыми и чистыми. Тщательное техническое обслуживание режущих инструментов обеспечивает их качественную работу и легкое управление.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Используйте перфоратор, аксессуары и сверла в соответствии с настоящими инструкциями и по назначению перфоратора с учетом условий эксплуатации и типа выполняемых работ.  Использование перфоратора не по назначению опасно. </w:t>
      </w:r>
    </w:p>
    <w:p w:rsidR="00466E35"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Ремонт перфоратора должен осуществляться квалифицированным специалистом и только с использованием идентичных запасных деталей. Это обеспечивает безопасность дальнейшей эксплуатации перфоратора</w:t>
      </w:r>
      <w:r>
        <w:rPr>
          <w:rFonts w:ascii="Arial" w:hAnsi="Arial" w:cs="Arial"/>
          <w:sz w:val="20"/>
          <w:szCs w:val="20"/>
        </w:rPr>
        <w:t>.</w:t>
      </w:r>
    </w:p>
    <w:p w:rsidR="00466E35" w:rsidRPr="002137C6" w:rsidRDefault="00466E35" w:rsidP="00466E35">
      <w:pPr>
        <w:tabs>
          <w:tab w:val="left" w:pos="10585"/>
        </w:tabs>
        <w:ind w:left="1077" w:right="686"/>
        <w:jc w:val="both"/>
        <w:rPr>
          <w:rFonts w:ascii="Arial" w:hAnsi="Arial" w:cs="Arial"/>
          <w:sz w:val="20"/>
          <w:szCs w:val="20"/>
        </w:rPr>
      </w:pPr>
    </w:p>
    <w:p w:rsidR="00466E35" w:rsidRPr="0065413B" w:rsidRDefault="00DC3E1D" w:rsidP="00466E35">
      <w:pPr>
        <w:tabs>
          <w:tab w:val="left" w:pos="10585"/>
        </w:tabs>
        <w:ind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654144" behindDoc="0" locked="0" layoutInCell="1" allowOverlap="1">
                <wp:simplePos x="0" y="0"/>
                <wp:positionH relativeFrom="column">
                  <wp:posOffset>2724150</wp:posOffset>
                </wp:positionH>
                <wp:positionV relativeFrom="paragraph">
                  <wp:posOffset>71119</wp:posOffset>
                </wp:positionV>
                <wp:extent cx="5943600" cy="0"/>
                <wp:effectExtent l="0" t="19050" r="0" b="0"/>
                <wp:wrapNone/>
                <wp:docPr id="947"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3833876" id="Прямая соединительная линия 121" o:spid="_x0000_s1026" style="position:absolute;z-index:251845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" strokecolor="#a6a6a6" strokeweight="2.25pt">
                <o:lock v:ext="edit" shapetype="f"/>
              </v:line>
            </w:pict>
          </mc:Fallback>
        </mc:AlternateContent>
      </w:r>
      <w:r w:rsidR="00466E35" w:rsidRPr="0065413B">
        <w:rPr>
          <w:rFonts w:ascii="Arial" w:hAnsi="Arial" w:cs="Arial"/>
          <w:b/>
          <w:sz w:val="24"/>
          <w:szCs w:val="24"/>
        </w:rPr>
        <w:t xml:space="preserve">           </w:t>
      </w:r>
      <w:r w:rsidR="00466E35" w:rsidRPr="0065413B">
        <w:rPr>
          <w:rFonts w:ascii="Arial" w:eastAsia="Arial Narrow" w:hAnsi="Arial" w:cs="Arial"/>
          <w:b/>
          <w:color w:val="808080" w:themeColor="background1" w:themeShade="80"/>
          <w:sz w:val="24"/>
          <w:szCs w:val="24"/>
        </w:rPr>
        <w:t>РАБОТА С ИНСТРУМЕНТОМ.</w:t>
      </w:r>
      <w:r w:rsidR="00466E35" w:rsidRPr="0065413B">
        <w:rPr>
          <w:rFonts w:ascii="Arial" w:hAnsi="Arial" w:cs="Arial"/>
          <w:b/>
          <w:noProof/>
          <w:sz w:val="24"/>
          <w:szCs w:val="24"/>
          <w:lang w:bidi="ar-SA"/>
        </w:rPr>
        <w:t xml:space="preserve"> </w:t>
      </w:r>
    </w:p>
    <w:p w:rsidR="00466E35" w:rsidRPr="00F81EE1" w:rsidRDefault="000110EA" w:rsidP="000110EA">
      <w:pPr>
        <w:tabs>
          <w:tab w:val="left" w:pos="10585"/>
        </w:tabs>
        <w:ind w:left="1077" w:right="686"/>
        <w:jc w:val="both"/>
        <w:rPr>
          <w:rFonts w:ascii="Arial" w:hAnsi="Arial" w:cs="Arial"/>
          <w:b/>
          <w:sz w:val="20"/>
          <w:szCs w:val="20"/>
        </w:rPr>
      </w:pPr>
      <w:r>
        <w:rPr>
          <w:rFonts w:ascii="Arial" w:hAnsi="Arial" w:cs="Arial"/>
          <w:b/>
          <w:sz w:val="20"/>
          <w:szCs w:val="20"/>
        </w:rPr>
        <w:t>Включение инструмента</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b/>
          <w:sz w:val="20"/>
          <w:szCs w:val="20"/>
        </w:rPr>
        <w:t xml:space="preserve">ВНИМАНИЕ! </w:t>
      </w:r>
      <w:r w:rsidRPr="00F81EE1">
        <w:rPr>
          <w:rFonts w:ascii="Arial" w:hAnsi="Arial" w:cs="Arial"/>
          <w:sz w:val="20"/>
          <w:szCs w:val="20"/>
        </w:rPr>
        <w:t>Перед включением инструмента в розетку, всегда проверяйте, что курковый выключатель работает надлежащим образом и</w:t>
      </w:r>
      <w:r w:rsidR="000110EA">
        <w:rPr>
          <w:rFonts w:ascii="Arial" w:hAnsi="Arial" w:cs="Arial"/>
          <w:sz w:val="20"/>
          <w:szCs w:val="20"/>
        </w:rPr>
        <w:t xml:space="preserve"> возвращается в выключенное положение</w:t>
      </w:r>
      <w:r w:rsidRPr="00F81EE1">
        <w:rPr>
          <w:rFonts w:ascii="Arial" w:hAnsi="Arial" w:cs="Arial"/>
          <w:sz w:val="20"/>
          <w:szCs w:val="20"/>
        </w:rPr>
        <w:t xml:space="preserve">, если его отпустить. </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sz w:val="20"/>
          <w:szCs w:val="20"/>
        </w:rPr>
        <w:t xml:space="preserve">Для запуска инструмента просто нажмите курковый выключатель. Скорость инструмента увеличивается при увеличении давления на курковый выключатель. Отпустите курковый выключатель для остановки. При продолжительной эксплуатации нажмите на курковый выключатель, затем нажмите кнопку блокировки. Для выведения инструмента из заблокированного положения выжмите курковый выключатель до конца, затем отпустите его. </w:t>
      </w:r>
    </w:p>
    <w:p w:rsidR="00BB626F" w:rsidRDefault="00BB626F" w:rsidP="000110EA">
      <w:pPr>
        <w:tabs>
          <w:tab w:val="left" w:pos="10585"/>
        </w:tabs>
        <w:ind w:left="1077" w:right="686"/>
        <w:jc w:val="both"/>
        <w:rPr>
          <w:rFonts w:ascii="Arial" w:hAnsi="Arial" w:cs="Arial"/>
          <w:b/>
          <w:sz w:val="20"/>
          <w:szCs w:val="20"/>
        </w:rPr>
      </w:pPr>
    </w:p>
    <w:p w:rsidR="00BB626F" w:rsidRDefault="00BB626F" w:rsidP="00834108">
      <w:pPr>
        <w:tabs>
          <w:tab w:val="left" w:pos="10585"/>
        </w:tabs>
        <w:ind w:right="686"/>
        <w:jc w:val="both"/>
        <w:rPr>
          <w:rFonts w:ascii="Arial" w:hAnsi="Arial" w:cs="Arial"/>
          <w:b/>
          <w:sz w:val="20"/>
          <w:szCs w:val="20"/>
        </w:rPr>
      </w:pPr>
    </w:p>
    <w:p w:rsidR="00834108" w:rsidRDefault="00834108" w:rsidP="00834108">
      <w:pPr>
        <w:tabs>
          <w:tab w:val="left" w:pos="10585"/>
        </w:tabs>
        <w:ind w:right="686"/>
        <w:jc w:val="both"/>
        <w:rPr>
          <w:rFonts w:ascii="Arial" w:hAnsi="Arial" w:cs="Arial"/>
          <w:b/>
          <w:sz w:val="20"/>
          <w:szCs w:val="20"/>
        </w:rPr>
      </w:pPr>
    </w:p>
    <w:p w:rsidR="00834108" w:rsidRDefault="00834108" w:rsidP="00834108">
      <w:pPr>
        <w:tabs>
          <w:tab w:val="left" w:pos="10585"/>
        </w:tabs>
        <w:ind w:right="686"/>
        <w:jc w:val="both"/>
        <w:rPr>
          <w:rFonts w:ascii="Arial" w:hAnsi="Arial" w:cs="Arial"/>
          <w:b/>
          <w:sz w:val="20"/>
          <w:szCs w:val="20"/>
        </w:rPr>
      </w:pPr>
    </w:p>
    <w:p w:rsidR="00834108" w:rsidRDefault="00834108" w:rsidP="00834108">
      <w:pPr>
        <w:tabs>
          <w:tab w:val="left" w:pos="10585"/>
        </w:tabs>
        <w:ind w:right="686"/>
        <w:jc w:val="both"/>
        <w:rPr>
          <w:rFonts w:ascii="Arial" w:hAnsi="Arial" w:cs="Arial"/>
          <w:b/>
          <w:sz w:val="20"/>
          <w:szCs w:val="20"/>
        </w:rPr>
      </w:pPr>
    </w:p>
    <w:p w:rsidR="00466E35" w:rsidRPr="00F81EE1" w:rsidRDefault="00466E35" w:rsidP="000110EA">
      <w:pPr>
        <w:tabs>
          <w:tab w:val="left" w:pos="10585"/>
        </w:tabs>
        <w:ind w:left="1077" w:right="686"/>
        <w:jc w:val="both"/>
        <w:rPr>
          <w:rFonts w:ascii="Arial" w:hAnsi="Arial" w:cs="Arial"/>
          <w:sz w:val="20"/>
          <w:szCs w:val="20"/>
        </w:rPr>
      </w:pPr>
      <w:r w:rsidRPr="00F81EE1">
        <w:rPr>
          <w:rFonts w:ascii="Arial" w:hAnsi="Arial" w:cs="Arial"/>
          <w:b/>
          <w:sz w:val="20"/>
          <w:szCs w:val="20"/>
        </w:rPr>
        <w:lastRenderedPageBreak/>
        <w:t>Переключение направления вращения</w:t>
      </w:r>
    </w:p>
    <w:p w:rsidR="00466E35" w:rsidRPr="00F81EE1" w:rsidRDefault="00BB626F" w:rsidP="00466E35">
      <w:pPr>
        <w:tabs>
          <w:tab w:val="left" w:pos="10585"/>
        </w:tabs>
        <w:ind w:left="1077" w:right="686"/>
        <w:jc w:val="both"/>
        <w:rPr>
          <w:rFonts w:ascii="Arial" w:hAnsi="Arial" w:cs="Arial"/>
          <w:sz w:val="20"/>
          <w:szCs w:val="20"/>
        </w:rPr>
      </w:pPr>
      <w:r>
        <w:rPr>
          <w:rFonts w:ascii="Arial" w:hAnsi="Arial" w:cs="Arial"/>
          <w:noProof/>
          <w:sz w:val="20"/>
          <w:szCs w:val="20"/>
          <w:lang w:bidi="ar-SA"/>
        </w:rPr>
        <mc:AlternateContent>
          <mc:Choice Requires="wpg">
            <w:drawing>
              <wp:anchor distT="0" distB="0" distL="114300" distR="114300" simplePos="0" relativeHeight="251709440" behindDoc="0" locked="0" layoutInCell="1" allowOverlap="1" wp14:anchorId="4BE64089" wp14:editId="5B469C83">
                <wp:simplePos x="0" y="0"/>
                <wp:positionH relativeFrom="column">
                  <wp:posOffset>5540902</wp:posOffset>
                </wp:positionH>
                <wp:positionV relativeFrom="paragraph">
                  <wp:posOffset>66040</wp:posOffset>
                </wp:positionV>
                <wp:extent cx="1238885" cy="962025"/>
                <wp:effectExtent l="0" t="0" r="18415" b="28575"/>
                <wp:wrapSquare wrapText="bothSides"/>
                <wp:docPr id="958" name="Группа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885" cy="962025"/>
                          <a:chOff x="0" y="0"/>
                          <a:chExt cx="13780" cy="10191"/>
                        </a:xfrm>
                      </wpg:grpSpPr>
                      <wps:wsp>
                        <wps:cNvPr id="959" name="Shape 4406"/>
                        <wps:cNvSpPr>
                          <a:spLocks/>
                        </wps:cNvSpPr>
                        <wps:spPr bwMode="auto">
                          <a:xfrm>
                            <a:off x="1763" y="2255"/>
                            <a:ext cx="1001" cy="5346"/>
                          </a:xfrm>
                          <a:custGeom>
                            <a:avLst/>
                            <a:gdLst>
                              <a:gd name="T0" fmla="*/ 77762 w 100114"/>
                              <a:gd name="T1" fmla="*/ 0 h 534645"/>
                              <a:gd name="T2" fmla="*/ 86436 w 100114"/>
                              <a:gd name="T3" fmla="*/ 98069 h 534645"/>
                              <a:gd name="T4" fmla="*/ 59436 w 100114"/>
                              <a:gd name="T5" fmla="*/ 89662 h 534645"/>
                              <a:gd name="T6" fmla="*/ 35192 w 100114"/>
                              <a:gd name="T7" fmla="*/ 249313 h 534645"/>
                              <a:gd name="T8" fmla="*/ 72619 w 100114"/>
                              <a:gd name="T9" fmla="*/ 446189 h 534645"/>
                              <a:gd name="T10" fmla="*/ 100114 w 100114"/>
                              <a:gd name="T11" fmla="*/ 435318 h 534645"/>
                              <a:gd name="T12" fmla="*/ 96672 w 100114"/>
                              <a:gd name="T13" fmla="*/ 534645 h 534645"/>
                              <a:gd name="T14" fmla="*/ 15570 w 100114"/>
                              <a:gd name="T15" fmla="*/ 468719 h 534645"/>
                              <a:gd name="T16" fmla="*/ 41910 w 100114"/>
                              <a:gd name="T17" fmla="*/ 458305 h 534645"/>
                              <a:gd name="T18" fmla="*/ 2223 w 100114"/>
                              <a:gd name="T19" fmla="*/ 249313 h 534645"/>
                              <a:gd name="T20" fmla="*/ 27978 w 100114"/>
                              <a:gd name="T21" fmla="*/ 79832 h 534645"/>
                              <a:gd name="T22" fmla="*/ 0 w 100114"/>
                              <a:gd name="T23" fmla="*/ 71107 h 534645"/>
                              <a:gd name="T24" fmla="*/ 77762 w 100114"/>
                              <a:gd name="T25" fmla="*/ 0 h 534645"/>
                              <a:gd name="T26" fmla="*/ 0 w 100114"/>
                              <a:gd name="T27" fmla="*/ 0 h 534645"/>
                              <a:gd name="T28" fmla="*/ 100114 w 100114"/>
                              <a:gd name="T29" fmla="*/ 534645 h 534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0114" h="534645">
                                <a:moveTo>
                                  <a:pt x="77762" y="0"/>
                                </a:moveTo>
                                <a:lnTo>
                                  <a:pt x="86436" y="98069"/>
                                </a:lnTo>
                                <a:lnTo>
                                  <a:pt x="59436" y="89662"/>
                                </a:lnTo>
                                <a:cubicBezTo>
                                  <a:pt x="43713" y="140081"/>
                                  <a:pt x="35192" y="193700"/>
                                  <a:pt x="35192" y="249313"/>
                                </a:cubicBezTo>
                                <a:cubicBezTo>
                                  <a:pt x="35192" y="318859"/>
                                  <a:pt x="48527" y="385229"/>
                                  <a:pt x="72619" y="446189"/>
                                </a:cubicBezTo>
                                <a:lnTo>
                                  <a:pt x="100114" y="435318"/>
                                </a:lnTo>
                                <a:lnTo>
                                  <a:pt x="96672" y="534645"/>
                                </a:lnTo>
                                <a:lnTo>
                                  <a:pt x="15570" y="468719"/>
                                </a:lnTo>
                                <a:lnTo>
                                  <a:pt x="41910" y="458305"/>
                                </a:lnTo>
                                <a:cubicBezTo>
                                  <a:pt x="16307" y="393611"/>
                                  <a:pt x="2223" y="323126"/>
                                  <a:pt x="2223" y="249313"/>
                                </a:cubicBezTo>
                                <a:cubicBezTo>
                                  <a:pt x="2223" y="190284"/>
                                  <a:pt x="11265" y="133362"/>
                                  <a:pt x="27978" y="79832"/>
                                </a:cubicBezTo>
                                <a:lnTo>
                                  <a:pt x="0" y="71107"/>
                                </a:lnTo>
                                <a:lnTo>
                                  <a:pt x="7776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0" name="Shape 4407"/>
                        <wps:cNvSpPr>
                          <a:spLocks/>
                        </wps:cNvSpPr>
                        <wps:spPr bwMode="auto">
                          <a:xfrm>
                            <a:off x="2480" y="3770"/>
                            <a:ext cx="132" cy="240"/>
                          </a:xfrm>
                          <a:custGeom>
                            <a:avLst/>
                            <a:gdLst>
                              <a:gd name="T0" fmla="*/ 0 w 13208"/>
                              <a:gd name="T1" fmla="*/ 0 h 24003"/>
                              <a:gd name="T2" fmla="*/ 13208 w 13208"/>
                              <a:gd name="T3" fmla="*/ 24003 h 24003"/>
                              <a:gd name="T4" fmla="*/ 0 w 13208"/>
                              <a:gd name="T5" fmla="*/ 0 h 24003"/>
                              <a:gd name="T6" fmla="*/ 13208 w 13208"/>
                              <a:gd name="T7" fmla="*/ 24003 h 24003"/>
                            </a:gdLst>
                            <a:ahLst/>
                            <a:cxnLst>
                              <a:cxn ang="0">
                                <a:pos x="T0" y="T1"/>
                              </a:cxn>
                              <a:cxn ang="0">
                                <a:pos x="T2" y="T3"/>
                              </a:cxn>
                            </a:cxnLst>
                            <a:rect l="T4" t="T5" r="T6" b="T7"/>
                            <a:pathLst>
                              <a:path w="13208" h="24003">
                                <a:moveTo>
                                  <a:pt x="0" y="0"/>
                                </a:moveTo>
                                <a:lnTo>
                                  <a:pt x="13208" y="24003"/>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Shape 4408"/>
                        <wps:cNvSpPr>
                          <a:spLocks/>
                        </wps:cNvSpPr>
                        <wps:spPr bwMode="auto">
                          <a:xfrm>
                            <a:off x="2648" y="4346"/>
                            <a:ext cx="313" cy="2028"/>
                          </a:xfrm>
                          <a:custGeom>
                            <a:avLst/>
                            <a:gdLst>
                              <a:gd name="T0" fmla="*/ 0 w 31229"/>
                              <a:gd name="T1" fmla="*/ 0 h 202832"/>
                              <a:gd name="T2" fmla="*/ 31229 w 31229"/>
                              <a:gd name="T3" fmla="*/ 202832 h 202832"/>
                              <a:gd name="T4" fmla="*/ 0 w 31229"/>
                              <a:gd name="T5" fmla="*/ 0 h 202832"/>
                              <a:gd name="T6" fmla="*/ 31229 w 31229"/>
                              <a:gd name="T7" fmla="*/ 202832 h 202832"/>
                            </a:gdLst>
                            <a:ahLst/>
                            <a:cxnLst>
                              <a:cxn ang="0">
                                <a:pos x="T0" y="T1"/>
                              </a:cxn>
                              <a:cxn ang="0">
                                <a:pos x="T2" y="T3"/>
                              </a:cxn>
                            </a:cxnLst>
                            <a:rect l="T4" t="T5" r="T6" b="T7"/>
                            <a:pathLst>
                              <a:path w="31229" h="202832">
                                <a:moveTo>
                                  <a:pt x="0" y="0"/>
                                </a:moveTo>
                                <a:cubicBezTo>
                                  <a:pt x="0" y="38418"/>
                                  <a:pt x="20422" y="175222"/>
                                  <a:pt x="31229" y="202832"/>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Shape 4409"/>
                        <wps:cNvSpPr>
                          <a:spLocks/>
                        </wps:cNvSpPr>
                        <wps:spPr bwMode="auto">
                          <a:xfrm>
                            <a:off x="2756" y="3524"/>
                            <a:ext cx="592" cy="3053"/>
                          </a:xfrm>
                          <a:custGeom>
                            <a:avLst/>
                            <a:gdLst>
                              <a:gd name="T0" fmla="*/ 0 w 59131"/>
                              <a:gd name="T1" fmla="*/ 285331 h 305346"/>
                              <a:gd name="T2" fmla="*/ 18009 w 59131"/>
                              <a:gd name="T3" fmla="*/ 299732 h 305346"/>
                              <a:gd name="T4" fmla="*/ 36360 w 59131"/>
                              <a:gd name="T5" fmla="*/ 302996 h 305346"/>
                              <a:gd name="T6" fmla="*/ 49543 w 59131"/>
                              <a:gd name="T7" fmla="*/ 298844 h 305346"/>
                              <a:gd name="T8" fmla="*/ 58522 w 59131"/>
                              <a:gd name="T9" fmla="*/ 280835 h 305346"/>
                              <a:gd name="T10" fmla="*/ 21615 w 59131"/>
                              <a:gd name="T11" fmla="*/ 18021 h 305346"/>
                              <a:gd name="T12" fmla="*/ 26556 w 59131"/>
                              <a:gd name="T13" fmla="*/ 0 h 305346"/>
                              <a:gd name="T14" fmla="*/ 0 w 59131"/>
                              <a:gd name="T15" fmla="*/ 0 h 305346"/>
                              <a:gd name="T16" fmla="*/ 59131 w 59131"/>
                              <a:gd name="T17" fmla="*/ 305346 h 305346"/>
                            </a:gdLst>
                            <a:ahLst/>
                            <a:cxnLst>
                              <a:cxn ang="0">
                                <a:pos x="T0" y="T1"/>
                              </a:cxn>
                              <a:cxn ang="0">
                                <a:pos x="T2" y="T3"/>
                              </a:cxn>
                              <a:cxn ang="0">
                                <a:pos x="T4" y="T5"/>
                              </a:cxn>
                              <a:cxn ang="0">
                                <a:pos x="T6" y="T7"/>
                              </a:cxn>
                              <a:cxn ang="0">
                                <a:pos x="T8" y="T9"/>
                              </a:cxn>
                              <a:cxn ang="0">
                                <a:pos x="T10" y="T11"/>
                              </a:cxn>
                              <a:cxn ang="0">
                                <a:pos x="T12" y="T13"/>
                              </a:cxn>
                            </a:cxnLst>
                            <a:rect l="T14" t="T15" r="T16" b="T17"/>
                            <a:pathLst>
                              <a:path w="59131" h="305346">
                                <a:moveTo>
                                  <a:pt x="0" y="285331"/>
                                </a:moveTo>
                                <a:lnTo>
                                  <a:pt x="18009" y="299732"/>
                                </a:lnTo>
                                <a:cubicBezTo>
                                  <a:pt x="22974" y="303339"/>
                                  <a:pt x="28613" y="305346"/>
                                  <a:pt x="36360" y="302996"/>
                                </a:cubicBezTo>
                                <a:lnTo>
                                  <a:pt x="49543" y="298844"/>
                                </a:lnTo>
                                <a:cubicBezTo>
                                  <a:pt x="57023" y="295834"/>
                                  <a:pt x="59131" y="288633"/>
                                  <a:pt x="58522" y="280835"/>
                                </a:cubicBezTo>
                                <a:cubicBezTo>
                                  <a:pt x="56731" y="230429"/>
                                  <a:pt x="26124" y="42304"/>
                                  <a:pt x="21615" y="18021"/>
                                </a:cubicBezTo>
                                <a:cubicBezTo>
                                  <a:pt x="20257" y="11264"/>
                                  <a:pt x="23419" y="2718"/>
                                  <a:pt x="26556" y="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Shape 4410"/>
                        <wps:cNvSpPr>
                          <a:spLocks/>
                        </wps:cNvSpPr>
                        <wps:spPr bwMode="auto">
                          <a:xfrm>
                            <a:off x="2288" y="3515"/>
                            <a:ext cx="621" cy="2691"/>
                          </a:xfrm>
                          <a:custGeom>
                            <a:avLst/>
                            <a:gdLst>
                              <a:gd name="T0" fmla="*/ 62103 w 62103"/>
                              <a:gd name="T1" fmla="*/ 0 h 269125"/>
                              <a:gd name="T2" fmla="*/ 19355 w 62103"/>
                              <a:gd name="T3" fmla="*/ 12154 h 269125"/>
                              <a:gd name="T4" fmla="*/ 4788 w 62103"/>
                              <a:gd name="T5" fmla="*/ 25502 h 269125"/>
                              <a:gd name="T6" fmla="*/ 37198 w 62103"/>
                              <a:gd name="T7" fmla="*/ 269125 h 269125"/>
                              <a:gd name="T8" fmla="*/ 0 w 62103"/>
                              <a:gd name="T9" fmla="*/ 0 h 269125"/>
                              <a:gd name="T10" fmla="*/ 62103 w 62103"/>
                              <a:gd name="T11" fmla="*/ 269125 h 269125"/>
                            </a:gdLst>
                            <a:ahLst/>
                            <a:cxnLst>
                              <a:cxn ang="0">
                                <a:pos x="T0" y="T1"/>
                              </a:cxn>
                              <a:cxn ang="0">
                                <a:pos x="T2" y="T3"/>
                              </a:cxn>
                              <a:cxn ang="0">
                                <a:pos x="T4" y="T5"/>
                              </a:cxn>
                              <a:cxn ang="0">
                                <a:pos x="T6" y="T7"/>
                              </a:cxn>
                            </a:cxnLst>
                            <a:rect l="T8" t="T9" r="T10" b="T11"/>
                            <a:pathLst>
                              <a:path w="62103" h="269125">
                                <a:moveTo>
                                  <a:pt x="62103" y="0"/>
                                </a:moveTo>
                                <a:lnTo>
                                  <a:pt x="19355" y="12154"/>
                                </a:lnTo>
                                <a:cubicBezTo>
                                  <a:pt x="11252" y="14859"/>
                                  <a:pt x="5982" y="19050"/>
                                  <a:pt x="4788" y="25502"/>
                                </a:cubicBezTo>
                                <a:cubicBezTo>
                                  <a:pt x="0" y="57912"/>
                                  <a:pt x="10782" y="210324"/>
                                  <a:pt x="37198" y="269125"/>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Shape 4411"/>
                        <wps:cNvSpPr>
                          <a:spLocks/>
                        </wps:cNvSpPr>
                        <wps:spPr bwMode="auto">
                          <a:xfrm>
                            <a:off x="2747" y="4100"/>
                            <a:ext cx="153" cy="45"/>
                          </a:xfrm>
                          <a:custGeom>
                            <a:avLst/>
                            <a:gdLst>
                              <a:gd name="T0" fmla="*/ 0 w 15304"/>
                              <a:gd name="T1" fmla="*/ 4521 h 4521"/>
                              <a:gd name="T2" fmla="*/ 15304 w 15304"/>
                              <a:gd name="T3" fmla="*/ 0 h 4521"/>
                              <a:gd name="T4" fmla="*/ 0 w 15304"/>
                              <a:gd name="T5" fmla="*/ 0 h 4521"/>
                              <a:gd name="T6" fmla="*/ 15304 w 15304"/>
                              <a:gd name="T7" fmla="*/ 4521 h 4521"/>
                            </a:gdLst>
                            <a:ahLst/>
                            <a:cxnLst>
                              <a:cxn ang="0">
                                <a:pos x="T0" y="T1"/>
                              </a:cxn>
                              <a:cxn ang="0">
                                <a:pos x="T2" y="T3"/>
                              </a:cxn>
                            </a:cxnLst>
                            <a:rect l="T4" t="T5" r="T6" b="T7"/>
                            <a:pathLst>
                              <a:path w="15304" h="4521">
                                <a:moveTo>
                                  <a:pt x="0" y="4521"/>
                                </a:moveTo>
                                <a:lnTo>
                                  <a:pt x="15304" y="0"/>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Shape 4412"/>
                        <wps:cNvSpPr>
                          <a:spLocks/>
                        </wps:cNvSpPr>
                        <wps:spPr bwMode="auto">
                          <a:xfrm>
                            <a:off x="631" y="6044"/>
                            <a:ext cx="5970" cy="2241"/>
                          </a:xfrm>
                          <a:custGeom>
                            <a:avLst/>
                            <a:gdLst>
                              <a:gd name="T0" fmla="*/ 0 w 597027"/>
                              <a:gd name="T1" fmla="*/ 224105 h 224105"/>
                              <a:gd name="T2" fmla="*/ 597027 w 597027"/>
                              <a:gd name="T3" fmla="*/ 0 h 224105"/>
                              <a:gd name="T4" fmla="*/ 0 w 597027"/>
                              <a:gd name="T5" fmla="*/ 0 h 224105"/>
                              <a:gd name="T6" fmla="*/ 597027 w 597027"/>
                              <a:gd name="T7" fmla="*/ 224105 h 224105"/>
                            </a:gdLst>
                            <a:ahLst/>
                            <a:cxnLst>
                              <a:cxn ang="0">
                                <a:pos x="T0" y="T1"/>
                              </a:cxn>
                              <a:cxn ang="0">
                                <a:pos x="T2" y="T3"/>
                              </a:cxn>
                            </a:cxnLst>
                            <a:rect l="T4" t="T5" r="T6" b="T7"/>
                            <a:pathLst>
                              <a:path w="597027" h="224105">
                                <a:moveTo>
                                  <a:pt x="0" y="224105"/>
                                </a:moveTo>
                                <a:cubicBezTo>
                                  <a:pt x="82855" y="200711"/>
                                  <a:pt x="452056" y="78296"/>
                                  <a:pt x="597027" y="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Shape 4413"/>
                        <wps:cNvSpPr>
                          <a:spLocks/>
                        </wps:cNvSpPr>
                        <wps:spPr bwMode="auto">
                          <a:xfrm>
                            <a:off x="4712" y="2536"/>
                            <a:ext cx="783" cy="65"/>
                          </a:xfrm>
                          <a:custGeom>
                            <a:avLst/>
                            <a:gdLst>
                              <a:gd name="T0" fmla="*/ 0 w 78232"/>
                              <a:gd name="T1" fmla="*/ 6528 h 6528"/>
                              <a:gd name="T2" fmla="*/ 78232 w 78232"/>
                              <a:gd name="T3" fmla="*/ 0 h 6528"/>
                              <a:gd name="T4" fmla="*/ 0 w 78232"/>
                              <a:gd name="T5" fmla="*/ 0 h 6528"/>
                              <a:gd name="T6" fmla="*/ 78232 w 78232"/>
                              <a:gd name="T7" fmla="*/ 6528 h 6528"/>
                            </a:gdLst>
                            <a:ahLst/>
                            <a:cxnLst>
                              <a:cxn ang="0">
                                <a:pos x="T0" y="T1"/>
                              </a:cxn>
                              <a:cxn ang="0">
                                <a:pos x="T2" y="T3"/>
                              </a:cxn>
                            </a:cxnLst>
                            <a:rect l="T4" t="T5" r="T6" b="T7"/>
                            <a:pathLst>
                              <a:path w="78232" h="6528">
                                <a:moveTo>
                                  <a:pt x="0" y="6528"/>
                                </a:moveTo>
                                <a:lnTo>
                                  <a:pt x="78232" y="0"/>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Shape 4414"/>
                        <wps:cNvSpPr>
                          <a:spLocks/>
                        </wps:cNvSpPr>
                        <wps:spPr bwMode="auto">
                          <a:xfrm>
                            <a:off x="4383" y="1529"/>
                            <a:ext cx="733" cy="54"/>
                          </a:xfrm>
                          <a:custGeom>
                            <a:avLst/>
                            <a:gdLst>
                              <a:gd name="T0" fmla="*/ 0 w 73266"/>
                              <a:gd name="T1" fmla="*/ 5397 h 5397"/>
                              <a:gd name="T2" fmla="*/ 73266 w 73266"/>
                              <a:gd name="T3" fmla="*/ 0 h 5397"/>
                              <a:gd name="T4" fmla="*/ 0 w 73266"/>
                              <a:gd name="T5" fmla="*/ 0 h 5397"/>
                              <a:gd name="T6" fmla="*/ 73266 w 73266"/>
                              <a:gd name="T7" fmla="*/ 5397 h 5397"/>
                            </a:gdLst>
                            <a:ahLst/>
                            <a:cxnLst>
                              <a:cxn ang="0">
                                <a:pos x="T0" y="T1"/>
                              </a:cxn>
                              <a:cxn ang="0">
                                <a:pos x="T2" y="T3"/>
                              </a:cxn>
                            </a:cxnLst>
                            <a:rect l="T4" t="T5" r="T6" b="T7"/>
                            <a:pathLst>
                              <a:path w="73266" h="5397">
                                <a:moveTo>
                                  <a:pt x="0" y="5397"/>
                                </a:moveTo>
                                <a:lnTo>
                                  <a:pt x="73266" y="0"/>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Shape 4415"/>
                        <wps:cNvSpPr>
                          <a:spLocks/>
                        </wps:cNvSpPr>
                        <wps:spPr bwMode="auto">
                          <a:xfrm>
                            <a:off x="4949" y="2143"/>
                            <a:ext cx="560" cy="41"/>
                          </a:xfrm>
                          <a:custGeom>
                            <a:avLst/>
                            <a:gdLst>
                              <a:gd name="T0" fmla="*/ 0 w 56032"/>
                              <a:gd name="T1" fmla="*/ 4140 h 4140"/>
                              <a:gd name="T2" fmla="*/ 56032 w 56032"/>
                              <a:gd name="T3" fmla="*/ 0 h 4140"/>
                              <a:gd name="T4" fmla="*/ 0 w 56032"/>
                              <a:gd name="T5" fmla="*/ 0 h 4140"/>
                              <a:gd name="T6" fmla="*/ 56032 w 56032"/>
                              <a:gd name="T7" fmla="*/ 4140 h 4140"/>
                            </a:gdLst>
                            <a:ahLst/>
                            <a:cxnLst>
                              <a:cxn ang="0">
                                <a:pos x="T0" y="T1"/>
                              </a:cxn>
                              <a:cxn ang="0">
                                <a:pos x="T2" y="T3"/>
                              </a:cxn>
                            </a:cxnLst>
                            <a:rect l="T4" t="T5" r="T6" b="T7"/>
                            <a:pathLst>
                              <a:path w="56032" h="4140">
                                <a:moveTo>
                                  <a:pt x="0" y="4140"/>
                                </a:moveTo>
                                <a:lnTo>
                                  <a:pt x="56032" y="0"/>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Shape 4416"/>
                        <wps:cNvSpPr>
                          <a:spLocks/>
                        </wps:cNvSpPr>
                        <wps:spPr bwMode="auto">
                          <a:xfrm>
                            <a:off x="4896" y="1874"/>
                            <a:ext cx="534" cy="42"/>
                          </a:xfrm>
                          <a:custGeom>
                            <a:avLst/>
                            <a:gdLst>
                              <a:gd name="T0" fmla="*/ 0 w 53391"/>
                              <a:gd name="T1" fmla="*/ 4191 h 4191"/>
                              <a:gd name="T2" fmla="*/ 53391 w 53391"/>
                              <a:gd name="T3" fmla="*/ 0 h 4191"/>
                              <a:gd name="T4" fmla="*/ 0 w 53391"/>
                              <a:gd name="T5" fmla="*/ 0 h 4191"/>
                              <a:gd name="T6" fmla="*/ 53391 w 53391"/>
                              <a:gd name="T7" fmla="*/ 4191 h 4191"/>
                            </a:gdLst>
                            <a:ahLst/>
                            <a:cxnLst>
                              <a:cxn ang="0">
                                <a:pos x="T0" y="T1"/>
                              </a:cxn>
                              <a:cxn ang="0">
                                <a:pos x="T2" y="T3"/>
                              </a:cxn>
                            </a:cxnLst>
                            <a:rect l="T4" t="T5" r="T6" b="T7"/>
                            <a:pathLst>
                              <a:path w="53391" h="4191">
                                <a:moveTo>
                                  <a:pt x="0" y="4191"/>
                                </a:moveTo>
                                <a:lnTo>
                                  <a:pt x="53391" y="0"/>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Shape 4417"/>
                        <wps:cNvSpPr>
                          <a:spLocks/>
                        </wps:cNvSpPr>
                        <wps:spPr bwMode="auto">
                          <a:xfrm>
                            <a:off x="4021" y="1521"/>
                            <a:ext cx="681" cy="1087"/>
                          </a:xfrm>
                          <a:custGeom>
                            <a:avLst/>
                            <a:gdLst>
                              <a:gd name="T0" fmla="*/ 68110 w 68110"/>
                              <a:gd name="T1" fmla="*/ 108026 h 108725"/>
                              <a:gd name="T2" fmla="*/ 18377 w 68110"/>
                              <a:gd name="T3" fmla="*/ 80849 h 108725"/>
                              <a:gd name="T4" fmla="*/ 23177 w 68110"/>
                              <a:gd name="T5" fmla="*/ 7087 h 108725"/>
                              <a:gd name="T6" fmla="*/ 43498 w 68110"/>
                              <a:gd name="T7" fmla="*/ 0 h 108725"/>
                              <a:gd name="T8" fmla="*/ 0 w 68110"/>
                              <a:gd name="T9" fmla="*/ 0 h 108725"/>
                              <a:gd name="T10" fmla="*/ 68110 w 68110"/>
                              <a:gd name="T11" fmla="*/ 108725 h 108725"/>
                            </a:gdLst>
                            <a:ahLst/>
                            <a:cxnLst>
                              <a:cxn ang="0">
                                <a:pos x="T0" y="T1"/>
                              </a:cxn>
                              <a:cxn ang="0">
                                <a:pos x="T2" y="T3"/>
                              </a:cxn>
                              <a:cxn ang="0">
                                <a:pos x="T4" y="T5"/>
                              </a:cxn>
                              <a:cxn ang="0">
                                <a:pos x="T6" y="T7"/>
                              </a:cxn>
                            </a:cxnLst>
                            <a:rect l="T8" t="T9" r="T10" b="T11"/>
                            <a:pathLst>
                              <a:path w="68110" h="108725">
                                <a:moveTo>
                                  <a:pt x="68110" y="108026"/>
                                </a:moveTo>
                                <a:cubicBezTo>
                                  <a:pt x="50457" y="108725"/>
                                  <a:pt x="31115" y="98908"/>
                                  <a:pt x="18377" y="80849"/>
                                </a:cubicBezTo>
                                <a:cubicBezTo>
                                  <a:pt x="0" y="54940"/>
                                  <a:pt x="2184" y="21908"/>
                                  <a:pt x="23177" y="7087"/>
                                </a:cubicBezTo>
                                <a:cubicBezTo>
                                  <a:pt x="29248" y="2769"/>
                                  <a:pt x="36220" y="483"/>
                                  <a:pt x="43498" y="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Shape 4418"/>
                        <wps:cNvSpPr>
                          <a:spLocks/>
                        </wps:cNvSpPr>
                        <wps:spPr bwMode="auto">
                          <a:xfrm>
                            <a:off x="4218" y="1583"/>
                            <a:ext cx="165" cy="39"/>
                          </a:xfrm>
                          <a:custGeom>
                            <a:avLst/>
                            <a:gdLst>
                              <a:gd name="T0" fmla="*/ 0 w 16484"/>
                              <a:gd name="T1" fmla="*/ 3861 h 3861"/>
                              <a:gd name="T2" fmla="*/ 16484 w 16484"/>
                              <a:gd name="T3" fmla="*/ 0 h 3861"/>
                              <a:gd name="T4" fmla="*/ 0 w 16484"/>
                              <a:gd name="T5" fmla="*/ 0 h 3861"/>
                              <a:gd name="T6" fmla="*/ 16484 w 16484"/>
                              <a:gd name="T7" fmla="*/ 3861 h 3861"/>
                            </a:gdLst>
                            <a:ahLst/>
                            <a:cxnLst>
                              <a:cxn ang="0">
                                <a:pos x="T0" y="T1"/>
                              </a:cxn>
                              <a:cxn ang="0">
                                <a:pos x="T2" y="T3"/>
                              </a:cxn>
                            </a:cxnLst>
                            <a:rect l="T4" t="T5" r="T6" b="T7"/>
                            <a:pathLst>
                              <a:path w="16484" h="3861">
                                <a:moveTo>
                                  <a:pt x="0" y="3861"/>
                                </a:moveTo>
                                <a:cubicBezTo>
                                  <a:pt x="5131" y="1410"/>
                                  <a:pt x="10719" y="152"/>
                                  <a:pt x="16484" y="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Shape 4419"/>
                        <wps:cNvSpPr>
                          <a:spLocks/>
                        </wps:cNvSpPr>
                        <wps:spPr bwMode="auto">
                          <a:xfrm>
                            <a:off x="5116" y="1516"/>
                            <a:ext cx="678" cy="971"/>
                          </a:xfrm>
                          <a:custGeom>
                            <a:avLst/>
                            <a:gdLst>
                              <a:gd name="T0" fmla="*/ 0 w 67780"/>
                              <a:gd name="T1" fmla="*/ 1384 h 97142"/>
                              <a:gd name="T2" fmla="*/ 51295 w 67780"/>
                              <a:gd name="T3" fmla="*/ 28448 h 97142"/>
                              <a:gd name="T4" fmla="*/ 52337 w 67780"/>
                              <a:gd name="T5" fmla="*/ 97142 h 97142"/>
                              <a:gd name="T6" fmla="*/ 0 w 67780"/>
                              <a:gd name="T7" fmla="*/ 0 h 97142"/>
                              <a:gd name="T8" fmla="*/ 67780 w 67780"/>
                              <a:gd name="T9" fmla="*/ 97142 h 97142"/>
                            </a:gdLst>
                            <a:ahLst/>
                            <a:cxnLst>
                              <a:cxn ang="0">
                                <a:pos x="T0" y="T1"/>
                              </a:cxn>
                              <a:cxn ang="0">
                                <a:pos x="T2" y="T3"/>
                              </a:cxn>
                              <a:cxn ang="0">
                                <a:pos x="T4" y="T5"/>
                              </a:cxn>
                            </a:cxnLst>
                            <a:rect l="T6" t="T7" r="T8" b="T9"/>
                            <a:pathLst>
                              <a:path w="67780" h="97142">
                                <a:moveTo>
                                  <a:pt x="0" y="1384"/>
                                </a:moveTo>
                                <a:cubicBezTo>
                                  <a:pt x="18047" y="0"/>
                                  <a:pt x="38164" y="9868"/>
                                  <a:pt x="51295" y="28448"/>
                                </a:cubicBezTo>
                                <a:cubicBezTo>
                                  <a:pt x="67780" y="51701"/>
                                  <a:pt x="67729" y="80721"/>
                                  <a:pt x="52337" y="97142"/>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Shape 4420"/>
                        <wps:cNvSpPr>
                          <a:spLocks/>
                        </wps:cNvSpPr>
                        <wps:spPr bwMode="auto">
                          <a:xfrm>
                            <a:off x="5495" y="2308"/>
                            <a:ext cx="317" cy="228"/>
                          </a:xfrm>
                          <a:custGeom>
                            <a:avLst/>
                            <a:gdLst>
                              <a:gd name="T0" fmla="*/ 31712 w 31712"/>
                              <a:gd name="T1" fmla="*/ 0 h 22771"/>
                              <a:gd name="T2" fmla="*/ 18694 w 31712"/>
                              <a:gd name="T3" fmla="*/ 15850 h 22771"/>
                              <a:gd name="T4" fmla="*/ 0 w 31712"/>
                              <a:gd name="T5" fmla="*/ 22771 h 22771"/>
                              <a:gd name="T6" fmla="*/ 0 w 31712"/>
                              <a:gd name="T7" fmla="*/ 0 h 22771"/>
                              <a:gd name="T8" fmla="*/ 31712 w 31712"/>
                              <a:gd name="T9" fmla="*/ 22771 h 22771"/>
                            </a:gdLst>
                            <a:ahLst/>
                            <a:cxnLst>
                              <a:cxn ang="0">
                                <a:pos x="T0" y="T1"/>
                              </a:cxn>
                              <a:cxn ang="0">
                                <a:pos x="T2" y="T3"/>
                              </a:cxn>
                              <a:cxn ang="0">
                                <a:pos x="T4" y="T5"/>
                              </a:cxn>
                            </a:cxnLst>
                            <a:rect l="T6" t="T7" r="T8" b="T9"/>
                            <a:pathLst>
                              <a:path w="31712" h="22771">
                                <a:moveTo>
                                  <a:pt x="31712" y="0"/>
                                </a:moveTo>
                                <a:cubicBezTo>
                                  <a:pt x="28829" y="6299"/>
                                  <a:pt x="24485" y="11773"/>
                                  <a:pt x="18694" y="15850"/>
                                </a:cubicBezTo>
                                <a:cubicBezTo>
                                  <a:pt x="13081" y="19812"/>
                                  <a:pt x="6693" y="22073"/>
                                  <a:pt x="0" y="22771"/>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Shape 4421"/>
                        <wps:cNvSpPr>
                          <a:spLocks/>
                        </wps:cNvSpPr>
                        <wps:spPr bwMode="auto">
                          <a:xfrm>
                            <a:off x="5430" y="1868"/>
                            <a:ext cx="181" cy="275"/>
                          </a:xfrm>
                          <a:custGeom>
                            <a:avLst/>
                            <a:gdLst>
                              <a:gd name="T0" fmla="*/ 0 w 18034"/>
                              <a:gd name="T1" fmla="*/ 622 h 27470"/>
                              <a:gd name="T2" fmla="*/ 13450 w 18034"/>
                              <a:gd name="T3" fmla="*/ 7328 h 27470"/>
                              <a:gd name="T4" fmla="*/ 12243 w 18034"/>
                              <a:gd name="T5" fmla="*/ 25768 h 27470"/>
                              <a:gd name="T6" fmla="*/ 7874 w 18034"/>
                              <a:gd name="T7" fmla="*/ 27470 h 27470"/>
                              <a:gd name="T8" fmla="*/ 0 w 18034"/>
                              <a:gd name="T9" fmla="*/ 0 h 27470"/>
                              <a:gd name="T10" fmla="*/ 18034 w 18034"/>
                              <a:gd name="T11" fmla="*/ 27470 h 27470"/>
                            </a:gdLst>
                            <a:ahLst/>
                            <a:cxnLst>
                              <a:cxn ang="0">
                                <a:pos x="T0" y="T1"/>
                              </a:cxn>
                              <a:cxn ang="0">
                                <a:pos x="T2" y="T3"/>
                              </a:cxn>
                              <a:cxn ang="0">
                                <a:pos x="T4" y="T5"/>
                              </a:cxn>
                              <a:cxn ang="0">
                                <a:pos x="T6" y="T7"/>
                              </a:cxn>
                            </a:cxnLst>
                            <a:rect l="T8" t="T9" r="T10" b="T11"/>
                            <a:pathLst>
                              <a:path w="18034" h="27470">
                                <a:moveTo>
                                  <a:pt x="0" y="622"/>
                                </a:moveTo>
                                <a:cubicBezTo>
                                  <a:pt x="4661" y="0"/>
                                  <a:pt x="9995" y="2477"/>
                                  <a:pt x="13450" y="7328"/>
                                </a:cubicBezTo>
                                <a:cubicBezTo>
                                  <a:pt x="18034" y="13805"/>
                                  <a:pt x="17488" y="22060"/>
                                  <a:pt x="12243" y="25768"/>
                                </a:cubicBezTo>
                                <a:cubicBezTo>
                                  <a:pt x="10935" y="26695"/>
                                  <a:pt x="9449" y="27254"/>
                                  <a:pt x="7874" y="2747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Shape 4422"/>
                        <wps:cNvSpPr>
                          <a:spLocks/>
                        </wps:cNvSpPr>
                        <wps:spPr bwMode="auto">
                          <a:xfrm>
                            <a:off x="4314" y="1701"/>
                            <a:ext cx="681" cy="716"/>
                          </a:xfrm>
                          <a:custGeom>
                            <a:avLst/>
                            <a:gdLst>
                              <a:gd name="T0" fmla="*/ 58217 w 68123"/>
                              <a:gd name="T1" fmla="*/ 21514 h 71577"/>
                              <a:gd name="T2" fmla="*/ 55525 w 68123"/>
                              <a:gd name="T3" fmla="*/ 7658 h 71577"/>
                              <a:gd name="T4" fmla="*/ 47104 w 68123"/>
                              <a:gd name="T5" fmla="*/ 4051 h 71577"/>
                              <a:gd name="T6" fmla="*/ 5080 w 68123"/>
                              <a:gd name="T7" fmla="*/ 34646 h 71577"/>
                              <a:gd name="T8" fmla="*/ 8090 w 68123"/>
                              <a:gd name="T9" fmla="*/ 44856 h 71577"/>
                              <a:gd name="T10" fmla="*/ 59716 w 68123"/>
                              <a:gd name="T11" fmla="*/ 68288 h 71577"/>
                              <a:gd name="T12" fmla="*/ 66624 w 68123"/>
                              <a:gd name="T13" fmla="*/ 62116 h 71577"/>
                              <a:gd name="T14" fmla="*/ 63449 w 68123"/>
                              <a:gd name="T15" fmla="*/ 48311 h 71577"/>
                              <a:gd name="T16" fmla="*/ 0 w 68123"/>
                              <a:gd name="T17" fmla="*/ 0 h 71577"/>
                              <a:gd name="T18" fmla="*/ 68123 w 68123"/>
                              <a:gd name="T19" fmla="*/ 71577 h 7157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8123" h="71577">
                                <a:moveTo>
                                  <a:pt x="58217" y="21514"/>
                                </a:moveTo>
                                <a:lnTo>
                                  <a:pt x="55525" y="7658"/>
                                </a:lnTo>
                                <a:cubicBezTo>
                                  <a:pt x="54305" y="1346"/>
                                  <a:pt x="51778" y="0"/>
                                  <a:pt x="47104" y="4051"/>
                                </a:cubicBezTo>
                                <a:lnTo>
                                  <a:pt x="5080" y="34646"/>
                                </a:lnTo>
                                <a:cubicBezTo>
                                  <a:pt x="0" y="38252"/>
                                  <a:pt x="445" y="42443"/>
                                  <a:pt x="8090" y="44856"/>
                                </a:cubicBezTo>
                                <a:lnTo>
                                  <a:pt x="59716" y="68288"/>
                                </a:lnTo>
                                <a:cubicBezTo>
                                  <a:pt x="66916" y="71577"/>
                                  <a:pt x="68123" y="67932"/>
                                  <a:pt x="66624" y="62116"/>
                                </a:cubicBezTo>
                                <a:lnTo>
                                  <a:pt x="63449" y="48311"/>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Shape 4423"/>
                        <wps:cNvSpPr>
                          <a:spLocks/>
                        </wps:cNvSpPr>
                        <wps:spPr bwMode="auto">
                          <a:xfrm>
                            <a:off x="10315" y="2465"/>
                            <a:ext cx="1786" cy="488"/>
                          </a:xfrm>
                          <a:custGeom>
                            <a:avLst/>
                            <a:gdLst>
                              <a:gd name="T0" fmla="*/ 148628 w 178613"/>
                              <a:gd name="T1" fmla="*/ 8890 h 48730"/>
                              <a:gd name="T2" fmla="*/ 178118 w 178613"/>
                              <a:gd name="T3" fmla="*/ 28473 h 48730"/>
                              <a:gd name="T4" fmla="*/ 87897 w 178613"/>
                              <a:gd name="T5" fmla="*/ 45301 h 48730"/>
                              <a:gd name="T6" fmla="*/ 889 w 178613"/>
                              <a:gd name="T7" fmla="*/ 16053 h 48730"/>
                              <a:gd name="T8" fmla="*/ 38672 w 178613"/>
                              <a:gd name="T9" fmla="*/ 0 h 48730"/>
                              <a:gd name="T10" fmla="*/ 0 w 178613"/>
                              <a:gd name="T11" fmla="*/ 0 h 48730"/>
                              <a:gd name="T12" fmla="*/ 178613 w 178613"/>
                              <a:gd name="T13" fmla="*/ 48730 h 48730"/>
                            </a:gdLst>
                            <a:ahLst/>
                            <a:cxnLst>
                              <a:cxn ang="0">
                                <a:pos x="T0" y="T1"/>
                              </a:cxn>
                              <a:cxn ang="0">
                                <a:pos x="T2" y="T3"/>
                              </a:cxn>
                              <a:cxn ang="0">
                                <a:pos x="T4" y="T5"/>
                              </a:cxn>
                              <a:cxn ang="0">
                                <a:pos x="T6" y="T7"/>
                              </a:cxn>
                              <a:cxn ang="0">
                                <a:pos x="T8" y="T9"/>
                              </a:cxn>
                            </a:cxnLst>
                            <a:rect l="T10" t="T11" r="T12" b="T13"/>
                            <a:pathLst>
                              <a:path w="178613" h="48730">
                                <a:moveTo>
                                  <a:pt x="148628" y="8890"/>
                                </a:moveTo>
                                <a:cubicBezTo>
                                  <a:pt x="167145" y="14440"/>
                                  <a:pt x="178613" y="21513"/>
                                  <a:pt x="178118" y="28473"/>
                                </a:cubicBezTo>
                                <a:cubicBezTo>
                                  <a:pt x="177229" y="41199"/>
                                  <a:pt x="136830" y="48730"/>
                                  <a:pt x="87897" y="45301"/>
                                </a:cubicBezTo>
                                <a:cubicBezTo>
                                  <a:pt x="38964" y="41872"/>
                                  <a:pt x="0" y="28791"/>
                                  <a:pt x="889" y="16053"/>
                                </a:cubicBezTo>
                                <a:cubicBezTo>
                                  <a:pt x="1448" y="8407"/>
                                  <a:pt x="16282" y="2654"/>
                                  <a:pt x="38672" y="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Shape 4424"/>
                        <wps:cNvSpPr>
                          <a:spLocks/>
                        </wps:cNvSpPr>
                        <wps:spPr bwMode="auto">
                          <a:xfrm>
                            <a:off x="10367" y="2538"/>
                            <a:ext cx="1696" cy="258"/>
                          </a:xfrm>
                          <a:custGeom>
                            <a:avLst/>
                            <a:gdLst>
                              <a:gd name="T0" fmla="*/ 0 w 169608"/>
                              <a:gd name="T1" fmla="*/ 12573 h 25794"/>
                              <a:gd name="T2" fmla="*/ 85192 w 169608"/>
                              <a:gd name="T3" fmla="*/ 2718 h 25794"/>
                              <a:gd name="T4" fmla="*/ 169608 w 169608"/>
                              <a:gd name="T5" fmla="*/ 25794 h 25794"/>
                              <a:gd name="T6" fmla="*/ 0 w 169608"/>
                              <a:gd name="T7" fmla="*/ 0 h 25794"/>
                              <a:gd name="T8" fmla="*/ 169608 w 169608"/>
                              <a:gd name="T9" fmla="*/ 25794 h 25794"/>
                            </a:gdLst>
                            <a:ahLst/>
                            <a:cxnLst>
                              <a:cxn ang="0">
                                <a:pos x="T0" y="T1"/>
                              </a:cxn>
                              <a:cxn ang="0">
                                <a:pos x="T2" y="T3"/>
                              </a:cxn>
                              <a:cxn ang="0">
                                <a:pos x="T4" y="T5"/>
                              </a:cxn>
                            </a:cxnLst>
                            <a:rect l="T6" t="T7" r="T8" b="T9"/>
                            <a:pathLst>
                              <a:path w="169608" h="25794">
                                <a:moveTo>
                                  <a:pt x="0" y="12573"/>
                                </a:moveTo>
                                <a:cubicBezTo>
                                  <a:pt x="12370" y="4254"/>
                                  <a:pt x="46063" y="0"/>
                                  <a:pt x="85192" y="2718"/>
                                </a:cubicBezTo>
                                <a:cubicBezTo>
                                  <a:pt x="126187" y="5613"/>
                                  <a:pt x="160198" y="15265"/>
                                  <a:pt x="169608" y="25794"/>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Shape 4425"/>
                        <wps:cNvSpPr>
                          <a:spLocks/>
                        </wps:cNvSpPr>
                        <wps:spPr bwMode="auto">
                          <a:xfrm>
                            <a:off x="10164" y="2882"/>
                            <a:ext cx="1981" cy="324"/>
                          </a:xfrm>
                          <a:custGeom>
                            <a:avLst/>
                            <a:gdLst>
                              <a:gd name="T0" fmla="*/ 0 w 198120"/>
                              <a:gd name="T1" fmla="*/ 0 h 32410"/>
                              <a:gd name="T2" fmla="*/ 198120 w 198120"/>
                              <a:gd name="T3" fmla="*/ 22809 h 32410"/>
                              <a:gd name="T4" fmla="*/ 0 w 198120"/>
                              <a:gd name="T5" fmla="*/ 0 h 32410"/>
                              <a:gd name="T6" fmla="*/ 198120 w 198120"/>
                              <a:gd name="T7" fmla="*/ 32410 h 32410"/>
                            </a:gdLst>
                            <a:ahLst/>
                            <a:cxnLst>
                              <a:cxn ang="0">
                                <a:pos x="T0" y="T1"/>
                              </a:cxn>
                              <a:cxn ang="0">
                                <a:pos x="T2" y="T3"/>
                              </a:cxn>
                            </a:cxnLst>
                            <a:rect l="T4" t="T5" r="T6" b="T7"/>
                            <a:pathLst>
                              <a:path w="198120" h="32410">
                                <a:moveTo>
                                  <a:pt x="0" y="0"/>
                                </a:moveTo>
                                <a:cubicBezTo>
                                  <a:pt x="43231" y="26403"/>
                                  <a:pt x="94856" y="32410"/>
                                  <a:pt x="198120" y="22809"/>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Shape 4426"/>
                        <wps:cNvSpPr>
                          <a:spLocks/>
                        </wps:cNvSpPr>
                        <wps:spPr bwMode="auto">
                          <a:xfrm>
                            <a:off x="7835" y="998"/>
                            <a:ext cx="3242" cy="1368"/>
                          </a:xfrm>
                          <a:custGeom>
                            <a:avLst/>
                            <a:gdLst>
                              <a:gd name="T0" fmla="*/ 0 w 324167"/>
                              <a:gd name="T1" fmla="*/ 0 h 136792"/>
                              <a:gd name="T2" fmla="*/ 109258 w 324167"/>
                              <a:gd name="T3" fmla="*/ 66002 h 136792"/>
                              <a:gd name="T4" fmla="*/ 210109 w 324167"/>
                              <a:gd name="T5" fmla="*/ 104394 h 136792"/>
                              <a:gd name="T6" fmla="*/ 324167 w 324167"/>
                              <a:gd name="T7" fmla="*/ 136792 h 136792"/>
                              <a:gd name="T8" fmla="*/ 0 w 324167"/>
                              <a:gd name="T9" fmla="*/ 0 h 136792"/>
                              <a:gd name="T10" fmla="*/ 324167 w 324167"/>
                              <a:gd name="T11" fmla="*/ 136792 h 136792"/>
                            </a:gdLst>
                            <a:ahLst/>
                            <a:cxnLst>
                              <a:cxn ang="0">
                                <a:pos x="T0" y="T1"/>
                              </a:cxn>
                              <a:cxn ang="0">
                                <a:pos x="T2" y="T3"/>
                              </a:cxn>
                              <a:cxn ang="0">
                                <a:pos x="T4" y="T5"/>
                              </a:cxn>
                              <a:cxn ang="0">
                                <a:pos x="T6" y="T7"/>
                              </a:cxn>
                            </a:cxnLst>
                            <a:rect l="T8" t="T9" r="T10" b="T11"/>
                            <a:pathLst>
                              <a:path w="324167" h="136792">
                                <a:moveTo>
                                  <a:pt x="0" y="0"/>
                                </a:moveTo>
                                <a:cubicBezTo>
                                  <a:pt x="36030" y="15583"/>
                                  <a:pt x="85255" y="49200"/>
                                  <a:pt x="109258" y="66002"/>
                                </a:cubicBezTo>
                                <a:cubicBezTo>
                                  <a:pt x="139281" y="82804"/>
                                  <a:pt x="178905" y="97206"/>
                                  <a:pt x="210109" y="104394"/>
                                </a:cubicBezTo>
                                <a:cubicBezTo>
                                  <a:pt x="236525" y="110401"/>
                                  <a:pt x="307391" y="129604"/>
                                  <a:pt x="324167" y="136792"/>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Shape 4427"/>
                        <wps:cNvSpPr>
                          <a:spLocks/>
                        </wps:cNvSpPr>
                        <wps:spPr bwMode="auto">
                          <a:xfrm>
                            <a:off x="5686" y="998"/>
                            <a:ext cx="4610" cy="1440"/>
                          </a:xfrm>
                          <a:custGeom>
                            <a:avLst/>
                            <a:gdLst>
                              <a:gd name="T0" fmla="*/ 0 w 461061"/>
                              <a:gd name="T1" fmla="*/ 0 h 143993"/>
                              <a:gd name="T2" fmla="*/ 175298 w 461061"/>
                              <a:gd name="T3" fmla="*/ 32385 h 143993"/>
                              <a:gd name="T4" fmla="*/ 267970 w 461061"/>
                              <a:gd name="T5" fmla="*/ 76517 h 143993"/>
                              <a:gd name="T6" fmla="*/ 340982 w 461061"/>
                              <a:gd name="T7" fmla="*/ 111608 h 143993"/>
                              <a:gd name="T8" fmla="*/ 461061 w 461061"/>
                              <a:gd name="T9" fmla="*/ 143993 h 143993"/>
                              <a:gd name="T10" fmla="*/ 0 w 461061"/>
                              <a:gd name="T11" fmla="*/ 0 h 143993"/>
                              <a:gd name="T12" fmla="*/ 461061 w 461061"/>
                              <a:gd name="T13" fmla="*/ 143993 h 143993"/>
                            </a:gdLst>
                            <a:ahLst/>
                            <a:cxnLst>
                              <a:cxn ang="0">
                                <a:pos x="T0" y="T1"/>
                              </a:cxn>
                              <a:cxn ang="0">
                                <a:pos x="T2" y="T3"/>
                              </a:cxn>
                              <a:cxn ang="0">
                                <a:pos x="T4" y="T5"/>
                              </a:cxn>
                              <a:cxn ang="0">
                                <a:pos x="T6" y="T7"/>
                              </a:cxn>
                              <a:cxn ang="0">
                                <a:pos x="T8" y="T9"/>
                              </a:cxn>
                            </a:cxnLst>
                            <a:rect l="T10" t="T11" r="T12" b="T13"/>
                            <a:pathLst>
                              <a:path w="461061" h="143993">
                                <a:moveTo>
                                  <a:pt x="0" y="0"/>
                                </a:moveTo>
                                <a:cubicBezTo>
                                  <a:pt x="69647" y="10795"/>
                                  <a:pt x="151269" y="26391"/>
                                  <a:pt x="175298" y="32385"/>
                                </a:cubicBezTo>
                                <a:cubicBezTo>
                                  <a:pt x="202057" y="39891"/>
                                  <a:pt x="235509" y="51194"/>
                                  <a:pt x="267970" y="76517"/>
                                </a:cubicBezTo>
                                <a:cubicBezTo>
                                  <a:pt x="286957" y="88798"/>
                                  <a:pt x="314566" y="104394"/>
                                  <a:pt x="340982" y="111608"/>
                                </a:cubicBezTo>
                                <a:lnTo>
                                  <a:pt x="461061" y="143993"/>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Shape 4428"/>
                        <wps:cNvSpPr>
                          <a:spLocks/>
                        </wps:cNvSpPr>
                        <wps:spPr bwMode="auto">
                          <a:xfrm>
                            <a:off x="7259" y="2378"/>
                            <a:ext cx="1152" cy="768"/>
                          </a:xfrm>
                          <a:custGeom>
                            <a:avLst/>
                            <a:gdLst>
                              <a:gd name="T0" fmla="*/ 0 w 115253"/>
                              <a:gd name="T1" fmla="*/ 76797 h 76797"/>
                              <a:gd name="T2" fmla="*/ 115253 w 115253"/>
                              <a:gd name="T3" fmla="*/ 0 h 76797"/>
                              <a:gd name="T4" fmla="*/ 0 w 115253"/>
                              <a:gd name="T5" fmla="*/ 0 h 76797"/>
                              <a:gd name="T6" fmla="*/ 115253 w 115253"/>
                              <a:gd name="T7" fmla="*/ 76797 h 76797"/>
                            </a:gdLst>
                            <a:ahLst/>
                            <a:cxnLst>
                              <a:cxn ang="0">
                                <a:pos x="T0" y="T1"/>
                              </a:cxn>
                              <a:cxn ang="0">
                                <a:pos x="T2" y="T3"/>
                              </a:cxn>
                            </a:cxnLst>
                            <a:rect l="T4" t="T5" r="T6" b="T7"/>
                            <a:pathLst>
                              <a:path w="115253" h="76797">
                                <a:moveTo>
                                  <a:pt x="0" y="76797"/>
                                </a:moveTo>
                                <a:cubicBezTo>
                                  <a:pt x="28816" y="56400"/>
                                  <a:pt x="93650" y="15608"/>
                                  <a:pt x="115253" y="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Shape 4429"/>
                        <wps:cNvSpPr>
                          <a:spLocks/>
                        </wps:cNvSpPr>
                        <wps:spPr bwMode="auto">
                          <a:xfrm>
                            <a:off x="10708" y="2372"/>
                            <a:ext cx="207" cy="180"/>
                          </a:xfrm>
                          <a:custGeom>
                            <a:avLst/>
                            <a:gdLst>
                              <a:gd name="T0" fmla="*/ 0 w 20701"/>
                              <a:gd name="T1" fmla="*/ 0 h 18009"/>
                              <a:gd name="T2" fmla="*/ 20701 w 20701"/>
                              <a:gd name="T3" fmla="*/ 6299 h 18009"/>
                              <a:gd name="T4" fmla="*/ 19812 w 20701"/>
                              <a:gd name="T5" fmla="*/ 18009 h 18009"/>
                              <a:gd name="T6" fmla="*/ 0 w 20701"/>
                              <a:gd name="T7" fmla="*/ 0 h 18009"/>
                              <a:gd name="T8" fmla="*/ 20701 w 20701"/>
                              <a:gd name="T9" fmla="*/ 18009 h 18009"/>
                            </a:gdLst>
                            <a:ahLst/>
                            <a:cxnLst>
                              <a:cxn ang="0">
                                <a:pos x="T0" y="T1"/>
                              </a:cxn>
                              <a:cxn ang="0">
                                <a:pos x="T2" y="T3"/>
                              </a:cxn>
                              <a:cxn ang="0">
                                <a:pos x="T4" y="T5"/>
                              </a:cxn>
                            </a:cxnLst>
                            <a:rect l="T6" t="T7" r="T8" b="T9"/>
                            <a:pathLst>
                              <a:path w="20701" h="18009">
                                <a:moveTo>
                                  <a:pt x="0" y="0"/>
                                </a:moveTo>
                                <a:lnTo>
                                  <a:pt x="20701" y="6299"/>
                                </a:lnTo>
                                <a:lnTo>
                                  <a:pt x="19812" y="18009"/>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Shape 4430"/>
                        <wps:cNvSpPr>
                          <a:spLocks/>
                        </wps:cNvSpPr>
                        <wps:spPr bwMode="auto">
                          <a:xfrm>
                            <a:off x="12031" y="2831"/>
                            <a:ext cx="223" cy="67"/>
                          </a:xfrm>
                          <a:custGeom>
                            <a:avLst/>
                            <a:gdLst>
                              <a:gd name="T0" fmla="*/ 0 w 22301"/>
                              <a:gd name="T1" fmla="*/ 0 h 6769"/>
                              <a:gd name="T2" fmla="*/ 22301 w 22301"/>
                              <a:gd name="T3" fmla="*/ 6769 h 6769"/>
                              <a:gd name="T4" fmla="*/ 0 w 22301"/>
                              <a:gd name="T5" fmla="*/ 0 h 6769"/>
                              <a:gd name="T6" fmla="*/ 22301 w 22301"/>
                              <a:gd name="T7" fmla="*/ 6769 h 6769"/>
                            </a:gdLst>
                            <a:ahLst/>
                            <a:cxnLst>
                              <a:cxn ang="0">
                                <a:pos x="T0" y="T1"/>
                              </a:cxn>
                              <a:cxn ang="0">
                                <a:pos x="T2" y="T3"/>
                              </a:cxn>
                            </a:cxnLst>
                            <a:rect l="T4" t="T5" r="T6" b="T7"/>
                            <a:pathLst>
                              <a:path w="22301" h="6769">
                                <a:moveTo>
                                  <a:pt x="0" y="0"/>
                                </a:moveTo>
                                <a:lnTo>
                                  <a:pt x="22301" y="6769"/>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Shape 4431"/>
                        <wps:cNvSpPr>
                          <a:spLocks/>
                        </wps:cNvSpPr>
                        <wps:spPr bwMode="auto">
                          <a:xfrm>
                            <a:off x="8748" y="1576"/>
                            <a:ext cx="414" cy="412"/>
                          </a:xfrm>
                          <a:custGeom>
                            <a:avLst/>
                            <a:gdLst>
                              <a:gd name="T0" fmla="*/ 41364 w 41364"/>
                              <a:gd name="T1" fmla="*/ 41110 h 41110"/>
                              <a:gd name="T2" fmla="*/ 25806 w 41364"/>
                              <a:gd name="T3" fmla="*/ 12598 h 41110"/>
                              <a:gd name="T4" fmla="*/ 0 w 41364"/>
                              <a:gd name="T5" fmla="*/ 0 h 41110"/>
                              <a:gd name="T6" fmla="*/ 41364 w 41364"/>
                              <a:gd name="T7" fmla="*/ 41110 h 41110"/>
                            </a:gdLst>
                            <a:ahLst/>
                            <a:cxnLst>
                              <a:cxn ang="0">
                                <a:pos x="T0" y="T1"/>
                              </a:cxn>
                              <a:cxn ang="0">
                                <a:pos x="T2" y="T3"/>
                              </a:cxn>
                            </a:cxnLst>
                            <a:rect l="T4" t="T5" r="T6" b="T7"/>
                            <a:pathLst>
                              <a:path w="41364" h="41110">
                                <a:moveTo>
                                  <a:pt x="41364" y="41110"/>
                                </a:moveTo>
                                <a:cubicBezTo>
                                  <a:pt x="16751" y="31509"/>
                                  <a:pt x="0" y="0"/>
                                  <a:pt x="25806" y="12598"/>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Shape 4432"/>
                        <wps:cNvSpPr>
                          <a:spLocks/>
                        </wps:cNvSpPr>
                        <wps:spPr bwMode="auto">
                          <a:xfrm>
                            <a:off x="8891" y="1679"/>
                            <a:ext cx="301" cy="207"/>
                          </a:xfrm>
                          <a:custGeom>
                            <a:avLst/>
                            <a:gdLst>
                              <a:gd name="T0" fmla="*/ 10617 w 30023"/>
                              <a:gd name="T1" fmla="*/ 20765 h 20765"/>
                              <a:gd name="T2" fmla="*/ 30023 w 30023"/>
                              <a:gd name="T3" fmla="*/ 10795 h 20765"/>
                              <a:gd name="T4" fmla="*/ 0 w 30023"/>
                              <a:gd name="T5" fmla="*/ 0 h 20765"/>
                              <a:gd name="T6" fmla="*/ 30023 w 30023"/>
                              <a:gd name="T7" fmla="*/ 20765 h 20765"/>
                            </a:gdLst>
                            <a:ahLst/>
                            <a:cxnLst>
                              <a:cxn ang="0">
                                <a:pos x="T0" y="T1"/>
                              </a:cxn>
                              <a:cxn ang="0">
                                <a:pos x="T2" y="T3"/>
                              </a:cxn>
                            </a:cxnLst>
                            <a:rect l="T4" t="T5" r="T6" b="T7"/>
                            <a:pathLst>
                              <a:path w="30023" h="20765">
                                <a:moveTo>
                                  <a:pt x="10617" y="20765"/>
                                </a:moveTo>
                                <a:cubicBezTo>
                                  <a:pt x="2807" y="11761"/>
                                  <a:pt x="0" y="0"/>
                                  <a:pt x="30023" y="10795"/>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Shape 4433"/>
                        <wps:cNvSpPr>
                          <a:spLocks/>
                        </wps:cNvSpPr>
                        <wps:spPr bwMode="auto">
                          <a:xfrm>
                            <a:off x="9159" y="1990"/>
                            <a:ext cx="1440" cy="382"/>
                          </a:xfrm>
                          <a:custGeom>
                            <a:avLst/>
                            <a:gdLst>
                              <a:gd name="T0" fmla="*/ 0 w 144056"/>
                              <a:gd name="T1" fmla="*/ 0 h 38164"/>
                              <a:gd name="T2" fmla="*/ 10795 w 144056"/>
                              <a:gd name="T3" fmla="*/ 3353 h 38164"/>
                              <a:gd name="T4" fmla="*/ 144056 w 144056"/>
                              <a:gd name="T5" fmla="*/ 38164 h 38164"/>
                              <a:gd name="T6" fmla="*/ 0 w 144056"/>
                              <a:gd name="T7" fmla="*/ 0 h 38164"/>
                              <a:gd name="T8" fmla="*/ 144056 w 144056"/>
                              <a:gd name="T9" fmla="*/ 38164 h 38164"/>
                            </a:gdLst>
                            <a:ahLst/>
                            <a:cxnLst>
                              <a:cxn ang="0">
                                <a:pos x="T0" y="T1"/>
                              </a:cxn>
                              <a:cxn ang="0">
                                <a:pos x="T2" y="T3"/>
                              </a:cxn>
                              <a:cxn ang="0">
                                <a:pos x="T4" y="T5"/>
                              </a:cxn>
                            </a:cxnLst>
                            <a:rect l="T6" t="T7" r="T8" b="T9"/>
                            <a:pathLst>
                              <a:path w="144056" h="38164">
                                <a:moveTo>
                                  <a:pt x="0" y="0"/>
                                </a:moveTo>
                                <a:cubicBezTo>
                                  <a:pt x="3607" y="1244"/>
                                  <a:pt x="7214" y="2375"/>
                                  <a:pt x="10795" y="3353"/>
                                </a:cubicBezTo>
                                <a:lnTo>
                                  <a:pt x="144056" y="38164"/>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Shape 4434"/>
                        <wps:cNvSpPr>
                          <a:spLocks/>
                        </wps:cNvSpPr>
                        <wps:spPr bwMode="auto">
                          <a:xfrm>
                            <a:off x="3250" y="3470"/>
                            <a:ext cx="2214" cy="1950"/>
                          </a:xfrm>
                          <a:custGeom>
                            <a:avLst/>
                            <a:gdLst>
                              <a:gd name="T0" fmla="*/ 221386 w 221386"/>
                              <a:gd name="T1" fmla="*/ 41415 h 195021"/>
                              <a:gd name="T2" fmla="*/ 163767 w 221386"/>
                              <a:gd name="T3" fmla="*/ 44412 h 195021"/>
                              <a:gd name="T4" fmla="*/ 85115 w 221386"/>
                              <a:gd name="T5" fmla="*/ 13817 h 195021"/>
                              <a:gd name="T6" fmla="*/ 35433 w 221386"/>
                              <a:gd name="T7" fmla="*/ 18771 h 195021"/>
                              <a:gd name="T8" fmla="*/ 29896 w 221386"/>
                              <a:gd name="T9" fmla="*/ 165634 h 195021"/>
                              <a:gd name="T10" fmla="*/ 96533 w 221386"/>
                              <a:gd name="T11" fmla="*/ 169227 h 195021"/>
                              <a:gd name="T12" fmla="*/ 133147 w 221386"/>
                              <a:gd name="T13" fmla="*/ 116421 h 195021"/>
                              <a:gd name="T14" fmla="*/ 139141 w 221386"/>
                              <a:gd name="T15" fmla="*/ 61824 h 195021"/>
                              <a:gd name="T16" fmla="*/ 138621 w 221386"/>
                              <a:gd name="T17" fmla="*/ 55448 h 195021"/>
                              <a:gd name="T18" fmla="*/ 0 w 221386"/>
                              <a:gd name="T19" fmla="*/ 0 h 195021"/>
                              <a:gd name="T20" fmla="*/ 221386 w 221386"/>
                              <a:gd name="T21" fmla="*/ 195021 h 195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1386" h="195021">
                                <a:moveTo>
                                  <a:pt x="221386" y="41415"/>
                                </a:moveTo>
                                <a:lnTo>
                                  <a:pt x="163767" y="44412"/>
                                </a:lnTo>
                                <a:cubicBezTo>
                                  <a:pt x="133147" y="46203"/>
                                  <a:pt x="103721" y="28804"/>
                                  <a:pt x="85115" y="13817"/>
                                </a:cubicBezTo>
                                <a:cubicBezTo>
                                  <a:pt x="68313" y="0"/>
                                  <a:pt x="48501" y="4801"/>
                                  <a:pt x="35433" y="18771"/>
                                </a:cubicBezTo>
                                <a:cubicBezTo>
                                  <a:pt x="15011" y="40729"/>
                                  <a:pt x="0" y="116942"/>
                                  <a:pt x="29896" y="165634"/>
                                </a:cubicBezTo>
                                <a:cubicBezTo>
                                  <a:pt x="46711" y="195021"/>
                                  <a:pt x="85738" y="176428"/>
                                  <a:pt x="96533" y="169227"/>
                                </a:cubicBezTo>
                                <a:cubicBezTo>
                                  <a:pt x="116332" y="153619"/>
                                  <a:pt x="130137" y="145212"/>
                                  <a:pt x="133147" y="116421"/>
                                </a:cubicBezTo>
                                <a:cubicBezTo>
                                  <a:pt x="136157" y="87604"/>
                                  <a:pt x="139141" y="61824"/>
                                  <a:pt x="139141" y="61824"/>
                                </a:cubicBezTo>
                                <a:cubicBezTo>
                                  <a:pt x="139141" y="59118"/>
                                  <a:pt x="139141" y="57163"/>
                                  <a:pt x="138621" y="5544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Shape 4435"/>
                        <wps:cNvSpPr>
                          <a:spLocks/>
                        </wps:cNvSpPr>
                        <wps:spPr bwMode="auto">
                          <a:xfrm>
                            <a:off x="4557" y="4700"/>
                            <a:ext cx="205" cy="72"/>
                          </a:xfrm>
                          <a:custGeom>
                            <a:avLst/>
                            <a:gdLst>
                              <a:gd name="T0" fmla="*/ 0 w 20422"/>
                              <a:gd name="T1" fmla="*/ 7214 h 7214"/>
                              <a:gd name="T2" fmla="*/ 20422 w 20422"/>
                              <a:gd name="T3" fmla="*/ 0 h 7214"/>
                              <a:gd name="T4" fmla="*/ 0 w 20422"/>
                              <a:gd name="T5" fmla="*/ 0 h 7214"/>
                              <a:gd name="T6" fmla="*/ 20422 w 20422"/>
                              <a:gd name="T7" fmla="*/ 7214 h 7214"/>
                            </a:gdLst>
                            <a:ahLst/>
                            <a:cxnLst>
                              <a:cxn ang="0">
                                <a:pos x="T0" y="T1"/>
                              </a:cxn>
                              <a:cxn ang="0">
                                <a:pos x="T2" y="T3"/>
                              </a:cxn>
                            </a:cxnLst>
                            <a:rect l="T4" t="T5" r="T6" b="T7"/>
                            <a:pathLst>
                              <a:path w="20422" h="7214">
                                <a:moveTo>
                                  <a:pt x="0" y="7214"/>
                                </a:moveTo>
                                <a:lnTo>
                                  <a:pt x="20422"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Shape 4436"/>
                        <wps:cNvSpPr>
                          <a:spLocks/>
                        </wps:cNvSpPr>
                        <wps:spPr bwMode="auto">
                          <a:xfrm>
                            <a:off x="3504" y="3644"/>
                            <a:ext cx="1003" cy="584"/>
                          </a:xfrm>
                          <a:custGeom>
                            <a:avLst/>
                            <a:gdLst>
                              <a:gd name="T0" fmla="*/ 11100 w 100343"/>
                              <a:gd name="T1" fmla="*/ 0 h 58458"/>
                              <a:gd name="T2" fmla="*/ 12167 w 100343"/>
                              <a:gd name="T3" fmla="*/ 7632 h 58458"/>
                              <a:gd name="T4" fmla="*/ 71742 w 100343"/>
                              <a:gd name="T5" fmla="*/ 39586 h 58458"/>
                              <a:gd name="T6" fmla="*/ 73012 w 100343"/>
                              <a:gd name="T7" fmla="*/ 54242 h 58458"/>
                              <a:gd name="T8" fmla="*/ 4318 w 100343"/>
                              <a:gd name="T9" fmla="*/ 21908 h 58458"/>
                              <a:gd name="T10" fmla="*/ 1803 w 100343"/>
                              <a:gd name="T11" fmla="*/ 14084 h 58458"/>
                              <a:gd name="T12" fmla="*/ 0 w 100343"/>
                              <a:gd name="T13" fmla="*/ 0 h 58458"/>
                              <a:gd name="T14" fmla="*/ 100343 w 100343"/>
                              <a:gd name="T15" fmla="*/ 58458 h 58458"/>
                            </a:gdLst>
                            <a:ahLst/>
                            <a:cxnLst>
                              <a:cxn ang="0">
                                <a:pos x="T0" y="T1"/>
                              </a:cxn>
                              <a:cxn ang="0">
                                <a:pos x="T2" y="T3"/>
                              </a:cxn>
                              <a:cxn ang="0">
                                <a:pos x="T4" y="T5"/>
                              </a:cxn>
                              <a:cxn ang="0">
                                <a:pos x="T6" y="T7"/>
                              </a:cxn>
                              <a:cxn ang="0">
                                <a:pos x="T8" y="T9"/>
                              </a:cxn>
                              <a:cxn ang="0">
                                <a:pos x="T10" y="T11"/>
                              </a:cxn>
                            </a:cxnLst>
                            <a:rect l="T12" t="T13" r="T14" b="T15"/>
                            <a:pathLst>
                              <a:path w="100343" h="58458">
                                <a:moveTo>
                                  <a:pt x="11100" y="0"/>
                                </a:moveTo>
                                <a:cubicBezTo>
                                  <a:pt x="8395" y="2680"/>
                                  <a:pt x="10211" y="5994"/>
                                  <a:pt x="12167" y="7632"/>
                                </a:cubicBezTo>
                                <a:cubicBezTo>
                                  <a:pt x="27318" y="20904"/>
                                  <a:pt x="45568" y="32614"/>
                                  <a:pt x="71742" y="39586"/>
                                </a:cubicBezTo>
                                <a:cubicBezTo>
                                  <a:pt x="93574" y="43497"/>
                                  <a:pt x="100343" y="58458"/>
                                  <a:pt x="73012" y="54242"/>
                                </a:cubicBezTo>
                                <a:cubicBezTo>
                                  <a:pt x="42570" y="50724"/>
                                  <a:pt x="21552" y="37579"/>
                                  <a:pt x="4318" y="21908"/>
                                </a:cubicBezTo>
                                <a:cubicBezTo>
                                  <a:pt x="1803" y="19482"/>
                                  <a:pt x="0" y="16497"/>
                                  <a:pt x="1803" y="14084"/>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Shape 4437"/>
                        <wps:cNvSpPr>
                          <a:spLocks/>
                        </wps:cNvSpPr>
                        <wps:spPr bwMode="auto">
                          <a:xfrm>
                            <a:off x="3411" y="3932"/>
                            <a:ext cx="1064" cy="603"/>
                          </a:xfrm>
                          <a:custGeom>
                            <a:avLst/>
                            <a:gdLst>
                              <a:gd name="T0" fmla="*/ 5093 w 106477"/>
                              <a:gd name="T1" fmla="*/ 0 h 60338"/>
                              <a:gd name="T2" fmla="*/ 8306 w 106477"/>
                              <a:gd name="T3" fmla="*/ 9716 h 60338"/>
                              <a:gd name="T4" fmla="*/ 83617 w 106477"/>
                              <a:gd name="T5" fmla="*/ 40107 h 60338"/>
                              <a:gd name="T6" fmla="*/ 84899 w 106477"/>
                              <a:gd name="T7" fmla="*/ 54089 h 60338"/>
                              <a:gd name="T8" fmla="*/ 4013 w 106477"/>
                              <a:gd name="T9" fmla="*/ 26594 h 60338"/>
                              <a:gd name="T10" fmla="*/ 902 w 106477"/>
                              <a:gd name="T11" fmla="*/ 15926 h 60338"/>
                              <a:gd name="T12" fmla="*/ 0 w 106477"/>
                              <a:gd name="T13" fmla="*/ 0 h 60338"/>
                              <a:gd name="T14" fmla="*/ 106477 w 106477"/>
                              <a:gd name="T15" fmla="*/ 60338 h 60338"/>
                            </a:gdLst>
                            <a:ahLst/>
                            <a:cxnLst>
                              <a:cxn ang="0">
                                <a:pos x="T0" y="T1"/>
                              </a:cxn>
                              <a:cxn ang="0">
                                <a:pos x="T2" y="T3"/>
                              </a:cxn>
                              <a:cxn ang="0">
                                <a:pos x="T4" y="T5"/>
                              </a:cxn>
                              <a:cxn ang="0">
                                <a:pos x="T6" y="T7"/>
                              </a:cxn>
                              <a:cxn ang="0">
                                <a:pos x="T8" y="T9"/>
                              </a:cxn>
                              <a:cxn ang="0">
                                <a:pos x="T10" y="T11"/>
                              </a:cxn>
                            </a:cxnLst>
                            <a:rect l="T12" t="T13" r="T14" b="T15"/>
                            <a:pathLst>
                              <a:path w="106477" h="60338">
                                <a:moveTo>
                                  <a:pt x="5093" y="0"/>
                                </a:moveTo>
                                <a:cubicBezTo>
                                  <a:pt x="4204" y="3899"/>
                                  <a:pt x="5093" y="6922"/>
                                  <a:pt x="8306" y="9716"/>
                                </a:cubicBezTo>
                                <a:cubicBezTo>
                                  <a:pt x="26988" y="27165"/>
                                  <a:pt x="50406" y="41199"/>
                                  <a:pt x="83617" y="40107"/>
                                </a:cubicBezTo>
                                <a:cubicBezTo>
                                  <a:pt x="101600" y="38875"/>
                                  <a:pt x="106477" y="51295"/>
                                  <a:pt x="84899" y="54089"/>
                                </a:cubicBezTo>
                                <a:cubicBezTo>
                                  <a:pt x="49568" y="60338"/>
                                  <a:pt x="23787" y="45593"/>
                                  <a:pt x="4013" y="26594"/>
                                </a:cubicBezTo>
                                <a:cubicBezTo>
                                  <a:pt x="1511" y="23432"/>
                                  <a:pt x="0" y="20422"/>
                                  <a:pt x="902" y="15926"/>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Shape 4438"/>
                        <wps:cNvSpPr>
                          <a:spLocks/>
                        </wps:cNvSpPr>
                        <wps:spPr bwMode="auto">
                          <a:xfrm>
                            <a:off x="3378" y="4271"/>
                            <a:ext cx="1090" cy="627"/>
                          </a:xfrm>
                          <a:custGeom>
                            <a:avLst/>
                            <a:gdLst>
                              <a:gd name="T0" fmla="*/ 1181 w 109055"/>
                              <a:gd name="T1" fmla="*/ 0 h 62725"/>
                              <a:gd name="T2" fmla="*/ 5410 w 109055"/>
                              <a:gd name="T3" fmla="*/ 11226 h 62725"/>
                              <a:gd name="T4" fmla="*/ 89484 w 109055"/>
                              <a:gd name="T5" fmla="*/ 33503 h 62725"/>
                              <a:gd name="T6" fmla="*/ 90767 w 109055"/>
                              <a:gd name="T7" fmla="*/ 46533 h 62725"/>
                              <a:gd name="T8" fmla="*/ 5524 w 109055"/>
                              <a:gd name="T9" fmla="*/ 31356 h 62725"/>
                              <a:gd name="T10" fmla="*/ 279 w 109055"/>
                              <a:gd name="T11" fmla="*/ 21298 h 62725"/>
                              <a:gd name="T12" fmla="*/ 0 w 109055"/>
                              <a:gd name="T13" fmla="*/ 0 h 62725"/>
                              <a:gd name="T14" fmla="*/ 109055 w 109055"/>
                              <a:gd name="T15" fmla="*/ 62725 h 62725"/>
                            </a:gdLst>
                            <a:ahLst/>
                            <a:cxnLst>
                              <a:cxn ang="0">
                                <a:pos x="T0" y="T1"/>
                              </a:cxn>
                              <a:cxn ang="0">
                                <a:pos x="T2" y="T3"/>
                              </a:cxn>
                              <a:cxn ang="0">
                                <a:pos x="T4" y="T5"/>
                              </a:cxn>
                              <a:cxn ang="0">
                                <a:pos x="T6" y="T7"/>
                              </a:cxn>
                              <a:cxn ang="0">
                                <a:pos x="T8" y="T9"/>
                              </a:cxn>
                              <a:cxn ang="0">
                                <a:pos x="T10" y="T11"/>
                              </a:cxn>
                            </a:cxnLst>
                            <a:rect l="T12" t="T13" r="T14" b="T15"/>
                            <a:pathLst>
                              <a:path w="109055" h="62725">
                                <a:moveTo>
                                  <a:pt x="1181" y="0"/>
                                </a:moveTo>
                                <a:cubicBezTo>
                                  <a:pt x="279" y="3899"/>
                                  <a:pt x="2388" y="9004"/>
                                  <a:pt x="5410" y="11226"/>
                                </a:cubicBezTo>
                                <a:cubicBezTo>
                                  <a:pt x="25819" y="30721"/>
                                  <a:pt x="53480" y="44933"/>
                                  <a:pt x="89484" y="33503"/>
                                </a:cubicBezTo>
                                <a:cubicBezTo>
                                  <a:pt x="104889" y="27000"/>
                                  <a:pt x="109055" y="37732"/>
                                  <a:pt x="90767" y="46533"/>
                                </a:cubicBezTo>
                                <a:cubicBezTo>
                                  <a:pt x="55245" y="62725"/>
                                  <a:pt x="26416" y="50355"/>
                                  <a:pt x="5524" y="31356"/>
                                </a:cubicBezTo>
                                <a:cubicBezTo>
                                  <a:pt x="2388" y="28511"/>
                                  <a:pt x="0" y="24308"/>
                                  <a:pt x="279" y="21298"/>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Shape 4439"/>
                        <wps:cNvSpPr>
                          <a:spLocks/>
                        </wps:cNvSpPr>
                        <wps:spPr bwMode="auto">
                          <a:xfrm>
                            <a:off x="3398" y="4694"/>
                            <a:ext cx="1074" cy="502"/>
                          </a:xfrm>
                          <a:custGeom>
                            <a:avLst/>
                            <a:gdLst>
                              <a:gd name="T0" fmla="*/ 0 w 107404"/>
                              <a:gd name="T1" fmla="*/ 0 h 50190"/>
                              <a:gd name="T2" fmla="*/ 7633 w 107404"/>
                              <a:gd name="T3" fmla="*/ 11900 h 50190"/>
                              <a:gd name="T4" fmla="*/ 90043 w 107404"/>
                              <a:gd name="T5" fmla="*/ 16814 h 50190"/>
                              <a:gd name="T6" fmla="*/ 91338 w 107404"/>
                              <a:gd name="T7" fmla="*/ 29375 h 50190"/>
                              <a:gd name="T8" fmla="*/ 15659 w 107404"/>
                              <a:gd name="T9" fmla="*/ 36195 h 50190"/>
                              <a:gd name="T10" fmla="*/ 5194 w 107404"/>
                              <a:gd name="T11" fmla="*/ 21590 h 50190"/>
                              <a:gd name="T12" fmla="*/ 0 w 107404"/>
                              <a:gd name="T13" fmla="*/ 0 h 50190"/>
                              <a:gd name="T14" fmla="*/ 107404 w 107404"/>
                              <a:gd name="T15" fmla="*/ 50190 h 50190"/>
                            </a:gdLst>
                            <a:ahLst/>
                            <a:cxnLst>
                              <a:cxn ang="0">
                                <a:pos x="T0" y="T1"/>
                              </a:cxn>
                              <a:cxn ang="0">
                                <a:pos x="T2" y="T3"/>
                              </a:cxn>
                              <a:cxn ang="0">
                                <a:pos x="T4" y="T5"/>
                              </a:cxn>
                              <a:cxn ang="0">
                                <a:pos x="T6" y="T7"/>
                              </a:cxn>
                              <a:cxn ang="0">
                                <a:pos x="T8" y="T9"/>
                              </a:cxn>
                              <a:cxn ang="0">
                                <a:pos x="T10" y="T11"/>
                              </a:cxn>
                            </a:cxnLst>
                            <a:rect l="T12" t="T13" r="T14" b="T15"/>
                            <a:pathLst>
                              <a:path w="107404" h="50190">
                                <a:moveTo>
                                  <a:pt x="0" y="0"/>
                                </a:moveTo>
                                <a:cubicBezTo>
                                  <a:pt x="597" y="5994"/>
                                  <a:pt x="4293" y="8382"/>
                                  <a:pt x="7633" y="11900"/>
                                </a:cubicBezTo>
                                <a:cubicBezTo>
                                  <a:pt x="28740" y="28219"/>
                                  <a:pt x="57124" y="36284"/>
                                  <a:pt x="90043" y="16814"/>
                                </a:cubicBezTo>
                                <a:cubicBezTo>
                                  <a:pt x="107404" y="5372"/>
                                  <a:pt x="104546" y="20053"/>
                                  <a:pt x="91338" y="29375"/>
                                </a:cubicBezTo>
                                <a:cubicBezTo>
                                  <a:pt x="62535" y="50190"/>
                                  <a:pt x="36335" y="47815"/>
                                  <a:pt x="15659" y="36195"/>
                                </a:cubicBezTo>
                                <a:cubicBezTo>
                                  <a:pt x="8191" y="30886"/>
                                  <a:pt x="6680" y="26670"/>
                                  <a:pt x="5194" y="2159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Shape 4440"/>
                        <wps:cNvSpPr>
                          <a:spLocks/>
                        </wps:cNvSpPr>
                        <wps:spPr bwMode="auto">
                          <a:xfrm>
                            <a:off x="4701" y="3551"/>
                            <a:ext cx="2540" cy="2208"/>
                          </a:xfrm>
                          <a:custGeom>
                            <a:avLst/>
                            <a:gdLst>
                              <a:gd name="T0" fmla="*/ 253924 w 253924"/>
                              <a:gd name="T1" fmla="*/ 0 h 220853"/>
                              <a:gd name="T2" fmla="*/ 117958 w 253924"/>
                              <a:gd name="T3" fmla="*/ 21603 h 220853"/>
                              <a:gd name="T4" fmla="*/ 13513 w 253924"/>
                              <a:gd name="T5" fmla="*/ 83706 h 220853"/>
                              <a:gd name="T6" fmla="*/ 2692 w 253924"/>
                              <a:gd name="T7" fmla="*/ 166510 h 220853"/>
                              <a:gd name="T8" fmla="*/ 27280 w 253924"/>
                              <a:gd name="T9" fmla="*/ 212725 h 220853"/>
                              <a:gd name="T10" fmla="*/ 39815 w 253924"/>
                              <a:gd name="T11" fmla="*/ 220853 h 220853"/>
                              <a:gd name="T12" fmla="*/ 0 w 253924"/>
                              <a:gd name="T13" fmla="*/ 0 h 220853"/>
                              <a:gd name="T14" fmla="*/ 253924 w 253924"/>
                              <a:gd name="T15" fmla="*/ 220853 h 220853"/>
                            </a:gdLst>
                            <a:ahLst/>
                            <a:cxnLst>
                              <a:cxn ang="0">
                                <a:pos x="T0" y="T1"/>
                              </a:cxn>
                              <a:cxn ang="0">
                                <a:pos x="T2" y="T3"/>
                              </a:cxn>
                              <a:cxn ang="0">
                                <a:pos x="T4" y="T5"/>
                              </a:cxn>
                              <a:cxn ang="0">
                                <a:pos x="T6" y="T7"/>
                              </a:cxn>
                              <a:cxn ang="0">
                                <a:pos x="T8" y="T9"/>
                              </a:cxn>
                              <a:cxn ang="0">
                                <a:pos x="T10" y="T11"/>
                              </a:cxn>
                            </a:cxnLst>
                            <a:rect l="T12" t="T13" r="T14" b="T15"/>
                            <a:pathLst>
                              <a:path w="253924" h="220853">
                                <a:moveTo>
                                  <a:pt x="253924" y="0"/>
                                </a:moveTo>
                                <a:cubicBezTo>
                                  <a:pt x="237731" y="0"/>
                                  <a:pt x="147675" y="14694"/>
                                  <a:pt x="117958" y="21603"/>
                                </a:cubicBezTo>
                                <a:cubicBezTo>
                                  <a:pt x="82855" y="29705"/>
                                  <a:pt x="23419" y="45898"/>
                                  <a:pt x="13513" y="83706"/>
                                </a:cubicBezTo>
                                <a:cubicBezTo>
                                  <a:pt x="5398" y="110693"/>
                                  <a:pt x="0" y="146710"/>
                                  <a:pt x="2692" y="166510"/>
                                </a:cubicBezTo>
                                <a:cubicBezTo>
                                  <a:pt x="5080" y="186982"/>
                                  <a:pt x="9030" y="200114"/>
                                  <a:pt x="27280" y="212725"/>
                                </a:cubicBezTo>
                                <a:lnTo>
                                  <a:pt x="39815" y="220853"/>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Shape 4441"/>
                        <wps:cNvSpPr>
                          <a:spLocks/>
                        </wps:cNvSpPr>
                        <wps:spPr bwMode="auto">
                          <a:xfrm>
                            <a:off x="4809" y="4025"/>
                            <a:ext cx="4347" cy="2049"/>
                          </a:xfrm>
                          <a:custGeom>
                            <a:avLst/>
                            <a:gdLst>
                              <a:gd name="T0" fmla="*/ 29007 w 434632"/>
                              <a:gd name="T1" fmla="*/ 173457 h 204940"/>
                              <a:gd name="T2" fmla="*/ 2705 w 434632"/>
                              <a:gd name="T3" fmla="*/ 128118 h 204940"/>
                              <a:gd name="T4" fmla="*/ 13513 w 434632"/>
                              <a:gd name="T5" fmla="*/ 45314 h 204940"/>
                              <a:gd name="T6" fmla="*/ 84645 w 434632"/>
                              <a:gd name="T7" fmla="*/ 3302 h 204940"/>
                              <a:gd name="T8" fmla="*/ 223926 w 434632"/>
                              <a:gd name="T9" fmla="*/ 50711 h 204940"/>
                              <a:gd name="T10" fmla="*/ 434632 w 434632"/>
                              <a:gd name="T11" fmla="*/ 204940 h 204940"/>
                              <a:gd name="T12" fmla="*/ 0 w 434632"/>
                              <a:gd name="T13" fmla="*/ 0 h 204940"/>
                              <a:gd name="T14" fmla="*/ 434632 w 434632"/>
                              <a:gd name="T15" fmla="*/ 204940 h 204940"/>
                            </a:gdLst>
                            <a:ahLst/>
                            <a:cxnLst>
                              <a:cxn ang="0">
                                <a:pos x="T0" y="T1"/>
                              </a:cxn>
                              <a:cxn ang="0">
                                <a:pos x="T2" y="T3"/>
                              </a:cxn>
                              <a:cxn ang="0">
                                <a:pos x="T4" y="T5"/>
                              </a:cxn>
                              <a:cxn ang="0">
                                <a:pos x="T6" y="T7"/>
                              </a:cxn>
                              <a:cxn ang="0">
                                <a:pos x="T8" y="T9"/>
                              </a:cxn>
                              <a:cxn ang="0">
                                <a:pos x="T10" y="T11"/>
                              </a:cxn>
                            </a:cxnLst>
                            <a:rect l="T12" t="T13" r="T14" b="T15"/>
                            <a:pathLst>
                              <a:path w="434632" h="204940">
                                <a:moveTo>
                                  <a:pt x="29007" y="173457"/>
                                </a:moveTo>
                                <a:cubicBezTo>
                                  <a:pt x="11671" y="161633"/>
                                  <a:pt x="4978" y="142596"/>
                                  <a:pt x="2705" y="128118"/>
                                </a:cubicBezTo>
                                <a:cubicBezTo>
                                  <a:pt x="0" y="108306"/>
                                  <a:pt x="5398" y="72301"/>
                                  <a:pt x="13513" y="45314"/>
                                </a:cubicBezTo>
                                <a:cubicBezTo>
                                  <a:pt x="23419" y="18300"/>
                                  <a:pt x="48615" y="3302"/>
                                  <a:pt x="84645" y="3302"/>
                                </a:cubicBezTo>
                                <a:cubicBezTo>
                                  <a:pt x="115481" y="4915"/>
                                  <a:pt x="162369" y="0"/>
                                  <a:pt x="223926" y="50711"/>
                                </a:cubicBezTo>
                                <a:cubicBezTo>
                                  <a:pt x="255143" y="78918"/>
                                  <a:pt x="334365" y="154521"/>
                                  <a:pt x="434632" y="20494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Shape 4442"/>
                        <wps:cNvSpPr>
                          <a:spLocks/>
                        </wps:cNvSpPr>
                        <wps:spPr bwMode="auto">
                          <a:xfrm>
                            <a:off x="5099" y="5759"/>
                            <a:ext cx="5649" cy="2349"/>
                          </a:xfrm>
                          <a:custGeom>
                            <a:avLst/>
                            <a:gdLst>
                              <a:gd name="T0" fmla="*/ 0 w 564896"/>
                              <a:gd name="T1" fmla="*/ 0 h 234886"/>
                              <a:gd name="T2" fmla="*/ 30429 w 564896"/>
                              <a:gd name="T3" fmla="*/ 10464 h 234886"/>
                              <a:gd name="T4" fmla="*/ 116878 w 564896"/>
                              <a:gd name="T5" fmla="*/ 13474 h 234886"/>
                              <a:gd name="T6" fmla="*/ 169101 w 564896"/>
                              <a:gd name="T7" fmla="*/ 39865 h 234886"/>
                              <a:gd name="T8" fmla="*/ 315570 w 564896"/>
                              <a:gd name="T9" fmla="*/ 159880 h 234886"/>
                              <a:gd name="T10" fmla="*/ 382803 w 564896"/>
                              <a:gd name="T11" fmla="*/ 213271 h 234886"/>
                              <a:gd name="T12" fmla="*/ 450647 w 564896"/>
                              <a:gd name="T13" fmla="*/ 225882 h 234886"/>
                              <a:gd name="T14" fmla="*/ 564896 w 564896"/>
                              <a:gd name="T15" fmla="*/ 186245 h 234886"/>
                              <a:gd name="T16" fmla="*/ 0 w 564896"/>
                              <a:gd name="T17" fmla="*/ 0 h 234886"/>
                              <a:gd name="T18" fmla="*/ 564896 w 564896"/>
                              <a:gd name="T19" fmla="*/ 234886 h 23488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64896" h="234886">
                                <a:moveTo>
                                  <a:pt x="0" y="0"/>
                                </a:moveTo>
                                <a:cubicBezTo>
                                  <a:pt x="7785" y="5321"/>
                                  <a:pt x="17742" y="9169"/>
                                  <a:pt x="30429" y="10464"/>
                                </a:cubicBezTo>
                                <a:cubicBezTo>
                                  <a:pt x="54445" y="11658"/>
                                  <a:pt x="98857" y="14071"/>
                                  <a:pt x="116878" y="13474"/>
                                </a:cubicBezTo>
                                <a:cubicBezTo>
                                  <a:pt x="141478" y="15265"/>
                                  <a:pt x="157099" y="29057"/>
                                  <a:pt x="169101" y="39865"/>
                                </a:cubicBezTo>
                                <a:cubicBezTo>
                                  <a:pt x="203924" y="74663"/>
                                  <a:pt x="274142" y="131686"/>
                                  <a:pt x="315570" y="159880"/>
                                </a:cubicBezTo>
                                <a:cubicBezTo>
                                  <a:pt x="337185" y="176682"/>
                                  <a:pt x="366598" y="198298"/>
                                  <a:pt x="382803" y="213271"/>
                                </a:cubicBezTo>
                                <a:cubicBezTo>
                                  <a:pt x="400215" y="228282"/>
                                  <a:pt x="424231" y="234886"/>
                                  <a:pt x="450647" y="225882"/>
                                </a:cubicBezTo>
                                <a:cubicBezTo>
                                  <a:pt x="474954" y="217601"/>
                                  <a:pt x="552666" y="190500"/>
                                  <a:pt x="564896" y="186245"/>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Shape 4443"/>
                        <wps:cNvSpPr>
                          <a:spLocks/>
                        </wps:cNvSpPr>
                        <wps:spPr bwMode="auto">
                          <a:xfrm>
                            <a:off x="6448" y="4574"/>
                            <a:ext cx="102" cy="1044"/>
                          </a:xfrm>
                          <a:custGeom>
                            <a:avLst/>
                            <a:gdLst>
                              <a:gd name="T0" fmla="*/ 1194 w 10223"/>
                              <a:gd name="T1" fmla="*/ 104406 h 104406"/>
                              <a:gd name="T2" fmla="*/ 10223 w 10223"/>
                              <a:gd name="T3" fmla="*/ 0 h 104406"/>
                              <a:gd name="T4" fmla="*/ 0 w 10223"/>
                              <a:gd name="T5" fmla="*/ 0 h 104406"/>
                              <a:gd name="T6" fmla="*/ 10223 w 10223"/>
                              <a:gd name="T7" fmla="*/ 104406 h 104406"/>
                            </a:gdLst>
                            <a:ahLst/>
                            <a:cxnLst>
                              <a:cxn ang="0">
                                <a:pos x="T0" y="T1"/>
                              </a:cxn>
                              <a:cxn ang="0">
                                <a:pos x="T2" y="T3"/>
                              </a:cxn>
                            </a:cxnLst>
                            <a:rect l="T4" t="T5" r="T6" b="T7"/>
                            <a:pathLst>
                              <a:path w="10223" h="104406">
                                <a:moveTo>
                                  <a:pt x="1194" y="104406"/>
                                </a:moveTo>
                                <a:cubicBezTo>
                                  <a:pt x="0" y="82804"/>
                                  <a:pt x="4813" y="14986"/>
                                  <a:pt x="10223" y="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Shape 4444"/>
                        <wps:cNvSpPr>
                          <a:spLocks/>
                        </wps:cNvSpPr>
                        <wps:spPr bwMode="auto">
                          <a:xfrm>
                            <a:off x="9353" y="6542"/>
                            <a:ext cx="91" cy="1298"/>
                          </a:xfrm>
                          <a:custGeom>
                            <a:avLst/>
                            <a:gdLst>
                              <a:gd name="T0" fmla="*/ 9106 w 9106"/>
                              <a:gd name="T1" fmla="*/ 0 h 129820"/>
                              <a:gd name="T2" fmla="*/ 0 w 9106"/>
                              <a:gd name="T3" fmla="*/ 129820 h 129820"/>
                              <a:gd name="T4" fmla="*/ 0 w 9106"/>
                              <a:gd name="T5" fmla="*/ 0 h 129820"/>
                              <a:gd name="T6" fmla="*/ 9106 w 9106"/>
                              <a:gd name="T7" fmla="*/ 129820 h 129820"/>
                            </a:gdLst>
                            <a:ahLst/>
                            <a:cxnLst>
                              <a:cxn ang="0">
                                <a:pos x="T0" y="T1"/>
                              </a:cxn>
                              <a:cxn ang="0">
                                <a:pos x="T2" y="T3"/>
                              </a:cxn>
                            </a:cxnLst>
                            <a:rect l="T4" t="T5" r="T6" b="T7"/>
                            <a:pathLst>
                              <a:path w="9106" h="129820">
                                <a:moveTo>
                                  <a:pt x="9106" y="0"/>
                                </a:moveTo>
                                <a:lnTo>
                                  <a:pt x="0" y="129820"/>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Shape 4445"/>
                        <wps:cNvSpPr>
                          <a:spLocks/>
                        </wps:cNvSpPr>
                        <wps:spPr bwMode="auto">
                          <a:xfrm>
                            <a:off x="9894" y="5888"/>
                            <a:ext cx="1039" cy="294"/>
                          </a:xfrm>
                          <a:custGeom>
                            <a:avLst/>
                            <a:gdLst>
                              <a:gd name="T0" fmla="*/ 0 w 103861"/>
                              <a:gd name="T1" fmla="*/ 29400 h 29400"/>
                              <a:gd name="T2" fmla="*/ 103861 w 103861"/>
                              <a:gd name="T3" fmla="*/ 0 h 29400"/>
                              <a:gd name="T4" fmla="*/ 0 w 103861"/>
                              <a:gd name="T5" fmla="*/ 0 h 29400"/>
                              <a:gd name="T6" fmla="*/ 103861 w 103861"/>
                              <a:gd name="T7" fmla="*/ 29400 h 29400"/>
                            </a:gdLst>
                            <a:ahLst/>
                            <a:cxnLst>
                              <a:cxn ang="0">
                                <a:pos x="T0" y="T1"/>
                              </a:cxn>
                              <a:cxn ang="0">
                                <a:pos x="T2" y="T3"/>
                              </a:cxn>
                            </a:cxnLst>
                            <a:rect l="T4" t="T5" r="T6" b="T7"/>
                            <a:pathLst>
                              <a:path w="103861" h="29400">
                                <a:moveTo>
                                  <a:pt x="0" y="29400"/>
                                </a:moveTo>
                                <a:lnTo>
                                  <a:pt x="103861" y="0"/>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Shape 4446"/>
                        <wps:cNvSpPr>
                          <a:spLocks/>
                        </wps:cNvSpPr>
                        <wps:spPr bwMode="auto">
                          <a:xfrm>
                            <a:off x="10957" y="7238"/>
                            <a:ext cx="852" cy="126"/>
                          </a:xfrm>
                          <a:custGeom>
                            <a:avLst/>
                            <a:gdLst>
                              <a:gd name="T0" fmla="*/ 0 w 85242"/>
                              <a:gd name="T1" fmla="*/ 0 h 12598"/>
                              <a:gd name="T2" fmla="*/ 85242 w 85242"/>
                              <a:gd name="T3" fmla="*/ 10807 h 12598"/>
                              <a:gd name="T4" fmla="*/ 0 w 85242"/>
                              <a:gd name="T5" fmla="*/ 0 h 12598"/>
                              <a:gd name="T6" fmla="*/ 85242 w 85242"/>
                              <a:gd name="T7" fmla="*/ 12598 h 12598"/>
                            </a:gdLst>
                            <a:ahLst/>
                            <a:cxnLst>
                              <a:cxn ang="0">
                                <a:pos x="T0" y="T1"/>
                              </a:cxn>
                              <a:cxn ang="0">
                                <a:pos x="T2" y="T3"/>
                              </a:cxn>
                            </a:cxnLst>
                            <a:rect l="T4" t="T5" r="T6" b="T7"/>
                            <a:pathLst>
                              <a:path w="85242" h="12598">
                                <a:moveTo>
                                  <a:pt x="0" y="0"/>
                                </a:moveTo>
                                <a:cubicBezTo>
                                  <a:pt x="21006" y="7823"/>
                                  <a:pt x="65431" y="12598"/>
                                  <a:pt x="85242" y="10807"/>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Shape 4447"/>
                        <wps:cNvSpPr>
                          <a:spLocks/>
                        </wps:cNvSpPr>
                        <wps:spPr bwMode="auto">
                          <a:xfrm>
                            <a:off x="10134" y="7832"/>
                            <a:ext cx="1969" cy="552"/>
                          </a:xfrm>
                          <a:custGeom>
                            <a:avLst/>
                            <a:gdLst>
                              <a:gd name="T0" fmla="*/ 0 w 196901"/>
                              <a:gd name="T1" fmla="*/ 0 h 55207"/>
                              <a:gd name="T2" fmla="*/ 152006 w 196901"/>
                              <a:gd name="T3" fmla="*/ 51371 h 55207"/>
                              <a:gd name="T4" fmla="*/ 196901 w 196901"/>
                              <a:gd name="T5" fmla="*/ 55207 h 55207"/>
                              <a:gd name="T6" fmla="*/ 0 w 196901"/>
                              <a:gd name="T7" fmla="*/ 0 h 55207"/>
                              <a:gd name="T8" fmla="*/ 196901 w 196901"/>
                              <a:gd name="T9" fmla="*/ 55207 h 55207"/>
                            </a:gdLst>
                            <a:ahLst/>
                            <a:cxnLst>
                              <a:cxn ang="0">
                                <a:pos x="T0" y="T1"/>
                              </a:cxn>
                              <a:cxn ang="0">
                                <a:pos x="T2" y="T3"/>
                              </a:cxn>
                              <a:cxn ang="0">
                                <a:pos x="T4" y="T5"/>
                              </a:cxn>
                            </a:cxnLst>
                            <a:rect l="T6" t="T7" r="T8" b="T9"/>
                            <a:pathLst>
                              <a:path w="196901" h="55207">
                                <a:moveTo>
                                  <a:pt x="0" y="0"/>
                                </a:moveTo>
                                <a:cubicBezTo>
                                  <a:pt x="32398" y="14135"/>
                                  <a:pt x="98806" y="41821"/>
                                  <a:pt x="152006" y="51371"/>
                                </a:cubicBezTo>
                                <a:cubicBezTo>
                                  <a:pt x="167488" y="54610"/>
                                  <a:pt x="184887" y="54610"/>
                                  <a:pt x="196901" y="55207"/>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Shape 4448"/>
                        <wps:cNvSpPr>
                          <a:spLocks/>
                        </wps:cNvSpPr>
                        <wps:spPr bwMode="auto">
                          <a:xfrm>
                            <a:off x="10441" y="7740"/>
                            <a:ext cx="320" cy="124"/>
                          </a:xfrm>
                          <a:custGeom>
                            <a:avLst/>
                            <a:gdLst>
                              <a:gd name="T0" fmla="*/ 0 w 31940"/>
                              <a:gd name="T1" fmla="*/ 0 h 12420"/>
                              <a:gd name="T2" fmla="*/ 31940 w 31940"/>
                              <a:gd name="T3" fmla="*/ 12420 h 12420"/>
                              <a:gd name="T4" fmla="*/ 0 w 31940"/>
                              <a:gd name="T5" fmla="*/ 0 h 12420"/>
                              <a:gd name="T6" fmla="*/ 31940 w 31940"/>
                              <a:gd name="T7" fmla="*/ 12420 h 12420"/>
                            </a:gdLst>
                            <a:ahLst/>
                            <a:cxnLst>
                              <a:cxn ang="0">
                                <a:pos x="T0" y="T1"/>
                              </a:cxn>
                              <a:cxn ang="0">
                                <a:pos x="T2" y="T3"/>
                              </a:cxn>
                            </a:cxnLst>
                            <a:rect l="T4" t="T5" r="T6" b="T7"/>
                            <a:pathLst>
                              <a:path w="31940" h="12420">
                                <a:moveTo>
                                  <a:pt x="0" y="0"/>
                                </a:moveTo>
                                <a:cubicBezTo>
                                  <a:pt x="9830" y="3987"/>
                                  <a:pt x="20612" y="8229"/>
                                  <a:pt x="31940" y="1242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Shape 4449"/>
                        <wps:cNvSpPr>
                          <a:spLocks/>
                        </wps:cNvSpPr>
                        <wps:spPr bwMode="auto">
                          <a:xfrm>
                            <a:off x="4689" y="6086"/>
                            <a:ext cx="1445" cy="780"/>
                          </a:xfrm>
                          <a:custGeom>
                            <a:avLst/>
                            <a:gdLst>
                              <a:gd name="T0" fmla="*/ 103924 w 144450"/>
                              <a:gd name="T1" fmla="*/ 37033 h 78029"/>
                              <a:gd name="T2" fmla="*/ 96647 w 144450"/>
                              <a:gd name="T3" fmla="*/ 12014 h 78029"/>
                              <a:gd name="T4" fmla="*/ 25197 w 144450"/>
                              <a:gd name="T5" fmla="*/ 37808 h 78029"/>
                              <a:gd name="T6" fmla="*/ 44412 w 144450"/>
                              <a:gd name="T7" fmla="*/ 62408 h 78029"/>
                              <a:gd name="T8" fmla="*/ 0 w 144450"/>
                              <a:gd name="T9" fmla="*/ 0 h 78029"/>
                              <a:gd name="T10" fmla="*/ 144450 w 144450"/>
                              <a:gd name="T11" fmla="*/ 78029 h 78029"/>
                            </a:gdLst>
                            <a:ahLst/>
                            <a:cxnLst>
                              <a:cxn ang="0">
                                <a:pos x="T0" y="T1"/>
                              </a:cxn>
                              <a:cxn ang="0">
                                <a:pos x="T2" y="T3"/>
                              </a:cxn>
                              <a:cxn ang="0">
                                <a:pos x="T4" y="T5"/>
                              </a:cxn>
                              <a:cxn ang="0">
                                <a:pos x="T6" y="T7"/>
                              </a:cxn>
                            </a:cxnLst>
                            <a:rect l="T8" t="T9" r="T10" b="T11"/>
                            <a:pathLst>
                              <a:path w="144450" h="78029">
                                <a:moveTo>
                                  <a:pt x="103924" y="37033"/>
                                </a:moveTo>
                                <a:cubicBezTo>
                                  <a:pt x="144450" y="19037"/>
                                  <a:pt x="126670" y="0"/>
                                  <a:pt x="96647" y="12014"/>
                                </a:cubicBezTo>
                                <a:lnTo>
                                  <a:pt x="25197" y="37808"/>
                                </a:lnTo>
                                <a:cubicBezTo>
                                  <a:pt x="0" y="48616"/>
                                  <a:pt x="1194" y="78029"/>
                                  <a:pt x="44412" y="62408"/>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Shape 4450"/>
                        <wps:cNvSpPr>
                          <a:spLocks/>
                        </wps:cNvSpPr>
                        <wps:spPr bwMode="auto">
                          <a:xfrm>
                            <a:off x="4929" y="6383"/>
                            <a:ext cx="528" cy="267"/>
                          </a:xfrm>
                          <a:custGeom>
                            <a:avLst/>
                            <a:gdLst>
                              <a:gd name="T0" fmla="*/ 52743 w 52743"/>
                              <a:gd name="T1" fmla="*/ 0 h 26746"/>
                              <a:gd name="T2" fmla="*/ 15011 w 52743"/>
                              <a:gd name="T3" fmla="*/ 13564 h 26746"/>
                              <a:gd name="T4" fmla="*/ 12027 w 52743"/>
                              <a:gd name="T5" fmla="*/ 23749 h 26746"/>
                              <a:gd name="T6" fmla="*/ 50444 w 52743"/>
                              <a:gd name="T7" fmla="*/ 9944 h 26746"/>
                              <a:gd name="T8" fmla="*/ 0 w 52743"/>
                              <a:gd name="T9" fmla="*/ 0 h 26746"/>
                              <a:gd name="T10" fmla="*/ 52743 w 52743"/>
                              <a:gd name="T11" fmla="*/ 26746 h 26746"/>
                            </a:gdLst>
                            <a:ahLst/>
                            <a:cxnLst>
                              <a:cxn ang="0">
                                <a:pos x="T0" y="T1"/>
                              </a:cxn>
                              <a:cxn ang="0">
                                <a:pos x="T2" y="T3"/>
                              </a:cxn>
                              <a:cxn ang="0">
                                <a:pos x="T4" y="T5"/>
                              </a:cxn>
                              <a:cxn ang="0">
                                <a:pos x="T6" y="T7"/>
                              </a:cxn>
                            </a:cxnLst>
                            <a:rect l="T8" t="T9" r="T10" b="T11"/>
                            <a:pathLst>
                              <a:path w="52743" h="26746">
                                <a:moveTo>
                                  <a:pt x="52743" y="0"/>
                                </a:moveTo>
                                <a:lnTo>
                                  <a:pt x="15011" y="13564"/>
                                </a:lnTo>
                                <a:cubicBezTo>
                                  <a:pt x="0" y="18961"/>
                                  <a:pt x="1791" y="26746"/>
                                  <a:pt x="12027" y="23749"/>
                                </a:cubicBezTo>
                                <a:lnTo>
                                  <a:pt x="50444" y="9944"/>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Shape 4451"/>
                        <wps:cNvSpPr>
                          <a:spLocks/>
                        </wps:cNvSpPr>
                        <wps:spPr bwMode="auto">
                          <a:xfrm>
                            <a:off x="5434" y="6320"/>
                            <a:ext cx="354" cy="210"/>
                          </a:xfrm>
                          <a:custGeom>
                            <a:avLst/>
                            <a:gdLst>
                              <a:gd name="T0" fmla="*/ 2197 w 35395"/>
                              <a:gd name="T1" fmla="*/ 6376 h 20993"/>
                              <a:gd name="T2" fmla="*/ 2984 w 35395"/>
                              <a:gd name="T3" fmla="*/ 1194 h 20993"/>
                              <a:gd name="T4" fmla="*/ 35395 w 35395"/>
                              <a:gd name="T5" fmla="*/ 0 h 20993"/>
                              <a:gd name="T6" fmla="*/ 0 w 35395"/>
                              <a:gd name="T7" fmla="*/ 20993 h 20993"/>
                              <a:gd name="T8" fmla="*/ 762 w 35395"/>
                              <a:gd name="T9" fmla="*/ 15863 h 20993"/>
                              <a:gd name="T10" fmla="*/ 0 w 35395"/>
                              <a:gd name="T11" fmla="*/ 0 h 20993"/>
                              <a:gd name="T12" fmla="*/ 35395 w 35395"/>
                              <a:gd name="T13" fmla="*/ 20993 h 20993"/>
                            </a:gdLst>
                            <a:ahLst/>
                            <a:cxnLst>
                              <a:cxn ang="0">
                                <a:pos x="T0" y="T1"/>
                              </a:cxn>
                              <a:cxn ang="0">
                                <a:pos x="T2" y="T3"/>
                              </a:cxn>
                              <a:cxn ang="0">
                                <a:pos x="T4" y="T5"/>
                              </a:cxn>
                              <a:cxn ang="0">
                                <a:pos x="T6" y="T7"/>
                              </a:cxn>
                              <a:cxn ang="0">
                                <a:pos x="T8" y="T9"/>
                              </a:cxn>
                            </a:cxnLst>
                            <a:rect l="T10" t="T11" r="T12" b="T13"/>
                            <a:pathLst>
                              <a:path w="35395" h="20993">
                                <a:moveTo>
                                  <a:pt x="2197" y="6376"/>
                                </a:moveTo>
                                <a:lnTo>
                                  <a:pt x="2984" y="1194"/>
                                </a:lnTo>
                                <a:lnTo>
                                  <a:pt x="35395" y="0"/>
                                </a:lnTo>
                                <a:lnTo>
                                  <a:pt x="0" y="20993"/>
                                </a:lnTo>
                                <a:lnTo>
                                  <a:pt x="762" y="15863"/>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Shape 4452"/>
                        <wps:cNvSpPr>
                          <a:spLocks/>
                        </wps:cNvSpPr>
                        <wps:spPr bwMode="auto">
                          <a:xfrm>
                            <a:off x="7261" y="3547"/>
                            <a:ext cx="3888" cy="2317"/>
                          </a:xfrm>
                          <a:custGeom>
                            <a:avLst/>
                            <a:gdLst>
                              <a:gd name="T0" fmla="*/ 0 w 388772"/>
                              <a:gd name="T1" fmla="*/ 0 h 231711"/>
                              <a:gd name="T2" fmla="*/ 58293 w 388772"/>
                              <a:gd name="T3" fmla="*/ 17488 h 231711"/>
                              <a:gd name="T4" fmla="*/ 356959 w 388772"/>
                              <a:gd name="T5" fmla="*/ 186715 h 231711"/>
                              <a:gd name="T6" fmla="*/ 386372 w 388772"/>
                              <a:gd name="T7" fmla="*/ 231711 h 231711"/>
                              <a:gd name="T8" fmla="*/ 0 w 388772"/>
                              <a:gd name="T9" fmla="*/ 0 h 231711"/>
                              <a:gd name="T10" fmla="*/ 388772 w 388772"/>
                              <a:gd name="T11" fmla="*/ 231711 h 231711"/>
                            </a:gdLst>
                            <a:ahLst/>
                            <a:cxnLst>
                              <a:cxn ang="0">
                                <a:pos x="T0" y="T1"/>
                              </a:cxn>
                              <a:cxn ang="0">
                                <a:pos x="T2" y="T3"/>
                              </a:cxn>
                              <a:cxn ang="0">
                                <a:pos x="T4" y="T5"/>
                              </a:cxn>
                              <a:cxn ang="0">
                                <a:pos x="T6" y="T7"/>
                              </a:cxn>
                            </a:cxnLst>
                            <a:rect l="T8" t="T9" r="T10" b="T11"/>
                            <a:pathLst>
                              <a:path w="388772" h="231711">
                                <a:moveTo>
                                  <a:pt x="0" y="0"/>
                                </a:moveTo>
                                <a:cubicBezTo>
                                  <a:pt x="20866" y="3048"/>
                                  <a:pt x="41046" y="8445"/>
                                  <a:pt x="58293" y="17488"/>
                                </a:cubicBezTo>
                                <a:lnTo>
                                  <a:pt x="356959" y="186715"/>
                                </a:lnTo>
                                <a:cubicBezTo>
                                  <a:pt x="377380" y="199301"/>
                                  <a:pt x="388772" y="211315"/>
                                  <a:pt x="386372" y="231711"/>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Shape 4453"/>
                        <wps:cNvSpPr>
                          <a:spLocks/>
                        </wps:cNvSpPr>
                        <wps:spPr bwMode="auto">
                          <a:xfrm>
                            <a:off x="6025" y="3477"/>
                            <a:ext cx="1236" cy="71"/>
                          </a:xfrm>
                          <a:custGeom>
                            <a:avLst/>
                            <a:gdLst>
                              <a:gd name="T0" fmla="*/ 0 w 123584"/>
                              <a:gd name="T1" fmla="*/ 7061 h 7061"/>
                              <a:gd name="T2" fmla="*/ 123584 w 123584"/>
                              <a:gd name="T3" fmla="*/ 6680 h 7061"/>
                              <a:gd name="T4" fmla="*/ 0 w 123584"/>
                              <a:gd name="T5" fmla="*/ 0 h 7061"/>
                              <a:gd name="T6" fmla="*/ 123584 w 123584"/>
                              <a:gd name="T7" fmla="*/ 7061 h 7061"/>
                            </a:gdLst>
                            <a:ahLst/>
                            <a:cxnLst>
                              <a:cxn ang="0">
                                <a:pos x="T0" y="T1"/>
                              </a:cxn>
                              <a:cxn ang="0">
                                <a:pos x="T2" y="T3"/>
                              </a:cxn>
                            </a:cxnLst>
                            <a:rect l="T4" t="T5" r="T6" b="T7"/>
                            <a:pathLst>
                              <a:path w="123584" h="7061">
                                <a:moveTo>
                                  <a:pt x="0" y="7061"/>
                                </a:moveTo>
                                <a:cubicBezTo>
                                  <a:pt x="29032" y="4597"/>
                                  <a:pt x="77978" y="0"/>
                                  <a:pt x="123584" y="668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Shape 4454"/>
                        <wps:cNvSpPr>
                          <a:spLocks/>
                        </wps:cNvSpPr>
                        <wps:spPr bwMode="auto">
                          <a:xfrm>
                            <a:off x="10738" y="7601"/>
                            <a:ext cx="309" cy="585"/>
                          </a:xfrm>
                          <a:custGeom>
                            <a:avLst/>
                            <a:gdLst>
                              <a:gd name="T0" fmla="*/ 1791 w 30835"/>
                              <a:gd name="T1" fmla="*/ 0 h 58560"/>
                              <a:gd name="T2" fmla="*/ 30835 w 30835"/>
                              <a:gd name="T3" fmla="*/ 58560 h 58560"/>
                              <a:gd name="T4" fmla="*/ 0 w 30835"/>
                              <a:gd name="T5" fmla="*/ 0 h 58560"/>
                              <a:gd name="T6" fmla="*/ 30835 w 30835"/>
                              <a:gd name="T7" fmla="*/ 58560 h 58560"/>
                            </a:gdLst>
                            <a:ahLst/>
                            <a:cxnLst>
                              <a:cxn ang="0">
                                <a:pos x="T0" y="T1"/>
                              </a:cxn>
                              <a:cxn ang="0">
                                <a:pos x="T2" y="T3"/>
                              </a:cxn>
                            </a:cxnLst>
                            <a:rect l="T4" t="T5" r="T6" b="T7"/>
                            <a:pathLst>
                              <a:path w="30835" h="58560">
                                <a:moveTo>
                                  <a:pt x="1791" y="0"/>
                                </a:moveTo>
                                <a:cubicBezTo>
                                  <a:pt x="0" y="25933"/>
                                  <a:pt x="4267" y="51359"/>
                                  <a:pt x="30835" y="58560"/>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Shape 4455"/>
                        <wps:cNvSpPr>
                          <a:spLocks/>
                        </wps:cNvSpPr>
                        <wps:spPr bwMode="auto">
                          <a:xfrm>
                            <a:off x="10756" y="5870"/>
                            <a:ext cx="369" cy="1731"/>
                          </a:xfrm>
                          <a:custGeom>
                            <a:avLst/>
                            <a:gdLst>
                              <a:gd name="T0" fmla="*/ 36843 w 36843"/>
                              <a:gd name="T1" fmla="*/ 0 h 173075"/>
                              <a:gd name="T2" fmla="*/ 3226 w 36843"/>
                              <a:gd name="T3" fmla="*/ 147624 h 173075"/>
                              <a:gd name="T4" fmla="*/ 0 w 36843"/>
                              <a:gd name="T5" fmla="*/ 173075 h 173075"/>
                              <a:gd name="T6" fmla="*/ 0 w 36843"/>
                              <a:gd name="T7" fmla="*/ 0 h 173075"/>
                              <a:gd name="T8" fmla="*/ 36843 w 36843"/>
                              <a:gd name="T9" fmla="*/ 173075 h 173075"/>
                            </a:gdLst>
                            <a:ahLst/>
                            <a:cxnLst>
                              <a:cxn ang="0">
                                <a:pos x="T0" y="T1"/>
                              </a:cxn>
                              <a:cxn ang="0">
                                <a:pos x="T2" y="T3"/>
                              </a:cxn>
                              <a:cxn ang="0">
                                <a:pos x="T4" y="T5"/>
                              </a:cxn>
                            </a:cxnLst>
                            <a:rect l="T6" t="T7" r="T8" b="T9"/>
                            <a:pathLst>
                              <a:path w="36843" h="173075">
                                <a:moveTo>
                                  <a:pt x="36843" y="0"/>
                                </a:moveTo>
                                <a:cubicBezTo>
                                  <a:pt x="26784" y="44577"/>
                                  <a:pt x="5842" y="125616"/>
                                  <a:pt x="3226" y="147624"/>
                                </a:cubicBezTo>
                                <a:cubicBezTo>
                                  <a:pt x="1880" y="155727"/>
                                  <a:pt x="597" y="164414"/>
                                  <a:pt x="0" y="173075"/>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Shape 4456"/>
                        <wps:cNvSpPr>
                          <a:spLocks/>
                        </wps:cNvSpPr>
                        <wps:spPr bwMode="auto">
                          <a:xfrm>
                            <a:off x="11095" y="5300"/>
                            <a:ext cx="96" cy="570"/>
                          </a:xfrm>
                          <a:custGeom>
                            <a:avLst/>
                            <a:gdLst>
                              <a:gd name="T0" fmla="*/ 0 w 9601"/>
                              <a:gd name="T1" fmla="*/ 0 h 56985"/>
                              <a:gd name="T2" fmla="*/ 6604 w 9601"/>
                              <a:gd name="T3" fmla="*/ 40195 h 56985"/>
                              <a:gd name="T4" fmla="*/ 2997 w 9601"/>
                              <a:gd name="T5" fmla="*/ 56985 h 56985"/>
                              <a:gd name="T6" fmla="*/ 0 w 9601"/>
                              <a:gd name="T7" fmla="*/ 0 h 56985"/>
                              <a:gd name="T8" fmla="*/ 9601 w 9601"/>
                              <a:gd name="T9" fmla="*/ 56985 h 56985"/>
                            </a:gdLst>
                            <a:ahLst/>
                            <a:cxnLst>
                              <a:cxn ang="0">
                                <a:pos x="T0" y="T1"/>
                              </a:cxn>
                              <a:cxn ang="0">
                                <a:pos x="T2" y="T3"/>
                              </a:cxn>
                              <a:cxn ang="0">
                                <a:pos x="T4" y="T5"/>
                              </a:cxn>
                            </a:cxnLst>
                            <a:rect l="T6" t="T7" r="T8" b="T9"/>
                            <a:pathLst>
                              <a:path w="9601" h="56985">
                                <a:moveTo>
                                  <a:pt x="0" y="0"/>
                                </a:moveTo>
                                <a:cubicBezTo>
                                  <a:pt x="7201" y="10211"/>
                                  <a:pt x="9601" y="25197"/>
                                  <a:pt x="6604" y="40195"/>
                                </a:cubicBezTo>
                                <a:cubicBezTo>
                                  <a:pt x="5690" y="44831"/>
                                  <a:pt x="4457" y="50520"/>
                                  <a:pt x="2997" y="56985"/>
                                </a:cubicBez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Shape 4457"/>
                        <wps:cNvSpPr>
                          <a:spLocks/>
                        </wps:cNvSpPr>
                        <wps:spPr bwMode="auto">
                          <a:xfrm>
                            <a:off x="6178" y="7058"/>
                            <a:ext cx="1237" cy="867"/>
                          </a:xfrm>
                          <a:custGeom>
                            <a:avLst/>
                            <a:gdLst>
                              <a:gd name="T0" fmla="*/ 67234 w 123685"/>
                              <a:gd name="T1" fmla="*/ 0 h 86728"/>
                              <a:gd name="T2" fmla="*/ 123685 w 123685"/>
                              <a:gd name="T3" fmla="*/ 18009 h 86728"/>
                              <a:gd name="T4" fmla="*/ 67234 w 123685"/>
                              <a:gd name="T5" fmla="*/ 86728 h 86728"/>
                              <a:gd name="T6" fmla="*/ 67234 w 123685"/>
                              <a:gd name="T7" fmla="*/ 59068 h 86728"/>
                              <a:gd name="T8" fmla="*/ 0 w 123685"/>
                              <a:gd name="T9" fmla="*/ 85534 h 86728"/>
                              <a:gd name="T10" fmla="*/ 0 w 123685"/>
                              <a:gd name="T11" fmla="*/ 52019 h 86728"/>
                              <a:gd name="T12" fmla="*/ 67234 w 123685"/>
                              <a:gd name="T13" fmla="*/ 25464 h 86728"/>
                              <a:gd name="T14" fmla="*/ 67234 w 123685"/>
                              <a:gd name="T15" fmla="*/ 0 h 86728"/>
                              <a:gd name="T16" fmla="*/ 0 w 123685"/>
                              <a:gd name="T17" fmla="*/ 0 h 86728"/>
                              <a:gd name="T18" fmla="*/ 123685 w 123685"/>
                              <a:gd name="T19" fmla="*/ 86728 h 8672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23685" h="86728">
                                <a:moveTo>
                                  <a:pt x="67234" y="0"/>
                                </a:moveTo>
                                <a:lnTo>
                                  <a:pt x="123685" y="18009"/>
                                </a:lnTo>
                                <a:lnTo>
                                  <a:pt x="67234" y="86728"/>
                                </a:lnTo>
                                <a:lnTo>
                                  <a:pt x="67234" y="59068"/>
                                </a:lnTo>
                                <a:lnTo>
                                  <a:pt x="0" y="85534"/>
                                </a:lnTo>
                                <a:lnTo>
                                  <a:pt x="0" y="52019"/>
                                </a:lnTo>
                                <a:lnTo>
                                  <a:pt x="67234" y="25464"/>
                                </a:lnTo>
                                <a:lnTo>
                                  <a:pt x="6723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995" name="Shape 4458"/>
                        <wps:cNvSpPr>
                          <a:spLocks/>
                        </wps:cNvSpPr>
                        <wps:spPr bwMode="auto">
                          <a:xfrm>
                            <a:off x="10092" y="2346"/>
                            <a:ext cx="968" cy="404"/>
                          </a:xfrm>
                          <a:custGeom>
                            <a:avLst/>
                            <a:gdLst>
                              <a:gd name="T0" fmla="*/ 96762 w 96762"/>
                              <a:gd name="T1" fmla="*/ 1384 h 40310"/>
                              <a:gd name="T2" fmla="*/ 5804 w 96762"/>
                              <a:gd name="T3" fmla="*/ 22428 h 40310"/>
                              <a:gd name="T4" fmla="*/ 0 w 96762"/>
                              <a:gd name="T5" fmla="*/ 40310 h 40310"/>
                              <a:gd name="T6" fmla="*/ 0 w 96762"/>
                              <a:gd name="T7" fmla="*/ 0 h 40310"/>
                              <a:gd name="T8" fmla="*/ 96762 w 96762"/>
                              <a:gd name="T9" fmla="*/ 40310 h 40310"/>
                            </a:gdLst>
                            <a:ahLst/>
                            <a:cxnLst>
                              <a:cxn ang="0">
                                <a:pos x="T0" y="T1"/>
                              </a:cxn>
                              <a:cxn ang="0">
                                <a:pos x="T2" y="T3"/>
                              </a:cxn>
                              <a:cxn ang="0">
                                <a:pos x="T4" y="T5"/>
                              </a:cxn>
                            </a:cxnLst>
                            <a:rect l="T6" t="T7" r="T8" b="T9"/>
                            <a:pathLst>
                              <a:path w="96762" h="40310">
                                <a:moveTo>
                                  <a:pt x="96762" y="1384"/>
                                </a:moveTo>
                                <a:cubicBezTo>
                                  <a:pt x="46101" y="0"/>
                                  <a:pt x="6769" y="8687"/>
                                  <a:pt x="5804" y="22428"/>
                                </a:cubicBezTo>
                                <a:lnTo>
                                  <a:pt x="0" y="40310"/>
                                </a:lnTo>
                              </a:path>
                            </a:pathLst>
                          </a:custGeom>
                          <a:noFill/>
                          <a:ln w="44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Shape 4459"/>
                        <wps:cNvSpPr>
                          <a:spLocks/>
                        </wps:cNvSpPr>
                        <wps:spPr bwMode="auto">
                          <a:xfrm>
                            <a:off x="11060" y="2360"/>
                            <a:ext cx="1194" cy="296"/>
                          </a:xfrm>
                          <a:custGeom>
                            <a:avLst/>
                            <a:gdLst>
                              <a:gd name="T0" fmla="*/ 119469 w 119469"/>
                              <a:gd name="T1" fmla="*/ 29591 h 29591"/>
                              <a:gd name="T2" fmla="*/ 17323 w 119469"/>
                              <a:gd name="T3" fmla="*/ 864 h 29591"/>
                              <a:gd name="T4" fmla="*/ 0 w 119469"/>
                              <a:gd name="T5" fmla="*/ 0 h 29591"/>
                              <a:gd name="T6" fmla="*/ 0 w 119469"/>
                              <a:gd name="T7" fmla="*/ 0 h 29591"/>
                              <a:gd name="T8" fmla="*/ 119469 w 119469"/>
                              <a:gd name="T9" fmla="*/ 29591 h 29591"/>
                            </a:gdLst>
                            <a:ahLst/>
                            <a:cxnLst>
                              <a:cxn ang="0">
                                <a:pos x="T0" y="T1"/>
                              </a:cxn>
                              <a:cxn ang="0">
                                <a:pos x="T2" y="T3"/>
                              </a:cxn>
                              <a:cxn ang="0">
                                <a:pos x="T4" y="T5"/>
                              </a:cxn>
                            </a:cxnLst>
                            <a:rect l="T6" t="T7" r="T8" b="T9"/>
                            <a:pathLst>
                              <a:path w="119469" h="29591">
                                <a:moveTo>
                                  <a:pt x="119469" y="29591"/>
                                </a:moveTo>
                                <a:cubicBezTo>
                                  <a:pt x="109525" y="16523"/>
                                  <a:pt x="67856" y="4407"/>
                                  <a:pt x="17323" y="864"/>
                                </a:cubicBezTo>
                                <a:cubicBezTo>
                                  <a:pt x="11430" y="432"/>
                                  <a:pt x="5639" y="165"/>
                                  <a:pt x="0" y="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Shape 4460"/>
                        <wps:cNvSpPr>
                          <a:spLocks/>
                        </wps:cNvSpPr>
                        <wps:spPr bwMode="auto">
                          <a:xfrm>
                            <a:off x="8966" y="4807"/>
                            <a:ext cx="3423" cy="0"/>
                          </a:xfrm>
                          <a:custGeom>
                            <a:avLst/>
                            <a:gdLst>
                              <a:gd name="T0" fmla="*/ 342252 w 342252"/>
                              <a:gd name="T1" fmla="*/ 0 w 342252"/>
                              <a:gd name="T2" fmla="*/ 0 w 342252"/>
                              <a:gd name="T3" fmla="*/ 342252 w 342252"/>
                            </a:gdLst>
                            <a:ahLst/>
                            <a:cxnLst>
                              <a:cxn ang="0">
                                <a:pos x="T0" y="0"/>
                              </a:cxn>
                              <a:cxn ang="0">
                                <a:pos x="T1" y="0"/>
                              </a:cxn>
                            </a:cxnLst>
                            <a:rect l="T2" t="0" r="T3" b="0"/>
                            <a:pathLst>
                              <a:path w="342252">
                                <a:moveTo>
                                  <a:pt x="342252" y="0"/>
                                </a:moveTo>
                                <a:lnTo>
                                  <a:pt x="0" y="0"/>
                                </a:lnTo>
                              </a:path>
                            </a:pathLst>
                          </a:custGeom>
                          <a:noFill/>
                          <a:ln w="19037"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Shape 4461"/>
                        <wps:cNvSpPr>
                          <a:spLocks/>
                        </wps:cNvSpPr>
                        <wps:spPr bwMode="auto">
                          <a:xfrm>
                            <a:off x="8966" y="4807"/>
                            <a:ext cx="3423" cy="0"/>
                          </a:xfrm>
                          <a:custGeom>
                            <a:avLst/>
                            <a:gdLst>
                              <a:gd name="T0" fmla="*/ 342252 w 342252"/>
                              <a:gd name="T1" fmla="*/ 0 w 342252"/>
                              <a:gd name="T2" fmla="*/ 0 w 342252"/>
                              <a:gd name="T3" fmla="*/ 342252 w 342252"/>
                            </a:gdLst>
                            <a:ahLst/>
                            <a:cxnLst>
                              <a:cxn ang="0">
                                <a:pos x="T0" y="0"/>
                              </a:cxn>
                              <a:cxn ang="0">
                                <a:pos x="T1" y="0"/>
                              </a:cxn>
                            </a:cxnLst>
                            <a:rect l="T2" t="0" r="T3" b="0"/>
                            <a:pathLst>
                              <a:path w="342252">
                                <a:moveTo>
                                  <a:pt x="342252" y="0"/>
                                </a:moveTo>
                                <a:lnTo>
                                  <a:pt x="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Rectangle 4462"/>
                        <wps:cNvSpPr>
                          <a:spLocks noChangeArrowheads="1"/>
                        </wps:cNvSpPr>
                        <wps:spPr bwMode="auto">
                          <a:xfrm>
                            <a:off x="12650" y="4414"/>
                            <a:ext cx="65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BB626F">
                              <w:pPr>
                                <w:spacing w:after="160" w:line="259" w:lineRule="auto"/>
                              </w:pPr>
                              <w:r>
                                <w:t>1</w:t>
                              </w:r>
                            </w:p>
                          </w:txbxContent>
                        </wps:txbx>
                        <wps:bodyPr rot="0" vert="horz" wrap="square" lIns="0" tIns="0" rIns="0" bIns="0" anchor="t" anchorCtr="0" upright="1">
                          <a:noAutofit/>
                        </wps:bodyPr>
                      </wps:wsp>
                      <wps:wsp>
                        <wps:cNvPr id="1000" name="Shape 4463"/>
                        <wps:cNvSpPr>
                          <a:spLocks/>
                        </wps:cNvSpPr>
                        <wps:spPr bwMode="auto">
                          <a:xfrm>
                            <a:off x="4030" y="5208"/>
                            <a:ext cx="0" cy="2659"/>
                          </a:xfrm>
                          <a:custGeom>
                            <a:avLst/>
                            <a:gdLst>
                              <a:gd name="T0" fmla="*/ 0 h 265964"/>
                              <a:gd name="T1" fmla="*/ 265964 h 265964"/>
                              <a:gd name="T2" fmla="*/ 0 h 265964"/>
                              <a:gd name="T3" fmla="*/ 265964 h 265964"/>
                            </a:gdLst>
                            <a:ahLst/>
                            <a:cxnLst>
                              <a:cxn ang="0">
                                <a:pos x="0" y="T0"/>
                              </a:cxn>
                              <a:cxn ang="0">
                                <a:pos x="0" y="T1"/>
                              </a:cxn>
                            </a:cxnLst>
                            <a:rect l="0" t="T2" r="0" b="T3"/>
                            <a:pathLst>
                              <a:path h="265964">
                                <a:moveTo>
                                  <a:pt x="0" y="0"/>
                                </a:moveTo>
                                <a:lnTo>
                                  <a:pt x="0" y="265964"/>
                                </a:lnTo>
                              </a:path>
                            </a:pathLst>
                          </a:custGeom>
                          <a:noFill/>
                          <a:ln w="19037"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Shape 4464"/>
                        <wps:cNvSpPr>
                          <a:spLocks/>
                        </wps:cNvSpPr>
                        <wps:spPr bwMode="auto">
                          <a:xfrm>
                            <a:off x="4030" y="5208"/>
                            <a:ext cx="0" cy="2659"/>
                          </a:xfrm>
                          <a:custGeom>
                            <a:avLst/>
                            <a:gdLst>
                              <a:gd name="T0" fmla="*/ 0 h 265964"/>
                              <a:gd name="T1" fmla="*/ 265964 h 265964"/>
                              <a:gd name="T2" fmla="*/ 0 h 265964"/>
                              <a:gd name="T3" fmla="*/ 265964 h 265964"/>
                            </a:gdLst>
                            <a:ahLst/>
                            <a:cxnLst>
                              <a:cxn ang="0">
                                <a:pos x="0" y="T0"/>
                              </a:cxn>
                              <a:cxn ang="0">
                                <a:pos x="0" y="T1"/>
                              </a:cxn>
                            </a:cxnLst>
                            <a:rect l="0" t="T2" r="0" b="T3"/>
                            <a:pathLst>
                              <a:path h="265964">
                                <a:moveTo>
                                  <a:pt x="0" y="0"/>
                                </a:moveTo>
                                <a:lnTo>
                                  <a:pt x="0" y="265964"/>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4465"/>
                        <wps:cNvSpPr>
                          <a:spLocks noChangeArrowheads="1"/>
                        </wps:cNvSpPr>
                        <wps:spPr bwMode="auto">
                          <a:xfrm>
                            <a:off x="3783" y="8114"/>
                            <a:ext cx="657"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F764FB" w:rsidRDefault="00A35293" w:rsidP="00BB626F">
                              <w:pPr>
                                <w:spacing w:after="160" w:line="259" w:lineRule="auto"/>
                                <w:rPr>
                                  <w:sz w:val="16"/>
                                  <w:szCs w:val="16"/>
                                </w:rPr>
                              </w:pPr>
                              <w:r w:rsidRPr="00F764FB">
                                <w:rPr>
                                  <w:sz w:val="16"/>
                                  <w:szCs w:val="16"/>
                                </w:rPr>
                                <w:t>2</w:t>
                              </w:r>
                            </w:p>
                          </w:txbxContent>
                        </wps:txbx>
                        <wps:bodyPr rot="0" vert="horz" wrap="square" lIns="0" tIns="0" rIns="0" bIns="0" anchor="t" anchorCtr="0" upright="1">
                          <a:noAutofit/>
                        </wps:bodyPr>
                      </wps:wsp>
                      <wps:wsp>
                        <wps:cNvPr id="1003" name="Rectangle 4466"/>
                        <wps:cNvSpPr>
                          <a:spLocks noChangeArrowheads="1"/>
                        </wps:cNvSpPr>
                        <wps:spPr bwMode="auto">
                          <a:xfrm>
                            <a:off x="1258" y="1824"/>
                            <a:ext cx="789"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F764FB" w:rsidRDefault="00A35293" w:rsidP="00BB626F">
                              <w:pPr>
                                <w:spacing w:after="160" w:line="259" w:lineRule="auto"/>
                                <w:rPr>
                                  <w:sz w:val="16"/>
                                  <w:szCs w:val="16"/>
                                </w:rPr>
                              </w:pPr>
                              <w:r w:rsidRPr="00F764FB">
                                <w:rPr>
                                  <w:sz w:val="16"/>
                                  <w:szCs w:val="16"/>
                                </w:rPr>
                                <w:t>A</w:t>
                              </w:r>
                            </w:p>
                          </w:txbxContent>
                        </wps:txbx>
                        <wps:bodyPr rot="0" vert="horz" wrap="square" lIns="0" tIns="0" rIns="0" bIns="0" anchor="t" anchorCtr="0" upright="1">
                          <a:noAutofit/>
                        </wps:bodyPr>
                      </wps:wsp>
                      <wps:wsp>
                        <wps:cNvPr id="1004" name="Rectangle 4467"/>
                        <wps:cNvSpPr>
                          <a:spLocks noChangeArrowheads="1"/>
                        </wps:cNvSpPr>
                        <wps:spPr bwMode="auto">
                          <a:xfrm>
                            <a:off x="1258" y="7027"/>
                            <a:ext cx="789"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F764FB" w:rsidRDefault="00A35293" w:rsidP="00BB626F">
                              <w:pPr>
                                <w:spacing w:after="160" w:line="259" w:lineRule="auto"/>
                                <w:rPr>
                                  <w:sz w:val="16"/>
                                  <w:szCs w:val="16"/>
                                </w:rPr>
                              </w:pPr>
                              <w:r w:rsidRPr="00F764FB">
                                <w:rPr>
                                  <w:sz w:val="16"/>
                                  <w:szCs w:val="16"/>
                                </w:rPr>
                                <w:t>B</w:t>
                              </w:r>
                            </w:p>
                          </w:txbxContent>
                        </wps:txbx>
                        <wps:bodyPr rot="0" vert="horz" wrap="square" lIns="0" tIns="0" rIns="0" bIns="0" anchor="t" anchorCtr="0" upright="1">
                          <a:noAutofit/>
                        </wps:bodyPr>
                      </wps:wsp>
                      <wps:wsp>
                        <wps:cNvPr id="1005" name="Shape 4469"/>
                        <wps:cNvSpPr>
                          <a:spLocks/>
                        </wps:cNvSpPr>
                        <wps:spPr bwMode="auto">
                          <a:xfrm>
                            <a:off x="105" y="0"/>
                            <a:ext cx="13675" cy="9352"/>
                          </a:xfrm>
                          <a:custGeom>
                            <a:avLst/>
                            <a:gdLst>
                              <a:gd name="T0" fmla="*/ 1367498 w 1367498"/>
                              <a:gd name="T1" fmla="*/ 935254 h 935254"/>
                              <a:gd name="T2" fmla="*/ 0 w 1367498"/>
                              <a:gd name="T3" fmla="*/ 935254 h 935254"/>
                              <a:gd name="T4" fmla="*/ 0 w 1367498"/>
                              <a:gd name="T5" fmla="*/ 0 h 935254"/>
                              <a:gd name="T6" fmla="*/ 1367498 w 1367498"/>
                              <a:gd name="T7" fmla="*/ 0 h 935254"/>
                              <a:gd name="T8" fmla="*/ 1367498 w 1367498"/>
                              <a:gd name="T9" fmla="*/ 935254 h 935254"/>
                              <a:gd name="T10" fmla="*/ 0 w 1367498"/>
                              <a:gd name="T11" fmla="*/ 0 h 935254"/>
                              <a:gd name="T12" fmla="*/ 1367498 w 1367498"/>
                              <a:gd name="T13" fmla="*/ 935254 h 935254"/>
                            </a:gdLst>
                            <a:ahLst/>
                            <a:cxnLst>
                              <a:cxn ang="0">
                                <a:pos x="T0" y="T1"/>
                              </a:cxn>
                              <a:cxn ang="0">
                                <a:pos x="T2" y="T3"/>
                              </a:cxn>
                              <a:cxn ang="0">
                                <a:pos x="T4" y="T5"/>
                              </a:cxn>
                              <a:cxn ang="0">
                                <a:pos x="T6" y="T7"/>
                              </a:cxn>
                              <a:cxn ang="0">
                                <a:pos x="T8" y="T9"/>
                              </a:cxn>
                            </a:cxnLst>
                            <a:rect l="T10" t="T11" r="T12" b="T13"/>
                            <a:pathLst>
                              <a:path w="1367498" h="935254">
                                <a:moveTo>
                                  <a:pt x="1367498" y="935254"/>
                                </a:moveTo>
                                <a:lnTo>
                                  <a:pt x="0" y="935254"/>
                                </a:lnTo>
                                <a:lnTo>
                                  <a:pt x="0" y="0"/>
                                </a:lnTo>
                                <a:lnTo>
                                  <a:pt x="1367498" y="0"/>
                                </a:lnTo>
                                <a:lnTo>
                                  <a:pt x="1367498" y="935254"/>
                                </a:lnTo>
                                <a:close/>
                              </a:path>
                            </a:pathLst>
                          </a:custGeom>
                          <a:noFill/>
                          <a:ln w="1016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44120"/>
                        <wps:cNvSpPr>
                          <a:spLocks noChangeArrowheads="1"/>
                        </wps:cNvSpPr>
                        <wps:spPr bwMode="auto">
                          <a:xfrm>
                            <a:off x="0" y="9596"/>
                            <a:ext cx="2808"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BB626F">
                              <w:pPr>
                                <w:spacing w:after="160" w:line="259" w:lineRule="auto"/>
                              </w:pPr>
                            </w:p>
                          </w:txbxContent>
                        </wps:txbx>
                        <wps:bodyPr rot="0" vert="horz" wrap="square" lIns="0" tIns="0" rIns="0" bIns="0" anchor="t" anchorCtr="0" upright="1">
                          <a:noAutofit/>
                        </wps:bodyPr>
                      </wps:wsp>
                      <wps:wsp>
                        <wps:cNvPr id="1007" name="Rectangle 44121"/>
                        <wps:cNvSpPr>
                          <a:spLocks noChangeArrowheads="1"/>
                        </wps:cNvSpPr>
                        <wps:spPr bwMode="auto">
                          <a:xfrm>
                            <a:off x="2110" y="9596"/>
                            <a:ext cx="23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BB626F">
                              <w:pPr>
                                <w:spacing w:after="160" w:line="259" w:lineRule="auto"/>
                              </w:pPr>
                              <w:r>
                                <w:rPr>
                                  <w:color w:val="9A9A9A"/>
                                  <w:sz w:val="1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64089" id="Группа 958" o:spid="_x0000_s1027" style="position:absolute;left:0;text-align:left;margin-left:436.3pt;margin-top:5.2pt;width:97.55pt;height:75.75pt;z-index:251709440" coordsize="13780,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">
                <v:shape id="Shape 4406" o:spid="_x0000_s1028" style="position:absolute;left:1763;top:2255;width:1001;height:5346;visibility:visible;mso-wrap-style:square;v-text-anchor:top" coordsize="100114,5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QGsYA&#10;AADcAAAADwAAAGRycy9kb3ducmV2LnhtbESPQWvCQBSE74L/YXmCN920oMTUVYptabEXTS30+Mw+&#10;s8Hs25hdNf77bqHgcZiZb5j5srO1uFDrK8cKHsYJCOLC6YpLBbuvt1EKwgdkjbVjUnAjD8tFvzfH&#10;TLsrb+mSh1JECPsMFZgQmkxKXxiy6MeuIY7ewbUWQ5RtKXWL1wi3tXxMkqm0WHFcMNjQylBxzM9W&#10;wff+1djP+vxT7d5Pp02K6W39kio1HHTPTyACdeEe/m9/aAWzyQz+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QQGsYAAADcAAAADwAAAAAAAAAAAAAAAACYAgAAZHJz&#10;L2Rvd25yZXYueG1sUEsFBgAAAAAEAAQA9QAAAIsDAAAAAA==&#10;" path="m77762,r8674,98069l59436,89662c43713,140081,35192,193700,35192,249313v,69546,13335,135916,37427,196876l100114,435318r-3442,99327l15570,468719,41910,458305c16307,393611,2223,323126,2223,249313v,-59029,9042,-115951,25755,-169481l,71107,77762,xe" fillcolor="black" stroked="f" strokeweight="0">
                  <v:stroke endcap="round"/>
                  <v:path arrowok="t" o:connecttype="custom" o:connectlocs="778,0;864,981;594,897;352,2493;726,4462;1001,4353;967,5346;156,4687;419,4583;22,2493;280,798;0,711;778,0" o:connectangles="0,0,0,0,0,0,0,0,0,0,0,0,0" textboxrect="0,0,100114,534645"/>
                </v:shape>
                <v:shape id="Shape 4407" o:spid="_x0000_s1029" style="position:absolute;left:2480;top:3770;width:132;height:240;visibility:visible;mso-wrap-style:square;v-text-anchor:top" coordsize="13208,24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o3sYA&#10;AADcAAAADwAAAGRycy9kb3ducmV2LnhtbESPT2vDMAzF74N9B6NBb6vTtIw2q1vGYH9Og6VlZxGr&#10;cVgsZ7bbpv3002Gwm8R7eu+n9Xb0vTpRTF1gA7NpAYq4Cbbj1sB+93K/BJUyssU+MBm4UILt5vZm&#10;jZUNZ/6kU51bJSGcKjTgch4qrVPjyGOahoFYtEOIHrOssdU24lnCfa/LonjQHjuWBocDPTtqvuuj&#10;N1Af3HXxEX/eZpdV+XpdlTT3X0djJnfj0yOoTGP+N/9dv1vBX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o3sYAAADcAAAADwAAAAAAAAAAAAAAAACYAgAAZHJz&#10;L2Rvd25yZXYueG1sUEsFBgAAAAAEAAQA9QAAAIsDAAAAAA==&#10;" path="m,l13208,24003e" filled="f" strokeweight=".35pt">
                  <v:stroke endcap="round"/>
                  <v:path arrowok="t" o:connecttype="custom" o:connectlocs="0,0;132,240" o:connectangles="0,0" textboxrect="0,0,13208,24003"/>
                </v:shape>
                <v:shape id="Shape 4408" o:spid="_x0000_s1030" style="position:absolute;left:2648;top:4346;width:313;height:2028;visibility:visible;mso-wrap-style:square;v-text-anchor:top" coordsize="31229,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7E8QA&#10;AADcAAAADwAAAGRycy9kb3ducmV2LnhtbERPzWrCQBC+F3yHZYReRDdKsCV1FVtoSSAHm/oA0+yY&#10;BLOzaXZr0rd3BaG3+fh+Z7MbTSsu1LvGsoLlIgJBXFrdcKXg+PU+fwbhPLLG1jIp+CMHu+3kYYOJ&#10;tgN/0qXwlQgh7BJUUHvfJVK6siaDbmE74sCdbG/QB9hXUvc4hHDTylUUraXBhkNDjR291VSei1+j&#10;4Hv5+pTNoo/4VGT5Wv/I2OeHVKnH6bh/AeFp9P/iuzvVYX68gtsz4QK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xPEAAAA3AAAAA8AAAAAAAAAAAAAAAAAmAIAAGRycy9k&#10;b3ducmV2LnhtbFBLBQYAAAAABAAEAPUAAACJAwAAAAA=&#10;" path="m,c,38418,20422,175222,31229,202832e" filled="f" strokeweight=".35pt">
                  <v:stroke endcap="round"/>
                  <v:path arrowok="t" o:connecttype="custom" o:connectlocs="0,0;313,2028" o:connectangles="0,0" textboxrect="0,0,31229,202832"/>
                </v:shape>
                <v:shape id="Shape 4409" o:spid="_x0000_s1031" style="position:absolute;left:2756;top:3524;width:592;height:3053;visibility:visible;mso-wrap-style:square;v-text-anchor:top" coordsize="59131,30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tAcQA&#10;AADcAAAADwAAAGRycy9kb3ducmV2LnhtbERPS2sCMRC+C/6HMAVvmvVBKVujFFEUFEHbQ71NN9Pd&#10;rZvJsolr/PeNIHibj+8503kwlWipcaVlBcNBAoI4s7rkXMHX56r/BsJ5ZI2VZVJwIwfzWbczxVTb&#10;Kx+oPfpcxBB2KSoovK9TKV1WkEE3sDVx5H5tY9BH2ORSN3iN4aaSoyR5lQZLjg0F1rQoKDsfL0bB&#10;cju87c/r8PeNp/3igO3uFH52SvVewsc7CE/BP8UP90bH+ZMx3J+JF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4rQHEAAAA3AAAAA8AAAAAAAAAAAAAAAAAmAIAAGRycy9k&#10;b3ducmV2LnhtbFBLBQYAAAAABAAEAPUAAACJAwAAAAA=&#10;" path="m,285331r18009,14401c22974,303339,28613,305346,36360,302996r13183,-4152c57023,295834,59131,288633,58522,280835,56731,230429,26124,42304,21615,18021,20257,11264,23419,2718,26556,e" filled="f" strokeweight=".35pt">
                  <v:stroke endcap="round"/>
                  <v:path arrowok="t" o:connecttype="custom" o:connectlocs="0,2853;180,2997;364,3030;496,2988;586,2808;216,180;266,0" o:connectangles="0,0,0,0,0,0,0" textboxrect="0,0,59131,305346"/>
                </v:shape>
                <v:shape id="Shape 4410" o:spid="_x0000_s1032" style="position:absolute;left:2288;top:3515;width:621;height:2691;visibility:visible;mso-wrap-style:square;v-text-anchor:top" coordsize="62103,26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pYMEA&#10;AADcAAAADwAAAGRycy9kb3ducmV2LnhtbERPS2vCQBC+F/oflin0pptaFYnZSBCkvdYHXsfsNAnN&#10;zqbZUaO/vlso9DYf33Oy1eBadaE+NJ4NvIwTUMSltw1XBva7zWgBKgiyxdYzGbhRgFX++JBhav2V&#10;P+iylUrFEA4pGqhFulTrUNbkMIx9Rxy5T987lAj7StserzHctXqSJHPtsOHYUGNH65rKr+3ZGTjN&#10;vos3t6NXKYoW74fzxh7lYMzz01AsQQkN8i/+c7/bOH86hd9n4gU6/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aWDBAAAA3AAAAA8AAAAAAAAAAAAAAAAAmAIAAGRycy9kb3du&#10;cmV2LnhtbFBLBQYAAAAABAAEAPUAAACGAwAAAAA=&#10;" path="m62103,l19355,12154c11252,14859,5982,19050,4788,25502,,57912,10782,210324,37198,269125e" filled="f" strokeweight=".35pt">
                  <v:stroke endcap="round"/>
                  <v:path arrowok="t" o:connecttype="custom" o:connectlocs="621,0;194,122;48,255;372,2691" o:connectangles="0,0,0,0" textboxrect="0,0,62103,269125"/>
                </v:shape>
                <v:shape id="Shape 4411" o:spid="_x0000_s1033" style="position:absolute;left:2747;top:4100;width:153;height:45;visibility:visible;mso-wrap-style:square;v-text-anchor:top" coordsize="15304,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50MMA&#10;AADcAAAADwAAAGRycy9kb3ducmV2LnhtbESPQW/CMAyF75P2HyIj7TZSpgm2QkAT0gTitsIPsBrT&#10;ViRO1wSa/Xt8QNrN1nt+7/Nqk71TNxpiF9jAbFqAIq6D7bgxcDp+v36AignZogtMBv4owmb9/LTC&#10;0oaRf+hWpUZJCMcSDbQp9aXWsW7JY5yGnli0cxg8JlmHRtsBRwn3Tr8VxVx77FgaWuxp21J9qa7e&#10;wJG3Y7Xw+fOaD5pmzu3G325nzMskfy1BJcrp3/y43lvBfxdaeUYm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50MMAAADcAAAADwAAAAAAAAAAAAAAAACYAgAAZHJzL2Rv&#10;d25yZXYueG1sUEsFBgAAAAAEAAQA9QAAAIgDAAAAAA==&#10;" path="m,4521l15304,e" filled="f" strokeweight=".35pt">
                  <v:stroke endcap="round"/>
                  <v:path arrowok="t" o:connecttype="custom" o:connectlocs="0,45;153,0" o:connectangles="0,0" textboxrect="0,0,15304,4521"/>
                </v:shape>
                <v:shape id="Shape 4412" o:spid="_x0000_s1034" style="position:absolute;left:631;top:6044;width:5970;height:2241;visibility:visible;mso-wrap-style:square;v-text-anchor:top" coordsize="597027,22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zF8MA&#10;AADcAAAADwAAAGRycy9kb3ducmV2LnhtbERP3UrDMBS+F3yHcARvZEsn23DdsiEDQbwZ63yAQ3PW&#10;FJuTksS09umNIOzufHy/Z3cYbScS+dA6VrCYFyCIa6dbbhR8Xt5mLyBCRNbYOSYFPxTgsL+/22Gp&#10;3cBnSlVsRA7hUKICE2NfShlqQxbD3PXEmbs6bzFm6BupPQ453HbyuSjW0mLLucFgT0dD9Vf1bRV8&#10;pKGZpqeTXU3+ZI6LKp2XVVLq8WF83YKINMab+N/9rvP85Qb+ns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fzF8MAAADcAAAADwAAAAAAAAAAAAAAAACYAgAAZHJzL2Rv&#10;d25yZXYueG1sUEsFBgAAAAAEAAQA9QAAAIgDAAAAAA==&#10;" path="m,224105c82855,200711,452056,78296,597027,e" filled="f" strokeweight=".7pt">
                  <v:stroke endcap="round"/>
                  <v:path arrowok="t" o:connecttype="custom" o:connectlocs="0,2241;5970,0" o:connectangles="0,0" textboxrect="0,0,597027,224105"/>
                </v:shape>
                <v:shape id="Shape 4413" o:spid="_x0000_s1035" style="position:absolute;left:4712;top:2536;width:783;height:65;visibility:visible;mso-wrap-style:square;v-text-anchor:top" coordsize="78232,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978QA&#10;AADcAAAADwAAAGRycy9kb3ducmV2LnhtbERPTWvCQBC9F/wPywheim5SWiPRNWhF2kOLRD14HLJj&#10;EszOhuyq8d93C4Xe5vE+Z5H1phE36lxtWUE8iUAQF1bXXCo4HrbjGQjnkTU2lknBgxxky8HTAlNt&#10;75zTbe9LEULYpaig8r5NpXRFRQbdxLbEgTvbzqAPsCul7vAewk0jX6JoKg3WHBoqbOm9ouKyvxoF&#10;p/X5ud4k/PGdJxHujju3frx+KTUa9qs5CE+9/xf/uT91mP8Ww+8z4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8ve/EAAAA3AAAAA8AAAAAAAAAAAAAAAAAmAIAAGRycy9k&#10;b3ducmV2LnhtbFBLBQYAAAAABAAEAPUAAACJAwAAAAA=&#10;" path="m,6528l78232,e" filled="f" strokeweight=".35pt">
                  <v:stroke endcap="round"/>
                  <v:path arrowok="t" o:connecttype="custom" o:connectlocs="0,65;783,0" o:connectangles="0,0" textboxrect="0,0,78232,6528"/>
                </v:shape>
                <v:shape id="Shape 4414" o:spid="_x0000_s1036" style="position:absolute;left:4383;top:1529;width:733;height:54;visibility:visible;mso-wrap-style:square;v-text-anchor:top" coordsize="73266,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qUsIA&#10;AADcAAAADwAAAGRycy9kb3ducmV2LnhtbERPS4vCMBC+L/gfwgheFk1XaJVqFBEWFbysj/vYjG2x&#10;mZQm1u7+eiMseJuP7znzZWcq0VLjSssKvkYRCOLM6pJzBafj93AKwnlkjZVlUvBLDpaL3sccU20f&#10;/EPtwecihLBLUUHhfZ1K6bKCDLqRrYkDd7WNQR9gk0vd4COEm0qOoyiRBksODQXWtC4oux3uRoH0&#10;yWbVfu5358vfNU/iyU7v21ipQb9bzUB46vxb/O/e6jA/HsP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epSwgAAANwAAAAPAAAAAAAAAAAAAAAAAJgCAABkcnMvZG93&#10;bnJldi54bWxQSwUGAAAAAAQABAD1AAAAhwMAAAAA&#10;" path="m,5397l73266,e" filled="f" strokeweight=".35pt">
                  <v:stroke endcap="round"/>
                  <v:path arrowok="t" o:connecttype="custom" o:connectlocs="0,54;733,0" o:connectangles="0,0" textboxrect="0,0,73266,5397"/>
                </v:shape>
                <v:shape id="Shape 4415" o:spid="_x0000_s1037" style="position:absolute;left:4949;top:2143;width:560;height:41;visibility:visible;mso-wrap-style:square;v-text-anchor:top" coordsize="5603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SWsMA&#10;AADcAAAADwAAAGRycy9kb3ducmV2LnhtbERPTWvCQBC9C/0PyxS8mU1LayW6Sg0UFKSgjeBxzI5J&#10;aHY2ZDcx/fduQfA2j/c5i9VgatFT6yrLCl6iGARxbnXFhYLs52syA+E8ssbaMin4Iwer5dNogYm2&#10;V95Tf/CFCCHsElRQet8kUrq8JIMusg1x4C62NegDbAupW7yGcFPL1zieSoMVh4YSG0pLyn8PnVGw&#10;TtfxrvvOju5Im+qjP/fb6emi1Ph5+JyD8DT4h/ju3ugw//0N/p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NSWsMAAADcAAAADwAAAAAAAAAAAAAAAACYAgAAZHJzL2Rv&#10;d25yZXYueG1sUEsFBgAAAAAEAAQA9QAAAIgDAAAAAA==&#10;" path="m,4140l56032,e" filled="f" strokeweight=".35pt">
                  <v:stroke endcap="round"/>
                  <v:path arrowok="t" o:connecttype="custom" o:connectlocs="0,41;560,0" o:connectangles="0,0" textboxrect="0,0,56032,4140"/>
                </v:shape>
                <v:shape id="Shape 4416" o:spid="_x0000_s1038" style="position:absolute;left:4896;top:1874;width:534;height:42;visibility:visible;mso-wrap-style:square;v-text-anchor:top" coordsize="53391,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hfsAA&#10;AADcAAAADwAAAGRycy9kb3ducmV2LnhtbERPS2sCMRC+F/wPYQRvNVvBpWyNIoqgFg/1cR82083S&#10;zWRNoq7/vhEEb/PxPWcy62wjruRD7VjBxzADQVw6XXOl4HhYvX+CCBFZY+OYFNwpwGzae5tgod2N&#10;f+i6j5VIIRwKVGBibAspQ2nIYhi6ljhxv85bjAn6SmqPtxRuGznKslxarDk1GGxpYaj821+sgs33&#10;Ejdu5bc25119mnN3vi+MUoN+N/8CEamLL/HTvdZp/jiHxzPpAj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ohfsAAAADcAAAADwAAAAAAAAAAAAAAAACYAgAAZHJzL2Rvd25y&#10;ZXYueG1sUEsFBgAAAAAEAAQA9QAAAIUDAAAAAA==&#10;" path="m,4191l53391,e" filled="f" strokeweight=".35pt">
                  <v:stroke endcap="round"/>
                  <v:path arrowok="t" o:connecttype="custom" o:connectlocs="0,42;534,0" o:connectangles="0,0" textboxrect="0,0,53391,4191"/>
                </v:shape>
                <v:shape id="Shape 4417" o:spid="_x0000_s1039" style="position:absolute;left:4021;top:1521;width:681;height:1087;visibility:visible;mso-wrap-style:square;v-text-anchor:top" coordsize="68110,10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TWsYA&#10;AADcAAAADwAAAGRycy9kb3ducmV2LnhtbESP0WrCQBBF3wv+wzJC33SjYFuiq0iptiAVq37AkB2T&#10;aHY2ZDea9uudB6FvM9w7956ZLTpXqSs1ofRsYDRMQBFn3pacGzgeVoM3UCEiW6w8k4FfCrCY955m&#10;mFp/4x+67mOuJIRDigaKGOtU65AV5DAMfU0s2sk3DqOsTa5tgzcJd5UeJ8mLdliyNBRY03tB2WXf&#10;OgPr81+7sWXc7UaH7+qyfU0+2s+jMc/9bjkFFamL/+bH9ZcV/InQyjMygZ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9TWsYAAADcAAAADwAAAAAAAAAAAAAAAACYAgAAZHJz&#10;L2Rvd25yZXYueG1sUEsFBgAAAAAEAAQA9QAAAIsDAAAAAA==&#10;" path="m68110,108026c50457,108725,31115,98908,18377,80849,,54940,2184,21908,23177,7087,29248,2769,36220,483,43498,e" filled="f" strokeweight=".35pt">
                  <v:stroke endcap="round"/>
                  <v:path arrowok="t" o:connecttype="custom" o:connectlocs="681,1080;184,808;232,71;435,0" o:connectangles="0,0,0,0" textboxrect="0,0,68110,108725"/>
                </v:shape>
                <v:shape id="Shape 4418" o:spid="_x0000_s1040" style="position:absolute;left:4218;top:1583;width:165;height:39;visibility:visible;mso-wrap-style:square;v-text-anchor:top" coordsize="16484,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wSMcA&#10;AADcAAAADwAAAGRycy9kb3ducmV2LnhtbESPT0vDQBDF74LfYRmhN7tRai1pt0UsLYIHsfYPuQ3Z&#10;MRvMzqbZtYnf3jkI3mZ4b977zWI1+EZdqIt1YAN34wwUcRlszZWB/cfmdgYqJmSLTWAy8EMRVsvr&#10;qwXmNvT8TpddqpSEcMzRgEupzbWOpSOPcRxaYtE+Q+cxydpV2nbYS7hv9H2WTbXHmqXBYUvPjsqv&#10;3bc3sKXJGxbbV/d40MV6czw/4KkvjBndDE9zUImG9G/+u36xgj8VfH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88EjHAAAA3AAAAA8AAAAAAAAAAAAAAAAAmAIAAGRy&#10;cy9kb3ducmV2LnhtbFBLBQYAAAAABAAEAPUAAACMAwAAAAA=&#10;" path="m,3861c5131,1410,10719,152,16484,e" filled="f" strokeweight=".35pt">
                  <v:stroke endcap="round"/>
                  <v:path arrowok="t" o:connecttype="custom" o:connectlocs="0,39;165,0" o:connectangles="0,0" textboxrect="0,0,16484,3861"/>
                </v:shape>
                <v:shape id="Shape 4419" o:spid="_x0000_s1041" style="position:absolute;left:5116;top:1516;width:678;height:971;visibility:visible;mso-wrap-style:square;v-text-anchor:top" coordsize="67780,9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ac8MA&#10;AADcAAAADwAAAGRycy9kb3ducmV2LnhtbERPTWvCQBC9C/6HZYTedKOHKKmrVEFoiz0YvXibZqfZ&#10;YHY2ZLcm9dd3BcHbPN7nLNe9rcWVWl85VjCdJCCIC6crLhWcjrvxAoQPyBprx6TgjzysV8PBEjPt&#10;Oj7QNQ+liCHsM1RgQmgyKX1hyKKfuIY4cj+utRgibEupW+xiuK3lLElSabHi2GCwoa2h4pL/WgWf&#10;x/TWh/lGJuXZfN8uX0WXf+yVehn1b68gAvXhKX6433Wcn87g/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Yac8MAAADcAAAADwAAAAAAAAAAAAAAAACYAgAAZHJzL2Rv&#10;d25yZXYueG1sUEsFBgAAAAAEAAQA9QAAAIgDAAAAAA==&#10;" path="m,1384c18047,,38164,9868,51295,28448v16485,23253,16434,52273,1042,68694e" filled="f" strokeweight=".35pt">
                  <v:stroke endcap="round"/>
                  <v:path arrowok="t" o:connecttype="custom" o:connectlocs="0,14;513,284;524,971" o:connectangles="0,0,0" textboxrect="0,0,67780,97142"/>
                </v:shape>
                <v:shape id="Shape 4420" o:spid="_x0000_s1042" style="position:absolute;left:5495;top:2308;width:317;height:228;visibility:visible;mso-wrap-style:square;v-text-anchor:top" coordsize="31712,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D3sIA&#10;AADcAAAADwAAAGRycy9kb3ducmV2LnhtbERPTWvCQBC9F/wPywi91Y1tEI1upBQKJZ4axfOYHTch&#10;2dk0uzXpv3cLhd7m8T5nt59sJ240+MaxguUiAUFcOd2wUXA6vj+tQfiArLFzTAp+yMM+nz3sMNNu&#10;5E+6lcGIGMI+QwV1CH0mpa9qsugXrieO3NUNFkOEg5F6wDGG204+J8lKWmw4NtTY01tNVVt+WwXX&#10;47n4Sou2Ty/y0GzYjlNhjFKP8+l1CyLQFP7Ff+4PHeevXuD3mXi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YPewgAAANwAAAAPAAAAAAAAAAAAAAAAAJgCAABkcnMvZG93&#10;bnJldi54bWxQSwUGAAAAAAQABAD1AAAAhwMAAAAA&#10;" path="m31712,c28829,6299,24485,11773,18694,15850,13081,19812,6693,22073,,22771e" filled="f" strokeweight=".35pt">
                  <v:stroke endcap="round"/>
                  <v:path arrowok="t" o:connecttype="custom" o:connectlocs="317,0;187,159;0,228" o:connectangles="0,0,0" textboxrect="0,0,31712,22771"/>
                </v:shape>
                <v:shape id="Shape 4421" o:spid="_x0000_s1043" style="position:absolute;left:5430;top:1868;width:181;height:275;visibility:visible;mso-wrap-style:square;v-text-anchor:top" coordsize="18034,2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LKcQA&#10;AADcAAAADwAAAGRycy9kb3ducmV2LnhtbERPTWvCQBC9C/0PyxS86aYiIqkbqS0Feyk1pkhuQ3ZM&#10;UrOzIbuNaX+9Kwje5vE+Z7UeTCN66lxtWcHTNAJBXFhdc6kg279PliCcR9bYWCYFf+RgnTyMVhhr&#10;e+Yd9akvRQhhF6OCyvs2ltIVFRl0U9sSB+5oO4M+wK6UusNzCDeNnEXRQhqsOTRU2NJrRcUp/TUK&#10;NnmfRbb9KQ7u/zOdfc3z7+ztQ6nx4/DyDMLT4O/im3urw/zFHK7PhAt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CynEAAAA3AAAAA8AAAAAAAAAAAAAAAAAmAIAAGRycy9k&#10;b3ducmV2LnhtbFBLBQYAAAAABAAEAPUAAACJAwAAAAA=&#10;" path="m,622c4661,,9995,2477,13450,7328v4584,6477,4038,14732,-1207,18440c10935,26695,9449,27254,7874,27470e" filled="f" strokeweight=".35pt">
                  <v:stroke endcap="round"/>
                  <v:path arrowok="t" o:connecttype="custom" o:connectlocs="0,6;135,73;123,258;79,275" o:connectangles="0,0,0,0" textboxrect="0,0,18034,27470"/>
                </v:shape>
                <v:shape id="Shape 4422" o:spid="_x0000_s1044" style="position:absolute;left:4314;top:1701;width:681;height:716;visibility:visible;mso-wrap-style:square;v-text-anchor:top" coordsize="68123,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vF8QA&#10;AADcAAAADwAAAGRycy9kb3ducmV2LnhtbESPwWrDMBBE74H+g9hCb7FcQ1zjRgml0OBTIG4uvS3W&#10;1jK1VsZSbKdfHwUKPQ4z84bZ7hfbi4lG3zlW8JykIIgbpztuFZw/P9YFCB+QNfaOScGVPOx3D6st&#10;ltrNfKKpDq2IEPYlKjAhDKWUvjFk0SduII7etxsthijHVuoR5wi3vczSNJcWO44LBgd6N9T81Ber&#10;oLtWkyn8b8vcX/Lq+PJVHepBqafH5e0VRKAl/If/2pVWkG8yuJ+JR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LxfEAAAA3AAAAA8AAAAAAAAAAAAAAAAAmAIAAGRycy9k&#10;b3ducmV2LnhtbFBLBQYAAAAABAAEAPUAAACJAwAAAAA=&#10;" path="m58217,21514l55525,7658c54305,1346,51778,,47104,4051l5080,34646c,38252,445,42443,8090,44856l59716,68288v7200,3289,8407,-356,6908,-6172l63449,48311e" filled="f" strokeweight=".35pt">
                  <v:stroke endcap="round"/>
                  <v:path arrowok="t" o:connecttype="custom" o:connectlocs="582,215;555,77;471,41;51,347;81,449;597,683;666,621;634,483" o:connectangles="0,0,0,0,0,0,0,0" textboxrect="0,0,68123,71577"/>
                </v:shape>
                <v:shape id="Shape 4423" o:spid="_x0000_s1045" style="position:absolute;left:10315;top:2465;width:1786;height:488;visibility:visible;mso-wrap-style:square;v-text-anchor:top" coordsize="178613,4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dP8MA&#10;AADcAAAADwAAAGRycy9kb3ducmV2LnhtbERPTYvCMBC9C/6HMIIX0VRZ1K1GWRYUwYtWd2FvQzO2&#10;1WZSmli7/94cBI+P971ct6YUDdWusKxgPIpAEKdWF5wpOJ82wzkI55E1lpZJwT85WK+6nSXG2j74&#10;SE3iMxFC2MWoIPe+iqV0aU4G3chWxIG72NqgD7DOpK7xEcJNKSdRNJUGCw4NOVb0nVN6S+5GQXNI&#10;ZtsP2u1//prBJp1fy9/qMFaq32u/FiA8tf4tfrl3WsHnNMwP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dP8MAAADcAAAADwAAAAAAAAAAAAAAAACYAgAAZHJzL2Rv&#10;d25yZXYueG1sUEsFBgAAAAAEAAQA9QAAAIgDAAAAAA==&#10;" path="m148628,8890v18517,5550,29985,12623,29490,19583c177229,41199,136830,48730,87897,45301,38964,41872,,28791,889,16053,1448,8407,16282,2654,38672,e" filled="f" strokeweight=".35pt">
                  <v:stroke endcap="round"/>
                  <v:path arrowok="t" o:connecttype="custom" o:connectlocs="1486,89;1781,285;879,454;9,161;387,0" o:connectangles="0,0,0,0,0" textboxrect="0,0,178613,48730"/>
                </v:shape>
                <v:shape id="Shape 4424" o:spid="_x0000_s1046" style="position:absolute;left:10367;top:2538;width:1696;height:258;visibility:visible;mso-wrap-style:square;v-text-anchor:top" coordsize="169608,2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N8MA&#10;AADcAAAADwAAAGRycy9kb3ducmV2LnhtbESPT4vCMBTE74LfITxhb5q6gthqFFdx9eof2D0+mmdT&#10;bV5KE7V+e7Ow4HGYmd8ws0VrK3GnxpeOFQwHCQji3OmSCwWn46Y/AeEDssbKMSl4kofFvNuZYabd&#10;g/d0P4RCRAj7DBWYEOpMSp8bsugHriaO3tk1FkOUTSF1g48It5X8TJKxtFhyXDBY08pQfj3crIKw&#10;vJj0tvn59V/1meRlNfou1lulPnrtcgoiUBve4f/2TitIx0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WN8MAAADcAAAADwAAAAAAAAAAAAAAAACYAgAAZHJzL2Rv&#10;d25yZXYueG1sUEsFBgAAAAAEAAQA9QAAAIgDAAAAAA==&#10;" path="m,12573c12370,4254,46063,,85192,2718v40995,2895,75006,12547,84416,23076e" filled="f" strokeweight=".35pt">
                  <v:stroke endcap="round"/>
                  <v:path arrowok="t" o:connecttype="custom" o:connectlocs="0,126;852,27;1696,258" o:connectangles="0,0,0" textboxrect="0,0,169608,25794"/>
                </v:shape>
                <v:shape id="Shape 4425" o:spid="_x0000_s1047" style="position:absolute;left:10164;top:2882;width:1981;height:324;visibility:visible;mso-wrap-style:square;v-text-anchor:top" coordsize="198120,3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DsUA&#10;AADcAAAADwAAAGRycy9kb3ducmV2LnhtbESPT2vCQBTE7wW/w/IEb3WjUKnRVdQS214U/4DXR/aZ&#10;BLNvw+5q0m/fLRQ8DjPzG2a+7EwtHuR8ZVnBaJiAIM6trrhQcD5lr+8gfEDWWFsmBT/kYbnovcwx&#10;1bblAz2OoRARwj5FBWUITSqlz0sy6Ie2IY7e1TqDIUpXSO2wjXBTy3GSTKTBiuNCiQ1tSspvx7tR&#10;4NZtsc/ets1FUrb7+K534fR5V2rQ71YzEIG68Az/t7+0gulk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p4OxQAAANwAAAAPAAAAAAAAAAAAAAAAAJgCAABkcnMv&#10;ZG93bnJldi54bWxQSwUGAAAAAAQABAD1AAAAigMAAAAA&#10;" path="m,c43231,26403,94856,32410,198120,22809e" filled="f" strokeweight=".35pt">
                  <v:stroke endcap="round"/>
                  <v:path arrowok="t" o:connecttype="custom" o:connectlocs="0,0;1981,228" o:connectangles="0,0" textboxrect="0,0,198120,32410"/>
                </v:shape>
                <v:shape id="Shape 4426" o:spid="_x0000_s1048" style="position:absolute;left:7835;top:998;width:3242;height:1368;visibility:visible;mso-wrap-style:square;v-text-anchor:top" coordsize="324167,13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T2cQA&#10;AADcAAAADwAAAGRycy9kb3ducmV2LnhtbESPQWvCQBSE7wX/w/IEb3VjhdCmriJWoSfB2Iu3R/Y1&#10;SZt9G3Y3Zttf3xWEHoeZ+YZZbaLpxJWcby0rWMwzEMSV1S3XCj7Oh8dnED4ga+wsk4If8rBZTx5W&#10;WGg78omuZahFgrAvUEETQl9I6auGDPq57YmT92mdwZCkq6V2OCa46eRTluXSYMtpocGedg1V3+Vg&#10;FAzx/HZZ5PgVB9cdZXnJRvrdKzWbxu0riEAx/Ifv7Xet4CVfwu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U9nEAAAA3AAAAA8AAAAAAAAAAAAAAAAAmAIAAGRycy9k&#10;b3ducmV2LnhtbFBLBQYAAAAABAAEAPUAAACJAwAAAAA=&#10;" path="m,c36030,15583,85255,49200,109258,66002v30023,16802,69647,31204,100851,38392c236525,110401,307391,129604,324167,136792e" filled="f" strokeweight=".7pt">
                  <v:stroke endcap="round"/>
                  <v:path arrowok="t" o:connecttype="custom" o:connectlocs="0,0;1093,660;2101,1044;3242,1368" o:connectangles="0,0,0,0" textboxrect="0,0,324167,136792"/>
                </v:shape>
                <v:shape id="Shape 4427" o:spid="_x0000_s1049" style="position:absolute;left:5686;top:998;width:4610;height:1440;visibility:visible;mso-wrap-style:square;v-text-anchor:top" coordsize="461061,14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VNscA&#10;AADcAAAADwAAAGRycy9kb3ducmV2LnhtbESPT2vCQBTE7wW/w/IEb3VTKUGjq1QhVOnJP0W9vWZf&#10;k2D2bcyuGvvp3UKhx2FmfsNMZq2pxJUaV1pW8NKPQBBnVpecK9ht0+chCOeRNVaWScGdHMymnacJ&#10;JtreeE3Xjc9FgLBLUEHhfZ1I6bKCDLq+rYmD920bgz7IJpe6wVuAm0oOoiiWBksOCwXWtCgoO20u&#10;RoFJz7vjx/YrTu+rzx+ej96rwWGvVK/bvo1BeGr9f/ivvdQKRvEr/J4JR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GlTbHAAAA3AAAAA8AAAAAAAAAAAAAAAAAmAIAAGRy&#10;cy9kb3ducmV2LnhtbFBLBQYAAAAABAAEAPUAAACMAwAAAAA=&#10;" path="m,c69647,10795,151269,26391,175298,32385v26759,7506,60211,18809,92672,44132c286957,88798,314566,104394,340982,111608r120079,32385e" filled="f" strokeweight=".35pt">
                  <v:stroke endcap="round"/>
                  <v:path arrowok="t" o:connecttype="custom" o:connectlocs="0,0;1753,324;2679,765;3409,1116;4610,1440" o:connectangles="0,0,0,0,0" textboxrect="0,0,461061,143993"/>
                </v:shape>
                <v:shape id="Shape 4428" o:spid="_x0000_s1050" style="position:absolute;left:7259;top:2378;width:1152;height:768;visibility:visible;mso-wrap-style:square;v-text-anchor:top" coordsize="115253,7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PFMYA&#10;AADcAAAADwAAAGRycy9kb3ducmV2LnhtbESPQWvCQBSE7wX/w/KE3urGQqNNs0q1tEjRgtHeH9ln&#10;Esy+Ddk1if++WxA8DjPzDZMuB1OLjlpXWVYwnUQgiHOrKy4UHA+fT3MQziNrrC2Tgis5WC5GDykm&#10;2va8py7zhQgQdgkqKL1vEildXpJBN7ENcfBOtjXog2wLqVvsA9zU8jmKYmmw4rBQYkPrkvJzdjEK&#10;VtdsdvnenT603X39bH5X2X6r10o9jof3NxCeBn8P39obreA1fo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UPFMYAAADcAAAADwAAAAAAAAAAAAAAAACYAgAAZHJz&#10;L2Rvd25yZXYueG1sUEsFBgAAAAAEAAQA9QAAAIsDAAAAAA==&#10;" path="m,76797c28816,56400,93650,15608,115253,e" filled="f" strokeweight=".35pt">
                  <v:stroke endcap="round"/>
                  <v:path arrowok="t" o:connecttype="custom" o:connectlocs="0,768;1152,0" o:connectangles="0,0" textboxrect="0,0,115253,76797"/>
                </v:shape>
                <v:shape id="Shape 4429" o:spid="_x0000_s1051" style="position:absolute;left:10708;top:2372;width:207;height:180;visibility:visible;mso-wrap-style:square;v-text-anchor:top" coordsize="20701,18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2cMYA&#10;AADcAAAADwAAAGRycy9kb3ducmV2LnhtbESPzWrDMBCE74W+g9hCLqWRHYpxXCuhCQRyKIX8QK6L&#10;tbGMrZVrKbH79lWh0OMwM98w5XqynbjT4BvHCtJ5AoK4crrhWsH5tHvJQfiArLFzTAq+ycN69fhQ&#10;YqHdyAe6H0MtIoR9gQpMCH0hpa8MWfRz1xNH7+oGiyHKoZZ6wDHCbScXSZJJiw3HBYM9bQ1V7fFm&#10;FXSH1/E05V+cZs/5Jf3cm2v7sVFq9jS9v4EINIX/8F97rxUssw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2cMYAAADcAAAADwAAAAAAAAAAAAAAAACYAgAAZHJz&#10;L2Rvd25yZXYueG1sUEsFBgAAAAAEAAQA9QAAAIsDAAAAAA==&#10;" path="m,l20701,6299r-889,11710e" filled="f" strokeweight=".35pt">
                  <v:stroke endcap="round"/>
                  <v:path arrowok="t" o:connecttype="custom" o:connectlocs="0,0;207,63;198,180" o:connectangles="0,0,0" textboxrect="0,0,20701,18009"/>
                </v:shape>
                <v:shape id="Shape 4430" o:spid="_x0000_s1052" style="position:absolute;left:12031;top:2831;width:223;height:67;visibility:visible;mso-wrap-style:square;v-text-anchor:top" coordsize="22301,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b98QA&#10;AADcAAAADwAAAGRycy9kb3ducmV2LnhtbESPUUvDMBSF34X9h3CFvbl0Iq12y8YQhaFPzv6Aa3PX&#10;BJubmmRr9dcbQdjj4ZzzHc56O7lenClE61nBclGAIG69ttwpaN6fb+5BxISssfdMCr4pwnYzu1pj&#10;rf3Ib3Q+pE5kCMcaFZiUhlrK2BpyGBd+IM7e0QeHKcvQSR1wzHDXy9uiKKVDy3nB4ECPhtrPw8kp&#10;iL40dvyyulnevYSf5vTxWj1VSs2vp90KRKIpXcL/7b1W8FBW8HcmH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G/fEAAAA3AAAAA8AAAAAAAAAAAAAAAAAmAIAAGRycy9k&#10;b3ducmV2LnhtbFBLBQYAAAAABAAEAPUAAACJAwAAAAA=&#10;" path="m,l22301,6769e" filled="f" strokeweight=".35pt">
                  <v:stroke endcap="round"/>
                  <v:path arrowok="t" o:connecttype="custom" o:connectlocs="0,0;223,67" o:connectangles="0,0" textboxrect="0,0,22301,6769"/>
                </v:shape>
                <v:shape id="Shape 4431" o:spid="_x0000_s1053" style="position:absolute;left:8748;top:1576;width:414;height:412;visibility:visible;mso-wrap-style:square;v-text-anchor:top" coordsize="41364,4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p58MA&#10;AADcAAAADwAAAGRycy9kb3ducmV2LnhtbERPTUvDQBC9C/6HZQQv0m6qUjV2W9QgFOpBU/E8ZKfZ&#10;2OxMyG7T+O+7B6HHx/terEbfqoH60AgbmE0zUMSV2IZrA9/b98kjqBCRLbbCZOCPAqyWlxcLzK0c&#10;+YuGMtYqhXDI0YCLscu1DpUjj2EqHXHidtJ7jAn2tbY9HlO4b/Vtls21x4ZTg8OO3hxV+/LgDcjD&#10;cCDZ3cjr56b4vf/4Kby7K4y5vhpfnkFFGuNZ/O9eWwNP87Q2nUlHQC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p58MAAADcAAAADwAAAAAAAAAAAAAAAACYAgAAZHJzL2Rv&#10;d25yZXYueG1sUEsFBgAAAAAEAAQA9QAAAIgDAAAAAA==&#10;" path="m41364,41110c16751,31509,,,25806,12598e" filled="f" strokeweight=".35pt">
                  <v:stroke endcap="round"/>
                  <v:path arrowok="t" o:connecttype="custom" o:connectlocs="414,412;258,126" o:connectangles="0,0" textboxrect="0,0,41364,41110"/>
                </v:shape>
                <v:shape id="Shape 4432" o:spid="_x0000_s1054" style="position:absolute;left:8891;top:1679;width:301;height:207;visibility:visible;mso-wrap-style:square;v-text-anchor:top" coordsize="30023,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fXcgA&#10;AADcAAAADwAAAGRycy9kb3ducmV2LnhtbESPT2sCMRTE7wW/Q3iFXopmW6no1ihStmgPFfwDenxs&#10;npvVzcuySXX105tCocdhZn7DjKetrcSZGl86VvDSS0AQ506XXCjYbj67QxA+IGusHJOCK3mYTjoP&#10;Y0y1u/CKzutQiAhhn6ICE0KdSulzQxZ9z9XE0Tu4xmKIsimkbvAS4baSr0kykBZLjgsGa/owlJ/W&#10;P1bB7G1/+sr6/cPtuNwtsu/ndp5kRqmnx3b2DiJQG/7Df+2FVjAajOD3TDwCcn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p9dyAAAANwAAAAPAAAAAAAAAAAAAAAAAJgCAABk&#10;cnMvZG93bnJldi54bWxQSwUGAAAAAAQABAD1AAAAjQMAAAAA&#10;" path="m10617,20765c2807,11761,,,30023,10795e" filled="f" strokeweight=".35pt">
                  <v:stroke endcap="round"/>
                  <v:path arrowok="t" o:connecttype="custom" o:connectlocs="106,207;301,108" o:connectangles="0,0" textboxrect="0,0,30023,20765"/>
                </v:shape>
                <v:shape id="Shape 4433" o:spid="_x0000_s1055" style="position:absolute;left:9159;top:1990;width:1440;height:382;visibility:visible;mso-wrap-style:square;v-text-anchor:top" coordsize="144056,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SwcAA&#10;AADcAAAADwAAAGRycy9kb3ducmV2LnhtbERPzUrDQBC+C77DMoI3O9uKWtNuSymIvWmrDzBkp0lo&#10;djZkp0l8e/cgePz4/tfbKbRm4D41URzMZxYMSxl9I5WD76+3hyWYpCSe2ijs4IcTbDe3N2sqfBzl&#10;yMNJK5NDJBXkoFbtCsRU1hwozWLHkrlz7ANphn2Fvqcxh4cWF9Y+Y6BGckNNHe9rLi+na3DwabsP&#10;9QEf35c7Oz7pAY8LHJy7v5t2KzDKk/6L/9wH7+D1Jc/PZ/IRw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NSwcAAAADcAAAADwAAAAAAAAAAAAAAAACYAgAAZHJzL2Rvd25y&#10;ZXYueG1sUEsFBgAAAAAEAAQA9QAAAIUDAAAAAA==&#10;" path="m,c3607,1244,7214,2375,10795,3353l144056,38164e" filled="f" strokeweight=".35pt">
                  <v:stroke endcap="round"/>
                  <v:path arrowok="t" o:connecttype="custom" o:connectlocs="0,0;108,34;1440,382" o:connectangles="0,0,0" textboxrect="0,0,144056,38164"/>
                </v:shape>
                <v:shape id="Shape 4434" o:spid="_x0000_s1056" style="position:absolute;left:3250;top:3470;width:2214;height:1950;visibility:visible;mso-wrap-style:square;v-text-anchor:top" coordsize="221386,1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J/sYA&#10;AADcAAAADwAAAGRycy9kb3ducmV2LnhtbESPzWrDMBCE74W+g9hCb42cBNLUtRKCIVACOeTnkONi&#10;bS3X1sqRlMTp01eFQo/DzHzDFMvBduJKPjSOFYxHGQjiyumGawXHw/plDiJEZI2dY1JwpwDLxeND&#10;gbl2N97RdR9rkSAcclRgYuxzKUNlyGIYuZ44eZ/OW4xJ+lpqj7cEt52cZNlMWmw4LRjsqTRUtfuL&#10;VdD67dnMcPptN7s4+TpuyymeSqWen4bVO4hIQ/wP/7U/tIK31zH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pJ/sYAAADcAAAADwAAAAAAAAAAAAAAAACYAgAAZHJz&#10;L2Rvd25yZXYueG1sUEsFBgAAAAAEAAQA9QAAAIsDAAAAAA==&#10;" path="m221386,41415r-57619,2997c133147,46203,103721,28804,85115,13817,68313,,48501,4801,35433,18771,15011,40729,,116942,29896,165634v16815,29387,55842,10794,66637,3593c116332,153619,130137,145212,133147,116421v3010,-28817,5994,-54597,5994,-54597c139141,59118,139141,57163,138621,55448e" filled="f" strokeweight=".7pt">
                  <v:stroke endcap="round"/>
                  <v:path arrowok="t" o:connecttype="custom" o:connectlocs="2214,414;1638,444;851,138;354,188;299,1656;965,1692;1332,1164;1391,618;1386,554" o:connectangles="0,0,0,0,0,0,0,0,0" textboxrect="0,0,221386,195021"/>
                </v:shape>
                <v:shape id="Shape 4435" o:spid="_x0000_s1057" style="position:absolute;left:4557;top:4700;width:205;height:72;visibility:visible;mso-wrap-style:square;v-text-anchor:top" coordsize="20422,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1n8MA&#10;AADcAAAADwAAAGRycy9kb3ducmV2LnhtbESPT2vCQBTE7wW/w/KE3pqNHqqmriKC2ENB/HPp7TX7&#10;mgSzb8PuU9Nv3xUEj8PM/IaZL3vXqiuF2Hg2MMpyUMSltw1XBk7HzdsUVBRki61nMvBHEZaLwcsc&#10;C+tvvKfrQSqVIBwLNFCLdIXWsazJYcx8R5y8Xx8cSpKh0jbgLcFdq8d5/q4dNpwWauxoXVN5Plyc&#10;Ad/TSCaV3ZXfsl1LbH829BWMeR32qw9QQr08w4/2pzUwm4zhfiYd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1n8MAAADcAAAADwAAAAAAAAAAAAAAAACYAgAAZHJzL2Rv&#10;d25yZXYueG1sUEsFBgAAAAAEAAQA9QAAAIgDAAAAAA==&#10;" path="m,7214l20422,e" filled="f" strokeweight=".7pt">
                  <v:stroke endcap="round"/>
                  <v:path arrowok="t" o:connecttype="custom" o:connectlocs="0,72;205,0" o:connectangles="0,0" textboxrect="0,0,20422,7214"/>
                </v:shape>
                <v:shape id="Shape 4436" o:spid="_x0000_s1058" style="position:absolute;left:3504;top:3644;width:1003;height:584;visibility:visible;mso-wrap-style:square;v-text-anchor:top" coordsize="100343,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MxsUA&#10;AADcAAAADwAAAGRycy9kb3ducmV2LnhtbESPS2vDMBCE74X+B7GF3hq5KTi2EyXkCaWHQF73xdrY&#10;ptbKkZTE+fdVodDjMDPfMJNZb1pxI+cbywreBwkI4tLqhisFx8PmLQPhA7LG1jIpeJCH2fT5aYKF&#10;tnfe0W0fKhEh7AtUUIfQFVL6siaDfmA74uidrTMYonSV1A7vEW5aOUySVBpsOC7U2NGypvJ7fzUK&#10;1sNstfjapptTelmOMunytexypV5f+vkYRKA+/If/2p9aQT76gN8z8Qj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szGxQAAANwAAAAPAAAAAAAAAAAAAAAAAJgCAABkcnMv&#10;ZG93bnJldi54bWxQSwUGAAAAAAQABAD1AAAAigMAAAAA&#10;" path="m11100,v-2705,2680,-889,5994,1067,7632c27318,20904,45568,32614,71742,39586v21832,3911,28601,18872,1270,14656c42570,50724,21552,37579,4318,21908,1803,19482,,16497,1803,14084e" filled="f" strokeweight=".35pt">
                  <v:stroke endcap="round"/>
                  <v:path arrowok="t" o:connecttype="custom" o:connectlocs="111,0;122,76;717,395;730,542;43,219;18,141" o:connectangles="0,0,0,0,0,0" textboxrect="0,0,100343,58458"/>
                </v:shape>
                <v:shape id="Shape 4437" o:spid="_x0000_s1059" style="position:absolute;left:3411;top:3932;width:1064;height:603;visibility:visible;mso-wrap-style:square;v-text-anchor:top" coordsize="106477,6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dEsYA&#10;AADcAAAADwAAAGRycy9kb3ducmV2LnhtbESP0WoCMRRE3wv9h3ALvkjNKrZbt0YRYakUtGj7AZfN&#10;7e7i5iYkqa5/bwShj8PMnGHmy9504kQ+tJYVjEcZCOLK6pZrBT/f5fMbiBCRNXaWScGFAiwXjw9z&#10;LLQ9855Oh1iLBOFQoIImRldIGaqGDIaRdcTJ+7XeYEzS11J7PCe46eQky16lwZbTQoOO1g1Vx8Of&#10;UTBcffltfqzc/qXMp7v6o/x0s1KpwVO/egcRqY//4Xt7oxXM8i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BdEsYAAADcAAAADwAAAAAAAAAAAAAAAACYAgAAZHJz&#10;L2Rvd25yZXYueG1sUEsFBgAAAAAEAAQA9QAAAIsDAAAAAA==&#10;" path="m5093,v-889,3899,,6922,3213,9716c26988,27165,50406,41199,83617,40107v17983,-1232,22860,11188,1282,13982c49568,60338,23787,45593,4013,26594,1511,23432,,20422,902,15926e" filled="f" strokeweight=".35pt">
                  <v:stroke endcap="round"/>
                  <v:path arrowok="t" o:connecttype="custom" o:connectlocs="51,0;83,97;836,401;848,541;40,266;9,159" o:connectangles="0,0,0,0,0,0" textboxrect="0,0,106477,60338"/>
                </v:shape>
                <v:shape id="Shape 4438" o:spid="_x0000_s1060" style="position:absolute;left:3378;top:4271;width:1090;height:627;visibility:visible;mso-wrap-style:square;v-text-anchor:top" coordsize="109055,6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7BsUA&#10;AADcAAAADwAAAGRycy9kb3ducmV2LnhtbESP3YrCMBSE74V9h3AW9k7TKutPNcoqLCje+PcAh+bY&#10;1m1OShO19uk3guDlMDPfMLNFY0pxo9oVlhXEvQgEcWp1wZmC0/G3OwbhPLLG0jIpeJCDxfyjM8NE&#10;2zvv6XbwmQgQdgkqyL2vEildmpNB17MVcfDOtjbog6wzqWu8B7gpZT+KhtJgwWEhx4pWOaV/h6tR&#10;cBkO+ht/bfVmtec4bpfHcrtrlfr6bH6mIDw1/h1+tddawWT0Dc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TsGxQAAANwAAAAPAAAAAAAAAAAAAAAAAJgCAABkcnMv&#10;ZG93bnJldi54bWxQSwUGAAAAAAQABAD1AAAAigMAAAAA&#10;" path="m1181,c279,3899,2388,9004,5410,11226,25819,30721,53480,44933,89484,33503v15405,-6503,19571,4229,1283,13030c55245,62725,26416,50355,5524,31356,2388,28511,,24308,279,21298e" filled="f" strokeweight=".35pt">
                  <v:stroke endcap="round"/>
                  <v:path arrowok="t" o:connecttype="custom" o:connectlocs="12,0;54,112;894,335;907,465;55,313;3,213" o:connectangles="0,0,0,0,0,0" textboxrect="0,0,109055,62725"/>
                </v:shape>
                <v:shape id="Shape 4439" o:spid="_x0000_s1061" style="position:absolute;left:3398;top:4694;width:1074;height:502;visibility:visible;mso-wrap-style:square;v-text-anchor:top" coordsize="107404,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bK8UA&#10;AADcAAAADwAAAGRycy9kb3ducmV2LnhtbESPUWvCQBCE3wv+h2MLvtWLRaxGT1FLQSiC2gr6tuS2&#10;STC3F3JbTf31XqHQx2FmvmGm89ZV6kJNKD0b6PcSUMSZtyXnBj4/3p5GoIIgW6w8k4EfCjCfdR6m&#10;mFp/5R1d9pKrCOGQooFCpE61DllBDkPP18TR+/KNQ4myybVt8BrhrtLPSTLUDkuOCwXWtCooO++/&#10;nQEZH0+0fh1sbt5vxa02ffu+PBjTfWwXE1BCrfyH/9pra2D8MoTfM/EI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JsrxQAAANwAAAAPAAAAAAAAAAAAAAAAAJgCAABkcnMv&#10;ZG93bnJldi54bWxQSwUGAAAAAAQABAD1AAAAigMAAAAA&#10;" path="m,c597,5994,4293,8382,7633,11900v21107,16319,49491,24384,82410,4914c107404,5372,104546,20053,91338,29375,62535,50190,36335,47815,15659,36195,8191,30886,6680,26670,5194,21590e" filled="f" strokeweight=".35pt">
                  <v:stroke endcap="round"/>
                  <v:path arrowok="t" o:connecttype="custom" o:connectlocs="0,0;76,119;900,168;913,294;157,362;52,216" o:connectangles="0,0,0,0,0,0" textboxrect="0,0,107404,50190"/>
                </v:shape>
                <v:shape id="Shape 4440" o:spid="_x0000_s1062" style="position:absolute;left:4701;top:3551;width:2540;height:2208;visibility:visible;mso-wrap-style:square;v-text-anchor:top" coordsize="253924,2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M8QA&#10;AADcAAAADwAAAGRycy9kb3ducmV2LnhtbESPQYvCMBSE74L/IbwFb5quB12rUUTcxYMidtf7s3m2&#10;xealNqnWf2+EBY/DzHzDzBatKcWNaldYVvA5iEAQp1YXnCn4+/3uf4FwHlljaZkUPMjBYt7tzDDW&#10;9s4HuiU+EwHCLkYFufdVLKVLczLoBrYiDt7Z1gZ9kHUmdY33ADelHEbRSBosOCzkWNEqp/SSNEbB&#10;frduttVP1KxG1+3jmJ3ocjw0SvU+2uUUhKfWv8P/7Y1WMBmP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0jPEAAAA3AAAAA8AAAAAAAAAAAAAAAAAmAIAAGRycy9k&#10;b3ducmV2LnhtbFBLBQYAAAAABAAEAPUAAACJAwAAAAA=&#10;" path="m253924,c237731,,147675,14694,117958,21603,82855,29705,23419,45898,13513,83706,5398,110693,,146710,2692,166510v2388,20472,6338,33604,24588,46215l39815,220853e" filled="f" strokeweight=".7pt">
                  <v:stroke endcap="round"/>
                  <v:path arrowok="t" o:connecttype="custom" o:connectlocs="2540,0;1180,216;135,837;27,1665;273,2127;398,2208" o:connectangles="0,0,0,0,0,0" textboxrect="0,0,253924,220853"/>
                </v:shape>
                <v:shape id="Shape 4441" o:spid="_x0000_s1063" style="position:absolute;left:4809;top:4025;width:4347;height:2049;visibility:visible;mso-wrap-style:square;v-text-anchor:top" coordsize="434632,20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ZVMAA&#10;AADcAAAADwAAAGRycy9kb3ducmV2LnhtbERPy4rCMBTdC/5DuIIbGRNdaKcaRURREAQfH3Bprm21&#10;uSlN1M7fTxaCy8N5z5etrcSLGl861jAaKhDEmTMl5xqul+1PAsIHZIOVY9LwRx6Wi25njqlxbz7R&#10;6xxyEUPYp6ihCKFOpfRZQRb90NXEkbu5xmKIsMmlafAdw20lx0pNpMWSY0OBNa0Lyh7np9VQjw43&#10;5my6uQ+SuxrvjmpXrTZa93vtagYiUBu+4o97bzT8TuPaeCYe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tZVMAAAADcAAAADwAAAAAAAAAAAAAAAACYAgAAZHJzL2Rvd25y&#10;ZXYueG1sUEsFBgAAAAAEAAQA9QAAAIUDAAAAAA==&#10;" path="m29007,173457c11671,161633,4978,142596,2705,128118,,108306,5398,72301,13513,45314,23419,18300,48615,3302,84645,3302,115481,4915,162369,,223926,50711v31217,28207,110439,103810,210706,154229e" filled="f" strokeweight=".35pt">
                  <v:stroke endcap="round"/>
                  <v:path arrowok="t" o:connecttype="custom" o:connectlocs="290,1734;27,1281;135,453;847,33;2240,507;4347,2049" o:connectangles="0,0,0,0,0,0" textboxrect="0,0,434632,204940"/>
                </v:shape>
                <v:shape id="Shape 4442" o:spid="_x0000_s1064" style="position:absolute;left:5099;top:5759;width:5649;height:2349;visibility:visible;mso-wrap-style:square;v-text-anchor:top" coordsize="564896,23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ETMEA&#10;AADcAAAADwAAAGRycy9kb3ducmV2LnhtbESPzQrCMBCE74LvEFbwpqke/KlGEUEUQfDvAZZmbYvN&#10;pjSxrW9vBMHjMDPfMMt1awpRU+VyywpGwwgEcWJ1zqmC+203mIFwHlljYZkUvMnBetXtLDHWtuEL&#10;1VefigBhF6OCzPsyltIlGRl0Q1sSB+9hK4M+yCqVusImwE0hx1E0kQZzDgsZlrTNKHleX0bB5VQ/&#10;t5vmfLzv0sl5tH/7/GC0Uv1eu1mA8NT6f/jXPmgF8+kcvmfC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ZhEzBAAAA3AAAAA8AAAAAAAAAAAAAAAAAmAIAAGRycy9kb3du&#10;cmV2LnhtbFBLBQYAAAAABAAEAPUAAACGAwAAAAA=&#10;" path="m,c7785,5321,17742,9169,30429,10464v24016,1194,68428,3607,86449,3010c141478,15265,157099,29057,169101,39865v34823,34798,105041,91821,146469,120015c337185,176682,366598,198298,382803,213271v17412,15011,41428,21615,67844,12611c474954,217601,552666,190500,564896,186245e" filled="f" strokeweight=".7pt">
                  <v:stroke endcap="round"/>
                  <v:path arrowok="t" o:connecttype="custom" o:connectlocs="0,0;304,105;1169,135;1691,399;3156,1599;3828,2133;4507,2259;5649,1863" o:connectangles="0,0,0,0,0,0,0,0" textboxrect="0,0,564896,234886"/>
                </v:shape>
                <v:shape id="Shape 4443" o:spid="_x0000_s1065" style="position:absolute;left:6448;top:4574;width:102;height:1044;visibility:visible;mso-wrap-style:square;v-text-anchor:top" coordsize="10223,10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F3MIA&#10;AADcAAAADwAAAGRycy9kb3ducmV2LnhtbERPTWsCMRC9F/ofwhS81WwrLbo1ShUEob10rYq3YTPd&#10;LN1MliTq9t93DoUeH+97vhx8py4UUxvYwMO4AEVcB9tyY+Bzt7mfgkoZ2WIXmAz8UILl4vZmjqUN&#10;V/6gS5UbJSGcSjTgcu5LrVPtyGMah55YuK8QPWaBsdE24lXCfacfi+JZe2xZGhz2tHZUf1dnb2C2&#10;W+NqNTnsT3HvKjq+d0/F28aY0d3w+gIq05D/xX/urRXfVObLGTkC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oXcwgAAANwAAAAPAAAAAAAAAAAAAAAAAJgCAABkcnMvZG93&#10;bnJldi54bWxQSwUGAAAAAAQABAD1AAAAhwMAAAAA&#10;" path="m1194,104406c,82804,4813,14986,10223,e" filled="f" strokeweight=".35pt">
                  <v:stroke endcap="round"/>
                  <v:path arrowok="t" o:connecttype="custom" o:connectlocs="12,1044;102,0" o:connectangles="0,0" textboxrect="0,0,10223,104406"/>
                </v:shape>
                <v:shape id="Shape 4444" o:spid="_x0000_s1066" style="position:absolute;left:9353;top:6542;width:91;height:1298;visibility:visible;mso-wrap-style:square;v-text-anchor:top" coordsize="9106,1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xN8QA&#10;AADcAAAADwAAAGRycy9kb3ducmV2LnhtbESPQWvCQBSE70L/w/IK3nSjBzXRVUqxIOil2ou3Z/aZ&#10;RLNv4+42xn/fFYQeh5n5hlmsOlOLlpyvLCsYDRMQxLnVFRcKfg5fgxkIH5A11pZJwYM8rJZvvQVm&#10;2t75m9p9KESEsM9QQRlCk0np85IM+qFtiKN3ts5giNIVUju8R7ip5ThJJtJgxXGhxIY+S8qv+1+j&#10;YJ1Ob9tja1165HG+O58OcssXpfrv3cccRKAu/Idf7Y1WkM5G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cTfEAAAA3AAAAA8AAAAAAAAAAAAAAAAAmAIAAGRycy9k&#10;b3ducmV2LnhtbFBLBQYAAAAABAAEAPUAAACJAwAAAAA=&#10;" path="m9106,l,129820e" filled="f" strokeweight=".35pt">
                  <v:stroke endcap="round"/>
                  <v:path arrowok="t" o:connecttype="custom" o:connectlocs="91,0;0,1298" o:connectangles="0,0" textboxrect="0,0,9106,129820"/>
                </v:shape>
                <v:shape id="Shape 4445" o:spid="_x0000_s1067" style="position:absolute;left:9894;top:5888;width:1039;height:294;visibility:visible;mso-wrap-style:square;v-text-anchor:top" coordsize="103861,2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AZ8MA&#10;AADcAAAADwAAAGRycy9kb3ducmV2LnhtbESP3WrCQBCF7wXfYRmhd7oxharRVWxLQYSCfw8wZMck&#10;mJ1ds6uJb98VCl4ezs/HWaw6U4s7Nb6yrGA8SkAQ51ZXXCg4HX+GUxA+IGusLZOCB3lYLfu9BWba&#10;tryn+yEUIo6wz1BBGYLLpPR5SQb9yDri6J1tYzBE2RRSN9jGcVPLNEk+pMGKI6FER18l5ZfDzUTI&#10;5Hd7Ob67W2j3k+/dp0uvJkmVeht06zmIQF14hf/bG61gNk3he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uAZ8MAAADcAAAADwAAAAAAAAAAAAAAAACYAgAAZHJzL2Rv&#10;d25yZXYueG1sUEsFBgAAAAAEAAQA9QAAAIgDAAAAAA==&#10;" path="m,29400l103861,e" filled="f" strokeweight=".35pt">
                  <v:stroke endcap="round"/>
                  <v:path arrowok="t" o:connecttype="custom" o:connectlocs="0,294;1039,0" o:connectangles="0,0" textboxrect="0,0,103861,29400"/>
                </v:shape>
                <v:shape id="Shape 4446" o:spid="_x0000_s1068" style="position:absolute;left:10957;top:7238;width:852;height:126;visibility:visible;mso-wrap-style:square;v-text-anchor:top" coordsize="8524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bGcgA&#10;AADcAAAADwAAAGRycy9kb3ducmV2LnhtbESPT2vCQBTE7wW/w/KEXopurFRj6iqxUGixPfjn4PE1&#10;+0yC2bchuzXbb98tFDwOM/MbZrkOphFX6lxtWcFknIAgLqyuuVRwPLyOUhDOI2tsLJOCH3KwXg3u&#10;lphp2/OOrntfighhl6GCyvs2k9IVFRl0Y9sSR+9sO4M+yq6UusM+wk0jH5NkJg3WHBcqbOmlouKy&#10;/zYKPsLWnvrp12fYPOXz/KTf09lDq9T9MOTPIDwFfwv/t9+0gkU6hb8z8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JsZyAAAANwAAAAPAAAAAAAAAAAAAAAAAJgCAABk&#10;cnMvZG93bnJldi54bWxQSwUGAAAAAAQABAD1AAAAjQMAAAAA&#10;" path="m,c21006,7823,65431,12598,85242,10807e" filled="f" strokeweight=".35pt">
                  <v:stroke endcap="round"/>
                  <v:path arrowok="t" o:connecttype="custom" o:connectlocs="0,0;852,108" o:connectangles="0,0" textboxrect="0,0,85242,12598"/>
                </v:shape>
                <v:shape id="Shape 4447" o:spid="_x0000_s1069" style="position:absolute;left:10134;top:7832;width:1969;height:552;visibility:visible;mso-wrap-style:square;v-text-anchor:top" coordsize="196901,5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VcUA&#10;AADcAAAADwAAAGRycy9kb3ducmV2LnhtbESPQWvCQBSE74X+h+UVvNVNRWWbZiOlUBShB6OHHh/Z&#10;1yRt9m3IrjH6692C4HGYmW+YbDXaVgzU+8axhpdpAoK4dKbhSsNh//msQPiAbLB1TBrO5GGVPz5k&#10;mBp34h0NRahEhLBPUUMdQpdK6cuaLPqp64ij9+N6iyHKvpKmx1OE21bOkmQpLTYcF2rs6KOm8q84&#10;Wg04XGY7UsWWwu/661vtF+pSLLSePI3vbyACjeEevrU3RsOrmsP/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epVxQAAANwAAAAPAAAAAAAAAAAAAAAAAJgCAABkcnMv&#10;ZG93bnJldi54bWxQSwUGAAAAAAQABAD1AAAAigMAAAAA&#10;" path="m,c32398,14135,98806,41821,152006,51371v15482,3239,32881,3239,44895,3836e" filled="f" strokeweight=".7pt">
                  <v:stroke endcap="round"/>
                  <v:path arrowok="t" o:connecttype="custom" o:connectlocs="0,0;1520,514;1969,552" o:connectangles="0,0,0" textboxrect="0,0,196901,55207"/>
                </v:shape>
                <v:shape id="Shape 4448" o:spid="_x0000_s1070" style="position:absolute;left:10441;top:7740;width:320;height:124;visibility:visible;mso-wrap-style:square;v-text-anchor:top" coordsize="31940,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cCcQA&#10;AADcAAAADwAAAGRycy9kb3ducmV2LnhtbESPQWvCQBCF7wX/wzJCb3WjaJumriKCEPBi0xx6HLLT&#10;bDA7G7JrjP++KwgeH2/e9+att6NtxUC9bxwrmM8SEMSV0w3XCsqfw1sKwgdkja1jUnAjD9vN5GWN&#10;mXZX/qahCLWIEPYZKjAhdJmUvjJk0c9cRxy9P9dbDFH2tdQ9XiPctnKRJO/SYsOxwWBHe0PVubjY&#10;+EaRHD/sfP87DB2ZtLzlJ86XSr1Ox90XiEBjeB4/0rlW8Jmu4D4mEk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X3AnEAAAA3AAAAA8AAAAAAAAAAAAAAAAAmAIAAGRycy9k&#10;b3ducmV2LnhtbFBLBQYAAAAABAAEAPUAAACJAwAAAAA=&#10;" path="m,c9830,3987,20612,8229,31940,12420e" filled="f" strokeweight=".35pt">
                  <v:stroke endcap="round"/>
                  <v:path arrowok="t" o:connecttype="custom" o:connectlocs="0,0;320,124" o:connectangles="0,0" textboxrect="0,0,31940,12420"/>
                </v:shape>
                <v:shape id="Shape 4449" o:spid="_x0000_s1071" style="position:absolute;left:4689;top:6086;width:1445;height:780;visibility:visible;mso-wrap-style:square;v-text-anchor:top" coordsize="144450,78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pDMIA&#10;AADcAAAADwAAAGRycy9kb3ducmV2LnhtbESP0YrCMBRE3xf8h3AF39ZURanVKCIqi/u0XT/g0lzb&#10;YnNTk6j17zeCsI/DzJxhluvONOJOzteWFYyGCQjiwuqaSwWn3/1nCsIHZI2NZVLwJA/rVe9jiZm2&#10;D/6hex5KESHsM1RQhdBmUvqiIoN+aFvi6J2tMxiidKXUDh8Rbho5TpKZNFhzXKiwpW1FxSW/GQXT&#10;/ffZHdtxuWvkZTehHA+puyo16HebBYhAXfgPv9tfWsE8ncHr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GkMwgAAANwAAAAPAAAAAAAAAAAAAAAAAJgCAABkcnMvZG93&#10;bnJldi54bWxQSwUGAAAAAAQABAD1AAAAhwMAAAAA&#10;" path="m103924,37033c144450,19037,126670,,96647,12014l25197,37808c,48616,1194,78029,44412,62408e" filled="f" strokeweight=".35pt">
                  <v:stroke endcap="round"/>
                  <v:path arrowok="t" o:connecttype="custom" o:connectlocs="1040,370;967,120;252,378;444,624" o:connectangles="0,0,0,0" textboxrect="0,0,144450,78029"/>
                </v:shape>
                <v:shape id="Shape 4450" o:spid="_x0000_s1072" style="position:absolute;left:4929;top:6383;width:528;height:267;visibility:visible;mso-wrap-style:square;v-text-anchor:top" coordsize="52743,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t7ccA&#10;AADcAAAADwAAAGRycy9kb3ducmV2LnhtbESPT2vCQBTE7wW/w/IEb3Vj0Wqjq9Q/pYIHadJDj4/s&#10;MxvMvo3ZVdNv3y0Uehxm5jfMYtXZWtyo9ZVjBaNhAoK4cLriUsFn/vY4A+EDssbaMSn4Jg+rZe9h&#10;gal2d/6gWxZKESHsU1RgQmhSKX1hyKIfuoY4eifXWgxRtqXULd4j3NbyKUmepcWK44LBhjaGinN2&#10;tQoOu/dTYTNp8vy4zs3o6zIZby9KDfrd6xxEoC78h//ae63gZTaF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yre3HAAAA3AAAAA8AAAAAAAAAAAAAAAAAmAIAAGRy&#10;cy9kb3ducmV2LnhtbFBLBQYAAAAABAAEAPUAAACMAwAAAAA=&#10;" path="m52743,l15011,13564c,18961,1791,26746,12027,23749l50444,9944e" filled="f" strokeweight=".35pt">
                  <v:stroke endcap="round"/>
                  <v:path arrowok="t" o:connecttype="custom" o:connectlocs="528,0;150,135;120,237;505,99" o:connectangles="0,0,0,0" textboxrect="0,0,52743,26746"/>
                </v:shape>
                <v:shape id="Shape 4451" o:spid="_x0000_s1073" style="position:absolute;left:5434;top:6320;width:354;height:210;visibility:visible;mso-wrap-style:square;v-text-anchor:top" coordsize="35395,2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hcIA&#10;AADcAAAADwAAAGRycy9kb3ducmV2LnhtbERPTUvDQBC9C/6HZQQv0m70IGnabSmCIEIF09LzkJ1m&#10;Q3dnQ3Zt0v565yB4fLzv1WYKXl1oSF1kA8/zAhRxE23HrYHD/n1WgkoZ2aKPTAaulGCzvr9bYWXj&#10;yN90qXOrJIRThQZczn2ldWocBUzz2BMLd4pDwCxwaLUdcJTw4PVLUbzqgB1Lg8Oe3hw15/onGFjo&#10;45ffhoPv9p/j063eLVw57Yx5fJi2S1CZpvwv/nN/WPGVslbOyB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6SFwgAAANwAAAAPAAAAAAAAAAAAAAAAAJgCAABkcnMvZG93&#10;bnJldi54bWxQSwUGAAAAAAQABAD1AAAAhwMAAAAA&#10;" path="m2197,6376l2984,1194,35395,,,20993,762,15863e" filled="f" strokeweight=".35pt">
                  <v:stroke endcap="round"/>
                  <v:path arrowok="t" o:connecttype="custom" o:connectlocs="22,64;30,12;354,0;0,210;8,159" o:connectangles="0,0,0,0,0" textboxrect="0,0,35395,20993"/>
                </v:shape>
                <v:shape id="Shape 4452" o:spid="_x0000_s1074" style="position:absolute;left:7261;top:3547;width:3888;height:2317;visibility:visible;mso-wrap-style:square;v-text-anchor:top" coordsize="388772,23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d8QA&#10;AADcAAAADwAAAGRycy9kb3ducmV2LnhtbESPQYvCMBSE74L/ITzBm6YquFqNIoLiadmqiMdH82yr&#10;zUtponb99WZhweMwM98w82VjSvGg2hWWFQz6EQji1OqCMwXHw6Y3AeE8ssbSMin4JQfLRbs1x1jb&#10;Jyf02PtMBAi7GBXk3lexlC7NyaDr24o4eBdbG/RB1pnUNT4D3JRyGEVjabDgsJBjReuc0tv+bhQk&#10;P1sanaPTtfym4XiQfJ1GzWurVLfTrGYgPDX+E/5v77SC6WQKf2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rXfEAAAA3AAAAA8AAAAAAAAAAAAAAAAAmAIAAGRycy9k&#10;b3ducmV2LnhtbFBLBQYAAAAABAAEAPUAAACJAwAAAAA=&#10;" path="m,c20866,3048,41046,8445,58293,17488l356959,186715v20421,12586,31813,24600,29413,44996e" filled="f" strokeweight=".7pt">
                  <v:stroke endcap="round"/>
                  <v:path arrowok="t" o:connecttype="custom" o:connectlocs="0,0;583,175;3570,1867;3864,2317" o:connectangles="0,0,0,0" textboxrect="0,0,388772,231711"/>
                </v:shape>
                <v:shape id="Shape 4453" o:spid="_x0000_s1075" style="position:absolute;left:6025;top:3477;width:1236;height:71;visibility:visible;mso-wrap-style:square;v-text-anchor:top" coordsize="123584,7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kVcMA&#10;AADcAAAADwAAAGRycy9kb3ducmV2LnhtbERPvW7CMBDeK/UdrKvUBYEDAyUpBtFIRCwdCDzAKT6S&#10;lPgcYjckffp6QGL89P2vt4NpRE+dqy0rmM8iEMSF1TWXCs6n/XQFwnlkjY1lUjCSg+3m9WWNibZ3&#10;PlKf+1KEEHYJKqi8bxMpXVGRQTezLXHgLrYz6APsSqk7vIdw08hFFC2lwZpDQ4UtpRUV1/zXKDil&#10;57/jV55lk+L2cR3nE13/fMdKvb8Nu08Qngb/FD/cB60gjsP8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2kVcMAAADcAAAADwAAAAAAAAAAAAAAAACYAgAAZHJzL2Rv&#10;d25yZXYueG1sUEsFBgAAAAAEAAQA9QAAAIgDAAAAAA==&#10;" path="m,7061c29032,4597,77978,,123584,6680e" filled="f" strokeweight=".35pt">
                  <v:stroke endcap="round"/>
                  <v:path arrowok="t" o:connecttype="custom" o:connectlocs="0,71;1236,67" o:connectangles="0,0" textboxrect="0,0,123584,7061"/>
                </v:shape>
                <v:shape id="Shape 4454" o:spid="_x0000_s1076" style="position:absolute;left:10738;top:7601;width:309;height:585;visibility:visible;mso-wrap-style:square;v-text-anchor:top" coordsize="30835,5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1LcYA&#10;AADcAAAADwAAAGRycy9kb3ducmV2LnhtbESPwW7CMBBE70j8g7VI3MCBA5QUg1qqQntBNND2uoq3&#10;SUq8jmITUr4eIyH1OJqZN5r5sjWlaKh2hWUFo2EEgji1uuBMwWH/OngA4TyyxtIyKfgjB8tFtzPH&#10;WNszf1CT+EwECLsYFeTeV7GULs3JoBvaijh4P7Y26IOsM6lrPAe4KeU4iibSYMFhIceKVjmlx+Rk&#10;FDSfv++cyfLLtdvnabreXHar7xel+r326RGEp9b/h+/tN61gNhvB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61LcYAAADcAAAADwAAAAAAAAAAAAAAAACYAgAAZHJz&#10;L2Rvd25yZXYueG1sUEsFBgAAAAAEAAQA9QAAAIsDAAAAAA==&#10;" path="m1791,c,25933,4267,51359,30835,58560e" filled="f" strokeweight=".35pt">
                  <v:stroke endcap="round"/>
                  <v:path arrowok="t" o:connecttype="custom" o:connectlocs="18,0;309,585" o:connectangles="0,0" textboxrect="0,0,30835,58560"/>
                </v:shape>
                <v:shape id="Shape 4455" o:spid="_x0000_s1077" style="position:absolute;left:10756;top:5870;width:369;height:1731;visibility:visible;mso-wrap-style:square;v-text-anchor:top" coordsize="36843,17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h38YA&#10;AADcAAAADwAAAGRycy9kb3ducmV2LnhtbESPzW7CMBCE75V4B2uReisOOaASMAhBkeipKj8Hbku8&#10;xBHxOsQuSfv0NRISx9HMfKOZzjtbiRs1vnSsYDhIQBDnTpdcKNjv1m/vIHxA1lg5JgW/5GE+671M&#10;MdOu5W+6bUMhIoR9hgpMCHUmpc8NWfQDVxNH7+waiyHKppC6wTbCbSXTJBlJiyXHBYM1LQ3ll+2P&#10;VfB5MOnHav23OFa2/qL2ejocVyelXvvdYgIiUBee4Ud7oxWMxyn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Ah38YAAADcAAAADwAAAAAAAAAAAAAAAACYAgAAZHJz&#10;L2Rvd25yZXYueG1sUEsFBgAAAAAEAAQA9QAAAIsDAAAAAA==&#10;" path="m36843,c26784,44577,5842,125616,3226,147624,1880,155727,597,164414,,173075e" filled="f" strokeweight=".7pt">
                  <v:stroke endcap="round"/>
                  <v:path arrowok="t" o:connecttype="custom" o:connectlocs="369,0;32,1476;0,1731" o:connectangles="0,0,0" textboxrect="0,0,36843,173075"/>
                </v:shape>
                <v:shape id="Shape 4456" o:spid="_x0000_s1078" style="position:absolute;left:11095;top:5300;width:96;height:570;visibility:visible;mso-wrap-style:square;v-text-anchor:top" coordsize="9601,5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4ysUA&#10;AADcAAAADwAAAGRycy9kb3ducmV2LnhtbESPQUvDQBSE74L/YXlCb+3GVsTGbosttIheatT7I/uS&#10;Dcm+DbvbJvXXu0LB4zAz3zCrzWg7cSYfGscK7mcZCOLS6YZrBV+f++kTiBCRNXaOScGFAmzWtzcr&#10;zLUb+IPORaxFgnDIUYGJsc+lDKUhi2HmeuLkVc5bjEn6WmqPQ4LbTs6z7FFabDgtGOxpZ6hsi5NV&#10;UI0/uPX7ofo+mMP7sR0uD29todTkbnx5BhFpjP/ha/tVK1guF/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LjKxQAAANwAAAAPAAAAAAAAAAAAAAAAAJgCAABkcnMv&#10;ZG93bnJldi54bWxQSwUGAAAAAAQABAD1AAAAigMAAAAA&#10;" path="m,c7201,10211,9601,25197,6604,40195,5690,44831,4457,50520,2997,56985e" filled="f" strokeweight=".35pt">
                  <v:stroke endcap="round"/>
                  <v:path arrowok="t" o:connecttype="custom" o:connectlocs="0,0;66,402;30,570" o:connectangles="0,0,0" textboxrect="0,0,9601,56985"/>
                </v:shape>
                <v:shape id="Shape 4457" o:spid="_x0000_s1079" style="position:absolute;left:6178;top:7058;width:1237;height:867;visibility:visible;mso-wrap-style:square;v-text-anchor:top" coordsize="123685,86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VVMUA&#10;AADcAAAADwAAAGRycy9kb3ducmV2LnhtbESPQWsCMRSE74L/ITyht5qtiHRXoxRFWvBUtdjjc/Pc&#10;LG5eliTV1V/fFAoeh5n5hpktOtuIC/lQO1bwMsxAEJdO11wp2O/Wz68gQkTW2DgmBTcKsJj3ezMs&#10;tLvyJ122sRIJwqFABSbGtpAylIYshqFriZN3ct5iTNJXUnu8Jrht5CjLJtJizWnBYEtLQ+V5+2MV&#10;3DdfK0Or8dofb+/f7pQfjocJK/U06N6mICJ18RH+b39oBXk+hr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VUxQAAANwAAAAPAAAAAAAAAAAAAAAAAJgCAABkcnMv&#10;ZG93bnJldi54bWxQSwUGAAAAAAQABAD1AAAAigMAAAAA&#10;" path="m67234,r56451,18009l67234,86728r,-27660l,85534,,52019,67234,25464,67234,xe" fillcolor="black" stroked="f" strokeweight="0">
                  <v:stroke endcap="round"/>
                  <v:path arrowok="t" o:connecttype="custom" o:connectlocs="672,0;1237,180;672,867;672,590;0,855;0,520;672,255;672,0" o:connectangles="0,0,0,0,0,0,0,0" textboxrect="0,0,123685,86728"/>
                </v:shape>
                <v:shape id="Shape 4458" o:spid="_x0000_s1080" style="position:absolute;left:10092;top:2346;width:968;height:404;visibility:visible;mso-wrap-style:square;v-text-anchor:top" coordsize="96762,4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0XMYA&#10;AADcAAAADwAAAGRycy9kb3ducmV2LnhtbESP0WrCQBRE3wv+w3IFX4putNSY6CqlpWDFF6MfcMle&#10;k2j2bshuNfl7Vyj0cZiZM8xq05la3Kh1lWUF00kEgji3uuJCwen4PV6AcB5ZY22ZFPTkYLMevKww&#10;1fbOB7plvhABwi5FBaX3TSqly0sy6Ca2IQ7e2bYGfZBtIXWL9wA3tZxF0VwarDgslNjQZ0n5Nfs1&#10;CrL+cD7+xIm+vG7zt13SX+J9/KXUaNh9LEF46vx/+K+91QqS5B2e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80XMYAAADcAAAADwAAAAAAAAAAAAAAAACYAgAAZHJz&#10;L2Rvd25yZXYueG1sUEsFBgAAAAAEAAQA9QAAAIsDAAAAAA==&#10;" path="m96762,1384c46101,,6769,8687,5804,22428l,40310e" filled="f" strokeweight=".35pt">
                  <v:stroke endcap="round"/>
                  <v:path arrowok="t" o:connecttype="custom" o:connectlocs="968,14;58,225;0,404" o:connectangles="0,0,0" textboxrect="0,0,96762,40310"/>
                </v:shape>
                <v:shape id="Shape 4459" o:spid="_x0000_s1081" style="position:absolute;left:11060;top:2360;width:1194;height:296;visibility:visible;mso-wrap-style:square;v-text-anchor:top" coordsize="119469,2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TtsMA&#10;AADcAAAADwAAAGRycy9kb3ducmV2LnhtbESPUWvCMBSF3wf7D+EO9jI0dUKxnVFEEPfotD/g2lyb&#10;suamNDF2+/WLIOzxcM75Dme5Hm0nIg2+daxgNs1AENdOt9woqE67yQKED8gaO8ek4Ic8rFfPT0ss&#10;tbvxF8VjaESCsC9RgQmhL6X0tSGLfup64uRd3GAxJDk0Ug94S3Dbyfcsy6XFltOCwZ62hurv49Uq&#10;yBdn/zuXsjeXeCji+FZV+5gp9foybj5ABBrDf/jR/tQKiiKH+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TtsMAAADcAAAADwAAAAAAAAAAAAAAAACYAgAAZHJzL2Rv&#10;d25yZXYueG1sUEsFBgAAAAAEAAQA9QAAAIgDAAAAAA==&#10;" path="m119469,29591c109525,16523,67856,4407,17323,864,11430,432,5639,165,,e" filled="f" strokeweight=".7pt">
                  <v:stroke endcap="round"/>
                  <v:path arrowok="t" o:connecttype="custom" o:connectlocs="1194,296;173,9;0,0" o:connectangles="0,0,0" textboxrect="0,0,119469,29591"/>
                </v:shape>
                <v:shape id="Shape 4460" o:spid="_x0000_s1082" style="position:absolute;left:8966;top:4807;width:3423;height:0;visibility:visible;mso-wrap-style:square;v-text-anchor:top" coordsize="342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tGsYA&#10;AADcAAAADwAAAGRycy9kb3ducmV2LnhtbESPQWvCQBSE70L/w/IK3nRTD2pSVymCtSAqtVLw9sg+&#10;k2j2bZrdmvjvXUHwOMzMN8xk1ppSXKh2hWUFb/0IBHFqdcGZgv3PojcG4TyyxtIyKbiSg9n0pTPB&#10;RNuGv+my85kIEHYJKsi9rxIpXZqTQde3FXHwjrY26IOsM6lrbALclHIQRUNpsOCwkGNF85zS8+7f&#10;KDj8ftJ+ELvlaSU3f+252S4366NS3df24x2Ep9Y/w4/2l1YQxyO4nw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GtGsYAAADcAAAADwAAAAAAAAAAAAAAAACYAgAAZHJz&#10;L2Rvd25yZXYueG1sUEsFBgAAAAAEAAQA9QAAAIsDAAAAAA==&#10;" path="m342252,l,e" filled="f" strokecolor="white" strokeweight=".52881mm">
                  <v:stroke endcap="round"/>
                  <v:path arrowok="t" o:connecttype="custom" o:connectlocs="3423,0;0,0" o:connectangles="0,0" textboxrect="0,0,342252,0"/>
                </v:shape>
                <v:shape id="Shape 4461" o:spid="_x0000_s1083" style="position:absolute;left:8966;top:4807;width:3423;height:0;visibility:visible;mso-wrap-style:square;v-text-anchor:top" coordsize="342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2hsIA&#10;AADcAAAADwAAAGRycy9kb3ducmV2LnhtbERPTWvCQBC9F/oflin0VjcWqia6Smkp9SKYtOJ1yI6b&#10;YHY2ZKea/nv3UOjx8b5Xm9F36kJDbAMbmE4yUMR1sC07A99fH08LUFGQLXaBycAvRdis7+9WWNhw&#10;5ZIulTiVQjgWaKAR6QutY92QxzgJPXHiTmHwKAkOTtsBryncd/o5y2baY8upocGe3hqqz9WPN+A+&#10;c7FuP6NjVc7b8rDd9e8vYszjw/i6BCU0yr/4z721BvI8rU1n0hH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7aGwgAAANwAAAAPAAAAAAAAAAAAAAAAAJgCAABkcnMvZG93&#10;bnJldi54bWxQSwUGAAAAAAQABAD1AAAAhwMAAAAA&#10;" path="m342252,l,e" filled="f" strokeweight=".5pt">
                  <v:stroke endcap="round"/>
                  <v:path arrowok="t" o:connecttype="custom" o:connectlocs="3423,0;0,0" o:connectangles="0,0" textboxrect="0,0,342252,0"/>
                </v:shape>
                <v:rect id="Rectangle 4462" o:spid="_x0000_s1084" style="position:absolute;left:12650;top:4414;width:65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rsidR="00A35293" w:rsidRDefault="00A35293" w:rsidP="00BB626F">
                        <w:pPr>
                          <w:spacing w:after="160" w:line="259" w:lineRule="auto"/>
                        </w:pPr>
                        <w:r>
                          <w:t>1</w:t>
                        </w:r>
                      </w:p>
                    </w:txbxContent>
                  </v:textbox>
                </v:rect>
                <v:shape id="Shape 4463" o:spid="_x0000_s1085" style="position:absolute;left:4030;top:5208;width:0;height:2659;visibility:visible;mso-wrap-style:square;v-text-anchor:top" coordsize="0,26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6nsYA&#10;AADdAAAADwAAAGRycy9kb3ducmV2LnhtbESPQU/DMAyF70j7D5EncWMJY0KoLJvYpElwgGkFcTaN&#10;aSoap2tCW/49PiBxs/We3/u83k6hVQP1qYls4XphQBFX0TVcW3h7PVzdgUoZ2WEbmSz8UILtZnax&#10;xsLFkU80lLlWEsKpQAs+567QOlWeAqZF7IhF+4x9wCxrX2vX4yjhodVLY251wIalwWNHe0/VV/kd&#10;LOxXq3FXnp/S4d3fHD9eno/tshysvZxPD/egMk353/x3/egE3xj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66nsYAAADdAAAADwAAAAAAAAAAAAAAAACYAgAAZHJz&#10;L2Rvd25yZXYueG1sUEsFBgAAAAAEAAQA9QAAAIsDAAAAAA==&#10;" path="m,l,265964e" filled="f" strokecolor="white" strokeweight=".52881mm">
                  <v:stroke endcap="round"/>
                  <v:path arrowok="t" o:connecttype="custom" o:connectlocs="0,0;0,2659" o:connectangles="0,0" textboxrect="0,0,0,265964"/>
                </v:shape>
                <v:shape id="Shape 4464" o:spid="_x0000_s1086" style="position:absolute;left:4030;top:5208;width:0;height:2659;visibility:visible;mso-wrap-style:square;v-text-anchor:top" coordsize="0,26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BpMMA&#10;AADdAAAADwAAAGRycy9kb3ducmV2LnhtbERP32vCMBB+H+x/CDfY20wqY0g1LVoRxmCInQi+Hc3Z&#10;FptLaTKt++vNYLC3+/h+3iIfbScuNPjWsYZkokAQV860XGvYf21eZiB8QDbYOSYNN/KQZ48PC0yN&#10;u/KOLmWoRQxhn6KGJoQ+ldJXDVn0E9cTR+7kBoshwqGWZsBrDLednCr1Ji22HBsa7KloqDqX31bD&#10;53TNP8nBfbhilZSFem2PW7pp/fw0LucgAo3hX/znfjdxvlIJ/H4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WBpMMAAADdAAAADwAAAAAAAAAAAAAAAACYAgAAZHJzL2Rv&#10;d25yZXYueG1sUEsFBgAAAAAEAAQA9QAAAIgDAAAAAA==&#10;" path="m,l,265964e" filled="f" strokeweight=".5pt">
                  <v:stroke endcap="round"/>
                  <v:path arrowok="t" o:connecttype="custom" o:connectlocs="0,0;0,2659" o:connectangles="0,0" textboxrect="0,0,0,265964"/>
                </v:shape>
                <v:rect id="Rectangle 4465" o:spid="_x0000_s1087" style="position:absolute;left:3783;top:8114;width:657;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RZcQA&#10;AADdAAAADwAAAGRycy9kb3ducmV2LnhtbERPTWvCQBC9F/wPywje6q45FI2uIrUlOVotaG9DdpqE&#10;ZmdDdptEf323UOhtHu9zNrvRNqKnzteONSzmCgRx4UzNpYb38+vjEoQPyAYbx6ThRh5228nDBlPj&#10;Bn6j/hRKEUPYp6ihCqFNpfRFRRb93LXEkft0ncUQYVdK0+EQw20jE6WepMWaY0OFLT1XVHydvq2G&#10;bNnur7m7D2Xz8pFdjpfV4bwKWs+m434NItAY/sV/7tzE+Uol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kWXEAAAA3QAAAA8AAAAAAAAAAAAAAAAAmAIAAGRycy9k&#10;b3ducmV2LnhtbFBLBQYAAAAABAAEAPUAAACJAwAAAAA=&#10;" filled="f" stroked="f">
                  <v:textbox inset="0,0,0,0">
                    <w:txbxContent>
                      <w:p w:rsidR="00A35293" w:rsidRPr="00F764FB" w:rsidRDefault="00A35293" w:rsidP="00BB626F">
                        <w:pPr>
                          <w:spacing w:after="160" w:line="259" w:lineRule="auto"/>
                          <w:rPr>
                            <w:sz w:val="16"/>
                            <w:szCs w:val="16"/>
                          </w:rPr>
                        </w:pPr>
                        <w:r w:rsidRPr="00F764FB">
                          <w:rPr>
                            <w:sz w:val="16"/>
                            <w:szCs w:val="16"/>
                          </w:rPr>
                          <w:t>2</w:t>
                        </w:r>
                      </w:p>
                    </w:txbxContent>
                  </v:textbox>
                </v:rect>
                <v:rect id="Rectangle 4466" o:spid="_x0000_s1088" style="position:absolute;left:1258;top:1824;width:78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rsidR="00A35293" w:rsidRPr="00F764FB" w:rsidRDefault="00A35293" w:rsidP="00BB626F">
                        <w:pPr>
                          <w:spacing w:after="160" w:line="259" w:lineRule="auto"/>
                          <w:rPr>
                            <w:sz w:val="16"/>
                            <w:szCs w:val="16"/>
                          </w:rPr>
                        </w:pPr>
                        <w:r w:rsidRPr="00F764FB">
                          <w:rPr>
                            <w:sz w:val="16"/>
                            <w:szCs w:val="16"/>
                          </w:rPr>
                          <w:t>A</w:t>
                        </w:r>
                      </w:p>
                    </w:txbxContent>
                  </v:textbox>
                </v:rect>
                <v:rect id="Rectangle 4467" o:spid="_x0000_s1089" style="position:absolute;left:1258;top:7027;width:78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sisQA&#10;AADdAAAADwAAAGRycy9kb3ducmV2LnhtbERPS2vCQBC+C/0PyxR6092WU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rIrEAAAA3QAAAA8AAAAAAAAAAAAAAAAAmAIAAGRycy9k&#10;b3ducmV2LnhtbFBLBQYAAAAABAAEAPUAAACJAwAAAAA=&#10;" filled="f" stroked="f">
                  <v:textbox inset="0,0,0,0">
                    <w:txbxContent>
                      <w:p w:rsidR="00A35293" w:rsidRPr="00F764FB" w:rsidRDefault="00A35293" w:rsidP="00BB626F">
                        <w:pPr>
                          <w:spacing w:after="160" w:line="259" w:lineRule="auto"/>
                          <w:rPr>
                            <w:sz w:val="16"/>
                            <w:szCs w:val="16"/>
                          </w:rPr>
                        </w:pPr>
                        <w:r w:rsidRPr="00F764FB">
                          <w:rPr>
                            <w:sz w:val="16"/>
                            <w:szCs w:val="16"/>
                          </w:rPr>
                          <w:t>B</w:t>
                        </w:r>
                      </w:p>
                    </w:txbxContent>
                  </v:textbox>
                </v:rect>
                <v:shape id="Shape 4469" o:spid="_x0000_s1090" style="position:absolute;left:105;width:13675;height:9352;visibility:visible;mso-wrap-style:square;v-text-anchor:top" coordsize="1367498,93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ldMMA&#10;AADdAAAADwAAAGRycy9kb3ducmV2LnhtbERPzWoCMRC+F3yHMIK3mii0ldUoahUKpQfXfYBhM+4u&#10;bibbTarRp28KBW/z8f3OYhVtKy7U+8axhslYgSAunWm40lAc988zED4gG2wdk4YbeVgtB08LzIy7&#10;8oEueahECmGfoYY6hC6T0pc1WfRj1xEn7uR6iyHBvpKmx2sKt62cKvUqLTacGmrsaFtTec5/rIZd&#10;fPvyuyK2m29X3d+LY/6J063Wo2Fcz0EEiuEh/nd/mDRfqRf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ldMMAAADdAAAADwAAAAAAAAAAAAAAAACYAgAAZHJzL2Rv&#10;d25yZXYueG1sUEsFBgAAAAAEAAQA9QAAAIgDAAAAAA==&#10;" path="m1367498,935254l,935254,,,1367498,r,935254xe" filled="f" strokeweight=".8pt">
                  <v:stroke miterlimit="1" joinstyle="miter"/>
                  <v:path arrowok="t" o:connecttype="custom" o:connectlocs="13675,9352;0,9352;0,0;13675,0;13675,9352" o:connectangles="0,0,0,0,0" textboxrect="0,0,1367498,935254"/>
                </v:shape>
                <v:rect id="Rectangle 44120" o:spid="_x0000_s1091" style="position:absolute;top:9596;width:2808;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ZsYA&#10;AADdAAAADwAAAGRycy9kb3ducmV2LnhtbESPT2vCQBDF70K/wzKF3nTTHopJXUPoH/RojaC9Ddkx&#10;G8zOhuzWpH76riB4m+G995s3i3y0rThT7xvHCp5nCQjiyumGawW78ms6B+EDssbWMSn4Iw/58mGy&#10;wEy7gb/pvA21iBD2GSowIXSZlL4yZNHPXEcctaPrLYa49rXUPQ4Rblv5kiSv0mLD8YLBjt4NVaft&#10;r1WwmnfFYe0uQ91+/qz2m336UaZBqafHsXgDEWgMd/Mtvdaxfi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XZsYAAADdAAAADwAAAAAAAAAAAAAAAACYAgAAZHJz&#10;L2Rvd25yZXYueG1sUEsFBgAAAAAEAAQA9QAAAIsDAAAAAA==&#10;" filled="f" stroked="f">
                  <v:textbox inset="0,0,0,0">
                    <w:txbxContent>
                      <w:p w:rsidR="00A35293" w:rsidRDefault="00A35293" w:rsidP="00BB626F">
                        <w:pPr>
                          <w:spacing w:after="160" w:line="259" w:lineRule="auto"/>
                        </w:pPr>
                      </w:p>
                    </w:txbxContent>
                  </v:textbox>
                </v:rect>
                <v:rect id="Rectangle 44121" o:spid="_x0000_s1092" style="position:absolute;left:2110;top:9596;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cQA&#10;AADdAAAADwAAAGRycy9kb3ducmV2LnhtbERPS2vCQBC+C/0PyxR609320GrMRqQP9GiNoN6G7JgE&#10;s7MhuzVpf71bELzNx/ecdDHYRlyo87VjDc8TBYK4cKbmUsMu/xpPQfiAbLBxTBp+ycMiexilmBjX&#10;8zddtqEUMYR9ghqqENpESl9UZNFPXEscuZPrLIYIu1KaDvsYbhv5otSrtFhzbKiwpfeKivP2x2pY&#10;TdvlYe3++rL5PK72m/3sI58FrZ8eh+UcRKAh3MU399rE+Uq9wf8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Mv3EAAAA3QAAAA8AAAAAAAAAAAAAAAAAmAIAAGRycy9k&#10;b3ducmV2LnhtbFBLBQYAAAAABAAEAPUAAACJAwAAAAA=&#10;" filled="f" stroked="f">
                  <v:textbox inset="0,0,0,0">
                    <w:txbxContent>
                      <w:p w:rsidR="00A35293" w:rsidRDefault="00A35293" w:rsidP="00BB626F">
                        <w:pPr>
                          <w:spacing w:after="160" w:line="259" w:lineRule="auto"/>
                        </w:pPr>
                        <w:r>
                          <w:rPr>
                            <w:color w:val="9A9A9A"/>
                            <w:sz w:val="10"/>
                          </w:rPr>
                          <w:t xml:space="preserve"> </w:t>
                        </w:r>
                      </w:p>
                    </w:txbxContent>
                  </v:textbox>
                </v:rect>
                <w10:wrap type="square"/>
              </v:group>
            </w:pict>
          </mc:Fallback>
        </mc:AlternateContent>
      </w:r>
      <w:r w:rsidRPr="00402908">
        <w:rPr>
          <w:rFonts w:ascii="Arial" w:hAnsi="Arial" w:cs="Arial"/>
          <w:sz w:val="20"/>
          <w:szCs w:val="20"/>
        </w:rPr>
        <w:t xml:space="preserve">Переведите рычаг реверсивного переключателя в положение  </w:t>
      </w:r>
      <w:r>
        <w:rPr>
          <w:rFonts w:ascii="Arial" w:hAnsi="Arial" w:cs="Arial"/>
          <w:noProof/>
          <w:sz w:val="20"/>
          <w:szCs w:val="20"/>
          <w:lang w:bidi="ar-SA"/>
        </w:rPr>
        <mc:AlternateContent>
          <mc:Choice Requires="wpg">
            <w:drawing>
              <wp:inline distT="0" distB="0" distL="0" distR="0">
                <wp:extent cx="76835" cy="61595"/>
                <wp:effectExtent l="19050" t="19050" r="8890" b="24130"/>
                <wp:docPr id="1014" name="Группа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61595"/>
                          <a:chOff x="0" y="0"/>
                          <a:chExt cx="76784" cy="61430"/>
                        </a:xfrm>
                      </wpg:grpSpPr>
                      <wps:wsp>
                        <wps:cNvPr id="1015" name="Shape 4504"/>
                        <wps:cNvSpPr>
                          <a:spLocks/>
                        </wps:cNvSpPr>
                        <wps:spPr bwMode="auto">
                          <a:xfrm>
                            <a:off x="0" y="0"/>
                            <a:ext cx="76784" cy="61430"/>
                          </a:xfrm>
                          <a:custGeom>
                            <a:avLst/>
                            <a:gdLst>
                              <a:gd name="T0" fmla="*/ 76784 w 76784"/>
                              <a:gd name="T1" fmla="*/ 19202 h 61430"/>
                              <a:gd name="T2" fmla="*/ 76784 w 76784"/>
                              <a:gd name="T3" fmla="*/ 42227 h 61430"/>
                              <a:gd name="T4" fmla="*/ 30709 w 76784"/>
                              <a:gd name="T5" fmla="*/ 42227 h 61430"/>
                              <a:gd name="T6" fmla="*/ 30709 w 76784"/>
                              <a:gd name="T7" fmla="*/ 61430 h 61430"/>
                              <a:gd name="T8" fmla="*/ 0 w 76784"/>
                              <a:gd name="T9" fmla="*/ 30709 h 61430"/>
                              <a:gd name="T10" fmla="*/ 30709 w 76784"/>
                              <a:gd name="T11" fmla="*/ 0 h 61430"/>
                              <a:gd name="T12" fmla="*/ 30709 w 76784"/>
                              <a:gd name="T13" fmla="*/ 19202 h 61430"/>
                              <a:gd name="T14" fmla="*/ 76784 w 76784"/>
                              <a:gd name="T15" fmla="*/ 19202 h 61430"/>
                              <a:gd name="T16" fmla="*/ 0 w 76784"/>
                              <a:gd name="T17" fmla="*/ 0 h 61430"/>
                              <a:gd name="T18" fmla="*/ 76784 w 76784"/>
                              <a:gd name="T19" fmla="*/ 61430 h 6143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784" h="61430">
                                <a:moveTo>
                                  <a:pt x="76784" y="19202"/>
                                </a:moveTo>
                                <a:lnTo>
                                  <a:pt x="76784" y="42227"/>
                                </a:lnTo>
                                <a:lnTo>
                                  <a:pt x="30709" y="42227"/>
                                </a:lnTo>
                                <a:lnTo>
                                  <a:pt x="30709" y="61430"/>
                                </a:lnTo>
                                <a:lnTo>
                                  <a:pt x="0" y="30709"/>
                                </a:lnTo>
                                <a:lnTo>
                                  <a:pt x="30709" y="0"/>
                                </a:lnTo>
                                <a:lnTo>
                                  <a:pt x="30709" y="19202"/>
                                </a:lnTo>
                                <a:lnTo>
                                  <a:pt x="76784" y="19202"/>
                                </a:lnTo>
                                <a:close/>
                              </a:path>
                            </a:pathLst>
                          </a:custGeom>
                          <a:noFill/>
                          <a:ln w="47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w:pict>
              <v:group w14:anchorId="71DD3405" id="Группа 1014" o:spid="_x0000_s1026" style="width:6.05pt;height:4.85pt;mso-position-horizontal-relative:char;mso-position-vertical-relative:line" coordsize="76784,6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">
                <v:shape id="Shape 4504" o:spid="_x0000_s1027" style="position:absolute;width:76784;height:61430;visibility:visible;mso-wrap-style:square;v-text-anchor:top" coordsize="76784,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" path="m76784,19202r,23025l30709,42227r,19203l,30709,30709,r,19202l76784,19202xe" filled="f" strokeweight=".1316mm">
                  <v:stroke endcap="round"/>
                  <v:path arrowok="t" o:connecttype="custom" o:connectlocs="76784,19202;76784,42227;30709,42227;30709,61430;0,30709;30709,0;30709,19202;76784,19202" o:connectangles="0,0,0,0,0,0,0,0" textboxrect="0,0,76784,61430"/>
                </v:shape>
                <w10:anchorlock/>
              </v:group>
            </w:pict>
          </mc:Fallback>
        </mc:AlternateContent>
      </w:r>
      <w:r w:rsidRPr="00402908">
        <w:rPr>
          <w:rFonts w:ascii="Arial" w:hAnsi="Arial" w:cs="Arial"/>
          <w:sz w:val="20"/>
          <w:szCs w:val="20"/>
        </w:rPr>
        <w:t xml:space="preserve"> (сторона А) для вращения по часовой стрелке или в положение </w:t>
      </w:r>
      <w:r>
        <w:rPr>
          <w:rFonts w:ascii="Arial" w:hAnsi="Arial" w:cs="Arial"/>
          <w:noProof/>
          <w:sz w:val="20"/>
          <w:szCs w:val="20"/>
          <w:lang w:bidi="ar-SA"/>
        </w:rPr>
        <mc:AlternateContent>
          <mc:Choice Requires="wpg">
            <w:drawing>
              <wp:inline distT="0" distB="0" distL="0" distR="0">
                <wp:extent cx="75565" cy="60325"/>
                <wp:effectExtent l="9525" t="19050" r="19685" b="25400"/>
                <wp:docPr id="1012" name="Группа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60325"/>
                          <a:chOff x="0" y="0"/>
                          <a:chExt cx="75526" cy="60054"/>
                        </a:xfrm>
                      </wpg:grpSpPr>
                      <wps:wsp>
                        <wps:cNvPr id="1013" name="Shape 4526"/>
                        <wps:cNvSpPr>
                          <a:spLocks/>
                        </wps:cNvSpPr>
                        <wps:spPr bwMode="auto">
                          <a:xfrm>
                            <a:off x="0" y="0"/>
                            <a:ext cx="75526" cy="60054"/>
                          </a:xfrm>
                          <a:custGeom>
                            <a:avLst/>
                            <a:gdLst>
                              <a:gd name="T0" fmla="*/ 0 w 75526"/>
                              <a:gd name="T1" fmla="*/ 18777 h 60054"/>
                              <a:gd name="T2" fmla="*/ 0 w 75526"/>
                              <a:gd name="T3" fmla="*/ 41277 h 60054"/>
                              <a:gd name="T4" fmla="*/ 45323 w 75526"/>
                              <a:gd name="T5" fmla="*/ 41277 h 60054"/>
                              <a:gd name="T6" fmla="*/ 45323 w 75526"/>
                              <a:gd name="T7" fmla="*/ 60054 h 60054"/>
                              <a:gd name="T8" fmla="*/ 75526 w 75526"/>
                              <a:gd name="T9" fmla="*/ 30021 h 60054"/>
                              <a:gd name="T10" fmla="*/ 45323 w 75526"/>
                              <a:gd name="T11" fmla="*/ 0 h 60054"/>
                              <a:gd name="T12" fmla="*/ 45323 w 75526"/>
                              <a:gd name="T13" fmla="*/ 18777 h 60054"/>
                              <a:gd name="T14" fmla="*/ 0 w 75526"/>
                              <a:gd name="T15" fmla="*/ 18777 h 60054"/>
                              <a:gd name="T16" fmla="*/ 0 w 75526"/>
                              <a:gd name="T17" fmla="*/ 0 h 60054"/>
                              <a:gd name="T18" fmla="*/ 75526 w 75526"/>
                              <a:gd name="T19" fmla="*/ 60054 h 6005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5526" h="60054">
                                <a:moveTo>
                                  <a:pt x="0" y="18777"/>
                                </a:moveTo>
                                <a:lnTo>
                                  <a:pt x="0" y="41277"/>
                                </a:lnTo>
                                <a:lnTo>
                                  <a:pt x="45323" y="41277"/>
                                </a:lnTo>
                                <a:lnTo>
                                  <a:pt x="45323" y="60054"/>
                                </a:lnTo>
                                <a:lnTo>
                                  <a:pt x="75526" y="30021"/>
                                </a:lnTo>
                                <a:lnTo>
                                  <a:pt x="45323" y="0"/>
                                </a:lnTo>
                                <a:lnTo>
                                  <a:pt x="45323" y="18777"/>
                                </a:lnTo>
                                <a:lnTo>
                                  <a:pt x="0" y="18777"/>
                                </a:lnTo>
                                <a:close/>
                              </a:path>
                            </a:pathLst>
                          </a:custGeom>
                          <a:noFill/>
                          <a:ln w="463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w:pict>
              <v:group w14:anchorId="46DEE790" id="Группа 1012" o:spid="_x0000_s1026" style="width:5.95pt;height:4.75pt;mso-position-horizontal-relative:char;mso-position-vertical-relative:line" coordsize="75526,6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">
                <v:shape id="Shape 4526" o:spid="_x0000_s1027" style="position:absolute;width:75526;height:60054;visibility:visible;mso-wrap-style:square;v-text-anchor:top" coordsize="75526,6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" path="m,18777l,41277r45323,l45323,60054,75526,30021,45323,r,18777l,18777xe" filled="f" strokeweight=".1287mm">
                  <v:stroke endcap="round"/>
                  <v:path arrowok="t" o:connecttype="custom" o:connectlocs="0,18777;0,41277;45323,41277;45323,60054;75526,30021;45323,0;45323,18777;0,18777" o:connectangles="0,0,0,0,0,0,0,0" textboxrect="0,0,75526,60054"/>
                </v:shape>
                <w10:anchorlock/>
              </v:group>
            </w:pict>
          </mc:Fallback>
        </mc:AlternateContent>
      </w:r>
      <w:r w:rsidRPr="00402908">
        <w:rPr>
          <w:rFonts w:ascii="Arial" w:hAnsi="Arial" w:cs="Arial"/>
          <w:sz w:val="20"/>
          <w:szCs w:val="20"/>
        </w:rPr>
        <w:t xml:space="preserve"> (сторона В) для вращения против часовой стрелки. </w:t>
      </w:r>
      <w:r w:rsidR="00466E35" w:rsidRPr="00F81EE1">
        <w:rPr>
          <w:rFonts w:ascii="Arial" w:hAnsi="Arial" w:cs="Arial"/>
          <w:sz w:val="20"/>
          <w:szCs w:val="20"/>
        </w:rPr>
        <w:t xml:space="preserve"> </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b/>
          <w:sz w:val="20"/>
          <w:szCs w:val="20"/>
        </w:rPr>
        <w:t xml:space="preserve">ВНИМАНИЕ! </w:t>
      </w:r>
      <w:r w:rsidRPr="00F81EE1">
        <w:rPr>
          <w:rFonts w:ascii="Arial" w:hAnsi="Arial" w:cs="Arial"/>
          <w:sz w:val="20"/>
          <w:szCs w:val="20"/>
        </w:rPr>
        <w:t xml:space="preserve">Перед работой всегда проверяйте направление вращения. Пользуйтесь реверсивным переключателем только после полной остановки инструмента. Изменение направления вращения до полной остановки инструмента может привести к его повреждению. </w:t>
      </w:r>
    </w:p>
    <w:p w:rsidR="00466E35" w:rsidRPr="00F81EE1" w:rsidRDefault="00466E35" w:rsidP="006819AF">
      <w:pPr>
        <w:tabs>
          <w:tab w:val="left" w:pos="10585"/>
        </w:tabs>
        <w:ind w:left="1077" w:right="686"/>
        <w:jc w:val="both"/>
        <w:rPr>
          <w:rFonts w:ascii="Arial" w:hAnsi="Arial" w:cs="Arial"/>
          <w:sz w:val="20"/>
          <w:szCs w:val="20"/>
        </w:rPr>
      </w:pPr>
      <w:r w:rsidRPr="00F81EE1">
        <w:rPr>
          <w:rFonts w:ascii="Arial" w:hAnsi="Arial" w:cs="Arial"/>
          <w:b/>
          <w:sz w:val="20"/>
          <w:szCs w:val="20"/>
        </w:rPr>
        <w:t xml:space="preserve">ВНИМАНИЕ! </w:t>
      </w:r>
      <w:r w:rsidRPr="00F81EE1">
        <w:rPr>
          <w:rFonts w:ascii="Arial" w:hAnsi="Arial" w:cs="Arial"/>
          <w:sz w:val="20"/>
          <w:szCs w:val="20"/>
        </w:rPr>
        <w:t xml:space="preserve">Когда Вы работаете с инструментом при вращении против часовой стрелки, курковый выключатель нажимается только наполовину, и инструмент вращается на средней скорости. При вращении против часовой стрелки Вы не можете нажать кнопку блокировки. </w:t>
      </w:r>
    </w:p>
    <w:p w:rsidR="00BB626F" w:rsidRDefault="006819AF" w:rsidP="00C500A8">
      <w:pPr>
        <w:tabs>
          <w:tab w:val="left" w:pos="10585"/>
        </w:tabs>
        <w:ind w:left="1077" w:right="686"/>
        <w:jc w:val="both"/>
        <w:rPr>
          <w:rFonts w:ascii="Arial" w:hAnsi="Arial" w:cs="Arial"/>
          <w:b/>
          <w:sz w:val="20"/>
          <w:szCs w:val="20"/>
        </w:rPr>
      </w:pPr>
      <w:r>
        <w:rPr>
          <w:rFonts w:ascii="Arial" w:hAnsi="Arial" w:cs="Arial"/>
          <w:noProof/>
          <w:sz w:val="20"/>
          <w:szCs w:val="20"/>
          <w:lang w:bidi="ar-SA"/>
        </w:rPr>
        <mc:AlternateContent>
          <mc:Choice Requires="wpg">
            <w:drawing>
              <wp:anchor distT="0" distB="0" distL="114300" distR="114300" simplePos="0" relativeHeight="251683840" behindDoc="1" locked="0" layoutInCell="1" allowOverlap="1" wp14:anchorId="646731C5" wp14:editId="65ED3BC4">
                <wp:simplePos x="0" y="0"/>
                <wp:positionH relativeFrom="page">
                  <wp:align>right</wp:align>
                </wp:positionH>
                <wp:positionV relativeFrom="paragraph">
                  <wp:posOffset>8586</wp:posOffset>
                </wp:positionV>
                <wp:extent cx="2054225" cy="862330"/>
                <wp:effectExtent l="0" t="0" r="3175" b="13970"/>
                <wp:wrapTight wrapText="bothSides">
                  <wp:wrapPolygon edited="0">
                    <wp:start x="0" y="0"/>
                    <wp:lineTo x="0" y="21473"/>
                    <wp:lineTo x="3005" y="21473"/>
                    <wp:lineTo x="21433" y="21473"/>
                    <wp:lineTo x="21433" y="10975"/>
                    <wp:lineTo x="20632" y="7635"/>
                    <wp:lineTo x="20031" y="0"/>
                    <wp:lineTo x="13421" y="0"/>
                    <wp:lineTo x="0" y="0"/>
                  </wp:wrapPolygon>
                </wp:wrapTight>
                <wp:docPr id="838" name="Group 48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862330"/>
                          <a:chOff x="0" y="0"/>
                          <a:chExt cx="22880" cy="10468"/>
                        </a:xfrm>
                      </wpg:grpSpPr>
                      <wps:wsp>
                        <wps:cNvPr id="839" name="Shape 5736"/>
                        <wps:cNvSpPr>
                          <a:spLocks/>
                        </wps:cNvSpPr>
                        <wps:spPr bwMode="auto">
                          <a:xfrm>
                            <a:off x="4276" y="3233"/>
                            <a:ext cx="4833" cy="0"/>
                          </a:xfrm>
                          <a:custGeom>
                            <a:avLst/>
                            <a:gdLst>
                              <a:gd name="T0" fmla="*/ 0 w 483260"/>
                              <a:gd name="T1" fmla="*/ 483260 w 483260"/>
                              <a:gd name="T2" fmla="*/ 0 w 483260"/>
                              <a:gd name="T3" fmla="*/ 483260 w 483260"/>
                            </a:gdLst>
                            <a:ahLst/>
                            <a:cxnLst>
                              <a:cxn ang="0">
                                <a:pos x="T0" y="0"/>
                              </a:cxn>
                              <a:cxn ang="0">
                                <a:pos x="T1" y="0"/>
                              </a:cxn>
                            </a:cxnLst>
                            <a:rect l="T2" t="0" r="T3" b="0"/>
                            <a:pathLst>
                              <a:path w="483260">
                                <a:moveTo>
                                  <a:pt x="0" y="0"/>
                                </a:moveTo>
                                <a:lnTo>
                                  <a:pt x="48326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Shape 5737"/>
                        <wps:cNvSpPr>
                          <a:spLocks/>
                        </wps:cNvSpPr>
                        <wps:spPr bwMode="auto">
                          <a:xfrm>
                            <a:off x="9529" y="3450"/>
                            <a:ext cx="286" cy="287"/>
                          </a:xfrm>
                          <a:custGeom>
                            <a:avLst/>
                            <a:gdLst>
                              <a:gd name="T0" fmla="*/ 28664 w 28664"/>
                              <a:gd name="T1" fmla="*/ 14351 h 28702"/>
                              <a:gd name="T2" fmla="*/ 14326 w 28664"/>
                              <a:gd name="T3" fmla="*/ 28702 h 28702"/>
                              <a:gd name="T4" fmla="*/ 0 w 28664"/>
                              <a:gd name="T5" fmla="*/ 14351 h 28702"/>
                              <a:gd name="T6" fmla="*/ 14326 w 28664"/>
                              <a:gd name="T7" fmla="*/ 0 h 28702"/>
                              <a:gd name="T8" fmla="*/ 28664 w 28664"/>
                              <a:gd name="T9" fmla="*/ 14351 h 28702"/>
                              <a:gd name="T10" fmla="*/ 0 w 28664"/>
                              <a:gd name="T11" fmla="*/ 0 h 28702"/>
                              <a:gd name="T12" fmla="*/ 28664 w 28664"/>
                              <a:gd name="T13" fmla="*/ 28702 h 28702"/>
                            </a:gdLst>
                            <a:ahLst/>
                            <a:cxnLst>
                              <a:cxn ang="0">
                                <a:pos x="T0" y="T1"/>
                              </a:cxn>
                              <a:cxn ang="0">
                                <a:pos x="T2" y="T3"/>
                              </a:cxn>
                              <a:cxn ang="0">
                                <a:pos x="T4" y="T5"/>
                              </a:cxn>
                              <a:cxn ang="0">
                                <a:pos x="T6" y="T7"/>
                              </a:cxn>
                              <a:cxn ang="0">
                                <a:pos x="T8" y="T9"/>
                              </a:cxn>
                            </a:cxnLst>
                            <a:rect l="T10" t="T11" r="T12" b="T13"/>
                            <a:pathLst>
                              <a:path w="28664" h="28702">
                                <a:moveTo>
                                  <a:pt x="28664" y="14351"/>
                                </a:moveTo>
                                <a:cubicBezTo>
                                  <a:pt x="28664" y="22289"/>
                                  <a:pt x="22251" y="28702"/>
                                  <a:pt x="14326" y="28702"/>
                                </a:cubicBezTo>
                                <a:cubicBezTo>
                                  <a:pt x="6439" y="28702"/>
                                  <a:pt x="0" y="22289"/>
                                  <a:pt x="0" y="14351"/>
                                </a:cubicBezTo>
                                <a:cubicBezTo>
                                  <a:pt x="0" y="6426"/>
                                  <a:pt x="6439" y="0"/>
                                  <a:pt x="14326" y="0"/>
                                </a:cubicBezTo>
                                <a:cubicBezTo>
                                  <a:pt x="22251" y="0"/>
                                  <a:pt x="28664" y="6426"/>
                                  <a:pt x="28664" y="14351"/>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Shape 5738"/>
                        <wps:cNvSpPr>
                          <a:spLocks/>
                        </wps:cNvSpPr>
                        <wps:spPr bwMode="auto">
                          <a:xfrm>
                            <a:off x="6906" y="3067"/>
                            <a:ext cx="982" cy="487"/>
                          </a:xfrm>
                          <a:custGeom>
                            <a:avLst/>
                            <a:gdLst>
                              <a:gd name="T0" fmla="*/ 0 w 98146"/>
                              <a:gd name="T1" fmla="*/ 48730 h 48730"/>
                              <a:gd name="T2" fmla="*/ 0 w 98146"/>
                              <a:gd name="T3" fmla="*/ 11964 h 48730"/>
                              <a:gd name="T4" fmla="*/ 11963 w 98146"/>
                              <a:gd name="T5" fmla="*/ 0 h 48730"/>
                              <a:gd name="T6" fmla="*/ 86182 w 98146"/>
                              <a:gd name="T7" fmla="*/ 0 h 48730"/>
                              <a:gd name="T8" fmla="*/ 98146 w 98146"/>
                              <a:gd name="T9" fmla="*/ 11964 h 48730"/>
                              <a:gd name="T10" fmla="*/ 98146 w 98146"/>
                              <a:gd name="T11" fmla="*/ 48730 h 48730"/>
                              <a:gd name="T12" fmla="*/ 0 w 98146"/>
                              <a:gd name="T13" fmla="*/ 0 h 48730"/>
                              <a:gd name="T14" fmla="*/ 98146 w 98146"/>
                              <a:gd name="T15" fmla="*/ 48730 h 48730"/>
                            </a:gdLst>
                            <a:ahLst/>
                            <a:cxnLst>
                              <a:cxn ang="0">
                                <a:pos x="T0" y="T1"/>
                              </a:cxn>
                              <a:cxn ang="0">
                                <a:pos x="T2" y="T3"/>
                              </a:cxn>
                              <a:cxn ang="0">
                                <a:pos x="T4" y="T5"/>
                              </a:cxn>
                              <a:cxn ang="0">
                                <a:pos x="T6" y="T7"/>
                              </a:cxn>
                              <a:cxn ang="0">
                                <a:pos x="T8" y="T9"/>
                              </a:cxn>
                              <a:cxn ang="0">
                                <a:pos x="T10" y="T11"/>
                              </a:cxn>
                            </a:cxnLst>
                            <a:rect l="T12" t="T13" r="T14" b="T15"/>
                            <a:pathLst>
                              <a:path w="98146" h="48730">
                                <a:moveTo>
                                  <a:pt x="0" y="48730"/>
                                </a:moveTo>
                                <a:lnTo>
                                  <a:pt x="0" y="11964"/>
                                </a:lnTo>
                                <a:cubicBezTo>
                                  <a:pt x="0" y="5372"/>
                                  <a:pt x="5372" y="0"/>
                                  <a:pt x="11963" y="0"/>
                                </a:cubicBezTo>
                                <a:lnTo>
                                  <a:pt x="86182" y="0"/>
                                </a:lnTo>
                                <a:cubicBezTo>
                                  <a:pt x="92773" y="0"/>
                                  <a:pt x="98146" y="5372"/>
                                  <a:pt x="98146" y="11964"/>
                                </a:cubicBezTo>
                                <a:lnTo>
                                  <a:pt x="98146" y="4873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Shape 5739"/>
                        <wps:cNvSpPr>
                          <a:spLocks/>
                        </wps:cNvSpPr>
                        <wps:spPr bwMode="auto">
                          <a:xfrm>
                            <a:off x="10478" y="6317"/>
                            <a:ext cx="1934" cy="698"/>
                          </a:xfrm>
                          <a:custGeom>
                            <a:avLst/>
                            <a:gdLst>
                              <a:gd name="T0" fmla="*/ 0 w 193345"/>
                              <a:gd name="T1" fmla="*/ 0 h 69825"/>
                              <a:gd name="T2" fmla="*/ 0 w 193345"/>
                              <a:gd name="T3" fmla="*/ 53365 h 69825"/>
                              <a:gd name="T4" fmla="*/ 22390 w 193345"/>
                              <a:gd name="T5" fmla="*/ 69825 h 69825"/>
                              <a:gd name="T6" fmla="*/ 193345 w 193345"/>
                              <a:gd name="T7" fmla="*/ 69825 h 69825"/>
                              <a:gd name="T8" fmla="*/ 0 w 193345"/>
                              <a:gd name="T9" fmla="*/ 0 h 69825"/>
                              <a:gd name="T10" fmla="*/ 193345 w 193345"/>
                              <a:gd name="T11" fmla="*/ 69825 h 69825"/>
                            </a:gdLst>
                            <a:ahLst/>
                            <a:cxnLst>
                              <a:cxn ang="0">
                                <a:pos x="T0" y="T1"/>
                              </a:cxn>
                              <a:cxn ang="0">
                                <a:pos x="T2" y="T3"/>
                              </a:cxn>
                              <a:cxn ang="0">
                                <a:pos x="T4" y="T5"/>
                              </a:cxn>
                              <a:cxn ang="0">
                                <a:pos x="T6" y="T7"/>
                              </a:cxn>
                            </a:cxnLst>
                            <a:rect l="T8" t="T9" r="T10" b="T11"/>
                            <a:pathLst>
                              <a:path w="193345" h="69825">
                                <a:moveTo>
                                  <a:pt x="0" y="0"/>
                                </a:moveTo>
                                <a:lnTo>
                                  <a:pt x="0" y="53365"/>
                                </a:lnTo>
                                <a:cubicBezTo>
                                  <a:pt x="0" y="63907"/>
                                  <a:pt x="1308" y="69825"/>
                                  <a:pt x="22390" y="69825"/>
                                </a:cubicBezTo>
                                <a:lnTo>
                                  <a:pt x="193345" y="6982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Shape 5740"/>
                        <wps:cNvSpPr>
                          <a:spLocks/>
                        </wps:cNvSpPr>
                        <wps:spPr bwMode="auto">
                          <a:xfrm>
                            <a:off x="11752" y="5882"/>
                            <a:ext cx="660" cy="685"/>
                          </a:xfrm>
                          <a:custGeom>
                            <a:avLst/>
                            <a:gdLst>
                              <a:gd name="T0" fmla="*/ 0 w 65964"/>
                              <a:gd name="T1" fmla="*/ 0 h 68529"/>
                              <a:gd name="T2" fmla="*/ 0 w 65964"/>
                              <a:gd name="T3" fmla="*/ 56007 h 68529"/>
                              <a:gd name="T4" fmla="*/ 16142 w 65964"/>
                              <a:gd name="T5" fmla="*/ 68529 h 68529"/>
                              <a:gd name="T6" fmla="*/ 65964 w 65964"/>
                              <a:gd name="T7" fmla="*/ 68529 h 68529"/>
                              <a:gd name="T8" fmla="*/ 0 w 65964"/>
                              <a:gd name="T9" fmla="*/ 0 h 68529"/>
                              <a:gd name="T10" fmla="*/ 65964 w 65964"/>
                              <a:gd name="T11" fmla="*/ 68529 h 68529"/>
                            </a:gdLst>
                            <a:ahLst/>
                            <a:cxnLst>
                              <a:cxn ang="0">
                                <a:pos x="T0" y="T1"/>
                              </a:cxn>
                              <a:cxn ang="0">
                                <a:pos x="T2" y="T3"/>
                              </a:cxn>
                              <a:cxn ang="0">
                                <a:pos x="T4" y="T5"/>
                              </a:cxn>
                              <a:cxn ang="0">
                                <a:pos x="T6" y="T7"/>
                              </a:cxn>
                            </a:cxnLst>
                            <a:rect l="T8" t="T9" r="T10" b="T11"/>
                            <a:pathLst>
                              <a:path w="65964" h="68529">
                                <a:moveTo>
                                  <a:pt x="0" y="0"/>
                                </a:moveTo>
                                <a:lnTo>
                                  <a:pt x="0" y="56007"/>
                                </a:lnTo>
                                <a:cubicBezTo>
                                  <a:pt x="0" y="65227"/>
                                  <a:pt x="4953" y="68529"/>
                                  <a:pt x="16142" y="68529"/>
                                </a:cubicBezTo>
                                <a:lnTo>
                                  <a:pt x="65964" y="6852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Shape 5741"/>
                        <wps:cNvSpPr>
                          <a:spLocks/>
                        </wps:cNvSpPr>
                        <wps:spPr bwMode="auto">
                          <a:xfrm>
                            <a:off x="10781" y="6640"/>
                            <a:ext cx="753" cy="204"/>
                          </a:xfrm>
                          <a:custGeom>
                            <a:avLst/>
                            <a:gdLst>
                              <a:gd name="T0" fmla="*/ 0 w 75260"/>
                              <a:gd name="T1" fmla="*/ 20332 h 20332"/>
                              <a:gd name="T2" fmla="*/ 75260 w 75260"/>
                              <a:gd name="T3" fmla="*/ 0 h 20332"/>
                              <a:gd name="T4" fmla="*/ 0 w 75260"/>
                              <a:gd name="T5" fmla="*/ 0 h 20332"/>
                              <a:gd name="T6" fmla="*/ 75260 w 75260"/>
                              <a:gd name="T7" fmla="*/ 20332 h 20332"/>
                            </a:gdLst>
                            <a:ahLst/>
                            <a:cxnLst>
                              <a:cxn ang="0">
                                <a:pos x="T0" y="T1"/>
                              </a:cxn>
                              <a:cxn ang="0">
                                <a:pos x="T2" y="T3"/>
                              </a:cxn>
                            </a:cxnLst>
                            <a:rect l="T4" t="T5" r="T6" b="T7"/>
                            <a:pathLst>
                              <a:path w="75260" h="20332">
                                <a:moveTo>
                                  <a:pt x="0" y="20332"/>
                                </a:moveTo>
                                <a:lnTo>
                                  <a:pt x="7526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Shape 5742"/>
                        <wps:cNvSpPr>
                          <a:spLocks/>
                        </wps:cNvSpPr>
                        <wps:spPr bwMode="auto">
                          <a:xfrm>
                            <a:off x="9109" y="3237"/>
                            <a:ext cx="2643" cy="2645"/>
                          </a:xfrm>
                          <a:custGeom>
                            <a:avLst/>
                            <a:gdLst>
                              <a:gd name="T0" fmla="*/ 0 w 264363"/>
                              <a:gd name="T1" fmla="*/ 0 h 264503"/>
                              <a:gd name="T2" fmla="*/ 264363 w 264363"/>
                              <a:gd name="T3" fmla="*/ 264503 h 264503"/>
                              <a:gd name="T4" fmla="*/ 0 w 264363"/>
                              <a:gd name="T5" fmla="*/ 0 h 264503"/>
                              <a:gd name="T6" fmla="*/ 264363 w 264363"/>
                              <a:gd name="T7" fmla="*/ 264503 h 264503"/>
                            </a:gdLst>
                            <a:ahLst/>
                            <a:cxnLst>
                              <a:cxn ang="0">
                                <a:pos x="T0" y="T1"/>
                              </a:cxn>
                              <a:cxn ang="0">
                                <a:pos x="T2" y="T3"/>
                              </a:cxn>
                            </a:cxnLst>
                            <a:rect l="T4" t="T5" r="T6" b="T7"/>
                            <a:pathLst>
                              <a:path w="264363" h="264503">
                                <a:moveTo>
                                  <a:pt x="0" y="0"/>
                                </a:moveTo>
                                <a:cubicBezTo>
                                  <a:pt x="145974" y="0"/>
                                  <a:pt x="264363" y="118465"/>
                                  <a:pt x="264363" y="26450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Shape 5743"/>
                        <wps:cNvSpPr>
                          <a:spLocks/>
                        </wps:cNvSpPr>
                        <wps:spPr bwMode="auto">
                          <a:xfrm>
                            <a:off x="7397" y="3231"/>
                            <a:ext cx="3083" cy="3086"/>
                          </a:xfrm>
                          <a:custGeom>
                            <a:avLst/>
                            <a:gdLst>
                              <a:gd name="T0" fmla="*/ 0 w 308343"/>
                              <a:gd name="T1" fmla="*/ 0 h 308534"/>
                              <a:gd name="T2" fmla="*/ 308343 w 308343"/>
                              <a:gd name="T3" fmla="*/ 308534 h 308534"/>
                              <a:gd name="T4" fmla="*/ 0 w 308343"/>
                              <a:gd name="T5" fmla="*/ 0 h 308534"/>
                              <a:gd name="T6" fmla="*/ 308343 w 308343"/>
                              <a:gd name="T7" fmla="*/ 308534 h 308534"/>
                            </a:gdLst>
                            <a:ahLst/>
                            <a:cxnLst>
                              <a:cxn ang="0">
                                <a:pos x="T0" y="T1"/>
                              </a:cxn>
                              <a:cxn ang="0">
                                <a:pos x="T2" y="T3"/>
                              </a:cxn>
                            </a:cxnLst>
                            <a:rect l="T4" t="T5" r="T6" b="T7"/>
                            <a:pathLst>
                              <a:path w="308343" h="308534">
                                <a:moveTo>
                                  <a:pt x="0" y="0"/>
                                </a:moveTo>
                                <a:cubicBezTo>
                                  <a:pt x="170243" y="0"/>
                                  <a:pt x="308343" y="138151"/>
                                  <a:pt x="308343" y="308534"/>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Shape 5744"/>
                        <wps:cNvSpPr>
                          <a:spLocks/>
                        </wps:cNvSpPr>
                        <wps:spPr bwMode="auto">
                          <a:xfrm>
                            <a:off x="3275" y="5434"/>
                            <a:ext cx="8546" cy="2925"/>
                          </a:xfrm>
                          <a:custGeom>
                            <a:avLst/>
                            <a:gdLst>
                              <a:gd name="T0" fmla="*/ 0 w 854596"/>
                              <a:gd name="T1" fmla="*/ 0 h 292506"/>
                              <a:gd name="T2" fmla="*/ 18428 w 854596"/>
                              <a:gd name="T3" fmla="*/ 31610 h 292506"/>
                              <a:gd name="T4" fmla="*/ 94806 w 854596"/>
                              <a:gd name="T5" fmla="*/ 92227 h 292506"/>
                              <a:gd name="T6" fmla="*/ 315544 w 854596"/>
                              <a:gd name="T7" fmla="*/ 162573 h 292506"/>
                              <a:gd name="T8" fmla="*/ 347332 w 854596"/>
                              <a:gd name="T9" fmla="*/ 180746 h 292506"/>
                              <a:gd name="T10" fmla="*/ 412153 w 854596"/>
                              <a:gd name="T11" fmla="*/ 201219 h 292506"/>
                              <a:gd name="T12" fmla="*/ 453936 w 854596"/>
                              <a:gd name="T13" fmla="*/ 193205 h 292506"/>
                              <a:gd name="T14" fmla="*/ 479311 w 854596"/>
                              <a:gd name="T15" fmla="*/ 185763 h 292506"/>
                              <a:gd name="T16" fmla="*/ 854596 w 854596"/>
                              <a:gd name="T17" fmla="*/ 185763 h 292506"/>
                              <a:gd name="T18" fmla="*/ 854596 w 854596"/>
                              <a:gd name="T19" fmla="*/ 292506 h 292506"/>
                              <a:gd name="T20" fmla="*/ 0 w 854596"/>
                              <a:gd name="T21" fmla="*/ 0 h 292506"/>
                              <a:gd name="T22" fmla="*/ 854596 w 854596"/>
                              <a:gd name="T23" fmla="*/ 292506 h 292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54596" h="292506">
                                <a:moveTo>
                                  <a:pt x="0" y="0"/>
                                </a:moveTo>
                                <a:lnTo>
                                  <a:pt x="18428" y="31610"/>
                                </a:lnTo>
                                <a:cubicBezTo>
                                  <a:pt x="32919" y="57963"/>
                                  <a:pt x="53988" y="79718"/>
                                  <a:pt x="94806" y="92227"/>
                                </a:cubicBezTo>
                                <a:lnTo>
                                  <a:pt x="315544" y="162573"/>
                                </a:lnTo>
                                <a:cubicBezTo>
                                  <a:pt x="325907" y="166675"/>
                                  <a:pt x="341135" y="176390"/>
                                  <a:pt x="347332" y="180746"/>
                                </a:cubicBezTo>
                                <a:cubicBezTo>
                                  <a:pt x="365696" y="193649"/>
                                  <a:pt x="388036" y="201219"/>
                                  <a:pt x="412153" y="201219"/>
                                </a:cubicBezTo>
                                <a:cubicBezTo>
                                  <a:pt x="426936" y="201219"/>
                                  <a:pt x="441033" y="198374"/>
                                  <a:pt x="453936" y="193205"/>
                                </a:cubicBezTo>
                                <a:cubicBezTo>
                                  <a:pt x="462191" y="189065"/>
                                  <a:pt x="472085" y="185763"/>
                                  <a:pt x="479311" y="185763"/>
                                </a:cubicBezTo>
                                <a:lnTo>
                                  <a:pt x="854596" y="185763"/>
                                </a:lnTo>
                                <a:lnTo>
                                  <a:pt x="854596" y="292506"/>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Shape 5745"/>
                        <wps:cNvSpPr>
                          <a:spLocks/>
                        </wps:cNvSpPr>
                        <wps:spPr bwMode="auto">
                          <a:xfrm>
                            <a:off x="7188" y="4358"/>
                            <a:ext cx="425" cy="427"/>
                          </a:xfrm>
                          <a:custGeom>
                            <a:avLst/>
                            <a:gdLst>
                              <a:gd name="T0" fmla="*/ 42583 w 42583"/>
                              <a:gd name="T1" fmla="*/ 21336 h 42646"/>
                              <a:gd name="T2" fmla="*/ 21298 w 42583"/>
                              <a:gd name="T3" fmla="*/ 42646 h 42646"/>
                              <a:gd name="T4" fmla="*/ 0 w 42583"/>
                              <a:gd name="T5" fmla="*/ 21336 h 42646"/>
                              <a:gd name="T6" fmla="*/ 21298 w 42583"/>
                              <a:gd name="T7" fmla="*/ 0 h 42646"/>
                              <a:gd name="T8" fmla="*/ 42583 w 42583"/>
                              <a:gd name="T9" fmla="*/ 21336 h 42646"/>
                              <a:gd name="T10" fmla="*/ 0 w 42583"/>
                              <a:gd name="T11" fmla="*/ 0 h 42646"/>
                              <a:gd name="T12" fmla="*/ 42583 w 42583"/>
                              <a:gd name="T13" fmla="*/ 42646 h 42646"/>
                            </a:gdLst>
                            <a:ahLst/>
                            <a:cxnLst>
                              <a:cxn ang="0">
                                <a:pos x="T0" y="T1"/>
                              </a:cxn>
                              <a:cxn ang="0">
                                <a:pos x="T2" y="T3"/>
                              </a:cxn>
                              <a:cxn ang="0">
                                <a:pos x="T4" y="T5"/>
                              </a:cxn>
                              <a:cxn ang="0">
                                <a:pos x="T6" y="T7"/>
                              </a:cxn>
                              <a:cxn ang="0">
                                <a:pos x="T8" y="T9"/>
                              </a:cxn>
                            </a:cxnLst>
                            <a:rect l="T10" t="T11" r="T12" b="T13"/>
                            <a:pathLst>
                              <a:path w="42583" h="42646">
                                <a:moveTo>
                                  <a:pt x="42583" y="21336"/>
                                </a:moveTo>
                                <a:cubicBezTo>
                                  <a:pt x="42583" y="33096"/>
                                  <a:pt x="33058" y="42646"/>
                                  <a:pt x="21298" y="42646"/>
                                </a:cubicBezTo>
                                <a:cubicBezTo>
                                  <a:pt x="9512" y="42646"/>
                                  <a:pt x="0" y="33096"/>
                                  <a:pt x="0" y="21336"/>
                                </a:cubicBezTo>
                                <a:cubicBezTo>
                                  <a:pt x="0" y="9550"/>
                                  <a:pt x="9512" y="0"/>
                                  <a:pt x="21298" y="0"/>
                                </a:cubicBezTo>
                                <a:cubicBezTo>
                                  <a:pt x="33058" y="0"/>
                                  <a:pt x="42583" y="9550"/>
                                  <a:pt x="42583" y="21336"/>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Shape 5746"/>
                        <wps:cNvSpPr>
                          <a:spLocks/>
                        </wps:cNvSpPr>
                        <wps:spPr bwMode="auto">
                          <a:xfrm>
                            <a:off x="4697" y="3458"/>
                            <a:ext cx="5399" cy="3163"/>
                          </a:xfrm>
                          <a:custGeom>
                            <a:avLst/>
                            <a:gdLst>
                              <a:gd name="T0" fmla="*/ 532117 w 539890"/>
                              <a:gd name="T1" fmla="*/ 221183 h 316230"/>
                              <a:gd name="T2" fmla="*/ 515925 w 539890"/>
                              <a:gd name="T3" fmla="*/ 221933 h 316230"/>
                              <a:gd name="T4" fmla="*/ 318681 w 539890"/>
                              <a:gd name="T5" fmla="*/ 36436 h 316230"/>
                              <a:gd name="T6" fmla="*/ 318681 w 539890"/>
                              <a:gd name="T7" fmla="*/ 0 h 316230"/>
                              <a:gd name="T8" fmla="*/ 221221 w 539890"/>
                              <a:gd name="T9" fmla="*/ 0 h 316230"/>
                              <a:gd name="T10" fmla="*/ 221221 w 539890"/>
                              <a:gd name="T11" fmla="*/ 36385 h 316230"/>
                              <a:gd name="T12" fmla="*/ 46190 w 539890"/>
                              <a:gd name="T13" fmla="*/ 165303 h 316230"/>
                              <a:gd name="T14" fmla="*/ 31572 w 539890"/>
                              <a:gd name="T15" fmla="*/ 158966 h 316230"/>
                              <a:gd name="T16" fmla="*/ 0 w 539890"/>
                              <a:gd name="T17" fmla="*/ 285852 h 316230"/>
                              <a:gd name="T18" fmla="*/ 49593 w 539890"/>
                              <a:gd name="T19" fmla="*/ 293713 h 316230"/>
                              <a:gd name="T20" fmla="*/ 49466 w 539890"/>
                              <a:gd name="T21" fmla="*/ 285852 h 316230"/>
                              <a:gd name="T22" fmla="*/ 269951 w 539890"/>
                              <a:gd name="T23" fmla="*/ 65227 h 316230"/>
                              <a:gd name="T24" fmla="*/ 490423 w 539890"/>
                              <a:gd name="T25" fmla="*/ 285852 h 316230"/>
                              <a:gd name="T26" fmla="*/ 488366 w 539890"/>
                              <a:gd name="T27" fmla="*/ 316192 h 316230"/>
                              <a:gd name="T28" fmla="*/ 538213 w 539890"/>
                              <a:gd name="T29" fmla="*/ 316230 h 316230"/>
                              <a:gd name="T30" fmla="*/ 539890 w 539890"/>
                              <a:gd name="T31" fmla="*/ 285852 h 316230"/>
                              <a:gd name="T32" fmla="*/ 532117 w 539890"/>
                              <a:gd name="T33" fmla="*/ 221183 h 316230"/>
                              <a:gd name="T34" fmla="*/ 0 w 539890"/>
                              <a:gd name="T35" fmla="*/ 0 h 316230"/>
                              <a:gd name="T36" fmla="*/ 539890 w 539890"/>
                              <a:gd name="T37" fmla="*/ 316230 h 316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39890" h="316230">
                                <a:moveTo>
                                  <a:pt x="532117" y="221183"/>
                                </a:moveTo>
                                <a:lnTo>
                                  <a:pt x="515925" y="221933"/>
                                </a:lnTo>
                                <a:cubicBezTo>
                                  <a:pt x="491579" y="127901"/>
                                  <a:pt x="414769" y="55144"/>
                                  <a:pt x="318681" y="36436"/>
                                </a:cubicBezTo>
                                <a:lnTo>
                                  <a:pt x="318681" y="0"/>
                                </a:lnTo>
                                <a:lnTo>
                                  <a:pt x="221221" y="0"/>
                                </a:lnTo>
                                <a:lnTo>
                                  <a:pt x="221221" y="36385"/>
                                </a:lnTo>
                                <a:cubicBezTo>
                                  <a:pt x="145504" y="51130"/>
                                  <a:pt x="81712" y="99428"/>
                                  <a:pt x="46190" y="165303"/>
                                </a:cubicBezTo>
                                <a:lnTo>
                                  <a:pt x="31572" y="158966"/>
                                </a:lnTo>
                                <a:cubicBezTo>
                                  <a:pt x="11430" y="196799"/>
                                  <a:pt x="0" y="239992"/>
                                  <a:pt x="0" y="285852"/>
                                </a:cubicBezTo>
                                <a:lnTo>
                                  <a:pt x="49593" y="293713"/>
                                </a:lnTo>
                                <a:cubicBezTo>
                                  <a:pt x="49517" y="291097"/>
                                  <a:pt x="49466" y="288480"/>
                                  <a:pt x="49466" y="285852"/>
                                </a:cubicBezTo>
                                <a:cubicBezTo>
                                  <a:pt x="49466" y="164021"/>
                                  <a:pt x="148209" y="65227"/>
                                  <a:pt x="269951" y="65227"/>
                                </a:cubicBezTo>
                                <a:cubicBezTo>
                                  <a:pt x="391681" y="65227"/>
                                  <a:pt x="490423" y="164021"/>
                                  <a:pt x="490423" y="285852"/>
                                </a:cubicBezTo>
                                <a:cubicBezTo>
                                  <a:pt x="490423" y="296139"/>
                                  <a:pt x="489712" y="306260"/>
                                  <a:pt x="488366" y="316192"/>
                                </a:cubicBezTo>
                                <a:lnTo>
                                  <a:pt x="538213" y="316230"/>
                                </a:lnTo>
                                <a:cubicBezTo>
                                  <a:pt x="539318" y="306248"/>
                                  <a:pt x="539890" y="296126"/>
                                  <a:pt x="539890" y="285852"/>
                                </a:cubicBezTo>
                                <a:cubicBezTo>
                                  <a:pt x="539890" y="263550"/>
                                  <a:pt x="537210" y="241884"/>
                                  <a:pt x="532117" y="221183"/>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Shape 5747"/>
                        <wps:cNvSpPr>
                          <a:spLocks/>
                        </wps:cNvSpPr>
                        <wps:spPr bwMode="auto">
                          <a:xfrm>
                            <a:off x="5510" y="4359"/>
                            <a:ext cx="3844" cy="2174"/>
                          </a:xfrm>
                          <a:custGeom>
                            <a:avLst/>
                            <a:gdLst>
                              <a:gd name="T0" fmla="*/ 384378 w 384467"/>
                              <a:gd name="T1" fmla="*/ 195656 h 217412"/>
                              <a:gd name="T2" fmla="*/ 188747 w 384467"/>
                              <a:gd name="T3" fmla="*/ 0 h 217412"/>
                              <a:gd name="T4" fmla="*/ 3315 w 384467"/>
                              <a:gd name="T5" fmla="*/ 133363 h 217412"/>
                              <a:gd name="T6" fmla="*/ 3162 w 384467"/>
                              <a:gd name="T7" fmla="*/ 133642 h 217412"/>
                              <a:gd name="T8" fmla="*/ 3137 w 384467"/>
                              <a:gd name="T9" fmla="*/ 133845 h 217412"/>
                              <a:gd name="T10" fmla="*/ 2845 w 384467"/>
                              <a:gd name="T11" fmla="*/ 134607 h 217412"/>
                              <a:gd name="T12" fmla="*/ 3048 w 384467"/>
                              <a:gd name="T13" fmla="*/ 134671 h 217412"/>
                              <a:gd name="T14" fmla="*/ 16662 w 384467"/>
                              <a:gd name="T15" fmla="*/ 160592 h 217412"/>
                              <a:gd name="T16" fmla="*/ 43383 w 384467"/>
                              <a:gd name="T17" fmla="*/ 147485 h 217412"/>
                              <a:gd name="T18" fmla="*/ 43485 w 384467"/>
                              <a:gd name="T19" fmla="*/ 147523 h 217412"/>
                              <a:gd name="T20" fmla="*/ 188747 w 384467"/>
                              <a:gd name="T21" fmla="*/ 42659 h 217412"/>
                              <a:gd name="T22" fmla="*/ 341731 w 384467"/>
                              <a:gd name="T23" fmla="*/ 195758 h 217412"/>
                              <a:gd name="T24" fmla="*/ 341897 w 384467"/>
                              <a:gd name="T25" fmla="*/ 195758 h 217412"/>
                              <a:gd name="T26" fmla="*/ 341820 w 384467"/>
                              <a:gd name="T27" fmla="*/ 196101 h 217412"/>
                              <a:gd name="T28" fmla="*/ 363131 w 384467"/>
                              <a:gd name="T29" fmla="*/ 217412 h 217412"/>
                              <a:gd name="T30" fmla="*/ 384467 w 384467"/>
                              <a:gd name="T31" fmla="*/ 196101 h 217412"/>
                              <a:gd name="T32" fmla="*/ 384378 w 384467"/>
                              <a:gd name="T33" fmla="*/ 195656 h 217412"/>
                              <a:gd name="T34" fmla="*/ 0 w 384467"/>
                              <a:gd name="T35" fmla="*/ 0 h 217412"/>
                              <a:gd name="T36" fmla="*/ 384467 w 384467"/>
                              <a:gd name="T37" fmla="*/ 217412 h 217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4467" h="217412">
                                <a:moveTo>
                                  <a:pt x="384378" y="195656"/>
                                </a:moveTo>
                                <a:cubicBezTo>
                                  <a:pt x="384327" y="87567"/>
                                  <a:pt x="296786" y="0"/>
                                  <a:pt x="188747" y="0"/>
                                </a:cubicBezTo>
                                <a:cubicBezTo>
                                  <a:pt x="102501" y="0"/>
                                  <a:pt x="29337" y="55868"/>
                                  <a:pt x="3315" y="133363"/>
                                </a:cubicBezTo>
                                <a:cubicBezTo>
                                  <a:pt x="3289" y="133464"/>
                                  <a:pt x="3200" y="133541"/>
                                  <a:pt x="3162" y="133642"/>
                                </a:cubicBezTo>
                                <a:cubicBezTo>
                                  <a:pt x="3137" y="133693"/>
                                  <a:pt x="3162" y="133769"/>
                                  <a:pt x="3137" y="133845"/>
                                </a:cubicBezTo>
                                <a:cubicBezTo>
                                  <a:pt x="3061" y="134112"/>
                                  <a:pt x="2934" y="134353"/>
                                  <a:pt x="2845" y="134607"/>
                                </a:cubicBezTo>
                                <a:lnTo>
                                  <a:pt x="3048" y="134671"/>
                                </a:lnTo>
                                <a:cubicBezTo>
                                  <a:pt x="0" y="145529"/>
                                  <a:pt x="5855" y="156997"/>
                                  <a:pt x="16662" y="160592"/>
                                </a:cubicBezTo>
                                <a:cubicBezTo>
                                  <a:pt x="27686" y="164249"/>
                                  <a:pt x="39522" y="158382"/>
                                  <a:pt x="43383" y="147485"/>
                                </a:cubicBezTo>
                                <a:lnTo>
                                  <a:pt x="43485" y="147523"/>
                                </a:lnTo>
                                <a:cubicBezTo>
                                  <a:pt x="63678" y="86601"/>
                                  <a:pt x="121056" y="42659"/>
                                  <a:pt x="188747" y="42659"/>
                                </a:cubicBezTo>
                                <a:cubicBezTo>
                                  <a:pt x="273266" y="42659"/>
                                  <a:pt x="341731" y="111176"/>
                                  <a:pt x="341731" y="195758"/>
                                </a:cubicBezTo>
                                <a:lnTo>
                                  <a:pt x="341897" y="195758"/>
                                </a:lnTo>
                                <a:cubicBezTo>
                                  <a:pt x="341897" y="195872"/>
                                  <a:pt x="341820" y="195974"/>
                                  <a:pt x="341820" y="196101"/>
                                </a:cubicBezTo>
                                <a:cubicBezTo>
                                  <a:pt x="341820" y="207887"/>
                                  <a:pt x="351371" y="217412"/>
                                  <a:pt x="363131" y="217412"/>
                                </a:cubicBezTo>
                                <a:cubicBezTo>
                                  <a:pt x="374917" y="217412"/>
                                  <a:pt x="384467" y="207887"/>
                                  <a:pt x="384467" y="196101"/>
                                </a:cubicBezTo>
                                <a:cubicBezTo>
                                  <a:pt x="384467" y="195961"/>
                                  <a:pt x="384378" y="195834"/>
                                  <a:pt x="384378" y="195656"/>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Shape 5748"/>
                        <wps:cNvSpPr>
                          <a:spLocks/>
                        </wps:cNvSpPr>
                        <wps:spPr bwMode="auto">
                          <a:xfrm>
                            <a:off x="6947" y="2220"/>
                            <a:ext cx="298" cy="676"/>
                          </a:xfrm>
                          <a:custGeom>
                            <a:avLst/>
                            <a:gdLst>
                              <a:gd name="T0" fmla="*/ 29871 w 29871"/>
                              <a:gd name="T1" fmla="*/ 9970 h 67590"/>
                              <a:gd name="T2" fmla="*/ 29871 w 29871"/>
                              <a:gd name="T3" fmla="*/ 67590 h 67590"/>
                              <a:gd name="T4" fmla="*/ 0 w 29871"/>
                              <a:gd name="T5" fmla="*/ 67590 h 67590"/>
                              <a:gd name="T6" fmla="*/ 0 w 29871"/>
                              <a:gd name="T7" fmla="*/ 9970 h 67590"/>
                              <a:gd name="T8" fmla="*/ 14224 w 29871"/>
                              <a:gd name="T9" fmla="*/ 0 h 67590"/>
                              <a:gd name="T10" fmla="*/ 29871 w 29871"/>
                              <a:gd name="T11" fmla="*/ 9970 h 67590"/>
                              <a:gd name="T12" fmla="*/ 0 w 29871"/>
                              <a:gd name="T13" fmla="*/ 0 h 67590"/>
                              <a:gd name="T14" fmla="*/ 29871 w 29871"/>
                              <a:gd name="T15" fmla="*/ 67590 h 67590"/>
                            </a:gdLst>
                            <a:ahLst/>
                            <a:cxnLst>
                              <a:cxn ang="0">
                                <a:pos x="T0" y="T1"/>
                              </a:cxn>
                              <a:cxn ang="0">
                                <a:pos x="T2" y="T3"/>
                              </a:cxn>
                              <a:cxn ang="0">
                                <a:pos x="T4" y="T5"/>
                              </a:cxn>
                              <a:cxn ang="0">
                                <a:pos x="T6" y="T7"/>
                              </a:cxn>
                              <a:cxn ang="0">
                                <a:pos x="T8" y="T9"/>
                              </a:cxn>
                              <a:cxn ang="0">
                                <a:pos x="T10" y="T11"/>
                              </a:cxn>
                            </a:cxnLst>
                            <a:rect l="T12" t="T13" r="T14" b="T15"/>
                            <a:pathLst>
                              <a:path w="29871" h="67590">
                                <a:moveTo>
                                  <a:pt x="29871" y="9970"/>
                                </a:moveTo>
                                <a:lnTo>
                                  <a:pt x="29871" y="67590"/>
                                </a:lnTo>
                                <a:lnTo>
                                  <a:pt x="0" y="67590"/>
                                </a:lnTo>
                                <a:lnTo>
                                  <a:pt x="0" y="9970"/>
                                </a:lnTo>
                                <a:lnTo>
                                  <a:pt x="14224" y="0"/>
                                </a:lnTo>
                                <a:lnTo>
                                  <a:pt x="29871" y="9970"/>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Shape 5749"/>
                        <wps:cNvSpPr>
                          <a:spLocks/>
                        </wps:cNvSpPr>
                        <wps:spPr bwMode="auto">
                          <a:xfrm>
                            <a:off x="6947" y="2407"/>
                            <a:ext cx="297" cy="124"/>
                          </a:xfrm>
                          <a:custGeom>
                            <a:avLst/>
                            <a:gdLst>
                              <a:gd name="T0" fmla="*/ 0 w 29718"/>
                              <a:gd name="T1" fmla="*/ 12383 h 12383"/>
                              <a:gd name="T2" fmla="*/ 29718 w 29718"/>
                              <a:gd name="T3" fmla="*/ 0 h 12383"/>
                              <a:gd name="T4" fmla="*/ 0 w 29718"/>
                              <a:gd name="T5" fmla="*/ 0 h 12383"/>
                              <a:gd name="T6" fmla="*/ 29718 w 29718"/>
                              <a:gd name="T7" fmla="*/ 12383 h 12383"/>
                            </a:gdLst>
                            <a:ahLst/>
                            <a:cxnLst>
                              <a:cxn ang="0">
                                <a:pos x="T0" y="T1"/>
                              </a:cxn>
                              <a:cxn ang="0">
                                <a:pos x="T2" y="T3"/>
                              </a:cxn>
                            </a:cxnLst>
                            <a:rect l="T4" t="T5" r="T6" b="T7"/>
                            <a:pathLst>
                              <a:path w="29718" h="12383">
                                <a:moveTo>
                                  <a:pt x="0" y="12383"/>
                                </a:moveTo>
                                <a:lnTo>
                                  <a:pt x="2971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Shape 5750"/>
                        <wps:cNvSpPr>
                          <a:spLocks/>
                        </wps:cNvSpPr>
                        <wps:spPr bwMode="auto">
                          <a:xfrm>
                            <a:off x="6958" y="2657"/>
                            <a:ext cx="283" cy="118"/>
                          </a:xfrm>
                          <a:custGeom>
                            <a:avLst/>
                            <a:gdLst>
                              <a:gd name="T0" fmla="*/ 0 w 28283"/>
                              <a:gd name="T1" fmla="*/ 11785 h 11785"/>
                              <a:gd name="T2" fmla="*/ 28283 w 28283"/>
                              <a:gd name="T3" fmla="*/ 0 h 11785"/>
                              <a:gd name="T4" fmla="*/ 0 w 28283"/>
                              <a:gd name="T5" fmla="*/ 0 h 11785"/>
                              <a:gd name="T6" fmla="*/ 28283 w 28283"/>
                              <a:gd name="T7" fmla="*/ 11785 h 11785"/>
                            </a:gdLst>
                            <a:ahLst/>
                            <a:cxnLst>
                              <a:cxn ang="0">
                                <a:pos x="T0" y="T1"/>
                              </a:cxn>
                              <a:cxn ang="0">
                                <a:pos x="T2" y="T3"/>
                              </a:cxn>
                            </a:cxnLst>
                            <a:rect l="T4" t="T5" r="T6" b="T7"/>
                            <a:pathLst>
                              <a:path w="28283" h="11785">
                                <a:moveTo>
                                  <a:pt x="0" y="11785"/>
                                </a:moveTo>
                                <a:lnTo>
                                  <a:pt x="282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Shape 5751"/>
                        <wps:cNvSpPr>
                          <a:spLocks/>
                        </wps:cNvSpPr>
                        <wps:spPr bwMode="auto">
                          <a:xfrm>
                            <a:off x="3657" y="4684"/>
                            <a:ext cx="299" cy="676"/>
                          </a:xfrm>
                          <a:custGeom>
                            <a:avLst/>
                            <a:gdLst>
                              <a:gd name="T0" fmla="*/ 29858 w 29858"/>
                              <a:gd name="T1" fmla="*/ 9970 h 67602"/>
                              <a:gd name="T2" fmla="*/ 29858 w 29858"/>
                              <a:gd name="T3" fmla="*/ 67602 h 67602"/>
                              <a:gd name="T4" fmla="*/ 0 w 29858"/>
                              <a:gd name="T5" fmla="*/ 67602 h 67602"/>
                              <a:gd name="T6" fmla="*/ 0 w 29858"/>
                              <a:gd name="T7" fmla="*/ 9970 h 67602"/>
                              <a:gd name="T8" fmla="*/ 14224 w 29858"/>
                              <a:gd name="T9" fmla="*/ 0 h 67602"/>
                              <a:gd name="T10" fmla="*/ 29858 w 29858"/>
                              <a:gd name="T11" fmla="*/ 9970 h 67602"/>
                              <a:gd name="T12" fmla="*/ 0 w 29858"/>
                              <a:gd name="T13" fmla="*/ 0 h 67602"/>
                              <a:gd name="T14" fmla="*/ 29858 w 29858"/>
                              <a:gd name="T15" fmla="*/ 67602 h 67602"/>
                            </a:gdLst>
                            <a:ahLst/>
                            <a:cxnLst>
                              <a:cxn ang="0">
                                <a:pos x="T0" y="T1"/>
                              </a:cxn>
                              <a:cxn ang="0">
                                <a:pos x="T2" y="T3"/>
                              </a:cxn>
                              <a:cxn ang="0">
                                <a:pos x="T4" y="T5"/>
                              </a:cxn>
                              <a:cxn ang="0">
                                <a:pos x="T6" y="T7"/>
                              </a:cxn>
                              <a:cxn ang="0">
                                <a:pos x="T8" y="T9"/>
                              </a:cxn>
                              <a:cxn ang="0">
                                <a:pos x="T10" y="T11"/>
                              </a:cxn>
                            </a:cxnLst>
                            <a:rect l="T12" t="T13" r="T14" b="T15"/>
                            <a:pathLst>
                              <a:path w="29858" h="67602">
                                <a:moveTo>
                                  <a:pt x="29858" y="9970"/>
                                </a:moveTo>
                                <a:lnTo>
                                  <a:pt x="29858" y="67602"/>
                                </a:lnTo>
                                <a:lnTo>
                                  <a:pt x="0" y="67602"/>
                                </a:lnTo>
                                <a:lnTo>
                                  <a:pt x="0" y="9970"/>
                                </a:lnTo>
                                <a:lnTo>
                                  <a:pt x="14224" y="0"/>
                                </a:lnTo>
                                <a:lnTo>
                                  <a:pt x="29858" y="9970"/>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Shape 5752"/>
                        <wps:cNvSpPr>
                          <a:spLocks/>
                        </wps:cNvSpPr>
                        <wps:spPr bwMode="auto">
                          <a:xfrm>
                            <a:off x="3657" y="4871"/>
                            <a:ext cx="297" cy="124"/>
                          </a:xfrm>
                          <a:custGeom>
                            <a:avLst/>
                            <a:gdLst>
                              <a:gd name="T0" fmla="*/ 0 w 29718"/>
                              <a:gd name="T1" fmla="*/ 12383 h 12383"/>
                              <a:gd name="T2" fmla="*/ 29718 w 29718"/>
                              <a:gd name="T3" fmla="*/ 0 h 12383"/>
                              <a:gd name="T4" fmla="*/ 0 w 29718"/>
                              <a:gd name="T5" fmla="*/ 0 h 12383"/>
                              <a:gd name="T6" fmla="*/ 29718 w 29718"/>
                              <a:gd name="T7" fmla="*/ 12383 h 12383"/>
                            </a:gdLst>
                            <a:ahLst/>
                            <a:cxnLst>
                              <a:cxn ang="0">
                                <a:pos x="T0" y="T1"/>
                              </a:cxn>
                              <a:cxn ang="0">
                                <a:pos x="T2" y="T3"/>
                              </a:cxn>
                            </a:cxnLst>
                            <a:rect l="T4" t="T5" r="T6" b="T7"/>
                            <a:pathLst>
                              <a:path w="29718" h="12383">
                                <a:moveTo>
                                  <a:pt x="0" y="12383"/>
                                </a:moveTo>
                                <a:lnTo>
                                  <a:pt x="2971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Shape 5753"/>
                        <wps:cNvSpPr>
                          <a:spLocks/>
                        </wps:cNvSpPr>
                        <wps:spPr bwMode="auto">
                          <a:xfrm>
                            <a:off x="3668" y="5121"/>
                            <a:ext cx="283" cy="118"/>
                          </a:xfrm>
                          <a:custGeom>
                            <a:avLst/>
                            <a:gdLst>
                              <a:gd name="T0" fmla="*/ 0 w 28270"/>
                              <a:gd name="T1" fmla="*/ 11785 h 11785"/>
                              <a:gd name="T2" fmla="*/ 28270 w 28270"/>
                              <a:gd name="T3" fmla="*/ 0 h 11785"/>
                              <a:gd name="T4" fmla="*/ 0 w 28270"/>
                              <a:gd name="T5" fmla="*/ 0 h 11785"/>
                              <a:gd name="T6" fmla="*/ 28270 w 28270"/>
                              <a:gd name="T7" fmla="*/ 11785 h 11785"/>
                            </a:gdLst>
                            <a:ahLst/>
                            <a:cxnLst>
                              <a:cxn ang="0">
                                <a:pos x="T0" y="T1"/>
                              </a:cxn>
                              <a:cxn ang="0">
                                <a:pos x="T2" y="T3"/>
                              </a:cxn>
                            </a:cxnLst>
                            <a:rect l="T4" t="T5" r="T6" b="T7"/>
                            <a:pathLst>
                              <a:path w="28270" h="11785">
                                <a:moveTo>
                                  <a:pt x="0" y="11785"/>
                                </a:moveTo>
                                <a:lnTo>
                                  <a:pt x="2827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Shape 5754"/>
                        <wps:cNvSpPr>
                          <a:spLocks/>
                        </wps:cNvSpPr>
                        <wps:spPr bwMode="auto">
                          <a:xfrm>
                            <a:off x="7409" y="2234"/>
                            <a:ext cx="489" cy="697"/>
                          </a:xfrm>
                          <a:custGeom>
                            <a:avLst/>
                            <a:gdLst>
                              <a:gd name="T0" fmla="*/ 48895 w 48895"/>
                              <a:gd name="T1" fmla="*/ 11354 h 69698"/>
                              <a:gd name="T2" fmla="*/ 36805 w 48895"/>
                              <a:gd name="T3" fmla="*/ 0 h 69698"/>
                              <a:gd name="T4" fmla="*/ 0 w 48895"/>
                              <a:gd name="T5" fmla="*/ 0 h 69698"/>
                              <a:gd name="T6" fmla="*/ 0 w 48895"/>
                              <a:gd name="T7" fmla="*/ 22060 h 69698"/>
                              <a:gd name="T8" fmla="*/ 16370 w 48895"/>
                              <a:gd name="T9" fmla="*/ 22060 h 69698"/>
                              <a:gd name="T10" fmla="*/ 16370 w 48895"/>
                              <a:gd name="T11" fmla="*/ 69698 h 69698"/>
                              <a:gd name="T12" fmla="*/ 32525 w 48895"/>
                              <a:gd name="T13" fmla="*/ 69698 h 69698"/>
                              <a:gd name="T14" fmla="*/ 32525 w 48895"/>
                              <a:gd name="T15" fmla="*/ 22060 h 69698"/>
                              <a:gd name="T16" fmla="*/ 48895 w 48895"/>
                              <a:gd name="T17" fmla="*/ 22060 h 69698"/>
                              <a:gd name="T18" fmla="*/ 48895 w 48895"/>
                              <a:gd name="T19" fmla="*/ 11354 h 69698"/>
                              <a:gd name="T20" fmla="*/ 0 w 48895"/>
                              <a:gd name="T21" fmla="*/ 0 h 69698"/>
                              <a:gd name="T22" fmla="*/ 48895 w 48895"/>
                              <a:gd name="T23" fmla="*/ 69698 h 69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8895" h="69698">
                                <a:moveTo>
                                  <a:pt x="48895" y="11354"/>
                                </a:moveTo>
                                <a:lnTo>
                                  <a:pt x="36805" y="0"/>
                                </a:lnTo>
                                <a:lnTo>
                                  <a:pt x="0" y="0"/>
                                </a:lnTo>
                                <a:lnTo>
                                  <a:pt x="0" y="22060"/>
                                </a:lnTo>
                                <a:lnTo>
                                  <a:pt x="16370" y="22060"/>
                                </a:lnTo>
                                <a:lnTo>
                                  <a:pt x="16370" y="69698"/>
                                </a:lnTo>
                                <a:lnTo>
                                  <a:pt x="32525" y="69698"/>
                                </a:lnTo>
                                <a:lnTo>
                                  <a:pt x="32525" y="22060"/>
                                </a:lnTo>
                                <a:lnTo>
                                  <a:pt x="48895" y="22060"/>
                                </a:lnTo>
                                <a:lnTo>
                                  <a:pt x="48895" y="11354"/>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Shape 5755"/>
                        <wps:cNvSpPr>
                          <a:spLocks/>
                        </wps:cNvSpPr>
                        <wps:spPr bwMode="auto">
                          <a:xfrm>
                            <a:off x="10770" y="5897"/>
                            <a:ext cx="469" cy="697"/>
                          </a:xfrm>
                          <a:custGeom>
                            <a:avLst/>
                            <a:gdLst>
                              <a:gd name="T0" fmla="*/ 46838 w 46838"/>
                              <a:gd name="T1" fmla="*/ 11354 h 69685"/>
                              <a:gd name="T2" fmla="*/ 34747 w 46838"/>
                              <a:gd name="T3" fmla="*/ 0 h 69685"/>
                              <a:gd name="T4" fmla="*/ 0 w 46838"/>
                              <a:gd name="T5" fmla="*/ 0 h 69685"/>
                              <a:gd name="T6" fmla="*/ 0 w 46838"/>
                              <a:gd name="T7" fmla="*/ 22047 h 69685"/>
                              <a:gd name="T8" fmla="*/ 16358 w 46838"/>
                              <a:gd name="T9" fmla="*/ 22047 h 69685"/>
                              <a:gd name="T10" fmla="*/ 16358 w 46838"/>
                              <a:gd name="T11" fmla="*/ 69685 h 69685"/>
                              <a:gd name="T12" fmla="*/ 30493 w 46838"/>
                              <a:gd name="T13" fmla="*/ 69685 h 69685"/>
                              <a:gd name="T14" fmla="*/ 30493 w 46838"/>
                              <a:gd name="T15" fmla="*/ 22047 h 69685"/>
                              <a:gd name="T16" fmla="*/ 46838 w 46838"/>
                              <a:gd name="T17" fmla="*/ 22047 h 69685"/>
                              <a:gd name="T18" fmla="*/ 46838 w 46838"/>
                              <a:gd name="T19" fmla="*/ 11354 h 69685"/>
                              <a:gd name="T20" fmla="*/ 0 w 46838"/>
                              <a:gd name="T21" fmla="*/ 0 h 69685"/>
                              <a:gd name="T22" fmla="*/ 46838 w 46838"/>
                              <a:gd name="T23" fmla="*/ 69685 h 69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838" h="69685">
                                <a:moveTo>
                                  <a:pt x="46838" y="11354"/>
                                </a:moveTo>
                                <a:lnTo>
                                  <a:pt x="34747" y="0"/>
                                </a:lnTo>
                                <a:lnTo>
                                  <a:pt x="0" y="0"/>
                                </a:lnTo>
                                <a:lnTo>
                                  <a:pt x="0" y="22047"/>
                                </a:lnTo>
                                <a:lnTo>
                                  <a:pt x="16358" y="22047"/>
                                </a:lnTo>
                                <a:lnTo>
                                  <a:pt x="16358" y="69685"/>
                                </a:lnTo>
                                <a:lnTo>
                                  <a:pt x="30493" y="69685"/>
                                </a:lnTo>
                                <a:lnTo>
                                  <a:pt x="30493" y="22047"/>
                                </a:lnTo>
                                <a:lnTo>
                                  <a:pt x="46838" y="22047"/>
                                </a:lnTo>
                                <a:lnTo>
                                  <a:pt x="46838" y="11354"/>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Shape 5756"/>
                        <wps:cNvSpPr>
                          <a:spLocks/>
                        </wps:cNvSpPr>
                        <wps:spPr bwMode="auto">
                          <a:xfrm>
                            <a:off x="6501" y="3067"/>
                            <a:ext cx="1792" cy="4146"/>
                          </a:xfrm>
                          <a:custGeom>
                            <a:avLst/>
                            <a:gdLst>
                              <a:gd name="T0" fmla="*/ 52463 w 179159"/>
                              <a:gd name="T1" fmla="*/ 0 h 414643"/>
                              <a:gd name="T2" fmla="*/ 126683 w 179159"/>
                              <a:gd name="T3" fmla="*/ 0 h 414643"/>
                              <a:gd name="T4" fmla="*/ 138646 w 179159"/>
                              <a:gd name="T5" fmla="*/ 11964 h 414643"/>
                              <a:gd name="T6" fmla="*/ 138646 w 179159"/>
                              <a:gd name="T7" fmla="*/ 48730 h 414643"/>
                              <a:gd name="T8" fmla="*/ 154572 w 179159"/>
                              <a:gd name="T9" fmla="*/ 50178 h 414643"/>
                              <a:gd name="T10" fmla="*/ 167259 w 179159"/>
                              <a:gd name="T11" fmla="*/ 65431 h 414643"/>
                              <a:gd name="T12" fmla="*/ 167259 w 179159"/>
                              <a:gd name="T13" fmla="*/ 214744 h 414643"/>
                              <a:gd name="T14" fmla="*/ 159486 w 179159"/>
                              <a:gd name="T15" fmla="*/ 241491 h 414643"/>
                              <a:gd name="T16" fmla="*/ 152667 w 179159"/>
                              <a:gd name="T17" fmla="*/ 261366 h 414643"/>
                              <a:gd name="T18" fmla="*/ 179159 w 179159"/>
                              <a:gd name="T19" fmla="*/ 325006 h 414643"/>
                              <a:gd name="T20" fmla="*/ 89573 w 179159"/>
                              <a:gd name="T21" fmla="*/ 414643 h 414643"/>
                              <a:gd name="T22" fmla="*/ 0 w 179159"/>
                              <a:gd name="T23" fmla="*/ 325006 h 414643"/>
                              <a:gd name="T24" fmla="*/ 26492 w 179159"/>
                              <a:gd name="T25" fmla="*/ 261366 h 414643"/>
                              <a:gd name="T26" fmla="*/ 19660 w 179159"/>
                              <a:gd name="T27" fmla="*/ 241491 h 414643"/>
                              <a:gd name="T28" fmla="*/ 11887 w 179159"/>
                              <a:gd name="T29" fmla="*/ 214744 h 414643"/>
                              <a:gd name="T30" fmla="*/ 11887 w 179159"/>
                              <a:gd name="T31" fmla="*/ 65431 h 414643"/>
                              <a:gd name="T32" fmla="*/ 24587 w 179159"/>
                              <a:gd name="T33" fmla="*/ 50178 h 414643"/>
                              <a:gd name="T34" fmla="*/ 40500 w 179159"/>
                              <a:gd name="T35" fmla="*/ 48730 h 414643"/>
                              <a:gd name="T36" fmla="*/ 40500 w 179159"/>
                              <a:gd name="T37" fmla="*/ 11964 h 414643"/>
                              <a:gd name="T38" fmla="*/ 52463 w 179159"/>
                              <a:gd name="T39" fmla="*/ 0 h 414643"/>
                              <a:gd name="T40" fmla="*/ 0 w 179159"/>
                              <a:gd name="T41" fmla="*/ 0 h 414643"/>
                              <a:gd name="T42" fmla="*/ 179159 w 179159"/>
                              <a:gd name="T43" fmla="*/ 414643 h 414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79159" h="414643">
                                <a:moveTo>
                                  <a:pt x="52463" y="0"/>
                                </a:moveTo>
                                <a:lnTo>
                                  <a:pt x="126683" y="0"/>
                                </a:lnTo>
                                <a:cubicBezTo>
                                  <a:pt x="133274" y="0"/>
                                  <a:pt x="138646" y="5372"/>
                                  <a:pt x="138646" y="11964"/>
                                </a:cubicBezTo>
                                <a:lnTo>
                                  <a:pt x="138646" y="48730"/>
                                </a:lnTo>
                                <a:cubicBezTo>
                                  <a:pt x="143967" y="49213"/>
                                  <a:pt x="149314" y="49530"/>
                                  <a:pt x="154572" y="50178"/>
                                </a:cubicBezTo>
                                <a:cubicBezTo>
                                  <a:pt x="163309" y="50495"/>
                                  <a:pt x="167259" y="58407"/>
                                  <a:pt x="167259" y="65431"/>
                                </a:cubicBezTo>
                                <a:lnTo>
                                  <a:pt x="167259" y="214744"/>
                                </a:lnTo>
                                <a:cubicBezTo>
                                  <a:pt x="167259" y="222657"/>
                                  <a:pt x="162674" y="233985"/>
                                  <a:pt x="159486" y="241491"/>
                                </a:cubicBezTo>
                                <a:cubicBezTo>
                                  <a:pt x="156642" y="247841"/>
                                  <a:pt x="154470" y="254521"/>
                                  <a:pt x="152667" y="261366"/>
                                </a:cubicBezTo>
                                <a:cubicBezTo>
                                  <a:pt x="169011" y="277609"/>
                                  <a:pt x="179159" y="300114"/>
                                  <a:pt x="179159" y="325006"/>
                                </a:cubicBezTo>
                                <a:cubicBezTo>
                                  <a:pt x="179159" y="374510"/>
                                  <a:pt x="139052" y="414643"/>
                                  <a:pt x="89573" y="414643"/>
                                </a:cubicBezTo>
                                <a:cubicBezTo>
                                  <a:pt x="40094" y="414643"/>
                                  <a:pt x="0" y="374510"/>
                                  <a:pt x="0" y="325006"/>
                                </a:cubicBezTo>
                                <a:cubicBezTo>
                                  <a:pt x="0" y="300114"/>
                                  <a:pt x="10135" y="277597"/>
                                  <a:pt x="26492" y="261366"/>
                                </a:cubicBezTo>
                                <a:cubicBezTo>
                                  <a:pt x="24689" y="254521"/>
                                  <a:pt x="22504" y="247841"/>
                                  <a:pt x="19660" y="241491"/>
                                </a:cubicBezTo>
                                <a:cubicBezTo>
                                  <a:pt x="16472" y="233985"/>
                                  <a:pt x="11887" y="222657"/>
                                  <a:pt x="11887" y="214744"/>
                                </a:cubicBezTo>
                                <a:lnTo>
                                  <a:pt x="11887" y="65431"/>
                                </a:lnTo>
                                <a:cubicBezTo>
                                  <a:pt x="11887" y="58407"/>
                                  <a:pt x="15837" y="50495"/>
                                  <a:pt x="24587" y="50178"/>
                                </a:cubicBezTo>
                                <a:cubicBezTo>
                                  <a:pt x="29845" y="49530"/>
                                  <a:pt x="35192" y="49213"/>
                                  <a:pt x="40500" y="48730"/>
                                </a:cubicBezTo>
                                <a:lnTo>
                                  <a:pt x="40500" y="11964"/>
                                </a:lnTo>
                                <a:cubicBezTo>
                                  <a:pt x="40500" y="5372"/>
                                  <a:pt x="45872" y="0"/>
                                  <a:pt x="52463" y="0"/>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860" name="Shape 5757"/>
                        <wps:cNvSpPr>
                          <a:spLocks/>
                        </wps:cNvSpPr>
                        <wps:spPr bwMode="auto">
                          <a:xfrm>
                            <a:off x="6706" y="5662"/>
                            <a:ext cx="691" cy="1366"/>
                          </a:xfrm>
                          <a:custGeom>
                            <a:avLst/>
                            <a:gdLst>
                              <a:gd name="T0" fmla="*/ 5728 w 69126"/>
                              <a:gd name="T1" fmla="*/ 0 h 136639"/>
                              <a:gd name="T2" fmla="*/ 10452 w 69126"/>
                              <a:gd name="T3" fmla="*/ 34760 h 136639"/>
                              <a:gd name="T4" fmla="*/ 4725 w 69126"/>
                              <a:gd name="T5" fmla="*/ 72949 h 136639"/>
                              <a:gd name="T6" fmla="*/ 5601 w 69126"/>
                              <a:gd name="T7" fmla="*/ 97510 h 136639"/>
                              <a:gd name="T8" fmla="*/ 69126 w 69126"/>
                              <a:gd name="T9" fmla="*/ 136639 h 136639"/>
                              <a:gd name="T10" fmla="*/ 0 w 69126"/>
                              <a:gd name="T11" fmla="*/ 0 h 136639"/>
                              <a:gd name="T12" fmla="*/ 69126 w 69126"/>
                              <a:gd name="T13" fmla="*/ 136639 h 136639"/>
                            </a:gdLst>
                            <a:ahLst/>
                            <a:cxnLst>
                              <a:cxn ang="0">
                                <a:pos x="T0" y="T1"/>
                              </a:cxn>
                              <a:cxn ang="0">
                                <a:pos x="T2" y="T3"/>
                              </a:cxn>
                              <a:cxn ang="0">
                                <a:pos x="T4" y="T5"/>
                              </a:cxn>
                              <a:cxn ang="0">
                                <a:pos x="T6" y="T7"/>
                              </a:cxn>
                              <a:cxn ang="0">
                                <a:pos x="T8" y="T9"/>
                              </a:cxn>
                            </a:cxnLst>
                            <a:rect l="T10" t="T11" r="T12" b="T13"/>
                            <a:pathLst>
                              <a:path w="69126" h="136639">
                                <a:moveTo>
                                  <a:pt x="5728" y="0"/>
                                </a:moveTo>
                                <a:cubicBezTo>
                                  <a:pt x="8814" y="11049"/>
                                  <a:pt x="10452" y="22708"/>
                                  <a:pt x="10452" y="34760"/>
                                </a:cubicBezTo>
                                <a:cubicBezTo>
                                  <a:pt x="10452" y="48057"/>
                                  <a:pt x="8458" y="60871"/>
                                  <a:pt x="4725" y="72949"/>
                                </a:cubicBezTo>
                                <a:cubicBezTo>
                                  <a:pt x="1968" y="80873"/>
                                  <a:pt x="0" y="88252"/>
                                  <a:pt x="5601" y="97510"/>
                                </a:cubicBezTo>
                                <a:cubicBezTo>
                                  <a:pt x="17297" y="120713"/>
                                  <a:pt x="41351" y="136639"/>
                                  <a:pt x="69126" y="13663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Shape 5758"/>
                        <wps:cNvSpPr>
                          <a:spLocks/>
                        </wps:cNvSpPr>
                        <wps:spPr bwMode="auto">
                          <a:xfrm>
                            <a:off x="6861" y="3556"/>
                            <a:ext cx="536" cy="27"/>
                          </a:xfrm>
                          <a:custGeom>
                            <a:avLst/>
                            <a:gdLst>
                              <a:gd name="T0" fmla="*/ 53582 w 53582"/>
                              <a:gd name="T1" fmla="*/ 0 h 2629"/>
                              <a:gd name="T2" fmla="*/ 0 w 53582"/>
                              <a:gd name="T3" fmla="*/ 2629 h 2629"/>
                              <a:gd name="T4" fmla="*/ 0 w 53582"/>
                              <a:gd name="T5" fmla="*/ 0 h 2629"/>
                              <a:gd name="T6" fmla="*/ 53582 w 53582"/>
                              <a:gd name="T7" fmla="*/ 2629 h 2629"/>
                            </a:gdLst>
                            <a:ahLst/>
                            <a:cxnLst>
                              <a:cxn ang="0">
                                <a:pos x="T0" y="T1"/>
                              </a:cxn>
                              <a:cxn ang="0">
                                <a:pos x="T2" y="T3"/>
                              </a:cxn>
                            </a:cxnLst>
                            <a:rect l="T4" t="T5" r="T6" b="T7"/>
                            <a:pathLst>
                              <a:path w="53582" h="2629">
                                <a:moveTo>
                                  <a:pt x="53582" y="0"/>
                                </a:moveTo>
                                <a:cubicBezTo>
                                  <a:pt x="35497" y="0"/>
                                  <a:pt x="17615" y="889"/>
                                  <a:pt x="0" y="262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Shape 5759"/>
                        <wps:cNvSpPr>
                          <a:spLocks/>
                        </wps:cNvSpPr>
                        <wps:spPr bwMode="auto">
                          <a:xfrm>
                            <a:off x="7130" y="5360"/>
                            <a:ext cx="267" cy="1631"/>
                          </a:xfrm>
                          <a:custGeom>
                            <a:avLst/>
                            <a:gdLst>
                              <a:gd name="T0" fmla="*/ 26657 w 26657"/>
                              <a:gd name="T1" fmla="*/ 0 h 163131"/>
                              <a:gd name="T2" fmla="*/ 4699 w 26657"/>
                              <a:gd name="T3" fmla="*/ 0 h 163131"/>
                              <a:gd name="T4" fmla="*/ 12 w 26657"/>
                              <a:gd name="T5" fmla="*/ 5626 h 163131"/>
                              <a:gd name="T6" fmla="*/ 0 w 26657"/>
                              <a:gd name="T7" fmla="*/ 151879 h 163131"/>
                              <a:gd name="T8" fmla="*/ 4699 w 26657"/>
                              <a:gd name="T9" fmla="*/ 163131 h 163131"/>
                              <a:gd name="T10" fmla="*/ 0 w 26657"/>
                              <a:gd name="T11" fmla="*/ 0 h 163131"/>
                              <a:gd name="T12" fmla="*/ 26657 w 26657"/>
                              <a:gd name="T13" fmla="*/ 163131 h 163131"/>
                            </a:gdLst>
                            <a:ahLst/>
                            <a:cxnLst>
                              <a:cxn ang="0">
                                <a:pos x="T0" y="T1"/>
                              </a:cxn>
                              <a:cxn ang="0">
                                <a:pos x="T2" y="T3"/>
                              </a:cxn>
                              <a:cxn ang="0">
                                <a:pos x="T4" y="T5"/>
                              </a:cxn>
                              <a:cxn ang="0">
                                <a:pos x="T6" y="T7"/>
                              </a:cxn>
                              <a:cxn ang="0">
                                <a:pos x="T8" y="T9"/>
                              </a:cxn>
                            </a:cxnLst>
                            <a:rect l="T10" t="T11" r="T12" b="T13"/>
                            <a:pathLst>
                              <a:path w="26657" h="163131">
                                <a:moveTo>
                                  <a:pt x="26657" y="0"/>
                                </a:moveTo>
                                <a:cubicBezTo>
                                  <a:pt x="26657" y="0"/>
                                  <a:pt x="12357" y="0"/>
                                  <a:pt x="4699" y="0"/>
                                </a:cubicBezTo>
                                <a:cubicBezTo>
                                  <a:pt x="317" y="0"/>
                                  <a:pt x="12" y="1663"/>
                                  <a:pt x="12" y="5626"/>
                                </a:cubicBezTo>
                                <a:cubicBezTo>
                                  <a:pt x="0" y="34696"/>
                                  <a:pt x="0" y="151879"/>
                                  <a:pt x="0" y="151879"/>
                                </a:cubicBezTo>
                                <a:cubicBezTo>
                                  <a:pt x="0" y="156261"/>
                                  <a:pt x="305" y="162255"/>
                                  <a:pt x="4699" y="16313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Shape 5760"/>
                        <wps:cNvSpPr>
                          <a:spLocks/>
                        </wps:cNvSpPr>
                        <wps:spPr bwMode="auto">
                          <a:xfrm>
                            <a:off x="6949" y="5241"/>
                            <a:ext cx="448" cy="1677"/>
                          </a:xfrm>
                          <a:custGeom>
                            <a:avLst/>
                            <a:gdLst>
                              <a:gd name="T0" fmla="*/ 44768 w 44768"/>
                              <a:gd name="T1" fmla="*/ 0 h 167792"/>
                              <a:gd name="T2" fmla="*/ 18111 w 44768"/>
                              <a:gd name="T3" fmla="*/ 0 h 167792"/>
                              <a:gd name="T4" fmla="*/ 6160 w 44768"/>
                              <a:gd name="T5" fmla="*/ 11964 h 167792"/>
                              <a:gd name="T6" fmla="*/ 6160 w 44768"/>
                              <a:gd name="T7" fmla="*/ 154622 h 167792"/>
                              <a:gd name="T8" fmla="*/ 0 w 44768"/>
                              <a:gd name="T9" fmla="*/ 162941 h 167792"/>
                              <a:gd name="T10" fmla="*/ 0 w 44768"/>
                              <a:gd name="T11" fmla="*/ 0 h 167792"/>
                              <a:gd name="T12" fmla="*/ 44768 w 44768"/>
                              <a:gd name="T13" fmla="*/ 167792 h 167792"/>
                            </a:gdLst>
                            <a:ahLst/>
                            <a:cxnLst>
                              <a:cxn ang="0">
                                <a:pos x="T0" y="T1"/>
                              </a:cxn>
                              <a:cxn ang="0">
                                <a:pos x="T2" y="T3"/>
                              </a:cxn>
                              <a:cxn ang="0">
                                <a:pos x="T4" y="T5"/>
                              </a:cxn>
                              <a:cxn ang="0">
                                <a:pos x="T6" y="T7"/>
                              </a:cxn>
                              <a:cxn ang="0">
                                <a:pos x="T8" y="T9"/>
                              </a:cxn>
                            </a:cxnLst>
                            <a:rect l="T10" t="T11" r="T12" b="T13"/>
                            <a:pathLst>
                              <a:path w="44768" h="167792">
                                <a:moveTo>
                                  <a:pt x="44768" y="0"/>
                                </a:moveTo>
                                <a:lnTo>
                                  <a:pt x="18111" y="0"/>
                                </a:lnTo>
                                <a:cubicBezTo>
                                  <a:pt x="11506" y="0"/>
                                  <a:pt x="6160" y="5385"/>
                                  <a:pt x="6160" y="11964"/>
                                </a:cubicBezTo>
                                <a:lnTo>
                                  <a:pt x="6160" y="154622"/>
                                </a:lnTo>
                                <a:cubicBezTo>
                                  <a:pt x="6160" y="159893"/>
                                  <a:pt x="6160" y="167792"/>
                                  <a:pt x="0" y="16294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Shape 5761"/>
                        <wps:cNvSpPr>
                          <a:spLocks/>
                        </wps:cNvSpPr>
                        <wps:spPr bwMode="auto">
                          <a:xfrm>
                            <a:off x="7397" y="5640"/>
                            <a:ext cx="691" cy="1388"/>
                          </a:xfrm>
                          <a:custGeom>
                            <a:avLst/>
                            <a:gdLst>
                              <a:gd name="T0" fmla="*/ 64058 w 69126"/>
                              <a:gd name="T1" fmla="*/ 0 h 138836"/>
                              <a:gd name="T2" fmla="*/ 58674 w 69126"/>
                              <a:gd name="T3" fmla="*/ 36957 h 138836"/>
                              <a:gd name="T4" fmla="*/ 64389 w 69126"/>
                              <a:gd name="T5" fmla="*/ 75146 h 138836"/>
                              <a:gd name="T6" fmla="*/ 63538 w 69126"/>
                              <a:gd name="T7" fmla="*/ 99707 h 138836"/>
                              <a:gd name="T8" fmla="*/ 0 w 69126"/>
                              <a:gd name="T9" fmla="*/ 138836 h 138836"/>
                              <a:gd name="T10" fmla="*/ 0 w 69126"/>
                              <a:gd name="T11" fmla="*/ 0 h 138836"/>
                              <a:gd name="T12" fmla="*/ 69126 w 69126"/>
                              <a:gd name="T13" fmla="*/ 138836 h 138836"/>
                            </a:gdLst>
                            <a:ahLst/>
                            <a:cxnLst>
                              <a:cxn ang="0">
                                <a:pos x="T0" y="T1"/>
                              </a:cxn>
                              <a:cxn ang="0">
                                <a:pos x="T2" y="T3"/>
                              </a:cxn>
                              <a:cxn ang="0">
                                <a:pos x="T4" y="T5"/>
                              </a:cxn>
                              <a:cxn ang="0">
                                <a:pos x="T6" y="T7"/>
                              </a:cxn>
                              <a:cxn ang="0">
                                <a:pos x="T8" y="T9"/>
                              </a:cxn>
                            </a:cxnLst>
                            <a:rect l="T10" t="T11" r="T12" b="T13"/>
                            <a:pathLst>
                              <a:path w="69126" h="138836">
                                <a:moveTo>
                                  <a:pt x="64058" y="0"/>
                                </a:moveTo>
                                <a:cubicBezTo>
                                  <a:pt x="60566" y="11697"/>
                                  <a:pt x="58674" y="24092"/>
                                  <a:pt x="58674" y="36957"/>
                                </a:cubicBezTo>
                                <a:cubicBezTo>
                                  <a:pt x="58674" y="50254"/>
                                  <a:pt x="60680" y="63068"/>
                                  <a:pt x="64389" y="75146"/>
                                </a:cubicBezTo>
                                <a:cubicBezTo>
                                  <a:pt x="67158" y="83071"/>
                                  <a:pt x="69126" y="90449"/>
                                  <a:pt x="63538" y="99707"/>
                                </a:cubicBezTo>
                                <a:cubicBezTo>
                                  <a:pt x="51829" y="122910"/>
                                  <a:pt x="27775" y="138836"/>
                                  <a:pt x="0" y="13883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Shape 5762"/>
                        <wps:cNvSpPr>
                          <a:spLocks/>
                        </wps:cNvSpPr>
                        <wps:spPr bwMode="auto">
                          <a:xfrm>
                            <a:off x="7397" y="3556"/>
                            <a:ext cx="565" cy="30"/>
                          </a:xfrm>
                          <a:custGeom>
                            <a:avLst/>
                            <a:gdLst>
                              <a:gd name="T0" fmla="*/ 0 w 56490"/>
                              <a:gd name="T1" fmla="*/ 0 h 2921"/>
                              <a:gd name="T2" fmla="*/ 56490 w 56490"/>
                              <a:gd name="T3" fmla="*/ 2921 h 2921"/>
                              <a:gd name="T4" fmla="*/ 0 w 56490"/>
                              <a:gd name="T5" fmla="*/ 0 h 2921"/>
                              <a:gd name="T6" fmla="*/ 56490 w 56490"/>
                              <a:gd name="T7" fmla="*/ 2921 h 2921"/>
                            </a:gdLst>
                            <a:ahLst/>
                            <a:cxnLst>
                              <a:cxn ang="0">
                                <a:pos x="T0" y="T1"/>
                              </a:cxn>
                              <a:cxn ang="0">
                                <a:pos x="T2" y="T3"/>
                              </a:cxn>
                            </a:cxnLst>
                            <a:rect l="T4" t="T5" r="T6" b="T7"/>
                            <a:pathLst>
                              <a:path w="56490" h="2921">
                                <a:moveTo>
                                  <a:pt x="0" y="0"/>
                                </a:moveTo>
                                <a:cubicBezTo>
                                  <a:pt x="19075" y="0"/>
                                  <a:pt x="37897" y="991"/>
                                  <a:pt x="56490" y="292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Shape 5763"/>
                        <wps:cNvSpPr>
                          <a:spLocks/>
                        </wps:cNvSpPr>
                        <wps:spPr bwMode="auto">
                          <a:xfrm>
                            <a:off x="7397" y="5360"/>
                            <a:ext cx="267" cy="1631"/>
                          </a:xfrm>
                          <a:custGeom>
                            <a:avLst/>
                            <a:gdLst>
                              <a:gd name="T0" fmla="*/ 0 w 26670"/>
                              <a:gd name="T1" fmla="*/ 0 h 163131"/>
                              <a:gd name="T2" fmla="*/ 21958 w 26670"/>
                              <a:gd name="T3" fmla="*/ 0 h 163131"/>
                              <a:gd name="T4" fmla="*/ 26644 w 26670"/>
                              <a:gd name="T5" fmla="*/ 5626 h 163131"/>
                              <a:gd name="T6" fmla="*/ 26670 w 26670"/>
                              <a:gd name="T7" fmla="*/ 151879 h 163131"/>
                              <a:gd name="T8" fmla="*/ 21958 w 26670"/>
                              <a:gd name="T9" fmla="*/ 163131 h 163131"/>
                              <a:gd name="T10" fmla="*/ 0 w 26670"/>
                              <a:gd name="T11" fmla="*/ 0 h 163131"/>
                              <a:gd name="T12" fmla="*/ 26670 w 26670"/>
                              <a:gd name="T13" fmla="*/ 163131 h 163131"/>
                            </a:gdLst>
                            <a:ahLst/>
                            <a:cxnLst>
                              <a:cxn ang="0">
                                <a:pos x="T0" y="T1"/>
                              </a:cxn>
                              <a:cxn ang="0">
                                <a:pos x="T2" y="T3"/>
                              </a:cxn>
                              <a:cxn ang="0">
                                <a:pos x="T4" y="T5"/>
                              </a:cxn>
                              <a:cxn ang="0">
                                <a:pos x="T6" y="T7"/>
                              </a:cxn>
                              <a:cxn ang="0">
                                <a:pos x="T8" y="T9"/>
                              </a:cxn>
                            </a:cxnLst>
                            <a:rect l="T10" t="T11" r="T12" b="T13"/>
                            <a:pathLst>
                              <a:path w="26670" h="163131">
                                <a:moveTo>
                                  <a:pt x="0" y="0"/>
                                </a:moveTo>
                                <a:cubicBezTo>
                                  <a:pt x="0" y="0"/>
                                  <a:pt x="14300" y="0"/>
                                  <a:pt x="21958" y="0"/>
                                </a:cubicBezTo>
                                <a:cubicBezTo>
                                  <a:pt x="26327" y="0"/>
                                  <a:pt x="26644" y="1663"/>
                                  <a:pt x="26644" y="5626"/>
                                </a:cubicBezTo>
                                <a:cubicBezTo>
                                  <a:pt x="26670" y="34696"/>
                                  <a:pt x="26670" y="151879"/>
                                  <a:pt x="26670" y="151879"/>
                                </a:cubicBezTo>
                                <a:cubicBezTo>
                                  <a:pt x="26670" y="156261"/>
                                  <a:pt x="26365" y="162255"/>
                                  <a:pt x="21958" y="16313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Shape 5764"/>
                        <wps:cNvSpPr>
                          <a:spLocks/>
                        </wps:cNvSpPr>
                        <wps:spPr bwMode="auto">
                          <a:xfrm>
                            <a:off x="7397" y="5241"/>
                            <a:ext cx="448" cy="1677"/>
                          </a:xfrm>
                          <a:custGeom>
                            <a:avLst/>
                            <a:gdLst>
                              <a:gd name="T0" fmla="*/ 0 w 44780"/>
                              <a:gd name="T1" fmla="*/ 0 h 167792"/>
                              <a:gd name="T2" fmla="*/ 26670 w 44780"/>
                              <a:gd name="T3" fmla="*/ 0 h 167792"/>
                              <a:gd name="T4" fmla="*/ 38608 w 44780"/>
                              <a:gd name="T5" fmla="*/ 11964 h 167792"/>
                              <a:gd name="T6" fmla="*/ 38608 w 44780"/>
                              <a:gd name="T7" fmla="*/ 154622 h 167792"/>
                              <a:gd name="T8" fmla="*/ 44780 w 44780"/>
                              <a:gd name="T9" fmla="*/ 162941 h 167792"/>
                              <a:gd name="T10" fmla="*/ 0 w 44780"/>
                              <a:gd name="T11" fmla="*/ 0 h 167792"/>
                              <a:gd name="T12" fmla="*/ 44780 w 44780"/>
                              <a:gd name="T13" fmla="*/ 167792 h 167792"/>
                            </a:gdLst>
                            <a:ahLst/>
                            <a:cxnLst>
                              <a:cxn ang="0">
                                <a:pos x="T0" y="T1"/>
                              </a:cxn>
                              <a:cxn ang="0">
                                <a:pos x="T2" y="T3"/>
                              </a:cxn>
                              <a:cxn ang="0">
                                <a:pos x="T4" y="T5"/>
                              </a:cxn>
                              <a:cxn ang="0">
                                <a:pos x="T6" y="T7"/>
                              </a:cxn>
                              <a:cxn ang="0">
                                <a:pos x="T8" y="T9"/>
                              </a:cxn>
                            </a:cxnLst>
                            <a:rect l="T10" t="T11" r="T12" b="T13"/>
                            <a:pathLst>
                              <a:path w="44780" h="167792">
                                <a:moveTo>
                                  <a:pt x="0" y="0"/>
                                </a:moveTo>
                                <a:lnTo>
                                  <a:pt x="26670" y="0"/>
                                </a:lnTo>
                                <a:cubicBezTo>
                                  <a:pt x="33261" y="0"/>
                                  <a:pt x="38608" y="5385"/>
                                  <a:pt x="38608" y="11964"/>
                                </a:cubicBezTo>
                                <a:lnTo>
                                  <a:pt x="38608" y="154622"/>
                                </a:lnTo>
                                <a:cubicBezTo>
                                  <a:pt x="38608" y="159893"/>
                                  <a:pt x="38608" y="167792"/>
                                  <a:pt x="44780" y="16294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Shape 5765"/>
                        <wps:cNvSpPr>
                          <a:spLocks/>
                        </wps:cNvSpPr>
                        <wps:spPr bwMode="auto">
                          <a:xfrm>
                            <a:off x="6634" y="3796"/>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Shape 5766"/>
                        <wps:cNvSpPr>
                          <a:spLocks/>
                        </wps:cNvSpPr>
                        <wps:spPr bwMode="auto">
                          <a:xfrm>
                            <a:off x="6634" y="4096"/>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Shape 5767"/>
                        <wps:cNvSpPr>
                          <a:spLocks/>
                        </wps:cNvSpPr>
                        <wps:spPr bwMode="auto">
                          <a:xfrm>
                            <a:off x="6634" y="4397"/>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Shape 5768"/>
                        <wps:cNvSpPr>
                          <a:spLocks/>
                        </wps:cNvSpPr>
                        <wps:spPr bwMode="auto">
                          <a:xfrm>
                            <a:off x="6634" y="4698"/>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Shape 5769"/>
                        <wps:cNvSpPr>
                          <a:spLocks/>
                        </wps:cNvSpPr>
                        <wps:spPr bwMode="auto">
                          <a:xfrm>
                            <a:off x="6634" y="4999"/>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Shape 5770"/>
                        <wps:cNvSpPr>
                          <a:spLocks/>
                        </wps:cNvSpPr>
                        <wps:spPr bwMode="auto">
                          <a:xfrm>
                            <a:off x="2332" y="5882"/>
                            <a:ext cx="127" cy="0"/>
                          </a:xfrm>
                          <a:custGeom>
                            <a:avLst/>
                            <a:gdLst>
                              <a:gd name="T0" fmla="*/ 12725 w 12725"/>
                              <a:gd name="T1" fmla="*/ 0 w 12725"/>
                              <a:gd name="T2" fmla="*/ 0 w 12725"/>
                              <a:gd name="T3" fmla="*/ 12725 w 12725"/>
                            </a:gdLst>
                            <a:ahLst/>
                            <a:cxnLst>
                              <a:cxn ang="0">
                                <a:pos x="T0" y="0"/>
                              </a:cxn>
                              <a:cxn ang="0">
                                <a:pos x="T1" y="0"/>
                              </a:cxn>
                            </a:cxnLst>
                            <a:rect l="T2" t="0" r="T3" b="0"/>
                            <a:pathLst>
                              <a:path w="12725">
                                <a:moveTo>
                                  <a:pt x="12725" y="0"/>
                                </a:move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Shape 5771"/>
                        <wps:cNvSpPr>
                          <a:spLocks/>
                        </wps:cNvSpPr>
                        <wps:spPr bwMode="auto">
                          <a:xfrm>
                            <a:off x="6361" y="7077"/>
                            <a:ext cx="105" cy="267"/>
                          </a:xfrm>
                          <a:custGeom>
                            <a:avLst/>
                            <a:gdLst>
                              <a:gd name="T0" fmla="*/ 889 w 10528"/>
                              <a:gd name="T1" fmla="*/ 26772 h 26772"/>
                              <a:gd name="T2" fmla="*/ 10528 w 10528"/>
                              <a:gd name="T3" fmla="*/ 0 h 26772"/>
                              <a:gd name="T4" fmla="*/ 0 w 10528"/>
                              <a:gd name="T5" fmla="*/ 0 h 26772"/>
                              <a:gd name="T6" fmla="*/ 10528 w 10528"/>
                              <a:gd name="T7" fmla="*/ 26772 h 26772"/>
                            </a:gdLst>
                            <a:ahLst/>
                            <a:cxnLst>
                              <a:cxn ang="0">
                                <a:pos x="T0" y="T1"/>
                              </a:cxn>
                              <a:cxn ang="0">
                                <a:pos x="T2" y="T3"/>
                              </a:cxn>
                            </a:cxnLst>
                            <a:rect l="T4" t="T5" r="T6" b="T7"/>
                            <a:pathLst>
                              <a:path w="10528" h="26772">
                                <a:moveTo>
                                  <a:pt x="889" y="26772"/>
                                </a:moveTo>
                                <a:cubicBezTo>
                                  <a:pt x="0" y="9652"/>
                                  <a:pt x="5271" y="3505"/>
                                  <a:pt x="10528"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Shape 5772"/>
                        <wps:cNvSpPr>
                          <a:spLocks/>
                        </wps:cNvSpPr>
                        <wps:spPr bwMode="auto">
                          <a:xfrm>
                            <a:off x="10329" y="8223"/>
                            <a:ext cx="586" cy="0"/>
                          </a:xfrm>
                          <a:custGeom>
                            <a:avLst/>
                            <a:gdLst>
                              <a:gd name="T0" fmla="*/ 0 w 58610"/>
                              <a:gd name="T1" fmla="*/ 58610 w 58610"/>
                              <a:gd name="T2" fmla="*/ 0 w 58610"/>
                              <a:gd name="T3" fmla="*/ 58610 w 58610"/>
                            </a:gdLst>
                            <a:ahLst/>
                            <a:cxnLst>
                              <a:cxn ang="0">
                                <a:pos x="T0" y="0"/>
                              </a:cxn>
                              <a:cxn ang="0">
                                <a:pos x="T1" y="0"/>
                              </a:cxn>
                            </a:cxnLst>
                            <a:rect l="T2" t="0" r="T3" b="0"/>
                            <a:pathLst>
                              <a:path w="58610">
                                <a:moveTo>
                                  <a:pt x="0" y="0"/>
                                </a:moveTo>
                                <a:lnTo>
                                  <a:pt x="5861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Shape 5773"/>
                        <wps:cNvSpPr>
                          <a:spLocks/>
                        </wps:cNvSpPr>
                        <wps:spPr bwMode="auto">
                          <a:xfrm>
                            <a:off x="9197" y="8223"/>
                            <a:ext cx="570" cy="0"/>
                          </a:xfrm>
                          <a:custGeom>
                            <a:avLst/>
                            <a:gdLst>
                              <a:gd name="T0" fmla="*/ 0 w 57048"/>
                              <a:gd name="T1" fmla="*/ 57048 w 57048"/>
                              <a:gd name="T2" fmla="*/ 0 w 57048"/>
                              <a:gd name="T3" fmla="*/ 57048 w 57048"/>
                            </a:gdLst>
                            <a:ahLst/>
                            <a:cxnLst>
                              <a:cxn ang="0">
                                <a:pos x="T0" y="0"/>
                              </a:cxn>
                              <a:cxn ang="0">
                                <a:pos x="T1" y="0"/>
                              </a:cxn>
                            </a:cxnLst>
                            <a:rect l="T2" t="0" r="T3" b="0"/>
                            <a:pathLst>
                              <a:path w="57048">
                                <a:moveTo>
                                  <a:pt x="0" y="0"/>
                                </a:moveTo>
                                <a:lnTo>
                                  <a:pt x="570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Shape 5774"/>
                        <wps:cNvSpPr>
                          <a:spLocks/>
                        </wps:cNvSpPr>
                        <wps:spPr bwMode="auto">
                          <a:xfrm>
                            <a:off x="8064" y="8223"/>
                            <a:ext cx="571" cy="0"/>
                          </a:xfrm>
                          <a:custGeom>
                            <a:avLst/>
                            <a:gdLst>
                              <a:gd name="T0" fmla="*/ 0 w 57048"/>
                              <a:gd name="T1" fmla="*/ 57048 w 57048"/>
                              <a:gd name="T2" fmla="*/ 0 w 57048"/>
                              <a:gd name="T3" fmla="*/ 57048 w 57048"/>
                            </a:gdLst>
                            <a:ahLst/>
                            <a:cxnLst>
                              <a:cxn ang="0">
                                <a:pos x="T0" y="0"/>
                              </a:cxn>
                              <a:cxn ang="0">
                                <a:pos x="T1" y="0"/>
                              </a:cxn>
                            </a:cxnLst>
                            <a:rect l="T2" t="0" r="T3" b="0"/>
                            <a:pathLst>
                              <a:path w="57048">
                                <a:moveTo>
                                  <a:pt x="0" y="0"/>
                                </a:moveTo>
                                <a:lnTo>
                                  <a:pt x="570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Shape 5775"/>
                        <wps:cNvSpPr>
                          <a:spLocks/>
                        </wps:cNvSpPr>
                        <wps:spPr bwMode="auto">
                          <a:xfrm>
                            <a:off x="9197" y="7296"/>
                            <a:ext cx="1" cy="929"/>
                          </a:xfrm>
                          <a:custGeom>
                            <a:avLst/>
                            <a:gdLst>
                              <a:gd name="T0" fmla="*/ 0 w 38"/>
                              <a:gd name="T1" fmla="*/ 92901 h 92901"/>
                              <a:gd name="T2" fmla="*/ 38 w 38"/>
                              <a:gd name="T3" fmla="*/ 0 h 92901"/>
                              <a:gd name="T4" fmla="*/ 0 w 38"/>
                              <a:gd name="T5" fmla="*/ 0 h 92901"/>
                              <a:gd name="T6" fmla="*/ 38 w 38"/>
                              <a:gd name="T7" fmla="*/ 92901 h 92901"/>
                            </a:gdLst>
                            <a:ahLst/>
                            <a:cxnLst>
                              <a:cxn ang="0">
                                <a:pos x="T0" y="T1"/>
                              </a:cxn>
                              <a:cxn ang="0">
                                <a:pos x="T2" y="T3"/>
                              </a:cxn>
                            </a:cxnLst>
                            <a:rect l="T4" t="T5" r="T6" b="T7"/>
                            <a:pathLst>
                              <a:path w="38" h="92901">
                                <a:moveTo>
                                  <a:pt x="0" y="92901"/>
                                </a:moveTo>
                                <a:lnTo>
                                  <a:pt x="3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Shape 5776"/>
                        <wps:cNvSpPr>
                          <a:spLocks/>
                        </wps:cNvSpPr>
                        <wps:spPr bwMode="auto">
                          <a:xfrm>
                            <a:off x="8635" y="8225"/>
                            <a:ext cx="562" cy="147"/>
                          </a:xfrm>
                          <a:custGeom>
                            <a:avLst/>
                            <a:gdLst>
                              <a:gd name="T0" fmla="*/ 0 w 56249"/>
                              <a:gd name="T1" fmla="*/ 0 h 14719"/>
                              <a:gd name="T2" fmla="*/ 0 w 56249"/>
                              <a:gd name="T3" fmla="*/ 2756 h 14719"/>
                              <a:gd name="T4" fmla="*/ 11951 w 56249"/>
                              <a:gd name="T5" fmla="*/ 14719 h 14719"/>
                              <a:gd name="T6" fmla="*/ 44234 w 56249"/>
                              <a:gd name="T7" fmla="*/ 14719 h 14719"/>
                              <a:gd name="T8" fmla="*/ 56223 w 56249"/>
                              <a:gd name="T9" fmla="*/ 2756 h 14719"/>
                              <a:gd name="T10" fmla="*/ 56249 w 56249"/>
                              <a:gd name="T11" fmla="*/ 0 h 14719"/>
                              <a:gd name="T12" fmla="*/ 0 w 56249"/>
                              <a:gd name="T13" fmla="*/ 0 h 14719"/>
                              <a:gd name="T14" fmla="*/ 56249 w 56249"/>
                              <a:gd name="T15" fmla="*/ 14719 h 14719"/>
                            </a:gdLst>
                            <a:ahLst/>
                            <a:cxnLst>
                              <a:cxn ang="0">
                                <a:pos x="T0" y="T1"/>
                              </a:cxn>
                              <a:cxn ang="0">
                                <a:pos x="T2" y="T3"/>
                              </a:cxn>
                              <a:cxn ang="0">
                                <a:pos x="T4" y="T5"/>
                              </a:cxn>
                              <a:cxn ang="0">
                                <a:pos x="T6" y="T7"/>
                              </a:cxn>
                              <a:cxn ang="0">
                                <a:pos x="T8" y="T9"/>
                              </a:cxn>
                              <a:cxn ang="0">
                                <a:pos x="T10" y="T11"/>
                              </a:cxn>
                            </a:cxnLst>
                            <a:rect l="T12" t="T13" r="T14" b="T15"/>
                            <a:pathLst>
                              <a:path w="56249" h="14719">
                                <a:moveTo>
                                  <a:pt x="0" y="0"/>
                                </a:moveTo>
                                <a:lnTo>
                                  <a:pt x="0" y="2756"/>
                                </a:lnTo>
                                <a:cubicBezTo>
                                  <a:pt x="0" y="9335"/>
                                  <a:pt x="5359" y="14719"/>
                                  <a:pt x="11951" y="14719"/>
                                </a:cubicBezTo>
                                <a:lnTo>
                                  <a:pt x="44234" y="14719"/>
                                </a:lnTo>
                                <a:cubicBezTo>
                                  <a:pt x="50813" y="14719"/>
                                  <a:pt x="56210" y="9335"/>
                                  <a:pt x="56223" y="2756"/>
                                </a:cubicBezTo>
                                <a:lnTo>
                                  <a:pt x="56249"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Shape 5777"/>
                        <wps:cNvSpPr>
                          <a:spLocks/>
                        </wps:cNvSpPr>
                        <wps:spPr bwMode="auto">
                          <a:xfrm>
                            <a:off x="8635" y="7305"/>
                            <a:ext cx="0" cy="920"/>
                          </a:xfrm>
                          <a:custGeom>
                            <a:avLst/>
                            <a:gdLst>
                              <a:gd name="T0" fmla="*/ 0 h 92011"/>
                              <a:gd name="T1" fmla="*/ 92011 h 92011"/>
                              <a:gd name="T2" fmla="*/ 0 h 92011"/>
                              <a:gd name="T3" fmla="*/ 92011 h 92011"/>
                            </a:gdLst>
                            <a:ahLst/>
                            <a:cxnLst>
                              <a:cxn ang="0">
                                <a:pos x="0" y="T0"/>
                              </a:cxn>
                              <a:cxn ang="0">
                                <a:pos x="0" y="T1"/>
                              </a:cxn>
                            </a:cxnLst>
                            <a:rect l="0" t="T2" r="0" b="T3"/>
                            <a:pathLst>
                              <a:path h="92011">
                                <a:moveTo>
                                  <a:pt x="0" y="0"/>
                                </a:moveTo>
                                <a:lnTo>
                                  <a:pt x="0" y="9201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Shape 5778"/>
                        <wps:cNvSpPr>
                          <a:spLocks/>
                        </wps:cNvSpPr>
                        <wps:spPr bwMode="auto">
                          <a:xfrm>
                            <a:off x="5804" y="6906"/>
                            <a:ext cx="136" cy="438"/>
                          </a:xfrm>
                          <a:custGeom>
                            <a:avLst/>
                            <a:gdLst>
                              <a:gd name="T0" fmla="*/ 0 w 13602"/>
                              <a:gd name="T1" fmla="*/ 43853 h 43853"/>
                              <a:gd name="T2" fmla="*/ 13602 w 13602"/>
                              <a:gd name="T3" fmla="*/ 889 h 43853"/>
                              <a:gd name="T4" fmla="*/ 0 w 13602"/>
                              <a:gd name="T5" fmla="*/ 0 h 43853"/>
                              <a:gd name="T6" fmla="*/ 13602 w 13602"/>
                              <a:gd name="T7" fmla="*/ 43853 h 43853"/>
                            </a:gdLst>
                            <a:ahLst/>
                            <a:cxnLst>
                              <a:cxn ang="0">
                                <a:pos x="T0" y="T1"/>
                              </a:cxn>
                              <a:cxn ang="0">
                                <a:pos x="T2" y="T3"/>
                              </a:cxn>
                            </a:cxnLst>
                            <a:rect l="T4" t="T5" r="T6" b="T7"/>
                            <a:pathLst>
                              <a:path w="13602" h="43853">
                                <a:moveTo>
                                  <a:pt x="0" y="43853"/>
                                </a:moveTo>
                                <a:cubicBezTo>
                                  <a:pt x="1321" y="27610"/>
                                  <a:pt x="432" y="0"/>
                                  <a:pt x="13602" y="88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Shape 5779"/>
                        <wps:cNvSpPr>
                          <a:spLocks/>
                        </wps:cNvSpPr>
                        <wps:spPr bwMode="auto">
                          <a:xfrm>
                            <a:off x="2041" y="2052"/>
                            <a:ext cx="1758" cy="1334"/>
                          </a:xfrm>
                          <a:custGeom>
                            <a:avLst/>
                            <a:gdLst>
                              <a:gd name="T0" fmla="*/ 175768 w 175768"/>
                              <a:gd name="T1" fmla="*/ 0 h 133388"/>
                              <a:gd name="T2" fmla="*/ 171806 w 175768"/>
                              <a:gd name="T3" fmla="*/ 5296 h 133388"/>
                              <a:gd name="T4" fmla="*/ 0 w 175768"/>
                              <a:gd name="T5" fmla="*/ 133388 h 133388"/>
                              <a:gd name="T6" fmla="*/ 0 w 175768"/>
                              <a:gd name="T7" fmla="*/ 0 h 133388"/>
                              <a:gd name="T8" fmla="*/ 175768 w 175768"/>
                              <a:gd name="T9" fmla="*/ 133388 h 133388"/>
                            </a:gdLst>
                            <a:ahLst/>
                            <a:cxnLst>
                              <a:cxn ang="0">
                                <a:pos x="T0" y="T1"/>
                              </a:cxn>
                              <a:cxn ang="0">
                                <a:pos x="T2" y="T3"/>
                              </a:cxn>
                              <a:cxn ang="0">
                                <a:pos x="T4" y="T5"/>
                              </a:cxn>
                            </a:cxnLst>
                            <a:rect l="T6" t="T7" r="T8" b="T9"/>
                            <a:pathLst>
                              <a:path w="175768" h="133388">
                                <a:moveTo>
                                  <a:pt x="175768" y="0"/>
                                </a:moveTo>
                                <a:cubicBezTo>
                                  <a:pt x="174460" y="1778"/>
                                  <a:pt x="173139" y="3543"/>
                                  <a:pt x="171806" y="5296"/>
                                </a:cubicBezTo>
                                <a:cubicBezTo>
                                  <a:pt x="126035" y="65583"/>
                                  <a:pt x="65989" y="108674"/>
                                  <a:pt x="0" y="13338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Shape 5780"/>
                        <wps:cNvSpPr>
                          <a:spLocks/>
                        </wps:cNvSpPr>
                        <wps:spPr bwMode="auto">
                          <a:xfrm>
                            <a:off x="2043" y="5886"/>
                            <a:ext cx="271" cy="99"/>
                          </a:xfrm>
                          <a:custGeom>
                            <a:avLst/>
                            <a:gdLst>
                              <a:gd name="T0" fmla="*/ 27127 w 27127"/>
                              <a:gd name="T1" fmla="*/ 0 h 9932"/>
                              <a:gd name="T2" fmla="*/ 27127 w 27127"/>
                              <a:gd name="T3" fmla="*/ 9932 h 9932"/>
                              <a:gd name="T4" fmla="*/ 0 w 27127"/>
                              <a:gd name="T5" fmla="*/ 9932 h 9932"/>
                              <a:gd name="T6" fmla="*/ 0 w 27127"/>
                              <a:gd name="T7" fmla="*/ 0 h 9932"/>
                              <a:gd name="T8" fmla="*/ 27127 w 27127"/>
                              <a:gd name="T9" fmla="*/ 9932 h 9932"/>
                            </a:gdLst>
                            <a:ahLst/>
                            <a:cxnLst>
                              <a:cxn ang="0">
                                <a:pos x="T0" y="T1"/>
                              </a:cxn>
                              <a:cxn ang="0">
                                <a:pos x="T2" y="T3"/>
                              </a:cxn>
                              <a:cxn ang="0">
                                <a:pos x="T4" y="T5"/>
                              </a:cxn>
                            </a:cxnLst>
                            <a:rect l="T6" t="T7" r="T8" b="T9"/>
                            <a:pathLst>
                              <a:path w="27127" h="9932">
                                <a:moveTo>
                                  <a:pt x="27127" y="0"/>
                                </a:moveTo>
                                <a:lnTo>
                                  <a:pt x="27127" y="9932"/>
                                </a:lnTo>
                                <a:lnTo>
                                  <a:pt x="0" y="9932"/>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Shape 5781"/>
                        <wps:cNvSpPr>
                          <a:spLocks/>
                        </wps:cNvSpPr>
                        <wps:spPr bwMode="auto">
                          <a:xfrm>
                            <a:off x="2314" y="3264"/>
                            <a:ext cx="0" cy="2622"/>
                          </a:xfrm>
                          <a:custGeom>
                            <a:avLst/>
                            <a:gdLst>
                              <a:gd name="T0" fmla="*/ 0 h 262191"/>
                              <a:gd name="T1" fmla="*/ 262191 h 262191"/>
                              <a:gd name="T2" fmla="*/ 0 h 262191"/>
                              <a:gd name="T3" fmla="*/ 262191 h 262191"/>
                            </a:gdLst>
                            <a:ahLst/>
                            <a:cxnLst>
                              <a:cxn ang="0">
                                <a:pos x="0" y="T0"/>
                              </a:cxn>
                              <a:cxn ang="0">
                                <a:pos x="0" y="T1"/>
                              </a:cxn>
                            </a:cxnLst>
                            <a:rect l="0" t="T2" r="0" b="T3"/>
                            <a:pathLst>
                              <a:path h="262191">
                                <a:moveTo>
                                  <a:pt x="0" y="0"/>
                                </a:moveTo>
                                <a:lnTo>
                                  <a:pt x="0" y="262191"/>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Shape 5782"/>
                        <wps:cNvSpPr>
                          <a:spLocks/>
                        </wps:cNvSpPr>
                        <wps:spPr bwMode="auto">
                          <a:xfrm>
                            <a:off x="2465" y="5889"/>
                            <a:ext cx="1192" cy="1969"/>
                          </a:xfrm>
                          <a:custGeom>
                            <a:avLst/>
                            <a:gdLst>
                              <a:gd name="T0" fmla="*/ 0 w 119189"/>
                              <a:gd name="T1" fmla="*/ 0 h 196926"/>
                              <a:gd name="T2" fmla="*/ 28765 w 119189"/>
                              <a:gd name="T3" fmla="*/ 115227 h 196926"/>
                              <a:gd name="T4" fmla="*/ 119189 w 119189"/>
                              <a:gd name="T5" fmla="*/ 196926 h 196926"/>
                              <a:gd name="T6" fmla="*/ 0 w 119189"/>
                              <a:gd name="T7" fmla="*/ 0 h 196926"/>
                              <a:gd name="T8" fmla="*/ 119189 w 119189"/>
                              <a:gd name="T9" fmla="*/ 196926 h 196926"/>
                            </a:gdLst>
                            <a:ahLst/>
                            <a:cxnLst>
                              <a:cxn ang="0">
                                <a:pos x="T0" y="T1"/>
                              </a:cxn>
                              <a:cxn ang="0">
                                <a:pos x="T2" y="T3"/>
                              </a:cxn>
                              <a:cxn ang="0">
                                <a:pos x="T4" y="T5"/>
                              </a:cxn>
                            </a:cxnLst>
                            <a:rect l="T6" t="T7" r="T8" b="T9"/>
                            <a:pathLst>
                              <a:path w="119189" h="196926">
                                <a:moveTo>
                                  <a:pt x="0" y="0"/>
                                </a:moveTo>
                                <a:cubicBezTo>
                                  <a:pt x="9500" y="47638"/>
                                  <a:pt x="21336" y="92964"/>
                                  <a:pt x="28765" y="115227"/>
                                </a:cubicBezTo>
                                <a:cubicBezTo>
                                  <a:pt x="42812" y="150800"/>
                                  <a:pt x="75730" y="182436"/>
                                  <a:pt x="119189" y="196926"/>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Shape 5783"/>
                        <wps:cNvSpPr>
                          <a:spLocks/>
                        </wps:cNvSpPr>
                        <wps:spPr bwMode="auto">
                          <a:xfrm>
                            <a:off x="2314" y="3266"/>
                            <a:ext cx="151" cy="2623"/>
                          </a:xfrm>
                          <a:custGeom>
                            <a:avLst/>
                            <a:gdLst>
                              <a:gd name="T0" fmla="*/ 0 w 15126"/>
                              <a:gd name="T1" fmla="*/ 0 h 262319"/>
                              <a:gd name="T2" fmla="*/ 0 w 15126"/>
                              <a:gd name="T3" fmla="*/ 143891 h 262319"/>
                              <a:gd name="T4" fmla="*/ 15126 w 15126"/>
                              <a:gd name="T5" fmla="*/ 262319 h 262319"/>
                              <a:gd name="T6" fmla="*/ 0 w 15126"/>
                              <a:gd name="T7" fmla="*/ 0 h 262319"/>
                              <a:gd name="T8" fmla="*/ 15126 w 15126"/>
                              <a:gd name="T9" fmla="*/ 262319 h 262319"/>
                            </a:gdLst>
                            <a:ahLst/>
                            <a:cxnLst>
                              <a:cxn ang="0">
                                <a:pos x="T0" y="T1"/>
                              </a:cxn>
                              <a:cxn ang="0">
                                <a:pos x="T2" y="T3"/>
                              </a:cxn>
                              <a:cxn ang="0">
                                <a:pos x="T4" y="T5"/>
                              </a:cxn>
                            </a:cxnLst>
                            <a:rect l="T6" t="T7" r="T8" b="T9"/>
                            <a:pathLst>
                              <a:path w="15126" h="262319">
                                <a:moveTo>
                                  <a:pt x="0" y="0"/>
                                </a:moveTo>
                                <a:lnTo>
                                  <a:pt x="0" y="143891"/>
                                </a:lnTo>
                                <a:cubicBezTo>
                                  <a:pt x="0" y="175375"/>
                                  <a:pt x="6642" y="219773"/>
                                  <a:pt x="15126" y="262319"/>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Shape 5784"/>
                        <wps:cNvSpPr>
                          <a:spLocks/>
                        </wps:cNvSpPr>
                        <wps:spPr bwMode="auto">
                          <a:xfrm>
                            <a:off x="6941" y="8203"/>
                            <a:ext cx="553" cy="20"/>
                          </a:xfrm>
                          <a:custGeom>
                            <a:avLst/>
                            <a:gdLst>
                              <a:gd name="T0" fmla="*/ 0 w 55296"/>
                              <a:gd name="T1" fmla="*/ 0 h 1968"/>
                              <a:gd name="T2" fmla="*/ 55296 w 55296"/>
                              <a:gd name="T3" fmla="*/ 1968 h 1968"/>
                              <a:gd name="T4" fmla="*/ 0 w 55296"/>
                              <a:gd name="T5" fmla="*/ 0 h 1968"/>
                              <a:gd name="T6" fmla="*/ 55296 w 55296"/>
                              <a:gd name="T7" fmla="*/ 1968 h 1968"/>
                            </a:gdLst>
                            <a:ahLst/>
                            <a:cxnLst>
                              <a:cxn ang="0">
                                <a:pos x="T0" y="T1"/>
                              </a:cxn>
                              <a:cxn ang="0">
                                <a:pos x="T2" y="T3"/>
                              </a:cxn>
                            </a:cxnLst>
                            <a:rect l="T4" t="T5" r="T6" b="T7"/>
                            <a:pathLst>
                              <a:path w="55296" h="1968">
                                <a:moveTo>
                                  <a:pt x="0" y="0"/>
                                </a:moveTo>
                                <a:cubicBezTo>
                                  <a:pt x="19749" y="1194"/>
                                  <a:pt x="38392" y="1880"/>
                                  <a:pt x="55296" y="196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Shape 5785"/>
                        <wps:cNvSpPr>
                          <a:spLocks/>
                        </wps:cNvSpPr>
                        <wps:spPr bwMode="auto">
                          <a:xfrm>
                            <a:off x="5799" y="8097"/>
                            <a:ext cx="570" cy="61"/>
                          </a:xfrm>
                          <a:custGeom>
                            <a:avLst/>
                            <a:gdLst>
                              <a:gd name="T0" fmla="*/ 0 w 56998"/>
                              <a:gd name="T1" fmla="*/ 0 h 6159"/>
                              <a:gd name="T2" fmla="*/ 56998 w 56998"/>
                              <a:gd name="T3" fmla="*/ 6159 h 6159"/>
                              <a:gd name="T4" fmla="*/ 0 w 56998"/>
                              <a:gd name="T5" fmla="*/ 0 h 6159"/>
                              <a:gd name="T6" fmla="*/ 56998 w 56998"/>
                              <a:gd name="T7" fmla="*/ 6159 h 6159"/>
                            </a:gdLst>
                            <a:ahLst/>
                            <a:cxnLst>
                              <a:cxn ang="0">
                                <a:pos x="T0" y="T1"/>
                              </a:cxn>
                              <a:cxn ang="0">
                                <a:pos x="T2" y="T3"/>
                              </a:cxn>
                            </a:cxnLst>
                            <a:rect l="T4" t="T5" r="T6" b="T7"/>
                            <a:pathLst>
                              <a:path w="56998" h="6159">
                                <a:moveTo>
                                  <a:pt x="0" y="0"/>
                                </a:moveTo>
                                <a:cubicBezTo>
                                  <a:pt x="19050" y="2311"/>
                                  <a:pt x="38214" y="4407"/>
                                  <a:pt x="56998" y="6159"/>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Shape 5786"/>
                        <wps:cNvSpPr>
                          <a:spLocks/>
                        </wps:cNvSpPr>
                        <wps:spPr bwMode="auto">
                          <a:xfrm>
                            <a:off x="5800" y="7344"/>
                            <a:ext cx="4" cy="751"/>
                          </a:xfrm>
                          <a:custGeom>
                            <a:avLst/>
                            <a:gdLst>
                              <a:gd name="T0" fmla="*/ 0 w 343"/>
                              <a:gd name="T1" fmla="*/ 75069 h 75069"/>
                              <a:gd name="T2" fmla="*/ 343 w 343"/>
                              <a:gd name="T3" fmla="*/ 0 h 75069"/>
                              <a:gd name="T4" fmla="*/ 0 w 343"/>
                              <a:gd name="T5" fmla="*/ 0 h 75069"/>
                              <a:gd name="T6" fmla="*/ 343 w 343"/>
                              <a:gd name="T7" fmla="*/ 75069 h 75069"/>
                            </a:gdLst>
                            <a:ahLst/>
                            <a:cxnLst>
                              <a:cxn ang="0">
                                <a:pos x="T0" y="T1"/>
                              </a:cxn>
                              <a:cxn ang="0">
                                <a:pos x="T2" y="T3"/>
                              </a:cxn>
                            </a:cxnLst>
                            <a:rect l="T4" t="T5" r="T6" b="T7"/>
                            <a:pathLst>
                              <a:path w="343" h="75069">
                                <a:moveTo>
                                  <a:pt x="0" y="75069"/>
                                </a:moveTo>
                                <a:lnTo>
                                  <a:pt x="34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Shape 5787"/>
                        <wps:cNvSpPr>
                          <a:spLocks/>
                        </wps:cNvSpPr>
                        <wps:spPr bwMode="auto">
                          <a:xfrm>
                            <a:off x="3657" y="7858"/>
                            <a:ext cx="2143" cy="381"/>
                          </a:xfrm>
                          <a:custGeom>
                            <a:avLst/>
                            <a:gdLst>
                              <a:gd name="T0" fmla="*/ 0 w 214287"/>
                              <a:gd name="T1" fmla="*/ 0 h 38011"/>
                              <a:gd name="T2" fmla="*/ 202387 w 214287"/>
                              <a:gd name="T3" fmla="*/ 37033 h 38011"/>
                              <a:gd name="T4" fmla="*/ 214262 w 214287"/>
                              <a:gd name="T5" fmla="*/ 26835 h 38011"/>
                              <a:gd name="T6" fmla="*/ 214287 w 214287"/>
                              <a:gd name="T7" fmla="*/ 23673 h 38011"/>
                              <a:gd name="T8" fmla="*/ 0 w 214287"/>
                              <a:gd name="T9" fmla="*/ 0 h 38011"/>
                              <a:gd name="T10" fmla="*/ 214287 w 214287"/>
                              <a:gd name="T11" fmla="*/ 38011 h 38011"/>
                            </a:gdLst>
                            <a:ahLst/>
                            <a:cxnLst>
                              <a:cxn ang="0">
                                <a:pos x="T0" y="T1"/>
                              </a:cxn>
                              <a:cxn ang="0">
                                <a:pos x="T2" y="T3"/>
                              </a:cxn>
                              <a:cxn ang="0">
                                <a:pos x="T4" y="T5"/>
                              </a:cxn>
                              <a:cxn ang="0">
                                <a:pos x="T6" y="T7"/>
                              </a:cxn>
                            </a:cxnLst>
                            <a:rect l="T8" t="T9" r="T10" b="T11"/>
                            <a:pathLst>
                              <a:path w="214287" h="38011">
                                <a:moveTo>
                                  <a:pt x="0" y="0"/>
                                </a:moveTo>
                                <a:cubicBezTo>
                                  <a:pt x="38062" y="12421"/>
                                  <a:pt x="202387" y="37033"/>
                                  <a:pt x="202387" y="37033"/>
                                </a:cubicBezTo>
                                <a:cubicBezTo>
                                  <a:pt x="208890" y="38011"/>
                                  <a:pt x="214224" y="33426"/>
                                  <a:pt x="214262" y="26835"/>
                                </a:cubicBezTo>
                                <a:lnTo>
                                  <a:pt x="214287" y="23673"/>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Shape 5788"/>
                        <wps:cNvSpPr>
                          <a:spLocks/>
                        </wps:cNvSpPr>
                        <wps:spPr bwMode="auto">
                          <a:xfrm>
                            <a:off x="6370" y="7344"/>
                            <a:ext cx="0" cy="814"/>
                          </a:xfrm>
                          <a:custGeom>
                            <a:avLst/>
                            <a:gdLst>
                              <a:gd name="T0" fmla="*/ 13 w 13"/>
                              <a:gd name="T1" fmla="*/ 81394 h 81394"/>
                              <a:gd name="T2" fmla="*/ 0 w 13"/>
                              <a:gd name="T3" fmla="*/ 0 h 81394"/>
                              <a:gd name="T4" fmla="*/ 0 w 13"/>
                              <a:gd name="T5" fmla="*/ 0 h 81394"/>
                              <a:gd name="T6" fmla="*/ 13 w 13"/>
                              <a:gd name="T7" fmla="*/ 81394 h 81394"/>
                            </a:gdLst>
                            <a:ahLst/>
                            <a:cxnLst>
                              <a:cxn ang="0">
                                <a:pos x="T0" y="T1"/>
                              </a:cxn>
                              <a:cxn ang="0">
                                <a:pos x="T2" y="T3"/>
                              </a:cxn>
                            </a:cxnLst>
                            <a:rect l="T4" t="T5" r="T6" b="T7"/>
                            <a:pathLst>
                              <a:path w="13" h="81394">
                                <a:moveTo>
                                  <a:pt x="13" y="81394"/>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Shape 5789"/>
                        <wps:cNvSpPr>
                          <a:spLocks/>
                        </wps:cNvSpPr>
                        <wps:spPr bwMode="auto">
                          <a:xfrm>
                            <a:off x="6370" y="8158"/>
                            <a:ext cx="570" cy="191"/>
                          </a:xfrm>
                          <a:custGeom>
                            <a:avLst/>
                            <a:gdLst>
                              <a:gd name="T0" fmla="*/ 56934 w 56972"/>
                              <a:gd name="T1" fmla="*/ 4521 h 19037"/>
                              <a:gd name="T2" fmla="*/ 56947 w 56972"/>
                              <a:gd name="T3" fmla="*/ 7455 h 19037"/>
                              <a:gd name="T4" fmla="*/ 45072 w 56972"/>
                              <a:gd name="T5" fmla="*/ 18580 h 19037"/>
                              <a:gd name="T6" fmla="*/ 11900 w 56972"/>
                              <a:gd name="T7" fmla="*/ 15989 h 19037"/>
                              <a:gd name="T8" fmla="*/ 0 w 56972"/>
                              <a:gd name="T9" fmla="*/ 2997 h 19037"/>
                              <a:gd name="T10" fmla="*/ 0 w 56972"/>
                              <a:gd name="T11" fmla="*/ 0 h 19037"/>
                              <a:gd name="T12" fmla="*/ 0 w 56972"/>
                              <a:gd name="T13" fmla="*/ 0 h 19037"/>
                              <a:gd name="T14" fmla="*/ 56972 w 56972"/>
                              <a:gd name="T15" fmla="*/ 19037 h 19037"/>
                            </a:gdLst>
                            <a:ahLst/>
                            <a:cxnLst>
                              <a:cxn ang="0">
                                <a:pos x="T0" y="T1"/>
                              </a:cxn>
                              <a:cxn ang="0">
                                <a:pos x="T2" y="T3"/>
                              </a:cxn>
                              <a:cxn ang="0">
                                <a:pos x="T4" y="T5"/>
                              </a:cxn>
                              <a:cxn ang="0">
                                <a:pos x="T6" y="T7"/>
                              </a:cxn>
                              <a:cxn ang="0">
                                <a:pos x="T8" y="T9"/>
                              </a:cxn>
                              <a:cxn ang="0">
                                <a:pos x="T10" y="T11"/>
                              </a:cxn>
                            </a:cxnLst>
                            <a:rect l="T12" t="T13" r="T14" b="T15"/>
                            <a:pathLst>
                              <a:path w="56972" h="19037">
                                <a:moveTo>
                                  <a:pt x="56934" y="4521"/>
                                </a:moveTo>
                                <a:lnTo>
                                  <a:pt x="56947" y="7455"/>
                                </a:lnTo>
                                <a:cubicBezTo>
                                  <a:pt x="56972" y="14034"/>
                                  <a:pt x="51638" y="19037"/>
                                  <a:pt x="45072" y="18580"/>
                                </a:cubicBezTo>
                                <a:lnTo>
                                  <a:pt x="11900" y="15989"/>
                                </a:lnTo>
                                <a:cubicBezTo>
                                  <a:pt x="5359" y="15430"/>
                                  <a:pt x="0" y="9589"/>
                                  <a:pt x="0" y="2997"/>
                                </a:cubicBez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Shape 5790"/>
                        <wps:cNvSpPr>
                          <a:spLocks/>
                        </wps:cNvSpPr>
                        <wps:spPr bwMode="auto">
                          <a:xfrm>
                            <a:off x="6936" y="7349"/>
                            <a:ext cx="3" cy="855"/>
                          </a:xfrm>
                          <a:custGeom>
                            <a:avLst/>
                            <a:gdLst>
                              <a:gd name="T0" fmla="*/ 0 w 330"/>
                              <a:gd name="T1" fmla="*/ 0 h 85484"/>
                              <a:gd name="T2" fmla="*/ 330 w 330"/>
                              <a:gd name="T3" fmla="*/ 85484 h 85484"/>
                              <a:gd name="T4" fmla="*/ 0 w 330"/>
                              <a:gd name="T5" fmla="*/ 0 h 85484"/>
                              <a:gd name="T6" fmla="*/ 330 w 330"/>
                              <a:gd name="T7" fmla="*/ 85484 h 85484"/>
                            </a:gdLst>
                            <a:ahLst/>
                            <a:cxnLst>
                              <a:cxn ang="0">
                                <a:pos x="T0" y="T1"/>
                              </a:cxn>
                              <a:cxn ang="0">
                                <a:pos x="T2" y="T3"/>
                              </a:cxn>
                            </a:cxnLst>
                            <a:rect l="T4" t="T5" r="T6" b="T7"/>
                            <a:pathLst>
                              <a:path w="330" h="85484">
                                <a:moveTo>
                                  <a:pt x="0" y="0"/>
                                </a:moveTo>
                                <a:lnTo>
                                  <a:pt x="330" y="8548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Shape 5791"/>
                        <wps:cNvSpPr>
                          <a:spLocks/>
                        </wps:cNvSpPr>
                        <wps:spPr bwMode="auto">
                          <a:xfrm>
                            <a:off x="8065" y="7296"/>
                            <a:ext cx="4" cy="928"/>
                          </a:xfrm>
                          <a:custGeom>
                            <a:avLst/>
                            <a:gdLst>
                              <a:gd name="T0" fmla="*/ 0 w 381"/>
                              <a:gd name="T1" fmla="*/ 92773 h 92773"/>
                              <a:gd name="T2" fmla="*/ 381 w 381"/>
                              <a:gd name="T3" fmla="*/ 0 h 92773"/>
                              <a:gd name="T4" fmla="*/ 0 w 381"/>
                              <a:gd name="T5" fmla="*/ 0 h 92773"/>
                              <a:gd name="T6" fmla="*/ 381 w 381"/>
                              <a:gd name="T7" fmla="*/ 92773 h 92773"/>
                            </a:gdLst>
                            <a:ahLst/>
                            <a:cxnLst>
                              <a:cxn ang="0">
                                <a:pos x="T0" y="T1"/>
                              </a:cxn>
                              <a:cxn ang="0">
                                <a:pos x="T2" y="T3"/>
                              </a:cxn>
                            </a:cxnLst>
                            <a:rect l="T4" t="T5" r="T6" b="T7"/>
                            <a:pathLst>
                              <a:path w="381" h="92773">
                                <a:moveTo>
                                  <a:pt x="0" y="92773"/>
                                </a:moveTo>
                                <a:lnTo>
                                  <a:pt x="38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Shape 5792"/>
                        <wps:cNvSpPr>
                          <a:spLocks/>
                        </wps:cNvSpPr>
                        <wps:spPr bwMode="auto">
                          <a:xfrm>
                            <a:off x="7502" y="8223"/>
                            <a:ext cx="563" cy="149"/>
                          </a:xfrm>
                          <a:custGeom>
                            <a:avLst/>
                            <a:gdLst>
                              <a:gd name="T0" fmla="*/ 0 w 56236"/>
                              <a:gd name="T1" fmla="*/ 0 h 14961"/>
                              <a:gd name="T2" fmla="*/ 0 w 56236"/>
                              <a:gd name="T3" fmla="*/ 2997 h 14961"/>
                              <a:gd name="T4" fmla="*/ 11951 w 56236"/>
                              <a:gd name="T5" fmla="*/ 14961 h 14961"/>
                              <a:gd name="T6" fmla="*/ 44234 w 56236"/>
                              <a:gd name="T7" fmla="*/ 14961 h 14961"/>
                              <a:gd name="T8" fmla="*/ 56223 w 56236"/>
                              <a:gd name="T9" fmla="*/ 2997 h 14961"/>
                              <a:gd name="T10" fmla="*/ 56236 w 56236"/>
                              <a:gd name="T11" fmla="*/ 114 h 14961"/>
                              <a:gd name="T12" fmla="*/ 0 w 56236"/>
                              <a:gd name="T13" fmla="*/ 0 h 14961"/>
                              <a:gd name="T14" fmla="*/ 56236 w 56236"/>
                              <a:gd name="T15" fmla="*/ 14961 h 14961"/>
                            </a:gdLst>
                            <a:ahLst/>
                            <a:cxnLst>
                              <a:cxn ang="0">
                                <a:pos x="T0" y="T1"/>
                              </a:cxn>
                              <a:cxn ang="0">
                                <a:pos x="T2" y="T3"/>
                              </a:cxn>
                              <a:cxn ang="0">
                                <a:pos x="T4" y="T5"/>
                              </a:cxn>
                              <a:cxn ang="0">
                                <a:pos x="T6" y="T7"/>
                              </a:cxn>
                              <a:cxn ang="0">
                                <a:pos x="T8" y="T9"/>
                              </a:cxn>
                              <a:cxn ang="0">
                                <a:pos x="T10" y="T11"/>
                              </a:cxn>
                            </a:cxnLst>
                            <a:rect l="T12" t="T13" r="T14" b="T15"/>
                            <a:pathLst>
                              <a:path w="56236" h="14961">
                                <a:moveTo>
                                  <a:pt x="0" y="0"/>
                                </a:moveTo>
                                <a:lnTo>
                                  <a:pt x="0" y="2997"/>
                                </a:lnTo>
                                <a:cubicBezTo>
                                  <a:pt x="0" y="9576"/>
                                  <a:pt x="5372" y="14961"/>
                                  <a:pt x="11951" y="14961"/>
                                </a:cubicBezTo>
                                <a:lnTo>
                                  <a:pt x="44234" y="14961"/>
                                </a:lnTo>
                                <a:cubicBezTo>
                                  <a:pt x="50813" y="14961"/>
                                  <a:pt x="56210" y="9576"/>
                                  <a:pt x="56223" y="2997"/>
                                </a:cubicBezTo>
                                <a:lnTo>
                                  <a:pt x="56236" y="114"/>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Shape 5793"/>
                        <wps:cNvSpPr>
                          <a:spLocks/>
                        </wps:cNvSpPr>
                        <wps:spPr bwMode="auto">
                          <a:xfrm>
                            <a:off x="7502" y="7446"/>
                            <a:ext cx="0" cy="777"/>
                          </a:xfrm>
                          <a:custGeom>
                            <a:avLst/>
                            <a:gdLst>
                              <a:gd name="T0" fmla="*/ 0 h 77711"/>
                              <a:gd name="T1" fmla="*/ 77711 h 77711"/>
                              <a:gd name="T2" fmla="*/ 0 h 77711"/>
                              <a:gd name="T3" fmla="*/ 77711 h 77711"/>
                            </a:gdLst>
                            <a:ahLst/>
                            <a:cxnLst>
                              <a:cxn ang="0">
                                <a:pos x="0" y="T0"/>
                              </a:cxn>
                              <a:cxn ang="0">
                                <a:pos x="0" y="T1"/>
                              </a:cxn>
                            </a:cxnLst>
                            <a:rect l="0" t="T2" r="0" b="T3"/>
                            <a:pathLst>
                              <a:path h="77711">
                                <a:moveTo>
                                  <a:pt x="0" y="0"/>
                                </a:moveTo>
                                <a:lnTo>
                                  <a:pt x="0" y="7771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Shape 5794"/>
                        <wps:cNvSpPr>
                          <a:spLocks/>
                        </wps:cNvSpPr>
                        <wps:spPr bwMode="auto">
                          <a:xfrm>
                            <a:off x="10330" y="7305"/>
                            <a:ext cx="0" cy="915"/>
                          </a:xfrm>
                          <a:custGeom>
                            <a:avLst/>
                            <a:gdLst>
                              <a:gd name="T0" fmla="*/ 0 w 51"/>
                              <a:gd name="T1" fmla="*/ 91529 h 91529"/>
                              <a:gd name="T2" fmla="*/ 51 w 51"/>
                              <a:gd name="T3" fmla="*/ 0 h 91529"/>
                              <a:gd name="T4" fmla="*/ 0 w 51"/>
                              <a:gd name="T5" fmla="*/ 0 h 91529"/>
                              <a:gd name="T6" fmla="*/ 51 w 51"/>
                              <a:gd name="T7" fmla="*/ 91529 h 91529"/>
                            </a:gdLst>
                            <a:ahLst/>
                            <a:cxnLst>
                              <a:cxn ang="0">
                                <a:pos x="T0" y="T1"/>
                              </a:cxn>
                              <a:cxn ang="0">
                                <a:pos x="T2" y="T3"/>
                              </a:cxn>
                            </a:cxnLst>
                            <a:rect l="T4" t="T5" r="T6" b="T7"/>
                            <a:pathLst>
                              <a:path w="51" h="91529">
                                <a:moveTo>
                                  <a:pt x="0" y="91529"/>
                                </a:moveTo>
                                <a:lnTo>
                                  <a:pt x="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Shape 5795"/>
                        <wps:cNvSpPr>
                          <a:spLocks/>
                        </wps:cNvSpPr>
                        <wps:spPr bwMode="auto">
                          <a:xfrm>
                            <a:off x="9775" y="8220"/>
                            <a:ext cx="555" cy="152"/>
                          </a:xfrm>
                          <a:custGeom>
                            <a:avLst/>
                            <a:gdLst>
                              <a:gd name="T0" fmla="*/ 0 w 55461"/>
                              <a:gd name="T1" fmla="*/ 483 h 15202"/>
                              <a:gd name="T2" fmla="*/ 12 w 55461"/>
                              <a:gd name="T3" fmla="*/ 3251 h 15202"/>
                              <a:gd name="T4" fmla="*/ 12065 w 55461"/>
                              <a:gd name="T5" fmla="*/ 15202 h 15202"/>
                              <a:gd name="T6" fmla="*/ 43472 w 55461"/>
                              <a:gd name="T7" fmla="*/ 15202 h 15202"/>
                              <a:gd name="T8" fmla="*/ 55461 w 55461"/>
                              <a:gd name="T9" fmla="*/ 3239 h 15202"/>
                              <a:gd name="T10" fmla="*/ 55461 w 55461"/>
                              <a:gd name="T11" fmla="*/ 0 h 15202"/>
                              <a:gd name="T12" fmla="*/ 0 w 55461"/>
                              <a:gd name="T13" fmla="*/ 0 h 15202"/>
                              <a:gd name="T14" fmla="*/ 55461 w 55461"/>
                              <a:gd name="T15" fmla="*/ 15202 h 15202"/>
                            </a:gdLst>
                            <a:ahLst/>
                            <a:cxnLst>
                              <a:cxn ang="0">
                                <a:pos x="T0" y="T1"/>
                              </a:cxn>
                              <a:cxn ang="0">
                                <a:pos x="T2" y="T3"/>
                              </a:cxn>
                              <a:cxn ang="0">
                                <a:pos x="T4" y="T5"/>
                              </a:cxn>
                              <a:cxn ang="0">
                                <a:pos x="T6" y="T7"/>
                              </a:cxn>
                              <a:cxn ang="0">
                                <a:pos x="T8" y="T9"/>
                              </a:cxn>
                              <a:cxn ang="0">
                                <a:pos x="T10" y="T11"/>
                              </a:cxn>
                            </a:cxnLst>
                            <a:rect l="T12" t="T13" r="T14" b="T15"/>
                            <a:pathLst>
                              <a:path w="55461" h="15202">
                                <a:moveTo>
                                  <a:pt x="0" y="483"/>
                                </a:moveTo>
                                <a:lnTo>
                                  <a:pt x="12" y="3251"/>
                                </a:lnTo>
                                <a:cubicBezTo>
                                  <a:pt x="76" y="9817"/>
                                  <a:pt x="5499" y="15202"/>
                                  <a:pt x="12065" y="15202"/>
                                </a:cubicBezTo>
                                <a:lnTo>
                                  <a:pt x="43472" y="15202"/>
                                </a:lnTo>
                                <a:cubicBezTo>
                                  <a:pt x="50050" y="15202"/>
                                  <a:pt x="55435" y="9817"/>
                                  <a:pt x="55461" y="3239"/>
                                </a:cubicBezTo>
                                <a:lnTo>
                                  <a:pt x="55461"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Shape 5796"/>
                        <wps:cNvSpPr>
                          <a:spLocks/>
                        </wps:cNvSpPr>
                        <wps:spPr bwMode="auto">
                          <a:xfrm>
                            <a:off x="9767" y="7296"/>
                            <a:ext cx="8" cy="929"/>
                          </a:xfrm>
                          <a:custGeom>
                            <a:avLst/>
                            <a:gdLst>
                              <a:gd name="T0" fmla="*/ 0 w 775"/>
                              <a:gd name="T1" fmla="*/ 0 h 92901"/>
                              <a:gd name="T2" fmla="*/ 775 w 775"/>
                              <a:gd name="T3" fmla="*/ 92901 h 92901"/>
                              <a:gd name="T4" fmla="*/ 0 w 775"/>
                              <a:gd name="T5" fmla="*/ 0 h 92901"/>
                              <a:gd name="T6" fmla="*/ 775 w 775"/>
                              <a:gd name="T7" fmla="*/ 92901 h 92901"/>
                            </a:gdLst>
                            <a:ahLst/>
                            <a:cxnLst>
                              <a:cxn ang="0">
                                <a:pos x="T0" y="T1"/>
                              </a:cxn>
                              <a:cxn ang="0">
                                <a:pos x="T2" y="T3"/>
                              </a:cxn>
                            </a:cxnLst>
                            <a:rect l="T4" t="T5" r="T6" b="T7"/>
                            <a:pathLst>
                              <a:path w="775" h="92901">
                                <a:moveTo>
                                  <a:pt x="0" y="0"/>
                                </a:moveTo>
                                <a:lnTo>
                                  <a:pt x="775" y="9290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Shape 5797"/>
                        <wps:cNvSpPr>
                          <a:spLocks/>
                        </wps:cNvSpPr>
                        <wps:spPr bwMode="auto">
                          <a:xfrm>
                            <a:off x="10924" y="8230"/>
                            <a:ext cx="1488" cy="142"/>
                          </a:xfrm>
                          <a:custGeom>
                            <a:avLst/>
                            <a:gdLst>
                              <a:gd name="T0" fmla="*/ 0 w 148793"/>
                              <a:gd name="T1" fmla="*/ 0 h 14250"/>
                              <a:gd name="T2" fmla="*/ 0 w 148793"/>
                              <a:gd name="T3" fmla="*/ 2299 h 14250"/>
                              <a:gd name="T4" fmla="*/ 12166 w 148793"/>
                              <a:gd name="T5" fmla="*/ 14250 h 14250"/>
                              <a:gd name="T6" fmla="*/ 148793 w 148793"/>
                              <a:gd name="T7" fmla="*/ 14250 h 14250"/>
                              <a:gd name="T8" fmla="*/ 0 w 148793"/>
                              <a:gd name="T9" fmla="*/ 0 h 14250"/>
                              <a:gd name="T10" fmla="*/ 148793 w 148793"/>
                              <a:gd name="T11" fmla="*/ 14250 h 14250"/>
                            </a:gdLst>
                            <a:ahLst/>
                            <a:cxnLst>
                              <a:cxn ang="0">
                                <a:pos x="T0" y="T1"/>
                              </a:cxn>
                              <a:cxn ang="0">
                                <a:pos x="T2" y="T3"/>
                              </a:cxn>
                              <a:cxn ang="0">
                                <a:pos x="T4" y="T5"/>
                              </a:cxn>
                              <a:cxn ang="0">
                                <a:pos x="T6" y="T7"/>
                              </a:cxn>
                            </a:cxnLst>
                            <a:rect l="T8" t="T9" r="T10" b="T11"/>
                            <a:pathLst>
                              <a:path w="148793" h="14250">
                                <a:moveTo>
                                  <a:pt x="0" y="0"/>
                                </a:moveTo>
                                <a:lnTo>
                                  <a:pt x="0" y="2299"/>
                                </a:lnTo>
                                <a:cubicBezTo>
                                  <a:pt x="114" y="8865"/>
                                  <a:pt x="5575" y="14250"/>
                                  <a:pt x="12166" y="14250"/>
                                </a:cubicBezTo>
                                <a:lnTo>
                                  <a:pt x="148793" y="1425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Shape 5798"/>
                        <wps:cNvSpPr>
                          <a:spLocks/>
                        </wps:cNvSpPr>
                        <wps:spPr bwMode="auto">
                          <a:xfrm>
                            <a:off x="10923" y="7295"/>
                            <a:ext cx="1" cy="935"/>
                          </a:xfrm>
                          <a:custGeom>
                            <a:avLst/>
                            <a:gdLst>
                              <a:gd name="T0" fmla="*/ 0 w 89"/>
                              <a:gd name="T1" fmla="*/ 0 h 93485"/>
                              <a:gd name="T2" fmla="*/ 89 w 89"/>
                              <a:gd name="T3" fmla="*/ 93485 h 93485"/>
                              <a:gd name="T4" fmla="*/ 0 w 89"/>
                              <a:gd name="T5" fmla="*/ 0 h 93485"/>
                              <a:gd name="T6" fmla="*/ 89 w 89"/>
                              <a:gd name="T7" fmla="*/ 93485 h 93485"/>
                            </a:gdLst>
                            <a:ahLst/>
                            <a:cxnLst>
                              <a:cxn ang="0">
                                <a:pos x="T0" y="T1"/>
                              </a:cxn>
                              <a:cxn ang="0">
                                <a:pos x="T2" y="T3"/>
                              </a:cxn>
                            </a:cxnLst>
                            <a:rect l="T4" t="T5" r="T6" b="T7"/>
                            <a:pathLst>
                              <a:path w="89" h="93485">
                                <a:moveTo>
                                  <a:pt x="0" y="0"/>
                                </a:moveTo>
                                <a:lnTo>
                                  <a:pt x="89" y="9348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Shape 5799"/>
                        <wps:cNvSpPr>
                          <a:spLocks/>
                        </wps:cNvSpPr>
                        <wps:spPr bwMode="auto">
                          <a:xfrm>
                            <a:off x="11485" y="7458"/>
                            <a:ext cx="330" cy="762"/>
                          </a:xfrm>
                          <a:custGeom>
                            <a:avLst/>
                            <a:gdLst>
                              <a:gd name="T0" fmla="*/ 33020 w 33020"/>
                              <a:gd name="T1" fmla="*/ 76226 h 76226"/>
                              <a:gd name="T2" fmla="*/ 4331 w 33020"/>
                              <a:gd name="T3" fmla="*/ 76226 h 76226"/>
                              <a:gd name="T4" fmla="*/ 0 w 33020"/>
                              <a:gd name="T5" fmla="*/ 71895 h 76226"/>
                              <a:gd name="T6" fmla="*/ 0 w 33020"/>
                              <a:gd name="T7" fmla="*/ 4331 h 76226"/>
                              <a:gd name="T8" fmla="*/ 4331 w 33020"/>
                              <a:gd name="T9" fmla="*/ 0 h 76226"/>
                              <a:gd name="T10" fmla="*/ 33020 w 33020"/>
                              <a:gd name="T11" fmla="*/ 0 h 76226"/>
                              <a:gd name="T12" fmla="*/ 0 w 33020"/>
                              <a:gd name="T13" fmla="*/ 0 h 76226"/>
                              <a:gd name="T14" fmla="*/ 33020 w 33020"/>
                              <a:gd name="T15" fmla="*/ 76226 h 76226"/>
                            </a:gdLst>
                            <a:ahLst/>
                            <a:cxnLst>
                              <a:cxn ang="0">
                                <a:pos x="T0" y="T1"/>
                              </a:cxn>
                              <a:cxn ang="0">
                                <a:pos x="T2" y="T3"/>
                              </a:cxn>
                              <a:cxn ang="0">
                                <a:pos x="T4" y="T5"/>
                              </a:cxn>
                              <a:cxn ang="0">
                                <a:pos x="T6" y="T7"/>
                              </a:cxn>
                              <a:cxn ang="0">
                                <a:pos x="T8" y="T9"/>
                              </a:cxn>
                              <a:cxn ang="0">
                                <a:pos x="T10" y="T11"/>
                              </a:cxn>
                            </a:cxnLst>
                            <a:rect l="T12" t="T13" r="T14" b="T15"/>
                            <a:pathLst>
                              <a:path w="33020" h="76226">
                                <a:moveTo>
                                  <a:pt x="33020" y="76226"/>
                                </a:moveTo>
                                <a:lnTo>
                                  <a:pt x="4331" y="76226"/>
                                </a:lnTo>
                                <a:cubicBezTo>
                                  <a:pt x="1943" y="76226"/>
                                  <a:pt x="0" y="74282"/>
                                  <a:pt x="0" y="71895"/>
                                </a:cubicBezTo>
                                <a:lnTo>
                                  <a:pt x="0" y="4331"/>
                                </a:lnTo>
                                <a:cubicBezTo>
                                  <a:pt x="0" y="1956"/>
                                  <a:pt x="1943" y="0"/>
                                  <a:pt x="4331" y="0"/>
                                </a:cubicBezTo>
                                <a:lnTo>
                                  <a:pt x="3302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Shape 5800"/>
                        <wps:cNvSpPr>
                          <a:spLocks/>
                        </wps:cNvSpPr>
                        <wps:spPr bwMode="auto">
                          <a:xfrm>
                            <a:off x="7117" y="919"/>
                            <a:ext cx="464" cy="1292"/>
                          </a:xfrm>
                          <a:custGeom>
                            <a:avLst/>
                            <a:gdLst>
                              <a:gd name="T0" fmla="*/ 0 w 46368"/>
                              <a:gd name="T1" fmla="*/ 129248 h 129248"/>
                              <a:gd name="T2" fmla="*/ 29807 w 46368"/>
                              <a:gd name="T3" fmla="*/ 0 h 129248"/>
                              <a:gd name="T4" fmla="*/ 46368 w 46368"/>
                              <a:gd name="T5" fmla="*/ 125933 h 129248"/>
                              <a:gd name="T6" fmla="*/ 0 w 46368"/>
                              <a:gd name="T7" fmla="*/ 0 h 129248"/>
                              <a:gd name="T8" fmla="*/ 46368 w 46368"/>
                              <a:gd name="T9" fmla="*/ 129248 h 129248"/>
                            </a:gdLst>
                            <a:ahLst/>
                            <a:cxnLst>
                              <a:cxn ang="0">
                                <a:pos x="T0" y="T1"/>
                              </a:cxn>
                              <a:cxn ang="0">
                                <a:pos x="T2" y="T3"/>
                              </a:cxn>
                              <a:cxn ang="0">
                                <a:pos x="T4" y="T5"/>
                              </a:cxn>
                            </a:cxnLst>
                            <a:rect l="T6" t="T7" r="T8" b="T9"/>
                            <a:pathLst>
                              <a:path w="46368" h="129248">
                                <a:moveTo>
                                  <a:pt x="0" y="129248"/>
                                </a:moveTo>
                                <a:lnTo>
                                  <a:pt x="29807" y="0"/>
                                </a:lnTo>
                                <a:lnTo>
                                  <a:pt x="46368" y="12593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Shape 5801"/>
                        <wps:cNvSpPr>
                          <a:spLocks/>
                        </wps:cNvSpPr>
                        <wps:spPr bwMode="auto">
                          <a:xfrm>
                            <a:off x="7415" y="919"/>
                            <a:ext cx="2749" cy="0"/>
                          </a:xfrm>
                          <a:custGeom>
                            <a:avLst/>
                            <a:gdLst>
                              <a:gd name="T0" fmla="*/ 0 w 274879"/>
                              <a:gd name="T1" fmla="*/ 274879 w 274879"/>
                              <a:gd name="T2" fmla="*/ 0 w 274879"/>
                              <a:gd name="T3" fmla="*/ 274879 w 274879"/>
                            </a:gdLst>
                            <a:ahLst/>
                            <a:cxnLst>
                              <a:cxn ang="0">
                                <a:pos x="T0" y="0"/>
                              </a:cxn>
                              <a:cxn ang="0">
                                <a:pos x="T1" y="0"/>
                              </a:cxn>
                            </a:cxnLst>
                            <a:rect l="T2" t="0" r="T3" b="0"/>
                            <a:pathLst>
                              <a:path w="274879">
                                <a:moveTo>
                                  <a:pt x="0" y="0"/>
                                </a:moveTo>
                                <a:lnTo>
                                  <a:pt x="274879"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Shape 5802"/>
                        <wps:cNvSpPr>
                          <a:spLocks/>
                        </wps:cNvSpPr>
                        <wps:spPr bwMode="auto">
                          <a:xfrm>
                            <a:off x="2083" y="6288"/>
                            <a:ext cx="5266" cy="2220"/>
                          </a:xfrm>
                          <a:custGeom>
                            <a:avLst/>
                            <a:gdLst>
                              <a:gd name="T0" fmla="*/ 526580 w 526580"/>
                              <a:gd name="T1" fmla="*/ 0 h 222021"/>
                              <a:gd name="T2" fmla="*/ 221894 w 526580"/>
                              <a:gd name="T3" fmla="*/ 222021 h 222021"/>
                              <a:gd name="T4" fmla="*/ 0 w 526580"/>
                              <a:gd name="T5" fmla="*/ 222021 h 222021"/>
                              <a:gd name="T6" fmla="*/ 0 w 526580"/>
                              <a:gd name="T7" fmla="*/ 0 h 222021"/>
                              <a:gd name="T8" fmla="*/ 526580 w 526580"/>
                              <a:gd name="T9" fmla="*/ 222021 h 222021"/>
                            </a:gdLst>
                            <a:ahLst/>
                            <a:cxnLst>
                              <a:cxn ang="0">
                                <a:pos x="T0" y="T1"/>
                              </a:cxn>
                              <a:cxn ang="0">
                                <a:pos x="T2" y="T3"/>
                              </a:cxn>
                              <a:cxn ang="0">
                                <a:pos x="T4" y="T5"/>
                              </a:cxn>
                            </a:cxnLst>
                            <a:rect l="T6" t="T7" r="T8" b="T9"/>
                            <a:pathLst>
                              <a:path w="526580" h="222021">
                                <a:moveTo>
                                  <a:pt x="526580" y="0"/>
                                </a:moveTo>
                                <a:lnTo>
                                  <a:pt x="221894" y="222021"/>
                                </a:lnTo>
                                <a:lnTo>
                                  <a:pt x="0" y="222021"/>
                                </a:lnTo>
                              </a:path>
                            </a:pathLst>
                          </a:custGeom>
                          <a:noFill/>
                          <a:ln w="190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Shape 5803"/>
                        <wps:cNvSpPr>
                          <a:spLocks/>
                        </wps:cNvSpPr>
                        <wps:spPr bwMode="auto">
                          <a:xfrm>
                            <a:off x="1918" y="6404"/>
                            <a:ext cx="5265" cy="2220"/>
                          </a:xfrm>
                          <a:custGeom>
                            <a:avLst/>
                            <a:gdLst>
                              <a:gd name="T0" fmla="*/ 526580 w 526580"/>
                              <a:gd name="T1" fmla="*/ 0 h 222022"/>
                              <a:gd name="T2" fmla="*/ 221894 w 526580"/>
                              <a:gd name="T3" fmla="*/ 222022 h 222022"/>
                              <a:gd name="T4" fmla="*/ 0 w 526580"/>
                              <a:gd name="T5" fmla="*/ 222022 h 222022"/>
                              <a:gd name="T6" fmla="*/ 0 w 526580"/>
                              <a:gd name="T7" fmla="*/ 0 h 222022"/>
                              <a:gd name="T8" fmla="*/ 526580 w 526580"/>
                              <a:gd name="T9" fmla="*/ 222022 h 222022"/>
                            </a:gdLst>
                            <a:ahLst/>
                            <a:cxnLst>
                              <a:cxn ang="0">
                                <a:pos x="T0" y="T1"/>
                              </a:cxn>
                              <a:cxn ang="0">
                                <a:pos x="T2" y="T3"/>
                              </a:cxn>
                              <a:cxn ang="0">
                                <a:pos x="T4" y="T5"/>
                              </a:cxn>
                            </a:cxnLst>
                            <a:rect l="T6" t="T7" r="T8" b="T9"/>
                            <a:pathLst>
                              <a:path w="526580" h="222022">
                                <a:moveTo>
                                  <a:pt x="526580" y="0"/>
                                </a:moveTo>
                                <a:lnTo>
                                  <a:pt x="221894" y="222022"/>
                                </a:lnTo>
                                <a:lnTo>
                                  <a:pt x="0" y="2220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Rectangle 5804"/>
                        <wps:cNvSpPr>
                          <a:spLocks noChangeArrowheads="1"/>
                        </wps:cNvSpPr>
                        <wps:spPr bwMode="auto">
                          <a:xfrm>
                            <a:off x="10363" y="570"/>
                            <a:ext cx="657"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908" name="Rectangle 5805"/>
                        <wps:cNvSpPr>
                          <a:spLocks noChangeArrowheads="1"/>
                        </wps:cNvSpPr>
                        <wps:spPr bwMode="auto">
                          <a:xfrm>
                            <a:off x="10396" y="1929"/>
                            <a:ext cx="65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909" name="Shape 5806"/>
                        <wps:cNvSpPr>
                          <a:spLocks/>
                        </wps:cNvSpPr>
                        <wps:spPr bwMode="auto">
                          <a:xfrm>
                            <a:off x="7448" y="2278"/>
                            <a:ext cx="2782" cy="1127"/>
                          </a:xfrm>
                          <a:custGeom>
                            <a:avLst/>
                            <a:gdLst>
                              <a:gd name="T0" fmla="*/ 0 w 278194"/>
                              <a:gd name="T1" fmla="*/ 112675 h 112675"/>
                              <a:gd name="T2" fmla="*/ 142418 w 278194"/>
                              <a:gd name="T3" fmla="*/ 0 h 112675"/>
                              <a:gd name="T4" fmla="*/ 278194 w 278194"/>
                              <a:gd name="T5" fmla="*/ 0 h 112675"/>
                              <a:gd name="T6" fmla="*/ 0 w 278194"/>
                              <a:gd name="T7" fmla="*/ 0 h 112675"/>
                              <a:gd name="T8" fmla="*/ 278194 w 278194"/>
                              <a:gd name="T9" fmla="*/ 112675 h 112675"/>
                            </a:gdLst>
                            <a:ahLst/>
                            <a:cxnLst>
                              <a:cxn ang="0">
                                <a:pos x="T0" y="T1"/>
                              </a:cxn>
                              <a:cxn ang="0">
                                <a:pos x="T2" y="T3"/>
                              </a:cxn>
                              <a:cxn ang="0">
                                <a:pos x="T4" y="T5"/>
                              </a:cxn>
                            </a:cxnLst>
                            <a:rect l="T6" t="T7" r="T8" b="T9"/>
                            <a:pathLst>
                              <a:path w="278194" h="112675">
                                <a:moveTo>
                                  <a:pt x="0" y="112675"/>
                                </a:moveTo>
                                <a:lnTo>
                                  <a:pt x="142418" y="0"/>
                                </a:lnTo>
                                <a:lnTo>
                                  <a:pt x="278194" y="0"/>
                                </a:lnTo>
                              </a:path>
                            </a:pathLst>
                          </a:custGeom>
                          <a:noFill/>
                          <a:ln w="19050">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Shape 5807"/>
                        <wps:cNvSpPr>
                          <a:spLocks/>
                        </wps:cNvSpPr>
                        <wps:spPr bwMode="auto">
                          <a:xfrm>
                            <a:off x="7432" y="2245"/>
                            <a:ext cx="2782" cy="1126"/>
                          </a:xfrm>
                          <a:custGeom>
                            <a:avLst/>
                            <a:gdLst>
                              <a:gd name="T0" fmla="*/ 0 w 278194"/>
                              <a:gd name="T1" fmla="*/ 112675 h 112675"/>
                              <a:gd name="T2" fmla="*/ 142418 w 278194"/>
                              <a:gd name="T3" fmla="*/ 0 h 112675"/>
                              <a:gd name="T4" fmla="*/ 278194 w 278194"/>
                              <a:gd name="T5" fmla="*/ 0 h 112675"/>
                              <a:gd name="T6" fmla="*/ 0 w 278194"/>
                              <a:gd name="T7" fmla="*/ 0 h 112675"/>
                              <a:gd name="T8" fmla="*/ 278194 w 278194"/>
                              <a:gd name="T9" fmla="*/ 112675 h 112675"/>
                            </a:gdLst>
                            <a:ahLst/>
                            <a:cxnLst>
                              <a:cxn ang="0">
                                <a:pos x="T0" y="T1"/>
                              </a:cxn>
                              <a:cxn ang="0">
                                <a:pos x="T2" y="T3"/>
                              </a:cxn>
                              <a:cxn ang="0">
                                <a:pos x="T4" y="T5"/>
                              </a:cxn>
                            </a:cxnLst>
                            <a:rect l="T6" t="T7" r="T8" b="T9"/>
                            <a:pathLst>
                              <a:path w="278194" h="112675">
                                <a:moveTo>
                                  <a:pt x="0" y="112675"/>
                                </a:moveTo>
                                <a:lnTo>
                                  <a:pt x="142418" y="0"/>
                                </a:lnTo>
                                <a:lnTo>
                                  <a:pt x="278194"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Rectangle 5808"/>
                        <wps:cNvSpPr>
                          <a:spLocks noChangeArrowheads="1"/>
                        </wps:cNvSpPr>
                        <wps:spPr bwMode="auto">
                          <a:xfrm>
                            <a:off x="1321" y="8225"/>
                            <a:ext cx="658"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912" name="Shape 5810"/>
                        <wps:cNvSpPr>
                          <a:spLocks/>
                        </wps:cNvSpPr>
                        <wps:spPr bwMode="auto">
                          <a:xfrm>
                            <a:off x="63" y="0"/>
                            <a:ext cx="13675" cy="9362"/>
                          </a:xfrm>
                          <a:custGeom>
                            <a:avLst/>
                            <a:gdLst>
                              <a:gd name="T0" fmla="*/ 1367498 w 1367498"/>
                              <a:gd name="T1" fmla="*/ 936244 h 936244"/>
                              <a:gd name="T2" fmla="*/ 0 w 1367498"/>
                              <a:gd name="T3" fmla="*/ 936244 h 936244"/>
                              <a:gd name="T4" fmla="*/ 0 w 1367498"/>
                              <a:gd name="T5" fmla="*/ 0 h 936244"/>
                              <a:gd name="T6" fmla="*/ 1367498 w 1367498"/>
                              <a:gd name="T7" fmla="*/ 0 h 936244"/>
                              <a:gd name="T8" fmla="*/ 1367498 w 1367498"/>
                              <a:gd name="T9" fmla="*/ 936244 h 936244"/>
                              <a:gd name="T10" fmla="*/ 0 w 1367498"/>
                              <a:gd name="T11" fmla="*/ 0 h 936244"/>
                              <a:gd name="T12" fmla="*/ 1367498 w 1367498"/>
                              <a:gd name="T13" fmla="*/ 936244 h 936244"/>
                            </a:gdLst>
                            <a:ahLst/>
                            <a:cxnLst>
                              <a:cxn ang="0">
                                <a:pos x="T0" y="T1"/>
                              </a:cxn>
                              <a:cxn ang="0">
                                <a:pos x="T2" y="T3"/>
                              </a:cxn>
                              <a:cxn ang="0">
                                <a:pos x="T4" y="T5"/>
                              </a:cxn>
                              <a:cxn ang="0">
                                <a:pos x="T6" y="T7"/>
                              </a:cxn>
                              <a:cxn ang="0">
                                <a:pos x="T8" y="T9"/>
                              </a:cxn>
                            </a:cxnLst>
                            <a:rect l="T10" t="T11" r="T12" b="T13"/>
                            <a:pathLst>
                              <a:path w="1367498" h="936244">
                                <a:moveTo>
                                  <a:pt x="1367498" y="936244"/>
                                </a:moveTo>
                                <a:lnTo>
                                  <a:pt x="0" y="936244"/>
                                </a:lnTo>
                                <a:lnTo>
                                  <a:pt x="0" y="0"/>
                                </a:lnTo>
                                <a:lnTo>
                                  <a:pt x="1367498" y="0"/>
                                </a:lnTo>
                                <a:lnTo>
                                  <a:pt x="1367498" y="936244"/>
                                </a:lnTo>
                                <a:close/>
                              </a:path>
                            </a:pathLst>
                          </a:custGeom>
                          <a:noFill/>
                          <a:ln w="1016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12427"/>
                        <wps:cNvSpPr>
                          <a:spLocks noChangeArrowheads="1"/>
                        </wps:cNvSpPr>
                        <wps:spPr bwMode="auto">
                          <a:xfrm>
                            <a:off x="22067" y="8550"/>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rPr>
                                  <w:sz w:val="21"/>
                                </w:rPr>
                                <w:t xml:space="preserve"> </w:t>
                              </w:r>
                            </w:p>
                          </w:txbxContent>
                        </wps:txbx>
                        <wps:bodyPr rot="0" vert="horz" wrap="square" lIns="0" tIns="0" rIns="0" bIns="0" anchor="t" anchorCtr="0" upright="1">
                          <a:noAutofit/>
                        </wps:bodyPr>
                      </wps:wsp>
                      <wps:wsp>
                        <wps:cNvPr id="914" name="Rectangle 12426"/>
                        <wps:cNvSpPr>
                          <a:spLocks noChangeArrowheads="1"/>
                        </wps:cNvSpPr>
                        <wps:spPr bwMode="auto">
                          <a:xfrm>
                            <a:off x="13845" y="8550"/>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rPr>
                                  <w:sz w:val="21"/>
                                </w:rPr>
                                <w:t xml:space="preserve"> </w:t>
                              </w:r>
                            </w:p>
                          </w:txbxContent>
                        </wps:txbx>
                        <wps:bodyPr rot="0" vert="horz" wrap="square" lIns="0" tIns="0" rIns="0" bIns="0" anchor="t" anchorCtr="0" upright="1">
                          <a:noAutofit/>
                        </wps:bodyPr>
                      </wps:wsp>
                      <wps:wsp>
                        <wps:cNvPr id="915" name="Rectangle 44669"/>
                        <wps:cNvSpPr>
                          <a:spLocks noChangeArrowheads="1"/>
                        </wps:cNvSpPr>
                        <wps:spPr bwMode="auto">
                          <a:xfrm>
                            <a:off x="0" y="9677"/>
                            <a:ext cx="2808"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916" name="Rectangle 44670"/>
                        <wps:cNvSpPr>
                          <a:spLocks noChangeArrowheads="1"/>
                        </wps:cNvSpPr>
                        <wps:spPr bwMode="auto">
                          <a:xfrm>
                            <a:off x="2110" y="9677"/>
                            <a:ext cx="23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rPr>
                                  <w:color w:val="9A9A9A"/>
                                  <w:sz w:val="10"/>
                                </w:rPr>
                                <w:t xml:space="preserve"> </w:t>
                              </w:r>
                            </w:p>
                          </w:txbxContent>
                        </wps:txbx>
                        <wps:bodyPr rot="0" vert="horz" wrap="square" lIns="0" tIns="0" rIns="0" bIns="0" anchor="t" anchorCtr="0" upright="1">
                          <a:noAutofit/>
                        </wps:bodyPr>
                      </wps:wsp>
                      <wps:wsp>
                        <wps:cNvPr id="917" name="Rectangle 44663"/>
                        <wps:cNvSpPr>
                          <a:spLocks noChangeArrowheads="1"/>
                        </wps:cNvSpPr>
                        <wps:spPr bwMode="auto">
                          <a:xfrm>
                            <a:off x="14432" y="337"/>
                            <a:ext cx="65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918" name="Rectangle 44664"/>
                        <wps:cNvSpPr>
                          <a:spLocks noChangeArrowheads="1"/>
                        </wps:cNvSpPr>
                        <wps:spPr bwMode="auto">
                          <a:xfrm>
                            <a:off x="14929" y="337"/>
                            <a:ext cx="661"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19" name="Rectangle 6102"/>
                        <wps:cNvSpPr>
                          <a:spLocks noChangeArrowheads="1"/>
                        </wps:cNvSpPr>
                        <wps:spPr bwMode="auto">
                          <a:xfrm>
                            <a:off x="15430" y="337"/>
                            <a:ext cx="5682"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920" name="Rectangle 6103"/>
                        <wps:cNvSpPr>
                          <a:spLocks noChangeArrowheads="1"/>
                        </wps:cNvSpPr>
                        <wps:spPr bwMode="auto">
                          <a:xfrm>
                            <a:off x="19705" y="337"/>
                            <a:ext cx="33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21" name="Rectangle 6104"/>
                        <wps:cNvSpPr>
                          <a:spLocks noChangeArrowheads="1"/>
                        </wps:cNvSpPr>
                        <wps:spPr bwMode="auto">
                          <a:xfrm>
                            <a:off x="19949" y="337"/>
                            <a:ext cx="592"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494D8F" w:rsidRDefault="00A35293"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22" name="Rectangle 6105"/>
                        <wps:cNvSpPr>
                          <a:spLocks noChangeArrowheads="1"/>
                        </wps:cNvSpPr>
                        <wps:spPr bwMode="auto">
                          <a:xfrm>
                            <a:off x="20391" y="337"/>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23" name="Rectangle 6106"/>
                        <wps:cNvSpPr>
                          <a:spLocks noChangeArrowheads="1"/>
                        </wps:cNvSpPr>
                        <wps:spPr bwMode="auto">
                          <a:xfrm>
                            <a:off x="15437" y="1351"/>
                            <a:ext cx="4876"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924" name="Rectangle 6107"/>
                        <wps:cNvSpPr>
                          <a:spLocks noChangeArrowheads="1"/>
                        </wps:cNvSpPr>
                        <wps:spPr bwMode="auto">
                          <a:xfrm>
                            <a:off x="19103" y="1351"/>
                            <a:ext cx="329"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25" name="Rectangle 6108"/>
                        <wps:cNvSpPr>
                          <a:spLocks noChangeArrowheads="1"/>
                        </wps:cNvSpPr>
                        <wps:spPr bwMode="auto">
                          <a:xfrm>
                            <a:off x="15437" y="2365"/>
                            <a:ext cx="5909"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223E9F" w:rsidRDefault="00A35293" w:rsidP="00466E35">
                              <w:pPr>
                                <w:spacing w:after="160" w:line="259" w:lineRule="auto"/>
                                <w:rPr>
                                  <w:rFonts w:ascii="Arial" w:hAnsi="Arial" w:cs="Arial"/>
                                </w:rPr>
                              </w:pPr>
                            </w:p>
                          </w:txbxContent>
                        </wps:txbx>
                        <wps:bodyPr rot="0" vert="horz" wrap="square" lIns="0" tIns="0" rIns="0" bIns="0" anchor="t" anchorCtr="0" upright="1">
                          <a:noAutofit/>
                        </wps:bodyPr>
                      </wps:wsp>
                      <wps:wsp>
                        <wps:cNvPr id="926" name="Rectangle 6109"/>
                        <wps:cNvSpPr>
                          <a:spLocks noChangeArrowheads="1"/>
                        </wps:cNvSpPr>
                        <wps:spPr bwMode="auto">
                          <a:xfrm>
                            <a:off x="19880" y="2365"/>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27" name="Rectangle 44665"/>
                        <wps:cNvSpPr>
                          <a:spLocks noChangeArrowheads="1"/>
                        </wps:cNvSpPr>
                        <wps:spPr bwMode="auto">
                          <a:xfrm>
                            <a:off x="14432" y="3385"/>
                            <a:ext cx="65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223E9F" w:rsidRDefault="00A35293"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28" name="Rectangle 44666"/>
                        <wps:cNvSpPr>
                          <a:spLocks noChangeArrowheads="1"/>
                        </wps:cNvSpPr>
                        <wps:spPr bwMode="auto">
                          <a:xfrm>
                            <a:off x="14929" y="3385"/>
                            <a:ext cx="661"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29" name="Rectangle 6111"/>
                        <wps:cNvSpPr>
                          <a:spLocks noChangeArrowheads="1"/>
                        </wps:cNvSpPr>
                        <wps:spPr bwMode="auto">
                          <a:xfrm>
                            <a:off x="15430" y="3385"/>
                            <a:ext cx="383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223E9F" w:rsidRDefault="00A35293"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30" name="Rectangle 6112"/>
                        <wps:cNvSpPr>
                          <a:spLocks noChangeArrowheads="1"/>
                        </wps:cNvSpPr>
                        <wps:spPr bwMode="auto">
                          <a:xfrm>
                            <a:off x="18311" y="3385"/>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31" name="Rectangle 6113"/>
                        <wps:cNvSpPr>
                          <a:spLocks noChangeArrowheads="1"/>
                        </wps:cNvSpPr>
                        <wps:spPr bwMode="auto">
                          <a:xfrm>
                            <a:off x="15438" y="4399"/>
                            <a:ext cx="6283"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932" name="Rectangle 6114"/>
                        <wps:cNvSpPr>
                          <a:spLocks noChangeArrowheads="1"/>
                        </wps:cNvSpPr>
                        <wps:spPr bwMode="auto">
                          <a:xfrm>
                            <a:off x="20163" y="4399"/>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33" name="Rectangle 44667"/>
                        <wps:cNvSpPr>
                          <a:spLocks noChangeArrowheads="1"/>
                        </wps:cNvSpPr>
                        <wps:spPr bwMode="auto">
                          <a:xfrm>
                            <a:off x="14433" y="5413"/>
                            <a:ext cx="659"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2F6BA8" w:rsidRDefault="00A35293"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34" name="Rectangle 44668"/>
                        <wps:cNvSpPr>
                          <a:spLocks noChangeArrowheads="1"/>
                        </wps:cNvSpPr>
                        <wps:spPr bwMode="auto">
                          <a:xfrm>
                            <a:off x="14930" y="5413"/>
                            <a:ext cx="661"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35" name="Rectangle 6116"/>
                        <wps:cNvSpPr>
                          <a:spLocks noChangeArrowheads="1"/>
                        </wps:cNvSpPr>
                        <wps:spPr bwMode="auto">
                          <a:xfrm>
                            <a:off x="15431" y="5413"/>
                            <a:ext cx="319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223E9F" w:rsidRDefault="00A35293" w:rsidP="00466E35">
                              <w:pPr>
                                <w:spacing w:after="160" w:line="259" w:lineRule="auto"/>
                                <w:rPr>
                                  <w:rFonts w:ascii="Arial" w:hAnsi="Arial" w:cs="Arial"/>
                                </w:rPr>
                              </w:pPr>
                            </w:p>
                          </w:txbxContent>
                        </wps:txbx>
                        <wps:bodyPr rot="0" vert="horz" wrap="square" lIns="0" tIns="0" rIns="0" bIns="0" anchor="t" anchorCtr="0" upright="1">
                          <a:noAutofit/>
                        </wps:bodyPr>
                      </wps:wsp>
                      <wps:wsp>
                        <wps:cNvPr id="936" name="Rectangle 6117"/>
                        <wps:cNvSpPr>
                          <a:spLocks noChangeArrowheads="1"/>
                        </wps:cNvSpPr>
                        <wps:spPr bwMode="auto">
                          <a:xfrm>
                            <a:off x="17831" y="5413"/>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37" name="Rectangle 6118"/>
                        <wps:cNvSpPr>
                          <a:spLocks noChangeArrowheads="1"/>
                        </wps:cNvSpPr>
                        <wps:spPr bwMode="auto">
                          <a:xfrm>
                            <a:off x="15438" y="6434"/>
                            <a:ext cx="594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938" name="Rectangle 6119"/>
                        <wps:cNvSpPr>
                          <a:spLocks noChangeArrowheads="1"/>
                        </wps:cNvSpPr>
                        <wps:spPr bwMode="auto">
                          <a:xfrm>
                            <a:off x="19904" y="6434"/>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39" name="Rectangle 6120"/>
                        <wps:cNvSpPr>
                          <a:spLocks noChangeArrowheads="1"/>
                        </wps:cNvSpPr>
                        <wps:spPr bwMode="auto">
                          <a:xfrm>
                            <a:off x="15438" y="7439"/>
                            <a:ext cx="4225"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2F6BA8" w:rsidRDefault="00A35293"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40" name="Rectangle 6121"/>
                        <wps:cNvSpPr>
                          <a:spLocks noChangeArrowheads="1"/>
                        </wps:cNvSpPr>
                        <wps:spPr bwMode="auto">
                          <a:xfrm>
                            <a:off x="18616" y="7439"/>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941" name="Rectangle 6122"/>
                        <wps:cNvSpPr>
                          <a:spLocks noChangeArrowheads="1"/>
                        </wps:cNvSpPr>
                        <wps:spPr bwMode="auto">
                          <a:xfrm>
                            <a:off x="18867" y="7439"/>
                            <a:ext cx="4013"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2F6BA8" w:rsidRDefault="00A35293" w:rsidP="00466E35">
                              <w:pPr>
                                <w:spacing w:after="160" w:line="259" w:lineRule="auto"/>
                                <w:rPr>
                                  <w:rFonts w:ascii="Arial" w:hAnsi="Arial" w:cs="Arial"/>
                                  <w:sz w:val="16"/>
                                  <w:szCs w:val="16"/>
                                </w:rPr>
                              </w:pPr>
                              <w:r>
                                <w:rPr>
                                  <w:rFonts w:ascii="Arial" w:hAnsi="Arial" w:cs="Arial"/>
                                  <w:sz w:val="16"/>
                                  <w:szCs w:val="16"/>
                                </w:rPr>
                                <w:t xml:space="preserve"> </w:t>
                              </w:r>
                            </w:p>
                          </w:txbxContent>
                        </wps:txbx>
                        <wps:bodyPr rot="0" vert="horz" wrap="square" lIns="0" tIns="0" rIns="0" bIns="0" anchor="t" anchorCtr="0" upright="1">
                          <a:noAutofit/>
                        </wps:bodyPr>
                      </wps:wsp>
                      <wps:wsp>
                        <wps:cNvPr id="942" name="Rectangle 6123"/>
                        <wps:cNvSpPr>
                          <a:spLocks noChangeArrowheads="1"/>
                        </wps:cNvSpPr>
                        <wps:spPr bwMode="auto">
                          <a:xfrm>
                            <a:off x="21885" y="7439"/>
                            <a:ext cx="33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731C5" id="Group 48783" o:spid="_x0000_s1093" style="position:absolute;left:0;text-align:left;margin-left:110.55pt;margin-top:.7pt;width:161.75pt;height:67.9pt;z-index:-251632640;mso-position-horizontal:right;mso-position-horizontal-relative:page" coordsize="22880,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">
                <v:shape id="Shape 5736" o:spid="_x0000_s1094" style="position:absolute;left:4276;top:3233;width:4833;height:0;visibility:visible;mso-wrap-style:square;v-text-anchor:top" coordsize="48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iisYA&#10;AADcAAAADwAAAGRycy9kb3ducmV2LnhtbESP3WrCQBSE7wu+w3KE3tWNFdoYXUUKim1B8Qe8PWaP&#10;2WD2bMhuTXz7bqHg5TAz3zDTeWcrcaPGl44VDAcJCOLc6ZILBcfD8iUF4QOyxsoxKbiTh/ms9zTF&#10;TLuWd3Tbh0JECPsMFZgQ6kxKnxuy6AeuJo7exTUWQ5RNIXWDbYTbSr4myZu0WHJcMFjTh6H8uv+x&#10;Crrt/bxcmWNqP7+q79OmfT/I9Vmp5363mIAI1IVH+L+91grS0R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4iisYAAADcAAAADwAAAAAAAAAAAAAAAACYAgAAZHJz&#10;L2Rvd25yZXYueG1sUEsFBgAAAAAEAAQA9QAAAIsDAAAAAA==&#10;" path="m,l483260,e" filled="f" strokeweight=".3pt">
                  <v:stroke endcap="round"/>
                  <v:path arrowok="t" o:connecttype="custom" o:connectlocs="0,0;4833,0" o:connectangles="0,0" textboxrect="0,0,483260,0"/>
                </v:shape>
                <v:shape id="Shape 5737" o:spid="_x0000_s1095" style="position:absolute;left:9529;top:3450;width:286;height:287;visibility:visible;mso-wrap-style:square;v-text-anchor:top" coordsize="28664,2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HRMEA&#10;AADcAAAADwAAAGRycy9kb3ducmV2LnhtbERPy4rCMBTdC/MP4Q7MTlNFRDpG0WGE2fio+gHX5tqW&#10;aW5KEmv1681CcHk479miM7VoyfnKsoLhIAFBnFtdcaHgdFz3pyB8QNZYWyYFd/KwmH/0Zphqe+OM&#10;2kMoRAxhn6KCMoQmldLnJRn0A9sQR+5incEQoSukdniL4aaWoySZSIMVx4YSG/opKf8/XI2C5aqq&#10;8UK7x3rD57Hb/2bbc5sp9fXZLb9BBOrCW/xy/2kF03GcH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iB0TBAAAA3AAAAA8AAAAAAAAAAAAAAAAAmAIAAGRycy9kb3du&#10;cmV2LnhtbFBLBQYAAAAABAAEAPUAAACGAwAAAAA=&#10;" path="m28664,14351v,7938,-6413,14351,-14338,14351c6439,28702,,22289,,14351,,6426,6439,,14326,v7925,,14338,6426,14338,14351xe" filled="f" strokeweight=".3pt">
                  <v:stroke endcap="round"/>
                  <v:path arrowok="t" o:connecttype="custom" o:connectlocs="286,144;143,287;0,144;143,0;286,144" o:connectangles="0,0,0,0,0" textboxrect="0,0,28664,28702"/>
                </v:shape>
                <v:shape id="Shape 5738" o:spid="_x0000_s1096" style="position:absolute;left:6906;top:3067;width:982;height:487;visibility:visible;mso-wrap-style:square;v-text-anchor:top" coordsize="98146,4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mKcYA&#10;AADcAAAADwAAAGRycy9kb3ducmV2LnhtbESPQWvCQBSE74X+h+UVvNVNREVSN6G0Fj30oLYIvT2y&#10;L9nQ7NuQ3cb477uC4HGYmW+YdTHaVgzU+8axgnSagCAunW64VvD99fG8AuEDssbWMSm4kIcif3xY&#10;Y6bdmQ80HEMtIoR9hgpMCF0mpS8NWfRT1xFHr3K9xRBlX0vd4znCbStnSbKUFhuOCwY7ejNU/h7/&#10;rAKXmM/9bmuGxc9m8a676pT66qTU5Gl8fQERaAz38K290wpW8xS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fmKcYAAADcAAAADwAAAAAAAAAAAAAAAACYAgAAZHJz&#10;L2Rvd25yZXYueG1sUEsFBgAAAAAEAAQA9QAAAIsDAAAAAA==&#10;" path="m,48730l,11964c,5372,5372,,11963,l86182,v6591,,11964,5372,11964,11964l98146,48730e" filled="f" strokeweight=".3pt">
                  <v:stroke endcap="round"/>
                  <v:path arrowok="t" o:connecttype="custom" o:connectlocs="0,487;0,120;120,0;862,0;982,120;982,487" o:connectangles="0,0,0,0,0,0" textboxrect="0,0,98146,48730"/>
                </v:shape>
                <v:shape id="Shape 5739" o:spid="_x0000_s1097" style="position:absolute;left:10478;top:6317;width:1934;height:698;visibility:visible;mso-wrap-style:square;v-text-anchor:top" coordsize="193345,6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oesYA&#10;AADcAAAADwAAAGRycy9kb3ducmV2LnhtbESPQWvCQBSE70L/w/IKXqRuFLGSukopCIogmIZCb6/Z&#10;1yQk+zZmNxr/vSsIHoeZ+YZZrntTizO1rrSsYDKOQBBnVpecK0i/N28LEM4ja6wtk4IrOVivXgZL&#10;jLW98JHOic9FgLCLUUHhfRNL6bKCDLqxbYiD929bgz7INpe6xUuAm1pOo2guDZYcFgps6KugrEo6&#10;oyBpHFW7yuzTUfl++h2lh7/up1Nq+Np/foDw1Ptn+NHeagWL2RT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soesYAAADcAAAADwAAAAAAAAAAAAAAAACYAgAAZHJz&#10;L2Rvd25yZXYueG1sUEsFBgAAAAAEAAQA9QAAAIsDAAAAAA==&#10;" path="m,l,53365c,63907,1308,69825,22390,69825r170955,e" filled="f" strokeweight=".3pt">
                  <v:stroke endcap="round"/>
                  <v:path arrowok="t" o:connecttype="custom" o:connectlocs="0,0;0,533;224,698;1934,698" o:connectangles="0,0,0,0" textboxrect="0,0,193345,69825"/>
                </v:shape>
                <v:shape id="Shape 5740" o:spid="_x0000_s1098" style="position:absolute;left:11752;top:5882;width:660;height:685;visibility:visible;mso-wrap-style:square;v-text-anchor:top" coordsize="65964,6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C5MUA&#10;AADcAAAADwAAAGRycy9kb3ducmV2LnhtbESPT2vCQBTE74LfYXmCN934B7Gpq5SKtBdB09bzI/ua&#10;hGbfrtnVRD99tyD0OMzMb5jVpjO1uFLjK8sKJuMEBHFudcWFgs+P3WgJwgdkjbVlUnAjD5t1v7fC&#10;VNuWj3TNQiEihH2KCsoQXCqlz0sy6MfWEUfv2zYGQ5RNIXWDbYSbWk6TZCENVhwXSnT0WlL+k12M&#10;gn1x756+DtlkRqfT4uy9e9u2TqnhoHt5BhGoC//hR/tdK1jO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ALkxQAAANwAAAAPAAAAAAAAAAAAAAAAAJgCAABkcnMv&#10;ZG93bnJldi54bWxQSwUGAAAAAAQABAD1AAAAigMAAAAA&#10;" path="m,l,56007v,9220,4953,12522,16142,12522l65964,68529e" filled="f" strokeweight=".3pt">
                  <v:stroke endcap="round"/>
                  <v:path arrowok="t" o:connecttype="custom" o:connectlocs="0,0;0,560;162,685;660,685" o:connectangles="0,0,0,0" textboxrect="0,0,65964,68529"/>
                </v:shape>
                <v:shape id="Shape 5741" o:spid="_x0000_s1099" style="position:absolute;left:10781;top:6640;width:753;height:204;visibility:visible;mso-wrap-style:square;v-text-anchor:top" coordsize="75260,2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NzsYA&#10;AADcAAAADwAAAGRycy9kb3ducmV2LnhtbESPQWvCQBSE74X+h+UVvDUbi4Q0ugZbKgg9FK0evD2y&#10;zyQk+zZk1yTtr+8WBI/DzHzDrPLJtGKg3tWWFcyjGARxYXXNpYLj9/Y5BeE8ssbWMin4IQf5+vFh&#10;hZm2I+9pOPhSBAi7DBVU3neZlK6oyKCLbEccvIvtDfog+1LqHscAN618ieNEGqw5LFTY0XtFRXO4&#10;GgWfyesQf7Rj8+YT+k3O6Wn86uZKzZ6mzRKEp8nfw7f2TitIFwv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SNzsYAAADcAAAADwAAAAAAAAAAAAAAAACYAgAAZHJz&#10;L2Rvd25yZXYueG1sUEsFBgAAAAAEAAQA9QAAAIsDAAAAAA==&#10;" path="m,20332l75260,e" filled="f" strokeweight=".3pt">
                  <v:stroke endcap="round"/>
                  <v:path arrowok="t" o:connecttype="custom" o:connectlocs="0,204;753,0" o:connectangles="0,0" textboxrect="0,0,75260,20332"/>
                </v:shape>
                <v:shape id="Shape 5742" o:spid="_x0000_s1100" style="position:absolute;left:9109;top:3237;width:2643;height:2645;visibility:visible;mso-wrap-style:square;v-text-anchor:top" coordsize="264363,26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BncYA&#10;AADcAAAADwAAAGRycy9kb3ducmV2LnhtbESPQWvCQBSE7wX/w/IEL1I32iqSuooIpcFbohS8PbOv&#10;2WD2bchuNe2vdwsFj8PMfMOsNr1txJU6XztWMJ0kIIhLp2uuFBwP789LED4ga2wck4If8rBZD55W&#10;mGp345yuRahEhLBPUYEJoU2l9KUhi37iWuLofbnOYoiyq6Tu8BbhtpGzJFlIizXHBYMt7QyVl+Lb&#10;KjhbcyqOv/lLWyw+TDX+zMb5PlNqNOy3byAC9eER/m9nWsHydQ5/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NBncYAAADcAAAADwAAAAAAAAAAAAAAAACYAgAAZHJz&#10;L2Rvd25yZXYueG1sUEsFBgAAAAAEAAQA9QAAAIsDAAAAAA==&#10;" path="m,c145974,,264363,118465,264363,264503e" filled="f" strokeweight=".3pt">
                  <v:stroke endcap="round"/>
                  <v:path arrowok="t" o:connecttype="custom" o:connectlocs="0,0;2643,2645" o:connectangles="0,0" textboxrect="0,0,264363,264503"/>
                </v:shape>
                <v:shape id="Shape 5743" o:spid="_x0000_s1101" style="position:absolute;left:7397;top:3231;width:3083;height:3086;visibility:visible;mso-wrap-style:square;v-text-anchor:top" coordsize="308343,308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TxMUA&#10;AADcAAAADwAAAGRycy9kb3ducmV2LnhtbESPzWrDMBCE74W8g9hAb7WcJhjjRglNQyCHXmy30ONi&#10;rX+otTKWYjtvXxUKPQ4z8w2zPy6mFxONrrOsYBPFIIgrqztuFHyUl6cUhPPIGnvLpOBODo6H1cMe&#10;M21nzmkqfCMChF2GClrvh0xKV7Vk0EV2IA5ebUeDPsixkXrEOcBNL5/jOJEGOw4LLQ701lL1XdyM&#10;gvd5V52ufC9r/bmtJ0vn4isvlXpcL68vIDwt/j/8175qBekug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9PExQAAANwAAAAPAAAAAAAAAAAAAAAAAJgCAABkcnMv&#10;ZG93bnJldi54bWxQSwUGAAAAAAQABAD1AAAAigMAAAAA&#10;" path="m,c170243,,308343,138151,308343,308534e" filled="f" strokeweight=".3pt">
                  <v:stroke endcap="round"/>
                  <v:path arrowok="t" o:connecttype="custom" o:connectlocs="0,0;3083,3086" o:connectangles="0,0" textboxrect="0,0,308343,308534"/>
                </v:shape>
                <v:shape id="Shape 5744" o:spid="_x0000_s1102" style="position:absolute;left:3275;top:5434;width:8546;height:2925;visibility:visible;mso-wrap-style:square;v-text-anchor:top" coordsize="854596,29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jIsYA&#10;AADcAAAADwAAAGRycy9kb3ducmV2LnhtbESPT2vCQBTE74LfYXlCb7qpFSOpq2hLQPBUlf65vWZf&#10;k2D2bchuNPrpu4LgcZiZ3zDzZWcqcaLGlZYVPI8iEMSZ1SXnCg77dDgD4TyyxsoyKbiQg+Wi35tj&#10;ou2ZP+i087kIEHYJKii8rxMpXVaQQTeyNXHw/mxj0AfZ5FI3eA5wU8lxFE2lwZLDQoE1vRWUHXet&#10;UWDiz2+Xvkfrn/Qru25/X9pDfGmVehp0q1cQnjr/CN/bG61gNonhd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EjIsYAAADcAAAADwAAAAAAAAAAAAAAAACYAgAAZHJz&#10;L2Rvd25yZXYueG1sUEsFBgAAAAAEAAQA9QAAAIsDAAAAAA==&#10;" path="m,l18428,31610c32919,57963,53988,79718,94806,92227r220738,70346c325907,166675,341135,176390,347332,180746v18364,12903,40704,20473,64821,20473c426936,201219,441033,198374,453936,193205v8255,-4140,18149,-7442,25375,-7442l854596,185763r,106743e" filled="f" strokeweight=".3pt">
                  <v:stroke endcap="round"/>
                  <v:path arrowok="t" o:connecttype="custom" o:connectlocs="0,0;184,316;948,922;3155,1626;3473,1807;4122,2012;4539,1932;4793,1858;8546,1858;8546,2925" o:connectangles="0,0,0,0,0,0,0,0,0,0" textboxrect="0,0,854596,292506"/>
                </v:shape>
                <v:shape id="Shape 5745" o:spid="_x0000_s1103" style="position:absolute;left:7188;top:4358;width:425;height:427;visibility:visible;mso-wrap-style:square;v-text-anchor:top" coordsize="42583,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uK8IA&#10;AADcAAAADwAAAGRycy9kb3ducmV2LnhtbESPwWoCMRCG74LvEEboTbOWIrI1ighCpb3ULZ6HzbhZ&#10;3EyWJOrap+8cCh6Hf/5vvlltBt+pG8XUBjYwnxWgiOtgW24M/FT76RJUysgWu8Bk4EEJNuvxaIWl&#10;DXf+ptsxN0ognEo04HLuS61T7chjmoWeWLJziB6zjLHRNuJd4L7Tr0Wx0B5blgsOe9o5qi/HqxeN&#10;07Y7nLjSXv8WLtrPL6pSbczLZNi+g8o05Ofyf/vDGli+ia08IwT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C4rwgAAANwAAAAPAAAAAAAAAAAAAAAAAJgCAABkcnMvZG93&#10;bnJldi54bWxQSwUGAAAAAAQABAD1AAAAhwMAAAAA&#10;" path="m42583,21336v,11760,-9525,21310,-21285,21310c9512,42646,,33096,,21336,,9550,9512,,21298,,33058,,42583,9550,42583,21336xe" filled="f" strokeweight=".3pt">
                  <v:stroke endcap="round"/>
                  <v:path arrowok="t" o:connecttype="custom" o:connectlocs="425,214;213,427;0,214;213,0;425,214" o:connectangles="0,0,0,0,0" textboxrect="0,0,42583,42646"/>
                </v:shape>
                <v:shape id="Shape 5746" o:spid="_x0000_s1104" style="position:absolute;left:4697;top:3458;width:5399;height:3163;visibility:visible;mso-wrap-style:square;v-text-anchor:top" coordsize="53989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bicUA&#10;AADcAAAADwAAAGRycy9kb3ducmV2LnhtbESPQWvCQBSE70L/w/IK3nTTtIiNrpKGhuoxtuD1mX0m&#10;odm3IbtN4r93C4Ueh5n5htnuJ9OKgXrXWFbwtIxAEJdWN1wp+PrMF2sQziNrbC2Tghs52O8eZltM&#10;tB25oOHkKxEg7BJUUHvfJVK6siaDbmk74uBdbW/QB9lXUvc4BrhpZRxFK2mw4bBQY0dZTeX36cco&#10;eDu+x89nOaYxx9foI8svRVZelJo/TukGhKfJ/4f/2getYP3yCr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BuJxQAAANwAAAAPAAAAAAAAAAAAAAAAAJgCAABkcnMv&#10;ZG93bnJldi54bWxQSwUGAAAAAAQABAD1AAAAigMAAAAA&#10;" path="m532117,221183r-16192,750c491579,127901,414769,55144,318681,36436l318681,,221221,r,36385c145504,51130,81712,99428,46190,165303l31572,158966c11430,196799,,239992,,285852r49593,7861c49517,291097,49466,288480,49466,285852v,-121831,98743,-220625,220485,-220625c391681,65227,490423,164021,490423,285852v,10287,-711,20408,-2057,30340l538213,316230v1105,-9982,1677,-20104,1677,-30378c539890,263550,537210,241884,532117,221183xe" filled="f" strokeweight=".3pt">
                  <v:stroke endcap="round"/>
                  <v:path arrowok="t" o:connecttype="custom" o:connectlocs="5321,2212;5159,2220;3187,364;3187,0;2212,0;2212,364;462,1653;316,1590;0,2859;496,2938;495,2859;2700,652;4904,2859;4884,3163;5382,3163;5399,2859;5321,2212" o:connectangles="0,0,0,0,0,0,0,0,0,0,0,0,0,0,0,0,0" textboxrect="0,0,539890,316230"/>
                </v:shape>
                <v:shape id="Shape 5747" o:spid="_x0000_s1105" style="position:absolute;left:5510;top:4359;width:3844;height:2174;visibility:visible;mso-wrap-style:square;v-text-anchor:top" coordsize="384467,2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cVcMA&#10;AADcAAAADwAAAGRycy9kb3ducmV2LnhtbERPy4rCMBTdD/gP4QqzG1MVh1KNooIywizGB6K7S3Nt&#10;is1NaaLt/P1kMeDycN6zRWcr8aTGl44VDAcJCOLc6ZILBafj5iMF4QOyxsoxKfglD4t5722GmXYt&#10;7+l5CIWIIewzVGBCqDMpfW7Ioh+4mjhyN9dYDBE2hdQNtjHcVnKUJJ/SYsmxwWBNa0P5/fCwCi6P&#10;n1W6w/N1tPxuq1Ka3Xm8nSj13u+WUxCBuvAS/7u/tIJ0EufH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6cVcMAAADcAAAADwAAAAAAAAAAAAAAAACYAgAAZHJzL2Rv&#10;d25yZXYueG1sUEsFBgAAAAAEAAQA9QAAAIgDAAAAAA==&#10;" path="m384378,195656c384327,87567,296786,,188747,,102501,,29337,55868,3315,133363v-26,101,-115,178,-153,279c3137,133693,3162,133769,3137,133845v-76,267,-203,508,-292,762l3048,134671c,145529,5855,156997,16662,160592v11024,3657,22860,-2210,26721,-13107l43485,147523c63678,86601,121056,42659,188747,42659v84519,,152984,68517,152984,153099l341897,195758v,114,-77,216,-77,343c341820,207887,351371,217412,363131,217412v11786,,21336,-9525,21336,-21311c384467,195961,384378,195834,384378,195656xe" filled="f" strokeweight=".3pt">
                  <v:stroke endcap="round"/>
                  <v:path arrowok="t" o:connecttype="custom" o:connectlocs="3843,1956;1887,0;33,1334;32,1336;31,1338;28,1346;30,1347;167,1606;434,1475;435,1475;1887,427;3417,1957;3418,1957;3418,1961;3631,2174;3844,1961;3843,1956" o:connectangles="0,0,0,0,0,0,0,0,0,0,0,0,0,0,0,0,0" textboxrect="0,0,384467,217412"/>
                </v:shape>
                <v:shape id="Shape 5748" o:spid="_x0000_s1106" style="position:absolute;left:6947;top:2220;width:298;height:676;visibility:visible;mso-wrap-style:square;v-text-anchor:top" coordsize="29871,6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OU8QA&#10;AADcAAAADwAAAGRycy9kb3ducmV2LnhtbESPT4vCMBTE74LfITzBi2hqYVW6RpFlBVn04J/L3t42&#10;b9ti81Ka2NZvbwTB4zAzv2GW686UoqHaFZYVTCcRCOLU6oIzBZfzdrwA4TyyxtIyKbiTg/Wq31ti&#10;om3LR2pOPhMBwi5BBbn3VSKlS3My6Ca2Ig7ev60N+iDrTOoa2wA3pYyjaCYNFhwWcqzoK6f0erqZ&#10;QImb9vxn4uOh+NnSvPzdf4/IKTUcdJtPEJ46/w6/2jutYPExh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DlPEAAAA3AAAAA8AAAAAAAAAAAAAAAAAmAIAAGRycy9k&#10;b3ducmV2LnhtbFBLBQYAAAAABAAEAPUAAACJAwAAAAA=&#10;" path="m29871,9970r,57620l,67590,,9970,14224,,29871,9970xe" filled="f" strokeweight=".3pt">
                  <v:stroke endcap="round"/>
                  <v:path arrowok="t" o:connecttype="custom" o:connectlocs="298,100;298,676;0,676;0,100;142,0;298,100" o:connectangles="0,0,0,0,0,0" textboxrect="0,0,29871,67590"/>
                </v:shape>
                <v:shape id="Shape 5749" o:spid="_x0000_s1107" style="position:absolute;left:6947;top:2407;width:297;height:124;visibility:visible;mso-wrap-style:square;v-text-anchor:top" coordsize="29718,1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9m8YA&#10;AADcAAAADwAAAGRycy9kb3ducmV2LnhtbESPQWsCMRSE74L/ITyhN83WorVbo4hQUOhFty309tg8&#10;N9HNy7JJ3e2/bwqCx2FmvmGW697V4kptsJ4VPE4yEMSl15YrBR/F23gBIkRkjbVnUvBLAdar4WCJ&#10;ufYdH+h6jJVIEA45KjAxNrmUoTTkMEx8Q5y8k28dxiTbSuoWuwR3tZxm2Vw6tJwWDDa0NVRejj9O&#10;gS3s+fOlu8Sv2ffcP7+fG3N62iv1MOo3ryAi9fEevrV3WsFiNoX/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K9m8YAAADcAAAADwAAAAAAAAAAAAAAAACYAgAAZHJz&#10;L2Rvd25yZXYueG1sUEsFBgAAAAAEAAQA9QAAAIsDAAAAAA==&#10;" path="m,12383l29718,e" filled="f" strokeweight=".3pt">
                  <v:stroke endcap="round"/>
                  <v:path arrowok="t" o:connecttype="custom" o:connectlocs="0,124;297,0" o:connectangles="0,0" textboxrect="0,0,29718,12383"/>
                </v:shape>
                <v:shape id="Shape 5750" o:spid="_x0000_s1108" style="position:absolute;left:6958;top:2657;width:283;height:118;visibility:visible;mso-wrap-style:square;v-text-anchor:top" coordsize="28283,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hmcQA&#10;AADcAAAADwAAAGRycy9kb3ducmV2LnhtbESPQWvCQBSE7wX/w/KE3urGSotEV7GCUPTUJOj1mX0m&#10;wezbsLua+O/dQqHHYWa+YZbrwbTiTs43lhVMJwkI4tLqhisFRb57m4PwAVlja5kUPMjDejV6WWKq&#10;bc8/dM9CJSKEfYoK6hC6VEpf1mTQT2xHHL2LdQZDlK6S2mEf4aaV70nyKQ02HBdq7GhbU3nNbkZB&#10;lffZ6cu128usMPshPx6K8+Og1Ot42CxABBrCf/iv/a0VzD9m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4ZnEAAAA3AAAAA8AAAAAAAAAAAAAAAAAmAIAAGRycy9k&#10;b3ducmV2LnhtbFBLBQYAAAAABAAEAPUAAACJAwAAAAA=&#10;" path="m,11785l28283,e" filled="f" strokeweight=".3pt">
                  <v:stroke endcap="round"/>
                  <v:path arrowok="t" o:connecttype="custom" o:connectlocs="0,118;283,0" o:connectangles="0,0" textboxrect="0,0,28283,11785"/>
                </v:shape>
                <v:shape id="Shape 5751" o:spid="_x0000_s1109" style="position:absolute;left:3657;top:4684;width:299;height:676;visibility:visible;mso-wrap-style:square;v-text-anchor:top" coordsize="29858,6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yQsMA&#10;AADcAAAADwAAAGRycy9kb3ducmV2LnhtbESPT2sCMRTE70K/Q3iF3jS7WotsjVIEQfDkP/D42Lxu&#10;FjcvaxI1/famUOhxmJnfMPNlsp24kw+tYwXlqABBXDvdcqPgeFgPZyBCRNbYOSYFPxRguXgZzLHS&#10;7sE7uu9jIzKEQ4UKTIx9JWWoDVkMI9cTZ+/beYsxS99I7fGR4baT46L4kBZbzgsGe1oZqi/7m1Vw&#10;jWdsTCq3u/PqWvp0O9WXSafU22v6+gQRKcX/8F97oxXMpu/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yQsMAAADcAAAADwAAAAAAAAAAAAAAAACYAgAAZHJzL2Rv&#10;d25yZXYueG1sUEsFBgAAAAAEAAQA9QAAAIgDAAAAAA==&#10;" path="m29858,9970r,57632l,67602,,9970,14224,,29858,9970xe" filled="f" strokeweight=".3pt">
                  <v:stroke endcap="round"/>
                  <v:path arrowok="t" o:connecttype="custom" o:connectlocs="299,100;299,676;0,676;0,100;142,0;299,100" o:connectangles="0,0,0,0,0,0" textboxrect="0,0,29858,67602"/>
                </v:shape>
                <v:shape id="Shape 5752" o:spid="_x0000_s1110" style="position:absolute;left:3657;top:4871;width:297;height:124;visibility:visible;mso-wrap-style:square;v-text-anchor:top" coordsize="29718,1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l78YA&#10;AADcAAAADwAAAGRycy9kb3ducmV2LnhtbESPT2sCMRTE74LfITyhN81aWWu3RpGC0IKX+qfQ22Pz&#10;3EQ3L8smdbffvhEKPQ4z8xtmue5dLW7UButZwXSSgSAuvbZcKTgetuMFiBCRNdaeScEPBVivhoMl&#10;Ftp3/EG3faxEgnAoUIGJsSmkDKUhh2HiG+LknX3rMCbZVlK32CW4q+Vjls2lQ8tpwWBDr4bK6/7b&#10;KbAHezk9d9f4mX/N/dPu0pjz7F2ph1G/eQERqY//4b/2m1awyH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sl78YAAADcAAAADwAAAAAAAAAAAAAAAACYAgAAZHJz&#10;L2Rvd25yZXYueG1sUEsFBgAAAAAEAAQA9QAAAIsDAAAAAA==&#10;" path="m,12383l29718,e" filled="f" strokeweight=".3pt">
                  <v:stroke endcap="round"/>
                  <v:path arrowok="t" o:connecttype="custom" o:connectlocs="0,124;297,0" o:connectangles="0,0" textboxrect="0,0,29718,12383"/>
                </v:shape>
                <v:shape id="Shape 5753" o:spid="_x0000_s1111" style="position:absolute;left:3668;top:5121;width:283;height:118;visibility:visible;mso-wrap-style:square;v-text-anchor:top" coordsize="28270,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SG8UA&#10;AADcAAAADwAAAGRycy9kb3ducmV2LnhtbESPQWsCMRSE7wX/Q3hCbzWroCyrUUQRvAjVFqq35+a5&#10;u7p5WZKoq7/eFAo9DjPzDTOZtaYWN3K+sqyg30tAEOdWV1wo+P5afaQgfEDWWFsmBQ/yMJt23iaY&#10;aXvnLd12oRARwj5DBWUITSalz0sy6Hu2IY7eyTqDIUpXSO3wHuGmloMkGUmDFceFEhtalJRfdlej&#10;gI/nQj+e6/qnSpeb7aH/uXdurtR7t52PQQRqw3/4r73WCtLhCH7Px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lIbxQAAANwAAAAPAAAAAAAAAAAAAAAAAJgCAABkcnMv&#10;ZG93bnJldi54bWxQSwUGAAAAAAQABAD1AAAAigMAAAAA&#10;" path="m,11785l28270,e" filled="f" strokeweight=".3pt">
                  <v:stroke endcap="round"/>
                  <v:path arrowok="t" o:connecttype="custom" o:connectlocs="0,118;283,0" o:connectangles="0,0" textboxrect="0,0,28270,11785"/>
                </v:shape>
                <v:shape id="Shape 5754" o:spid="_x0000_s1112" style="position:absolute;left:7409;top:2234;width:489;height:697;visibility:visible;mso-wrap-style:square;v-text-anchor:top" coordsize="48895,6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UA&#10;AADcAAAADwAAAGRycy9kb3ducmV2LnhtbESPT2vCQBTE7wW/w/IEb3VTwVZiVonSP4L0EFs8v2Sf&#10;Seju25Ddavz2rlDocZiZ3zDZerBGnKn3rWMFT9MEBHHldMu1gu+vt8cFCB+QNRrHpOBKHtar0UOG&#10;qXYXLuh8CLWIEPYpKmhC6FIpfdWQRT91HXH0Tq63GKLsa6l7vES4NXKWJM/SYstxocGOtg1VP4df&#10;qyBnZ/LweSrKj83O6Py4f92+l0pNxkO+BBFoCP/hv/ZOK1jMX+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H4jxQAAANwAAAAPAAAAAAAAAAAAAAAAAJgCAABkcnMv&#10;ZG93bnJldi54bWxQSwUGAAAAAAQABAD1AAAAigMAAAAA&#10;" path="m48895,11354l36805,,,,,22060r16370,l16370,69698r16155,l32525,22060r16370,l48895,11354xe" filled="f" strokeweight=".3pt">
                  <v:stroke endcap="round"/>
                  <v:path arrowok="t" o:connecttype="custom" o:connectlocs="489,114;368,0;0,0;0,221;164,221;164,697;325,697;325,221;489,221;489,114" o:connectangles="0,0,0,0,0,0,0,0,0,0" textboxrect="0,0,48895,69698"/>
                </v:shape>
                <v:shape id="Shape 5755" o:spid="_x0000_s1113" style="position:absolute;left:10770;top:5897;width:469;height:697;visibility:visible;mso-wrap-style:square;v-text-anchor:top" coordsize="46838,6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d08EA&#10;AADcAAAADwAAAGRycy9kb3ducmV2LnhtbERPTYvCMBC9C/sfwgjeNNVFkWoUWVnYU9FWFo+zzdhW&#10;m0lpsrb+e3MQPD7e93rbm1rcqXWVZQXTSQSCOLe64kLBKfseL0E4j6yxtkwKHuRgu/kYrDHWtuMj&#10;3VNfiBDCLkYFpfdNLKXLSzLoJrYhDtzFtgZ9gG0hdYtdCDe1nEXRQhqsODSU2NBXSfkt/TcKfvFv&#10;np3TPEnS8+e0uyaZ1oe9UqNhv1uB8NT7t/jl/tEKlvOwNpw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VndPBAAAA3AAAAA8AAAAAAAAAAAAAAAAAmAIAAGRycy9kb3du&#10;cmV2LnhtbFBLBQYAAAAABAAEAPUAAACGAwAAAAA=&#10;" path="m46838,11354l34747,,,,,22047r16358,l16358,69685r14135,l30493,22047r16345,l46838,11354xe" filled="f" strokeweight=".3pt">
                  <v:stroke endcap="round"/>
                  <v:path arrowok="t" o:connecttype="custom" o:connectlocs="469,114;348,0;0,0;0,221;164,221;164,697;305,697;305,221;469,221;469,114" o:connectangles="0,0,0,0,0,0,0,0,0,0" textboxrect="0,0,46838,69685"/>
                </v:shape>
                <v:shape id="Shape 5756" o:spid="_x0000_s1114" style="position:absolute;left:6501;top:3067;width:1792;height:4146;visibility:visible;mso-wrap-style:square;v-text-anchor:top" coordsize="179159,41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IYMQA&#10;AADcAAAADwAAAGRycy9kb3ducmV2LnhtbESPQWvCQBSE74X+h+UVequbGCoaXUWlQsWTUfD6yD6z&#10;wezbkF017a93CwWPw8x8w8wWvW3EjTpfO1aQDhIQxKXTNVcKjofNxxiED8gaG8ek4Ic8LOavLzPM&#10;tbvznm5FqESEsM9RgQmhzaX0pSGLfuBa4uidXWcxRNlVUnd4j3DbyGGSjKTFmuOCwZbWhspLcbUK&#10;tgWnm91p/fu1ypLMpEMjs1Wv1Ptbv5yCCNSHZ/i//a0VjD8n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SGDEAAAA3AAAAA8AAAAAAAAAAAAAAAAAmAIAAGRycy9k&#10;b3ducmV2LnhtbFBLBQYAAAAABAAEAPUAAACJAwAAAAA=&#10;" path="m52463,r74220,c133274,,138646,5372,138646,11964r,36766c143967,49213,149314,49530,154572,50178v8737,317,12687,8229,12687,15253l167259,214744v,7913,-4585,19241,-7773,26747c156642,247841,154470,254521,152667,261366v16344,16243,26492,38748,26492,63640c179159,374510,139052,414643,89573,414643,40094,414643,,374510,,325006,,300114,10135,277597,26492,261366v-1803,-6845,-3988,-13525,-6832,-19875c16472,233985,11887,222657,11887,214744r,-149313c11887,58407,15837,50495,24587,50178v5258,-648,10605,-965,15913,-1448l40500,11964c40500,5372,45872,,52463,xe" strokeweight=".3pt">
                  <v:stroke endcap="round"/>
                  <v:path arrowok="t" o:connecttype="custom" o:connectlocs="525,0;1267,0;1387,120;1387,487;1546,502;1673,654;1673,2147;1595,2415;1527,2613;1792,3250;896,4146;0,3250;265,2613;197,2415;119,2147;119,654;246,502;405,487;405,120;525,0" o:connectangles="0,0,0,0,0,0,0,0,0,0,0,0,0,0,0,0,0,0,0,0" textboxrect="0,0,179159,414643"/>
                </v:shape>
                <v:shape id="Shape 5757" o:spid="_x0000_s1115" style="position:absolute;left:6706;top:5662;width:691;height:1366;visibility:visible;mso-wrap-style:square;v-text-anchor:top" coordsize="69126,13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AZ8EA&#10;AADcAAAADwAAAGRycy9kb3ducmV2LnhtbERPu2rDMBTdC/kHcQtdSiynhWDcyCEEWrp0qJOQ9WLd&#10;WqbWlZHkR/6+GgoZD+e92y+2FxP50DlWsMlyEMSN0x23Cs6n93UBIkRkjb1jUnCjAPtq9bDDUruZ&#10;v2mqYytSCIcSFZgYh1LK0BiyGDI3ECfux3mLMUHfSu1xTuG2ly95vpUWO04NBgc6Gmp+69EqePWH&#10;9uPyZYarmW5XOcdx81yPSj09Loc3EJGWeBf/uz+1gmKb5qcz6QjI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QwGfBAAAA3AAAAA8AAAAAAAAAAAAAAAAAmAIAAGRycy9kb3du&#10;cmV2LnhtbFBLBQYAAAAABAAEAPUAAACGAwAAAAA=&#10;" path="m5728,v3086,11049,4724,22708,4724,34760c10452,48057,8458,60871,4725,72949,1968,80873,,88252,5601,97510v11696,23203,35750,39129,63525,39129e" filled="f" strokeweight=".3pt">
                  <v:stroke endcap="round"/>
                  <v:path arrowok="t" o:connecttype="custom" o:connectlocs="57,0;104,348;47,729;56,975;691,1366" o:connectangles="0,0,0,0,0" textboxrect="0,0,69126,136639"/>
                </v:shape>
                <v:shape id="Shape 5758" o:spid="_x0000_s1116" style="position:absolute;left:6861;top:3556;width:536;height:27;visibility:visible;mso-wrap-style:square;v-text-anchor:top" coordsize="53582,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IOcMA&#10;AADcAAAADwAAAGRycy9kb3ducmV2LnhtbESPQYvCMBSE78L+h/AWvNnUHkS6RpGFBb0I6orXR/Ns&#10;uzYvNYna+uuNsOBxmJlvmNmiM424kfO1ZQXjJAVBXFhdc6ngd/8zmoLwAVljY5kU9ORhMf8YzDDX&#10;9s5buu1CKSKEfY4KqhDaXEpfVGTQJ7Yljt7JOoMhSldK7fAe4aaRWZpOpMGa40KFLX1XVJx3V6Ng&#10;XTrTH/nk+r9Hdk0vm5Dpg1Zq+Nktv0AE6sI7/N9eaQXTyR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3IOcMAAADcAAAADwAAAAAAAAAAAAAAAACYAgAAZHJzL2Rv&#10;d25yZXYueG1sUEsFBgAAAAAEAAQA9QAAAIgDAAAAAA==&#10;" path="m53582,c35497,,17615,889,,2629e" filled="f" strokeweight=".3pt">
                  <v:stroke endcap="round"/>
                  <v:path arrowok="t" o:connecttype="custom" o:connectlocs="536,0;0,27" o:connectangles="0,0" textboxrect="0,0,53582,2629"/>
                </v:shape>
                <v:shape id="Shape 5759" o:spid="_x0000_s1117" style="position:absolute;left:7130;top:5360;width:267;height:1631;visibility:visible;mso-wrap-style:square;v-text-anchor:top" coordsize="26657,16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ww8YA&#10;AADcAAAADwAAAGRycy9kb3ducmV2LnhtbESPT2sCMRTE7wW/Q3iFXkrNRqjKahSxf5De1CIeH5vn&#10;ZunmZbtJ3fXbG6HgcZiZ3zDzZe9qcaY2VJ41qGEGgrjwpuJSw/f+42UKIkRkg7Vn0nChAMvF4GGO&#10;ufEdb+m8i6VIEA45arAxNrmUobDkMAx9Q5y8k28dxiTbUpoWuwR3tRxl2Vg6rDgtWGxoban42f05&#10;Da9vn6o7HMv356/ud69WamJVPdH66bFfzUBE6uM9/N/eGA3T8Qh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Vww8YAAADcAAAADwAAAAAAAAAAAAAAAACYAgAAZHJz&#10;L2Rvd25yZXYueG1sUEsFBgAAAAAEAAQA9QAAAIsDAAAAAA==&#10;" path="m26657,v,,-14300,,-21958,c317,,12,1663,12,5626,,34696,,151879,,151879v,4382,305,10376,4699,11252e" filled="f" strokeweight=".3pt">
                  <v:stroke endcap="round"/>
                  <v:path arrowok="t" o:connecttype="custom" o:connectlocs="267,0;47,0;0,56;0,1519;47,1631" o:connectangles="0,0,0,0,0" textboxrect="0,0,26657,163131"/>
                </v:shape>
                <v:shape id="Shape 5760" o:spid="_x0000_s1118" style="position:absolute;left:6949;top:5241;width:448;height:1677;visibility:visible;mso-wrap-style:square;v-text-anchor:top" coordsize="44768,16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8UA&#10;AADcAAAADwAAAGRycy9kb3ducmV2LnhtbESPQWvCQBSE7wX/w/KE3upGBdHoKiK0SC+tqQSPj+wz&#10;G8y+jdnVxH/fLQg9DjPzDbPa9LYWd2p95VjBeJSAIC6crrhUcPx5f5uD8AFZY+2YFDzIw2Y9eFlh&#10;ql3HB7pnoRQRwj5FBSaEJpXSF4Ys+pFriKN3dq3FEGVbSt1iF+G2lpMkmUmLFccFgw3tDBWX7GYV&#10;9LjLF4V5XKvt/nPylZ26/OO7VOp12G+XIAL14T/8bO+1gvls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r77xQAAANwAAAAPAAAAAAAAAAAAAAAAAJgCAABkcnMv&#10;ZG93bnJldi54bWxQSwUGAAAAAAQABAD1AAAAigMAAAAA&#10;" path="m44768,l18111,c11506,,6160,5385,6160,11964r,142658c6160,159893,6160,167792,,162941e" filled="f" strokeweight=".3pt">
                  <v:stroke endcap="round"/>
                  <v:path arrowok="t" o:connecttype="custom" o:connectlocs="448,0;181,0;62,120;62,1545;0,1629" o:connectangles="0,0,0,0,0" textboxrect="0,0,44768,167792"/>
                </v:shape>
                <v:shape id="Shape 5761" o:spid="_x0000_s1119" style="position:absolute;left:7397;top:5640;width:691;height:1388;visibility:visible;mso-wrap-style:square;v-text-anchor:top" coordsize="69126,1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XucYA&#10;AADcAAAADwAAAGRycy9kb3ducmV2LnhtbESP3WrCQBSE7wt9h+UUvAm6UVqR6CqltLRUCv7eH7LH&#10;JJg9G7PbZH17tyD0cpiZb5jFKphadNS6yrKC8SgFQZxbXXGh4LD/GM5AOI+ssbZMCq7kYLV8fFhg&#10;pm3PW+p2vhARwi5DBaX3TSaly0sy6Ea2IY7eybYGfZRtIXWLfYSbWk7SdCoNVhwXSmzoraT8vPs1&#10;Ct7X300ffo5r14XP/Hp5SY7JJlFq8BRe5yA8Bf8fvre/tILZ9Bn+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hXucYAAADcAAAADwAAAAAAAAAAAAAAAACYAgAAZHJz&#10;L2Rvd25yZXYueG1sUEsFBgAAAAAEAAQA9QAAAIsDAAAAAA==&#10;" path="m64058,c60566,11697,58674,24092,58674,36957v,13297,2006,26111,5715,38189c67158,83071,69126,90449,63538,99707,51829,122910,27775,138836,,138836e" filled="f" strokeweight=".3pt">
                  <v:stroke endcap="round"/>
                  <v:path arrowok="t" o:connecttype="custom" o:connectlocs="640,0;587,369;644,751;635,997;0,1388" o:connectangles="0,0,0,0,0" textboxrect="0,0,69126,138836"/>
                </v:shape>
                <v:shape id="Shape 5762" o:spid="_x0000_s1120" style="position:absolute;left:7397;top:3556;width:565;height:30;visibility:visible;mso-wrap-style:square;v-text-anchor:top" coordsize="5649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h0MYA&#10;AADcAAAADwAAAGRycy9kb3ducmV2LnhtbESPT2vCQBTE74V+h+UVvNWNQiWNrmK1Sg8V/H9+zb4m&#10;qdm3SXbV9Nt3hYLHYWZ+w4wmrSnFhRpXWFbQ60YgiFOrC84U7HeL5xiE88gaS8uk4JccTMaPDyNM&#10;tL3yhi5bn4kAYZeggtz7KpHSpTkZdF1bEQfv2zYGfZBNJnWD1wA3pexH0UAaLDgs5FjRLKf0tD0b&#10;BW8/74vXdunqrzr+PKxX82Nd7I1Snad2OgThqfX38H/7QyuIBy9wOx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lh0MYAAADcAAAADwAAAAAAAAAAAAAAAACYAgAAZHJz&#10;L2Rvd25yZXYueG1sUEsFBgAAAAAEAAQA9QAAAIsDAAAAAA==&#10;" path="m,c19075,,37897,991,56490,2921e" filled="f" strokeweight=".3pt">
                  <v:stroke endcap="round"/>
                  <v:path arrowok="t" o:connecttype="custom" o:connectlocs="0,0;565,30" o:connectangles="0,0" textboxrect="0,0,56490,2921"/>
                </v:shape>
                <v:shape id="Shape 5763" o:spid="_x0000_s1121" style="position:absolute;left:7397;top:5360;width:267;height:1631;visibility:visible;mso-wrap-style:square;v-text-anchor:top" coordsize="26670,16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cO8UA&#10;AADcAAAADwAAAGRycy9kb3ducmV2LnhtbESPwWrDMBBE74X+g9hCbrWcBkxwrYTSEijkZLch5LZY&#10;W8vUWhlLcex8fRQo9DjMzBum2E62EyMNvnWsYJmkIIhrp1tuFHx/7Z7XIHxA1tg5JgUzedhuHh8K&#10;zLW7cEljFRoRIexzVGBC6HMpfW3Iok9cTxy9HzdYDFEOjdQDXiLcdvIlTTNpseW4YLCnd0P1b3W2&#10;ClbtbI/z6MpTOC+vZkoP48d+p9TiaXp7BRFoCv/hv/anVrDOMr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9w7xQAAANwAAAAPAAAAAAAAAAAAAAAAAJgCAABkcnMv&#10;ZG93bnJldi54bWxQSwUGAAAAAAQABAD1AAAAigMAAAAA&#10;" path="m,c,,14300,,21958,v4369,,4686,1663,4686,5626c26670,34696,26670,151879,26670,151879v,4382,-305,10376,-4712,11252e" filled="f" strokeweight=".3pt">
                  <v:stroke endcap="round"/>
                  <v:path arrowok="t" o:connecttype="custom" o:connectlocs="0,0;220,0;267,56;267,1519;220,1631" o:connectangles="0,0,0,0,0" textboxrect="0,0,26670,163131"/>
                </v:shape>
                <v:shape id="Shape 5764" o:spid="_x0000_s1122" style="position:absolute;left:7397;top:5241;width:448;height:1677;visibility:visible;mso-wrap-style:square;v-text-anchor:top" coordsize="44780,16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1tcYA&#10;AADcAAAADwAAAGRycy9kb3ducmV2LnhtbESPS4sCMRCE78L+h9ALXmTN6MHHrFFWQfBx8nHZW++k&#10;nRk36QyTqOO/N4Lgsaiqr6jJrLFGXKn2pWMFvW4CgjhzuuRcwfGw/BqB8AFZo3FMCu7kYTb9aE0w&#10;1e7GO7ruQy4ihH2KCooQqlRKnxVk0XddRRy9k6sthijrXOoabxFujewnyUBaLDkuFFjRoqDsf3+x&#10;Cja9zWrdOfQXv0Gej8b8Ndvxfa5U+7P5+QYRqAnv8Ku90gpGgyE8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U1tcYAAADcAAAADwAAAAAAAAAAAAAAAACYAgAAZHJz&#10;L2Rvd25yZXYueG1sUEsFBgAAAAAEAAQA9QAAAIsDAAAAAA==&#10;" path="m,l26670,v6591,,11938,5385,11938,11964l38608,154622v,5271,,13170,6172,8319e" filled="f" strokeweight=".3pt">
                  <v:stroke endcap="round"/>
                  <v:path arrowok="t" o:connecttype="custom" o:connectlocs="0,0;267,0;386,120;386,1545;448,1629" o:connectangles="0,0,0,0,0" textboxrect="0,0,44780,167792"/>
                </v:shape>
                <v:shape id="Shape 5765" o:spid="_x0000_s1123" style="position:absolute;left:6634;top:3796;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t1sAA&#10;AADcAAAADwAAAGRycy9kb3ducmV2LnhtbERPTYvCMBC9C/6HMMLeNF1hg1SjuIqs11WheBuasS02&#10;k5JE7frrNwfB4+N9L1a9bcWdfGgca/icZCCIS2carjScjrvxDESIyAZbx6ThjwKslsPBAnPjHvxL&#10;90OsRArhkKOGOsYulzKUNVkME9cRJ+7ivMWYoK+k8fhI4baV0yxT0mLDqaHGjjY1ldfDzWr4OWfb&#10;Sn0Zv3G+uBbP2/Fbqa3WH6N+PQcRqY9v8cu9NxpmKq1N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Ft1sAAAADcAAAADwAAAAAAAAAAAAAAAACYAgAAZHJzL2Rvd25y&#10;ZXYueG1sUEsFBgAAAAAEAAQA9QAAAIUDAAAAAA==&#10;" path="m,l152502,e" filled="f" strokeweight=".3pt">
                  <v:stroke endcap="round"/>
                  <v:path arrowok="t" o:connecttype="custom" o:connectlocs="0,0;1525,0" o:connectangles="0,0" textboxrect="0,0,152502,0"/>
                </v:shape>
                <v:shape id="Shape 5766" o:spid="_x0000_s1124" style="position:absolute;left:6634;top:4096;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TcMA&#10;AADcAAAADwAAAGRycy9kb3ducmV2LnhtbESPT2sCMRTE7wW/Q3iCt5pVaNDVKP6h2GtVEG+PzXN3&#10;cfOyJFFXP31TKPQ4zMxvmPmys424kw+1Yw2jYQaCuHCm5lLD8fD5PgERIrLBxjFpeFKA5aL3Nsfc&#10;uAd/030fS5EgHHLUUMXY5lKGoiKLYeha4uRdnLcYk/SlNB4fCW4bOc4yJS3WnBYqbGlTUXHd36yG&#10;3TnblurD+I3zp+vpdTusldpqPeh3qxmISF38D/+1v4yGiZrC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TcMAAADcAAAADwAAAAAAAAAAAAAAAACYAgAAZHJzL2Rv&#10;d25yZXYueG1sUEsFBgAAAAAEAAQA9QAAAIgDAAAAAA==&#10;" path="m,l152502,e" filled="f" strokeweight=".3pt">
                  <v:stroke endcap="round"/>
                  <v:path arrowok="t" o:connecttype="custom" o:connectlocs="0,0;1525,0" o:connectangles="0,0" textboxrect="0,0,152502,0"/>
                </v:shape>
                <v:shape id="Shape 5767" o:spid="_x0000_s1125" style="position:absolute;left:6634;top:4397;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3Db8A&#10;AADcAAAADwAAAGRycy9kb3ducmV2LnhtbERPy4rCMBTdD/gP4QruxlTBKtUoPpBx6wPE3aW5tsXm&#10;piRR63y9WQguD+c9W7SmFg9yvrKsYNBPQBDnVldcKDgdt78TED4ga6wtk4IXeVjMOz8zzLR98p4e&#10;h1CIGMI+QwVlCE0mpc9LMuj7tiGO3NU6gyFCV0jt8BnDTS2HSZJKgxXHhhIbWpeU3w53o+DvkmyK&#10;dKTd2rrz7fx/P67SdKNUr9supyACteEr/rh3WsFkHOf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vcNvwAAANwAAAAPAAAAAAAAAAAAAAAAAJgCAABkcnMvZG93bnJl&#10;di54bWxQSwUGAAAAAAQABAD1AAAAhAMAAAAA&#10;" path="m,l152502,e" filled="f" strokeweight=".3pt">
                  <v:stroke endcap="round"/>
                  <v:path arrowok="t" o:connecttype="custom" o:connectlocs="0,0;1525,0" o:connectangles="0,0" textboxrect="0,0,152502,0"/>
                </v:shape>
                <v:shape id="Shape 5768" o:spid="_x0000_s1126" style="position:absolute;left:6634;top:4698;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SlsMA&#10;AADcAAAADwAAAGRycy9kb3ducmV2LnhtbESPQYvCMBSE78L+h/CEvWmqsFW6RnEV0at2Qfb2aN62&#10;xealJFGrv94IgsdhZr5hZovONOJCzteWFYyGCQjiwuqaSwW/+WYwBeEDssbGMim4kYfF/KM3w0zb&#10;K+/pcgiliBD2GSqoQmgzKX1RkUE/tC1x9P6tMxiidKXUDq8Rbho5TpJUGqw5LlTY0qqi4nQ4GwXb&#10;v2Rdpl/araw7no73c/6TpmulPvvd8htEoC68w6/2TiuYTk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JSlsMAAADcAAAADwAAAAAAAAAAAAAAAACYAgAAZHJzL2Rv&#10;d25yZXYueG1sUEsFBgAAAAAEAAQA9QAAAIgDAAAAAA==&#10;" path="m,l152502,e" filled="f" strokeweight=".3pt">
                  <v:stroke endcap="round"/>
                  <v:path arrowok="t" o:connecttype="custom" o:connectlocs="0,0;1525,0" o:connectangles="0,0" textboxrect="0,0,152502,0"/>
                </v:shape>
                <v:shape id="Shape 5769" o:spid="_x0000_s1127" style="position:absolute;left:6634;top:4999;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M4cQA&#10;AADcAAAADwAAAGRycy9kb3ducmV2LnhtbESPQWvCQBSE7wX/w/KE3upGoalEV1GD2GtjQXp7ZJ9J&#10;MPs27K5J7K/vFgo9DjPzDbPejqYVPTnfWFYwnyUgiEurG64UfJ6PL0sQPiBrbC2Tggd52G4mT2vM&#10;tB34g/oiVCJC2GeooA6hy6T0ZU0G/cx2xNG7WmcwROkqqR0OEW5auUiSVBpsOC7U2NGhpvJW3I2C&#10;01eSV+mrdgfrLrfL9/28T9NcqefpuFuBCDSG//Bf+10rWL4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zOHEAAAA3AAAAA8AAAAAAAAAAAAAAAAAmAIAAGRycy9k&#10;b3ducmV2LnhtbFBLBQYAAAAABAAEAPUAAACJAwAAAAA=&#10;" path="m,l152502,e" filled="f" strokeweight=".3pt">
                  <v:stroke endcap="round"/>
                  <v:path arrowok="t" o:connecttype="custom" o:connectlocs="0,0;1525,0" o:connectangles="0,0" textboxrect="0,0,152502,0"/>
                </v:shape>
                <v:shape id="Shape 5770" o:spid="_x0000_s1128" style="position:absolute;left:2332;top:5882;width:127;height:0;visibility:visible;mso-wrap-style:square;v-text-anchor:top" coordsize="1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fg8YA&#10;AADcAAAADwAAAGRycy9kb3ducmV2LnhtbESPQWvCQBSE70L/w/IKvemmVTSkriLFguJBkvbg8ZF9&#10;TWKzb0N2NdFf7wqCx2FmvmHmy97U4kytqywreB9FIIhzqysuFPz+fA9jEM4ja6wtk4ILOVguXgZz&#10;TLTtOKVz5gsRIOwSVFB63yRSurwkg25kG+Lg/dnWoA+yLaRusQtwU8uPKJpKgxWHhRIb+iop/89O&#10;RsF2nR4mx243jlbx5rp3x4zTQ6bU22u/+gThqffP8KO90Qri2R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xfg8YAAADcAAAADwAAAAAAAAAAAAAAAACYAgAAZHJz&#10;L2Rvd25yZXYueG1sUEsFBgAAAAAEAAQA9QAAAIsDAAAAAA==&#10;" path="m12725,l,e" filled="f" strokeweight=".7pt">
                  <v:stroke endcap="round"/>
                  <v:path arrowok="t" o:connecttype="custom" o:connectlocs="127,0;0,0" o:connectangles="0,0" textboxrect="0,0,12725,0"/>
                </v:shape>
                <v:shape id="Shape 5771" o:spid="_x0000_s1129" style="position:absolute;left:6361;top:7077;width:105;height:267;visibility:visible;mso-wrap-style:square;v-text-anchor:top" coordsize="10528,2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5ksMA&#10;AADcAAAADwAAAGRycy9kb3ducmV2LnhtbESPUWvCQBCE3wv+h2OFvtWLtlSJniKKVEpfjP6ANbcm&#10;wdxezK0a/32vUPBxmJlvmNmic7W6URsqzwaGgwQUce5txYWBw37zNgEVBNli7ZkMPCjAYt57mWFq&#10;/Z13dMukUBHCIUUDpUiTah3ykhyGgW+Io3fyrUOJsi20bfEe4a7WoyT51A4rjgslNrQqKT9nV2fg&#10;tL9mu8f7NuGLO37/fK3Fr7QY89rvllNQQp08w//trTUwGX/A35l4B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5ksMAAADcAAAADwAAAAAAAAAAAAAAAACYAgAAZHJzL2Rv&#10;d25yZXYueG1sUEsFBgAAAAAEAAQA9QAAAIgDAAAAAA==&#10;" path="m889,26772c,9652,5271,3505,10528,e" filled="f" strokeweight=".3pt">
                  <v:stroke endcap="round"/>
                  <v:path arrowok="t" o:connecttype="custom" o:connectlocs="9,267;105,0" o:connectangles="0,0" textboxrect="0,0,10528,26772"/>
                </v:shape>
                <v:shape id="Shape 5772" o:spid="_x0000_s1130" style="position:absolute;left:10329;top:8223;width:586;height:0;visibility:visible;mso-wrap-style:square;v-text-anchor:top" coordsize="5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v4cUA&#10;AADcAAAADwAAAGRycy9kb3ducmV2LnhtbESPUWvCQBCE34X+h2MLfdNLC9UYPUOoKL4U25gfsM2t&#10;SWhuL9ydGv99r1Do4zA73+ys89H04krOd5YVPM8SEMS11R03CqrTbpqC8AFZY2+ZFNzJQ755mKwx&#10;0/bGn3QtQyMihH2GCtoQhkxKX7dk0M/sQBy9s3UGQ5SukdrhLcJNL1+SZC4NdhwbWhzoraX6u7yY&#10;+Eb15Y5N+mG278vlPrhTVeySSqmnx7FYgQg0hv/jv/RBK0gXr/A7JhJ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K/hxQAAANwAAAAPAAAAAAAAAAAAAAAAAJgCAABkcnMv&#10;ZG93bnJldi54bWxQSwUGAAAAAAQABAD1AAAAigMAAAAA&#10;" path="m,l58610,e" filled="f" strokeweight=".7pt">
                  <v:stroke endcap="round"/>
                  <v:path arrowok="t" o:connecttype="custom" o:connectlocs="0,0;586,0" o:connectangles="0,0" textboxrect="0,0,58610,0"/>
                </v:shape>
                <v:shape id="Shape 5773" o:spid="_x0000_s1131" style="position:absolute;left:9197;top:8223;width:570;height:0;visibility:visible;mso-wrap-style:square;v-text-anchor:top" coordsize="5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08UA&#10;AADcAAAADwAAAGRycy9kb3ducmV2LnhtbESPzWrDMBCE74W+g9hCbo3sGhzjRAnFENoc6/ycN9bG&#10;dmqtHEuN3bevCoUeh5n5hlltJtOJOw2utawgnkcgiCurW64VHPbb5wyE88gaO8uk4JscbNaPDyvM&#10;tR35g+6lr0WAsMtRQeN9n0vpqoYMurntiYN3sYNBH+RQSz3gGOCmky9RlEqDLYeFBnsqGqo+yy+j&#10;4Ha8JfW+2J6Ta3naxUn2lp0XrNTsaXpdgvA0+f/wX/tdK8gW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D7TxQAAANwAAAAPAAAAAAAAAAAAAAAAAJgCAABkcnMv&#10;ZG93bnJldi54bWxQSwUGAAAAAAQABAD1AAAAigMAAAAA&#10;" path="m,l57048,e" filled="f" strokeweight=".7pt">
                  <v:stroke endcap="round"/>
                  <v:path arrowok="t" o:connecttype="custom" o:connectlocs="0,0;570,0" o:connectangles="0,0" textboxrect="0,0,57048,0"/>
                </v:shape>
                <v:shape id="Shape 5774" o:spid="_x0000_s1132" style="position:absolute;left:8064;top:8223;width:571;height:0;visibility:visible;mso-wrap-style:square;v-text-anchor:top" coordsize="5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bSMQA&#10;AADcAAAADwAAAGRycy9kb3ducmV2LnhtbESPQWvCQBSE7wX/w/IKvdWNBpqQuglFEOux0fb8zL4m&#10;0ezbmF01/ntXKPQ4zMw3zKIYTScuNLjWsoLZNAJBXFndcq1gt129piCcR9bYWSYFN3JQ5JOnBWba&#10;XvmLLqWvRYCwy1BB432fSemqhgy6qe2Jg/drB4M+yKGWesBrgJtOzqPoTRpsOSw02NOyoepYno2C&#10;0/cprrfL1T4+lD+bWZyu033CSr08jx/vIDyN/j/81/7UCtIkgce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m0jEAAAA3AAAAA8AAAAAAAAAAAAAAAAAmAIAAGRycy9k&#10;b3ducmV2LnhtbFBLBQYAAAAABAAEAPUAAACJAwAAAAA=&#10;" path="m,l57048,e" filled="f" strokeweight=".7pt">
                  <v:stroke endcap="round"/>
                  <v:path arrowok="t" o:connecttype="custom" o:connectlocs="0,0;571,0" o:connectangles="0,0" textboxrect="0,0,57048,0"/>
                </v:shape>
                <v:shape id="Shape 5775" o:spid="_x0000_s1133" style="position:absolute;left:9197;top:7296;width:1;height:929;visibility:visible;mso-wrap-style:square;v-text-anchor:top" coordsize="38,9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AvcEA&#10;AADcAAAADwAAAGRycy9kb3ducmV2LnhtbERPz2vCMBS+C/sfwht4KTO1DCfVWEQoCMPD2g08Pppn&#10;W2xeShK1++/NYbDjx/d7W0xmEHdyvresYLlIQRA3VvfcKviuy7c1CB+QNQ6WScEveSh2L7Mt5to+&#10;+IvuVWhFDGGfo4IuhDGX0jcdGfQLOxJH7mKdwRCha6V2+IjhZpBZmq6kwZ5jQ4cjHTpqrtXNKCAO&#10;dUXN6Vxmbvg5T5/J+xUTpeav034DItAU/sV/7qNWsP6Ia+OZe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L3BAAAA3AAAAA8AAAAAAAAAAAAAAAAAmAIAAGRycy9kb3du&#10;cmV2LnhtbFBLBQYAAAAABAAEAPUAAACGAwAAAAA=&#10;" path="m,92901l38,e" filled="f" strokeweight=".3pt">
                  <v:stroke endcap="round"/>
                  <v:path arrowok="t" o:connecttype="custom" o:connectlocs="0,929;1,0" o:connectangles="0,0" textboxrect="0,0,38,92901"/>
                </v:shape>
                <v:shape id="Shape 5776" o:spid="_x0000_s1134" style="position:absolute;left:8635;top:8225;width:562;height:147;visibility:visible;mso-wrap-style:square;v-text-anchor:top" coordsize="56249,1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tD8UA&#10;AADcAAAADwAAAGRycy9kb3ducmV2LnhtbESPT0vDQBTE70K/w/IEL6XdpIi2MZsS6h/0aCzt9ZF9&#10;ZoPZtyG7JvHbu0LB4zAzv2Hy/Ww7MdLgW8cK0nUCgrh2uuVGwfHjebUF4QOyxs4xKfghD/ticZVj&#10;pt3E7zRWoRERwj5DBSaEPpPS14Ys+rXriaP36QaLIcqhkXrAKcJtJzdJcictthwXDPZ0MFR/Vd9W&#10;QV+6t3P9kqbj4y2Vy+PTxkzVSamb67l8ABFoDv/hS/tVK9je7+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0PxQAAANwAAAAPAAAAAAAAAAAAAAAAAJgCAABkcnMv&#10;ZG93bnJldi54bWxQSwUGAAAAAAQABAD1AAAAigMAAAAA&#10;" path="m,l,2756c,9335,5359,14719,11951,14719r32283,c50813,14719,56210,9335,56223,2756l56249,e" filled="f" strokeweight=".7pt">
                  <v:stroke endcap="round"/>
                  <v:path arrowok="t" o:connecttype="custom" o:connectlocs="0,0;0,28;119,147;442,147;562,28;562,0" o:connectangles="0,0,0,0,0,0" textboxrect="0,0,56249,14719"/>
                </v:shape>
                <v:shape id="Shape 5777" o:spid="_x0000_s1135" style="position:absolute;left:8635;top:7305;width:0;height:920;visibility:visible;mso-wrap-style:square;v-text-anchor:top" coordsize="0,9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aKL4A&#10;AADcAAAADwAAAGRycy9kb3ducmV2LnhtbERPy4rCMBTdD/gP4Qqzm6YKDqUaRUXBzTD4+IBrc22K&#10;zU1JYq1/P1kMuDyc92I12Fb05EPjWMEky0EQV043XCu4nPdfBYgQkTW2jknBiwKslqOPBZbaPflI&#10;/SnWIoVwKFGBibErpQyVIYshcx1x4m7OW4wJ+lpqj88Ubls5zfNvabHh1GCwo62h6n56WAXXLoRK&#10;G+/6V7ub/fKwcT9olPocD+s5iEhDfIv/3QetoCjS/HQmHQG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iWii+AAAA3AAAAA8AAAAAAAAAAAAAAAAAmAIAAGRycy9kb3ducmV2&#10;LnhtbFBLBQYAAAAABAAEAPUAAACDAwAAAAA=&#10;" path="m,l,92011e" filled="f" strokeweight=".3pt">
                  <v:stroke endcap="round"/>
                  <v:path arrowok="t" o:connecttype="custom" o:connectlocs="0,0;0,920" o:connectangles="0,0" textboxrect="0,0,0,92011"/>
                </v:shape>
                <v:shape id="Shape 5778" o:spid="_x0000_s1136" style="position:absolute;left:5804;top:6906;width:136;height:438;visibility:visible;mso-wrap-style:square;v-text-anchor:top" coordsize="13602,4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rm8QA&#10;AADcAAAADwAAAGRycy9kb3ducmV2LnhtbESPzWrDMBCE74G+g9hCL6GWXUoxrpUQEgo9lEJjk/Ni&#10;bWxja2Us1T9vXxUCOQ4z8w2T7xfTi4lG11pWkEQxCOLK6pZrBWXx8ZyCcB5ZY2+ZFKzkYL972OSY&#10;aTvzD01nX4sAYZehgsb7IZPSVQ0ZdJEdiIN3taNBH+RYSz3iHOCmly9x/CYNthwWGhzo2FDVnX+N&#10;gtP6NZV9d3TF9Pq9PRWLmQu+KPX0uBzeQXha/D18a39qBWmawP+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65vEAAAA3AAAAA8AAAAAAAAAAAAAAAAAmAIAAGRycy9k&#10;b3ducmV2LnhtbFBLBQYAAAAABAAEAPUAAACJAwAAAAA=&#10;" path="m,43853c1321,27610,432,,13602,889e" filled="f" strokeweight=".3pt">
                  <v:stroke endcap="round"/>
                  <v:path arrowok="t" o:connecttype="custom" o:connectlocs="0,438;136,9" o:connectangles="0,0" textboxrect="0,0,13602,43853"/>
                </v:shape>
                <v:shape id="Shape 5779" o:spid="_x0000_s1137" style="position:absolute;left:2041;top:2052;width:1758;height:1334;visibility:visible;mso-wrap-style:square;v-text-anchor:top" coordsize="175768,13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EEMQA&#10;AADcAAAADwAAAGRycy9kb3ducmV2LnhtbESPwWrDMBBE74X8g9hAbo0cH4LrRDElEMihpDTOJbfF&#10;2lpurZWRVMfp11eFQo/DzLxhttVkezGSD51jBatlBoK4cbrjVsGlPjwWIEJE1tg7JgV3ClDtZg9b&#10;LLW78RuN59iKBOFQogIT41BKGRpDFsPSDcTJe3feYkzSt1J7vCW47WWeZWtpseO0YHCgvaHm8/xl&#10;FTx5j9n1pSU7Uv19qc14+vCvSi3m0/MGRKQp/of/2ketoCh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RBDEAAAA3AAAAA8AAAAAAAAAAAAAAAAAmAIAAGRycy9k&#10;b3ducmV2LnhtbFBLBQYAAAAABAAEAPUAAACJAwAAAAA=&#10;" path="m175768,v-1308,1778,-2629,3543,-3962,5296c126035,65583,65989,108674,,133388e" filled="f" strokeweight=".7pt">
                  <v:stroke endcap="round"/>
                  <v:path arrowok="t" o:connecttype="custom" o:connectlocs="1758,0;1718,53;0,1334" o:connectangles="0,0,0" textboxrect="0,0,175768,133388"/>
                </v:shape>
                <v:shape id="Shape 5780" o:spid="_x0000_s1138" style="position:absolute;left:2043;top:5886;width:271;height:99;visibility:visible;mso-wrap-style:square;v-text-anchor:top" coordsize="27127,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E2cUA&#10;AADcAAAADwAAAGRycy9kb3ducmV2LnhtbESP3WrCQBSE7wu+w3IKvasbtZQ0uooK/lwUwdgHOGSP&#10;2dDs2ZBdTerTdwXBy2FmvmFmi97W4kqtrxwrGA0TEMSF0xWXCn5Om/cUhA/IGmvHpOCPPCzmg5cZ&#10;Ztp1fKRrHkoRIewzVGBCaDIpfWHIoh+6hjh6Z9daDFG2pdQtdhFuazlOkk9pseK4YLChtaHiN79Y&#10;Bf33bv2Vb1bH7X5Ct8J028PHaKzU22u/nIII1Idn+NHeawVpOoH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wTZxQAAANwAAAAPAAAAAAAAAAAAAAAAAJgCAABkcnMv&#10;ZG93bnJldi54bWxQSwUGAAAAAAQABAD1AAAAigMAAAAA&#10;" path="m27127,r,9932l,9932e" filled="f" strokeweight=".7pt">
                  <v:stroke endcap="round"/>
                  <v:path arrowok="t" o:connecttype="custom" o:connectlocs="271,0;271,99;0,99" o:connectangles="0,0,0" textboxrect="0,0,27127,9932"/>
                </v:shape>
                <v:shape id="Shape 5781" o:spid="_x0000_s1139" style="position:absolute;left:2314;top:3264;width:0;height:2622;visibility:visible;mso-wrap-style:square;v-text-anchor:top" coordsize="0,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ocMA&#10;AADcAAAADwAAAGRycy9kb3ducmV2LnhtbESPzWrDMBCE74W8g9hAb7WcH4pwooQQCOSYpn2AxdrY&#10;TqyVLSmO06evCoUeh5n5hllvR9uKgXxoHGuYZTkI4tKZhisNX5+HNwUiRGSDrWPS8KQA283kZY2F&#10;cQ/+oOEcK5EgHArUUMfYFVKGsiaLIXMdcfIuzluMSfpKGo+PBLetnOf5u7TYcFqosaN9TeXtfLca&#10;boer643qT4uh9xf1fV+6xXDU+nU67lYgIo3xP/zXPhoNSi3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PocMAAADcAAAADwAAAAAAAAAAAAAAAACYAgAAZHJzL2Rv&#10;d25yZXYueG1sUEsFBgAAAAAEAAQA9QAAAIgDAAAAAA==&#10;" path="m,l,262191e" filled="f" strokeweight=".7pt">
                  <v:stroke endcap="round"/>
                  <v:path arrowok="t" o:connecttype="custom" o:connectlocs="0,0;0,2622" o:connectangles="0,0" textboxrect="0,0,0,262191"/>
                </v:shape>
                <v:shape id="Shape 5782" o:spid="_x0000_s1140" style="position:absolute;left:2465;top:5889;width:1192;height:1969;visibility:visible;mso-wrap-style:square;v-text-anchor:top" coordsize="119189,19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VysQA&#10;AADcAAAADwAAAGRycy9kb3ducmV2LnhtbESPT2vCQBTE7wW/w/IEb3VjsSVEVxElUC+F+gevj+wz&#10;iWbfht2Nid++Wyj0OMzMb5jlejCNeJDztWUFs2kCgriwuuZSwemYv6YgfEDW2FgmBU/ysF6NXpaY&#10;advzNz0OoRQRwj5DBVUIbSalLyoy6Ke2JY7e1TqDIUpXSu2wj3DTyLck+ZAGa44LFba0rai4Hzqj&#10;oD/PO3e5GMxv+y31xa7L89OXUpPxsFmACDSE//Bf+1MrSNN3+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lcrEAAAA3AAAAA8AAAAAAAAAAAAAAAAAmAIAAGRycy9k&#10;b3ducmV2LnhtbFBLBQYAAAAABAAEAPUAAACJAwAAAAA=&#10;" path="m,c9500,47638,21336,92964,28765,115227v14047,35573,46965,67209,90424,81699e" filled="f" strokeweight=".7pt">
                  <v:stroke endcap="round"/>
                  <v:path arrowok="t" o:connecttype="custom" o:connectlocs="0,0;288,1152;1192,1969" o:connectangles="0,0,0" textboxrect="0,0,119189,196926"/>
                </v:shape>
                <v:shape id="Shape 5783" o:spid="_x0000_s1141" style="position:absolute;left:2314;top:3266;width:151;height:2623;visibility:visible;mso-wrap-style:square;v-text-anchor:top" coordsize="15126,26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zo8MA&#10;AADcAAAADwAAAGRycy9kb3ducmV2LnhtbESPQWsCMRSE70L/Q3iFXkSzFpGwbhQpLXisqxR6e2ye&#10;m9XNy7KJuv33jSB4HGbmG6ZYD64VV+pD41nDbJqBIK68abjWcNh/TRSIEJENtp5Jwx8FWK9eRgXm&#10;xt94R9cy1iJBOOSowcbY5VKGypLDMPUdcfKOvncYk+xraXq8Jbhr5XuWLaTDhtOCxY4+LFXn8uI0&#10;eDtX6mc4lZmx8bPm3+33uPFav70OmyWISEN8hh/trdGg1AL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zo8MAAADcAAAADwAAAAAAAAAAAAAAAACYAgAAZHJzL2Rv&#10;d25yZXYueG1sUEsFBgAAAAAEAAQA9QAAAIgDAAAAAA==&#10;" path="m,l,143891v,31484,6642,75882,15126,118428e" filled="f" strokeweight=".7pt">
                  <v:stroke endcap="round"/>
                  <v:path arrowok="t" o:connecttype="custom" o:connectlocs="0,0;0,1439;151,2623" o:connectangles="0,0,0" textboxrect="0,0,15126,262319"/>
                </v:shape>
                <v:shape id="Shape 5784" o:spid="_x0000_s1142" style="position:absolute;left:6941;top:8203;width:553;height:20;visibility:visible;mso-wrap-style:square;v-text-anchor:top" coordsize="55296,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yK8MA&#10;AADcAAAADwAAAGRycy9kb3ducmV2LnhtbESPT4vCMBTE78J+h/AW9qapHrRUoyzCShe8+AfPj+Zt&#10;W9q8dJu0Vj+9EQSPw8z8hlltBlOLnlpXWlYwnUQgiDOrS84VnE8/4xiE88gaa8uk4EYONuuP0QoT&#10;ba98oP7ocxEg7BJUUHjfJFK6rCCDbmIb4uD92dagD7LNpW7xGuCmlrMomkuDJYeFAhvaFpRVx84E&#10;yn9377omTvv97pJefitT4dwo9fU5fC9BeBr8O/xqp1pBHC/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yK8MAAADcAAAADwAAAAAAAAAAAAAAAACYAgAAZHJzL2Rv&#10;d25yZXYueG1sUEsFBgAAAAAEAAQA9QAAAIgDAAAAAA==&#10;" path="m,c19749,1194,38392,1880,55296,1968e" filled="f" strokeweight=".7pt">
                  <v:stroke endcap="round"/>
                  <v:path arrowok="t" o:connecttype="custom" o:connectlocs="0,0;553,20" o:connectangles="0,0" textboxrect="0,0,55296,1968"/>
                </v:shape>
                <v:shape id="Shape 5785" o:spid="_x0000_s1143" style="position:absolute;left:5799;top:8097;width:570;height:61;visibility:visible;mso-wrap-style:square;v-text-anchor:top" coordsize="56998,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59MEA&#10;AADcAAAADwAAAGRycy9kb3ducmV2LnhtbERPyWrDMBC9F/IPYgq5NXJdCMaNYkpCS3MKWXudWhPZ&#10;xBoZS3acv48OhR4fb18Uo23EQJ2vHSt4nSUgiEunazYKjofPlwyED8gaG8ek4E4eiuXkaYG5djfe&#10;0bAPRsQQ9jkqqEJocyl9WZFFP3MtceQurrMYIuyM1B3eYrhtZJokc2mx5thQYUurisrrvrcKzm8u&#10;NUGb7e9hs/5JN+nlqz8NSk2fx493EIHG8C/+c39rBVkW18Y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lufTBAAAA3AAAAA8AAAAAAAAAAAAAAAAAmAIAAGRycy9kb3du&#10;cmV2LnhtbFBLBQYAAAAABAAEAPUAAACGAwAAAAA=&#10;" path="m,c19050,2311,38214,4407,56998,6159e" filled="f" strokeweight=".7pt">
                  <v:stroke endcap="round"/>
                  <v:path arrowok="t" o:connecttype="custom" o:connectlocs="0,0;570,61" o:connectangles="0,0" textboxrect="0,0,56998,6159"/>
                </v:shape>
                <v:shape id="Shape 5786" o:spid="_x0000_s1144" style="position:absolute;left:5800;top:7344;width:4;height:751;visibility:visible;mso-wrap-style:square;v-text-anchor:top" coordsize="343,7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Y2cQA&#10;AADcAAAADwAAAGRycy9kb3ducmV2LnhtbESP3WrCQBSE7wu+w3KE3tWNlkqMruIPBfHOnwc4ZI/Z&#10;aPZszK5J+vZdodDLYWa+YRar3laipcaXjhWMRwkI4tzpkgsFl/P3RwrCB2SNlWNS8EMeVsvB2wIz&#10;7To+UnsKhYgQ9hkqMCHUmZQ+N2TRj1xNHL2rayyGKJtC6ga7CLeVnCTJVFosOS4YrGlrKL+fnlbB&#10;2brP7nDdfPnp/sG7dtzftkej1PuwX89BBOrDf/ivvdcK0nQGr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mNnEAAAA3AAAAA8AAAAAAAAAAAAAAAAAmAIAAGRycy9k&#10;b3ducmV2LnhtbFBLBQYAAAAABAAEAPUAAACJAwAAAAA=&#10;" path="m,75069l343,e" filled="f" strokeweight=".3pt">
                  <v:stroke endcap="round"/>
                  <v:path arrowok="t" o:connecttype="custom" o:connectlocs="0,751;4,0" o:connectangles="0,0" textboxrect="0,0,343,75069"/>
                </v:shape>
                <v:shape id="Shape 5787" o:spid="_x0000_s1145" style="position:absolute;left:3657;top:7858;width:2143;height:381;visibility:visible;mso-wrap-style:square;v-text-anchor:top" coordsize="214287,3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eksEA&#10;AADcAAAADwAAAGRycy9kb3ducmV2LnhtbERPz2vCMBS+D/Y/hDfwNtMpbK4zigwGA3dpFbw+k2dT&#10;bF5CE9v63y+HwY4f3+/1dnKdGKiPrWcFL/MCBLH2puVGwfHw9bwCEROywc4zKbhThO3m8WGNpfEj&#10;VzTUqRE5hGOJCmxKoZQyaksO49wH4sxdfO8wZdg30vQ45nDXyUVRvEqHLecGi4E+LelrfXMKlsdK&#10;N2+GhtPuvA94/hlGG6RSs6dp9wEi0ZT+xX/ub6Ng9Z7n5zP5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RXpLBAAAA3AAAAA8AAAAAAAAAAAAAAAAAmAIAAGRycy9kb3du&#10;cmV2LnhtbFBLBQYAAAAABAAEAPUAAACGAwAAAAA=&#10;" path="m,c38062,12421,202387,37033,202387,37033v6503,978,11837,-3607,11875,-10198l214287,23673e" filled="f" strokeweight=".7pt">
                  <v:stroke endcap="round"/>
                  <v:path arrowok="t" o:connecttype="custom" o:connectlocs="0,0;2024,371;2143,269;2143,237" o:connectangles="0,0,0,0" textboxrect="0,0,214287,38011"/>
                </v:shape>
                <v:shape id="Shape 5788" o:spid="_x0000_s1146" style="position:absolute;left:6370;top:7344;width:0;height:814;visibility:visible;mso-wrap-style:square;v-text-anchor:top" coordsize="13,8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EA&#10;AADcAAAADwAAAGRycy9kb3ducmV2LnhtbESPQYvCMBSE78L+h/AWvNlUD1KraVmEsnuteujx0Tzb&#10;YPNSmqj1328WFjwOM/MNcyhnO4gHTd44VrBOUhDErdOGOwWXc7XKQPiArHFwTApe5KEsPhYHzLV7&#10;ck2PU+hEhLDPUUEfwphL6dueLPrEjcTRu7rJYohy6qSe8BnhdpCbNN1Ki4bjQo8jHXtqb6e7VXA3&#10;383YHBvL9S4736Sr6spUSi0/5689iEBzeIf/2z9aQbZbw9+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v6vBAAAA3AAAAA8AAAAAAAAAAAAAAAAAmAIAAGRycy9kb3du&#10;cmV2LnhtbFBLBQYAAAAABAAEAPUAAACGAwAAAAA=&#10;" path="m13,81394l,e" filled="f" strokeweight=".3pt">
                  <v:stroke endcap="round"/>
                  <v:path arrowok="t" o:connecttype="custom" o:connectlocs="1,814;0,0" o:connectangles="0,0" textboxrect="0,0,0,81394"/>
                </v:shape>
                <v:shape id="Shape 5789" o:spid="_x0000_s1147" style="position:absolute;left:6370;top:8158;width:570;height:191;visibility:visible;mso-wrap-style:square;v-text-anchor:top" coordsize="56972,1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L8YA&#10;AADcAAAADwAAAGRycy9kb3ducmV2LnhtbESPQWvCQBSE7wX/w/KE3uomoaQaXUUMpYWejLZeH9ln&#10;Esy+DdnVpP313ULB4zAz3zCrzWhacaPeNZYVxLMIBHFpdcOVguPh9WkOwnlkja1lUvBNDjbrycMK&#10;M20H3tOt8JUIEHYZKqi97zIpXVmTQTezHXHwzrY36IPsK6l7HALctDKJolQabDgs1NjRrqbyUlyN&#10;go9r3r2d9i9xM+bp8PP86b9kvlDqcTpulyA8jf4e/m+/awXzR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L8YAAADcAAAADwAAAAAAAAAAAAAAAACYAgAAZHJz&#10;L2Rvd25yZXYueG1sUEsFBgAAAAAEAAQA9QAAAIsDAAAAAA==&#10;" path="m56934,4521r13,2934c56972,14034,51638,19037,45072,18580l11900,15989c5359,15430,,9589,,2997l,e" filled="f" strokeweight=".7pt">
                  <v:stroke endcap="round"/>
                  <v:path arrowok="t" o:connecttype="custom" o:connectlocs="570,45;570,75;451,186;119,160;0,30;0,0" o:connectangles="0,0,0,0,0,0" textboxrect="0,0,56972,19037"/>
                </v:shape>
                <v:shape id="Shape 5790" o:spid="_x0000_s1148" style="position:absolute;left:6936;top:7349;width:3;height:855;visibility:visible;mso-wrap-style:square;v-text-anchor:top" coordsize="330,8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GasMA&#10;AADcAAAADwAAAGRycy9kb3ducmV2LnhtbESPQYvCMBSE74L/ITzBm6Zd2aVWo6gg1aOu4vXRPNti&#10;81KbrNZ/vxEW9jjMzDfMfNmZWjyodZVlBfE4AkGcW11xoeD0vR0lIJxH1lhbJgUvcrBc9HtzTLV9&#10;8oEeR1+IAGGXooLS+yaV0uUlGXRj2xAH72pbgz7ItpC6xWeAm1p+RNGXNFhxWCixoU1J+e34YxTs&#10;493lvsmcXd3XSfZ5yH12jrVSw0G3moHw1Pn/8F97pxUk0wm8z4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LGasMAAADcAAAADwAAAAAAAAAAAAAAAACYAgAAZHJzL2Rv&#10;d25yZXYueG1sUEsFBgAAAAAEAAQA9QAAAIgDAAAAAA==&#10;" path="m,l330,85484e" filled="f" strokeweight=".3pt">
                  <v:stroke endcap="round"/>
                  <v:path arrowok="t" o:connecttype="custom" o:connectlocs="0,0;3,855" o:connectangles="0,0" textboxrect="0,0,330,85484"/>
                </v:shape>
                <v:shape id="Shape 5791" o:spid="_x0000_s1149" style="position:absolute;left:8065;top:7296;width:4;height:928;visibility:visible;mso-wrap-style:square;v-text-anchor:top" coordsize="381,9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BLsQA&#10;AADcAAAADwAAAGRycy9kb3ducmV2LnhtbESP0WrCQBRE3wv+w3IF3+omKlajGxFprE+FWj/gkr1m&#10;g9m7IbuN8e/dQqGPw8ycYba7wTaip87XjhWk0wQEcel0zZWCy3fxugLhA7LGxjEpeJCHXT562WKm&#10;3Z2/qD+HSkQI+wwVmBDaTEpfGrLop64ljt7VdRZDlF0ldYf3CLeNnCXJUlqsOS4YbOlgqLydf6yC&#10;01LfHn62P74hfRizmBefh/dUqcl42G9ABBrCf/ivfdIKVusF/J6JR0D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S7EAAAA3AAAAA8AAAAAAAAAAAAAAAAAmAIAAGRycy9k&#10;b3ducmV2LnhtbFBLBQYAAAAABAAEAPUAAACJAwAAAAA=&#10;" path="m,92773l381,e" filled="f" strokeweight=".3pt">
                  <v:stroke endcap="round"/>
                  <v:path arrowok="t" o:connecttype="custom" o:connectlocs="0,928;4,0" o:connectangles="0,0" textboxrect="0,0,381,92773"/>
                </v:shape>
                <v:shape id="Shape 5792" o:spid="_x0000_s1150" style="position:absolute;left:7502;top:8223;width:563;height:149;visibility:visible;mso-wrap-style:square;v-text-anchor:top" coordsize="56236,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fLsYA&#10;AADcAAAADwAAAGRycy9kb3ducmV2LnhtbESP3WrCQBCF7wu+wzKCN0U3KfUvuoqUFhRF/HuAITsm&#10;wexsyK4xfftuQfDycOZ8Z8582ZpSNFS7wrKCeBCBIE6tLjhTcDn/9CcgnEfWWFomBb/kYLnovM0x&#10;0fbBR2pOPhMBwi5BBbn3VSKlS3My6Aa2Ig7e1dYGfZB1JnWNjwA3pfyIopE0WHBoyLGir5zS2+lu&#10;whvrw7HZjbarT/9d7t8v13gzHsZK9brtagbCU+tfx8/0WiuYTIfwPyY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3fLsYAAADcAAAADwAAAAAAAAAAAAAAAACYAgAAZHJz&#10;L2Rvd25yZXYueG1sUEsFBgAAAAAEAAQA9QAAAIsDAAAAAA==&#10;" path="m,l,2997c,9576,5372,14961,11951,14961r32283,c50813,14961,56210,9576,56223,2997r13,-2883e" filled="f" strokeweight=".7pt">
                  <v:stroke endcap="round"/>
                  <v:path arrowok="t" o:connecttype="custom" o:connectlocs="0,0;0,30;120,149;443,149;563,30;563,1" o:connectangles="0,0,0,0,0,0" textboxrect="0,0,56236,14961"/>
                </v:shape>
                <v:shape id="Shape 5793" o:spid="_x0000_s1151" style="position:absolute;left:7502;top:7446;width:0;height:777;visibility:visible;mso-wrap-style:square;v-text-anchor:top" coordsize="0,7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dcQA&#10;AADcAAAADwAAAGRycy9kb3ducmV2LnhtbESPQWvCQBSE74X+h+UVeqsbW0g1uoqEFnoQoVrq9ZF9&#10;JqHZt2H31aT/visIHoeZ+YZZrkfXqTOF2Ho2MJ1koIgrb1uuDXwd3p9moKIgW+w8k4E/irBe3d8t&#10;sbB+4E8676VWCcKxQAONSF9oHauGHMaJ74mTd/LBoSQZam0DDgnuOv2cZbl22HJaaLCnsqHqZ//r&#10;DGyolXwq223ZD6+lD9/HYff2Yszjw7hZgBIa5Ra+tj+sgdk8h8uZd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HXEAAAA3AAAAA8AAAAAAAAAAAAAAAAAmAIAAGRycy9k&#10;b3ducmV2LnhtbFBLBQYAAAAABAAEAPUAAACJAwAAAAA=&#10;" path="m,l,77711e" filled="f" strokeweight=".3pt">
                  <v:stroke endcap="round"/>
                  <v:path arrowok="t" o:connecttype="custom" o:connectlocs="0,0;0,777" o:connectangles="0,0" textboxrect="0,0,0,77711"/>
                </v:shape>
                <v:shape id="Shape 5794" o:spid="_x0000_s1152" style="position:absolute;left:10330;top:7305;width:0;height:915;visibility:visible;mso-wrap-style:square;v-text-anchor:top" coordsize="51,9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msQA&#10;AADcAAAADwAAAGRycy9kb3ducmV2LnhtbESPQWvCQBSE7wX/w/IEL6VuIlI1dRURlJ4sar0/ss8k&#10;dfdtyG40+uu7QqHHYWa+YebLzhpxpcZXjhWkwwQEce50xYWC7+PmbQrCB2SNxjEpuJOH5aL3MsdM&#10;uxvv6XoIhYgQ9hkqKEOoMyl9XpJFP3Q1cfTOrrEYomwKqRu8Rbg1cpQk79JixXGhxJrWJeWXQ2sV&#10;7NrXh9mMpbmk23H7YHn6+ZqlSg363eoDRKAu/If/2p9awXQ2ge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4prEAAAA3AAAAA8AAAAAAAAAAAAAAAAAmAIAAGRycy9k&#10;b3ducmV2LnhtbFBLBQYAAAAABAAEAPUAAACJAwAAAAA=&#10;" path="m,91529l51,e" filled="f" strokeweight=".3pt">
                  <v:stroke endcap="round"/>
                  <v:path arrowok="t" o:connecttype="custom" o:connectlocs="0,915;1,0" o:connectangles="0,0" textboxrect="0,0,0,91529"/>
                </v:shape>
                <v:shape id="Shape 5795" o:spid="_x0000_s1153" style="position:absolute;left:9775;top:8220;width:555;height:152;visibility:visible;mso-wrap-style:square;v-text-anchor:top" coordsize="55461,1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2xbsA&#10;AADcAAAADwAAAGRycy9kb3ducmV2LnhtbERPSwrCMBDdC94hjOBOUwV/1ShFUNxaC26HZmyLzaQ2&#10;UevtzUJw+Xj/za4ztXhR6yrLCibjCARxbnXFhYLschgtQTiPrLG2TAo+5GC37fc2GGv75jO9Ul+I&#10;EMIuRgWl900spctLMujGtiEO3M22Bn2AbSF1i+8Qbmo5jaK5NFhxaCixoX1J+T19GgVpdDVZspAz&#10;Sg6PxcMdmRLJSg0HXbIG4anzf/HPfdIKlquwNpwJR0B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1/dsW7AAAA3AAAAA8AAAAAAAAAAAAAAAAAmAIAAGRycy9kb3ducmV2Lnht&#10;bFBLBQYAAAAABAAEAPUAAACAAwAAAAA=&#10;" path="m,483l12,3251c76,9817,5499,15202,12065,15202r31407,c50050,15202,55435,9817,55461,3239l55461,e" filled="f" strokeweight=".7pt">
                  <v:stroke endcap="round"/>
                  <v:path arrowok="t" o:connecttype="custom" o:connectlocs="0,5;0,33;121,152;435,152;555,32;555,0" o:connectangles="0,0,0,0,0,0" textboxrect="0,0,55461,15202"/>
                </v:shape>
                <v:shape id="Shape 5796" o:spid="_x0000_s1154" style="position:absolute;left:9767;top:7296;width:8;height:929;visibility:visible;mso-wrap-style:square;v-text-anchor:top" coordsize="775,9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Rl8UA&#10;AADcAAAADwAAAGRycy9kb3ducmV2LnhtbESPQWsCMRSE70L/Q3gFbzWr1la3RhGhKPXktnp+bF6T&#10;xc3Lsknd7b83hYLHYWa+YZbr3tXiSm2oPCsYjzIQxKXXFRsFX5/vT3MQISJrrD2Tgl8KsF49DJaY&#10;a9/xka5FNCJBOOSowMbY5FKG0pLDMPINcfK+feswJtkaqVvsEtzVcpJlL9JhxWnBYkNbS+Wl+HEK&#10;ts+zmel2TXH+sJ3ZvR5O56k9KTV87DdvICL18R7+b++1gvliAX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dGXxQAAANwAAAAPAAAAAAAAAAAAAAAAAJgCAABkcnMv&#10;ZG93bnJldi54bWxQSwUGAAAAAAQABAD1AAAAigMAAAAA&#10;" path="m,l775,92901e" filled="f" strokeweight=".3pt">
                  <v:stroke endcap="round"/>
                  <v:path arrowok="t" o:connecttype="custom" o:connectlocs="0,0;8,929" o:connectangles="0,0" textboxrect="0,0,775,92901"/>
                </v:shape>
                <v:shape id="Shape 5797" o:spid="_x0000_s1155" style="position:absolute;left:10924;top:8230;width:1488;height:142;visibility:visible;mso-wrap-style:square;v-text-anchor:top" coordsize="148793,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SsMA&#10;AADcAAAADwAAAGRycy9kb3ducmV2LnhtbERPz2vCMBS+C/4P4Qm7jDXdFLG1UTbZQC9CneD12byl&#10;Zc1LaTLt9tebw8Djx/e7WA+2FRfqfeNYwXOSgiCunG7YKDh+fjwtQPiArLF1TAp+ycN6NR4VmGt3&#10;5ZIuh2BEDGGfo4I6hC6X0lc1WfSJ64gj9+V6iyHC3kjd4zWG21a+pOlcWmw4NtTY0aam6vvwYxWc&#10;92W2QPzjt0ecTt83J5PNdkaph8nwugQRaAh38b97qxVkaZwf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SsMAAADcAAAADwAAAAAAAAAAAAAAAACYAgAAZHJzL2Rv&#10;d25yZXYueG1sUEsFBgAAAAAEAAQA9QAAAIgDAAAAAA==&#10;" path="m,l,2299c114,8865,5575,14250,12166,14250r136627,e" filled="f" strokeweight=".7pt">
                  <v:stroke endcap="round"/>
                  <v:path arrowok="t" o:connecttype="custom" o:connectlocs="0,0;0,23;122,142;1488,142" o:connectangles="0,0,0,0" textboxrect="0,0,148793,14250"/>
                </v:shape>
                <v:shape id="Shape 5798" o:spid="_x0000_s1156" style="position:absolute;left:10923;top:7295;width:1;height:935;visibility:visible;mso-wrap-style:square;v-text-anchor:top" coordsize="89,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JBMMA&#10;AADcAAAADwAAAGRycy9kb3ducmV2LnhtbESPT4vCMBTE7wt+h/AEb2vqHsStRhFF0ZP4B8+P5tlU&#10;m5fSZG310xtB2OMwM79hJrPWluJOtS8cKxj0ExDEmdMF5wpOx9X3CIQPyBpLx6TgQR5m087XBFPt&#10;Gt7T/RByESHsU1RgQqhSKX1myKLvu4o4ehdXWwxR1rnUNTYRbkv5kyRDabHguGCwooWh7Hb4swrK&#10;ZnRFs9PLrayucvFcL9fn3VGpXredj0EEasN/+NPeaAW/yQDeZ+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JBMMAAADcAAAADwAAAAAAAAAAAAAAAACYAgAAZHJzL2Rv&#10;d25yZXYueG1sUEsFBgAAAAAEAAQA9QAAAIgDAAAAAA==&#10;" path="m,l89,93485e" filled="f" strokeweight=".3pt">
                  <v:stroke endcap="round"/>
                  <v:path arrowok="t" o:connecttype="custom" o:connectlocs="0,0;1,935" o:connectangles="0,0" textboxrect="0,0,89,93485"/>
                </v:shape>
                <v:shape id="Shape 5799" o:spid="_x0000_s1157" style="position:absolute;left:11485;top:7458;width:330;height:762;visibility:visible;mso-wrap-style:square;v-text-anchor:top" coordsize="33020,7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uJMMA&#10;AADcAAAADwAAAGRycy9kb3ducmV2LnhtbESPQYvCMBSE78L+h/AEb5oq7Kpdo6zCgof1oO4PeCTP&#10;pti8lCba6q83guBxmJlvmMWqc5W4UhNKzwrGowwEsfam5ELB//F3OAMRIrLByjMpuFGA1fKjt8Dc&#10;+Jb3dD3EQiQIhxwV2BjrXMqgLTkMI18TJ+/kG4cxyaaQpsE2wV0lJ1n2JR2WnBYs1rSxpM+Hi1Ow&#10;Ph3vc7e1n3pjjfTT81+7m2mlBv3u5xtEpC6+w6/21iiYZx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zuJMMAAADcAAAADwAAAAAAAAAAAAAAAACYAgAAZHJzL2Rv&#10;d25yZXYueG1sUEsFBgAAAAAEAAQA9QAAAIgDAAAAAA==&#10;" path="m33020,76226r-28689,c1943,76226,,74282,,71895l,4331c,1956,1943,,4331,l33020,e" filled="f" strokeweight=".3pt">
                  <v:stroke endcap="round"/>
                  <v:path arrowok="t" o:connecttype="custom" o:connectlocs="330,762;43,762;0,719;0,43;43,0;330,0" o:connectangles="0,0,0,0,0,0" textboxrect="0,0,33020,76226"/>
                </v:shape>
                <v:shape id="Shape 5800" o:spid="_x0000_s1158" style="position:absolute;left:7117;top:919;width:464;height:1292;visibility:visible;mso-wrap-style:square;v-text-anchor:top" coordsize="46368,12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D6MQA&#10;AADcAAAADwAAAGRycy9kb3ducmV2LnhtbESP0WrCQBRE3wX/YblC3+omtRWNriLFQvsibeIHXLLX&#10;JJq9G7Lrmv59tyD4OMzMGWa9HUwrAvWusawgnSYgiEurG64UHIuP5wUI55E1tpZJwS852G7GozVm&#10;2t74h0LuKxEh7DJUUHvfZVK6siaDbmo74uidbG/QR9lXUvd4i3DTypckmUuDDceFGjt6r6m85Fej&#10;4Pq6P5cHwvAWvtL8e14VacgLpZ4mw24FwtPgH+F7+1MrWCYz+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g+jEAAAA3AAAAA8AAAAAAAAAAAAAAAAAmAIAAGRycy9k&#10;b3ducmV2LnhtbFBLBQYAAAAABAAEAPUAAACJAwAAAAA=&#10;" path="m,129248l29807,,46368,125933e" filled="f" strokeweight=".5pt">
                  <v:stroke endcap="round"/>
                  <v:path arrowok="t" o:connecttype="custom" o:connectlocs="0,1292;298,0;464,1259" o:connectangles="0,0,0" textboxrect="0,0,46368,129248"/>
                </v:shape>
                <v:shape id="Shape 5801" o:spid="_x0000_s1159" style="position:absolute;left:7415;top:919;width:2749;height:0;visibility:visible;mso-wrap-style:square;v-text-anchor:top" coordsize="274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p7cUA&#10;AADcAAAADwAAAGRycy9kb3ducmV2LnhtbESPQWvCQBSE70L/w/IEL1I3laIxuooVCi2CYCqeH9nn&#10;Jph9m2a3Mf333YLgcZiZb5jVpre16Kj1lWMFL5MEBHHhdMVGwenr/TkF4QOyxtoxKfglD5v102CF&#10;mXY3PlKXByMihH2GCsoQmkxKX5Rk0U9cQxy9i2sthihbI3WLtwi3tZwmyUxarDgulNjQrqTimv9Y&#10;BdtT/nYoxnNzrj67OsXveWp2e6VGw367BBGoD4/wvf2hFSySV/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mntxQAAANwAAAAPAAAAAAAAAAAAAAAAAJgCAABkcnMv&#10;ZG93bnJldi54bWxQSwUGAAAAAAQABAD1AAAAigMAAAAA&#10;" path="m,l274879,e" filled="f" strokeweight=".5pt">
                  <v:stroke endcap="round"/>
                  <v:path arrowok="t" o:connecttype="custom" o:connectlocs="0,0;2749,0" o:connectangles="0,0" textboxrect="0,0,274879,0"/>
                </v:shape>
                <v:shape id="Shape 5802" o:spid="_x0000_s1160" style="position:absolute;left:2083;top:6288;width:5266;height:2220;visibility:visible;mso-wrap-style:square;v-text-anchor:top" coordsize="526580,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zMsEA&#10;AADcAAAADwAAAGRycy9kb3ducmV2LnhtbESPzarCMBSE94LvEI7gTlOVilajyAXBhSD+7Q/NsS02&#10;J7XJbXvf/kYQXA4z8w2z3namFA3VrrCsYDKOQBCnVhecKbhd96MFCOeRNZaWScEfOdhu+r01Jtq2&#10;fKbm4jMRIOwSVJB7XyVSujQng25sK+LgPWxt0AdZZ1LX2Aa4KeU0iubSYMFhIceKfnJKn5dfo+C4&#10;XMSla5r4ej9S618zaaZ4Umo46HYrEJ46/w1/2getYBnF8D4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UszLBAAAA3AAAAA8AAAAAAAAAAAAAAAAAmAIAAGRycy9kb3du&#10;cmV2LnhtbFBLBQYAAAAABAAEAPUAAACGAwAAAAA=&#10;" path="m526580,l221894,222021,,222021e" filled="f" strokecolor="white" strokeweight="1.5pt">
                  <v:stroke endcap="round"/>
                  <v:path arrowok="t" o:connecttype="custom" o:connectlocs="5266,0;2219,2220;0,2220" o:connectangles="0,0,0" textboxrect="0,0,526580,222021"/>
                </v:shape>
                <v:shape id="Shape 5803" o:spid="_x0000_s1161" style="position:absolute;left:1918;top:6404;width:5265;height:2220;visibility:visible;mso-wrap-style:square;v-text-anchor:top" coordsize="526580,22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Xc8QA&#10;AADcAAAADwAAAGRycy9kb3ducmV2LnhtbESPT2sCMRTE7wW/Q3iCt5rVg9jVKCqI0h5s1z/nx+a5&#10;u7p5WZKo67c3hUKPw8z8hpnOW1OLOzlfWVYw6CcgiHOrKy4UHPbr9zEIH5A11pZJwZM8zGedtymm&#10;2j74h+5ZKESEsE9RQRlCk0rp85IM+r5tiKN3ts5giNIVUjt8RLip5TBJRtJgxXGhxIZWJeXX7GYU&#10;bJZt9l3xzu+3l+PnyR6+Mho6pXrddjEBEagN/+G/9lYr+EhG8HsmHg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l3PEAAAA3AAAAA8AAAAAAAAAAAAAAAAAmAIAAGRycy9k&#10;b3ducmV2LnhtbFBLBQYAAAAABAAEAPUAAACJAwAAAAA=&#10;" path="m526580,l221894,222022,,222022e" filled="f" strokeweight=".5pt">
                  <v:stroke endcap="round"/>
                  <v:path arrowok="t" o:connecttype="custom" o:connectlocs="5265,0;2219,2220;0,2220" o:connectangles="0,0,0" textboxrect="0,0,526580,222022"/>
                </v:shape>
                <v:rect id="Rectangle 5804" o:spid="_x0000_s1162" style="position:absolute;left:10363;top:570;width:657;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A35293" w:rsidRDefault="00A35293" w:rsidP="00466E35">
                        <w:pPr>
                          <w:spacing w:after="160" w:line="259" w:lineRule="auto"/>
                        </w:pPr>
                      </w:p>
                    </w:txbxContent>
                  </v:textbox>
                </v:rect>
                <v:rect id="Rectangle 5805" o:spid="_x0000_s1163" style="position:absolute;left:10396;top:1929;width:65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A35293" w:rsidRDefault="00A35293" w:rsidP="00466E35">
                        <w:pPr>
                          <w:spacing w:after="160" w:line="259" w:lineRule="auto"/>
                        </w:pPr>
                      </w:p>
                    </w:txbxContent>
                  </v:textbox>
                </v:rect>
                <v:shape id="Shape 5806" o:spid="_x0000_s1164" style="position:absolute;left:7448;top:2278;width:2782;height:1127;visibility:visible;mso-wrap-style:square;v-text-anchor:top" coordsize="278194,11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ZUMMA&#10;AADcAAAADwAAAGRycy9kb3ducmV2LnhtbESPQWsCMRSE7wX/Q3iCt5rYg3RXo2hB8CBCbYUeH8lz&#10;d3HzsiZR139vCoUeh5n5hpkve9eKG4XYeNYwGSsQxMbbhisN31+b13cQMSFbbD2ThgdFWC4GL3Ms&#10;rb/zJ90OqRIZwrFEDXVKXSllNDU5jGPfEWfv5IPDlGWopA14z3DXyjelptJhw3mhxo4+ajLnw9Vp&#10;6I6TzU5di4cxe/yR/dGGy7rQejTsVzMQifr0H/5rb62GQhX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8ZUMMAAADcAAAADwAAAAAAAAAAAAAAAACYAgAAZHJzL2Rv&#10;d25yZXYueG1sUEsFBgAAAAAEAAQA9QAAAIgDAAAAAA==&#10;" path="m,112675l142418,,278194,e" filled="f" strokecolor="white" strokeweight="1.5pt">
                  <v:stroke miterlimit="1" joinstyle="miter"/>
                  <v:path arrowok="t" o:connecttype="custom" o:connectlocs="0,1127;1424,0;2782,0" o:connectangles="0,0,0" textboxrect="0,0,278194,112675"/>
                </v:shape>
                <v:shape id="Shape 5807" o:spid="_x0000_s1165" style="position:absolute;left:7432;top:2245;width:2782;height:1126;visibility:visible;mso-wrap-style:square;v-text-anchor:top" coordsize="278194,11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MsEA&#10;AADcAAAADwAAAGRycy9kb3ducmV2LnhtbERPTYvCMBC9L/gfwgje1lSFZa1GEUEQccFVEbwNzdgG&#10;m0ltYq3/3hwEj4/3PZ23thQN1d44VjDoJyCIM6cN5wqOh9X3LwgfkDWWjknBkzzMZ52vKabaPfif&#10;mn3IRQxhn6KCIoQqldJnBVn0fVcRR+7iaoshwjqXusZHDLelHCbJj7RoODYUWNGyoOy6v1sFNLo1&#10;i/Vm2xpz2t39+G95Tq5GqV63XUxABGrDR/x2r7WC8SDOj2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ZWzLBAAAA3AAAAA8AAAAAAAAAAAAAAAAAmAIAAGRycy9kb3du&#10;cmV2LnhtbFBLBQYAAAAABAAEAPUAAACGAwAAAAA=&#10;" path="m,112675l142418,,278194,e" filled="f" strokeweight=".5pt">
                  <v:stroke miterlimit="1" joinstyle="miter"/>
                  <v:path arrowok="t" o:connecttype="custom" o:connectlocs="0,1126;1424,0;2782,0" o:connectangles="0,0,0" textboxrect="0,0,278194,112675"/>
                </v:shape>
                <v:rect id="Rectangle 5808" o:spid="_x0000_s1166" style="position:absolute;left:1321;top:8225;width:658;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A35293" w:rsidRDefault="00A35293" w:rsidP="00466E35">
                        <w:pPr>
                          <w:spacing w:after="160" w:line="259" w:lineRule="auto"/>
                        </w:pPr>
                      </w:p>
                    </w:txbxContent>
                  </v:textbox>
                </v:rect>
                <v:shape id="Shape 5810" o:spid="_x0000_s1167" style="position:absolute;left:63;width:13675;height:9362;visibility:visible;mso-wrap-style:square;v-text-anchor:top" coordsize="1367498,93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vjcQA&#10;AADcAAAADwAAAGRycy9kb3ducmV2LnhtbESPQWvCQBSE7wX/w/KE3urGCLVGV9FCQUEoNXp/ZJ9J&#10;NPs27m5N+u/dQqHHYWa+YRar3jTiTs7XlhWMRwkI4sLqmksFx/zj5Q2ED8gaG8uk4Ic8rJaDpwVm&#10;2nb8RfdDKEWEsM9QQRVCm0npi4oM+pFtiaN3ts5giNKVUjvsItw0Mk2SV2mw5rhQYUvvFRXXw7dR&#10;MM0/7Wkz6aa3fD9JL7uiXzvcKPU87NdzEIH68B/+a2+1gtk4hd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43EAAAA3AAAAA8AAAAAAAAAAAAAAAAAmAIAAGRycy9k&#10;b3ducmV2LnhtbFBLBQYAAAAABAAEAPUAAACJAwAAAAA=&#10;" path="m1367498,936244l,936244,,,1367498,r,936244xe" filled="f" strokeweight=".8pt">
                  <v:stroke miterlimit="1" joinstyle="miter"/>
                  <v:path arrowok="t" o:connecttype="custom" o:connectlocs="13675,9362;0,9362;0,0;13675,0;13675,9362" o:connectangles="0,0,0,0,0" textboxrect="0,0,1367498,936244"/>
                </v:shape>
                <v:rect id="Rectangle 12427" o:spid="_x0000_s1168" style="position:absolute;left:22067;top:8550;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A35293" w:rsidRDefault="00A35293" w:rsidP="00466E35">
                        <w:pPr>
                          <w:spacing w:after="160" w:line="259" w:lineRule="auto"/>
                        </w:pPr>
                        <w:r>
                          <w:rPr>
                            <w:sz w:val="21"/>
                          </w:rPr>
                          <w:t xml:space="preserve"> </w:t>
                        </w:r>
                      </w:p>
                    </w:txbxContent>
                  </v:textbox>
                </v:rect>
                <v:rect id="Rectangle 12426" o:spid="_x0000_s1169" style="position:absolute;left:13845;top:8550;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A35293" w:rsidRDefault="00A35293" w:rsidP="00466E35">
                        <w:pPr>
                          <w:spacing w:after="160" w:line="259" w:lineRule="auto"/>
                        </w:pPr>
                        <w:r>
                          <w:rPr>
                            <w:sz w:val="21"/>
                          </w:rPr>
                          <w:t xml:space="preserve"> </w:t>
                        </w:r>
                      </w:p>
                    </w:txbxContent>
                  </v:textbox>
                </v:rect>
                <v:rect id="Rectangle 44669" o:spid="_x0000_s1170" style="position:absolute;top:9677;width:2808;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A35293" w:rsidRDefault="00A35293" w:rsidP="00466E35">
                        <w:pPr>
                          <w:spacing w:after="160" w:line="259" w:lineRule="auto"/>
                        </w:pPr>
                      </w:p>
                    </w:txbxContent>
                  </v:textbox>
                </v:rect>
                <v:rect id="Rectangle 44670" o:spid="_x0000_s1171" style="position:absolute;left:2110;top:967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A35293" w:rsidRDefault="00A35293" w:rsidP="00466E35">
                        <w:pPr>
                          <w:spacing w:after="160" w:line="259" w:lineRule="auto"/>
                        </w:pPr>
                        <w:r>
                          <w:rPr>
                            <w:color w:val="9A9A9A"/>
                            <w:sz w:val="10"/>
                          </w:rPr>
                          <w:t xml:space="preserve"> </w:t>
                        </w:r>
                      </w:p>
                    </w:txbxContent>
                  </v:textbox>
                </v:rect>
                <v:rect id="Rectangle 44663" o:spid="_x0000_s1172" style="position:absolute;left:14432;top:337;width:65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A35293" w:rsidRDefault="00A35293" w:rsidP="00466E35">
                        <w:pPr>
                          <w:spacing w:after="160" w:line="259" w:lineRule="auto"/>
                        </w:pPr>
                      </w:p>
                    </w:txbxContent>
                  </v:textbox>
                </v:rect>
                <v:rect id="Rectangle 44664" o:spid="_x0000_s1173" style="position:absolute;left:14929;top:337;width:661;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A35293" w:rsidRDefault="00A35293" w:rsidP="00466E35">
                        <w:pPr>
                          <w:spacing w:after="160" w:line="259" w:lineRule="auto"/>
                        </w:pPr>
                        <w:r>
                          <w:t xml:space="preserve">. </w:t>
                        </w:r>
                      </w:p>
                    </w:txbxContent>
                  </v:textbox>
                </v:rect>
                <v:rect id="Rectangle 6102" o:spid="_x0000_s1174" style="position:absolute;left:15430;top:337;width:5682;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A35293" w:rsidRDefault="00A35293" w:rsidP="00466E35">
                        <w:pPr>
                          <w:spacing w:after="160" w:line="259" w:lineRule="auto"/>
                        </w:pPr>
                      </w:p>
                    </w:txbxContent>
                  </v:textbox>
                </v:rect>
                <v:rect id="Rectangle 6103" o:spid="_x0000_s1175" style="position:absolute;left:19705;top:337;width:33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A35293" w:rsidRDefault="00A35293" w:rsidP="00466E35">
                        <w:pPr>
                          <w:spacing w:after="160" w:line="259" w:lineRule="auto"/>
                        </w:pPr>
                        <w:r>
                          <w:t xml:space="preserve"> </w:t>
                        </w:r>
                      </w:p>
                    </w:txbxContent>
                  </v:textbox>
                </v:rect>
                <v:rect id="Rectangle 6104" o:spid="_x0000_s1176" style="position:absolute;left:19949;top:337;width:592;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A35293" w:rsidRPr="00494D8F" w:rsidRDefault="00A35293" w:rsidP="00466E35">
                        <w:pPr>
                          <w:spacing w:after="160" w:line="259" w:lineRule="auto"/>
                          <w:rPr>
                            <w:rFonts w:ascii="Arial" w:hAnsi="Arial" w:cs="Arial"/>
                            <w:sz w:val="16"/>
                            <w:szCs w:val="16"/>
                          </w:rPr>
                        </w:pPr>
                      </w:p>
                    </w:txbxContent>
                  </v:textbox>
                </v:rect>
                <v:rect id="Rectangle 6105" o:spid="_x0000_s1177" style="position:absolute;left:20391;top:337;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A35293" w:rsidRDefault="00A35293" w:rsidP="00466E35">
                        <w:pPr>
                          <w:spacing w:after="160" w:line="259" w:lineRule="auto"/>
                        </w:pPr>
                        <w:r>
                          <w:t xml:space="preserve"> </w:t>
                        </w:r>
                      </w:p>
                    </w:txbxContent>
                  </v:textbox>
                </v:rect>
                <v:rect id="Rectangle 6106" o:spid="_x0000_s1178" style="position:absolute;left:15437;top:1351;width:4876;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A35293" w:rsidRDefault="00A35293" w:rsidP="00466E35">
                        <w:pPr>
                          <w:spacing w:after="160" w:line="259" w:lineRule="auto"/>
                        </w:pPr>
                      </w:p>
                    </w:txbxContent>
                  </v:textbox>
                </v:rect>
                <v:rect id="Rectangle 6107" o:spid="_x0000_s1179" style="position:absolute;left:19103;top:1351;width:32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A35293" w:rsidRDefault="00A35293" w:rsidP="00466E35">
                        <w:pPr>
                          <w:spacing w:after="160" w:line="259" w:lineRule="auto"/>
                        </w:pPr>
                        <w:r>
                          <w:t xml:space="preserve"> </w:t>
                        </w:r>
                      </w:p>
                    </w:txbxContent>
                  </v:textbox>
                </v:rect>
                <v:rect id="Rectangle 6108" o:spid="_x0000_s1180" style="position:absolute;left:15437;top:2365;width:590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A35293" w:rsidRPr="00223E9F" w:rsidRDefault="00A35293" w:rsidP="00466E35">
                        <w:pPr>
                          <w:spacing w:after="160" w:line="259" w:lineRule="auto"/>
                          <w:rPr>
                            <w:rFonts w:ascii="Arial" w:hAnsi="Arial" w:cs="Arial"/>
                          </w:rPr>
                        </w:pPr>
                      </w:p>
                    </w:txbxContent>
                  </v:textbox>
                </v:rect>
                <v:rect id="Rectangle 6109" o:spid="_x0000_s1181" style="position:absolute;left:19880;top:2365;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A35293" w:rsidRDefault="00A35293" w:rsidP="00466E35">
                        <w:pPr>
                          <w:spacing w:after="160" w:line="259" w:lineRule="auto"/>
                        </w:pPr>
                        <w:r>
                          <w:t xml:space="preserve"> </w:t>
                        </w:r>
                      </w:p>
                    </w:txbxContent>
                  </v:textbox>
                </v:rect>
                <v:rect id="Rectangle 44665" o:spid="_x0000_s1182" style="position:absolute;left:14432;top:3385;width:65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A35293" w:rsidRPr="00223E9F" w:rsidRDefault="00A35293" w:rsidP="00466E35">
                        <w:pPr>
                          <w:spacing w:after="160" w:line="259" w:lineRule="auto"/>
                          <w:rPr>
                            <w:rFonts w:ascii="Arial" w:hAnsi="Arial" w:cs="Arial"/>
                            <w:sz w:val="16"/>
                            <w:szCs w:val="16"/>
                          </w:rPr>
                        </w:pPr>
                      </w:p>
                    </w:txbxContent>
                  </v:textbox>
                </v:rect>
                <v:rect id="Rectangle 44666" o:spid="_x0000_s1183" style="position:absolute;left:14929;top:3385;width:661;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H8EA&#10;AADcAAAADwAAAGRycy9kb3ducmV2LnhtbERPTYvCMBC9L/gfwgje1lQPYqtpEd1Fj7sqqLehGdti&#10;MylNtHV//eYgeHy872XWm1o8qHWVZQWTcQSCOLe64kLB8fD9OQfhPLLG2jIpeJKDLB18LDHRtuNf&#10;eux9IUIIuwQVlN43iZQuL8mgG9uGOHBX2xr0AbaF1C12IdzUchpFM2mw4tBQYkPrkvLb/m4UbOfN&#10;6ryzf11Rf122p59TvDnEXqnRsF8tQHjq/Vv8cu+0gnga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5R/BAAAA3AAAAA8AAAAAAAAAAAAAAAAAmAIAAGRycy9kb3du&#10;cmV2LnhtbFBLBQYAAAAABAAEAPUAAACGAwAAAAA=&#10;" filled="f" stroked="f">
                  <v:textbox inset="0,0,0,0">
                    <w:txbxContent>
                      <w:p w:rsidR="00A35293" w:rsidRDefault="00A35293" w:rsidP="00466E35">
                        <w:pPr>
                          <w:spacing w:after="160" w:line="259" w:lineRule="auto"/>
                        </w:pPr>
                        <w:r>
                          <w:t xml:space="preserve">. </w:t>
                        </w:r>
                      </w:p>
                    </w:txbxContent>
                  </v:textbox>
                </v:rect>
                <v:rect id="Rectangle 6111" o:spid="_x0000_s1184" style="position:absolute;left:15430;top:3385;width:383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A35293" w:rsidRPr="00223E9F" w:rsidRDefault="00A35293" w:rsidP="00466E35">
                        <w:pPr>
                          <w:spacing w:after="160" w:line="259" w:lineRule="auto"/>
                          <w:rPr>
                            <w:rFonts w:ascii="Arial" w:hAnsi="Arial" w:cs="Arial"/>
                            <w:sz w:val="16"/>
                            <w:szCs w:val="16"/>
                          </w:rPr>
                        </w:pPr>
                      </w:p>
                    </w:txbxContent>
                  </v:textbox>
                </v:rect>
                <v:rect id="Rectangle 6112" o:spid="_x0000_s1185" style="position:absolute;left:18311;top:3385;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rsidR="00A35293" w:rsidRDefault="00A35293" w:rsidP="00466E35">
                        <w:pPr>
                          <w:spacing w:after="160" w:line="259" w:lineRule="auto"/>
                        </w:pPr>
                        <w:r>
                          <w:t xml:space="preserve"> </w:t>
                        </w:r>
                      </w:p>
                    </w:txbxContent>
                  </v:textbox>
                </v:rect>
                <v:rect id="Rectangle 6113" o:spid="_x0000_s1186" style="position:absolute;left:15438;top:4399;width:6283;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A35293" w:rsidRDefault="00A35293" w:rsidP="00466E35">
                        <w:pPr>
                          <w:spacing w:after="160" w:line="259" w:lineRule="auto"/>
                        </w:pPr>
                      </w:p>
                    </w:txbxContent>
                  </v:textbox>
                </v:rect>
                <v:rect id="Rectangle 6114" o:spid="_x0000_s1187" style="position:absolute;left:20163;top:4399;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A35293" w:rsidRDefault="00A35293" w:rsidP="00466E35">
                        <w:pPr>
                          <w:spacing w:after="160" w:line="259" w:lineRule="auto"/>
                        </w:pPr>
                        <w:r>
                          <w:t xml:space="preserve"> </w:t>
                        </w:r>
                      </w:p>
                    </w:txbxContent>
                  </v:textbox>
                </v:rect>
                <v:rect id="Rectangle 44667" o:spid="_x0000_s1188" style="position:absolute;left:14433;top:5413;width:65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A35293" w:rsidRPr="002F6BA8" w:rsidRDefault="00A35293" w:rsidP="00466E35">
                        <w:pPr>
                          <w:spacing w:after="160" w:line="259" w:lineRule="auto"/>
                          <w:rPr>
                            <w:rFonts w:ascii="Arial" w:hAnsi="Arial" w:cs="Arial"/>
                            <w:sz w:val="16"/>
                            <w:szCs w:val="16"/>
                          </w:rPr>
                        </w:pPr>
                      </w:p>
                    </w:txbxContent>
                  </v:textbox>
                </v:rect>
                <v:rect id="Rectangle 44668" o:spid="_x0000_s1189" style="position:absolute;left:14930;top:5413;width:661;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rsidR="00A35293" w:rsidRDefault="00A35293" w:rsidP="00466E35">
                        <w:pPr>
                          <w:spacing w:after="160" w:line="259" w:lineRule="auto"/>
                        </w:pPr>
                        <w:r>
                          <w:t xml:space="preserve">. </w:t>
                        </w:r>
                      </w:p>
                    </w:txbxContent>
                  </v:textbox>
                </v:rect>
                <v:rect id="Rectangle 6116" o:spid="_x0000_s1190" style="position:absolute;left:15431;top:5413;width:319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A35293" w:rsidRPr="00223E9F" w:rsidRDefault="00A35293" w:rsidP="00466E35">
                        <w:pPr>
                          <w:spacing w:after="160" w:line="259" w:lineRule="auto"/>
                          <w:rPr>
                            <w:rFonts w:ascii="Arial" w:hAnsi="Arial" w:cs="Arial"/>
                          </w:rPr>
                        </w:pPr>
                      </w:p>
                    </w:txbxContent>
                  </v:textbox>
                </v:rect>
                <v:rect id="Rectangle 6117" o:spid="_x0000_s1191" style="position:absolute;left:17831;top:5413;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A35293" w:rsidRDefault="00A35293" w:rsidP="00466E35">
                        <w:pPr>
                          <w:spacing w:after="160" w:line="259" w:lineRule="auto"/>
                        </w:pPr>
                        <w:r>
                          <w:t xml:space="preserve"> </w:t>
                        </w:r>
                      </w:p>
                    </w:txbxContent>
                  </v:textbox>
                </v:rect>
                <v:rect id="Rectangle 6118" o:spid="_x0000_s1192" style="position:absolute;left:15438;top:6434;width:594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nsMUA&#10;AADcAAAADwAAAGRycy9kb3ducmV2LnhtbESPT2vCQBTE74V+h+UVvNWNF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OewxQAAANwAAAAPAAAAAAAAAAAAAAAAAJgCAABkcnMv&#10;ZG93bnJldi54bWxQSwUGAAAAAAQABAD1AAAAigMAAAAA&#10;" filled="f" stroked="f">
                  <v:textbox inset="0,0,0,0">
                    <w:txbxContent>
                      <w:p w:rsidR="00A35293" w:rsidRDefault="00A35293" w:rsidP="00466E35">
                        <w:pPr>
                          <w:spacing w:after="160" w:line="259" w:lineRule="auto"/>
                        </w:pPr>
                      </w:p>
                    </w:txbxContent>
                  </v:textbox>
                </v:rect>
                <v:rect id="Rectangle 6119" o:spid="_x0000_s1193" style="position:absolute;left:19904;top:6434;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zwsEA&#10;AADcAAAADwAAAGRycy9kb3ducmV2LnhtbERPy4rCMBTdC/5DuII7TVUQ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8LBAAAA3AAAAA8AAAAAAAAAAAAAAAAAmAIAAGRycy9kb3du&#10;cmV2LnhtbFBLBQYAAAAABAAEAPUAAACGAwAAAAA=&#10;" filled="f" stroked="f">
                  <v:textbox inset="0,0,0,0">
                    <w:txbxContent>
                      <w:p w:rsidR="00A35293" w:rsidRDefault="00A35293" w:rsidP="00466E35">
                        <w:pPr>
                          <w:spacing w:after="160" w:line="259" w:lineRule="auto"/>
                        </w:pPr>
                        <w:r>
                          <w:t xml:space="preserve"> </w:t>
                        </w:r>
                      </w:p>
                    </w:txbxContent>
                  </v:textbox>
                </v:rect>
                <v:rect id="Rectangle 6120" o:spid="_x0000_s1194" style="position:absolute;left:15438;top:7439;width:4225;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A35293" w:rsidRPr="002F6BA8" w:rsidRDefault="00A35293" w:rsidP="00466E35">
                        <w:pPr>
                          <w:spacing w:after="160" w:line="259" w:lineRule="auto"/>
                          <w:rPr>
                            <w:rFonts w:ascii="Arial" w:hAnsi="Arial" w:cs="Arial"/>
                            <w:sz w:val="16"/>
                            <w:szCs w:val="16"/>
                          </w:rPr>
                        </w:pPr>
                      </w:p>
                    </w:txbxContent>
                  </v:textbox>
                </v:rect>
                <v:rect id="Rectangle 6121" o:spid="_x0000_s1195" style="position:absolute;left:18616;top:7439;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A35293" w:rsidRDefault="00A35293" w:rsidP="00466E35">
                        <w:pPr>
                          <w:spacing w:after="160" w:line="259" w:lineRule="auto"/>
                        </w:pPr>
                        <w:r>
                          <w:t xml:space="preserve"> </w:t>
                        </w:r>
                      </w:p>
                    </w:txbxContent>
                  </v:textbox>
                </v:rect>
                <v:rect id="Rectangle 6122" o:spid="_x0000_s1196" style="position:absolute;left:18867;top:7439;width:4013;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A35293" w:rsidRPr="002F6BA8" w:rsidRDefault="00A35293" w:rsidP="00466E35">
                        <w:pPr>
                          <w:spacing w:after="160" w:line="259" w:lineRule="auto"/>
                          <w:rPr>
                            <w:rFonts w:ascii="Arial" w:hAnsi="Arial" w:cs="Arial"/>
                            <w:sz w:val="16"/>
                            <w:szCs w:val="16"/>
                          </w:rPr>
                        </w:pPr>
                        <w:r>
                          <w:rPr>
                            <w:rFonts w:ascii="Arial" w:hAnsi="Arial" w:cs="Arial"/>
                            <w:sz w:val="16"/>
                            <w:szCs w:val="16"/>
                          </w:rPr>
                          <w:t xml:space="preserve"> </w:t>
                        </w:r>
                      </w:p>
                    </w:txbxContent>
                  </v:textbox>
                </v:rect>
                <v:rect id="Rectangle 6123" o:spid="_x0000_s1197" style="position:absolute;left:21885;top:7439;width:33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A35293" w:rsidRDefault="00A35293" w:rsidP="00466E35">
                        <w:pPr>
                          <w:spacing w:after="160" w:line="259" w:lineRule="auto"/>
                        </w:pPr>
                        <w:r>
                          <w:t xml:space="preserve"> </w:t>
                        </w:r>
                      </w:p>
                    </w:txbxContent>
                  </v:textbox>
                </v:rect>
                <w10:wrap type="tight" anchorx="page"/>
              </v:group>
            </w:pict>
          </mc:Fallback>
        </mc:AlternateContent>
      </w:r>
    </w:p>
    <w:p w:rsidR="00393EFA" w:rsidRDefault="000110EA" w:rsidP="00C500A8">
      <w:pPr>
        <w:tabs>
          <w:tab w:val="left" w:pos="10585"/>
        </w:tabs>
        <w:ind w:left="1077" w:right="686"/>
        <w:jc w:val="both"/>
        <w:rPr>
          <w:rFonts w:ascii="Arial" w:hAnsi="Arial" w:cs="Arial"/>
          <w:b/>
          <w:sz w:val="20"/>
          <w:szCs w:val="20"/>
        </w:rPr>
      </w:pPr>
      <w:r>
        <w:rPr>
          <w:rFonts w:ascii="Arial" w:hAnsi="Arial" w:cs="Arial"/>
          <w:b/>
          <w:sz w:val="20"/>
          <w:szCs w:val="20"/>
        </w:rPr>
        <w:t>Выбор режима</w:t>
      </w:r>
    </w:p>
    <w:p w:rsidR="00466E35" w:rsidRPr="00F81EE1" w:rsidRDefault="00466E35" w:rsidP="000110EA">
      <w:pPr>
        <w:tabs>
          <w:tab w:val="left" w:pos="10585"/>
        </w:tabs>
        <w:ind w:left="1077" w:right="686"/>
        <w:jc w:val="both"/>
        <w:rPr>
          <w:rFonts w:ascii="Arial" w:hAnsi="Arial" w:cs="Arial"/>
          <w:b/>
          <w:sz w:val="20"/>
          <w:szCs w:val="20"/>
        </w:rPr>
      </w:pPr>
      <w:r w:rsidRPr="00F81EE1">
        <w:rPr>
          <w:rFonts w:ascii="Arial" w:hAnsi="Arial" w:cs="Arial"/>
          <w:b/>
          <w:sz w:val="20"/>
          <w:szCs w:val="20"/>
        </w:rPr>
        <w:t>Сверление с ударным дейс</w:t>
      </w:r>
      <w:r w:rsidR="000110EA">
        <w:rPr>
          <w:rFonts w:ascii="Arial" w:hAnsi="Arial" w:cs="Arial"/>
          <w:b/>
          <w:sz w:val="20"/>
          <w:szCs w:val="20"/>
        </w:rPr>
        <w:t>твием</w:t>
      </w:r>
    </w:p>
    <w:p w:rsidR="00466E35" w:rsidRDefault="00466E35" w:rsidP="00466E35">
      <w:pPr>
        <w:tabs>
          <w:tab w:val="left" w:pos="10585"/>
        </w:tabs>
        <w:ind w:left="1077" w:right="686"/>
        <w:jc w:val="both"/>
        <w:rPr>
          <w:rFonts w:ascii="Arial" w:hAnsi="Arial" w:cs="Arial"/>
          <w:sz w:val="20"/>
          <w:szCs w:val="20"/>
        </w:rPr>
      </w:pPr>
    </w:p>
    <w:p w:rsidR="00466E35" w:rsidRPr="00F81EE1" w:rsidRDefault="006819AF" w:rsidP="00466E35">
      <w:pPr>
        <w:tabs>
          <w:tab w:val="left" w:pos="10585"/>
        </w:tabs>
        <w:ind w:left="1077" w:right="686"/>
        <w:jc w:val="both"/>
        <w:rPr>
          <w:rFonts w:ascii="Arial" w:hAnsi="Arial" w:cs="Arial"/>
          <w:sz w:val="20"/>
          <w:szCs w:val="20"/>
        </w:rPr>
      </w:pPr>
      <w:r>
        <w:rPr>
          <w:rFonts w:ascii="Arial" w:hAnsi="Arial" w:cs="Arial"/>
          <w:noProof/>
          <w:sz w:val="20"/>
          <w:szCs w:val="20"/>
          <w:lang w:bidi="ar-SA"/>
        </w:rPr>
        <mc:AlternateContent>
          <mc:Choice Requires="wpg">
            <w:drawing>
              <wp:anchor distT="0" distB="0" distL="114300" distR="114300" simplePos="0" relativeHeight="251684864" behindDoc="1" locked="0" layoutInCell="1" allowOverlap="1" wp14:anchorId="24029385" wp14:editId="11E22857">
                <wp:simplePos x="0" y="0"/>
                <wp:positionH relativeFrom="page">
                  <wp:align>right</wp:align>
                </wp:positionH>
                <wp:positionV relativeFrom="paragraph">
                  <wp:posOffset>274320</wp:posOffset>
                </wp:positionV>
                <wp:extent cx="2013585" cy="880110"/>
                <wp:effectExtent l="0" t="0" r="24765" b="34290"/>
                <wp:wrapTight wrapText="bothSides">
                  <wp:wrapPolygon edited="0">
                    <wp:start x="0" y="0"/>
                    <wp:lineTo x="0" y="21974"/>
                    <wp:lineTo x="3065" y="21974"/>
                    <wp:lineTo x="21661" y="21506"/>
                    <wp:lineTo x="21661" y="17299"/>
                    <wp:lineTo x="13692" y="14961"/>
                    <wp:lineTo x="13692" y="7481"/>
                    <wp:lineTo x="20231" y="5143"/>
                    <wp:lineTo x="20231" y="0"/>
                    <wp:lineTo x="13692" y="0"/>
                    <wp:lineTo x="0" y="0"/>
                  </wp:wrapPolygon>
                </wp:wrapTight>
                <wp:docPr id="754" name="Group 48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880110"/>
                          <a:chOff x="0" y="0"/>
                          <a:chExt cx="22438" cy="10191"/>
                        </a:xfrm>
                      </wpg:grpSpPr>
                      <wps:wsp>
                        <wps:cNvPr id="755" name="Shape 5880"/>
                        <wps:cNvSpPr>
                          <a:spLocks/>
                        </wps:cNvSpPr>
                        <wps:spPr bwMode="auto">
                          <a:xfrm>
                            <a:off x="4847" y="2850"/>
                            <a:ext cx="4833" cy="0"/>
                          </a:xfrm>
                          <a:custGeom>
                            <a:avLst/>
                            <a:gdLst>
                              <a:gd name="T0" fmla="*/ 0 w 483260"/>
                              <a:gd name="T1" fmla="*/ 483260 w 483260"/>
                              <a:gd name="T2" fmla="*/ 0 w 483260"/>
                              <a:gd name="T3" fmla="*/ 483260 w 483260"/>
                            </a:gdLst>
                            <a:ahLst/>
                            <a:cxnLst>
                              <a:cxn ang="0">
                                <a:pos x="T0" y="0"/>
                              </a:cxn>
                              <a:cxn ang="0">
                                <a:pos x="T1" y="0"/>
                              </a:cxn>
                            </a:cxnLst>
                            <a:rect l="T2" t="0" r="T3" b="0"/>
                            <a:pathLst>
                              <a:path w="483260">
                                <a:moveTo>
                                  <a:pt x="0" y="0"/>
                                </a:moveTo>
                                <a:lnTo>
                                  <a:pt x="48326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Shape 5881"/>
                        <wps:cNvSpPr>
                          <a:spLocks/>
                        </wps:cNvSpPr>
                        <wps:spPr bwMode="auto">
                          <a:xfrm>
                            <a:off x="10100" y="3066"/>
                            <a:ext cx="287" cy="286"/>
                          </a:xfrm>
                          <a:custGeom>
                            <a:avLst/>
                            <a:gdLst>
                              <a:gd name="T0" fmla="*/ 28664 w 28664"/>
                              <a:gd name="T1" fmla="*/ 14326 h 28664"/>
                              <a:gd name="T2" fmla="*/ 14325 w 28664"/>
                              <a:gd name="T3" fmla="*/ 28664 h 28664"/>
                              <a:gd name="T4" fmla="*/ 0 w 28664"/>
                              <a:gd name="T5" fmla="*/ 14326 h 28664"/>
                              <a:gd name="T6" fmla="*/ 14325 w 28664"/>
                              <a:gd name="T7" fmla="*/ 0 h 28664"/>
                              <a:gd name="T8" fmla="*/ 28664 w 28664"/>
                              <a:gd name="T9" fmla="*/ 14326 h 28664"/>
                              <a:gd name="T10" fmla="*/ 0 w 28664"/>
                              <a:gd name="T11" fmla="*/ 0 h 28664"/>
                              <a:gd name="T12" fmla="*/ 28664 w 28664"/>
                              <a:gd name="T13" fmla="*/ 28664 h 28664"/>
                            </a:gdLst>
                            <a:ahLst/>
                            <a:cxnLst>
                              <a:cxn ang="0">
                                <a:pos x="T0" y="T1"/>
                              </a:cxn>
                              <a:cxn ang="0">
                                <a:pos x="T2" y="T3"/>
                              </a:cxn>
                              <a:cxn ang="0">
                                <a:pos x="T4" y="T5"/>
                              </a:cxn>
                              <a:cxn ang="0">
                                <a:pos x="T6" y="T7"/>
                              </a:cxn>
                              <a:cxn ang="0">
                                <a:pos x="T8" y="T9"/>
                              </a:cxn>
                            </a:cxnLst>
                            <a:rect l="T10" t="T11" r="T12" b="T13"/>
                            <a:pathLst>
                              <a:path w="28664" h="28664">
                                <a:moveTo>
                                  <a:pt x="28664" y="14326"/>
                                </a:moveTo>
                                <a:cubicBezTo>
                                  <a:pt x="28664" y="22251"/>
                                  <a:pt x="22263" y="28664"/>
                                  <a:pt x="14325" y="28664"/>
                                </a:cubicBezTo>
                                <a:cubicBezTo>
                                  <a:pt x="6439" y="28664"/>
                                  <a:pt x="0" y="22251"/>
                                  <a:pt x="0" y="14326"/>
                                </a:cubicBezTo>
                                <a:cubicBezTo>
                                  <a:pt x="0" y="6414"/>
                                  <a:pt x="6439" y="0"/>
                                  <a:pt x="14325" y="0"/>
                                </a:cubicBezTo>
                                <a:cubicBezTo>
                                  <a:pt x="22263" y="0"/>
                                  <a:pt x="28664" y="6414"/>
                                  <a:pt x="28664" y="14326"/>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Shape 5882"/>
                        <wps:cNvSpPr>
                          <a:spLocks/>
                        </wps:cNvSpPr>
                        <wps:spPr bwMode="auto">
                          <a:xfrm>
                            <a:off x="11050" y="5929"/>
                            <a:ext cx="1933" cy="698"/>
                          </a:xfrm>
                          <a:custGeom>
                            <a:avLst/>
                            <a:gdLst>
                              <a:gd name="T0" fmla="*/ 0 w 193358"/>
                              <a:gd name="T1" fmla="*/ 0 h 69761"/>
                              <a:gd name="T2" fmla="*/ 0 w 193358"/>
                              <a:gd name="T3" fmla="*/ 53315 h 69761"/>
                              <a:gd name="T4" fmla="*/ 22390 w 193358"/>
                              <a:gd name="T5" fmla="*/ 69761 h 69761"/>
                              <a:gd name="T6" fmla="*/ 193358 w 193358"/>
                              <a:gd name="T7" fmla="*/ 69761 h 69761"/>
                              <a:gd name="T8" fmla="*/ 0 w 193358"/>
                              <a:gd name="T9" fmla="*/ 0 h 69761"/>
                              <a:gd name="T10" fmla="*/ 193358 w 193358"/>
                              <a:gd name="T11" fmla="*/ 69761 h 69761"/>
                            </a:gdLst>
                            <a:ahLst/>
                            <a:cxnLst>
                              <a:cxn ang="0">
                                <a:pos x="T0" y="T1"/>
                              </a:cxn>
                              <a:cxn ang="0">
                                <a:pos x="T2" y="T3"/>
                              </a:cxn>
                              <a:cxn ang="0">
                                <a:pos x="T4" y="T5"/>
                              </a:cxn>
                              <a:cxn ang="0">
                                <a:pos x="T6" y="T7"/>
                              </a:cxn>
                            </a:cxnLst>
                            <a:rect l="T8" t="T9" r="T10" b="T11"/>
                            <a:pathLst>
                              <a:path w="193358" h="69761">
                                <a:moveTo>
                                  <a:pt x="0" y="0"/>
                                </a:moveTo>
                                <a:lnTo>
                                  <a:pt x="0" y="53315"/>
                                </a:lnTo>
                                <a:cubicBezTo>
                                  <a:pt x="0" y="63843"/>
                                  <a:pt x="1308" y="69761"/>
                                  <a:pt x="22390" y="69761"/>
                                </a:cubicBezTo>
                                <a:lnTo>
                                  <a:pt x="193358" y="6976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Shape 5883"/>
                        <wps:cNvSpPr>
                          <a:spLocks/>
                        </wps:cNvSpPr>
                        <wps:spPr bwMode="auto">
                          <a:xfrm>
                            <a:off x="12323" y="5495"/>
                            <a:ext cx="660" cy="684"/>
                          </a:xfrm>
                          <a:custGeom>
                            <a:avLst/>
                            <a:gdLst>
                              <a:gd name="T0" fmla="*/ 0 w 65977"/>
                              <a:gd name="T1" fmla="*/ 0 h 68453"/>
                              <a:gd name="T2" fmla="*/ 0 w 65977"/>
                              <a:gd name="T3" fmla="*/ 55956 h 68453"/>
                              <a:gd name="T4" fmla="*/ 16142 w 65977"/>
                              <a:gd name="T5" fmla="*/ 68453 h 68453"/>
                              <a:gd name="T6" fmla="*/ 65977 w 65977"/>
                              <a:gd name="T7" fmla="*/ 68453 h 68453"/>
                              <a:gd name="T8" fmla="*/ 0 w 65977"/>
                              <a:gd name="T9" fmla="*/ 0 h 68453"/>
                              <a:gd name="T10" fmla="*/ 65977 w 65977"/>
                              <a:gd name="T11" fmla="*/ 68453 h 68453"/>
                            </a:gdLst>
                            <a:ahLst/>
                            <a:cxnLst>
                              <a:cxn ang="0">
                                <a:pos x="T0" y="T1"/>
                              </a:cxn>
                              <a:cxn ang="0">
                                <a:pos x="T2" y="T3"/>
                              </a:cxn>
                              <a:cxn ang="0">
                                <a:pos x="T4" y="T5"/>
                              </a:cxn>
                              <a:cxn ang="0">
                                <a:pos x="T6" y="T7"/>
                              </a:cxn>
                            </a:cxnLst>
                            <a:rect l="T8" t="T9" r="T10" b="T11"/>
                            <a:pathLst>
                              <a:path w="65977" h="68453">
                                <a:moveTo>
                                  <a:pt x="0" y="0"/>
                                </a:moveTo>
                                <a:lnTo>
                                  <a:pt x="0" y="55956"/>
                                </a:lnTo>
                                <a:cubicBezTo>
                                  <a:pt x="0" y="65164"/>
                                  <a:pt x="4953" y="68453"/>
                                  <a:pt x="16142" y="68453"/>
                                </a:cubicBezTo>
                                <a:lnTo>
                                  <a:pt x="65977" y="6845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Shape 5884"/>
                        <wps:cNvSpPr>
                          <a:spLocks/>
                        </wps:cNvSpPr>
                        <wps:spPr bwMode="auto">
                          <a:xfrm>
                            <a:off x="11353" y="6253"/>
                            <a:ext cx="752" cy="203"/>
                          </a:xfrm>
                          <a:custGeom>
                            <a:avLst/>
                            <a:gdLst>
                              <a:gd name="T0" fmla="*/ 0 w 75260"/>
                              <a:gd name="T1" fmla="*/ 20294 h 20294"/>
                              <a:gd name="T2" fmla="*/ 75260 w 75260"/>
                              <a:gd name="T3" fmla="*/ 0 h 20294"/>
                              <a:gd name="T4" fmla="*/ 0 w 75260"/>
                              <a:gd name="T5" fmla="*/ 0 h 20294"/>
                              <a:gd name="T6" fmla="*/ 75260 w 75260"/>
                              <a:gd name="T7" fmla="*/ 20294 h 20294"/>
                            </a:gdLst>
                            <a:ahLst/>
                            <a:cxnLst>
                              <a:cxn ang="0">
                                <a:pos x="T0" y="T1"/>
                              </a:cxn>
                              <a:cxn ang="0">
                                <a:pos x="T2" y="T3"/>
                              </a:cxn>
                            </a:cxnLst>
                            <a:rect l="T4" t="T5" r="T6" b="T7"/>
                            <a:pathLst>
                              <a:path w="75260" h="20294">
                                <a:moveTo>
                                  <a:pt x="0" y="20294"/>
                                </a:moveTo>
                                <a:lnTo>
                                  <a:pt x="7526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Shape 5885"/>
                        <wps:cNvSpPr>
                          <a:spLocks/>
                        </wps:cNvSpPr>
                        <wps:spPr bwMode="auto">
                          <a:xfrm>
                            <a:off x="9680" y="2853"/>
                            <a:ext cx="2644" cy="2642"/>
                          </a:xfrm>
                          <a:custGeom>
                            <a:avLst/>
                            <a:gdLst>
                              <a:gd name="T0" fmla="*/ 0 w 264363"/>
                              <a:gd name="T1" fmla="*/ 0 h 264223"/>
                              <a:gd name="T2" fmla="*/ 264363 w 264363"/>
                              <a:gd name="T3" fmla="*/ 264223 h 264223"/>
                              <a:gd name="T4" fmla="*/ 0 w 264363"/>
                              <a:gd name="T5" fmla="*/ 0 h 264223"/>
                              <a:gd name="T6" fmla="*/ 264363 w 264363"/>
                              <a:gd name="T7" fmla="*/ 264223 h 264223"/>
                            </a:gdLst>
                            <a:ahLst/>
                            <a:cxnLst>
                              <a:cxn ang="0">
                                <a:pos x="T0" y="T1"/>
                              </a:cxn>
                              <a:cxn ang="0">
                                <a:pos x="T2" y="T3"/>
                              </a:cxn>
                            </a:cxnLst>
                            <a:rect l="T4" t="T5" r="T6" b="T7"/>
                            <a:pathLst>
                              <a:path w="264363" h="264223">
                                <a:moveTo>
                                  <a:pt x="0" y="0"/>
                                </a:moveTo>
                                <a:cubicBezTo>
                                  <a:pt x="145986" y="0"/>
                                  <a:pt x="264363" y="118339"/>
                                  <a:pt x="264363" y="26422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Shape 5886"/>
                        <wps:cNvSpPr>
                          <a:spLocks/>
                        </wps:cNvSpPr>
                        <wps:spPr bwMode="auto">
                          <a:xfrm>
                            <a:off x="7968" y="2847"/>
                            <a:ext cx="3084" cy="3082"/>
                          </a:xfrm>
                          <a:custGeom>
                            <a:avLst/>
                            <a:gdLst>
                              <a:gd name="T0" fmla="*/ 0 w 308343"/>
                              <a:gd name="T1" fmla="*/ 0 h 308191"/>
                              <a:gd name="T2" fmla="*/ 308343 w 308343"/>
                              <a:gd name="T3" fmla="*/ 308191 h 308191"/>
                              <a:gd name="T4" fmla="*/ 0 w 308343"/>
                              <a:gd name="T5" fmla="*/ 0 h 308191"/>
                              <a:gd name="T6" fmla="*/ 308343 w 308343"/>
                              <a:gd name="T7" fmla="*/ 308191 h 308191"/>
                            </a:gdLst>
                            <a:ahLst/>
                            <a:cxnLst>
                              <a:cxn ang="0">
                                <a:pos x="T0" y="T1"/>
                              </a:cxn>
                              <a:cxn ang="0">
                                <a:pos x="T2" y="T3"/>
                              </a:cxn>
                            </a:cxnLst>
                            <a:rect l="T4" t="T5" r="T6" b="T7"/>
                            <a:pathLst>
                              <a:path w="308343" h="308191">
                                <a:moveTo>
                                  <a:pt x="0" y="0"/>
                                </a:moveTo>
                                <a:cubicBezTo>
                                  <a:pt x="170256" y="0"/>
                                  <a:pt x="308343" y="137998"/>
                                  <a:pt x="308343" y="30819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Shape 5887"/>
                        <wps:cNvSpPr>
                          <a:spLocks/>
                        </wps:cNvSpPr>
                        <wps:spPr bwMode="auto">
                          <a:xfrm>
                            <a:off x="2903" y="5495"/>
                            <a:ext cx="127" cy="0"/>
                          </a:xfrm>
                          <a:custGeom>
                            <a:avLst/>
                            <a:gdLst>
                              <a:gd name="T0" fmla="*/ 12725 w 12725"/>
                              <a:gd name="T1" fmla="*/ 0 w 12725"/>
                              <a:gd name="T2" fmla="*/ 0 w 12725"/>
                              <a:gd name="T3" fmla="*/ 12725 w 12725"/>
                            </a:gdLst>
                            <a:ahLst/>
                            <a:cxnLst>
                              <a:cxn ang="0">
                                <a:pos x="T0" y="0"/>
                              </a:cxn>
                              <a:cxn ang="0">
                                <a:pos x="T1" y="0"/>
                              </a:cxn>
                            </a:cxnLst>
                            <a:rect l="T2" t="0" r="T3" b="0"/>
                            <a:pathLst>
                              <a:path w="12725">
                                <a:moveTo>
                                  <a:pt x="12725" y="0"/>
                                </a:move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Shape 5888"/>
                        <wps:cNvSpPr>
                          <a:spLocks/>
                        </wps:cNvSpPr>
                        <wps:spPr bwMode="auto">
                          <a:xfrm>
                            <a:off x="3847" y="5048"/>
                            <a:ext cx="8546" cy="2922"/>
                          </a:xfrm>
                          <a:custGeom>
                            <a:avLst/>
                            <a:gdLst>
                              <a:gd name="T0" fmla="*/ 0 w 854583"/>
                              <a:gd name="T1" fmla="*/ 0 h 292189"/>
                              <a:gd name="T2" fmla="*/ 18428 w 854583"/>
                              <a:gd name="T3" fmla="*/ 31572 h 292189"/>
                              <a:gd name="T4" fmla="*/ 94805 w 854583"/>
                              <a:gd name="T5" fmla="*/ 92126 h 292189"/>
                              <a:gd name="T6" fmla="*/ 315532 w 854583"/>
                              <a:gd name="T7" fmla="*/ 162408 h 292189"/>
                              <a:gd name="T8" fmla="*/ 347320 w 854583"/>
                              <a:gd name="T9" fmla="*/ 180556 h 292189"/>
                              <a:gd name="T10" fmla="*/ 412140 w 854583"/>
                              <a:gd name="T11" fmla="*/ 201003 h 292189"/>
                              <a:gd name="T12" fmla="*/ 453923 w 854583"/>
                              <a:gd name="T13" fmla="*/ 193002 h 292189"/>
                              <a:gd name="T14" fmla="*/ 479311 w 854583"/>
                              <a:gd name="T15" fmla="*/ 185560 h 292189"/>
                              <a:gd name="T16" fmla="*/ 854583 w 854583"/>
                              <a:gd name="T17" fmla="*/ 185560 h 292189"/>
                              <a:gd name="T18" fmla="*/ 854583 w 854583"/>
                              <a:gd name="T19" fmla="*/ 292189 h 292189"/>
                              <a:gd name="T20" fmla="*/ 0 w 854583"/>
                              <a:gd name="T21" fmla="*/ 0 h 292189"/>
                              <a:gd name="T22" fmla="*/ 854583 w 854583"/>
                              <a:gd name="T23" fmla="*/ 292189 h 292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54583" h="292189">
                                <a:moveTo>
                                  <a:pt x="0" y="0"/>
                                </a:moveTo>
                                <a:lnTo>
                                  <a:pt x="18428" y="31572"/>
                                </a:lnTo>
                                <a:cubicBezTo>
                                  <a:pt x="32906" y="57912"/>
                                  <a:pt x="53975" y="79629"/>
                                  <a:pt x="94805" y="92126"/>
                                </a:cubicBezTo>
                                <a:lnTo>
                                  <a:pt x="315532" y="162408"/>
                                </a:lnTo>
                                <a:cubicBezTo>
                                  <a:pt x="325895" y="166497"/>
                                  <a:pt x="341122" y="176200"/>
                                  <a:pt x="347320" y="180556"/>
                                </a:cubicBezTo>
                                <a:cubicBezTo>
                                  <a:pt x="365696" y="193446"/>
                                  <a:pt x="388036" y="201003"/>
                                  <a:pt x="412140" y="201003"/>
                                </a:cubicBezTo>
                                <a:cubicBezTo>
                                  <a:pt x="426936" y="201003"/>
                                  <a:pt x="441020" y="198158"/>
                                  <a:pt x="453923" y="193002"/>
                                </a:cubicBezTo>
                                <a:cubicBezTo>
                                  <a:pt x="462178" y="188875"/>
                                  <a:pt x="472072" y="185560"/>
                                  <a:pt x="479311" y="185560"/>
                                </a:cubicBezTo>
                                <a:lnTo>
                                  <a:pt x="854583" y="185560"/>
                                </a:lnTo>
                                <a:lnTo>
                                  <a:pt x="854583" y="2921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Shape 5889"/>
                        <wps:cNvSpPr>
                          <a:spLocks/>
                        </wps:cNvSpPr>
                        <wps:spPr bwMode="auto">
                          <a:xfrm>
                            <a:off x="5269" y="3074"/>
                            <a:ext cx="5399" cy="3159"/>
                          </a:xfrm>
                          <a:custGeom>
                            <a:avLst/>
                            <a:gdLst>
                              <a:gd name="T0" fmla="*/ 532105 w 539877"/>
                              <a:gd name="T1" fmla="*/ 220942 h 315887"/>
                              <a:gd name="T2" fmla="*/ 515900 w 539877"/>
                              <a:gd name="T3" fmla="*/ 221692 h 315887"/>
                              <a:gd name="T4" fmla="*/ 318669 w 539877"/>
                              <a:gd name="T5" fmla="*/ 36398 h 315887"/>
                              <a:gd name="T6" fmla="*/ 318669 w 539877"/>
                              <a:gd name="T7" fmla="*/ 0 h 315887"/>
                              <a:gd name="T8" fmla="*/ 221221 w 539877"/>
                              <a:gd name="T9" fmla="*/ 0 h 315887"/>
                              <a:gd name="T10" fmla="*/ 221221 w 539877"/>
                              <a:gd name="T11" fmla="*/ 36335 h 315887"/>
                              <a:gd name="T12" fmla="*/ 46177 w 539877"/>
                              <a:gd name="T13" fmla="*/ 165126 h 315887"/>
                              <a:gd name="T14" fmla="*/ 31572 w 539877"/>
                              <a:gd name="T15" fmla="*/ 158788 h 315887"/>
                              <a:gd name="T16" fmla="*/ 0 w 539877"/>
                              <a:gd name="T17" fmla="*/ 285534 h 315887"/>
                              <a:gd name="T18" fmla="*/ 49581 w 539877"/>
                              <a:gd name="T19" fmla="*/ 293408 h 315887"/>
                              <a:gd name="T20" fmla="*/ 49454 w 539877"/>
                              <a:gd name="T21" fmla="*/ 285534 h 315887"/>
                              <a:gd name="T22" fmla="*/ 269939 w 539877"/>
                              <a:gd name="T23" fmla="*/ 65151 h 315887"/>
                              <a:gd name="T24" fmla="*/ 490411 w 539877"/>
                              <a:gd name="T25" fmla="*/ 285534 h 315887"/>
                              <a:gd name="T26" fmla="*/ 488353 w 539877"/>
                              <a:gd name="T27" fmla="*/ 315862 h 315887"/>
                              <a:gd name="T28" fmla="*/ 538213 w 539877"/>
                              <a:gd name="T29" fmla="*/ 315887 h 315887"/>
                              <a:gd name="T30" fmla="*/ 539877 w 539877"/>
                              <a:gd name="T31" fmla="*/ 285534 h 315887"/>
                              <a:gd name="T32" fmla="*/ 532105 w 539877"/>
                              <a:gd name="T33" fmla="*/ 220942 h 315887"/>
                              <a:gd name="T34" fmla="*/ 0 w 539877"/>
                              <a:gd name="T35" fmla="*/ 0 h 315887"/>
                              <a:gd name="T36" fmla="*/ 539877 w 539877"/>
                              <a:gd name="T37" fmla="*/ 315887 h 315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39877" h="315887">
                                <a:moveTo>
                                  <a:pt x="532105" y="220942"/>
                                </a:moveTo>
                                <a:lnTo>
                                  <a:pt x="515900" y="221692"/>
                                </a:lnTo>
                                <a:cubicBezTo>
                                  <a:pt x="491579" y="127762"/>
                                  <a:pt x="414769" y="55080"/>
                                  <a:pt x="318669" y="36398"/>
                                </a:cubicBezTo>
                                <a:lnTo>
                                  <a:pt x="318669" y="0"/>
                                </a:lnTo>
                                <a:lnTo>
                                  <a:pt x="221221" y="0"/>
                                </a:lnTo>
                                <a:lnTo>
                                  <a:pt x="221221" y="36335"/>
                                </a:lnTo>
                                <a:cubicBezTo>
                                  <a:pt x="145491" y="51067"/>
                                  <a:pt x="81699" y="99327"/>
                                  <a:pt x="46177" y="165126"/>
                                </a:cubicBezTo>
                                <a:lnTo>
                                  <a:pt x="31572" y="158788"/>
                                </a:lnTo>
                                <a:cubicBezTo>
                                  <a:pt x="11418" y="196583"/>
                                  <a:pt x="0" y="239738"/>
                                  <a:pt x="0" y="285534"/>
                                </a:cubicBezTo>
                                <a:lnTo>
                                  <a:pt x="49581" y="293408"/>
                                </a:lnTo>
                                <a:cubicBezTo>
                                  <a:pt x="49505" y="290792"/>
                                  <a:pt x="49454" y="288163"/>
                                  <a:pt x="49454" y="285534"/>
                                </a:cubicBezTo>
                                <a:cubicBezTo>
                                  <a:pt x="49454" y="163843"/>
                                  <a:pt x="148209" y="65151"/>
                                  <a:pt x="269939" y="65151"/>
                                </a:cubicBezTo>
                                <a:cubicBezTo>
                                  <a:pt x="391668" y="65151"/>
                                  <a:pt x="490411" y="163843"/>
                                  <a:pt x="490411" y="285534"/>
                                </a:cubicBezTo>
                                <a:cubicBezTo>
                                  <a:pt x="490411" y="295821"/>
                                  <a:pt x="489712" y="305943"/>
                                  <a:pt x="488353" y="315862"/>
                                </a:cubicBezTo>
                                <a:lnTo>
                                  <a:pt x="538213" y="315887"/>
                                </a:lnTo>
                                <a:cubicBezTo>
                                  <a:pt x="539305" y="305918"/>
                                  <a:pt x="539877" y="295809"/>
                                  <a:pt x="539877" y="285534"/>
                                </a:cubicBezTo>
                                <a:cubicBezTo>
                                  <a:pt x="539877" y="263271"/>
                                  <a:pt x="537197" y="241618"/>
                                  <a:pt x="532105" y="220942"/>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Shape 5890"/>
                        <wps:cNvSpPr>
                          <a:spLocks/>
                        </wps:cNvSpPr>
                        <wps:spPr bwMode="auto">
                          <a:xfrm>
                            <a:off x="6081" y="3974"/>
                            <a:ext cx="3844" cy="2172"/>
                          </a:xfrm>
                          <a:custGeom>
                            <a:avLst/>
                            <a:gdLst>
                              <a:gd name="T0" fmla="*/ 384378 w 384467"/>
                              <a:gd name="T1" fmla="*/ 195453 h 217183"/>
                              <a:gd name="T2" fmla="*/ 188747 w 384467"/>
                              <a:gd name="T3" fmla="*/ 0 h 217183"/>
                              <a:gd name="T4" fmla="*/ 3315 w 384467"/>
                              <a:gd name="T5" fmla="*/ 133223 h 217183"/>
                              <a:gd name="T6" fmla="*/ 3162 w 384467"/>
                              <a:gd name="T7" fmla="*/ 133503 h 217183"/>
                              <a:gd name="T8" fmla="*/ 3149 w 384467"/>
                              <a:gd name="T9" fmla="*/ 133706 h 217183"/>
                              <a:gd name="T10" fmla="*/ 2858 w 384467"/>
                              <a:gd name="T11" fmla="*/ 134468 h 217183"/>
                              <a:gd name="T12" fmla="*/ 3048 w 384467"/>
                              <a:gd name="T13" fmla="*/ 134531 h 217183"/>
                              <a:gd name="T14" fmla="*/ 16663 w 384467"/>
                              <a:gd name="T15" fmla="*/ 160427 h 217183"/>
                              <a:gd name="T16" fmla="*/ 43383 w 384467"/>
                              <a:gd name="T17" fmla="*/ 147333 h 217183"/>
                              <a:gd name="T18" fmla="*/ 43485 w 384467"/>
                              <a:gd name="T19" fmla="*/ 147371 h 217183"/>
                              <a:gd name="T20" fmla="*/ 188747 w 384467"/>
                              <a:gd name="T21" fmla="*/ 42621 h 217183"/>
                              <a:gd name="T22" fmla="*/ 341744 w 384467"/>
                              <a:gd name="T23" fmla="*/ 195542 h 217183"/>
                              <a:gd name="T24" fmla="*/ 341897 w 384467"/>
                              <a:gd name="T25" fmla="*/ 195542 h 217183"/>
                              <a:gd name="T26" fmla="*/ 341833 w 384467"/>
                              <a:gd name="T27" fmla="*/ 195898 h 217183"/>
                              <a:gd name="T28" fmla="*/ 363144 w 384467"/>
                              <a:gd name="T29" fmla="*/ 217183 h 217183"/>
                              <a:gd name="T30" fmla="*/ 384467 w 384467"/>
                              <a:gd name="T31" fmla="*/ 195898 h 217183"/>
                              <a:gd name="T32" fmla="*/ 384378 w 384467"/>
                              <a:gd name="T33" fmla="*/ 195453 h 217183"/>
                              <a:gd name="T34" fmla="*/ 0 w 384467"/>
                              <a:gd name="T35" fmla="*/ 0 h 217183"/>
                              <a:gd name="T36" fmla="*/ 384467 w 384467"/>
                              <a:gd name="T37" fmla="*/ 217183 h 217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4467" h="217183">
                                <a:moveTo>
                                  <a:pt x="384378" y="195453"/>
                                </a:moveTo>
                                <a:cubicBezTo>
                                  <a:pt x="384340" y="87478"/>
                                  <a:pt x="296786" y="0"/>
                                  <a:pt x="188747" y="0"/>
                                </a:cubicBezTo>
                                <a:cubicBezTo>
                                  <a:pt x="102502" y="0"/>
                                  <a:pt x="29337" y="55804"/>
                                  <a:pt x="3315" y="133223"/>
                                </a:cubicBezTo>
                                <a:cubicBezTo>
                                  <a:pt x="3289" y="133325"/>
                                  <a:pt x="3201" y="133401"/>
                                  <a:pt x="3162" y="133503"/>
                                </a:cubicBezTo>
                                <a:cubicBezTo>
                                  <a:pt x="3149" y="133553"/>
                                  <a:pt x="3162" y="133629"/>
                                  <a:pt x="3149" y="133706"/>
                                </a:cubicBezTo>
                                <a:cubicBezTo>
                                  <a:pt x="3061" y="133972"/>
                                  <a:pt x="2946" y="134214"/>
                                  <a:pt x="2858" y="134468"/>
                                </a:cubicBezTo>
                                <a:lnTo>
                                  <a:pt x="3048" y="134531"/>
                                </a:lnTo>
                                <a:cubicBezTo>
                                  <a:pt x="0" y="145377"/>
                                  <a:pt x="5867" y="156832"/>
                                  <a:pt x="16663" y="160427"/>
                                </a:cubicBezTo>
                                <a:cubicBezTo>
                                  <a:pt x="27699" y="164071"/>
                                  <a:pt x="39522" y="158217"/>
                                  <a:pt x="43383" y="147333"/>
                                </a:cubicBezTo>
                                <a:lnTo>
                                  <a:pt x="43485" y="147371"/>
                                </a:lnTo>
                                <a:cubicBezTo>
                                  <a:pt x="63691" y="86513"/>
                                  <a:pt x="121057" y="42621"/>
                                  <a:pt x="188747" y="42621"/>
                                </a:cubicBezTo>
                                <a:cubicBezTo>
                                  <a:pt x="273266" y="42621"/>
                                  <a:pt x="341744" y="111062"/>
                                  <a:pt x="341744" y="195542"/>
                                </a:cubicBezTo>
                                <a:lnTo>
                                  <a:pt x="341897" y="195542"/>
                                </a:lnTo>
                                <a:cubicBezTo>
                                  <a:pt x="341897" y="195669"/>
                                  <a:pt x="341833" y="195771"/>
                                  <a:pt x="341833" y="195898"/>
                                </a:cubicBezTo>
                                <a:cubicBezTo>
                                  <a:pt x="341833" y="207671"/>
                                  <a:pt x="351371" y="217183"/>
                                  <a:pt x="363144" y="217183"/>
                                </a:cubicBezTo>
                                <a:cubicBezTo>
                                  <a:pt x="374929" y="217183"/>
                                  <a:pt x="384467" y="207671"/>
                                  <a:pt x="384467" y="195898"/>
                                </a:cubicBezTo>
                                <a:cubicBezTo>
                                  <a:pt x="384467" y="195745"/>
                                  <a:pt x="384378" y="195631"/>
                                  <a:pt x="384378" y="195453"/>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Shape 5891"/>
                        <wps:cNvSpPr>
                          <a:spLocks/>
                        </wps:cNvSpPr>
                        <wps:spPr bwMode="auto">
                          <a:xfrm>
                            <a:off x="6932" y="6689"/>
                            <a:ext cx="106" cy="267"/>
                          </a:xfrm>
                          <a:custGeom>
                            <a:avLst/>
                            <a:gdLst>
                              <a:gd name="T0" fmla="*/ 889 w 10541"/>
                              <a:gd name="T1" fmla="*/ 26746 h 26746"/>
                              <a:gd name="T2" fmla="*/ 10541 w 10541"/>
                              <a:gd name="T3" fmla="*/ 0 h 26746"/>
                              <a:gd name="T4" fmla="*/ 0 w 10541"/>
                              <a:gd name="T5" fmla="*/ 0 h 26746"/>
                              <a:gd name="T6" fmla="*/ 10541 w 10541"/>
                              <a:gd name="T7" fmla="*/ 26746 h 26746"/>
                            </a:gdLst>
                            <a:ahLst/>
                            <a:cxnLst>
                              <a:cxn ang="0">
                                <a:pos x="T0" y="T1"/>
                              </a:cxn>
                              <a:cxn ang="0">
                                <a:pos x="T2" y="T3"/>
                              </a:cxn>
                            </a:cxnLst>
                            <a:rect l="T4" t="T5" r="T6" b="T7"/>
                            <a:pathLst>
                              <a:path w="10541" h="26746">
                                <a:moveTo>
                                  <a:pt x="889" y="26746"/>
                                </a:moveTo>
                                <a:cubicBezTo>
                                  <a:pt x="0" y="9639"/>
                                  <a:pt x="5271" y="3505"/>
                                  <a:pt x="10541"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Shape 5892"/>
                        <wps:cNvSpPr>
                          <a:spLocks/>
                        </wps:cNvSpPr>
                        <wps:spPr bwMode="auto">
                          <a:xfrm>
                            <a:off x="10900" y="7834"/>
                            <a:ext cx="587" cy="0"/>
                          </a:xfrm>
                          <a:custGeom>
                            <a:avLst/>
                            <a:gdLst>
                              <a:gd name="T0" fmla="*/ 0 w 58610"/>
                              <a:gd name="T1" fmla="*/ 58610 w 58610"/>
                              <a:gd name="T2" fmla="*/ 0 w 58610"/>
                              <a:gd name="T3" fmla="*/ 58610 w 58610"/>
                            </a:gdLst>
                            <a:ahLst/>
                            <a:cxnLst>
                              <a:cxn ang="0">
                                <a:pos x="T0" y="0"/>
                              </a:cxn>
                              <a:cxn ang="0">
                                <a:pos x="T1" y="0"/>
                              </a:cxn>
                            </a:cxnLst>
                            <a:rect l="T2" t="0" r="T3" b="0"/>
                            <a:pathLst>
                              <a:path w="58610">
                                <a:moveTo>
                                  <a:pt x="0" y="0"/>
                                </a:moveTo>
                                <a:lnTo>
                                  <a:pt x="5861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Shape 5893"/>
                        <wps:cNvSpPr>
                          <a:spLocks/>
                        </wps:cNvSpPr>
                        <wps:spPr bwMode="auto">
                          <a:xfrm>
                            <a:off x="9768" y="7834"/>
                            <a:ext cx="571" cy="0"/>
                          </a:xfrm>
                          <a:custGeom>
                            <a:avLst/>
                            <a:gdLst>
                              <a:gd name="T0" fmla="*/ 0 w 57061"/>
                              <a:gd name="T1" fmla="*/ 57061 w 57061"/>
                              <a:gd name="T2" fmla="*/ 0 w 57061"/>
                              <a:gd name="T3" fmla="*/ 57061 w 57061"/>
                            </a:gdLst>
                            <a:ahLst/>
                            <a:cxnLst>
                              <a:cxn ang="0">
                                <a:pos x="T0" y="0"/>
                              </a:cxn>
                              <a:cxn ang="0">
                                <a:pos x="T1" y="0"/>
                              </a:cxn>
                            </a:cxnLst>
                            <a:rect l="T2" t="0" r="T3" b="0"/>
                            <a:pathLst>
                              <a:path w="57061">
                                <a:moveTo>
                                  <a:pt x="0" y="0"/>
                                </a:moveTo>
                                <a:lnTo>
                                  <a:pt x="57061"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Shape 5894"/>
                        <wps:cNvSpPr>
                          <a:spLocks/>
                        </wps:cNvSpPr>
                        <wps:spPr bwMode="auto">
                          <a:xfrm>
                            <a:off x="8636" y="7834"/>
                            <a:ext cx="570" cy="0"/>
                          </a:xfrm>
                          <a:custGeom>
                            <a:avLst/>
                            <a:gdLst>
                              <a:gd name="T0" fmla="*/ 0 w 57048"/>
                              <a:gd name="T1" fmla="*/ 57048 w 57048"/>
                              <a:gd name="T2" fmla="*/ 0 w 57048"/>
                              <a:gd name="T3" fmla="*/ 57048 w 57048"/>
                            </a:gdLst>
                            <a:ahLst/>
                            <a:cxnLst>
                              <a:cxn ang="0">
                                <a:pos x="T0" y="0"/>
                              </a:cxn>
                              <a:cxn ang="0">
                                <a:pos x="T1" y="0"/>
                              </a:cxn>
                            </a:cxnLst>
                            <a:rect l="T2" t="0" r="T3" b="0"/>
                            <a:pathLst>
                              <a:path w="57048">
                                <a:moveTo>
                                  <a:pt x="0" y="0"/>
                                </a:moveTo>
                                <a:lnTo>
                                  <a:pt x="570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Shape 5895"/>
                        <wps:cNvSpPr>
                          <a:spLocks/>
                        </wps:cNvSpPr>
                        <wps:spPr bwMode="auto">
                          <a:xfrm>
                            <a:off x="9769" y="6908"/>
                            <a:ext cx="0" cy="928"/>
                          </a:xfrm>
                          <a:custGeom>
                            <a:avLst/>
                            <a:gdLst>
                              <a:gd name="T0" fmla="*/ 0 w 51"/>
                              <a:gd name="T1" fmla="*/ 92786 h 92786"/>
                              <a:gd name="T2" fmla="*/ 51 w 51"/>
                              <a:gd name="T3" fmla="*/ 0 h 92786"/>
                              <a:gd name="T4" fmla="*/ 0 w 51"/>
                              <a:gd name="T5" fmla="*/ 0 h 92786"/>
                              <a:gd name="T6" fmla="*/ 51 w 51"/>
                              <a:gd name="T7" fmla="*/ 92786 h 92786"/>
                            </a:gdLst>
                            <a:ahLst/>
                            <a:cxnLst>
                              <a:cxn ang="0">
                                <a:pos x="T0" y="T1"/>
                              </a:cxn>
                              <a:cxn ang="0">
                                <a:pos x="T2" y="T3"/>
                              </a:cxn>
                            </a:cxnLst>
                            <a:rect l="T4" t="T5" r="T6" b="T7"/>
                            <a:pathLst>
                              <a:path w="51" h="92786">
                                <a:moveTo>
                                  <a:pt x="0" y="92786"/>
                                </a:moveTo>
                                <a:lnTo>
                                  <a:pt x="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Shape 5896"/>
                        <wps:cNvSpPr>
                          <a:spLocks/>
                        </wps:cNvSpPr>
                        <wps:spPr bwMode="auto">
                          <a:xfrm>
                            <a:off x="9206" y="7836"/>
                            <a:ext cx="563" cy="147"/>
                          </a:xfrm>
                          <a:custGeom>
                            <a:avLst/>
                            <a:gdLst>
                              <a:gd name="T0" fmla="*/ 0 w 56248"/>
                              <a:gd name="T1" fmla="*/ 0 h 14719"/>
                              <a:gd name="T2" fmla="*/ 0 w 56248"/>
                              <a:gd name="T3" fmla="*/ 2756 h 14719"/>
                              <a:gd name="T4" fmla="*/ 11950 w 56248"/>
                              <a:gd name="T5" fmla="*/ 14719 h 14719"/>
                              <a:gd name="T6" fmla="*/ 44234 w 56248"/>
                              <a:gd name="T7" fmla="*/ 14719 h 14719"/>
                              <a:gd name="T8" fmla="*/ 56223 w 56248"/>
                              <a:gd name="T9" fmla="*/ 2756 h 14719"/>
                              <a:gd name="T10" fmla="*/ 56248 w 56248"/>
                              <a:gd name="T11" fmla="*/ 0 h 14719"/>
                              <a:gd name="T12" fmla="*/ 0 w 56248"/>
                              <a:gd name="T13" fmla="*/ 0 h 14719"/>
                              <a:gd name="T14" fmla="*/ 56248 w 56248"/>
                              <a:gd name="T15" fmla="*/ 14719 h 14719"/>
                            </a:gdLst>
                            <a:ahLst/>
                            <a:cxnLst>
                              <a:cxn ang="0">
                                <a:pos x="T0" y="T1"/>
                              </a:cxn>
                              <a:cxn ang="0">
                                <a:pos x="T2" y="T3"/>
                              </a:cxn>
                              <a:cxn ang="0">
                                <a:pos x="T4" y="T5"/>
                              </a:cxn>
                              <a:cxn ang="0">
                                <a:pos x="T6" y="T7"/>
                              </a:cxn>
                              <a:cxn ang="0">
                                <a:pos x="T8" y="T9"/>
                              </a:cxn>
                              <a:cxn ang="0">
                                <a:pos x="T10" y="T11"/>
                              </a:cxn>
                            </a:cxnLst>
                            <a:rect l="T12" t="T13" r="T14" b="T15"/>
                            <a:pathLst>
                              <a:path w="56248" h="14719">
                                <a:moveTo>
                                  <a:pt x="0" y="0"/>
                                </a:moveTo>
                                <a:lnTo>
                                  <a:pt x="0" y="2756"/>
                                </a:lnTo>
                                <a:cubicBezTo>
                                  <a:pt x="0" y="9334"/>
                                  <a:pt x="5372" y="14719"/>
                                  <a:pt x="11950" y="14719"/>
                                </a:cubicBezTo>
                                <a:lnTo>
                                  <a:pt x="44234" y="14719"/>
                                </a:lnTo>
                                <a:cubicBezTo>
                                  <a:pt x="50813" y="14719"/>
                                  <a:pt x="56223" y="9334"/>
                                  <a:pt x="56223" y="2756"/>
                                </a:cubicBezTo>
                                <a:lnTo>
                                  <a:pt x="562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Shape 5897"/>
                        <wps:cNvSpPr>
                          <a:spLocks/>
                        </wps:cNvSpPr>
                        <wps:spPr bwMode="auto">
                          <a:xfrm>
                            <a:off x="9206" y="6917"/>
                            <a:ext cx="0" cy="919"/>
                          </a:xfrm>
                          <a:custGeom>
                            <a:avLst/>
                            <a:gdLst>
                              <a:gd name="T0" fmla="*/ 0 h 91910"/>
                              <a:gd name="T1" fmla="*/ 91910 h 91910"/>
                              <a:gd name="T2" fmla="*/ 0 h 91910"/>
                              <a:gd name="T3" fmla="*/ 91910 h 91910"/>
                            </a:gdLst>
                            <a:ahLst/>
                            <a:cxnLst>
                              <a:cxn ang="0">
                                <a:pos x="0" y="T0"/>
                              </a:cxn>
                              <a:cxn ang="0">
                                <a:pos x="0" y="T1"/>
                              </a:cxn>
                            </a:cxnLst>
                            <a:rect l="0" t="T2" r="0" b="T3"/>
                            <a:pathLst>
                              <a:path h="91910">
                                <a:moveTo>
                                  <a:pt x="0" y="0"/>
                                </a:moveTo>
                                <a:lnTo>
                                  <a:pt x="0" y="9191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Shape 5898"/>
                        <wps:cNvSpPr>
                          <a:spLocks/>
                        </wps:cNvSpPr>
                        <wps:spPr bwMode="auto">
                          <a:xfrm>
                            <a:off x="6375" y="6518"/>
                            <a:ext cx="136" cy="438"/>
                          </a:xfrm>
                          <a:custGeom>
                            <a:avLst/>
                            <a:gdLst>
                              <a:gd name="T0" fmla="*/ 0 w 13589"/>
                              <a:gd name="T1" fmla="*/ 43802 h 43802"/>
                              <a:gd name="T2" fmla="*/ 13589 w 13589"/>
                              <a:gd name="T3" fmla="*/ 889 h 43802"/>
                              <a:gd name="T4" fmla="*/ 0 w 13589"/>
                              <a:gd name="T5" fmla="*/ 0 h 43802"/>
                              <a:gd name="T6" fmla="*/ 13589 w 13589"/>
                              <a:gd name="T7" fmla="*/ 43802 h 43802"/>
                            </a:gdLst>
                            <a:ahLst/>
                            <a:cxnLst>
                              <a:cxn ang="0">
                                <a:pos x="T0" y="T1"/>
                              </a:cxn>
                              <a:cxn ang="0">
                                <a:pos x="T2" y="T3"/>
                              </a:cxn>
                            </a:cxnLst>
                            <a:rect l="T4" t="T5" r="T6" b="T7"/>
                            <a:pathLst>
                              <a:path w="13589" h="43802">
                                <a:moveTo>
                                  <a:pt x="0" y="43802"/>
                                </a:moveTo>
                                <a:cubicBezTo>
                                  <a:pt x="1308" y="27584"/>
                                  <a:pt x="419" y="0"/>
                                  <a:pt x="13589" y="88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Shape 5899"/>
                        <wps:cNvSpPr>
                          <a:spLocks/>
                        </wps:cNvSpPr>
                        <wps:spPr bwMode="auto">
                          <a:xfrm>
                            <a:off x="7512" y="1837"/>
                            <a:ext cx="298" cy="675"/>
                          </a:xfrm>
                          <a:custGeom>
                            <a:avLst/>
                            <a:gdLst>
                              <a:gd name="T0" fmla="*/ 29870 w 29870"/>
                              <a:gd name="T1" fmla="*/ 9957 h 67513"/>
                              <a:gd name="T2" fmla="*/ 29870 w 29870"/>
                              <a:gd name="T3" fmla="*/ 67513 h 67513"/>
                              <a:gd name="T4" fmla="*/ 0 w 29870"/>
                              <a:gd name="T5" fmla="*/ 67513 h 67513"/>
                              <a:gd name="T6" fmla="*/ 0 w 29870"/>
                              <a:gd name="T7" fmla="*/ 9957 h 67513"/>
                              <a:gd name="T8" fmla="*/ 14224 w 29870"/>
                              <a:gd name="T9" fmla="*/ 0 h 67513"/>
                              <a:gd name="T10" fmla="*/ 29870 w 29870"/>
                              <a:gd name="T11" fmla="*/ 9957 h 67513"/>
                              <a:gd name="T12" fmla="*/ 0 w 29870"/>
                              <a:gd name="T13" fmla="*/ 0 h 67513"/>
                              <a:gd name="T14" fmla="*/ 29870 w 29870"/>
                              <a:gd name="T15" fmla="*/ 67513 h 67513"/>
                            </a:gdLst>
                            <a:ahLst/>
                            <a:cxnLst>
                              <a:cxn ang="0">
                                <a:pos x="T0" y="T1"/>
                              </a:cxn>
                              <a:cxn ang="0">
                                <a:pos x="T2" y="T3"/>
                              </a:cxn>
                              <a:cxn ang="0">
                                <a:pos x="T4" y="T5"/>
                              </a:cxn>
                              <a:cxn ang="0">
                                <a:pos x="T6" y="T7"/>
                              </a:cxn>
                              <a:cxn ang="0">
                                <a:pos x="T8" y="T9"/>
                              </a:cxn>
                              <a:cxn ang="0">
                                <a:pos x="T10" y="T11"/>
                              </a:cxn>
                            </a:cxnLst>
                            <a:rect l="T12" t="T13" r="T14" b="T15"/>
                            <a:pathLst>
                              <a:path w="29870" h="67513">
                                <a:moveTo>
                                  <a:pt x="29870" y="9957"/>
                                </a:moveTo>
                                <a:lnTo>
                                  <a:pt x="29870" y="67513"/>
                                </a:lnTo>
                                <a:lnTo>
                                  <a:pt x="0" y="67513"/>
                                </a:lnTo>
                                <a:lnTo>
                                  <a:pt x="0" y="9957"/>
                                </a:lnTo>
                                <a:lnTo>
                                  <a:pt x="14224" y="0"/>
                                </a:lnTo>
                                <a:lnTo>
                                  <a:pt x="29870" y="9957"/>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Shape 5900"/>
                        <wps:cNvSpPr>
                          <a:spLocks/>
                        </wps:cNvSpPr>
                        <wps:spPr bwMode="auto">
                          <a:xfrm>
                            <a:off x="7512" y="2024"/>
                            <a:ext cx="297" cy="124"/>
                          </a:xfrm>
                          <a:custGeom>
                            <a:avLst/>
                            <a:gdLst>
                              <a:gd name="T0" fmla="*/ 0 w 29705"/>
                              <a:gd name="T1" fmla="*/ 12357 h 12357"/>
                              <a:gd name="T2" fmla="*/ 29705 w 29705"/>
                              <a:gd name="T3" fmla="*/ 0 h 12357"/>
                              <a:gd name="T4" fmla="*/ 0 w 29705"/>
                              <a:gd name="T5" fmla="*/ 0 h 12357"/>
                              <a:gd name="T6" fmla="*/ 29705 w 29705"/>
                              <a:gd name="T7" fmla="*/ 12357 h 12357"/>
                            </a:gdLst>
                            <a:ahLst/>
                            <a:cxnLst>
                              <a:cxn ang="0">
                                <a:pos x="T0" y="T1"/>
                              </a:cxn>
                              <a:cxn ang="0">
                                <a:pos x="T2" y="T3"/>
                              </a:cxn>
                            </a:cxnLst>
                            <a:rect l="T4" t="T5" r="T6" b="T7"/>
                            <a:pathLst>
                              <a:path w="29705" h="12357">
                                <a:moveTo>
                                  <a:pt x="0" y="12357"/>
                                </a:moveTo>
                                <a:lnTo>
                                  <a:pt x="2970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Shape 5901"/>
                        <wps:cNvSpPr>
                          <a:spLocks/>
                        </wps:cNvSpPr>
                        <wps:spPr bwMode="auto">
                          <a:xfrm>
                            <a:off x="7523" y="2274"/>
                            <a:ext cx="283" cy="118"/>
                          </a:xfrm>
                          <a:custGeom>
                            <a:avLst/>
                            <a:gdLst>
                              <a:gd name="T0" fmla="*/ 0 w 28283"/>
                              <a:gd name="T1" fmla="*/ 11760 h 11760"/>
                              <a:gd name="T2" fmla="*/ 28283 w 28283"/>
                              <a:gd name="T3" fmla="*/ 0 h 11760"/>
                              <a:gd name="T4" fmla="*/ 0 w 28283"/>
                              <a:gd name="T5" fmla="*/ 0 h 11760"/>
                              <a:gd name="T6" fmla="*/ 28283 w 28283"/>
                              <a:gd name="T7" fmla="*/ 11760 h 11760"/>
                            </a:gdLst>
                            <a:ahLst/>
                            <a:cxnLst>
                              <a:cxn ang="0">
                                <a:pos x="T0" y="T1"/>
                              </a:cxn>
                              <a:cxn ang="0">
                                <a:pos x="T2" y="T3"/>
                              </a:cxn>
                            </a:cxnLst>
                            <a:rect l="T4" t="T5" r="T6" b="T7"/>
                            <a:pathLst>
                              <a:path w="28283" h="11760">
                                <a:moveTo>
                                  <a:pt x="0" y="11760"/>
                                </a:moveTo>
                                <a:lnTo>
                                  <a:pt x="282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Shape 5902"/>
                        <wps:cNvSpPr>
                          <a:spLocks/>
                        </wps:cNvSpPr>
                        <wps:spPr bwMode="auto">
                          <a:xfrm>
                            <a:off x="4228" y="4298"/>
                            <a:ext cx="299" cy="675"/>
                          </a:xfrm>
                          <a:custGeom>
                            <a:avLst/>
                            <a:gdLst>
                              <a:gd name="T0" fmla="*/ 29858 w 29858"/>
                              <a:gd name="T1" fmla="*/ 9957 h 67539"/>
                              <a:gd name="T2" fmla="*/ 29858 w 29858"/>
                              <a:gd name="T3" fmla="*/ 67539 h 67539"/>
                              <a:gd name="T4" fmla="*/ 0 w 29858"/>
                              <a:gd name="T5" fmla="*/ 67539 h 67539"/>
                              <a:gd name="T6" fmla="*/ 0 w 29858"/>
                              <a:gd name="T7" fmla="*/ 9957 h 67539"/>
                              <a:gd name="T8" fmla="*/ 14237 w 29858"/>
                              <a:gd name="T9" fmla="*/ 0 h 67539"/>
                              <a:gd name="T10" fmla="*/ 29858 w 29858"/>
                              <a:gd name="T11" fmla="*/ 9957 h 67539"/>
                              <a:gd name="T12" fmla="*/ 0 w 29858"/>
                              <a:gd name="T13" fmla="*/ 0 h 67539"/>
                              <a:gd name="T14" fmla="*/ 29858 w 29858"/>
                              <a:gd name="T15" fmla="*/ 67539 h 67539"/>
                            </a:gdLst>
                            <a:ahLst/>
                            <a:cxnLst>
                              <a:cxn ang="0">
                                <a:pos x="T0" y="T1"/>
                              </a:cxn>
                              <a:cxn ang="0">
                                <a:pos x="T2" y="T3"/>
                              </a:cxn>
                              <a:cxn ang="0">
                                <a:pos x="T4" y="T5"/>
                              </a:cxn>
                              <a:cxn ang="0">
                                <a:pos x="T6" y="T7"/>
                              </a:cxn>
                              <a:cxn ang="0">
                                <a:pos x="T8" y="T9"/>
                              </a:cxn>
                              <a:cxn ang="0">
                                <a:pos x="T10" y="T11"/>
                              </a:cxn>
                            </a:cxnLst>
                            <a:rect l="T12" t="T13" r="T14" b="T15"/>
                            <a:pathLst>
                              <a:path w="29858" h="67539">
                                <a:moveTo>
                                  <a:pt x="29858" y="9957"/>
                                </a:moveTo>
                                <a:lnTo>
                                  <a:pt x="29858" y="67539"/>
                                </a:lnTo>
                                <a:lnTo>
                                  <a:pt x="0" y="67539"/>
                                </a:lnTo>
                                <a:lnTo>
                                  <a:pt x="0" y="9957"/>
                                </a:lnTo>
                                <a:lnTo>
                                  <a:pt x="14237" y="0"/>
                                </a:lnTo>
                                <a:lnTo>
                                  <a:pt x="29858" y="9957"/>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Shape 5903"/>
                        <wps:cNvSpPr>
                          <a:spLocks/>
                        </wps:cNvSpPr>
                        <wps:spPr bwMode="auto">
                          <a:xfrm>
                            <a:off x="4228" y="4485"/>
                            <a:ext cx="298" cy="124"/>
                          </a:xfrm>
                          <a:custGeom>
                            <a:avLst/>
                            <a:gdLst>
                              <a:gd name="T0" fmla="*/ 0 w 29705"/>
                              <a:gd name="T1" fmla="*/ 12357 h 12357"/>
                              <a:gd name="T2" fmla="*/ 29705 w 29705"/>
                              <a:gd name="T3" fmla="*/ 0 h 12357"/>
                              <a:gd name="T4" fmla="*/ 0 w 29705"/>
                              <a:gd name="T5" fmla="*/ 0 h 12357"/>
                              <a:gd name="T6" fmla="*/ 29705 w 29705"/>
                              <a:gd name="T7" fmla="*/ 12357 h 12357"/>
                            </a:gdLst>
                            <a:ahLst/>
                            <a:cxnLst>
                              <a:cxn ang="0">
                                <a:pos x="T0" y="T1"/>
                              </a:cxn>
                              <a:cxn ang="0">
                                <a:pos x="T2" y="T3"/>
                              </a:cxn>
                            </a:cxnLst>
                            <a:rect l="T4" t="T5" r="T6" b="T7"/>
                            <a:pathLst>
                              <a:path w="29705" h="12357">
                                <a:moveTo>
                                  <a:pt x="0" y="12357"/>
                                </a:moveTo>
                                <a:lnTo>
                                  <a:pt x="2970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Shape 5904"/>
                        <wps:cNvSpPr>
                          <a:spLocks/>
                        </wps:cNvSpPr>
                        <wps:spPr bwMode="auto">
                          <a:xfrm>
                            <a:off x="4239" y="4735"/>
                            <a:ext cx="283" cy="118"/>
                          </a:xfrm>
                          <a:custGeom>
                            <a:avLst/>
                            <a:gdLst>
                              <a:gd name="T0" fmla="*/ 0 w 28270"/>
                              <a:gd name="T1" fmla="*/ 11773 h 11773"/>
                              <a:gd name="T2" fmla="*/ 28270 w 28270"/>
                              <a:gd name="T3" fmla="*/ 0 h 11773"/>
                              <a:gd name="T4" fmla="*/ 0 w 28270"/>
                              <a:gd name="T5" fmla="*/ 0 h 11773"/>
                              <a:gd name="T6" fmla="*/ 28270 w 28270"/>
                              <a:gd name="T7" fmla="*/ 11773 h 11773"/>
                            </a:gdLst>
                            <a:ahLst/>
                            <a:cxnLst>
                              <a:cxn ang="0">
                                <a:pos x="T0" y="T1"/>
                              </a:cxn>
                              <a:cxn ang="0">
                                <a:pos x="T2" y="T3"/>
                              </a:cxn>
                            </a:cxnLst>
                            <a:rect l="T4" t="T5" r="T6" b="T7"/>
                            <a:pathLst>
                              <a:path w="28270" h="11773">
                                <a:moveTo>
                                  <a:pt x="0" y="11773"/>
                                </a:moveTo>
                                <a:lnTo>
                                  <a:pt x="2827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Shape 5905"/>
                        <wps:cNvSpPr>
                          <a:spLocks/>
                        </wps:cNvSpPr>
                        <wps:spPr bwMode="auto">
                          <a:xfrm>
                            <a:off x="7987" y="1851"/>
                            <a:ext cx="468" cy="697"/>
                          </a:xfrm>
                          <a:custGeom>
                            <a:avLst/>
                            <a:gdLst>
                              <a:gd name="T0" fmla="*/ 46838 w 46838"/>
                              <a:gd name="T1" fmla="*/ 11341 h 69621"/>
                              <a:gd name="T2" fmla="*/ 34747 w 46838"/>
                              <a:gd name="T3" fmla="*/ 0 h 69621"/>
                              <a:gd name="T4" fmla="*/ 0 w 46838"/>
                              <a:gd name="T5" fmla="*/ 0 h 69621"/>
                              <a:gd name="T6" fmla="*/ 0 w 46838"/>
                              <a:gd name="T7" fmla="*/ 22035 h 69621"/>
                              <a:gd name="T8" fmla="*/ 16358 w 46838"/>
                              <a:gd name="T9" fmla="*/ 22035 h 69621"/>
                              <a:gd name="T10" fmla="*/ 16358 w 46838"/>
                              <a:gd name="T11" fmla="*/ 69621 h 69621"/>
                              <a:gd name="T12" fmla="*/ 30468 w 46838"/>
                              <a:gd name="T13" fmla="*/ 69621 h 69621"/>
                              <a:gd name="T14" fmla="*/ 30468 w 46838"/>
                              <a:gd name="T15" fmla="*/ 22035 h 69621"/>
                              <a:gd name="T16" fmla="*/ 46838 w 46838"/>
                              <a:gd name="T17" fmla="*/ 22035 h 69621"/>
                              <a:gd name="T18" fmla="*/ 46838 w 46838"/>
                              <a:gd name="T19" fmla="*/ 11341 h 69621"/>
                              <a:gd name="T20" fmla="*/ 0 w 46838"/>
                              <a:gd name="T21" fmla="*/ 0 h 69621"/>
                              <a:gd name="T22" fmla="*/ 46838 w 46838"/>
                              <a:gd name="T23" fmla="*/ 69621 h 69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838" h="69621">
                                <a:moveTo>
                                  <a:pt x="46838" y="11341"/>
                                </a:moveTo>
                                <a:lnTo>
                                  <a:pt x="34747" y="0"/>
                                </a:lnTo>
                                <a:lnTo>
                                  <a:pt x="0" y="0"/>
                                </a:lnTo>
                                <a:lnTo>
                                  <a:pt x="0" y="22035"/>
                                </a:lnTo>
                                <a:lnTo>
                                  <a:pt x="16358" y="22035"/>
                                </a:lnTo>
                                <a:lnTo>
                                  <a:pt x="16358" y="69621"/>
                                </a:lnTo>
                                <a:lnTo>
                                  <a:pt x="30468" y="69621"/>
                                </a:lnTo>
                                <a:lnTo>
                                  <a:pt x="30468" y="22035"/>
                                </a:lnTo>
                                <a:lnTo>
                                  <a:pt x="46838" y="22035"/>
                                </a:lnTo>
                                <a:lnTo>
                                  <a:pt x="46838" y="11341"/>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Shape 5906"/>
                        <wps:cNvSpPr>
                          <a:spLocks/>
                        </wps:cNvSpPr>
                        <wps:spPr bwMode="auto">
                          <a:xfrm>
                            <a:off x="11341" y="5510"/>
                            <a:ext cx="469" cy="697"/>
                          </a:xfrm>
                          <a:custGeom>
                            <a:avLst/>
                            <a:gdLst>
                              <a:gd name="T0" fmla="*/ 46837 w 46837"/>
                              <a:gd name="T1" fmla="*/ 11341 h 69621"/>
                              <a:gd name="T2" fmla="*/ 34747 w 46837"/>
                              <a:gd name="T3" fmla="*/ 0 h 69621"/>
                              <a:gd name="T4" fmla="*/ 0 w 46837"/>
                              <a:gd name="T5" fmla="*/ 0 h 69621"/>
                              <a:gd name="T6" fmla="*/ 0 w 46837"/>
                              <a:gd name="T7" fmla="*/ 22034 h 69621"/>
                              <a:gd name="T8" fmla="*/ 16358 w 46837"/>
                              <a:gd name="T9" fmla="*/ 22034 h 69621"/>
                              <a:gd name="T10" fmla="*/ 16358 w 46837"/>
                              <a:gd name="T11" fmla="*/ 69621 h 69621"/>
                              <a:gd name="T12" fmla="*/ 30493 w 46837"/>
                              <a:gd name="T13" fmla="*/ 69621 h 69621"/>
                              <a:gd name="T14" fmla="*/ 30493 w 46837"/>
                              <a:gd name="T15" fmla="*/ 22034 h 69621"/>
                              <a:gd name="T16" fmla="*/ 46837 w 46837"/>
                              <a:gd name="T17" fmla="*/ 22034 h 69621"/>
                              <a:gd name="T18" fmla="*/ 46837 w 46837"/>
                              <a:gd name="T19" fmla="*/ 11341 h 69621"/>
                              <a:gd name="T20" fmla="*/ 0 w 46837"/>
                              <a:gd name="T21" fmla="*/ 0 h 69621"/>
                              <a:gd name="T22" fmla="*/ 46837 w 46837"/>
                              <a:gd name="T23" fmla="*/ 69621 h 69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837" h="69621">
                                <a:moveTo>
                                  <a:pt x="46837" y="11341"/>
                                </a:moveTo>
                                <a:lnTo>
                                  <a:pt x="34747" y="0"/>
                                </a:lnTo>
                                <a:lnTo>
                                  <a:pt x="0" y="0"/>
                                </a:lnTo>
                                <a:lnTo>
                                  <a:pt x="0" y="22034"/>
                                </a:lnTo>
                                <a:lnTo>
                                  <a:pt x="16358" y="22034"/>
                                </a:lnTo>
                                <a:lnTo>
                                  <a:pt x="16358" y="69621"/>
                                </a:lnTo>
                                <a:lnTo>
                                  <a:pt x="30493" y="69621"/>
                                </a:lnTo>
                                <a:lnTo>
                                  <a:pt x="30493" y="22034"/>
                                </a:lnTo>
                                <a:lnTo>
                                  <a:pt x="46837" y="22034"/>
                                </a:lnTo>
                                <a:lnTo>
                                  <a:pt x="46837" y="11341"/>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Shape 5907"/>
                        <wps:cNvSpPr>
                          <a:spLocks/>
                        </wps:cNvSpPr>
                        <wps:spPr bwMode="auto">
                          <a:xfrm>
                            <a:off x="4747" y="4365"/>
                            <a:ext cx="4227" cy="2570"/>
                          </a:xfrm>
                          <a:custGeom>
                            <a:avLst/>
                            <a:gdLst>
                              <a:gd name="T0" fmla="*/ 89603 w 422694"/>
                              <a:gd name="T1" fmla="*/ 1067 h 256988"/>
                              <a:gd name="T2" fmla="*/ 100178 w 422694"/>
                              <a:gd name="T3" fmla="*/ 1337 h 256988"/>
                              <a:gd name="T4" fmla="*/ 241859 w 422694"/>
                              <a:gd name="T5" fmla="*/ 48149 h 256988"/>
                              <a:gd name="T6" fmla="*/ 264795 w 422694"/>
                              <a:gd name="T7" fmla="*/ 63910 h 256988"/>
                              <a:gd name="T8" fmla="*/ 281521 w 422694"/>
                              <a:gd name="T9" fmla="*/ 76622 h 256988"/>
                              <a:gd name="T10" fmla="*/ 350228 w 422694"/>
                              <a:gd name="T11" fmla="*/ 71428 h 256988"/>
                              <a:gd name="T12" fmla="*/ 407149 w 422694"/>
                              <a:gd name="T13" fmla="*/ 184560 h 256988"/>
                              <a:gd name="T14" fmla="*/ 293980 w 422694"/>
                              <a:gd name="T15" fmla="*/ 241469 h 256988"/>
                              <a:gd name="T16" fmla="*/ 241922 w 422694"/>
                              <a:gd name="T17" fmla="*/ 196371 h 256988"/>
                              <a:gd name="T18" fmla="*/ 220916 w 422694"/>
                              <a:gd name="T19" fmla="*/ 196625 h 256988"/>
                              <a:gd name="T20" fmla="*/ 193103 w 422694"/>
                              <a:gd name="T21" fmla="*/ 195609 h 256988"/>
                              <a:gd name="T22" fmla="*/ 51422 w 422694"/>
                              <a:gd name="T23" fmla="*/ 148796 h 256988"/>
                              <a:gd name="T24" fmla="*/ 40932 w 422694"/>
                              <a:gd name="T25" fmla="*/ 131956 h 256988"/>
                              <a:gd name="T26" fmla="*/ 44552 w 422694"/>
                              <a:gd name="T27" fmla="*/ 116399 h 256988"/>
                              <a:gd name="T28" fmla="*/ 9665 w 422694"/>
                              <a:gd name="T29" fmla="*/ 104867 h 256988"/>
                              <a:gd name="T30" fmla="*/ 2070 w 422694"/>
                              <a:gd name="T31" fmla="*/ 89767 h 256988"/>
                              <a:gd name="T32" fmla="*/ 25362 w 422694"/>
                              <a:gd name="T33" fmla="*/ 19320 h 256988"/>
                              <a:gd name="T34" fmla="*/ 40462 w 422694"/>
                              <a:gd name="T35" fmla="*/ 11725 h 256988"/>
                              <a:gd name="T36" fmla="*/ 75374 w 422694"/>
                              <a:gd name="T37" fmla="*/ 23257 h 256988"/>
                              <a:gd name="T38" fmla="*/ 81724 w 422694"/>
                              <a:gd name="T39" fmla="*/ 8588 h 256988"/>
                              <a:gd name="T40" fmla="*/ 89603 w 422694"/>
                              <a:gd name="T41" fmla="*/ 1067 h 256988"/>
                              <a:gd name="T42" fmla="*/ 0 w 422694"/>
                              <a:gd name="T43" fmla="*/ 0 h 256988"/>
                              <a:gd name="T44" fmla="*/ 422694 w 422694"/>
                              <a:gd name="T45" fmla="*/ 256988 h 256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422694" h="256988">
                                <a:moveTo>
                                  <a:pt x="89603" y="1067"/>
                                </a:moveTo>
                                <a:cubicBezTo>
                                  <a:pt x="93002" y="0"/>
                                  <a:pt x="96850" y="232"/>
                                  <a:pt x="100178" y="1337"/>
                                </a:cubicBezTo>
                                <a:lnTo>
                                  <a:pt x="241859" y="48149"/>
                                </a:lnTo>
                                <a:cubicBezTo>
                                  <a:pt x="249377" y="50638"/>
                                  <a:pt x="258674" y="58538"/>
                                  <a:pt x="264795" y="63910"/>
                                </a:cubicBezTo>
                                <a:cubicBezTo>
                                  <a:pt x="269939" y="68621"/>
                                  <a:pt x="275603" y="72761"/>
                                  <a:pt x="281521" y="76622"/>
                                </a:cubicBezTo>
                                <a:cubicBezTo>
                                  <a:pt x="302070" y="66208"/>
                                  <a:pt x="326593" y="63630"/>
                                  <a:pt x="350228" y="71428"/>
                                </a:cubicBezTo>
                                <a:cubicBezTo>
                                  <a:pt x="397205" y="86960"/>
                                  <a:pt x="422694" y="137608"/>
                                  <a:pt x="407149" y="184560"/>
                                </a:cubicBezTo>
                                <a:cubicBezTo>
                                  <a:pt x="391630" y="231524"/>
                                  <a:pt x="340970" y="256988"/>
                                  <a:pt x="293980" y="241469"/>
                                </a:cubicBezTo>
                                <a:cubicBezTo>
                                  <a:pt x="270358" y="233658"/>
                                  <a:pt x="252197" y="216983"/>
                                  <a:pt x="241922" y="196371"/>
                                </a:cubicBezTo>
                                <a:cubicBezTo>
                                  <a:pt x="234861" y="195939"/>
                                  <a:pt x="227825" y="195913"/>
                                  <a:pt x="220916" y="196625"/>
                                </a:cubicBezTo>
                                <a:cubicBezTo>
                                  <a:pt x="212789" y="197298"/>
                                  <a:pt x="200597" y="198098"/>
                                  <a:pt x="193103" y="195609"/>
                                </a:cubicBezTo>
                                <a:lnTo>
                                  <a:pt x="51422" y="148796"/>
                                </a:lnTo>
                                <a:cubicBezTo>
                                  <a:pt x="44755" y="146599"/>
                                  <a:pt x="38494" y="140364"/>
                                  <a:pt x="40932" y="131956"/>
                                </a:cubicBezTo>
                                <a:cubicBezTo>
                                  <a:pt x="41973" y="126762"/>
                                  <a:pt x="43345" y="121593"/>
                                  <a:pt x="44552" y="116399"/>
                                </a:cubicBezTo>
                                <a:lnTo>
                                  <a:pt x="9665" y="104867"/>
                                </a:lnTo>
                                <a:cubicBezTo>
                                  <a:pt x="3416" y="102797"/>
                                  <a:pt x="0" y="96015"/>
                                  <a:pt x="2070" y="89767"/>
                                </a:cubicBezTo>
                                <a:lnTo>
                                  <a:pt x="25362" y="19320"/>
                                </a:lnTo>
                                <a:cubicBezTo>
                                  <a:pt x="27445" y="13072"/>
                                  <a:pt x="34227" y="9655"/>
                                  <a:pt x="40462" y="11725"/>
                                </a:cubicBezTo>
                                <a:lnTo>
                                  <a:pt x="75374" y="23257"/>
                                </a:lnTo>
                                <a:cubicBezTo>
                                  <a:pt x="77495" y="18355"/>
                                  <a:pt x="79477" y="13376"/>
                                  <a:pt x="81724" y="8588"/>
                                </a:cubicBezTo>
                                <a:cubicBezTo>
                                  <a:pt x="83255" y="4499"/>
                                  <a:pt x="86204" y="2134"/>
                                  <a:pt x="89603" y="1067"/>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3" name="Shape 5908"/>
                        <wps:cNvSpPr>
                          <a:spLocks/>
                        </wps:cNvSpPr>
                        <wps:spPr bwMode="auto">
                          <a:xfrm>
                            <a:off x="7148" y="6153"/>
                            <a:ext cx="1496" cy="504"/>
                          </a:xfrm>
                          <a:custGeom>
                            <a:avLst/>
                            <a:gdLst>
                              <a:gd name="T0" fmla="*/ 149568 w 149568"/>
                              <a:gd name="T1" fmla="*/ 0 h 50419"/>
                              <a:gd name="T2" fmla="*/ 92481 w 149568"/>
                              <a:gd name="T3" fmla="*/ 48006 h 50419"/>
                              <a:gd name="T4" fmla="*/ 68910 w 149568"/>
                              <a:gd name="T5" fmla="*/ 41135 h 50419"/>
                              <a:gd name="T6" fmla="*/ 34468 w 149568"/>
                              <a:gd name="T7" fmla="*/ 23723 h 50419"/>
                              <a:gd name="T8" fmla="*/ 0 w 149568"/>
                              <a:gd name="T9" fmla="*/ 17323 h 50419"/>
                              <a:gd name="T10" fmla="*/ 149568 w 149568"/>
                              <a:gd name="T11" fmla="*/ 0 h 50419"/>
                              <a:gd name="T12" fmla="*/ 0 w 149568"/>
                              <a:gd name="T13" fmla="*/ 0 h 50419"/>
                              <a:gd name="T14" fmla="*/ 149568 w 149568"/>
                              <a:gd name="T15" fmla="*/ 50419 h 50419"/>
                            </a:gdLst>
                            <a:ahLst/>
                            <a:cxnLst>
                              <a:cxn ang="0">
                                <a:pos x="T0" y="T1"/>
                              </a:cxn>
                              <a:cxn ang="0">
                                <a:pos x="T2" y="T3"/>
                              </a:cxn>
                              <a:cxn ang="0">
                                <a:pos x="T4" y="T5"/>
                              </a:cxn>
                              <a:cxn ang="0">
                                <a:pos x="T6" y="T7"/>
                              </a:cxn>
                              <a:cxn ang="0">
                                <a:pos x="T8" y="T9"/>
                              </a:cxn>
                              <a:cxn ang="0">
                                <a:pos x="T10" y="T11"/>
                              </a:cxn>
                            </a:cxnLst>
                            <a:rect l="T12" t="T13" r="T14" b="T15"/>
                            <a:pathLst>
                              <a:path w="149568" h="50419">
                                <a:moveTo>
                                  <a:pt x="149568" y="0"/>
                                </a:moveTo>
                                <a:cubicBezTo>
                                  <a:pt x="140843" y="26365"/>
                                  <a:pt x="118173" y="44183"/>
                                  <a:pt x="92481" y="48006"/>
                                </a:cubicBezTo>
                                <a:cubicBezTo>
                                  <a:pt x="81940" y="50419"/>
                                  <a:pt x="75552" y="46241"/>
                                  <a:pt x="68910" y="41135"/>
                                </a:cubicBezTo>
                                <a:cubicBezTo>
                                  <a:pt x="58610" y="33807"/>
                                  <a:pt x="47079" y="27902"/>
                                  <a:pt x="34468" y="23723"/>
                                </a:cubicBezTo>
                                <a:cubicBezTo>
                                  <a:pt x="23038" y="19951"/>
                                  <a:pt x="11456" y="17856"/>
                                  <a:pt x="0" y="17323"/>
                                </a:cubicBezTo>
                                <a:lnTo>
                                  <a:pt x="149568"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4" name="Shape 5909"/>
                        <wps:cNvSpPr>
                          <a:spLocks/>
                        </wps:cNvSpPr>
                        <wps:spPr bwMode="auto">
                          <a:xfrm>
                            <a:off x="5198" y="5061"/>
                            <a:ext cx="143" cy="517"/>
                          </a:xfrm>
                          <a:custGeom>
                            <a:avLst/>
                            <a:gdLst>
                              <a:gd name="T0" fmla="*/ 0 w 14300"/>
                              <a:gd name="T1" fmla="*/ 51676 h 51676"/>
                              <a:gd name="T2" fmla="*/ 14300 w 14300"/>
                              <a:gd name="T3" fmla="*/ 0 h 51676"/>
                              <a:gd name="T4" fmla="*/ 0 w 14300"/>
                              <a:gd name="T5" fmla="*/ 51676 h 51676"/>
                              <a:gd name="T6" fmla="*/ 0 w 14300"/>
                              <a:gd name="T7" fmla="*/ 0 h 51676"/>
                              <a:gd name="T8" fmla="*/ 14300 w 14300"/>
                              <a:gd name="T9" fmla="*/ 51676 h 51676"/>
                            </a:gdLst>
                            <a:ahLst/>
                            <a:cxnLst>
                              <a:cxn ang="0">
                                <a:pos x="T0" y="T1"/>
                              </a:cxn>
                              <a:cxn ang="0">
                                <a:pos x="T2" y="T3"/>
                              </a:cxn>
                              <a:cxn ang="0">
                                <a:pos x="T4" y="T5"/>
                              </a:cxn>
                            </a:cxnLst>
                            <a:rect l="T6" t="T7" r="T8" b="T9"/>
                            <a:pathLst>
                              <a:path w="14300" h="51676">
                                <a:moveTo>
                                  <a:pt x="0" y="51676"/>
                                </a:moveTo>
                                <a:lnTo>
                                  <a:pt x="14300" y="0"/>
                                </a:lnTo>
                                <a:lnTo>
                                  <a:pt x="0" y="51676"/>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5" name="Shape 5910"/>
                        <wps:cNvSpPr>
                          <a:spLocks/>
                        </wps:cNvSpPr>
                        <wps:spPr bwMode="auto">
                          <a:xfrm>
                            <a:off x="6978" y="5630"/>
                            <a:ext cx="1561" cy="758"/>
                          </a:xfrm>
                          <a:custGeom>
                            <a:avLst/>
                            <a:gdLst>
                              <a:gd name="T0" fmla="*/ 8268 w 156147"/>
                              <a:gd name="T1" fmla="*/ 0 h 75883"/>
                              <a:gd name="T2" fmla="*/ 156147 w 156147"/>
                              <a:gd name="T3" fmla="*/ 71971 h 75883"/>
                              <a:gd name="T4" fmla="*/ 144005 w 156147"/>
                              <a:gd name="T5" fmla="*/ 72911 h 75883"/>
                              <a:gd name="T6" fmla="*/ 5232 w 156147"/>
                              <a:gd name="T7" fmla="*/ 27038 h 75883"/>
                              <a:gd name="T8" fmla="*/ 1372 w 156147"/>
                              <a:gd name="T9" fmla="*/ 20828 h 75883"/>
                              <a:gd name="T10" fmla="*/ 8268 w 156147"/>
                              <a:gd name="T11" fmla="*/ 0 h 75883"/>
                              <a:gd name="T12" fmla="*/ 0 w 156147"/>
                              <a:gd name="T13" fmla="*/ 0 h 75883"/>
                              <a:gd name="T14" fmla="*/ 156147 w 156147"/>
                              <a:gd name="T15" fmla="*/ 75883 h 75883"/>
                            </a:gdLst>
                            <a:ahLst/>
                            <a:cxnLst>
                              <a:cxn ang="0">
                                <a:pos x="T0" y="T1"/>
                              </a:cxn>
                              <a:cxn ang="0">
                                <a:pos x="T2" y="T3"/>
                              </a:cxn>
                              <a:cxn ang="0">
                                <a:pos x="T4" y="T5"/>
                              </a:cxn>
                              <a:cxn ang="0">
                                <a:pos x="T6" y="T7"/>
                              </a:cxn>
                              <a:cxn ang="0">
                                <a:pos x="T8" y="T9"/>
                              </a:cxn>
                              <a:cxn ang="0">
                                <a:pos x="T10" y="T11"/>
                              </a:cxn>
                            </a:cxnLst>
                            <a:rect l="T12" t="T13" r="T14" b="T15"/>
                            <a:pathLst>
                              <a:path w="156147" h="75883">
                                <a:moveTo>
                                  <a:pt x="8268" y="0"/>
                                </a:moveTo>
                                <a:lnTo>
                                  <a:pt x="156147" y="71971"/>
                                </a:lnTo>
                                <a:cubicBezTo>
                                  <a:pt x="153950" y="75883"/>
                                  <a:pt x="148171" y="74282"/>
                                  <a:pt x="144005" y="72911"/>
                                </a:cubicBezTo>
                                <a:cubicBezTo>
                                  <a:pt x="144005" y="72911"/>
                                  <a:pt x="32817" y="36169"/>
                                  <a:pt x="5232" y="27038"/>
                                </a:cubicBezTo>
                                <a:cubicBezTo>
                                  <a:pt x="1486" y="25807"/>
                                  <a:pt x="0" y="24993"/>
                                  <a:pt x="1372" y="20828"/>
                                </a:cubicBezTo>
                                <a:cubicBezTo>
                                  <a:pt x="3772" y="13564"/>
                                  <a:pt x="8268" y="0"/>
                                  <a:pt x="8268" y="0"/>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6" name="Shape 5911"/>
                        <wps:cNvSpPr>
                          <a:spLocks/>
                        </wps:cNvSpPr>
                        <wps:spPr bwMode="auto">
                          <a:xfrm>
                            <a:off x="8160" y="6399"/>
                            <a:ext cx="258" cy="129"/>
                          </a:xfrm>
                          <a:custGeom>
                            <a:avLst/>
                            <a:gdLst>
                              <a:gd name="T0" fmla="*/ 0 w 25826"/>
                              <a:gd name="T1" fmla="*/ 0 h 12847"/>
                              <a:gd name="T2" fmla="*/ 13317 w 25826"/>
                              <a:gd name="T3" fmla="*/ 4402 h 12847"/>
                              <a:gd name="T4" fmla="*/ 19299 w 25826"/>
                              <a:gd name="T5" fmla="*/ 12847 h 12847"/>
                              <a:gd name="T6" fmla="*/ 0 w 25826"/>
                              <a:gd name="T7" fmla="*/ 0 h 12847"/>
                              <a:gd name="T8" fmla="*/ 0 w 25826"/>
                              <a:gd name="T9" fmla="*/ 0 h 12847"/>
                              <a:gd name="T10" fmla="*/ 25826 w 25826"/>
                              <a:gd name="T11" fmla="*/ 12847 h 12847"/>
                            </a:gdLst>
                            <a:ahLst/>
                            <a:cxnLst>
                              <a:cxn ang="0">
                                <a:pos x="T0" y="T1"/>
                              </a:cxn>
                              <a:cxn ang="0">
                                <a:pos x="T2" y="T3"/>
                              </a:cxn>
                              <a:cxn ang="0">
                                <a:pos x="T4" y="T5"/>
                              </a:cxn>
                              <a:cxn ang="0">
                                <a:pos x="T6" y="T7"/>
                              </a:cxn>
                            </a:cxnLst>
                            <a:rect l="T8" t="T9" r="T10" b="T11"/>
                            <a:pathLst>
                              <a:path w="25826" h="12847">
                                <a:moveTo>
                                  <a:pt x="0" y="0"/>
                                </a:moveTo>
                                <a:lnTo>
                                  <a:pt x="13317" y="4402"/>
                                </a:lnTo>
                                <a:cubicBezTo>
                                  <a:pt x="18333" y="6053"/>
                                  <a:pt x="25826" y="8529"/>
                                  <a:pt x="19299" y="12847"/>
                                </a:cubicBezTo>
                                <a:lnTo>
                                  <a:pt x="0"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7" name="Shape 5912"/>
                        <wps:cNvSpPr>
                          <a:spLocks/>
                        </wps:cNvSpPr>
                        <wps:spPr bwMode="auto">
                          <a:xfrm>
                            <a:off x="6843" y="5592"/>
                            <a:ext cx="1317" cy="807"/>
                          </a:xfrm>
                          <a:custGeom>
                            <a:avLst/>
                            <a:gdLst>
                              <a:gd name="T0" fmla="*/ 10439 w 131704"/>
                              <a:gd name="T1" fmla="*/ 0 h 80726"/>
                              <a:gd name="T2" fmla="*/ 131704 w 131704"/>
                              <a:gd name="T3" fmla="*/ 80726 h 80726"/>
                              <a:gd name="T4" fmla="*/ 9665 w 131704"/>
                              <a:gd name="T5" fmla="*/ 40386 h 80726"/>
                              <a:gd name="T6" fmla="*/ 2070 w 131704"/>
                              <a:gd name="T7" fmla="*/ 25298 h 80726"/>
                              <a:gd name="T8" fmla="*/ 10439 w 131704"/>
                              <a:gd name="T9" fmla="*/ 0 h 80726"/>
                              <a:gd name="T10" fmla="*/ 0 w 131704"/>
                              <a:gd name="T11" fmla="*/ 0 h 80726"/>
                              <a:gd name="T12" fmla="*/ 131704 w 131704"/>
                              <a:gd name="T13" fmla="*/ 80726 h 80726"/>
                            </a:gdLst>
                            <a:ahLst/>
                            <a:cxnLst>
                              <a:cxn ang="0">
                                <a:pos x="T0" y="T1"/>
                              </a:cxn>
                              <a:cxn ang="0">
                                <a:pos x="T2" y="T3"/>
                              </a:cxn>
                              <a:cxn ang="0">
                                <a:pos x="T4" y="T5"/>
                              </a:cxn>
                              <a:cxn ang="0">
                                <a:pos x="T6" y="T7"/>
                              </a:cxn>
                              <a:cxn ang="0">
                                <a:pos x="T8" y="T9"/>
                              </a:cxn>
                            </a:cxnLst>
                            <a:rect l="T10" t="T11" r="T12" b="T13"/>
                            <a:pathLst>
                              <a:path w="131704" h="80726">
                                <a:moveTo>
                                  <a:pt x="10439" y="0"/>
                                </a:moveTo>
                                <a:lnTo>
                                  <a:pt x="131704" y="80726"/>
                                </a:lnTo>
                                <a:lnTo>
                                  <a:pt x="9665" y="40386"/>
                                </a:lnTo>
                                <a:cubicBezTo>
                                  <a:pt x="3416" y="38329"/>
                                  <a:pt x="0" y="31559"/>
                                  <a:pt x="2070" y="25298"/>
                                </a:cubicBezTo>
                                <a:lnTo>
                                  <a:pt x="10439"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8" name="Shape 5913"/>
                        <wps:cNvSpPr>
                          <a:spLocks/>
                        </wps:cNvSpPr>
                        <wps:spPr bwMode="auto">
                          <a:xfrm>
                            <a:off x="7527" y="5109"/>
                            <a:ext cx="1203" cy="1044"/>
                          </a:xfrm>
                          <a:custGeom>
                            <a:avLst/>
                            <a:gdLst>
                              <a:gd name="T0" fmla="*/ 0 w 120345"/>
                              <a:gd name="T1" fmla="*/ 0 h 104318"/>
                              <a:gd name="T2" fmla="*/ 33375 w 120345"/>
                              <a:gd name="T3" fmla="*/ 16675 h 104318"/>
                              <a:gd name="T4" fmla="*/ 71412 w 120345"/>
                              <a:gd name="T5" fmla="*/ 23241 h 104318"/>
                              <a:gd name="T6" fmla="*/ 94437 w 120345"/>
                              <a:gd name="T7" fmla="*/ 31750 h 104318"/>
                              <a:gd name="T8" fmla="*/ 111646 w 120345"/>
                              <a:gd name="T9" fmla="*/ 104318 h 104318"/>
                              <a:gd name="T10" fmla="*/ 0 w 120345"/>
                              <a:gd name="T11" fmla="*/ 0 h 104318"/>
                              <a:gd name="T12" fmla="*/ 0 w 120345"/>
                              <a:gd name="T13" fmla="*/ 0 h 104318"/>
                              <a:gd name="T14" fmla="*/ 120345 w 120345"/>
                              <a:gd name="T15" fmla="*/ 104318 h 104318"/>
                            </a:gdLst>
                            <a:ahLst/>
                            <a:cxnLst>
                              <a:cxn ang="0">
                                <a:pos x="T0" y="T1"/>
                              </a:cxn>
                              <a:cxn ang="0">
                                <a:pos x="T2" y="T3"/>
                              </a:cxn>
                              <a:cxn ang="0">
                                <a:pos x="T4" y="T5"/>
                              </a:cxn>
                              <a:cxn ang="0">
                                <a:pos x="T6" y="T7"/>
                              </a:cxn>
                              <a:cxn ang="0">
                                <a:pos x="T8" y="T9"/>
                              </a:cxn>
                              <a:cxn ang="0">
                                <a:pos x="T10" y="T11"/>
                              </a:cxn>
                            </a:cxnLst>
                            <a:rect l="T12" t="T13" r="T14" b="T15"/>
                            <a:pathLst>
                              <a:path w="120345" h="104318">
                                <a:moveTo>
                                  <a:pt x="0" y="0"/>
                                </a:moveTo>
                                <a:cubicBezTo>
                                  <a:pt x="10008" y="6972"/>
                                  <a:pt x="21171" y="12649"/>
                                  <a:pt x="33375" y="16675"/>
                                </a:cubicBezTo>
                                <a:cubicBezTo>
                                  <a:pt x="46000" y="20853"/>
                                  <a:pt x="58788" y="22962"/>
                                  <a:pt x="71412" y="23241"/>
                                </a:cubicBezTo>
                                <a:cubicBezTo>
                                  <a:pt x="79807" y="23089"/>
                                  <a:pt x="87414" y="23533"/>
                                  <a:pt x="94437" y="31750"/>
                                </a:cubicBezTo>
                                <a:cubicBezTo>
                                  <a:pt x="112801" y="50127"/>
                                  <a:pt x="120345" y="77940"/>
                                  <a:pt x="111646" y="104318"/>
                                </a:cubicBezTo>
                                <a:lnTo>
                                  <a:pt x="0"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9" name="Shape 5914"/>
                        <wps:cNvSpPr>
                          <a:spLocks/>
                        </wps:cNvSpPr>
                        <wps:spPr bwMode="auto">
                          <a:xfrm>
                            <a:off x="5341" y="4534"/>
                            <a:ext cx="205" cy="527"/>
                          </a:xfrm>
                          <a:custGeom>
                            <a:avLst/>
                            <a:gdLst>
                              <a:gd name="T0" fmla="*/ 0 w 20510"/>
                              <a:gd name="T1" fmla="*/ 52692 h 52692"/>
                              <a:gd name="T2" fmla="*/ 20510 w 20510"/>
                              <a:gd name="T3" fmla="*/ 0 h 52692"/>
                              <a:gd name="T4" fmla="*/ 0 w 20510"/>
                              <a:gd name="T5" fmla="*/ 52692 h 52692"/>
                              <a:gd name="T6" fmla="*/ 0 w 20510"/>
                              <a:gd name="T7" fmla="*/ 0 h 52692"/>
                              <a:gd name="T8" fmla="*/ 20510 w 20510"/>
                              <a:gd name="T9" fmla="*/ 52692 h 52692"/>
                            </a:gdLst>
                            <a:ahLst/>
                            <a:cxnLst>
                              <a:cxn ang="0">
                                <a:pos x="T0" y="T1"/>
                              </a:cxn>
                              <a:cxn ang="0">
                                <a:pos x="T2" y="T3"/>
                              </a:cxn>
                              <a:cxn ang="0">
                                <a:pos x="T4" y="T5"/>
                              </a:cxn>
                            </a:cxnLst>
                            <a:rect l="T6" t="T7" r="T8" b="T9"/>
                            <a:pathLst>
                              <a:path w="20510" h="52692">
                                <a:moveTo>
                                  <a:pt x="0" y="52692"/>
                                </a:moveTo>
                                <a:lnTo>
                                  <a:pt x="20510" y="0"/>
                                </a:lnTo>
                                <a:lnTo>
                                  <a:pt x="0" y="52692"/>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0" name="Shape 5915"/>
                        <wps:cNvSpPr>
                          <a:spLocks/>
                        </wps:cNvSpPr>
                        <wps:spPr bwMode="auto">
                          <a:xfrm>
                            <a:off x="7061" y="5384"/>
                            <a:ext cx="1622" cy="549"/>
                          </a:xfrm>
                          <a:custGeom>
                            <a:avLst/>
                            <a:gdLst>
                              <a:gd name="T0" fmla="*/ 9398 w 162217"/>
                              <a:gd name="T1" fmla="*/ 308 h 54817"/>
                              <a:gd name="T2" fmla="*/ 13691 w 162217"/>
                              <a:gd name="T3" fmla="*/ 981 h 54817"/>
                              <a:gd name="T4" fmla="*/ 152476 w 162217"/>
                              <a:gd name="T5" fmla="*/ 46816 h 54817"/>
                              <a:gd name="T6" fmla="*/ 161671 w 162217"/>
                              <a:gd name="T7" fmla="*/ 54817 h 54817"/>
                              <a:gd name="T8" fmla="*/ 0 w 162217"/>
                              <a:gd name="T9" fmla="*/ 24514 h 54817"/>
                              <a:gd name="T10" fmla="*/ 6896 w 162217"/>
                              <a:gd name="T11" fmla="*/ 3674 h 54817"/>
                              <a:gd name="T12" fmla="*/ 9398 w 162217"/>
                              <a:gd name="T13" fmla="*/ 308 h 54817"/>
                              <a:gd name="T14" fmla="*/ 0 w 162217"/>
                              <a:gd name="T15" fmla="*/ 0 h 54817"/>
                              <a:gd name="T16" fmla="*/ 162217 w 162217"/>
                              <a:gd name="T17" fmla="*/ 54817 h 54817"/>
                            </a:gdLst>
                            <a:ahLst/>
                            <a:cxnLst>
                              <a:cxn ang="0">
                                <a:pos x="T0" y="T1"/>
                              </a:cxn>
                              <a:cxn ang="0">
                                <a:pos x="T2" y="T3"/>
                              </a:cxn>
                              <a:cxn ang="0">
                                <a:pos x="T4" y="T5"/>
                              </a:cxn>
                              <a:cxn ang="0">
                                <a:pos x="T6" y="T7"/>
                              </a:cxn>
                              <a:cxn ang="0">
                                <a:pos x="T8" y="T9"/>
                              </a:cxn>
                              <a:cxn ang="0">
                                <a:pos x="T10" y="T11"/>
                              </a:cxn>
                              <a:cxn ang="0">
                                <a:pos x="T12" y="T13"/>
                              </a:cxn>
                            </a:cxnLst>
                            <a:rect l="T14" t="T15" r="T16" b="T17"/>
                            <a:pathLst>
                              <a:path w="162217" h="54817">
                                <a:moveTo>
                                  <a:pt x="9398" y="308"/>
                                </a:moveTo>
                                <a:cubicBezTo>
                                  <a:pt x="10458" y="0"/>
                                  <a:pt x="11817" y="365"/>
                                  <a:pt x="13691" y="981"/>
                                </a:cubicBezTo>
                                <a:cubicBezTo>
                                  <a:pt x="41288" y="10062"/>
                                  <a:pt x="152476" y="46816"/>
                                  <a:pt x="152476" y="46816"/>
                                </a:cubicBezTo>
                                <a:cubicBezTo>
                                  <a:pt x="156654" y="48187"/>
                                  <a:pt x="162217" y="50359"/>
                                  <a:pt x="161671" y="54817"/>
                                </a:cubicBezTo>
                                <a:lnTo>
                                  <a:pt x="0" y="24514"/>
                                </a:lnTo>
                                <a:cubicBezTo>
                                  <a:pt x="0" y="24514"/>
                                  <a:pt x="4483" y="10938"/>
                                  <a:pt x="6896" y="3674"/>
                                </a:cubicBezTo>
                                <a:cubicBezTo>
                                  <a:pt x="7576" y="1598"/>
                                  <a:pt x="8337" y="616"/>
                                  <a:pt x="9398" y="308"/>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1" name="Shape 5916"/>
                        <wps:cNvSpPr>
                          <a:spLocks/>
                        </wps:cNvSpPr>
                        <wps:spPr bwMode="auto">
                          <a:xfrm>
                            <a:off x="8402" y="5666"/>
                            <a:ext cx="258" cy="86"/>
                          </a:xfrm>
                          <a:custGeom>
                            <a:avLst/>
                            <a:gdLst>
                              <a:gd name="T0" fmla="*/ 0 w 25880"/>
                              <a:gd name="T1" fmla="*/ 0 h 8550"/>
                              <a:gd name="T2" fmla="*/ 23225 w 25880"/>
                              <a:gd name="T3" fmla="*/ 1184 h 8550"/>
                              <a:gd name="T4" fmla="*/ 13383 w 25880"/>
                              <a:gd name="T5" fmla="*/ 4423 h 8550"/>
                              <a:gd name="T6" fmla="*/ 0 w 25880"/>
                              <a:gd name="T7" fmla="*/ 0 h 8550"/>
                              <a:gd name="T8" fmla="*/ 0 w 25880"/>
                              <a:gd name="T9" fmla="*/ 0 h 8550"/>
                              <a:gd name="T10" fmla="*/ 25880 w 25880"/>
                              <a:gd name="T11" fmla="*/ 8550 h 8550"/>
                            </a:gdLst>
                            <a:ahLst/>
                            <a:cxnLst>
                              <a:cxn ang="0">
                                <a:pos x="T0" y="T1"/>
                              </a:cxn>
                              <a:cxn ang="0">
                                <a:pos x="T2" y="T3"/>
                              </a:cxn>
                              <a:cxn ang="0">
                                <a:pos x="T4" y="T5"/>
                              </a:cxn>
                              <a:cxn ang="0">
                                <a:pos x="T6" y="T7"/>
                              </a:cxn>
                            </a:cxnLst>
                            <a:rect l="T8" t="T9" r="T10" b="T11"/>
                            <a:pathLst>
                              <a:path w="25880" h="8550">
                                <a:moveTo>
                                  <a:pt x="0" y="0"/>
                                </a:moveTo>
                                <a:lnTo>
                                  <a:pt x="23225" y="1184"/>
                                </a:lnTo>
                                <a:cubicBezTo>
                                  <a:pt x="25880" y="8550"/>
                                  <a:pt x="18387" y="6073"/>
                                  <a:pt x="13383" y="4423"/>
                                </a:cubicBezTo>
                                <a:lnTo>
                                  <a:pt x="0"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2" name="Shape 5917"/>
                        <wps:cNvSpPr>
                          <a:spLocks/>
                        </wps:cNvSpPr>
                        <wps:spPr bwMode="auto">
                          <a:xfrm>
                            <a:off x="6947" y="5242"/>
                            <a:ext cx="1455" cy="424"/>
                          </a:xfrm>
                          <a:custGeom>
                            <a:avLst/>
                            <a:gdLst>
                              <a:gd name="T0" fmla="*/ 23470 w 145443"/>
                              <a:gd name="T1" fmla="*/ 2058 h 42364"/>
                              <a:gd name="T2" fmla="*/ 145443 w 145443"/>
                              <a:gd name="T3" fmla="*/ 42364 h 42364"/>
                              <a:gd name="T4" fmla="*/ 0 w 145443"/>
                              <a:gd name="T5" fmla="*/ 34951 h 42364"/>
                              <a:gd name="T6" fmla="*/ 8369 w 145443"/>
                              <a:gd name="T7" fmla="*/ 9627 h 42364"/>
                              <a:gd name="T8" fmla="*/ 23470 w 145443"/>
                              <a:gd name="T9" fmla="*/ 2058 h 42364"/>
                              <a:gd name="T10" fmla="*/ 0 w 145443"/>
                              <a:gd name="T11" fmla="*/ 0 h 42364"/>
                              <a:gd name="T12" fmla="*/ 145443 w 145443"/>
                              <a:gd name="T13" fmla="*/ 42364 h 42364"/>
                            </a:gdLst>
                            <a:ahLst/>
                            <a:cxnLst>
                              <a:cxn ang="0">
                                <a:pos x="T0" y="T1"/>
                              </a:cxn>
                              <a:cxn ang="0">
                                <a:pos x="T2" y="T3"/>
                              </a:cxn>
                              <a:cxn ang="0">
                                <a:pos x="T4" y="T5"/>
                              </a:cxn>
                              <a:cxn ang="0">
                                <a:pos x="T6" y="T7"/>
                              </a:cxn>
                              <a:cxn ang="0">
                                <a:pos x="T8" y="T9"/>
                              </a:cxn>
                            </a:cxnLst>
                            <a:rect l="T10" t="T11" r="T12" b="T13"/>
                            <a:pathLst>
                              <a:path w="145443" h="42364">
                                <a:moveTo>
                                  <a:pt x="23470" y="2058"/>
                                </a:moveTo>
                                <a:lnTo>
                                  <a:pt x="145443" y="42364"/>
                                </a:lnTo>
                                <a:lnTo>
                                  <a:pt x="0" y="34951"/>
                                </a:lnTo>
                                <a:lnTo>
                                  <a:pt x="8369" y="9627"/>
                                </a:lnTo>
                                <a:cubicBezTo>
                                  <a:pt x="10440" y="3391"/>
                                  <a:pt x="17221" y="0"/>
                                  <a:pt x="23470" y="2058"/>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3" name="Shape 5918"/>
                        <wps:cNvSpPr>
                          <a:spLocks/>
                        </wps:cNvSpPr>
                        <wps:spPr bwMode="auto">
                          <a:xfrm>
                            <a:off x="5336" y="4416"/>
                            <a:ext cx="479" cy="1447"/>
                          </a:xfrm>
                          <a:custGeom>
                            <a:avLst/>
                            <a:gdLst>
                              <a:gd name="T0" fmla="*/ 0 w 47866"/>
                              <a:gd name="T1" fmla="*/ 144729 h 144729"/>
                              <a:gd name="T2" fmla="*/ 47866 w 47866"/>
                              <a:gd name="T3" fmla="*/ 0 h 144729"/>
                              <a:gd name="T4" fmla="*/ 0 w 47866"/>
                              <a:gd name="T5" fmla="*/ 144729 h 144729"/>
                              <a:gd name="T6" fmla="*/ 0 w 47866"/>
                              <a:gd name="T7" fmla="*/ 0 h 144729"/>
                              <a:gd name="T8" fmla="*/ 47866 w 47866"/>
                              <a:gd name="T9" fmla="*/ 144729 h 144729"/>
                            </a:gdLst>
                            <a:ahLst/>
                            <a:cxnLst>
                              <a:cxn ang="0">
                                <a:pos x="T0" y="T1"/>
                              </a:cxn>
                              <a:cxn ang="0">
                                <a:pos x="T2" y="T3"/>
                              </a:cxn>
                              <a:cxn ang="0">
                                <a:pos x="T4" y="T5"/>
                              </a:cxn>
                            </a:cxnLst>
                            <a:rect l="T6" t="T7" r="T8" b="T9"/>
                            <a:pathLst>
                              <a:path w="47866" h="144729">
                                <a:moveTo>
                                  <a:pt x="0" y="144729"/>
                                </a:moveTo>
                                <a:lnTo>
                                  <a:pt x="47866" y="0"/>
                                </a:lnTo>
                                <a:lnTo>
                                  <a:pt x="0" y="144729"/>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4" name="Shape 5919"/>
                        <wps:cNvSpPr>
                          <a:spLocks/>
                        </wps:cNvSpPr>
                        <wps:spPr bwMode="auto">
                          <a:xfrm>
                            <a:off x="5622" y="4510"/>
                            <a:ext cx="479" cy="1448"/>
                          </a:xfrm>
                          <a:custGeom>
                            <a:avLst/>
                            <a:gdLst>
                              <a:gd name="T0" fmla="*/ 0 w 47866"/>
                              <a:gd name="T1" fmla="*/ 144730 h 144730"/>
                              <a:gd name="T2" fmla="*/ 47866 w 47866"/>
                              <a:gd name="T3" fmla="*/ 0 h 144730"/>
                              <a:gd name="T4" fmla="*/ 0 w 47866"/>
                              <a:gd name="T5" fmla="*/ 144730 h 144730"/>
                              <a:gd name="T6" fmla="*/ 0 w 47866"/>
                              <a:gd name="T7" fmla="*/ 0 h 144730"/>
                              <a:gd name="T8" fmla="*/ 47866 w 47866"/>
                              <a:gd name="T9" fmla="*/ 144730 h 144730"/>
                            </a:gdLst>
                            <a:ahLst/>
                            <a:cxnLst>
                              <a:cxn ang="0">
                                <a:pos x="T0" y="T1"/>
                              </a:cxn>
                              <a:cxn ang="0">
                                <a:pos x="T2" y="T3"/>
                              </a:cxn>
                              <a:cxn ang="0">
                                <a:pos x="T4" y="T5"/>
                              </a:cxn>
                            </a:cxnLst>
                            <a:rect l="T6" t="T7" r="T8" b="T9"/>
                            <a:pathLst>
                              <a:path w="47866" h="144730">
                                <a:moveTo>
                                  <a:pt x="0" y="144730"/>
                                </a:moveTo>
                                <a:lnTo>
                                  <a:pt x="47866" y="0"/>
                                </a:lnTo>
                                <a:lnTo>
                                  <a:pt x="0" y="14473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5" name="Shape 5920"/>
                        <wps:cNvSpPr>
                          <a:spLocks/>
                        </wps:cNvSpPr>
                        <wps:spPr bwMode="auto">
                          <a:xfrm>
                            <a:off x="5907" y="4605"/>
                            <a:ext cx="479" cy="1447"/>
                          </a:xfrm>
                          <a:custGeom>
                            <a:avLst/>
                            <a:gdLst>
                              <a:gd name="T0" fmla="*/ 0 w 47866"/>
                              <a:gd name="T1" fmla="*/ 144729 h 144729"/>
                              <a:gd name="T2" fmla="*/ 47866 w 47866"/>
                              <a:gd name="T3" fmla="*/ 0 h 144729"/>
                              <a:gd name="T4" fmla="*/ 0 w 47866"/>
                              <a:gd name="T5" fmla="*/ 144729 h 144729"/>
                              <a:gd name="T6" fmla="*/ 0 w 47866"/>
                              <a:gd name="T7" fmla="*/ 0 h 144729"/>
                              <a:gd name="T8" fmla="*/ 47866 w 47866"/>
                              <a:gd name="T9" fmla="*/ 144729 h 144729"/>
                            </a:gdLst>
                            <a:ahLst/>
                            <a:cxnLst>
                              <a:cxn ang="0">
                                <a:pos x="T0" y="T1"/>
                              </a:cxn>
                              <a:cxn ang="0">
                                <a:pos x="T2" y="T3"/>
                              </a:cxn>
                              <a:cxn ang="0">
                                <a:pos x="T4" y="T5"/>
                              </a:cxn>
                            </a:cxnLst>
                            <a:rect l="T6" t="T7" r="T8" b="T9"/>
                            <a:pathLst>
                              <a:path w="47866" h="144729">
                                <a:moveTo>
                                  <a:pt x="0" y="144729"/>
                                </a:moveTo>
                                <a:lnTo>
                                  <a:pt x="47866" y="0"/>
                                </a:lnTo>
                                <a:lnTo>
                                  <a:pt x="0" y="144729"/>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6" name="Shape 5921"/>
                        <wps:cNvSpPr>
                          <a:spLocks/>
                        </wps:cNvSpPr>
                        <wps:spPr bwMode="auto">
                          <a:xfrm>
                            <a:off x="6193" y="4699"/>
                            <a:ext cx="478" cy="1447"/>
                          </a:xfrm>
                          <a:custGeom>
                            <a:avLst/>
                            <a:gdLst>
                              <a:gd name="T0" fmla="*/ 0 w 47866"/>
                              <a:gd name="T1" fmla="*/ 144729 h 144729"/>
                              <a:gd name="T2" fmla="*/ 47866 w 47866"/>
                              <a:gd name="T3" fmla="*/ 0 h 144729"/>
                              <a:gd name="T4" fmla="*/ 0 w 47866"/>
                              <a:gd name="T5" fmla="*/ 144729 h 144729"/>
                              <a:gd name="T6" fmla="*/ 0 w 47866"/>
                              <a:gd name="T7" fmla="*/ 0 h 144729"/>
                              <a:gd name="T8" fmla="*/ 47866 w 47866"/>
                              <a:gd name="T9" fmla="*/ 144729 h 144729"/>
                            </a:gdLst>
                            <a:ahLst/>
                            <a:cxnLst>
                              <a:cxn ang="0">
                                <a:pos x="T0" y="T1"/>
                              </a:cxn>
                              <a:cxn ang="0">
                                <a:pos x="T2" y="T3"/>
                              </a:cxn>
                              <a:cxn ang="0">
                                <a:pos x="T4" y="T5"/>
                              </a:cxn>
                            </a:cxnLst>
                            <a:rect l="T6" t="T7" r="T8" b="T9"/>
                            <a:pathLst>
                              <a:path w="47866" h="144729">
                                <a:moveTo>
                                  <a:pt x="0" y="144729"/>
                                </a:moveTo>
                                <a:lnTo>
                                  <a:pt x="47866" y="0"/>
                                </a:lnTo>
                                <a:lnTo>
                                  <a:pt x="0" y="144729"/>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7" name="Shape 5922"/>
                        <wps:cNvSpPr>
                          <a:spLocks/>
                        </wps:cNvSpPr>
                        <wps:spPr bwMode="auto">
                          <a:xfrm>
                            <a:off x="6478" y="4793"/>
                            <a:ext cx="479" cy="1448"/>
                          </a:xfrm>
                          <a:custGeom>
                            <a:avLst/>
                            <a:gdLst>
                              <a:gd name="T0" fmla="*/ 0 w 47866"/>
                              <a:gd name="T1" fmla="*/ 144742 h 144742"/>
                              <a:gd name="T2" fmla="*/ 47866 w 47866"/>
                              <a:gd name="T3" fmla="*/ 0 h 144742"/>
                              <a:gd name="T4" fmla="*/ 0 w 47866"/>
                              <a:gd name="T5" fmla="*/ 144742 h 144742"/>
                              <a:gd name="T6" fmla="*/ 0 w 47866"/>
                              <a:gd name="T7" fmla="*/ 0 h 144742"/>
                              <a:gd name="T8" fmla="*/ 47866 w 47866"/>
                              <a:gd name="T9" fmla="*/ 144742 h 144742"/>
                            </a:gdLst>
                            <a:ahLst/>
                            <a:cxnLst>
                              <a:cxn ang="0">
                                <a:pos x="T0" y="T1"/>
                              </a:cxn>
                              <a:cxn ang="0">
                                <a:pos x="T2" y="T3"/>
                              </a:cxn>
                              <a:cxn ang="0">
                                <a:pos x="T4" y="T5"/>
                              </a:cxn>
                            </a:cxnLst>
                            <a:rect l="T6" t="T7" r="T8" b="T9"/>
                            <a:pathLst>
                              <a:path w="47866" h="144742">
                                <a:moveTo>
                                  <a:pt x="0" y="144742"/>
                                </a:moveTo>
                                <a:lnTo>
                                  <a:pt x="47866" y="0"/>
                                </a:lnTo>
                                <a:lnTo>
                                  <a:pt x="0" y="144742"/>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8" name="Shape 5923"/>
                        <wps:cNvSpPr>
                          <a:spLocks/>
                        </wps:cNvSpPr>
                        <wps:spPr bwMode="auto">
                          <a:xfrm>
                            <a:off x="2613" y="1669"/>
                            <a:ext cx="1757" cy="1333"/>
                          </a:xfrm>
                          <a:custGeom>
                            <a:avLst/>
                            <a:gdLst>
                              <a:gd name="T0" fmla="*/ 175768 w 175768"/>
                              <a:gd name="T1" fmla="*/ 0 h 133236"/>
                              <a:gd name="T2" fmla="*/ 171818 w 175768"/>
                              <a:gd name="T3" fmla="*/ 5296 h 133236"/>
                              <a:gd name="T4" fmla="*/ 0 w 175768"/>
                              <a:gd name="T5" fmla="*/ 133236 h 133236"/>
                              <a:gd name="T6" fmla="*/ 0 w 175768"/>
                              <a:gd name="T7" fmla="*/ 0 h 133236"/>
                              <a:gd name="T8" fmla="*/ 175768 w 175768"/>
                              <a:gd name="T9" fmla="*/ 133236 h 133236"/>
                            </a:gdLst>
                            <a:ahLst/>
                            <a:cxnLst>
                              <a:cxn ang="0">
                                <a:pos x="T0" y="T1"/>
                              </a:cxn>
                              <a:cxn ang="0">
                                <a:pos x="T2" y="T3"/>
                              </a:cxn>
                              <a:cxn ang="0">
                                <a:pos x="T4" y="T5"/>
                              </a:cxn>
                            </a:cxnLst>
                            <a:rect l="T6" t="T7" r="T8" b="T9"/>
                            <a:pathLst>
                              <a:path w="175768" h="133236">
                                <a:moveTo>
                                  <a:pt x="175768" y="0"/>
                                </a:moveTo>
                                <a:cubicBezTo>
                                  <a:pt x="174473" y="1765"/>
                                  <a:pt x="173152" y="3530"/>
                                  <a:pt x="171818" y="5296"/>
                                </a:cubicBezTo>
                                <a:cubicBezTo>
                                  <a:pt x="126035" y="65506"/>
                                  <a:pt x="66002" y="108547"/>
                                  <a:pt x="0" y="133236"/>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Shape 5924"/>
                        <wps:cNvSpPr>
                          <a:spLocks/>
                        </wps:cNvSpPr>
                        <wps:spPr bwMode="auto">
                          <a:xfrm>
                            <a:off x="2614" y="5499"/>
                            <a:ext cx="271" cy="99"/>
                          </a:xfrm>
                          <a:custGeom>
                            <a:avLst/>
                            <a:gdLst>
                              <a:gd name="T0" fmla="*/ 27127 w 27127"/>
                              <a:gd name="T1" fmla="*/ 0 h 9919"/>
                              <a:gd name="T2" fmla="*/ 27127 w 27127"/>
                              <a:gd name="T3" fmla="*/ 9919 h 9919"/>
                              <a:gd name="T4" fmla="*/ 0 w 27127"/>
                              <a:gd name="T5" fmla="*/ 9919 h 9919"/>
                              <a:gd name="T6" fmla="*/ 0 w 27127"/>
                              <a:gd name="T7" fmla="*/ 0 h 9919"/>
                              <a:gd name="T8" fmla="*/ 27127 w 27127"/>
                              <a:gd name="T9" fmla="*/ 9919 h 9919"/>
                            </a:gdLst>
                            <a:ahLst/>
                            <a:cxnLst>
                              <a:cxn ang="0">
                                <a:pos x="T0" y="T1"/>
                              </a:cxn>
                              <a:cxn ang="0">
                                <a:pos x="T2" y="T3"/>
                              </a:cxn>
                              <a:cxn ang="0">
                                <a:pos x="T4" y="T5"/>
                              </a:cxn>
                            </a:cxnLst>
                            <a:rect l="T6" t="T7" r="T8" b="T9"/>
                            <a:pathLst>
                              <a:path w="27127" h="9919">
                                <a:moveTo>
                                  <a:pt x="27127" y="0"/>
                                </a:moveTo>
                                <a:lnTo>
                                  <a:pt x="27127" y="9919"/>
                                </a:lnTo>
                                <a:lnTo>
                                  <a:pt x="0" y="9919"/>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Shape 5925"/>
                        <wps:cNvSpPr>
                          <a:spLocks/>
                        </wps:cNvSpPr>
                        <wps:spPr bwMode="auto">
                          <a:xfrm>
                            <a:off x="2885" y="2880"/>
                            <a:ext cx="0" cy="2619"/>
                          </a:xfrm>
                          <a:custGeom>
                            <a:avLst/>
                            <a:gdLst>
                              <a:gd name="T0" fmla="*/ 0 h 261912"/>
                              <a:gd name="T1" fmla="*/ 261912 h 261912"/>
                              <a:gd name="T2" fmla="*/ 0 h 261912"/>
                              <a:gd name="T3" fmla="*/ 261912 h 261912"/>
                            </a:gdLst>
                            <a:ahLst/>
                            <a:cxnLst>
                              <a:cxn ang="0">
                                <a:pos x="0" y="T0"/>
                              </a:cxn>
                              <a:cxn ang="0">
                                <a:pos x="0" y="T1"/>
                              </a:cxn>
                            </a:cxnLst>
                            <a:rect l="0" t="T2" r="0" b="T3"/>
                            <a:pathLst>
                              <a:path h="261912">
                                <a:moveTo>
                                  <a:pt x="0" y="0"/>
                                </a:moveTo>
                                <a:lnTo>
                                  <a:pt x="0" y="261912"/>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Shape 5926"/>
                        <wps:cNvSpPr>
                          <a:spLocks/>
                        </wps:cNvSpPr>
                        <wps:spPr bwMode="auto">
                          <a:xfrm>
                            <a:off x="3037" y="5502"/>
                            <a:ext cx="1192" cy="1967"/>
                          </a:xfrm>
                          <a:custGeom>
                            <a:avLst/>
                            <a:gdLst>
                              <a:gd name="T0" fmla="*/ 0 w 119189"/>
                              <a:gd name="T1" fmla="*/ 0 h 196710"/>
                              <a:gd name="T2" fmla="*/ 28765 w 119189"/>
                              <a:gd name="T3" fmla="*/ 115112 h 196710"/>
                              <a:gd name="T4" fmla="*/ 119189 w 119189"/>
                              <a:gd name="T5" fmla="*/ 196710 h 196710"/>
                              <a:gd name="T6" fmla="*/ 0 w 119189"/>
                              <a:gd name="T7" fmla="*/ 0 h 196710"/>
                              <a:gd name="T8" fmla="*/ 119189 w 119189"/>
                              <a:gd name="T9" fmla="*/ 196710 h 196710"/>
                            </a:gdLst>
                            <a:ahLst/>
                            <a:cxnLst>
                              <a:cxn ang="0">
                                <a:pos x="T0" y="T1"/>
                              </a:cxn>
                              <a:cxn ang="0">
                                <a:pos x="T2" y="T3"/>
                              </a:cxn>
                              <a:cxn ang="0">
                                <a:pos x="T4" y="T5"/>
                              </a:cxn>
                            </a:cxnLst>
                            <a:rect l="T6" t="T7" r="T8" b="T9"/>
                            <a:pathLst>
                              <a:path w="119189" h="196710">
                                <a:moveTo>
                                  <a:pt x="0" y="0"/>
                                </a:moveTo>
                                <a:cubicBezTo>
                                  <a:pt x="9512" y="47587"/>
                                  <a:pt x="21336" y="92862"/>
                                  <a:pt x="28765" y="115112"/>
                                </a:cubicBezTo>
                                <a:cubicBezTo>
                                  <a:pt x="42812" y="150647"/>
                                  <a:pt x="75730" y="182245"/>
                                  <a:pt x="119189" y="19671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Shape 5927"/>
                        <wps:cNvSpPr>
                          <a:spLocks/>
                        </wps:cNvSpPr>
                        <wps:spPr bwMode="auto">
                          <a:xfrm>
                            <a:off x="2885" y="2882"/>
                            <a:ext cx="152" cy="2620"/>
                          </a:xfrm>
                          <a:custGeom>
                            <a:avLst/>
                            <a:gdLst>
                              <a:gd name="T0" fmla="*/ 0 w 15126"/>
                              <a:gd name="T1" fmla="*/ 0 h 262039"/>
                              <a:gd name="T2" fmla="*/ 0 w 15126"/>
                              <a:gd name="T3" fmla="*/ 143739 h 262039"/>
                              <a:gd name="T4" fmla="*/ 15126 w 15126"/>
                              <a:gd name="T5" fmla="*/ 262039 h 262039"/>
                              <a:gd name="T6" fmla="*/ 0 w 15126"/>
                              <a:gd name="T7" fmla="*/ 0 h 262039"/>
                              <a:gd name="T8" fmla="*/ 15126 w 15126"/>
                              <a:gd name="T9" fmla="*/ 262039 h 262039"/>
                            </a:gdLst>
                            <a:ahLst/>
                            <a:cxnLst>
                              <a:cxn ang="0">
                                <a:pos x="T0" y="T1"/>
                              </a:cxn>
                              <a:cxn ang="0">
                                <a:pos x="T2" y="T3"/>
                              </a:cxn>
                              <a:cxn ang="0">
                                <a:pos x="T4" y="T5"/>
                              </a:cxn>
                            </a:cxnLst>
                            <a:rect l="T6" t="T7" r="T8" b="T9"/>
                            <a:pathLst>
                              <a:path w="15126" h="262039">
                                <a:moveTo>
                                  <a:pt x="0" y="0"/>
                                </a:moveTo>
                                <a:lnTo>
                                  <a:pt x="0" y="143739"/>
                                </a:lnTo>
                                <a:cubicBezTo>
                                  <a:pt x="0" y="175197"/>
                                  <a:pt x="6642" y="219545"/>
                                  <a:pt x="15126" y="262039"/>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Shape 5928"/>
                        <wps:cNvSpPr>
                          <a:spLocks/>
                        </wps:cNvSpPr>
                        <wps:spPr bwMode="auto">
                          <a:xfrm>
                            <a:off x="7512" y="7814"/>
                            <a:ext cx="553" cy="19"/>
                          </a:xfrm>
                          <a:custGeom>
                            <a:avLst/>
                            <a:gdLst>
                              <a:gd name="T0" fmla="*/ 0 w 55296"/>
                              <a:gd name="T1" fmla="*/ 0 h 1968"/>
                              <a:gd name="T2" fmla="*/ 55296 w 55296"/>
                              <a:gd name="T3" fmla="*/ 1968 h 1968"/>
                              <a:gd name="T4" fmla="*/ 0 w 55296"/>
                              <a:gd name="T5" fmla="*/ 0 h 1968"/>
                              <a:gd name="T6" fmla="*/ 55296 w 55296"/>
                              <a:gd name="T7" fmla="*/ 1968 h 1968"/>
                            </a:gdLst>
                            <a:ahLst/>
                            <a:cxnLst>
                              <a:cxn ang="0">
                                <a:pos x="T0" y="T1"/>
                              </a:cxn>
                              <a:cxn ang="0">
                                <a:pos x="T2" y="T3"/>
                              </a:cxn>
                            </a:cxnLst>
                            <a:rect l="T4" t="T5" r="T6" b="T7"/>
                            <a:pathLst>
                              <a:path w="55296" h="1968">
                                <a:moveTo>
                                  <a:pt x="0" y="0"/>
                                </a:moveTo>
                                <a:cubicBezTo>
                                  <a:pt x="19748" y="1194"/>
                                  <a:pt x="38392" y="1880"/>
                                  <a:pt x="55296" y="196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Shape 5929"/>
                        <wps:cNvSpPr>
                          <a:spLocks/>
                        </wps:cNvSpPr>
                        <wps:spPr bwMode="auto">
                          <a:xfrm>
                            <a:off x="6370" y="7708"/>
                            <a:ext cx="570" cy="61"/>
                          </a:xfrm>
                          <a:custGeom>
                            <a:avLst/>
                            <a:gdLst>
                              <a:gd name="T0" fmla="*/ 0 w 56998"/>
                              <a:gd name="T1" fmla="*/ 0 h 6160"/>
                              <a:gd name="T2" fmla="*/ 56998 w 56998"/>
                              <a:gd name="T3" fmla="*/ 6160 h 6160"/>
                              <a:gd name="T4" fmla="*/ 0 w 56998"/>
                              <a:gd name="T5" fmla="*/ 0 h 6160"/>
                              <a:gd name="T6" fmla="*/ 56998 w 56998"/>
                              <a:gd name="T7" fmla="*/ 6160 h 6160"/>
                            </a:gdLst>
                            <a:ahLst/>
                            <a:cxnLst>
                              <a:cxn ang="0">
                                <a:pos x="T0" y="T1"/>
                              </a:cxn>
                              <a:cxn ang="0">
                                <a:pos x="T2" y="T3"/>
                              </a:cxn>
                            </a:cxnLst>
                            <a:rect l="T4" t="T5" r="T6" b="T7"/>
                            <a:pathLst>
                              <a:path w="56998" h="6160">
                                <a:moveTo>
                                  <a:pt x="0" y="0"/>
                                </a:moveTo>
                                <a:cubicBezTo>
                                  <a:pt x="19050" y="2299"/>
                                  <a:pt x="38214" y="4394"/>
                                  <a:pt x="56998" y="616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Shape 5930"/>
                        <wps:cNvSpPr>
                          <a:spLocks/>
                        </wps:cNvSpPr>
                        <wps:spPr bwMode="auto">
                          <a:xfrm>
                            <a:off x="6371" y="6956"/>
                            <a:ext cx="4" cy="750"/>
                          </a:xfrm>
                          <a:custGeom>
                            <a:avLst/>
                            <a:gdLst>
                              <a:gd name="T0" fmla="*/ 0 w 355"/>
                              <a:gd name="T1" fmla="*/ 74993 h 74993"/>
                              <a:gd name="T2" fmla="*/ 355 w 355"/>
                              <a:gd name="T3" fmla="*/ 0 h 74993"/>
                              <a:gd name="T4" fmla="*/ 0 w 355"/>
                              <a:gd name="T5" fmla="*/ 0 h 74993"/>
                              <a:gd name="T6" fmla="*/ 355 w 355"/>
                              <a:gd name="T7" fmla="*/ 74993 h 74993"/>
                            </a:gdLst>
                            <a:ahLst/>
                            <a:cxnLst>
                              <a:cxn ang="0">
                                <a:pos x="T0" y="T1"/>
                              </a:cxn>
                              <a:cxn ang="0">
                                <a:pos x="T2" y="T3"/>
                              </a:cxn>
                            </a:cxnLst>
                            <a:rect l="T4" t="T5" r="T6" b="T7"/>
                            <a:pathLst>
                              <a:path w="355" h="74993">
                                <a:moveTo>
                                  <a:pt x="0" y="74993"/>
                                </a:moveTo>
                                <a:lnTo>
                                  <a:pt x="35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Shape 5931"/>
                        <wps:cNvSpPr>
                          <a:spLocks/>
                        </wps:cNvSpPr>
                        <wps:spPr bwMode="auto">
                          <a:xfrm>
                            <a:off x="4229" y="7469"/>
                            <a:ext cx="2142" cy="380"/>
                          </a:xfrm>
                          <a:custGeom>
                            <a:avLst/>
                            <a:gdLst>
                              <a:gd name="T0" fmla="*/ 0 w 214287"/>
                              <a:gd name="T1" fmla="*/ 0 h 37973"/>
                              <a:gd name="T2" fmla="*/ 202387 w 214287"/>
                              <a:gd name="T3" fmla="*/ 37008 h 37973"/>
                              <a:gd name="T4" fmla="*/ 214262 w 214287"/>
                              <a:gd name="T5" fmla="*/ 26822 h 37973"/>
                              <a:gd name="T6" fmla="*/ 214287 w 214287"/>
                              <a:gd name="T7" fmla="*/ 23660 h 37973"/>
                              <a:gd name="T8" fmla="*/ 0 w 214287"/>
                              <a:gd name="T9" fmla="*/ 0 h 37973"/>
                              <a:gd name="T10" fmla="*/ 214287 w 214287"/>
                              <a:gd name="T11" fmla="*/ 37973 h 37973"/>
                            </a:gdLst>
                            <a:ahLst/>
                            <a:cxnLst>
                              <a:cxn ang="0">
                                <a:pos x="T0" y="T1"/>
                              </a:cxn>
                              <a:cxn ang="0">
                                <a:pos x="T2" y="T3"/>
                              </a:cxn>
                              <a:cxn ang="0">
                                <a:pos x="T4" y="T5"/>
                              </a:cxn>
                              <a:cxn ang="0">
                                <a:pos x="T6" y="T7"/>
                              </a:cxn>
                            </a:cxnLst>
                            <a:rect l="T8" t="T9" r="T10" b="T11"/>
                            <a:pathLst>
                              <a:path w="214287" h="37973">
                                <a:moveTo>
                                  <a:pt x="0" y="0"/>
                                </a:moveTo>
                                <a:cubicBezTo>
                                  <a:pt x="38062" y="12421"/>
                                  <a:pt x="202387" y="37008"/>
                                  <a:pt x="202387" y="37008"/>
                                </a:cubicBezTo>
                                <a:cubicBezTo>
                                  <a:pt x="208890" y="37973"/>
                                  <a:pt x="214224" y="33401"/>
                                  <a:pt x="214262" y="26822"/>
                                </a:cubicBezTo>
                                <a:lnTo>
                                  <a:pt x="214287" y="2366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Shape 5932"/>
                        <wps:cNvSpPr>
                          <a:spLocks/>
                        </wps:cNvSpPr>
                        <wps:spPr bwMode="auto">
                          <a:xfrm>
                            <a:off x="6941" y="6956"/>
                            <a:ext cx="0" cy="813"/>
                          </a:xfrm>
                          <a:custGeom>
                            <a:avLst/>
                            <a:gdLst>
                              <a:gd name="T0" fmla="*/ 13 w 13"/>
                              <a:gd name="T1" fmla="*/ 81306 h 81306"/>
                              <a:gd name="T2" fmla="*/ 0 w 13"/>
                              <a:gd name="T3" fmla="*/ 0 h 81306"/>
                              <a:gd name="T4" fmla="*/ 0 w 13"/>
                              <a:gd name="T5" fmla="*/ 0 h 81306"/>
                              <a:gd name="T6" fmla="*/ 13 w 13"/>
                              <a:gd name="T7" fmla="*/ 81306 h 81306"/>
                            </a:gdLst>
                            <a:ahLst/>
                            <a:cxnLst>
                              <a:cxn ang="0">
                                <a:pos x="T0" y="T1"/>
                              </a:cxn>
                              <a:cxn ang="0">
                                <a:pos x="T2" y="T3"/>
                              </a:cxn>
                            </a:cxnLst>
                            <a:rect l="T4" t="T5" r="T6" b="T7"/>
                            <a:pathLst>
                              <a:path w="13" h="81306">
                                <a:moveTo>
                                  <a:pt x="13" y="81306"/>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Shape 5933"/>
                        <wps:cNvSpPr>
                          <a:spLocks/>
                        </wps:cNvSpPr>
                        <wps:spPr bwMode="auto">
                          <a:xfrm>
                            <a:off x="6941" y="7769"/>
                            <a:ext cx="570" cy="190"/>
                          </a:xfrm>
                          <a:custGeom>
                            <a:avLst/>
                            <a:gdLst>
                              <a:gd name="T0" fmla="*/ 56934 w 56985"/>
                              <a:gd name="T1" fmla="*/ 4521 h 19024"/>
                              <a:gd name="T2" fmla="*/ 56947 w 56985"/>
                              <a:gd name="T3" fmla="*/ 7442 h 19024"/>
                              <a:gd name="T4" fmla="*/ 45085 w 56985"/>
                              <a:gd name="T5" fmla="*/ 18567 h 19024"/>
                              <a:gd name="T6" fmla="*/ 11900 w 56985"/>
                              <a:gd name="T7" fmla="*/ 15977 h 19024"/>
                              <a:gd name="T8" fmla="*/ 0 w 56985"/>
                              <a:gd name="T9" fmla="*/ 2997 h 19024"/>
                              <a:gd name="T10" fmla="*/ 0 w 56985"/>
                              <a:gd name="T11" fmla="*/ 0 h 19024"/>
                              <a:gd name="T12" fmla="*/ 0 w 56985"/>
                              <a:gd name="T13" fmla="*/ 0 h 19024"/>
                              <a:gd name="T14" fmla="*/ 56985 w 56985"/>
                              <a:gd name="T15" fmla="*/ 19024 h 19024"/>
                            </a:gdLst>
                            <a:ahLst/>
                            <a:cxnLst>
                              <a:cxn ang="0">
                                <a:pos x="T0" y="T1"/>
                              </a:cxn>
                              <a:cxn ang="0">
                                <a:pos x="T2" y="T3"/>
                              </a:cxn>
                              <a:cxn ang="0">
                                <a:pos x="T4" y="T5"/>
                              </a:cxn>
                              <a:cxn ang="0">
                                <a:pos x="T6" y="T7"/>
                              </a:cxn>
                              <a:cxn ang="0">
                                <a:pos x="T8" y="T9"/>
                              </a:cxn>
                              <a:cxn ang="0">
                                <a:pos x="T10" y="T11"/>
                              </a:cxn>
                            </a:cxnLst>
                            <a:rect l="T12" t="T13" r="T14" b="T15"/>
                            <a:pathLst>
                              <a:path w="56985" h="19024">
                                <a:moveTo>
                                  <a:pt x="56934" y="4521"/>
                                </a:moveTo>
                                <a:lnTo>
                                  <a:pt x="56947" y="7442"/>
                                </a:lnTo>
                                <a:cubicBezTo>
                                  <a:pt x="56985" y="14021"/>
                                  <a:pt x="51638" y="19024"/>
                                  <a:pt x="45085" y="18567"/>
                                </a:cubicBezTo>
                                <a:lnTo>
                                  <a:pt x="11900" y="15977"/>
                                </a:lnTo>
                                <a:cubicBezTo>
                                  <a:pt x="5359" y="15418"/>
                                  <a:pt x="0" y="9575"/>
                                  <a:pt x="0" y="2997"/>
                                </a:cubicBez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Shape 5934"/>
                        <wps:cNvSpPr>
                          <a:spLocks/>
                        </wps:cNvSpPr>
                        <wps:spPr bwMode="auto">
                          <a:xfrm>
                            <a:off x="7507" y="6960"/>
                            <a:ext cx="4" cy="854"/>
                          </a:xfrm>
                          <a:custGeom>
                            <a:avLst/>
                            <a:gdLst>
                              <a:gd name="T0" fmla="*/ 0 w 317"/>
                              <a:gd name="T1" fmla="*/ 0 h 85395"/>
                              <a:gd name="T2" fmla="*/ 317 w 317"/>
                              <a:gd name="T3" fmla="*/ 85395 h 85395"/>
                              <a:gd name="T4" fmla="*/ 0 w 317"/>
                              <a:gd name="T5" fmla="*/ 0 h 85395"/>
                              <a:gd name="T6" fmla="*/ 317 w 317"/>
                              <a:gd name="T7" fmla="*/ 85395 h 85395"/>
                            </a:gdLst>
                            <a:ahLst/>
                            <a:cxnLst>
                              <a:cxn ang="0">
                                <a:pos x="T0" y="T1"/>
                              </a:cxn>
                              <a:cxn ang="0">
                                <a:pos x="T2" y="T3"/>
                              </a:cxn>
                            </a:cxnLst>
                            <a:rect l="T4" t="T5" r="T6" b="T7"/>
                            <a:pathLst>
                              <a:path w="317" h="85395">
                                <a:moveTo>
                                  <a:pt x="0" y="0"/>
                                </a:moveTo>
                                <a:lnTo>
                                  <a:pt x="317" y="8539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Shape 5935"/>
                        <wps:cNvSpPr>
                          <a:spLocks/>
                        </wps:cNvSpPr>
                        <wps:spPr bwMode="auto">
                          <a:xfrm>
                            <a:off x="8636" y="6908"/>
                            <a:ext cx="4" cy="927"/>
                          </a:xfrm>
                          <a:custGeom>
                            <a:avLst/>
                            <a:gdLst>
                              <a:gd name="T0" fmla="*/ 0 w 394"/>
                              <a:gd name="T1" fmla="*/ 92672 h 92672"/>
                              <a:gd name="T2" fmla="*/ 394 w 394"/>
                              <a:gd name="T3" fmla="*/ 0 h 92672"/>
                              <a:gd name="T4" fmla="*/ 0 w 394"/>
                              <a:gd name="T5" fmla="*/ 0 h 92672"/>
                              <a:gd name="T6" fmla="*/ 394 w 394"/>
                              <a:gd name="T7" fmla="*/ 92672 h 92672"/>
                            </a:gdLst>
                            <a:ahLst/>
                            <a:cxnLst>
                              <a:cxn ang="0">
                                <a:pos x="T0" y="T1"/>
                              </a:cxn>
                              <a:cxn ang="0">
                                <a:pos x="T2" y="T3"/>
                              </a:cxn>
                            </a:cxnLst>
                            <a:rect l="T4" t="T5" r="T6" b="T7"/>
                            <a:pathLst>
                              <a:path w="394" h="92672">
                                <a:moveTo>
                                  <a:pt x="0" y="92672"/>
                                </a:moveTo>
                                <a:lnTo>
                                  <a:pt x="39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Shape 5936"/>
                        <wps:cNvSpPr>
                          <a:spLocks/>
                        </wps:cNvSpPr>
                        <wps:spPr bwMode="auto">
                          <a:xfrm>
                            <a:off x="8074" y="7833"/>
                            <a:ext cx="562" cy="150"/>
                          </a:xfrm>
                          <a:custGeom>
                            <a:avLst/>
                            <a:gdLst>
                              <a:gd name="T0" fmla="*/ 0 w 56236"/>
                              <a:gd name="T1" fmla="*/ 0 h 14948"/>
                              <a:gd name="T2" fmla="*/ 0 w 56236"/>
                              <a:gd name="T3" fmla="*/ 2984 h 14948"/>
                              <a:gd name="T4" fmla="*/ 11951 w 56236"/>
                              <a:gd name="T5" fmla="*/ 14948 h 14948"/>
                              <a:gd name="T6" fmla="*/ 44234 w 56236"/>
                              <a:gd name="T7" fmla="*/ 14948 h 14948"/>
                              <a:gd name="T8" fmla="*/ 56236 w 56236"/>
                              <a:gd name="T9" fmla="*/ 2984 h 14948"/>
                              <a:gd name="T10" fmla="*/ 56236 w 56236"/>
                              <a:gd name="T11" fmla="*/ 114 h 14948"/>
                              <a:gd name="T12" fmla="*/ 0 w 56236"/>
                              <a:gd name="T13" fmla="*/ 0 h 14948"/>
                              <a:gd name="T14" fmla="*/ 56236 w 56236"/>
                              <a:gd name="T15" fmla="*/ 14948 h 14948"/>
                            </a:gdLst>
                            <a:ahLst/>
                            <a:cxnLst>
                              <a:cxn ang="0">
                                <a:pos x="T0" y="T1"/>
                              </a:cxn>
                              <a:cxn ang="0">
                                <a:pos x="T2" y="T3"/>
                              </a:cxn>
                              <a:cxn ang="0">
                                <a:pos x="T4" y="T5"/>
                              </a:cxn>
                              <a:cxn ang="0">
                                <a:pos x="T6" y="T7"/>
                              </a:cxn>
                              <a:cxn ang="0">
                                <a:pos x="T8" y="T9"/>
                              </a:cxn>
                              <a:cxn ang="0">
                                <a:pos x="T10" y="T11"/>
                              </a:cxn>
                            </a:cxnLst>
                            <a:rect l="T12" t="T13" r="T14" b="T15"/>
                            <a:pathLst>
                              <a:path w="56236" h="14948">
                                <a:moveTo>
                                  <a:pt x="0" y="0"/>
                                </a:moveTo>
                                <a:lnTo>
                                  <a:pt x="0" y="2984"/>
                                </a:lnTo>
                                <a:cubicBezTo>
                                  <a:pt x="0" y="9563"/>
                                  <a:pt x="5372" y="14948"/>
                                  <a:pt x="11951" y="14948"/>
                                </a:cubicBezTo>
                                <a:lnTo>
                                  <a:pt x="44234" y="14948"/>
                                </a:lnTo>
                                <a:cubicBezTo>
                                  <a:pt x="50826" y="14948"/>
                                  <a:pt x="56211" y="9563"/>
                                  <a:pt x="56236" y="2984"/>
                                </a:cubicBezTo>
                                <a:lnTo>
                                  <a:pt x="56236" y="114"/>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Shape 5937"/>
                        <wps:cNvSpPr>
                          <a:spLocks/>
                        </wps:cNvSpPr>
                        <wps:spPr bwMode="auto">
                          <a:xfrm>
                            <a:off x="8074" y="7057"/>
                            <a:ext cx="0" cy="776"/>
                          </a:xfrm>
                          <a:custGeom>
                            <a:avLst/>
                            <a:gdLst>
                              <a:gd name="T0" fmla="*/ 0 h 77622"/>
                              <a:gd name="T1" fmla="*/ 77622 h 77622"/>
                              <a:gd name="T2" fmla="*/ 0 h 77622"/>
                              <a:gd name="T3" fmla="*/ 77622 h 77622"/>
                            </a:gdLst>
                            <a:ahLst/>
                            <a:cxnLst>
                              <a:cxn ang="0">
                                <a:pos x="0" y="T0"/>
                              </a:cxn>
                              <a:cxn ang="0">
                                <a:pos x="0" y="T1"/>
                              </a:cxn>
                            </a:cxnLst>
                            <a:rect l="0" t="T2" r="0" b="T3"/>
                            <a:pathLst>
                              <a:path h="77622">
                                <a:moveTo>
                                  <a:pt x="0" y="0"/>
                                </a:moveTo>
                                <a:lnTo>
                                  <a:pt x="0" y="77622"/>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Shape 5938"/>
                        <wps:cNvSpPr>
                          <a:spLocks/>
                        </wps:cNvSpPr>
                        <wps:spPr bwMode="auto">
                          <a:xfrm>
                            <a:off x="10901" y="6917"/>
                            <a:ext cx="0" cy="914"/>
                          </a:xfrm>
                          <a:custGeom>
                            <a:avLst/>
                            <a:gdLst>
                              <a:gd name="T0" fmla="*/ 0 w 38"/>
                              <a:gd name="T1" fmla="*/ 91440 h 91440"/>
                              <a:gd name="T2" fmla="*/ 38 w 38"/>
                              <a:gd name="T3" fmla="*/ 0 h 91440"/>
                              <a:gd name="T4" fmla="*/ 0 w 38"/>
                              <a:gd name="T5" fmla="*/ 0 h 91440"/>
                              <a:gd name="T6" fmla="*/ 38 w 38"/>
                              <a:gd name="T7" fmla="*/ 91440 h 91440"/>
                            </a:gdLst>
                            <a:ahLst/>
                            <a:cxnLst>
                              <a:cxn ang="0">
                                <a:pos x="T0" y="T1"/>
                              </a:cxn>
                              <a:cxn ang="0">
                                <a:pos x="T2" y="T3"/>
                              </a:cxn>
                            </a:cxnLst>
                            <a:rect l="T4" t="T5" r="T6" b="T7"/>
                            <a:pathLst>
                              <a:path w="38" h="91440">
                                <a:moveTo>
                                  <a:pt x="0" y="91440"/>
                                </a:moveTo>
                                <a:lnTo>
                                  <a:pt x="3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Shape 5939"/>
                        <wps:cNvSpPr>
                          <a:spLocks/>
                        </wps:cNvSpPr>
                        <wps:spPr bwMode="auto">
                          <a:xfrm>
                            <a:off x="10346" y="7831"/>
                            <a:ext cx="555" cy="152"/>
                          </a:xfrm>
                          <a:custGeom>
                            <a:avLst/>
                            <a:gdLst>
                              <a:gd name="T0" fmla="*/ 0 w 55474"/>
                              <a:gd name="T1" fmla="*/ 470 h 15189"/>
                              <a:gd name="T2" fmla="*/ 26 w 55474"/>
                              <a:gd name="T3" fmla="*/ 3251 h 15189"/>
                              <a:gd name="T4" fmla="*/ 12078 w 55474"/>
                              <a:gd name="T5" fmla="*/ 15189 h 15189"/>
                              <a:gd name="T6" fmla="*/ 43472 w 55474"/>
                              <a:gd name="T7" fmla="*/ 15189 h 15189"/>
                              <a:gd name="T8" fmla="*/ 55474 w 55474"/>
                              <a:gd name="T9" fmla="*/ 3225 h 15189"/>
                              <a:gd name="T10" fmla="*/ 55474 w 55474"/>
                              <a:gd name="T11" fmla="*/ 0 h 15189"/>
                              <a:gd name="T12" fmla="*/ 0 w 55474"/>
                              <a:gd name="T13" fmla="*/ 0 h 15189"/>
                              <a:gd name="T14" fmla="*/ 55474 w 55474"/>
                              <a:gd name="T15" fmla="*/ 15189 h 15189"/>
                            </a:gdLst>
                            <a:ahLst/>
                            <a:cxnLst>
                              <a:cxn ang="0">
                                <a:pos x="T0" y="T1"/>
                              </a:cxn>
                              <a:cxn ang="0">
                                <a:pos x="T2" y="T3"/>
                              </a:cxn>
                              <a:cxn ang="0">
                                <a:pos x="T4" y="T5"/>
                              </a:cxn>
                              <a:cxn ang="0">
                                <a:pos x="T6" y="T7"/>
                              </a:cxn>
                              <a:cxn ang="0">
                                <a:pos x="T8" y="T9"/>
                              </a:cxn>
                              <a:cxn ang="0">
                                <a:pos x="T10" y="T11"/>
                              </a:cxn>
                            </a:cxnLst>
                            <a:rect l="T12" t="T13" r="T14" b="T15"/>
                            <a:pathLst>
                              <a:path w="55474" h="15189">
                                <a:moveTo>
                                  <a:pt x="0" y="470"/>
                                </a:moveTo>
                                <a:lnTo>
                                  <a:pt x="26" y="3251"/>
                                </a:lnTo>
                                <a:cubicBezTo>
                                  <a:pt x="76" y="9804"/>
                                  <a:pt x="5499" y="15189"/>
                                  <a:pt x="12078" y="15189"/>
                                </a:cubicBezTo>
                                <a:lnTo>
                                  <a:pt x="43472" y="15189"/>
                                </a:lnTo>
                                <a:cubicBezTo>
                                  <a:pt x="50064" y="15189"/>
                                  <a:pt x="55448" y="9804"/>
                                  <a:pt x="55474" y="3225"/>
                                </a:cubicBezTo>
                                <a:lnTo>
                                  <a:pt x="55474"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Shape 5940"/>
                        <wps:cNvSpPr>
                          <a:spLocks/>
                        </wps:cNvSpPr>
                        <wps:spPr bwMode="auto">
                          <a:xfrm>
                            <a:off x="10339" y="6908"/>
                            <a:ext cx="7" cy="928"/>
                          </a:xfrm>
                          <a:custGeom>
                            <a:avLst/>
                            <a:gdLst>
                              <a:gd name="T0" fmla="*/ 0 w 762"/>
                              <a:gd name="T1" fmla="*/ 0 h 92786"/>
                              <a:gd name="T2" fmla="*/ 762 w 762"/>
                              <a:gd name="T3" fmla="*/ 92786 h 92786"/>
                              <a:gd name="T4" fmla="*/ 0 w 762"/>
                              <a:gd name="T5" fmla="*/ 0 h 92786"/>
                              <a:gd name="T6" fmla="*/ 762 w 762"/>
                              <a:gd name="T7" fmla="*/ 92786 h 92786"/>
                            </a:gdLst>
                            <a:ahLst/>
                            <a:cxnLst>
                              <a:cxn ang="0">
                                <a:pos x="T0" y="T1"/>
                              </a:cxn>
                              <a:cxn ang="0">
                                <a:pos x="T2" y="T3"/>
                              </a:cxn>
                            </a:cxnLst>
                            <a:rect l="T4" t="T5" r="T6" b="T7"/>
                            <a:pathLst>
                              <a:path w="762" h="92786">
                                <a:moveTo>
                                  <a:pt x="0" y="0"/>
                                </a:moveTo>
                                <a:lnTo>
                                  <a:pt x="762" y="92786"/>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Shape 5941"/>
                        <wps:cNvSpPr>
                          <a:spLocks/>
                        </wps:cNvSpPr>
                        <wps:spPr bwMode="auto">
                          <a:xfrm>
                            <a:off x="11495" y="7840"/>
                            <a:ext cx="1488" cy="143"/>
                          </a:xfrm>
                          <a:custGeom>
                            <a:avLst/>
                            <a:gdLst>
                              <a:gd name="T0" fmla="*/ 0 w 148793"/>
                              <a:gd name="T1" fmla="*/ 0 h 14237"/>
                              <a:gd name="T2" fmla="*/ 0 w 148793"/>
                              <a:gd name="T3" fmla="*/ 2299 h 14237"/>
                              <a:gd name="T4" fmla="*/ 12167 w 148793"/>
                              <a:gd name="T5" fmla="*/ 14237 h 14237"/>
                              <a:gd name="T6" fmla="*/ 148793 w 148793"/>
                              <a:gd name="T7" fmla="*/ 14237 h 14237"/>
                              <a:gd name="T8" fmla="*/ 0 w 148793"/>
                              <a:gd name="T9" fmla="*/ 0 h 14237"/>
                              <a:gd name="T10" fmla="*/ 148793 w 148793"/>
                              <a:gd name="T11" fmla="*/ 14237 h 14237"/>
                            </a:gdLst>
                            <a:ahLst/>
                            <a:cxnLst>
                              <a:cxn ang="0">
                                <a:pos x="T0" y="T1"/>
                              </a:cxn>
                              <a:cxn ang="0">
                                <a:pos x="T2" y="T3"/>
                              </a:cxn>
                              <a:cxn ang="0">
                                <a:pos x="T4" y="T5"/>
                              </a:cxn>
                              <a:cxn ang="0">
                                <a:pos x="T6" y="T7"/>
                              </a:cxn>
                            </a:cxnLst>
                            <a:rect l="T8" t="T9" r="T10" b="T11"/>
                            <a:pathLst>
                              <a:path w="148793" h="14237">
                                <a:moveTo>
                                  <a:pt x="0" y="0"/>
                                </a:moveTo>
                                <a:lnTo>
                                  <a:pt x="0" y="2299"/>
                                </a:lnTo>
                                <a:cubicBezTo>
                                  <a:pt x="102" y="8852"/>
                                  <a:pt x="5575" y="14237"/>
                                  <a:pt x="12167" y="14237"/>
                                </a:cubicBezTo>
                                <a:lnTo>
                                  <a:pt x="148793" y="14237"/>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Shape 5942"/>
                        <wps:cNvSpPr>
                          <a:spLocks/>
                        </wps:cNvSpPr>
                        <wps:spPr bwMode="auto">
                          <a:xfrm>
                            <a:off x="11494" y="6907"/>
                            <a:ext cx="1" cy="933"/>
                          </a:xfrm>
                          <a:custGeom>
                            <a:avLst/>
                            <a:gdLst>
                              <a:gd name="T0" fmla="*/ 0 w 89"/>
                              <a:gd name="T1" fmla="*/ 0 h 93383"/>
                              <a:gd name="T2" fmla="*/ 89 w 89"/>
                              <a:gd name="T3" fmla="*/ 93383 h 93383"/>
                              <a:gd name="T4" fmla="*/ 0 w 89"/>
                              <a:gd name="T5" fmla="*/ 0 h 93383"/>
                              <a:gd name="T6" fmla="*/ 89 w 89"/>
                              <a:gd name="T7" fmla="*/ 93383 h 93383"/>
                            </a:gdLst>
                            <a:ahLst/>
                            <a:cxnLst>
                              <a:cxn ang="0">
                                <a:pos x="T0" y="T1"/>
                              </a:cxn>
                              <a:cxn ang="0">
                                <a:pos x="T2" y="T3"/>
                              </a:cxn>
                            </a:cxnLst>
                            <a:rect l="T4" t="T5" r="T6" b="T7"/>
                            <a:pathLst>
                              <a:path w="89" h="93383">
                                <a:moveTo>
                                  <a:pt x="0" y="0"/>
                                </a:moveTo>
                                <a:lnTo>
                                  <a:pt x="89" y="933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Shape 5943"/>
                        <wps:cNvSpPr>
                          <a:spLocks/>
                        </wps:cNvSpPr>
                        <wps:spPr bwMode="auto">
                          <a:xfrm>
                            <a:off x="12056" y="7070"/>
                            <a:ext cx="330" cy="761"/>
                          </a:xfrm>
                          <a:custGeom>
                            <a:avLst/>
                            <a:gdLst>
                              <a:gd name="T0" fmla="*/ 32994 w 32994"/>
                              <a:gd name="T1" fmla="*/ 76136 h 76136"/>
                              <a:gd name="T2" fmla="*/ 4305 w 32994"/>
                              <a:gd name="T3" fmla="*/ 76136 h 76136"/>
                              <a:gd name="T4" fmla="*/ 0 w 32994"/>
                              <a:gd name="T5" fmla="*/ 71818 h 76136"/>
                              <a:gd name="T6" fmla="*/ 0 w 32994"/>
                              <a:gd name="T7" fmla="*/ 4318 h 76136"/>
                              <a:gd name="T8" fmla="*/ 4305 w 32994"/>
                              <a:gd name="T9" fmla="*/ 0 h 76136"/>
                              <a:gd name="T10" fmla="*/ 32994 w 32994"/>
                              <a:gd name="T11" fmla="*/ 0 h 76136"/>
                              <a:gd name="T12" fmla="*/ 0 w 32994"/>
                              <a:gd name="T13" fmla="*/ 0 h 76136"/>
                              <a:gd name="T14" fmla="*/ 32994 w 32994"/>
                              <a:gd name="T15" fmla="*/ 76136 h 76136"/>
                            </a:gdLst>
                            <a:ahLst/>
                            <a:cxnLst>
                              <a:cxn ang="0">
                                <a:pos x="T0" y="T1"/>
                              </a:cxn>
                              <a:cxn ang="0">
                                <a:pos x="T2" y="T3"/>
                              </a:cxn>
                              <a:cxn ang="0">
                                <a:pos x="T4" y="T5"/>
                              </a:cxn>
                              <a:cxn ang="0">
                                <a:pos x="T6" y="T7"/>
                              </a:cxn>
                              <a:cxn ang="0">
                                <a:pos x="T8" y="T9"/>
                              </a:cxn>
                              <a:cxn ang="0">
                                <a:pos x="T10" y="T11"/>
                              </a:cxn>
                            </a:cxnLst>
                            <a:rect l="T12" t="T13" r="T14" b="T15"/>
                            <a:pathLst>
                              <a:path w="32994" h="76136">
                                <a:moveTo>
                                  <a:pt x="32994" y="76136"/>
                                </a:moveTo>
                                <a:lnTo>
                                  <a:pt x="4305" y="76136"/>
                                </a:lnTo>
                                <a:cubicBezTo>
                                  <a:pt x="1931" y="76136"/>
                                  <a:pt x="0" y="74193"/>
                                  <a:pt x="0" y="71818"/>
                                </a:cubicBezTo>
                                <a:lnTo>
                                  <a:pt x="0" y="4318"/>
                                </a:lnTo>
                                <a:cubicBezTo>
                                  <a:pt x="0" y="1943"/>
                                  <a:pt x="1931" y="0"/>
                                  <a:pt x="4305" y="0"/>
                                </a:cubicBezTo>
                                <a:lnTo>
                                  <a:pt x="3299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Shape 5944"/>
                        <wps:cNvSpPr>
                          <a:spLocks/>
                        </wps:cNvSpPr>
                        <wps:spPr bwMode="auto">
                          <a:xfrm>
                            <a:off x="1950" y="4784"/>
                            <a:ext cx="2379" cy="3584"/>
                          </a:xfrm>
                          <a:custGeom>
                            <a:avLst/>
                            <a:gdLst>
                              <a:gd name="T0" fmla="*/ 237871 w 237871"/>
                              <a:gd name="T1" fmla="*/ 0 h 358330"/>
                              <a:gd name="T2" fmla="*/ 0 w 237871"/>
                              <a:gd name="T3" fmla="*/ 358330 h 358330"/>
                              <a:gd name="T4" fmla="*/ 224473 w 237871"/>
                              <a:gd name="T5" fmla="*/ 358330 h 358330"/>
                              <a:gd name="T6" fmla="*/ 0 w 237871"/>
                              <a:gd name="T7" fmla="*/ 0 h 358330"/>
                              <a:gd name="T8" fmla="*/ 237871 w 237871"/>
                              <a:gd name="T9" fmla="*/ 358330 h 358330"/>
                            </a:gdLst>
                            <a:ahLst/>
                            <a:cxnLst>
                              <a:cxn ang="0">
                                <a:pos x="T0" y="T1"/>
                              </a:cxn>
                              <a:cxn ang="0">
                                <a:pos x="T2" y="T3"/>
                              </a:cxn>
                              <a:cxn ang="0">
                                <a:pos x="T4" y="T5"/>
                              </a:cxn>
                            </a:cxnLst>
                            <a:rect l="T6" t="T7" r="T8" b="T9"/>
                            <a:pathLst>
                              <a:path w="237871" h="358330">
                                <a:moveTo>
                                  <a:pt x="237871" y="0"/>
                                </a:moveTo>
                                <a:lnTo>
                                  <a:pt x="0" y="358330"/>
                                </a:lnTo>
                                <a:lnTo>
                                  <a:pt x="224473" y="358330"/>
                                </a:lnTo>
                              </a:path>
                            </a:pathLst>
                          </a:custGeom>
                          <a:noFill/>
                          <a:ln w="19037"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Shape 5945"/>
                        <wps:cNvSpPr>
                          <a:spLocks/>
                        </wps:cNvSpPr>
                        <wps:spPr bwMode="auto">
                          <a:xfrm>
                            <a:off x="1950" y="4801"/>
                            <a:ext cx="2379" cy="3583"/>
                          </a:xfrm>
                          <a:custGeom>
                            <a:avLst/>
                            <a:gdLst>
                              <a:gd name="T0" fmla="*/ 237871 w 237871"/>
                              <a:gd name="T1" fmla="*/ 0 h 358343"/>
                              <a:gd name="T2" fmla="*/ 0 w 237871"/>
                              <a:gd name="T3" fmla="*/ 358343 h 358343"/>
                              <a:gd name="T4" fmla="*/ 224473 w 237871"/>
                              <a:gd name="T5" fmla="*/ 358343 h 358343"/>
                              <a:gd name="T6" fmla="*/ 0 w 237871"/>
                              <a:gd name="T7" fmla="*/ 0 h 358343"/>
                              <a:gd name="T8" fmla="*/ 237871 w 237871"/>
                              <a:gd name="T9" fmla="*/ 358343 h 358343"/>
                            </a:gdLst>
                            <a:ahLst/>
                            <a:cxnLst>
                              <a:cxn ang="0">
                                <a:pos x="T0" y="T1"/>
                              </a:cxn>
                              <a:cxn ang="0">
                                <a:pos x="T2" y="T3"/>
                              </a:cxn>
                              <a:cxn ang="0">
                                <a:pos x="T4" y="T5"/>
                              </a:cxn>
                            </a:cxnLst>
                            <a:rect l="T6" t="T7" r="T8" b="T9"/>
                            <a:pathLst>
                              <a:path w="237871" h="358343">
                                <a:moveTo>
                                  <a:pt x="237871" y="0"/>
                                </a:moveTo>
                                <a:lnTo>
                                  <a:pt x="0" y="358343"/>
                                </a:lnTo>
                                <a:lnTo>
                                  <a:pt x="224473" y="35834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Rectangle 5946"/>
                        <wps:cNvSpPr>
                          <a:spLocks noChangeArrowheads="1"/>
                        </wps:cNvSpPr>
                        <wps:spPr bwMode="auto">
                          <a:xfrm>
                            <a:off x="4396" y="8022"/>
                            <a:ext cx="65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822" name="Shape 5948"/>
                        <wps:cNvSpPr>
                          <a:spLocks/>
                        </wps:cNvSpPr>
                        <wps:spPr bwMode="auto">
                          <a:xfrm>
                            <a:off x="63" y="0"/>
                            <a:ext cx="13675" cy="9352"/>
                          </a:xfrm>
                          <a:custGeom>
                            <a:avLst/>
                            <a:gdLst>
                              <a:gd name="T0" fmla="*/ 1367498 w 1367498"/>
                              <a:gd name="T1" fmla="*/ 935253 h 935253"/>
                              <a:gd name="T2" fmla="*/ 0 w 1367498"/>
                              <a:gd name="T3" fmla="*/ 935253 h 935253"/>
                              <a:gd name="T4" fmla="*/ 0 w 1367498"/>
                              <a:gd name="T5" fmla="*/ 0 h 935253"/>
                              <a:gd name="T6" fmla="*/ 1367498 w 1367498"/>
                              <a:gd name="T7" fmla="*/ 0 h 935253"/>
                              <a:gd name="T8" fmla="*/ 1367498 w 1367498"/>
                              <a:gd name="T9" fmla="*/ 935253 h 935253"/>
                              <a:gd name="T10" fmla="*/ 0 w 1367498"/>
                              <a:gd name="T11" fmla="*/ 0 h 935253"/>
                              <a:gd name="T12" fmla="*/ 1367498 w 1367498"/>
                              <a:gd name="T13" fmla="*/ 935253 h 935253"/>
                            </a:gdLst>
                            <a:ahLst/>
                            <a:cxnLst>
                              <a:cxn ang="0">
                                <a:pos x="T0" y="T1"/>
                              </a:cxn>
                              <a:cxn ang="0">
                                <a:pos x="T2" y="T3"/>
                              </a:cxn>
                              <a:cxn ang="0">
                                <a:pos x="T4" y="T5"/>
                              </a:cxn>
                              <a:cxn ang="0">
                                <a:pos x="T6" y="T7"/>
                              </a:cxn>
                              <a:cxn ang="0">
                                <a:pos x="T8" y="T9"/>
                              </a:cxn>
                            </a:cxnLst>
                            <a:rect l="T10" t="T11" r="T12" b="T13"/>
                            <a:pathLst>
                              <a:path w="1367498" h="935253">
                                <a:moveTo>
                                  <a:pt x="1367498" y="935253"/>
                                </a:moveTo>
                                <a:lnTo>
                                  <a:pt x="0" y="935253"/>
                                </a:lnTo>
                                <a:lnTo>
                                  <a:pt x="0" y="0"/>
                                </a:lnTo>
                                <a:lnTo>
                                  <a:pt x="1367498" y="0"/>
                                </a:lnTo>
                                <a:lnTo>
                                  <a:pt x="1367498" y="935253"/>
                                </a:lnTo>
                                <a:close/>
                              </a:path>
                            </a:pathLst>
                          </a:custGeom>
                          <a:noFill/>
                          <a:ln w="1016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Rectangle 12443"/>
                        <wps:cNvSpPr>
                          <a:spLocks noChangeArrowheads="1"/>
                        </wps:cNvSpPr>
                        <wps:spPr bwMode="auto">
                          <a:xfrm>
                            <a:off x="22067" y="8476"/>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rPr>
                                  <w:sz w:val="21"/>
                                </w:rPr>
                                <w:t xml:space="preserve"> </w:t>
                              </w:r>
                            </w:p>
                          </w:txbxContent>
                        </wps:txbx>
                        <wps:bodyPr rot="0" vert="horz" wrap="square" lIns="0" tIns="0" rIns="0" bIns="0" anchor="t" anchorCtr="0" upright="1">
                          <a:noAutofit/>
                        </wps:bodyPr>
                      </wps:wsp>
                      <wps:wsp>
                        <wps:cNvPr id="824" name="Rectangle 12442"/>
                        <wps:cNvSpPr>
                          <a:spLocks noChangeArrowheads="1"/>
                        </wps:cNvSpPr>
                        <wps:spPr bwMode="auto">
                          <a:xfrm>
                            <a:off x="13845" y="8476"/>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rPr>
                                  <w:sz w:val="21"/>
                                </w:rPr>
                                <w:t xml:space="preserve"> </w:t>
                              </w:r>
                            </w:p>
                          </w:txbxContent>
                        </wps:txbx>
                        <wps:bodyPr rot="0" vert="horz" wrap="square" lIns="0" tIns="0" rIns="0" bIns="0" anchor="t" anchorCtr="0" upright="1">
                          <a:noAutofit/>
                        </wps:bodyPr>
                      </wps:wsp>
                      <wps:wsp>
                        <wps:cNvPr id="825" name="Rectangle 44685"/>
                        <wps:cNvSpPr>
                          <a:spLocks noChangeArrowheads="1"/>
                        </wps:cNvSpPr>
                        <wps:spPr bwMode="auto">
                          <a:xfrm>
                            <a:off x="2110" y="9596"/>
                            <a:ext cx="23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rPr>
                                  <w:color w:val="9A9A9A"/>
                                  <w:sz w:val="10"/>
                                </w:rPr>
                                <w:t xml:space="preserve"> </w:t>
                              </w:r>
                            </w:p>
                          </w:txbxContent>
                        </wps:txbx>
                        <wps:bodyPr rot="0" vert="horz" wrap="square" lIns="0" tIns="0" rIns="0" bIns="0" anchor="t" anchorCtr="0" upright="1">
                          <a:noAutofit/>
                        </wps:bodyPr>
                      </wps:wsp>
                      <wps:wsp>
                        <wps:cNvPr id="826" name="Rectangle 44684"/>
                        <wps:cNvSpPr>
                          <a:spLocks noChangeArrowheads="1"/>
                        </wps:cNvSpPr>
                        <wps:spPr bwMode="auto">
                          <a:xfrm>
                            <a:off x="0" y="9596"/>
                            <a:ext cx="2808"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827" name="Rectangle 44677"/>
                        <wps:cNvSpPr>
                          <a:spLocks noChangeArrowheads="1"/>
                        </wps:cNvSpPr>
                        <wps:spPr bwMode="auto">
                          <a:xfrm>
                            <a:off x="14432" y="256"/>
                            <a:ext cx="65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A44582" w:rsidRDefault="00A35293"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828" name="Rectangle 44678"/>
                        <wps:cNvSpPr>
                          <a:spLocks noChangeArrowheads="1"/>
                        </wps:cNvSpPr>
                        <wps:spPr bwMode="auto">
                          <a:xfrm>
                            <a:off x="14929" y="256"/>
                            <a:ext cx="661"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829" name="Rectangle 6097"/>
                        <wps:cNvSpPr>
                          <a:spLocks noChangeArrowheads="1"/>
                        </wps:cNvSpPr>
                        <wps:spPr bwMode="auto">
                          <a:xfrm>
                            <a:off x="15430" y="256"/>
                            <a:ext cx="3748"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A44582" w:rsidRDefault="00A35293"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830" name="Rectangle 6098"/>
                        <wps:cNvSpPr>
                          <a:spLocks noChangeArrowheads="1"/>
                        </wps:cNvSpPr>
                        <wps:spPr bwMode="auto">
                          <a:xfrm>
                            <a:off x="18249" y="256"/>
                            <a:ext cx="33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s:wsp>
                        <wps:cNvPr id="831" name="Rectangle 6099"/>
                        <wps:cNvSpPr>
                          <a:spLocks noChangeArrowheads="1"/>
                        </wps:cNvSpPr>
                        <wps:spPr bwMode="auto">
                          <a:xfrm>
                            <a:off x="15437" y="1262"/>
                            <a:ext cx="554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832" name="Rectangle 6100"/>
                        <wps:cNvSpPr>
                          <a:spLocks noChangeArrowheads="1"/>
                        </wps:cNvSpPr>
                        <wps:spPr bwMode="auto">
                          <a:xfrm>
                            <a:off x="19605" y="1262"/>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29385" id="Group 48786" o:spid="_x0000_s1198" style="position:absolute;left:0;text-align:left;margin-left:107.35pt;margin-top:21.6pt;width:158.55pt;height:69.3pt;z-index:-251631616;mso-position-horizontal:right;mso-position-horizontal-relative:page" coordsize="22438,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">
                <v:shape id="Shape 5880" o:spid="_x0000_s1199" style="position:absolute;left:4847;top:2850;width:4833;height:0;visibility:visible;mso-wrap-style:square;v-text-anchor:top" coordsize="48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ZecYA&#10;AADcAAAADwAAAGRycy9kb3ducmV2LnhtbESPQWvCQBSE7wX/w/KE3urGgjWkrlIEi61QUQNeX7Kv&#10;2dDs25Ddmvjvu0LB4zAz3zCL1WAbcaHO144VTCcJCOLS6ZorBflp85SC8AFZY+OYFFzJw2o5elhg&#10;pl3PB7ocQyUihH2GCkwIbSalLw1Z9BPXEkfv23UWQ5RdJXWHfYTbRj4nyYu0WHNcMNjS2lD5c/y1&#10;Cob9tdi8mzy1H5/N7vzVz09yWyj1OB7eXkEEGsI9/N/eagXz2Q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ZecYAAADcAAAADwAAAAAAAAAAAAAAAACYAgAAZHJz&#10;L2Rvd25yZXYueG1sUEsFBgAAAAAEAAQA9QAAAIsDAAAAAA==&#10;" path="m,l483260,e" filled="f" strokeweight=".3pt">
                  <v:stroke endcap="round"/>
                  <v:path arrowok="t" o:connecttype="custom" o:connectlocs="0,0;4833,0" o:connectangles="0,0" textboxrect="0,0,483260,0"/>
                </v:shape>
                <v:shape id="Shape 5881" o:spid="_x0000_s1200" style="position:absolute;left:10100;top:3066;width:287;height:286;visibility:visible;mso-wrap-style:square;v-text-anchor:top" coordsize="28664,2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U88QA&#10;AADcAAAADwAAAGRycy9kb3ducmV2LnhtbESPW2vCQBSE3wX/w3KEvplNi5cSXUUEm/TRKMXHQ/bk&#10;QrNnQ3Zr0n/fFQo+DjPzDbPdj6YVd+pdY1nBaxSDIC6sbrhScL2c5u8gnEfW2FomBb/kYL+bTraY&#10;aDvwme65r0SAsEtQQe19l0jpipoMush2xMErbW/QB9lXUvc4BLhp5Vscr6TBhsNCjR0dayq+8x+j&#10;QHen9KP5/FpkclEW6Y2z9Xi1Sr3MxsMGhKfRP8P/7UwrWC9X8Dg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1PPEAAAA3AAAAA8AAAAAAAAAAAAAAAAAmAIAAGRycy9k&#10;b3ducmV2LnhtbFBLBQYAAAAABAAEAPUAAACJAwAAAAA=&#10;" path="m28664,14326v,7925,-6401,14338,-14339,14338c6439,28664,,22251,,14326,,6414,6439,,14325,v7938,,14339,6414,14339,14326xe" filled="f" strokeweight=".3pt">
                  <v:stroke endcap="round"/>
                  <v:path arrowok="t" o:connecttype="custom" o:connectlocs="287,143;143,286;0,143;143,0;287,143" o:connectangles="0,0,0,0,0" textboxrect="0,0,28664,28664"/>
                </v:shape>
                <v:shape id="Shape 5882" o:spid="_x0000_s1201" style="position:absolute;left:11050;top:5929;width:1933;height:698;visibility:visible;mso-wrap-style:square;v-text-anchor:top" coordsize="193358,6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P5MUA&#10;AADcAAAADwAAAGRycy9kb3ducmV2LnhtbESPUWvCMBSF3wf7D+EOfCmaKmzOahQ3EISNgZ0/4NJc&#10;m2pzU5Jo679fBoM9Hs453+GsNoNtxY18aBwrmE5yEMSV0w3XCo7fu/EriBCRNbaOScGdAmzWjw8r&#10;LLTr+UC3MtYiQTgUqMDE2BVShsqQxTBxHXHyTs5bjEn6WmqPfYLbVs7y/EVabDgtGOzo3VB1Ka9W&#10;gV5o06MuF1m2+zycv94+hmvmlRo9DdsliEhD/A//tfdawfx5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c/kxQAAANwAAAAPAAAAAAAAAAAAAAAAAJgCAABkcnMv&#10;ZG93bnJldi54bWxQSwUGAAAAAAQABAD1AAAAigMAAAAA&#10;" path="m,l,53315c,63843,1308,69761,22390,69761r170968,e" filled="f" strokeweight=".3pt">
                  <v:stroke endcap="round"/>
                  <v:path arrowok="t" o:connecttype="custom" o:connectlocs="0,0;0,533;224,698;1933,698" o:connectangles="0,0,0,0" textboxrect="0,0,193358,69761"/>
                </v:shape>
                <v:shape id="Shape 5883" o:spid="_x0000_s1202" style="position:absolute;left:12323;top:5495;width:660;height:684;visibility:visible;mso-wrap-style:square;v-text-anchor:top" coordsize="65977,6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47MMA&#10;AADcAAAADwAAAGRycy9kb3ducmV2LnhtbERPXWvCMBR9F/wP4Qp7m2kFnVRjmYPhNpgyp/h6ae7a&#10;anNTkszWf788DHw8nO9l3ptGXMn52rKCdJyAIC6srrlUcPh+fZyD8AFZY2OZFNzIQ74aDpaYadvx&#10;F133oRQxhH2GCqoQ2kxKX1Rk0I9tSxy5H+sMhghdKbXDLoabRk6SZCYN1hwbKmzppaLisv81Cjr3&#10;vv64nT81zrYnfdFluttMjko9jPrnBYhAfbiL/91vWsHTNK6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47MMAAADcAAAADwAAAAAAAAAAAAAAAACYAgAAZHJzL2Rv&#10;d25yZXYueG1sUEsFBgAAAAAEAAQA9QAAAIgDAAAAAA==&#10;" path="m,l,55956v,9208,4953,12497,16142,12497l65977,68453e" filled="f" strokeweight=".3pt">
                  <v:stroke endcap="round"/>
                  <v:path arrowok="t" o:connecttype="custom" o:connectlocs="0,0;0,559;161,684;660,684" o:connectangles="0,0,0,0" textboxrect="0,0,65977,68453"/>
                </v:shape>
                <v:shape id="Shape 5884" o:spid="_x0000_s1203" style="position:absolute;left:11353;top:6253;width:752;height:203;visibility:visible;mso-wrap-style:square;v-text-anchor:top" coordsize="75260,2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L8YA&#10;AADcAAAADwAAAGRycy9kb3ducmV2LnhtbESPzWrDMBCE74G+g9hAL6GWa2jSulFCCRR88CFx8gBb&#10;a2ubWCtjyT/t01eFQI7DzHzDbPezacVIvWssK3iOYhDEpdUNVwou58+nVxDOI2tsLZOCH3Kw3z0s&#10;tphqO/GJxsJXIkDYpaig9r5LpXRlTQZdZDvi4H3b3qAPsq+k7nEKcNPKJI7X0mDDYaHGjg41lddi&#10;MAokr49+yKY2X03Jr4yHosu/Dko9LuePdxCeZn8P39qZVrB5eYP/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DL8YAAADcAAAADwAAAAAAAAAAAAAAAACYAgAAZHJz&#10;L2Rvd25yZXYueG1sUEsFBgAAAAAEAAQA9QAAAIsDAAAAAA==&#10;" path="m,20294l75260,e" filled="f" strokeweight=".3pt">
                  <v:stroke endcap="round"/>
                  <v:path arrowok="t" o:connecttype="custom" o:connectlocs="0,203;752,0" o:connectangles="0,0" textboxrect="0,0,75260,20294"/>
                </v:shape>
                <v:shape id="Shape 5885" o:spid="_x0000_s1204" style="position:absolute;left:9680;top:2853;width:2644;height:2642;visibility:visible;mso-wrap-style:square;v-text-anchor:top" coordsize="264363,26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MJMIA&#10;AADcAAAADwAAAGRycy9kb3ducmV2LnhtbERPy2oCMRTdF/oP4QrdFM201NdoFCu2uFVH0N1lck2G&#10;Tm6GSarTv28WgsvDec+XnavFldpQeVbwNshAEJdeV2wUFIev/gREiMgaa8+k4I8CLBfPT3PMtb/x&#10;jq77aEQK4ZCjAhtjk0sZSksOw8A3xIm7+NZhTLA1Urd4S+Gulu9ZNpIOK04NFhtaWyp/9r9OgbGr&#10;YjOcyuLoPs6vn9+b7cGsT0q99LrVDESkLj7Ed/dWKxiP0v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swkwgAAANwAAAAPAAAAAAAAAAAAAAAAAJgCAABkcnMvZG93&#10;bnJldi54bWxQSwUGAAAAAAQABAD1AAAAhwMAAAAA&#10;" path="m,c145986,,264363,118339,264363,264223e" filled="f" strokeweight=".3pt">
                  <v:stroke endcap="round"/>
                  <v:path arrowok="t" o:connecttype="custom" o:connectlocs="0,0;2644,2642" o:connectangles="0,0" textboxrect="0,0,264363,264223"/>
                </v:shape>
                <v:shape id="Shape 5886" o:spid="_x0000_s1205" style="position:absolute;left:7968;top:2847;width:3084;height:3082;visibility:visible;mso-wrap-style:square;v-text-anchor:top" coordsize="308343,30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YhsYA&#10;AADcAAAADwAAAGRycy9kb3ducmV2LnhtbESPQWvCQBSE74X+h+UVvEjdKJi20VVEFAShWNtDj8/s&#10;axKafRuzT43/3i0IPQ4z8w0znXeuVmdqQ+XZwHCQgCLOva24MPD1uX5+BRUE2WLtmQxcKcB89vgw&#10;xcz6C3/QeS+FihAOGRooRZpM65CX5DAMfEMcvR/fOpQo20LbFi8R7mo9SpJUO6w4LpTY0LKk/Hd/&#10;cgaOTfjuX13+vlxsx7uDbN/S40qM6T11iwkooU7+w/f2xhp4SYfwdyYe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KYhsYAAADcAAAADwAAAAAAAAAAAAAAAACYAgAAZHJz&#10;L2Rvd25yZXYueG1sUEsFBgAAAAAEAAQA9QAAAIsDAAAAAA==&#10;" path="m,c170256,,308343,137998,308343,308191e" filled="f" strokeweight=".3pt">
                  <v:stroke endcap="round"/>
                  <v:path arrowok="t" o:connecttype="custom" o:connectlocs="0,0;3084,3082" o:connectangles="0,0" textboxrect="0,0,308343,308191"/>
                </v:shape>
                <v:shape id="Shape 5887" o:spid="_x0000_s1206" style="position:absolute;left:2903;top:5495;width:127;height:0;visibility:visible;mso-wrap-style:square;v-text-anchor:top" coordsize="1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4k8YA&#10;AADcAAAADwAAAGRycy9kb3ducmV2LnhtbESPQWvCQBSE74X+h+UVvDWbxmIlukooFSw9SFIPHh/Z&#10;ZxLNvg3ZrYn99d2C4HGYmW+Y5Xo0rbhQ7xrLCl6iGARxaXXDlYL99+Z5DsJ5ZI2tZVJwJQfr1ePD&#10;ElNtB87pUvhKBAi7FBXU3neplK6syaCLbEccvKPtDfog+0rqHocAN61M4ngmDTYcFmrs6L2m8lz8&#10;GAWfH/nh9TR8TeNsvv3duVPB+aFQavI0ZgsQnkZ/D9/aW63gbZb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34k8YAAADcAAAADwAAAAAAAAAAAAAAAACYAgAAZHJz&#10;L2Rvd25yZXYueG1sUEsFBgAAAAAEAAQA9QAAAIsDAAAAAA==&#10;" path="m12725,l,e" filled="f" strokeweight=".7pt">
                  <v:stroke endcap="round"/>
                  <v:path arrowok="t" o:connecttype="custom" o:connectlocs="127,0;0,0" o:connectangles="0,0" textboxrect="0,0,12725,0"/>
                </v:shape>
                <v:shape id="Shape 5888" o:spid="_x0000_s1207" style="position:absolute;left:3847;top:5048;width:8546;height:2922;visibility:visible;mso-wrap-style:square;v-text-anchor:top" coordsize="854583,29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lsIA&#10;AADcAAAADwAAAGRycy9kb3ducmV2LnhtbESPQWvCQBSE7wX/w/IEb3VjhVhSVylBxWvV3l+zL5vQ&#10;7NuY3cbk37sFweMwM98w6+1gG9FT52vHChbzBARx4XTNRsHlvH99B+EDssbGMSkYycN2M3lZY6bd&#10;jb+oPwUjIoR9hgqqENpMSl9UZNHPXUscvdJ1FkOUnZG6w1uE20a+JUkqLdYcFypsKa+o+D39WQWH&#10;/rwbvy8/+ZjmslwV13JnjFRqNh0+P0AEGsIz/GgftYJVuoT/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3iWwgAAANwAAAAPAAAAAAAAAAAAAAAAAJgCAABkcnMvZG93&#10;bnJldi54bWxQSwUGAAAAAAQABAD1AAAAhwMAAAAA&#10;" path="m,l18428,31572c32906,57912,53975,79629,94805,92126r220727,70282c325895,166497,341122,176200,347320,180556v18376,12890,40716,20447,64820,20447c426936,201003,441020,198158,453923,193002v8255,-4127,18149,-7442,25388,-7442l854583,185560r,106629e" filled="f" strokeweight=".3pt">
                  <v:stroke endcap="round"/>
                  <v:path arrowok="t" o:connecttype="custom" o:connectlocs="0,0;184,316;948,921;3155,1624;3473,1806;4121,2010;4539,1930;4793,1856;8546,1856;8546,2922" o:connectangles="0,0,0,0,0,0,0,0,0,0" textboxrect="0,0,854583,292189"/>
                </v:shape>
                <v:shape id="Shape 5889" o:spid="_x0000_s1208" style="position:absolute;left:5269;top:3074;width:5399;height:3159;visibility:visible;mso-wrap-style:square;v-text-anchor:top" coordsize="539877,31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Q9sAA&#10;AADcAAAADwAAAGRycy9kb3ducmV2LnhtbESPQYvCMBSE74L/ITzBm6YuUqUaRQTR61bt+dk822rz&#10;Upqsdv+9EQSPw8x8wyzXnanFg1pXWVYwGUcgiHOrKy4UnI670RyE88gaa8uk4J8crFf93hITbZ/8&#10;S4/UFyJA2CWooPS+SaR0eUkG3dg2xMG72tagD7ItpG7xGeCmlj9RFEuDFYeFEhvalpTf0z+jgCfZ&#10;PnWpi313P50rvNzy7HpTajjoNgsQnjr/DX/aB61gFk/hfSYc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rQ9sAAAADcAAAADwAAAAAAAAAAAAAAAACYAgAAZHJzL2Rvd25y&#10;ZXYueG1sUEsFBgAAAAAEAAQA9QAAAIUDAAAAAA==&#10;" path="m532105,220942r-16205,750c491579,127762,414769,55080,318669,36398l318669,,221221,r,36335c145491,51067,81699,99327,46177,165126l31572,158788c11418,196583,,239738,,285534r49581,7874c49505,290792,49454,288163,49454,285534v,-121691,98755,-220383,220485,-220383c391668,65151,490411,163843,490411,285534v,10287,-699,20409,-2058,30328l538213,315887v1092,-9969,1664,-20078,1664,-30353c539877,263271,537197,241618,532105,220942xe" filled="f" strokeweight=".3pt">
                  <v:stroke endcap="round"/>
                  <v:path arrowok="t" o:connecttype="custom" o:connectlocs="5321,2210;5159,2217;3187,364;3187,0;2212,0;2212,363;462,1651;316,1588;0,2855;496,2934;495,2855;2700,652;4904,2855;4884,3159;5382,3159;5399,2855;5321,2210" o:connectangles="0,0,0,0,0,0,0,0,0,0,0,0,0,0,0,0,0" textboxrect="0,0,539877,315887"/>
                </v:shape>
                <v:shape id="Shape 5890" o:spid="_x0000_s1209" style="position:absolute;left:6081;top:3974;width:3844;height:2172;visibility:visible;mso-wrap-style:square;v-text-anchor:top" coordsize="384467,21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548QA&#10;AADcAAAADwAAAGRycy9kb3ducmV2LnhtbESPT2sCMRTE74V+h/AK3rqJylpZjSIWUY/VXnp7bN7+&#10;aTcvyyZ1Vz+9EQo9DjPzG2a5HmwjLtT52rGGcaJAEOfO1Fxq+DzvXucgfEA22DgmDVfysF49Py0x&#10;M67nD7qcQikihH2GGqoQ2kxKn1dk0SeuJY5e4TqLIcqulKbDPsJtIydKzaTFmuNChS1tK8p/Tr9W&#10;A6t0iu/jYcvH4rA/q6P/vn3lWo9ehs0CRKAh/If/2gej4W2W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uePEAAAA3AAAAA8AAAAAAAAAAAAAAAAAmAIAAGRycy9k&#10;b3ducmV2LnhtbFBLBQYAAAAABAAEAPUAAACJAwAAAAA=&#10;" path="m384378,195453c384340,87478,296786,,188747,,102502,,29337,55804,3315,133223v-26,102,-114,178,-153,280c3149,133553,3162,133629,3149,133706v-88,266,-203,508,-291,762l3048,134531c,145377,5867,156832,16663,160427v11036,3644,22859,-2210,26720,-13094l43485,147371c63691,86513,121057,42621,188747,42621v84519,,152997,68441,152997,152921l341897,195542v,127,-64,229,-64,356c341833,207671,351371,217183,363144,217183v11785,,21323,-9512,21323,-21285c384467,195745,384378,195631,384378,195453xe" filled="f" strokeweight=".3pt">
                  <v:stroke endcap="round"/>
                  <v:path arrowok="t" o:connecttype="custom" o:connectlocs="3843,1955;1887,0;33,1332;32,1335;31,1337;29,1345;30,1345;167,1604;434,1473;435,1474;1887,426;3417,1956;3418,1956;3418,1959;3631,2172;3844,1959;3843,1955" o:connectangles="0,0,0,0,0,0,0,0,0,0,0,0,0,0,0,0,0" textboxrect="0,0,384467,217183"/>
                </v:shape>
                <v:shape id="Shape 5891" o:spid="_x0000_s1210" style="position:absolute;left:6932;top:6689;width:106;height:267;visibility:visible;mso-wrap-style:square;v-text-anchor:top" coordsize="10541,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jXMQA&#10;AADcAAAADwAAAGRycy9kb3ducmV2LnhtbESPzWrCQBSF90LfYbgFN1InaokSHaUECtmIVK3rS+aa&#10;hGbuhMw0iT69Uyi4PJyfj7PZDaYWHbWusqxgNo1AEOdWV1woOJ8+31YgnEfWWFsmBTdysNu+jDaY&#10;aNvzF3VHX4gwwi5BBaX3TSKly0sy6Ka2IQ7e1bYGfZBtIXWLfRg3tZxHUSwNVhwIJTaUlpT/HH9N&#10;4F4Os5SM/Z4U2SKW78u73A8npcavw8cahKfBP8P/7UwrWMYx/J0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MI1zEAAAA3AAAAA8AAAAAAAAAAAAAAAAAmAIAAGRycy9k&#10;b3ducmV2LnhtbFBLBQYAAAAABAAEAPUAAACJAwAAAAA=&#10;" path="m889,26746c,9639,5271,3505,10541,e" filled="f" strokeweight=".3pt">
                  <v:stroke endcap="round"/>
                  <v:path arrowok="t" o:connecttype="custom" o:connectlocs="9,267;106,0" o:connectangles="0,0" textboxrect="0,0,10541,26746"/>
                </v:shape>
                <v:shape id="Shape 5892" o:spid="_x0000_s1211" style="position:absolute;left:10900;top:7834;width:587;height:0;visibility:visible;mso-wrap-style:square;v-text-anchor:top" coordsize="5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hsQA&#10;AADcAAAADwAAAGRycy9kb3ducmV2LnhtbESPzW7CMBCE70h9B2sr9QZOOQBJMQgVgXpB/OUBtvGS&#10;RMTryDYQ3h4jIXEczc43O9N5ZxpxJedrywq+BwkI4sLqmksF+XHVn4DwAVljY5kU3MnDfPbRm2Km&#10;7Y33dD2EUkQI+wwVVCG0mZS+qMigH9iWOHon6wyGKF0ptcNbhJtGDpNkJA3WHBsqbOm3ouJ8uJj4&#10;Rv7vtuVkZ5abNF0Hd8wXqyRX6uuzW/yACNSF9/Er/acVjEdjeI6JB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obEAAAA3AAAAA8AAAAAAAAAAAAAAAAAmAIAAGRycy9k&#10;b3ducmV2LnhtbFBLBQYAAAAABAAEAPUAAACJAwAAAAA=&#10;" path="m,l58610,e" filled="f" strokeweight=".7pt">
                  <v:stroke endcap="round"/>
                  <v:path arrowok="t" o:connecttype="custom" o:connectlocs="0,0;587,0" o:connectangles="0,0" textboxrect="0,0,58610,0"/>
                </v:shape>
                <v:shape id="Shape 5893" o:spid="_x0000_s1212" style="position:absolute;left:9768;top:7834;width:571;height:0;visibility:visible;mso-wrap-style:square;v-text-anchor:top" coordsize="57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Jer8A&#10;AADcAAAADwAAAGRycy9kb3ducmV2LnhtbERPuwrCMBTdBf8hXMFNUx1UqlFEFFxEfHRwuzTXttjc&#10;lCbW6tebQXA8nPdi1ZpSNFS7wrKC0TACQZxaXXCm4HrZDWYgnEfWWFomBW9ysFp2OwuMtX3xiZqz&#10;z0QIYRejgtz7KpbSpTkZdENbEQfubmuDPsA6k7rGVwg3pRxH0UQaLDg05FjRJqf0cX4aBQmlN+cv&#10;p1EyPT6P23J9Hx8+jVL9Xrueg/DU+r/4595rBdNJWBvOh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l6vwAAANwAAAAPAAAAAAAAAAAAAAAAAJgCAABkcnMvZG93bnJl&#10;di54bWxQSwUGAAAAAAQABAD1AAAAhAMAAAAA&#10;" path="m,l57061,e" filled="f" strokeweight=".7pt">
                  <v:stroke endcap="round"/>
                  <v:path arrowok="t" o:connecttype="custom" o:connectlocs="0,0;571,0" o:connectangles="0,0" textboxrect="0,0,57061,0"/>
                </v:shape>
                <v:shape id="Shape 5894" o:spid="_x0000_s1213" style="position:absolute;left:8636;top:7834;width:570;height:0;visibility:visible;mso-wrap-style:square;v-text-anchor:top" coordsize="5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oKsQA&#10;AADcAAAADwAAAGRycy9kb3ducmV2LnhtbESPQWvCQBSE74L/YXlCb7rRgKbRVUSQ2qNRe35mn0na&#10;7NuYXTX9926h4HGYmW+YxaoztbhT6yrLCsajCARxbnXFhYLjYTtMQDiPrLG2TAp+ycFq2e8tMNX2&#10;wXu6Z74QAcIuRQWl900qpctLMuhGtiEO3sW2Bn2QbSF1i48AN7WcRNFUGqw4LJTY0Kak/Ce7GQXX&#10;0zUuDpvtOf7Ovj7HcfKRnGes1NugW89BeOr8K/zf3mkFs+k7/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qCrEAAAA3AAAAA8AAAAAAAAAAAAAAAAAmAIAAGRycy9k&#10;b3ducmV2LnhtbFBLBQYAAAAABAAEAPUAAACJAwAAAAA=&#10;" path="m,l57048,e" filled="f" strokeweight=".7pt">
                  <v:stroke endcap="round"/>
                  <v:path arrowok="t" o:connecttype="custom" o:connectlocs="0,0;570,0" o:connectangles="0,0" textboxrect="0,0,57048,0"/>
                </v:shape>
                <v:shape id="Shape 5895" o:spid="_x0000_s1214" style="position:absolute;left:9769;top:6908;width:0;height:928;visibility:visible;mso-wrap-style:square;v-text-anchor:top" coordsize="5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pOcEA&#10;AADcAAAADwAAAGRycy9kb3ducmV2LnhtbERPW2vCMBR+F/YfwhnsTdMJXtYZRXSC+maVPR+aszas&#10;OSlNWrN/vzwIPn5899Um2kYM1HnjWMH7JANBXDptuFJwux7GSxA+IGtsHJOCP/KwWb+MVphrd+cL&#10;DUWoRAphn6OCOoQ2l9KXNVn0E9cSJ+7HdRZDgl0ldYf3FG4bOc2yubRoODXU2NKupvK36K2CqT7v&#10;v2a9O8zi9vJt+qH4iCej1Ntr3H6CCBTDU/xwH7WCxSL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pqTnBAAAA3AAAAA8AAAAAAAAAAAAAAAAAmAIAAGRycy9kb3du&#10;cmV2LnhtbFBLBQYAAAAABAAEAPUAAACGAwAAAAA=&#10;" path="m,92786l51,e" filled="f" strokeweight=".3pt">
                  <v:stroke endcap="round"/>
                  <v:path arrowok="t" o:connecttype="custom" o:connectlocs="0,928;1,0" o:connectangles="0,0" textboxrect="0,0,0,92786"/>
                </v:shape>
                <v:shape id="Shape 5896" o:spid="_x0000_s1215" style="position:absolute;left:9206;top:7836;width:563;height:147;visibility:visible;mso-wrap-style:square;v-text-anchor:top" coordsize="56248,1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7kcQA&#10;AADcAAAADwAAAGRycy9kb3ducmV2LnhtbESPW2sCMRSE3wv+h3CEvhTNKl7K1igiSPVJvODzYXPc&#10;3TY5WZKo6783hYKPw8x8w8wWrTXiRj7UjhUM+hkI4sLpmksFp+O69wkiRGSNxjEpeFCAxbzzNsNc&#10;uzvv6XaIpUgQDjkqqGJscilDUZHF0HcNcfIuzluMSfpSao/3BLdGDrNsIi3WnBYqbGhVUfF7uFoF&#10;H8XE83n0fdn+7OQ4Gxrj5MMo9d5tl18gIrXxFf5vb7SC6XQAf2fS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5HEAAAA3AAAAA8AAAAAAAAAAAAAAAAAmAIAAGRycy9k&#10;b3ducmV2LnhtbFBLBQYAAAAABAAEAPUAAACJAwAAAAA=&#10;" path="m,l,2756c,9334,5372,14719,11950,14719r32284,c50813,14719,56223,9334,56223,2756l56248,e" filled="f" strokeweight=".7pt">
                  <v:stroke endcap="round"/>
                  <v:path arrowok="t" o:connecttype="custom" o:connectlocs="0,0;0,28;120,147;443,147;563,28;563,0" o:connectangles="0,0,0,0,0,0" textboxrect="0,0,56248,14719"/>
                </v:shape>
                <v:shape id="Shape 5897" o:spid="_x0000_s1216" style="position:absolute;left:9206;top:6917;width:0;height:919;visibility:visible;mso-wrap-style:square;v-text-anchor:top" coordsize="0,9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sHcMA&#10;AADcAAAADwAAAGRycy9kb3ducmV2LnhtbESPQWsCMRSE7wX/Q3iCt5rVg5atUUQseJCC2+39uXlu&#10;Fjcva5Lq+u8bQfA4zMw3zGLV21ZcyYfGsYLJOANBXDndcK2g/Pl6/wARIrLG1jEpuFOA1XLwtsBc&#10;uxsf6FrEWiQIhxwVmBi7XMpQGbIYxq4jTt7JeYsxSV9L7fGW4LaV0yybSYsNpwWDHW0MVefizyrA&#10;vT/25ex7azbOHtvfbbEuL4VSo2G//gQRqY+v8LO90wrm8yk8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csHcMAAADcAAAADwAAAAAAAAAAAAAAAACYAgAAZHJzL2Rv&#10;d25yZXYueG1sUEsFBgAAAAAEAAQA9QAAAIgDAAAAAA==&#10;" path="m,l,91910e" filled="f" strokeweight=".3pt">
                  <v:stroke endcap="round"/>
                  <v:path arrowok="t" o:connecttype="custom" o:connectlocs="0,0;0,919" o:connectangles="0,0" textboxrect="0,0,0,91910"/>
                </v:shape>
                <v:shape id="Shape 5898" o:spid="_x0000_s1217" style="position:absolute;left:6375;top:6518;width:136;height:438;visibility:visible;mso-wrap-style:square;v-text-anchor:top" coordsize="13589,4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7vcUA&#10;AADcAAAADwAAAGRycy9kb3ducmV2LnhtbESPQWvCQBSE74X+h+UVehHdRMFI6hpEaOlNqiIeX7Ov&#10;2TTZt2l2q/HfdwWhx2FmvmGWxWBbcabe144VpJMEBHHpdM2VgsP+dbwA4QOyxtYxKbiSh2L1+LDE&#10;XLsLf9B5FyoRIexzVGBC6HIpfWnIop+4jjh6X663GKLsK6l7vES4beU0SebSYs1xwWBHG0Nls/u1&#10;Ck4/00+Tpu02c2ZRudnIfjfHN6Wen4b1C4hAQ/gP39vvWkGWz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u9xQAAANwAAAAPAAAAAAAAAAAAAAAAAJgCAABkcnMv&#10;ZG93bnJldi54bWxQSwUGAAAAAAQABAD1AAAAigMAAAAA&#10;" path="m,43802c1308,27584,419,,13589,889e" filled="f" strokeweight=".3pt">
                  <v:stroke endcap="round"/>
                  <v:path arrowok="t" o:connecttype="custom" o:connectlocs="0,438;136,9" o:connectangles="0,0" textboxrect="0,0,13589,43802"/>
                </v:shape>
                <v:shape id="Shape 5899" o:spid="_x0000_s1218" style="position:absolute;left:7512;top:1837;width:298;height:675;visibility:visible;mso-wrap-style:square;v-text-anchor:top" coordsize="29870,6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8Z8MA&#10;AADcAAAADwAAAGRycy9kb3ducmV2LnhtbESPX2vCQBDE3wv9DscW+tZcUkKV6ClBKBSKUP88+Ljk&#10;1iSY2wvZq8Zv7wmCj8PM/IaZL0fXqTMN0no2kCUpKOLK25ZrA/vd98cUlARki51nMnAlgeXi9WWO&#10;hfUX3tB5G2oVISwFGmhC6AutpWrIoSS+J47e0Q8OQ5RDre2Alwh3nf5M0y/tsOW40GBPq4aq0/bf&#10;GQhlLrWTQ7n5k19crTHLct0Z8/42ljNQgcbwDD/aP9bAZJLD/Uw8An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38Z8MAAADcAAAADwAAAAAAAAAAAAAAAACYAgAAZHJzL2Rv&#10;d25yZXYueG1sUEsFBgAAAAAEAAQA9QAAAIgDAAAAAA==&#10;" path="m29870,9957r,57556l,67513,,9957,14224,,29870,9957xe" filled="f" strokeweight=".3pt">
                  <v:stroke endcap="round"/>
                  <v:path arrowok="t" o:connecttype="custom" o:connectlocs="298,100;298,675;0,675;0,100;142,0;298,100" o:connectangles="0,0,0,0,0,0" textboxrect="0,0,29870,67513"/>
                </v:shape>
                <v:shape id="Shape 5900" o:spid="_x0000_s1219" style="position:absolute;left:7512;top:2024;width:297;height:124;visibility:visible;mso-wrap-style:square;v-text-anchor:top" coordsize="29705,1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D6sUA&#10;AADcAAAADwAAAGRycy9kb3ducmV2LnhtbESPS0sDMRSF94L/IVzBnc0otS3TpqVIC6JuOpZ2e5nc&#10;edTJzTSJ8/j3RhBcHs7j46w2g2lER87XlhU8ThIQxLnVNZcKjp/7hwUIH5A1NpZJwUgeNuvbmxWm&#10;2vZ8oC4LpYgj7FNUUIXQplL6vCKDfmJb4ugV1hkMUbpSaod9HDeNfEqSmTRYcyRU2NJLRflX9m0i&#10;t+i7XZuNb6fZ9H0s3Hl7/biUSt3fDdsliEBD+A//tV+1gvn8G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YPqxQAAANwAAAAPAAAAAAAAAAAAAAAAAJgCAABkcnMv&#10;ZG93bnJldi54bWxQSwUGAAAAAAQABAD1AAAAigMAAAAA&#10;" path="m,12357l29705,e" filled="f" strokeweight=".3pt">
                  <v:stroke endcap="round"/>
                  <v:path arrowok="t" o:connecttype="custom" o:connectlocs="0,124;297,0" o:connectangles="0,0" textboxrect="0,0,29705,12357"/>
                </v:shape>
                <v:shape id="Shape 5901" o:spid="_x0000_s1220" style="position:absolute;left:7523;top:2274;width:283;height:118;visibility:visible;mso-wrap-style:square;v-text-anchor:top" coordsize="28283,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0Q8YA&#10;AADcAAAADwAAAGRycy9kb3ducmV2LnhtbESPQUsDMRSE74L/ITzBm822hW1dm5YiiPbgwaqF3h6b&#10;527o5mXZPNvUX28EocdhZr5hFqvkO3WkIbrABsajAhRxHazjxsDH+9PdHFQUZItdYDJwpgir5fXV&#10;AisbTvxGx600KkM4VmigFekrrWPdksc4Cj1x9r7C4FGyHBptBzxluO/0pChK7dFxXmixp8eW6sP2&#10;2xtI5f7ZTdLrz+Z+t57ORT7dNHXG3N6k9QMooSSX8H/7xRqYzUr4O5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B0Q8YAAADcAAAADwAAAAAAAAAAAAAAAACYAgAAZHJz&#10;L2Rvd25yZXYueG1sUEsFBgAAAAAEAAQA9QAAAIsDAAAAAA==&#10;" path="m,11760l28283,e" filled="f" strokeweight=".3pt">
                  <v:stroke endcap="round"/>
                  <v:path arrowok="t" o:connecttype="custom" o:connectlocs="0,118;283,0" o:connectangles="0,0" textboxrect="0,0,28283,11760"/>
                </v:shape>
                <v:shape id="Shape 5902" o:spid="_x0000_s1221" style="position:absolute;left:4228;top:4298;width:299;height:675;visibility:visible;mso-wrap-style:square;v-text-anchor:top" coordsize="29858,6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D68YA&#10;AADcAAAADwAAAGRycy9kb3ducmV2LnhtbESPQWvCQBSE74L/YXlCb2ZjD42mriJqoYcWaiwt3h7Z&#10;ZxLMvk13txr/fbcgeBxm5htmvuxNK87kfGNZwSRJQRCXVjdcKfjcv4ynIHxA1thaJgVX8rBcDAdz&#10;zLW98I7ORahEhLDPUUEdQpdL6cuaDPrEdsTRO1pnMETpKqkdXiLctPIxTZ+kwYbjQo0drWsqT8Wv&#10;UbClt5/u4+v6Pvs2K1c0m+3xcEiVehj1q2cQgfpwD9/ar1pBlmX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D68YAAADcAAAADwAAAAAAAAAAAAAAAACYAgAAZHJz&#10;L2Rvd25yZXYueG1sUEsFBgAAAAAEAAQA9QAAAIsDAAAAAA==&#10;" path="m29858,9957r,57582l,67539,,9957,14237,,29858,9957xe" filled="f" strokeweight=".3pt">
                  <v:stroke endcap="round"/>
                  <v:path arrowok="t" o:connecttype="custom" o:connectlocs="299,100;299,675;0,675;0,100;143,0;299,100" o:connectangles="0,0,0,0,0,0" textboxrect="0,0,29858,67539"/>
                </v:shape>
                <v:shape id="Shape 5903" o:spid="_x0000_s1222" style="position:absolute;left:4228;top:4485;width:298;height:124;visibility:visible;mso-wrap-style:square;v-text-anchor:top" coordsize="29705,1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sdMEA&#10;AADcAAAADwAAAGRycy9kb3ducmV2LnhtbERPS0sDMRC+C/6HMAVvNluRtqxNSxEFUS9uRa/DZvah&#10;m8maxH38e+cg9PjxvXeHyXVqoBBbzwZWywwUcelty7WB99Pj9RZUTMgWO89kYKYIh/3lxQ5z60d+&#10;o6FItZIQjjkaaFLqc61j2ZDDuPQ9sXCVDw6TwFBrG3CUcNfpmyxba4ctS0ODPd03VH4Xv056q3F4&#10;6Iv5+WN9+zJX4fP48/pVG3O1mI53oBJN6Sz+dz9ZA5uNrJUzcg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cLHTBAAAA3AAAAA8AAAAAAAAAAAAAAAAAmAIAAGRycy9kb3du&#10;cmV2LnhtbFBLBQYAAAAABAAEAPUAAACGAwAAAAA=&#10;" path="m,12357l29705,e" filled="f" strokeweight=".3pt">
                  <v:stroke endcap="round"/>
                  <v:path arrowok="t" o:connecttype="custom" o:connectlocs="0,124;298,0" o:connectangles="0,0" textboxrect="0,0,29705,12357"/>
                </v:shape>
                <v:shape id="Shape 5904" o:spid="_x0000_s1223" style="position:absolute;left:4239;top:4735;width:283;height:118;visibility:visible;mso-wrap-style:square;v-text-anchor:top" coordsize="28270,1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mIcUA&#10;AADcAAAADwAAAGRycy9kb3ducmV2LnhtbESP3WrCQBSE74W+w3KE3pmNlZomdZUiCNIL0egDHLIn&#10;P5g9G7JbE336rlDo5TAz3zCrzWhacaPeNZYVzKMYBHFhdcOVgst5N/sA4TyyxtYyKbiTg836ZbLC&#10;TNuBT3TLfSUChF2GCmrvu0xKV9Rk0EW2Iw5eaXuDPsi+krrHIcBNK9/ieCkNNhwWauxoW1NxzX+M&#10;gvF+nH8/pHs/7O2wG+JULh5dqdTrdPz6BOFp9P/hv/ZeK0iSFJ5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GYhxQAAANwAAAAPAAAAAAAAAAAAAAAAAJgCAABkcnMv&#10;ZG93bnJldi54bWxQSwUGAAAAAAQABAD1AAAAigMAAAAA&#10;" path="m,11773l28270,e" filled="f" strokeweight=".3pt">
                  <v:stroke endcap="round"/>
                  <v:path arrowok="t" o:connecttype="custom" o:connectlocs="0,118;283,0" o:connectangles="0,0" textboxrect="0,0,28270,11773"/>
                </v:shape>
                <v:shape id="Shape 5905" o:spid="_x0000_s1224" style="position:absolute;left:7987;top:1851;width:468;height:697;visibility:visible;mso-wrap-style:square;v-text-anchor:top" coordsize="46838,6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3rMAA&#10;AADcAAAADwAAAGRycy9kb3ducmV2LnhtbERPTYvCMBC9L/gfwgjetqkeuqUaixYELy7Y1fvQjG2x&#10;mZQm1eqv3xwW9vh435t8Mp140OBaywqWUQyCuLK65VrB5efwmYJwHlljZ5kUvMhBvp19bDDT9sln&#10;epS+FiGEXYYKGu/7TEpXNWTQRbYnDtzNDgZ9gEMt9YDPEG46uYrjRBpsOTQ02FPRUHUvR6PglJTF&#10;uei/r3tfm9KOSarlO1VqMZ92axCeJv8v/nMftYKvNMwPZ8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43rMAAAADcAAAADwAAAAAAAAAAAAAAAACYAgAAZHJzL2Rvd25y&#10;ZXYueG1sUEsFBgAAAAAEAAQA9QAAAIUDAAAAAA==&#10;" path="m46838,11341l34747,,,,,22035r16358,l16358,69621r14110,l30468,22035r16370,l46838,11341xe" filled="f" strokeweight=".3pt">
                  <v:stroke endcap="round"/>
                  <v:path arrowok="t" o:connecttype="custom" o:connectlocs="468,114;347,0;0,0;0,221;163,221;163,697;304,697;304,221;468,221;468,114" o:connectangles="0,0,0,0,0,0,0,0,0,0" textboxrect="0,0,46838,69621"/>
                </v:shape>
                <v:shape id="Shape 5906" o:spid="_x0000_s1225" style="position:absolute;left:11341;top:5510;width:469;height:697;visibility:visible;mso-wrap-style:square;v-text-anchor:top" coordsize="46837,6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ktsIA&#10;AADcAAAADwAAAGRycy9kb3ducmV2LnhtbESPzW7CMBCE75V4B2uReisOHGgaMAjxI8gRygOs4sWJ&#10;iNeRbSC8fY1UieNoZr7RzJe9bcWdfGgcKxiPMhDEldMNGwXn391XDiJEZI2tY1LwpADLxeBjjoV2&#10;Dz7S/RSNSBAOBSqoY+wKKUNVk8Uwch1x8i7OW4xJeiO1x0eC21ZOsmwqLTacFmrsaF1TdT3drAK9&#10;Nrk9b/blz757asN+ey3LrVKfw341AxGpj+/wf/ugFXznY3i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yS2wgAAANwAAAAPAAAAAAAAAAAAAAAAAJgCAABkcnMvZG93&#10;bnJldi54bWxQSwUGAAAAAAQABAD1AAAAhwMAAAAA&#10;" path="m46837,11341l34747,,,,,22034r16358,l16358,69621r14135,l30493,22034r16344,l46837,11341xe" filled="f" strokeweight=".3pt">
                  <v:stroke endcap="round"/>
                  <v:path arrowok="t" o:connecttype="custom" o:connectlocs="469,114;348,0;0,0;0,221;164,221;164,697;305,697;305,221;469,221;469,114" o:connectangles="0,0,0,0,0,0,0,0,0,0" textboxrect="0,0,46837,69621"/>
                </v:shape>
                <v:shape id="Shape 5907" o:spid="_x0000_s1226" style="position:absolute;left:4747;top:4365;width:4227;height:2570;visibility:visible;mso-wrap-style:square;v-text-anchor:top" coordsize="422694,25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sSsQA&#10;AADcAAAADwAAAGRycy9kb3ducmV2LnhtbESPQWuDQBSE74X8h+UFeinNqtDUmGxCaCl4Kmjr/eG+&#10;qMR9K+5G7b/vFgo5DjPzDXM4LaYXE42us6wg3kQgiGurO24UfH99PKcgnEfW2FsmBT/k4HRcPRww&#10;03bmgqbSNyJA2GWooPV+yKR0dUsG3cYOxMG72NGgD3JspB5xDnDTyySKttJgx2GhxYHeWqqv5c0o&#10;eKrk7sXmVbwkn3n13hV9VGKl1ON6Oe9BeFr8PfzfzrWC1zSBvzPh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GLErEAAAA3AAAAA8AAAAAAAAAAAAAAAAAmAIAAGRycy9k&#10;b3ducmV2LnhtbFBLBQYAAAAABAAEAPUAAACJAwAAAAA=&#10;" path="m89603,1067c93002,,96850,232,100178,1337l241859,48149v7518,2489,16815,10389,22936,15761c269939,68621,275603,72761,281521,76622v20549,-10414,45072,-12992,68707,-5194c397205,86960,422694,137608,407149,184560v-15519,46964,-66179,72428,-113169,56909c270358,233658,252197,216983,241922,196371v-7061,-432,-14097,-458,-21006,254c212789,197298,200597,198098,193103,195609l51422,148796c44755,146599,38494,140364,40932,131956v1041,-5194,2413,-10363,3620,-15557l9665,104867c3416,102797,,96015,2070,89767l25362,19320v2083,-6248,8865,-9665,15100,-7595l75374,23257v2121,-4902,4103,-9881,6350,-14669c83255,4499,86204,2134,89603,1067xe" strokeweight=".3pt">
                  <v:stroke endcap="round"/>
                  <v:path arrowok="t" o:connecttype="custom" o:connectlocs="896,11;1002,13;2419,482;2648,639;2815,766;3502,714;4072,1846;2940,2415;2419,1964;2209,1966;1931,1956;514,1488;409,1320;446,1164;97,1049;21,898;254,193;405,117;754,233;817,86;896,11" o:connectangles="0,0,0,0,0,0,0,0,0,0,0,0,0,0,0,0,0,0,0,0,0" textboxrect="0,0,422694,256988"/>
                </v:shape>
                <v:shape id="Shape 5908" o:spid="_x0000_s1227" style="position:absolute;left:7148;top:6153;width:1496;height:504;visibility:visible;mso-wrap-style:square;v-text-anchor:top" coordsize="149568,5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0OcMA&#10;AADcAAAADwAAAGRycy9kb3ducmV2LnhtbESPUWvCQBCE3wv9D8cW+lYvtmBD6immUBDRh6o/YJtb&#10;k2BuL9xtY/rve4Lg4zAz3zDz5eg6NVCIrWcD00kGirjytuXawPHw9ZKDioJssfNMBv4ownLx+DDH&#10;wvoLf9Owl1olCMcCDTQifaF1rBpyGCe+J07eyQeHkmSotQ14SXDX6dcsm2mHLaeFBnv6bKg673+d&#10;gXWtN3oay00efoZtKaWcyO6MeX4aVx+ghEa5h2/ttTXwnr/B9Uw6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00OcMAAADcAAAADwAAAAAAAAAAAAAAAACYAgAAZHJzL2Rv&#10;d25yZXYueG1sUEsFBgAAAAAEAAQA9QAAAIgDAAAAAA==&#10;" path="m149568,c140843,26365,118173,44183,92481,48006,81940,50419,75552,46241,68910,41135,58610,33807,47079,27902,34468,23723,23038,19951,11456,17856,,17323l149568,xe" strokeweight=".3pt">
                  <v:stroke endcap="round"/>
                  <v:path arrowok="t" o:connecttype="custom" o:connectlocs="1496,0;925,480;689,411;345,237;0,173;1496,0" o:connectangles="0,0,0,0,0,0" textboxrect="0,0,149568,50419"/>
                </v:shape>
                <v:shape id="Shape 5909" o:spid="_x0000_s1228" style="position:absolute;left:5198;top:5061;width:143;height:517;visibility:visible;mso-wrap-style:square;v-text-anchor:top" coordsize="14300,5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bT8QA&#10;AADcAAAADwAAAGRycy9kb3ducmV2LnhtbESP0WrCQBRE3wv+w3KFvummVlRSVxG1INYXox9wyd5m&#10;Q7N3Q3ZNUr/eFQp9HGbmDLNc97YSLTW+dKzgbZyAIM6dLrlQcL18jhYgfEDWWDkmBb/kYb0avCwx&#10;1a7jM7VZKESEsE9RgQmhTqX0uSGLfuxq4uh9u8ZiiLIppG6wi3BbyUmSzKTFkuOCwZq2hvKf7GYV&#10;HLOvcn/ddTi968S0p/fDHHOn1Ouw33yACNSH//Bf+6AVzBd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20/EAAAA3AAAAA8AAAAAAAAAAAAAAAAAmAIAAGRycy9k&#10;b3ducmV2LnhtbFBLBQYAAAAABAAEAPUAAACJAwAAAAA=&#10;" path="m,51676l14300,,,51676xe" strokeweight=".3pt">
                  <v:stroke endcap="round"/>
                  <v:path arrowok="t" o:connecttype="custom" o:connectlocs="0,517;143,0;0,517" o:connectangles="0,0,0" textboxrect="0,0,14300,51676"/>
                </v:shape>
                <v:shape id="Shape 5910" o:spid="_x0000_s1229" style="position:absolute;left:6978;top:5630;width:1561;height:758;visibility:visible;mso-wrap-style:square;v-text-anchor:top" coordsize="156147,7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15cQA&#10;AADcAAAADwAAAGRycy9kb3ducmV2LnhtbESPQWvCQBSE7wX/w/IEL0E3Cq0huooIhaBequL5kX1m&#10;o9m3IbvV+O+7hUKPw8x8wyzXvW3EgzpfO1YwnaQgiEuna64UnE+f4wyED8gaG8ek4EUe1qvB2xJz&#10;7Z78RY9jqESEsM9RgQmhzaX0pSGLfuJa4uhdXWcxRNlVUnf4jHDbyFmafkiLNccFgy1tDZX347dV&#10;sN8dzC3x0+J0SFJZuPtln2RWqdGw3yxABOrDf/ivXWgF8+wd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teXEAAAA3AAAAA8AAAAAAAAAAAAAAAAAmAIAAGRycy9k&#10;b3ducmV2LnhtbFBLBQYAAAAABAAEAPUAAACJAwAAAAA=&#10;" path="m8268,l156147,71971v-2197,3912,-7976,2311,-12142,940c144005,72911,32817,36169,5232,27038,1486,25807,,24993,1372,20828,3772,13564,8268,,8268,xe" strokeweight=".3pt">
                  <v:stroke endcap="round"/>
                  <v:path arrowok="t" o:connecttype="custom" o:connectlocs="83,0;1561,719;1440,728;52,270;14,208;83,0" o:connectangles="0,0,0,0,0,0" textboxrect="0,0,156147,75883"/>
                </v:shape>
                <v:shape id="Shape 5911" o:spid="_x0000_s1230" style="position:absolute;left:8160;top:6399;width:258;height:129;visibility:visible;mso-wrap-style:square;v-text-anchor:top" coordsize="25826,1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RHcYA&#10;AADcAAAADwAAAGRycy9kb3ducmV2LnhtbESPQWvCQBSE7wX/w/KE3urGSDWNrmKFQr20mraeH9ln&#10;Nph9m2ZXjf++Wyj0OMzMN8xi1dtGXKjztWMF41ECgrh0uuZKwefHy0MGwgdkjY1jUnAjD6vl4G6B&#10;uXZX3tOlCJWIEPY5KjAhtLmUvjRk0Y9cSxy9o+sshii7SuoOrxFuG5kmyVRarDkuGGxpY6g8FWer&#10;4Hl3/nok83RIZ9nkvTi+bdPxd6vU/bBfz0EE6sN/+K/9qhXMsi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lRHcYAAADcAAAADwAAAAAAAAAAAAAAAACYAgAAZHJz&#10;L2Rvd25yZXYueG1sUEsFBgAAAAAEAAQA9QAAAIsDAAAAAA==&#10;" path="m,l13317,4402v5016,1651,12509,4127,5982,8445l,xe" strokeweight=".3pt">
                  <v:stroke endcap="round"/>
                  <v:path arrowok="t" o:connecttype="custom" o:connectlocs="0,0;133,44;193,129;0,0" o:connectangles="0,0,0,0" textboxrect="0,0,25826,12847"/>
                </v:shape>
                <v:shape id="Shape 5912" o:spid="_x0000_s1231" style="position:absolute;left:6843;top:5592;width:1317;height:807;visibility:visible;mso-wrap-style:square;v-text-anchor:top" coordsize="131704,80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fE8MA&#10;AADcAAAADwAAAGRycy9kb3ducmV2LnhtbESPQWvCQBSE7wX/w/IEb3VjEJXoKlqs9OClab0/ss8k&#10;mn0bdtcY/31XEHocZuYbZrXpTSM6cr62rGAyTkAQF1bXXCr4/fl8X4DwAVljY5kUPMjDZj14W2Gm&#10;7Z2/qctDKSKEfYYKqhDaTEpfVGTQj21LHL2zdQZDlK6U2uE9wk0j0ySZSYM1x4UKW/qoqLjmN6NA&#10;utP+sOt0fiwueTrtU7L7cFNqNOy3SxCB+vAffrW/tIL5Yg7P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SfE8MAAADcAAAADwAAAAAAAAAAAAAAAACYAgAAZHJzL2Rv&#10;d25yZXYueG1sUEsFBgAAAAAEAAQA9QAAAIgDAAAAAA==&#10;" path="m10439,l131704,80726,9665,40386c3416,38329,,31559,2070,25298l10439,xe" strokeweight=".3pt">
                  <v:stroke endcap="round"/>
                  <v:path arrowok="t" o:connecttype="custom" o:connectlocs="104,0;1317,807;97,404;21,253;104,0" o:connectangles="0,0,0,0,0" textboxrect="0,0,131704,80726"/>
                </v:shape>
                <v:shape id="Shape 5913" o:spid="_x0000_s1232" style="position:absolute;left:7527;top:5109;width:1203;height:1044;visibility:visible;mso-wrap-style:square;v-text-anchor:top" coordsize="120345,1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XLsMA&#10;AADcAAAADwAAAGRycy9kb3ducmV2LnhtbERPTYvCMBC9C/6HMMJeZE31oNI1isoqHvRgK8t6G5qx&#10;LTaTbpPV+u/NQfD4eN+zRWsqcaPGlZYVDAcRCOLM6pJzBad08zkF4TyyxsoyKXiQg8W825lhrO2d&#10;j3RLfC5CCLsYFRTe17GULivIoBvYmjhwF9sY9AE2udQN3kO4qeQoisbSYMmhocCa1gVl1+TfKNiW&#10;l3w/+fteJb/LaNVPz+awffwo9dFrl18gPLX+LX65d1rBZBrWhj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5XLsMAAADcAAAADwAAAAAAAAAAAAAAAACYAgAAZHJzL2Rv&#10;d25yZXYueG1sUEsFBgAAAAAEAAQA9QAAAIgDAAAAAA==&#10;" path="m,c10008,6972,21171,12649,33375,16675v12625,4178,25413,6287,38037,6566c79807,23089,87414,23533,94437,31750v18364,18377,25908,46190,17209,72568l,xe" strokeweight=".3pt">
                  <v:stroke endcap="round"/>
                  <v:path arrowok="t" o:connecttype="custom" o:connectlocs="0,0;334,167;714,233;944,318;1116,1044;0,0" o:connectangles="0,0,0,0,0,0" textboxrect="0,0,120345,104318"/>
                </v:shape>
                <v:shape id="Shape 5914" o:spid="_x0000_s1233" style="position:absolute;left:5341;top:4534;width:205;height:527;visibility:visible;mso-wrap-style:square;v-text-anchor:top" coordsize="20510,5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K8QA&#10;AADcAAAADwAAAGRycy9kb3ducmV2LnhtbESPQWvCQBSE70L/w/IK3symQq2JrlJsBS+lGsXzI/tM&#10;gtm3IbtNor++Wyh4HGbmG2a5HkwtOmpdZVnBSxSDIM6trrhQcDpuJ3MQziNrrC2Tghs5WK+eRktM&#10;te35QF3mCxEg7FJUUHrfpFK6vCSDLrINcfAutjXog2wLqVvsA9zUchrHM2mw4rBQYkObkvJr9mMU&#10;fMlvuTt/5s0+ue9fTw6zD6puSo2fh/cFCE+Df4T/2zut4G2ewN+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PyvEAAAA3AAAAA8AAAAAAAAAAAAAAAAAmAIAAGRycy9k&#10;b3ducmV2LnhtbFBLBQYAAAAABAAEAPUAAACJAwAAAAA=&#10;" path="m,52692l20510,,,52692xe" strokeweight=".3pt">
                  <v:stroke endcap="round"/>
                  <v:path arrowok="t" o:connecttype="custom" o:connectlocs="0,527;205,0;0,527" o:connectangles="0,0,0" textboxrect="0,0,20510,52692"/>
                </v:shape>
                <v:shape id="Shape 5915" o:spid="_x0000_s1234" style="position:absolute;left:7061;top:5384;width:1622;height:549;visibility:visible;mso-wrap-style:square;v-text-anchor:top" coordsize="162217,5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CHcMA&#10;AADcAAAADwAAAGRycy9kb3ducmV2LnhtbERPTYvCMBC9C/6HMMJeRNP1oGs1ShEWPC2suqK3sRnb&#10;YjOpTVZbf705CB4f73u+bEwpblS7wrKCz2EEgji1uuBMwW77PfgC4TyyxtIyKWjJwXLR7cwx1vbO&#10;v3Tb+EyEEHYxKsi9r2IpXZqTQTe0FXHgzrY26AOsM6lrvIdwU8pRFI2lwYJDQ44VrXJKL5t/o+CR&#10;HE6rtv05Jdd9/0+WRTW5ZkelPnpNMgPhqfFv8cu91gom0zA/nA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HCHcMAAADcAAAADwAAAAAAAAAAAAAAAACYAgAAZHJzL2Rv&#10;d25yZXYueG1sUEsFBgAAAAAEAAQA9QAAAIgDAAAAAA==&#10;" path="m9398,308c10458,,11817,365,13691,981v27597,9081,138785,45835,138785,45835c156654,48187,162217,50359,161671,54817l,24514v,,4483,-13576,6896,-20840c7576,1598,8337,616,9398,308xe" strokeweight=".3pt">
                  <v:stroke endcap="round"/>
                  <v:path arrowok="t" o:connecttype="custom" o:connectlocs="94,3;137,10;1525,469;1617,549;0,246;69,37;94,3" o:connectangles="0,0,0,0,0,0,0" textboxrect="0,0,162217,54817"/>
                </v:shape>
                <v:shape id="Shape 5916" o:spid="_x0000_s1235" style="position:absolute;left:8402;top:5666;width:258;height:86;visibility:visible;mso-wrap-style:square;v-text-anchor:top" coordsize="2588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T8UA&#10;AADcAAAADwAAAGRycy9kb3ducmV2LnhtbESPQWvCQBSE70L/w/IK3nRjU6ymriKlQvEgNHrx9sw+&#10;k9Ds25DdJtFf7wqCx2FmvmEWq95UoqXGlZYVTMYRCOLM6pJzBYf9ZjQD4TyyxsoyKbiQg9XyZbDA&#10;RNuOf6lNfS4ChF2CCgrv60RKlxVk0I1tTRy8s20M+iCbXOoGuwA3lXyLoqk0WHJYKLCmr4Kyv/Tf&#10;KOjqNt3Fp/fqO9bno79u8ngbrZUavvbrTxCeev8MP9o/WsHHf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Y5PxQAAANwAAAAPAAAAAAAAAAAAAAAAAJgCAABkcnMv&#10;ZG93bnJldi54bWxQSwUGAAAAAAQABAD1AAAAigMAAAAA&#10;" path="m,l23225,1184v2655,7366,-4838,4889,-9842,3239l,xe" strokeweight=".3pt">
                  <v:stroke endcap="round"/>
                  <v:path arrowok="t" o:connecttype="custom" o:connectlocs="0,0;232,12;133,44;0,0" o:connectangles="0,0,0,0" textboxrect="0,0,25880,8550"/>
                </v:shape>
                <v:shape id="Shape 5917" o:spid="_x0000_s1236" style="position:absolute;left:6947;top:5242;width:1455;height:424;visibility:visible;mso-wrap-style:square;v-text-anchor:top" coordsize="145443,4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L5sYA&#10;AADcAAAADwAAAGRycy9kb3ducmV2LnhtbESPQWvCQBSE7wX/w/KEXopuKrRqdBUpFKQqEvXg8Zl9&#10;JtHs25BdY/z3bqHQ4zAz3zDTeWtK0VDtCssK3vsRCOLU6oIzBYf9d28EwnlkjaVlUvAgB/NZ52WK&#10;sbZ3TqjZ+UwECLsYFeTeV7GULs3JoOvbijh4Z1sb9EHWmdQ13gPclHIQRZ/SYMFhIceKvnJKr7ub&#10;UbBOz5ftAjfLn+Z0PCTy442q1U2p1267mIDw1Pr/8F97qRUMxwP4PR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tL5sYAAADcAAAADwAAAAAAAAAAAAAAAACYAgAAZHJz&#10;L2Rvd25yZXYueG1sUEsFBgAAAAAEAAQA9QAAAIsDAAAAAA==&#10;" path="m23470,2058l145443,42364,,34951,8369,9627c10440,3391,17221,,23470,2058xe" strokeweight=".3pt">
                  <v:stroke endcap="round"/>
                  <v:path arrowok="t" o:connecttype="custom" o:connectlocs="235,21;1455,424;0,350;84,96;235,21" o:connectangles="0,0,0,0,0" textboxrect="0,0,145443,42364"/>
                </v:shape>
                <v:shape id="Shape 5918" o:spid="_x0000_s1237" style="position:absolute;left:5336;top:4416;width:479;height:1447;visibility:visible;mso-wrap-style:square;v-text-anchor:top" coordsize="47866,14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OHcYA&#10;AADcAAAADwAAAGRycy9kb3ducmV2LnhtbESP3WrCQBSE74W+w3IK3unGCv5EV2mrgtCb+vMAh91j&#10;Es2eDdk1Jj59t1Do5TAz3zDLdWtL0VDtC8cKRsMEBLF2puBMwfm0G8xA+IBssHRMCjrysF699JaY&#10;GvfgAzXHkIkIYZ+igjyEKpXS65ws+qGriKN3cbXFEGWdSVPjI8JtKd+SZCItFhwXcqzoMyd9O96t&#10;guZ6OdG3Hs323Xzrv676Of3oNkr1X9v3BYhAbfgP/7X3RsF0Po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jOHcYAAADcAAAADwAAAAAAAAAAAAAAAACYAgAAZHJz&#10;L2Rvd25yZXYueG1sUEsFBgAAAAAEAAQA9QAAAIsDAAAAAA==&#10;" path="m,144729l47866,,,144729xe" strokeweight=".3pt">
                  <v:stroke endcap="round"/>
                  <v:path arrowok="t" o:connecttype="custom" o:connectlocs="0,1447;479,0;0,1447" o:connectangles="0,0,0" textboxrect="0,0,47866,144729"/>
                </v:shape>
                <v:shape id="Shape 5919" o:spid="_x0000_s1238" style="position:absolute;left:5622;top:4510;width:479;height:1448;visibility:visible;mso-wrap-style:square;v-text-anchor:top" coordsize="47866,14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mx8YA&#10;AADcAAAADwAAAGRycy9kb3ducmV2LnhtbESPT2sCMRTE70K/Q3gFb5pV/Ls1ShEF8aJr20Nvj83r&#10;buzmZdlEXf30TaHQ4zAzv2EWq9ZW4kqNN44VDPoJCOLcacOFgve3bW8GwgdkjZVjUnAnD6vlU2eB&#10;qXY3zuh6CoWIEPYpKihDqFMpfV6SRd93NXH0vlxjMUTZFFI3eItwW8lhkkykRcNxocSa1iXl36eL&#10;VZBlZmhqv5kfZy5MP8f7x/3wcVaq+9y+voAI1Ib/8F97pxVM5y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4mx8YAAADcAAAADwAAAAAAAAAAAAAAAACYAgAAZHJz&#10;L2Rvd25yZXYueG1sUEsFBgAAAAAEAAQA9QAAAIsDAAAAAA==&#10;" path="m,144730l47866,,,144730xe" strokeweight=".3pt">
                  <v:stroke endcap="round"/>
                  <v:path arrowok="t" o:connecttype="custom" o:connectlocs="0,1448;479,0;0,1448" o:connectangles="0,0,0" textboxrect="0,0,47866,144730"/>
                </v:shape>
                <v:shape id="Shape 5920" o:spid="_x0000_s1239" style="position:absolute;left:5907;top:4605;width:479;height:1447;visibility:visible;mso-wrap-style:square;v-text-anchor:top" coordsize="47866,14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z8sUA&#10;AADcAAAADwAAAGRycy9kb3ducmV2LnhtbESP3WrCQBSE74W+w3IK3unGgn/RVdqqIPSm/jzAYfeY&#10;RLNnQ3aNiU/fLRR6OczMN8xy3dpSNFT7wrGC0TABQaydKThTcD7tBjMQPiAbLB2Tgo48rFcvvSWm&#10;xj34QM0xZCJC2KeoIA+hSqX0OieLfugq4uhdXG0xRFln0tT4iHBbyrckmUiLBceFHCv6zEnfjner&#10;oLleTvStR7N9N9/6r6t+Tj+6jVL91/Z9ASJQG/7Df+29UTCdj+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fPyxQAAANwAAAAPAAAAAAAAAAAAAAAAAJgCAABkcnMv&#10;ZG93bnJldi54bWxQSwUGAAAAAAQABAD1AAAAigMAAAAA&#10;" path="m,144729l47866,,,144729xe" strokeweight=".3pt">
                  <v:stroke endcap="round"/>
                  <v:path arrowok="t" o:connecttype="custom" o:connectlocs="0,1447;479,0;0,1447" o:connectangles="0,0,0" textboxrect="0,0,47866,144729"/>
                </v:shape>
                <v:shape id="Shape 5921" o:spid="_x0000_s1240" style="position:absolute;left:6193;top:4699;width:478;height:1447;visibility:visible;mso-wrap-style:square;v-text-anchor:top" coordsize="47866,14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thcUA&#10;AADcAAAADwAAAGRycy9kb3ducmV2LnhtbESPzW7CMBCE75V4B2uReisOPfATMAgolZC4tMADrOwl&#10;CcTrKDYh4ekxUqUeRzPzjWa+bG0pGqp94VjBcJCAINbOFJwpOB2/PyYgfEA2WDomBR15WC56b3NM&#10;jbvzLzWHkIkIYZ+igjyEKpXS65ws+oGriKN3drXFEGWdSVPjPcJtKT+TZCQtFhwXcqxok5O+Hm5W&#10;QXM5H+lHDye7brr1+4t+jNfdl1Lv/XY1AxGoDf/hv/bOKBhPR/A6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22FxQAAANwAAAAPAAAAAAAAAAAAAAAAAJgCAABkcnMv&#10;ZG93bnJldi54bWxQSwUGAAAAAAQABAD1AAAAigMAAAAA&#10;" path="m,144729l47866,,,144729xe" strokeweight=".3pt">
                  <v:stroke endcap="round"/>
                  <v:path arrowok="t" o:connecttype="custom" o:connectlocs="0,1447;478,0;0,1447" o:connectangles="0,0,0" textboxrect="0,0,47866,144729"/>
                </v:shape>
                <v:shape id="Shape 5922" o:spid="_x0000_s1241" style="position:absolute;left:6478;top:4793;width:479;height:1448;visibility:visible;mso-wrap-style:square;v-text-anchor:top" coordsize="47866,14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5kMQA&#10;AADcAAAADwAAAGRycy9kb3ducmV2LnhtbESPQWvCQBSE7wX/w/IEb3VjCNWmriJaqdeqeH5kn0kw&#10;+zbJbpPYX98VCh6HmW+GWa4HU4mOWldaVjCbRiCIM6tLzhWcT/vXBQjnkTVWlknBnRysV6OXJaba&#10;9vxN3dHnIpSwS1FB4X2dSumyggy6qa2Jg3e1rUEfZJtL3WIfyk0l4yh6kwZLDgsF1rQtKLsdf4yC&#10;+fDbbBau2d1vn/Fl25xt8nVNlJqMh80HCE+Df4b/6YMO3PscHm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OZDEAAAA3AAAAA8AAAAAAAAAAAAAAAAAmAIAAGRycy9k&#10;b3ducmV2LnhtbFBLBQYAAAAABAAEAPUAAACJAwAAAAA=&#10;" path="m,144742l47866,,,144742xe" strokeweight=".3pt">
                  <v:stroke endcap="round"/>
                  <v:path arrowok="t" o:connecttype="custom" o:connectlocs="0,1448;479,0;0,1448" o:connectangles="0,0,0" textboxrect="0,0,47866,144742"/>
                </v:shape>
                <v:shape id="Shape 5923" o:spid="_x0000_s1242" style="position:absolute;left:2613;top:1669;width:1757;height:1333;visibility:visible;mso-wrap-style:square;v-text-anchor:top" coordsize="175768,13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vA8IA&#10;AADcAAAADwAAAGRycy9kb3ducmV2LnhtbERPPW/CMBDdK/U/WFepW+O0A9CAQVFpVRYG0ixsR3zE&#10;IfE5il0I/fX1gMT49L4Xq9F24kyDbxwreE1SEMSV0w3XCsqfr5cZCB+QNXaOScGVPKyWjw8LzLS7&#10;8I7ORahFDGGfoQITQp9J6StDFn3ieuLIHd1gMUQ41FIPeInhtpNvaTqRFhuODQZ7+jBUtcWvVbCe&#10;7PftmkbH38X2szR/01NeHpR6fhrzOYhAY7iLb+6NVjB9j2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y8DwgAAANwAAAAPAAAAAAAAAAAAAAAAAJgCAABkcnMvZG93&#10;bnJldi54bWxQSwUGAAAAAAQABAD1AAAAhwMAAAAA&#10;" path="m175768,v-1295,1765,-2616,3530,-3950,5296c126035,65506,66002,108547,,133236e" filled="f" strokeweight=".7pt">
                  <v:stroke endcap="round"/>
                  <v:path arrowok="t" o:connecttype="custom" o:connectlocs="1757,0;1718,53;0,1333" o:connectangles="0,0,0" textboxrect="0,0,175768,133236"/>
                </v:shape>
                <v:shape id="Shape 5924" o:spid="_x0000_s1243" style="position:absolute;left:2614;top:5499;width:271;height:99;visibility:visible;mso-wrap-style:square;v-text-anchor:top" coordsize="27127,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RgsMA&#10;AADcAAAADwAAAGRycy9kb3ducmV2LnhtbESPwWrDMBBE74X8g9hAb42cBtrYiWxCIJAeSqmdD9hY&#10;G9nEWhlLtd2/rwqFHoeZecPsi9l2YqTBt44VrFcJCOLa6ZaNgkt1etqC8AFZY+eYFHyThyJfPOwx&#10;027iTxrLYESEsM9QQRNCn0np64Ys+pXriaN3c4PFEOVgpB5winDbyeckeZEWW44LDfZ0bKi+l19W&#10;wcYQjqNx14+36f1W+ROm7o5KPS7nww5EoDn8h//aZ63gNU3h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RgsMAAADcAAAADwAAAAAAAAAAAAAAAACYAgAAZHJzL2Rv&#10;d25yZXYueG1sUEsFBgAAAAAEAAQA9QAAAIgDAAAAAA==&#10;" path="m27127,r,9919l,9919e" filled="f" strokeweight=".7pt">
                  <v:stroke endcap="round"/>
                  <v:path arrowok="t" o:connecttype="custom" o:connectlocs="271,0;271,99;0,99" o:connectangles="0,0,0" textboxrect="0,0,27127,9919"/>
                </v:shape>
                <v:shape id="Shape 5925" o:spid="_x0000_s1244" style="position:absolute;left:2885;top:2880;width:0;height:2619;visibility:visible;mso-wrap-style:square;v-text-anchor:top" coordsize="0,26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3bMEA&#10;AADcAAAADwAAAGRycy9kb3ducmV2LnhtbERPz2vCMBS+C/sfwht402QTh9RGkUFhuwx0G14fzbNN&#10;bV5Kk2nrX78cBI8f3+98O7hWXKgP1rOGl7kCQVx6Y7nS8PNdzFYgQkQ22HomDSMF2G6eJjlmxl95&#10;T5dDrEQK4ZChhjrGLpMylDU5DHPfESfu5HuHMcG+kqbHawp3rXxV6k06tJwaauzovabyfPhzGhYt&#10;WrW8fRXH6jPaphib3/F003r6POzWICIN8SG+uz+MhpVK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Gd2zBAAAA3AAAAA8AAAAAAAAAAAAAAAAAmAIAAGRycy9kb3du&#10;cmV2LnhtbFBLBQYAAAAABAAEAPUAAACGAwAAAAA=&#10;" path="m,l,261912e" filled="f" strokeweight=".7pt">
                  <v:stroke endcap="round"/>
                  <v:path arrowok="t" o:connecttype="custom" o:connectlocs="0,0;0,2619" o:connectangles="0,0" textboxrect="0,0,0,261912"/>
                </v:shape>
                <v:shape id="Shape 5926" o:spid="_x0000_s1245" style="position:absolute;left:3037;top:5502;width:1192;height:1967;visibility:visible;mso-wrap-style:square;v-text-anchor:top" coordsize="119189,19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h8cMA&#10;AADcAAAADwAAAGRycy9kb3ducmV2LnhtbESPQWuDQBSE74H+h+UVektWeyjBZCMhECy91fTQ3B7u&#10;i4ruW+O+qv333UKhx2FmvmH2+eJ6NdEYWs8G0k0CirjytuXawMflvN6CCoJssfdMBr4pQH54WO0x&#10;s37md5pKqVWEcMjQQCMyZFqHqiGHYeMH4ujd/OhQohxrbUecI9z1+jlJXrTDluNCgwOdGqq68stF&#10;Ste/XY+LPn3e7nVxKVJxnIoxT4/LcQdKaJH/8F/71RrYJin8no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Sh8cMAAADcAAAADwAAAAAAAAAAAAAAAACYAgAAZHJzL2Rv&#10;d25yZXYueG1sUEsFBgAAAAAEAAQA9QAAAIgDAAAAAA==&#10;" path="m,c9512,47587,21336,92862,28765,115112v14047,35535,46965,67133,90424,81598e" filled="f" strokeweight=".7pt">
                  <v:stroke endcap="round"/>
                  <v:path arrowok="t" o:connecttype="custom" o:connectlocs="0,0;288,1151;1192,1967" o:connectangles="0,0,0" textboxrect="0,0,119189,196710"/>
                </v:shape>
                <v:shape id="Shape 5927" o:spid="_x0000_s1246" style="position:absolute;left:2885;top:2882;width:152;height:2620;visibility:visible;mso-wrap-style:square;v-text-anchor:top" coordsize="15126,2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A38QA&#10;AADcAAAADwAAAGRycy9kb3ducmV2LnhtbESPzYrCMBSF94LvEK7gRjRpGUSqUUQUZzEg48zG3aW5&#10;tsXmpjaxdt5+MiDM8nB+Ps5q09tadNT6yrGGZKZAEOfOVFxo+P46TBcgfEA2WDsmDT/kYbMeDlaY&#10;GffkT+rOoRBxhH2GGsoQmkxKn5dk0c9cQxy9q2sthijbQpoWn3Hc1jJVai4tVhwJJTa0Kym/nR82&#10;ck+2+5D3kL6p+ySxl6beH+eJ1uNRv12CCNSH//Cr/W40LFQK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BwN/EAAAA3AAAAA8AAAAAAAAAAAAAAAAAmAIAAGRycy9k&#10;b3ducmV2LnhtbFBLBQYAAAAABAAEAPUAAACJAwAAAAA=&#10;" path="m,l,143739v,31458,6642,75806,15126,118300e" filled="f" strokeweight=".7pt">
                  <v:stroke endcap="round"/>
                  <v:path arrowok="t" o:connecttype="custom" o:connectlocs="0,0;0,1437;152,2620" o:connectangles="0,0,0" textboxrect="0,0,15126,262039"/>
                </v:shape>
                <v:shape id="Shape 5928" o:spid="_x0000_s1247" style="position:absolute;left:7512;top:7814;width:553;height:19;visibility:visible;mso-wrap-style:square;v-text-anchor:top" coordsize="55296,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3csMA&#10;AADcAAAADwAAAGRycy9kb3ducmV2LnhtbESPT4vCMBTE78J+h/AWvGmqC1KqURZhpQte/IPnR/O2&#10;LW1euk1aq5/eCILHYWZ+w6w2g6lFT60rLSuYTSMQxJnVJecKzqefSQzCeWSNtWVScCMHm/XHaIWJ&#10;tlc+UH/0uQgQdgkqKLxvEildVpBBN7UNcfD+bGvQB9nmUrd4DXBTy3kULaTBksNCgQ1tC8qqY2cC&#10;5b+7d10Tp/1+d0kvv5WpcGGUGn8O30sQngb/Dr/aqVYQR1/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H3csMAAADcAAAADwAAAAAAAAAAAAAAAACYAgAAZHJzL2Rv&#10;d25yZXYueG1sUEsFBgAAAAAEAAQA9QAAAIgDAAAAAA==&#10;" path="m,c19748,1194,38392,1880,55296,1968e" filled="f" strokeweight=".7pt">
                  <v:stroke endcap="round"/>
                  <v:path arrowok="t" o:connecttype="custom" o:connectlocs="0,0;553,19" o:connectangles="0,0" textboxrect="0,0,55296,1968"/>
                </v:shape>
                <v:shape id="Shape 5929" o:spid="_x0000_s1248" style="position:absolute;left:6370;top:7708;width:570;height:61;visibility:visible;mso-wrap-style:square;v-text-anchor:top" coordsize="56998,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7EpsMA&#10;AADcAAAADwAAAGRycy9kb3ducmV2LnhtbESP0WoCMRRE3wv+Q7iCbzWriLWrUWSrKH1z7QdcNtfs&#10;4uYmbFJd/94UCj4OM3OGWW1624obdaFxrGAyzkAQV043bBT8nPfvCxAhImtsHZOCBwXYrAdvK8y1&#10;u/OJbmU0IkE45KigjtHnUoaqJoth7Dxx8i6usxiT7IzUHd4T3LZymmVzabHhtFCjp6Km6lr+WgX+&#10;tDP02R6Kj/PXZOpNVRaH74dSo2G/XYKI1MdX+L991AoW2Qz+zq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7EpsMAAADcAAAADwAAAAAAAAAAAAAAAACYAgAAZHJzL2Rv&#10;d25yZXYueG1sUEsFBgAAAAAEAAQA9QAAAIgDAAAAAA==&#10;" path="m,c19050,2299,38214,4394,56998,6160e" filled="f" strokeweight=".7pt">
                  <v:stroke endcap="round"/>
                  <v:path arrowok="t" o:connecttype="custom" o:connectlocs="0,0;570,61" o:connectangles="0,0" textboxrect="0,0,56998,6160"/>
                </v:shape>
                <v:shape id="Shape 5930" o:spid="_x0000_s1249" style="position:absolute;left:6371;top:6956;width:4;height:750;visibility:visible;mso-wrap-style:square;v-text-anchor:top" coordsize="355,7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KaMYA&#10;AADcAAAADwAAAGRycy9kb3ducmV2LnhtbESPQWvCQBSE7wX/w/IEb3XXghKjq4it0EuFporXZ/aZ&#10;BLNv0+yq0V/fLRR6HGbmG2a+7GwtrtT6yrGG0VCBIM6dqbjQsPvaPCcgfEA2WDsmDXfysFz0nuaY&#10;GnfjT7pmoRARwj5FDWUITSqlz0uy6IeuIY7eybUWQ5RtIU2Ltwi3tXxRaiItVhwXSmxoXVJ+zi5W&#10;w/5yent8vKrjNjt+j6pDvpkmh73Wg363moEI1IX/8F/73WhI1Bh+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0KaMYAAADcAAAADwAAAAAAAAAAAAAAAACYAgAAZHJz&#10;L2Rvd25yZXYueG1sUEsFBgAAAAAEAAQA9QAAAIsDAAAAAA==&#10;" path="m,74993l355,e" filled="f" strokeweight=".3pt">
                  <v:stroke endcap="round"/>
                  <v:path arrowok="t" o:connecttype="custom" o:connectlocs="0,750;4,0" o:connectangles="0,0" textboxrect="0,0,355,74993"/>
                </v:shape>
                <v:shape id="Shape 5931" o:spid="_x0000_s1250" style="position:absolute;left:4229;top:7469;width:2142;height:380;visibility:visible;mso-wrap-style:square;v-text-anchor:top" coordsize="214287,3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GOsQA&#10;AADcAAAADwAAAGRycy9kb3ducmV2LnhtbESP3YrCMBSE7wXfIRzBO031wp9qFBFchMXFqg9waI5t&#10;NTkpTdZ2394sLOzlMDPfMOttZ414UeMrxwom4wQEce50xYWC2/UwWoDwAVmjcUwKfsjDdtPvrTHV&#10;ruWMXpdQiAhhn6KCMoQ6ldLnJVn0Y1cTR+/uGoshyqaQusE2wq2R0ySZSYsVx4USa9qXlD8v31bB&#10;ybivz+X53H08Jrqd38JpaTKt1HDQ7VYgAnXhP/zXPmoFi2QGv2fi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hjrEAAAA3AAAAA8AAAAAAAAAAAAAAAAAmAIAAGRycy9k&#10;b3ducmV2LnhtbFBLBQYAAAAABAAEAPUAAACJAwAAAAA=&#10;" path="m,c38062,12421,202387,37008,202387,37008v6503,965,11837,-3607,11875,-10186l214287,23660e" filled="f" strokeweight=".7pt">
                  <v:stroke endcap="round"/>
                  <v:path arrowok="t" o:connecttype="custom" o:connectlocs="0,0;2023,370;2142,268;2142,237" o:connectangles="0,0,0,0" textboxrect="0,0,214287,37973"/>
                </v:shape>
                <v:shape id="Shape 5932" o:spid="_x0000_s1251" style="position:absolute;left:6941;top:6956;width:0;height:813;visibility:visible;mso-wrap-style:square;v-text-anchor:top" coordsize="13,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rHMMA&#10;AADcAAAADwAAAGRycy9kb3ducmV2LnhtbESPT4vCMBTE78J+h/AWvIimevBPNcqyIJW9qXvZ27N5&#10;ttHmpTTR1m+/EQSPw8z8hlltOluJOzXeOFYwHiUgiHOnDRcKfo/b4RyED8gaK8ek4EEeNuuP3gpT&#10;7Vre0/0QChEh7FNUUIZQp1L6vCSLfuRq4uidXWMxRNkUUjfYRrit5CRJptKi4bhQYk3fJeXXw80q&#10;qP60yU4XyfbnIhetyW7bbDdQqv/ZfS1BBOrCO/xq77SCeTKD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2rHMMAAADcAAAADwAAAAAAAAAAAAAAAACYAgAAZHJzL2Rv&#10;d25yZXYueG1sUEsFBgAAAAAEAAQA9QAAAIgDAAAAAA==&#10;" path="m13,81306l,e" filled="f" strokeweight=".3pt">
                  <v:stroke endcap="round"/>
                  <v:path arrowok="t" o:connecttype="custom" o:connectlocs="1,813;0,0" o:connectangles="0,0" textboxrect="0,0,0,81306"/>
                </v:shape>
                <v:shape id="Shape 5933" o:spid="_x0000_s1252" style="position:absolute;left:6941;top:7769;width:570;height:190;visibility:visible;mso-wrap-style:square;v-text-anchor:top" coordsize="56985,1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ZksAA&#10;AADcAAAADwAAAGRycy9kb3ducmV2LnhtbERPTWsCMRC9C/6HMEIvUpO2ILIapQgWb0VdPU834+7S&#10;ZLJsprrtr28OhR4f73u1GYJXN+pTG9nC08yAIq6ia7m2UJ52jwtQSZAd+shk4ZsSbNbj0QoLF+98&#10;oNtRapVDOBVooRHpCq1T1VDANIsdceausQ8oGfa1dj3ec3jw+tmYuQ7Ycm5osKNtQ9Xn8StYqH/e&#10;6PAuaPblIB/Tl4uvzNlb+zAZXpeghAb5F/+5987CwuS1+Uw+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2ZksAAAADcAAAADwAAAAAAAAAAAAAAAACYAgAAZHJzL2Rvd25y&#10;ZXYueG1sUEsFBgAAAAAEAAQA9QAAAIUDAAAAAA==&#10;" path="m56934,4521r13,2921c56985,14021,51638,19024,45085,18567l11900,15977c5359,15418,,9575,,2997l,e" filled="f" strokeweight=".7pt">
                  <v:stroke endcap="round"/>
                  <v:path arrowok="t" o:connecttype="custom" o:connectlocs="569,45;570,74;451,185;119,160;0,30;0,0" o:connectangles="0,0,0,0,0,0" textboxrect="0,0,56985,19024"/>
                </v:shape>
                <v:shape id="Shape 5934" o:spid="_x0000_s1253" style="position:absolute;left:7507;top:6960;width:4;height:854;visibility:visible;mso-wrap-style:square;v-text-anchor:top" coordsize="317,8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pMcA&#10;AADcAAAADwAAAGRycy9kb3ducmV2LnhtbESPT2sCMRTE7wW/Q3hCL1KT9lB0a5SlpdiDFPxH6+2x&#10;eWZXNy/LJnW3394UhB6HmfkNM1v0rhYXakPlWcPjWIEgLryp2GrYbd8fJiBCRDZYeyYNvxRgMR/c&#10;zTAzvuM1XTbRigThkKGGMsYmkzIUJTkMY98QJ+/oW4cxydZK02KX4K6WT0o9S4cVp4USG3otqThv&#10;fpwGme/9ulp9veWr0/LQKTta2u9Pre+Hff4CIlIf/8O39ofRMFFT+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v+qTHAAAA3AAAAA8AAAAAAAAAAAAAAAAAmAIAAGRy&#10;cy9kb3ducmV2LnhtbFBLBQYAAAAABAAEAPUAAACMAwAAAAA=&#10;" path="m,l317,85395e" filled="f" strokeweight=".3pt">
                  <v:stroke endcap="round"/>
                  <v:path arrowok="t" o:connecttype="custom" o:connectlocs="0,0;4,854" o:connectangles="0,0" textboxrect="0,0,317,85395"/>
                </v:shape>
                <v:shape id="Shape 5935" o:spid="_x0000_s1254" style="position:absolute;left:8636;top:6908;width:4;height:927;visibility:visible;mso-wrap-style:square;v-text-anchor:top" coordsize="394,9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UNrwA&#10;AADcAAAADwAAAGRycy9kb3ducmV2LnhtbERPuwrCMBTdBf8hXMFNUx1UqmkRH+DioHbpdmmubbG5&#10;KU3U+vdmEBwP571Je9OIF3WutqxgNo1AEBdW11wqyG7HyQqE88gaG8uk4EMO0mQ42GCs7Zsv9Lr6&#10;UoQQdjEqqLxvYyldUZFBN7UtceDutjPoA+xKqTt8h3DTyHkULaTBmkNDhS3tKioe16dRcKb9Lc9x&#10;12vvFi0be5DLLFNqPOq3axCeev8X/9wnrWA1C/PDmXAEZP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4dQ2vAAAANwAAAAPAAAAAAAAAAAAAAAAAJgCAABkcnMvZG93bnJldi54&#10;bWxQSwUGAAAAAAQABAD1AAAAgQMAAAAA&#10;" path="m,92672l394,e" filled="f" strokeweight=".3pt">
                  <v:stroke endcap="round"/>
                  <v:path arrowok="t" o:connecttype="custom" o:connectlocs="0,927;4,0" o:connectangles="0,0" textboxrect="0,0,394,92672"/>
                </v:shape>
                <v:shape id="Shape 5936" o:spid="_x0000_s1255" style="position:absolute;left:8074;top:7833;width:562;height:150;visibility:visible;mso-wrap-style:square;v-text-anchor:top" coordsize="56236,1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FX8YA&#10;AADcAAAADwAAAGRycy9kb3ducmV2LnhtbESP3WrCQBSE74W+w3IKvRHdpKUSUldptUW9ikYf4JA9&#10;+aHZsyG7avr2rlDwcpiZb5j5cjCtuFDvGssK4mkEgriwuuFKwen4M0lAOI+ssbVMCv7IwXLxNJpj&#10;qu2VD3TJfSUChF2KCmrvu1RKV9Rk0E1tRxy80vYGfZB9JXWP1wA3rXyNopk02HBYqLGjVU3Fb342&#10;CrI8WW/a/Xk3rr7fduX7IZPlV6bUy/Pw+QHC0+Af4f/2VitI4h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GFX8YAAADcAAAADwAAAAAAAAAAAAAAAACYAgAAZHJz&#10;L2Rvd25yZXYueG1sUEsFBgAAAAAEAAQA9QAAAIsDAAAAAA==&#10;" path="m,l,2984c,9563,5372,14948,11951,14948r32283,c50826,14948,56211,9563,56236,2984r,-2870e" filled="f" strokeweight=".7pt">
                  <v:stroke endcap="round"/>
                  <v:path arrowok="t" o:connecttype="custom" o:connectlocs="0,0;0,30;119,150;442,150;562,30;562,1" o:connectangles="0,0,0,0,0,0" textboxrect="0,0,56236,14948"/>
                </v:shape>
                <v:shape id="Shape 5937" o:spid="_x0000_s1256" style="position:absolute;left:8074;top:7057;width:0;height:776;visibility:visible;mso-wrap-style:square;v-text-anchor:top" coordsize="0,7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nScYA&#10;AADcAAAADwAAAGRycy9kb3ducmV2LnhtbESPzWrDMBCE74W+g9hALqWWnNI0OFZCCQRaaA75gVwX&#10;a2ObWCsjKYnbp68KgR6HmfmGKZeD7cSVfGgda8gzBYK4cqblWsNhv36egQgR2WDnmDR8U4Dl4vGh&#10;xMK4G2/puou1SBAOBWpoYuwLKUPVkMWQuZ44eSfnLcYkfS2Nx1uC205OlJpKiy2nhQZ7WjVUnXcX&#10;q8Eqdbi8HTf88nr88vZnZfLPJ6P1eDS8z0FEGuJ/+N7+MBpm+Q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nScYAAADcAAAADwAAAAAAAAAAAAAAAACYAgAAZHJz&#10;L2Rvd25yZXYueG1sUEsFBgAAAAAEAAQA9QAAAIsDAAAAAA==&#10;" path="m,l,77622e" filled="f" strokeweight=".3pt">
                  <v:stroke endcap="round"/>
                  <v:path arrowok="t" o:connecttype="custom" o:connectlocs="0,0;0,776" o:connectangles="0,0" textboxrect="0,0,0,77622"/>
                </v:shape>
                <v:shape id="Shape 5938" o:spid="_x0000_s1257" style="position:absolute;left:10901;top:6917;width:0;height:914;visibility:visible;mso-wrap-style:square;v-text-anchor:top" coordsize="3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RiMUA&#10;AADcAAAADwAAAGRycy9kb3ducmV2LnhtbESPT2vCQBTE70K/w/IKvekmLdQQXSXUCl4U6p/7M/tM&#10;YrNvQ3Y1sZ/eLQgeh5n5DTOd96YWV2pdZVlBPIpAEOdWV1wo2O+WwwSE88gaa8uk4EYO5rOXwRRT&#10;bTv+oevWFyJA2KWooPS+SaV0eUkG3cg2xME72dagD7ItpG6xC3BTy/co+pQGKw4LJTb0VVL+u70Y&#10;Bedok2TNYtx/x9nf6njYF+sFdUq9vfbZBISn3j/Dj/ZKK0jiD/g/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ZGIxQAAANwAAAAPAAAAAAAAAAAAAAAAAJgCAABkcnMv&#10;ZG93bnJldi54bWxQSwUGAAAAAAQABAD1AAAAigMAAAAA&#10;" path="m,91440l38,e" filled="f" strokeweight=".3pt">
                  <v:stroke endcap="round"/>
                  <v:path arrowok="t" o:connecttype="custom" o:connectlocs="0,914;1,0" o:connectangles="0,0" textboxrect="0,0,0,91440"/>
                </v:shape>
                <v:shape id="Shape 5939" o:spid="_x0000_s1258" style="position:absolute;left:10346;top:7831;width:555;height:152;visibility:visible;mso-wrap-style:square;v-text-anchor:top" coordsize="55474,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rdsUA&#10;AADcAAAADwAAAGRycy9kb3ducmV2LnhtbESP3WrCQBSE7wu+w3KE3tWNPxSJriKCEMUWGsXrY/aY&#10;RLNnQ3abxLfvFgq9HGbmG2a57k0lWmpcaVnBeBSBIM6sLjlXcD7t3uYgnEfWWFkmBU9ysF4NXpYY&#10;a9vxF7Wpz0WAsItRQeF9HUvpsoIMupGtiYN3s41BH2STS91gF+CmkpMoepcGSw4LBda0LSh7pN9G&#10;we3j2k9n8vi5v9T3w5PSpGuniVKvw36zAOGp9//hv3aiFczHM/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Kt2xQAAANwAAAAPAAAAAAAAAAAAAAAAAJgCAABkcnMv&#10;ZG93bnJldi54bWxQSwUGAAAAAAQABAD1AAAAigMAAAAA&#10;" path="m,470l26,3251c76,9804,5499,15189,12078,15189r31394,c50064,15189,55448,9804,55474,3225l55474,e" filled="f" strokeweight=".7pt">
                  <v:stroke endcap="round"/>
                  <v:path arrowok="t" o:connecttype="custom" o:connectlocs="0,5;0,33;121,152;435,152;555,32;555,0" o:connectangles="0,0,0,0,0,0" textboxrect="0,0,55474,15189"/>
                </v:shape>
                <v:shape id="Shape 5940" o:spid="_x0000_s1259" style="position:absolute;left:10339;top:6908;width:7;height:928;visibility:visible;mso-wrap-style:square;v-text-anchor:top" coordsize="762,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BWcMA&#10;AADcAAAADwAAAGRycy9kb3ducmV2LnhtbESPUWvCMBSF3wf7D+EOfBmaKlsp1bSIMHB7m/oDLs21&#10;KTY3Ncm0/fdmMNjj4ZzzHc6mHm0vbuRD51jBcpGBIG6c7rhVcDp+zAsQISJr7B2TgokC1NXz0wZL&#10;7e78TbdDbEWCcChRgYlxKKUMjSGLYeEG4uSdnbcYk/St1B7vCW57ucqyXFrsOC0YHGhnqLkcfqyC&#10;/fWL/FEbk79OXbuT0/C2unwqNXsZt2sQkcb4H/5r77WCYvkOv2fSEZD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4BWcMAAADcAAAADwAAAAAAAAAAAAAAAACYAgAAZHJzL2Rv&#10;d25yZXYueG1sUEsFBgAAAAAEAAQA9QAAAIgDAAAAAA==&#10;" path="m,l762,92786e" filled="f" strokeweight=".3pt">
                  <v:stroke endcap="round"/>
                  <v:path arrowok="t" o:connecttype="custom" o:connectlocs="0,0;7,928" o:connectangles="0,0" textboxrect="0,0,762,92786"/>
                </v:shape>
                <v:shape id="Shape 5941" o:spid="_x0000_s1260" style="position:absolute;left:11495;top:7840;width:1488;height:143;visibility:visible;mso-wrap-style:square;v-text-anchor:top" coordsize="148793,1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7hMUA&#10;AADcAAAADwAAAGRycy9kb3ducmV2LnhtbESPQYvCMBSE74L/ITzBm6Z6cKVrFJWVlRUEdXfPz+bZ&#10;VpuX0kSt/nojCB6HmfmGGU1qU4gLVS63rKDXjUAQJ1bnnCr43S06QxDOI2ssLJOCGzmYjJuNEcba&#10;XnlDl61PRYCwi1FB5n0ZS+mSjAy6ri2Jg3ewlUEfZJVKXeE1wE0h+1E0kAZzDgsZljTPKDltz0bB&#10;1/2jP6PFvfzbr877489t/f0fkVLtVj39BOGp9u/wq73UCoa9ATzPh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zuExQAAANwAAAAPAAAAAAAAAAAAAAAAAJgCAABkcnMv&#10;ZG93bnJldi54bWxQSwUGAAAAAAQABAD1AAAAigMAAAAA&#10;" path="m,l,2299c102,8852,5575,14237,12167,14237r136626,e" filled="f" strokeweight=".7pt">
                  <v:stroke endcap="round"/>
                  <v:path arrowok="t" o:connecttype="custom" o:connectlocs="0,0;0,23;122,143;1488,143" o:connectangles="0,0,0,0" textboxrect="0,0,148793,14237"/>
                </v:shape>
                <v:shape id="Shape 5942" o:spid="_x0000_s1261" style="position:absolute;left:11494;top:6907;width:1;height:933;visibility:visible;mso-wrap-style:square;v-text-anchor:top" coordsize="89,9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WA8YA&#10;AADcAAAADwAAAGRycy9kb3ducmV2LnhtbESPzWrDMBCE74W+g9hALyWR3UNj3MgmBAqBlEDzR3tb&#10;rK3txFoZSU2ct68KgRyHmfmGmZWD6cSZnG8tK0gnCQjiyuqWawW77fs4A+EDssbOMim4koeyeHyY&#10;Ya7thT/pvAm1iBD2OSpoQuhzKX3VkEE/sT1x9H6sMxiidLXUDi8Rbjr5kiSv0mDLcaHBnhYNVafN&#10;r1HQme9F8pyttpKue3dMD+uP/mut1NNomL+BCDSEe/jWXmoFWTqF/zPx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RWA8YAAADcAAAADwAAAAAAAAAAAAAAAACYAgAAZHJz&#10;L2Rvd25yZXYueG1sUEsFBgAAAAAEAAQA9QAAAIsDAAAAAA==&#10;" path="m,l89,93383e" filled="f" strokeweight=".3pt">
                  <v:stroke endcap="round"/>
                  <v:path arrowok="t" o:connecttype="custom" o:connectlocs="0,0;1,933" o:connectangles="0,0" textboxrect="0,0,89,93383"/>
                </v:shape>
                <v:shape id="Shape 5943" o:spid="_x0000_s1262" style="position:absolute;left:12056;top:7070;width:330;height:761;visibility:visible;mso-wrap-style:square;v-text-anchor:top" coordsize="32994,7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ggcAA&#10;AADcAAAADwAAAGRycy9kb3ducmV2LnhtbERPy4rCMBTdC/5DuAPuNK2g2Goso1DHrY+Nu0tzpy3T&#10;3NQkav37yWJglofz3hSD6cSTnG8tK0hnCQjiyuqWawXXSzldgfABWWNnmRS8yUOxHY82mGv74hM9&#10;z6EWMYR9jgqaEPpcSl81ZNDPbE8cuW/rDIYIXS21w1cMN52cJ8lSGmw5NjTY076h6uf8MAqSrKzK&#10;Lyuz+9Xt9Okwv+3JL5SafAyfaxCBhvAv/nMftYJVGtfGM/E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zggcAAAADcAAAADwAAAAAAAAAAAAAAAACYAgAAZHJzL2Rvd25y&#10;ZXYueG1sUEsFBgAAAAAEAAQA9QAAAIUDAAAAAA==&#10;" path="m32994,76136r-28689,c1931,76136,,74193,,71818l,4318c,1943,1931,,4305,l32994,e" filled="f" strokeweight=".3pt">
                  <v:stroke endcap="round"/>
                  <v:path arrowok="t" o:connecttype="custom" o:connectlocs="330,761;43,761;0,718;0,43;43,0;330,0" o:connectangles="0,0,0,0,0,0" textboxrect="0,0,32994,76136"/>
                </v:shape>
                <v:shape id="Shape 5944" o:spid="_x0000_s1263" style="position:absolute;left:1950;top:4784;width:2379;height:3584;visibility:visible;mso-wrap-style:square;v-text-anchor:top" coordsize="237871,35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9pcUA&#10;AADcAAAADwAAAGRycy9kb3ducmV2LnhtbESPQWvCQBSE70L/w/IKvekmVaymbkQkhV4UTEvx+My+&#10;JqHZt2F3q/HfdwuCx2FmvmFW68F04kzOt5YVpJMEBHFldcu1gs+Pt/EChA/IGjvLpOBKHtb5w2iF&#10;mbYXPtC5DLWIEPYZKmhC6DMpfdWQQT+xPXH0vq0zGKJ0tdQOLxFuOvmcJHNpsOW40GBP24aqn/LX&#10;KKiK4mvmiykPm93eHuXx5cQ7p9TT47B5BRFoCPfwrf2uFSzSJ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D2lxQAAANwAAAAPAAAAAAAAAAAAAAAAAJgCAABkcnMv&#10;ZG93bnJldi54bWxQSwUGAAAAAAQABAD1AAAAigMAAAAA&#10;" path="m237871,l,358330r224473,e" filled="f" strokecolor="white" strokeweight=".52881mm">
                  <v:stroke endcap="round"/>
                  <v:path arrowok="t" o:connecttype="custom" o:connectlocs="2379,0;0,3584;2245,3584" o:connectangles="0,0,0" textboxrect="0,0,237871,358330"/>
                </v:shape>
                <v:shape id="Shape 5945" o:spid="_x0000_s1264" style="position:absolute;left:1950;top:4801;width:2379;height:3583;visibility:visible;mso-wrap-style:square;v-text-anchor:top" coordsize="237871,35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8ZMAA&#10;AADcAAAADwAAAGRycy9kb3ducmV2LnhtbERPzYrCMBC+L/gOYYS9rYmyiFSjqCAIKru2PsDQjG21&#10;mZQm1vr25rCwx4/vf7HqbS06an3lWMN4pEAQ585UXGi4ZLuvGQgfkA3WjknDizysloOPBSbGPflM&#10;XRoKEUPYJ6ihDKFJpPR5SRb9yDXEkbu61mKIsC2kafEZw20tJ0pNpcWKY0OJDW1Lyu/pw2pA36eb&#10;/fX3+3Bcq9M0Ux3e5I/Wn8N+PQcRqA//4j/33miYTeL8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H8ZMAAAADcAAAADwAAAAAAAAAAAAAAAACYAgAAZHJzL2Rvd25y&#10;ZXYueG1sUEsFBgAAAAAEAAQA9QAAAIUDAAAAAA==&#10;" path="m237871,l,358343r224473,e" filled="f" strokeweight=".5pt">
                  <v:stroke endcap="round"/>
                  <v:path arrowok="t" o:connecttype="custom" o:connectlocs="2379,0;0,3583;2245,3583" o:connectangles="0,0,0" textboxrect="0,0,237871,358343"/>
                </v:shape>
                <v:rect id="Rectangle 5946" o:spid="_x0000_s1265" style="position:absolute;left:4396;top:8022;width:65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A35293" w:rsidRDefault="00A35293" w:rsidP="00466E35">
                        <w:pPr>
                          <w:spacing w:after="160" w:line="259" w:lineRule="auto"/>
                        </w:pPr>
                      </w:p>
                    </w:txbxContent>
                  </v:textbox>
                </v:rect>
                <v:shape id="Shape 5948" o:spid="_x0000_s1266" style="position:absolute;left:63;width:13675;height:9352;visibility:visible;mso-wrap-style:square;v-text-anchor:top" coordsize="1367498,93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P8UA&#10;AADcAAAADwAAAGRycy9kb3ducmV2LnhtbESPUWvCQBCE3wv9D8cKfSn10kCrRE8RodAWhGqLvi65&#10;NQnm9sLdNqb/3hOEPg4z8w0zXw6uVT2F2Hg28DzOQBGX3jZcGfj5fnuagoqCbLH1TAb+KMJycX83&#10;x8L6M2+p30mlEoRjgQZqka7QOpY1OYxj3xEn7+iDQ0kyVNoGPCe4a3WeZa/aYcNpocaO1jWVp92v&#10;M/DVy3p7CNXHi5T7TxdWm8fJxBrzMBpWM1BCg/yHb+13a2Ca53A9k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n4/xQAAANwAAAAPAAAAAAAAAAAAAAAAAJgCAABkcnMv&#10;ZG93bnJldi54bWxQSwUGAAAAAAQABAD1AAAAigMAAAAA&#10;" path="m1367498,935253l,935253,,,1367498,r,935253xe" filled="f" strokeweight=".8pt">
                  <v:stroke miterlimit="1" joinstyle="miter"/>
                  <v:path arrowok="t" o:connecttype="custom" o:connectlocs="13675,9352;0,9352;0,0;13675,0;13675,9352" o:connectangles="0,0,0,0,0" textboxrect="0,0,1367498,935253"/>
                </v:shape>
                <v:rect id="Rectangle 12443" o:spid="_x0000_s1267" style="position:absolute;left:22067;top:8476;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A35293" w:rsidRDefault="00A35293" w:rsidP="00466E35">
                        <w:pPr>
                          <w:spacing w:after="160" w:line="259" w:lineRule="auto"/>
                        </w:pPr>
                        <w:r>
                          <w:rPr>
                            <w:sz w:val="21"/>
                          </w:rPr>
                          <w:t xml:space="preserve"> </w:t>
                        </w:r>
                      </w:p>
                    </w:txbxContent>
                  </v:textbox>
                </v:rect>
                <v:rect id="Rectangle 12442" o:spid="_x0000_s1268" style="position:absolute;left:13845;top:8476;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A35293" w:rsidRDefault="00A35293" w:rsidP="00466E35">
                        <w:pPr>
                          <w:spacing w:after="160" w:line="259" w:lineRule="auto"/>
                        </w:pPr>
                        <w:r>
                          <w:rPr>
                            <w:sz w:val="21"/>
                          </w:rPr>
                          <w:t xml:space="preserve"> </w:t>
                        </w:r>
                      </w:p>
                    </w:txbxContent>
                  </v:textbox>
                </v:rect>
                <v:rect id="Rectangle 44685" o:spid="_x0000_s1269" style="position:absolute;left:2110;top:9596;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A35293" w:rsidRDefault="00A35293" w:rsidP="00466E35">
                        <w:pPr>
                          <w:spacing w:after="160" w:line="259" w:lineRule="auto"/>
                        </w:pPr>
                        <w:r>
                          <w:rPr>
                            <w:color w:val="9A9A9A"/>
                            <w:sz w:val="10"/>
                          </w:rPr>
                          <w:t xml:space="preserve"> </w:t>
                        </w:r>
                      </w:p>
                    </w:txbxContent>
                  </v:textbox>
                </v:rect>
                <v:rect id="Rectangle 44684" o:spid="_x0000_s1270" style="position:absolute;top:9596;width:2808;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A35293" w:rsidRDefault="00A35293" w:rsidP="00466E35">
                        <w:pPr>
                          <w:spacing w:after="160" w:line="259" w:lineRule="auto"/>
                        </w:pPr>
                      </w:p>
                    </w:txbxContent>
                  </v:textbox>
                </v:rect>
                <v:rect id="Rectangle 44677" o:spid="_x0000_s1271" style="position:absolute;left:14432;top:256;width:65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A35293" w:rsidRPr="00A44582" w:rsidRDefault="00A35293" w:rsidP="00466E35">
                        <w:pPr>
                          <w:spacing w:after="160" w:line="259" w:lineRule="auto"/>
                          <w:rPr>
                            <w:rFonts w:ascii="Arial" w:hAnsi="Arial" w:cs="Arial"/>
                            <w:sz w:val="16"/>
                            <w:szCs w:val="16"/>
                          </w:rPr>
                        </w:pPr>
                      </w:p>
                    </w:txbxContent>
                  </v:textbox>
                </v:rect>
                <v:rect id="Rectangle 44678" o:spid="_x0000_s1272" style="position:absolute;left:14929;top:256;width:661;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A35293" w:rsidRDefault="00A35293" w:rsidP="00466E35">
                        <w:pPr>
                          <w:spacing w:after="160" w:line="259" w:lineRule="auto"/>
                        </w:pPr>
                        <w:r>
                          <w:t xml:space="preserve">. </w:t>
                        </w:r>
                      </w:p>
                    </w:txbxContent>
                  </v:textbox>
                </v:rect>
                <v:rect id="Rectangle 6097" o:spid="_x0000_s1273" style="position:absolute;left:15430;top:256;width:3748;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A35293" w:rsidRPr="00A44582" w:rsidRDefault="00A35293" w:rsidP="00466E35">
                        <w:pPr>
                          <w:spacing w:after="160" w:line="259" w:lineRule="auto"/>
                          <w:rPr>
                            <w:rFonts w:ascii="Arial" w:hAnsi="Arial" w:cs="Arial"/>
                            <w:sz w:val="16"/>
                            <w:szCs w:val="16"/>
                          </w:rPr>
                        </w:pPr>
                      </w:p>
                    </w:txbxContent>
                  </v:textbox>
                </v:rect>
                <v:rect id="Rectangle 6098" o:spid="_x0000_s1274" style="position:absolute;left:18249;top:256;width:33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A35293" w:rsidRDefault="00A35293" w:rsidP="00466E35">
                        <w:pPr>
                          <w:spacing w:after="160" w:line="259" w:lineRule="auto"/>
                        </w:pPr>
                        <w:r>
                          <w:t xml:space="preserve"> </w:t>
                        </w:r>
                      </w:p>
                    </w:txbxContent>
                  </v:textbox>
                </v:rect>
                <v:rect id="Rectangle 6099" o:spid="_x0000_s1275" style="position:absolute;left:15437;top:1262;width:554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A35293" w:rsidRDefault="00A35293" w:rsidP="00466E35">
                        <w:pPr>
                          <w:spacing w:after="160" w:line="259" w:lineRule="auto"/>
                        </w:pPr>
                      </w:p>
                    </w:txbxContent>
                  </v:textbox>
                </v:rect>
                <v:rect id="Rectangle 6100" o:spid="_x0000_s1276" style="position:absolute;left:19605;top:1262;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A35293" w:rsidRDefault="00A35293" w:rsidP="00466E35">
                        <w:pPr>
                          <w:spacing w:after="160" w:line="259" w:lineRule="auto"/>
                        </w:pPr>
                        <w:r>
                          <w:t xml:space="preserve"> </w:t>
                        </w:r>
                      </w:p>
                    </w:txbxContent>
                  </v:textbox>
                </v:rect>
                <w10:wrap type="tight" anchorx="page"/>
              </v:group>
            </w:pict>
          </mc:Fallback>
        </mc:AlternateContent>
      </w:r>
      <w:r w:rsidR="00466E35" w:rsidRPr="00F81EE1">
        <w:rPr>
          <w:rFonts w:ascii="Arial" w:hAnsi="Arial" w:cs="Arial"/>
          <w:sz w:val="20"/>
          <w:szCs w:val="20"/>
        </w:rPr>
        <w:t xml:space="preserve">Для сверления в бетоне и каменной кладке нажмите </w:t>
      </w:r>
      <w:r w:rsidR="000110EA">
        <w:rPr>
          <w:rFonts w:ascii="Arial" w:hAnsi="Arial" w:cs="Arial"/>
          <w:sz w:val="20"/>
          <w:szCs w:val="20"/>
        </w:rPr>
        <w:t>фиксатор переключателя режимов работы</w:t>
      </w:r>
      <w:r w:rsidR="00466E35" w:rsidRPr="00F81EE1">
        <w:rPr>
          <w:rFonts w:ascii="Arial" w:hAnsi="Arial" w:cs="Arial"/>
          <w:sz w:val="20"/>
          <w:szCs w:val="20"/>
        </w:rPr>
        <w:t xml:space="preserve"> и поверните </w:t>
      </w:r>
      <w:r w:rsidR="000110EA">
        <w:rPr>
          <w:rFonts w:ascii="Arial" w:hAnsi="Arial" w:cs="Arial"/>
          <w:sz w:val="20"/>
          <w:szCs w:val="20"/>
        </w:rPr>
        <w:t>переключатель</w:t>
      </w:r>
      <w:r w:rsidR="00466E35" w:rsidRPr="00F81EE1">
        <w:rPr>
          <w:rFonts w:ascii="Arial" w:hAnsi="Arial" w:cs="Arial"/>
          <w:sz w:val="20"/>
          <w:szCs w:val="20"/>
        </w:rPr>
        <w:t xml:space="preserve"> к символу  </w:t>
      </w:r>
      <w:r w:rsidR="00DC3E1D">
        <w:rPr>
          <w:rFonts w:ascii="Arial" w:hAnsi="Arial" w:cs="Arial"/>
          <w:noProof/>
          <w:sz w:val="20"/>
          <w:szCs w:val="20"/>
          <w:lang w:bidi="ar-SA"/>
        </w:rPr>
        <mc:AlternateContent>
          <mc:Choice Requires="wpg">
            <w:drawing>
              <wp:inline distT="0" distB="0" distL="0" distR="0" wp14:anchorId="3AE40D65" wp14:editId="59E2A3EC">
                <wp:extent cx="194688" cy="120380"/>
                <wp:effectExtent l="0" t="0" r="15240" b="13335"/>
                <wp:docPr id="833" name="Group 48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88" cy="120380"/>
                          <a:chOff x="0" y="0"/>
                          <a:chExt cx="88644" cy="71274"/>
                        </a:xfrm>
                      </wpg:grpSpPr>
                      <wps:wsp>
                        <wps:cNvPr id="834" name="Shape 5855"/>
                        <wps:cNvSpPr>
                          <a:spLocks/>
                        </wps:cNvSpPr>
                        <wps:spPr bwMode="auto">
                          <a:xfrm>
                            <a:off x="0" y="23187"/>
                            <a:ext cx="29174" cy="28466"/>
                          </a:xfrm>
                          <a:custGeom>
                            <a:avLst/>
                            <a:gdLst>
                              <a:gd name="T0" fmla="*/ 29174 w 29174"/>
                              <a:gd name="T1" fmla="*/ 0 h 28466"/>
                              <a:gd name="T2" fmla="*/ 0 w 29174"/>
                              <a:gd name="T3" fmla="*/ 12463 h 28466"/>
                              <a:gd name="T4" fmla="*/ 0 w 29174"/>
                              <a:gd name="T5" fmla="*/ 28466 h 28466"/>
                              <a:gd name="T6" fmla="*/ 29174 w 29174"/>
                              <a:gd name="T7" fmla="*/ 16016 h 28466"/>
                              <a:gd name="T8" fmla="*/ 29174 w 29174"/>
                              <a:gd name="T9" fmla="*/ 0 h 28466"/>
                              <a:gd name="T10" fmla="*/ 0 w 29174"/>
                              <a:gd name="T11" fmla="*/ 0 h 28466"/>
                              <a:gd name="T12" fmla="*/ 29174 w 29174"/>
                              <a:gd name="T13" fmla="*/ 28466 h 28466"/>
                            </a:gdLst>
                            <a:ahLst/>
                            <a:cxnLst>
                              <a:cxn ang="0">
                                <a:pos x="T0" y="T1"/>
                              </a:cxn>
                              <a:cxn ang="0">
                                <a:pos x="T2" y="T3"/>
                              </a:cxn>
                              <a:cxn ang="0">
                                <a:pos x="T4" y="T5"/>
                              </a:cxn>
                              <a:cxn ang="0">
                                <a:pos x="T6" y="T7"/>
                              </a:cxn>
                              <a:cxn ang="0">
                                <a:pos x="T8" y="T9"/>
                              </a:cxn>
                            </a:cxnLst>
                            <a:rect l="T10" t="T11" r="T12" b="T13"/>
                            <a:pathLst>
                              <a:path w="29174" h="28466">
                                <a:moveTo>
                                  <a:pt x="29174" y="0"/>
                                </a:moveTo>
                                <a:lnTo>
                                  <a:pt x="0" y="12463"/>
                                </a:lnTo>
                                <a:lnTo>
                                  <a:pt x="0" y="28466"/>
                                </a:lnTo>
                                <a:lnTo>
                                  <a:pt x="29174" y="16016"/>
                                </a:lnTo>
                                <a:lnTo>
                                  <a:pt x="29174" y="0"/>
                                </a:lnTo>
                                <a:close/>
                              </a:path>
                            </a:pathLst>
                          </a:custGeom>
                          <a:noFill/>
                          <a:ln w="54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Shape 5856"/>
                        <wps:cNvSpPr>
                          <a:spLocks/>
                        </wps:cNvSpPr>
                        <wps:spPr bwMode="auto">
                          <a:xfrm>
                            <a:off x="0" y="0"/>
                            <a:ext cx="29174" cy="26715"/>
                          </a:xfrm>
                          <a:custGeom>
                            <a:avLst/>
                            <a:gdLst>
                              <a:gd name="T0" fmla="*/ 29174 w 29174"/>
                              <a:gd name="T1" fmla="*/ 9970 h 26715"/>
                              <a:gd name="T2" fmla="*/ 13880 w 29174"/>
                              <a:gd name="T3" fmla="*/ 0 h 26715"/>
                              <a:gd name="T4" fmla="*/ 0 w 29174"/>
                              <a:gd name="T5" fmla="*/ 9970 h 26715"/>
                              <a:gd name="T6" fmla="*/ 0 w 29174"/>
                              <a:gd name="T7" fmla="*/ 26715 h 26715"/>
                              <a:gd name="T8" fmla="*/ 29174 w 29174"/>
                              <a:gd name="T9" fmla="*/ 14252 h 26715"/>
                              <a:gd name="T10" fmla="*/ 29174 w 29174"/>
                              <a:gd name="T11" fmla="*/ 9970 h 26715"/>
                              <a:gd name="T12" fmla="*/ 0 w 29174"/>
                              <a:gd name="T13" fmla="*/ 0 h 26715"/>
                              <a:gd name="T14" fmla="*/ 29174 w 29174"/>
                              <a:gd name="T15" fmla="*/ 26715 h 26715"/>
                            </a:gdLst>
                            <a:ahLst/>
                            <a:cxnLst>
                              <a:cxn ang="0">
                                <a:pos x="T0" y="T1"/>
                              </a:cxn>
                              <a:cxn ang="0">
                                <a:pos x="T2" y="T3"/>
                              </a:cxn>
                              <a:cxn ang="0">
                                <a:pos x="T4" y="T5"/>
                              </a:cxn>
                              <a:cxn ang="0">
                                <a:pos x="T6" y="T7"/>
                              </a:cxn>
                              <a:cxn ang="0">
                                <a:pos x="T8" y="T9"/>
                              </a:cxn>
                              <a:cxn ang="0">
                                <a:pos x="T10" y="T11"/>
                              </a:cxn>
                            </a:cxnLst>
                            <a:rect l="T12" t="T13" r="T14" b="T15"/>
                            <a:pathLst>
                              <a:path w="29174" h="26715">
                                <a:moveTo>
                                  <a:pt x="29174" y="9970"/>
                                </a:moveTo>
                                <a:lnTo>
                                  <a:pt x="13880" y="0"/>
                                </a:lnTo>
                                <a:lnTo>
                                  <a:pt x="0" y="9970"/>
                                </a:lnTo>
                                <a:lnTo>
                                  <a:pt x="0" y="26715"/>
                                </a:lnTo>
                                <a:lnTo>
                                  <a:pt x="29174" y="14252"/>
                                </a:lnTo>
                                <a:lnTo>
                                  <a:pt x="29174" y="9970"/>
                                </a:lnTo>
                                <a:close/>
                              </a:path>
                            </a:pathLst>
                          </a:custGeom>
                          <a:noFill/>
                          <a:ln w="54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Shape 5857"/>
                        <wps:cNvSpPr>
                          <a:spLocks/>
                        </wps:cNvSpPr>
                        <wps:spPr bwMode="auto">
                          <a:xfrm>
                            <a:off x="0" y="48125"/>
                            <a:ext cx="29174" cy="19595"/>
                          </a:xfrm>
                          <a:custGeom>
                            <a:avLst/>
                            <a:gdLst>
                              <a:gd name="T0" fmla="*/ 0 w 29174"/>
                              <a:gd name="T1" fmla="*/ 19595 h 19595"/>
                              <a:gd name="T2" fmla="*/ 29174 w 29174"/>
                              <a:gd name="T3" fmla="*/ 19595 h 19595"/>
                              <a:gd name="T4" fmla="*/ 29174 w 29174"/>
                              <a:gd name="T5" fmla="*/ 0 h 19595"/>
                              <a:gd name="T6" fmla="*/ 0 w 29174"/>
                              <a:gd name="T7" fmla="*/ 12475 h 19595"/>
                              <a:gd name="T8" fmla="*/ 0 w 29174"/>
                              <a:gd name="T9" fmla="*/ 19595 h 19595"/>
                              <a:gd name="T10" fmla="*/ 0 w 29174"/>
                              <a:gd name="T11" fmla="*/ 0 h 19595"/>
                              <a:gd name="T12" fmla="*/ 29174 w 29174"/>
                              <a:gd name="T13" fmla="*/ 19595 h 19595"/>
                            </a:gdLst>
                            <a:ahLst/>
                            <a:cxnLst>
                              <a:cxn ang="0">
                                <a:pos x="T0" y="T1"/>
                              </a:cxn>
                              <a:cxn ang="0">
                                <a:pos x="T2" y="T3"/>
                              </a:cxn>
                              <a:cxn ang="0">
                                <a:pos x="T4" y="T5"/>
                              </a:cxn>
                              <a:cxn ang="0">
                                <a:pos x="T6" y="T7"/>
                              </a:cxn>
                              <a:cxn ang="0">
                                <a:pos x="T8" y="T9"/>
                              </a:cxn>
                            </a:cxnLst>
                            <a:rect l="T10" t="T11" r="T12" b="T13"/>
                            <a:pathLst>
                              <a:path w="29174" h="19595">
                                <a:moveTo>
                                  <a:pt x="0" y="19595"/>
                                </a:moveTo>
                                <a:lnTo>
                                  <a:pt x="29174" y="19595"/>
                                </a:lnTo>
                                <a:lnTo>
                                  <a:pt x="29174" y="0"/>
                                </a:lnTo>
                                <a:lnTo>
                                  <a:pt x="0" y="12475"/>
                                </a:lnTo>
                                <a:lnTo>
                                  <a:pt x="0" y="19595"/>
                                </a:lnTo>
                                <a:close/>
                              </a:path>
                            </a:pathLst>
                          </a:custGeom>
                          <a:noFill/>
                          <a:ln w="54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Shape 5858"/>
                        <wps:cNvSpPr>
                          <a:spLocks/>
                        </wps:cNvSpPr>
                        <wps:spPr bwMode="auto">
                          <a:xfrm>
                            <a:off x="42802" y="1458"/>
                            <a:ext cx="45843" cy="69816"/>
                          </a:xfrm>
                          <a:custGeom>
                            <a:avLst/>
                            <a:gdLst>
                              <a:gd name="T0" fmla="*/ 45843 w 45843"/>
                              <a:gd name="T1" fmla="*/ 11402 h 69816"/>
                              <a:gd name="T2" fmla="*/ 34032 w 45843"/>
                              <a:gd name="T3" fmla="*/ 0 h 69816"/>
                              <a:gd name="T4" fmla="*/ 0 w 45843"/>
                              <a:gd name="T5" fmla="*/ 0 h 69816"/>
                              <a:gd name="T6" fmla="*/ 0 w 45843"/>
                              <a:gd name="T7" fmla="*/ 22100 h 69816"/>
                              <a:gd name="T8" fmla="*/ 15963 w 45843"/>
                              <a:gd name="T9" fmla="*/ 22100 h 69816"/>
                              <a:gd name="T10" fmla="*/ 15963 w 45843"/>
                              <a:gd name="T11" fmla="*/ 69816 h 69816"/>
                              <a:gd name="T12" fmla="*/ 29868 w 45843"/>
                              <a:gd name="T13" fmla="*/ 69816 h 69816"/>
                              <a:gd name="T14" fmla="*/ 29868 w 45843"/>
                              <a:gd name="T15" fmla="*/ 22100 h 69816"/>
                              <a:gd name="T16" fmla="*/ 45843 w 45843"/>
                              <a:gd name="T17" fmla="*/ 22100 h 69816"/>
                              <a:gd name="T18" fmla="*/ 45843 w 45843"/>
                              <a:gd name="T19" fmla="*/ 11402 h 69816"/>
                              <a:gd name="T20" fmla="*/ 0 w 45843"/>
                              <a:gd name="T21" fmla="*/ 0 h 69816"/>
                              <a:gd name="T22" fmla="*/ 45843 w 45843"/>
                              <a:gd name="T23" fmla="*/ 69816 h 69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5843" h="69816">
                                <a:moveTo>
                                  <a:pt x="45843" y="11402"/>
                                </a:moveTo>
                                <a:lnTo>
                                  <a:pt x="34032" y="0"/>
                                </a:lnTo>
                                <a:lnTo>
                                  <a:pt x="0" y="0"/>
                                </a:lnTo>
                                <a:lnTo>
                                  <a:pt x="0" y="22100"/>
                                </a:lnTo>
                                <a:lnTo>
                                  <a:pt x="15963" y="22100"/>
                                </a:lnTo>
                                <a:lnTo>
                                  <a:pt x="15963" y="69816"/>
                                </a:lnTo>
                                <a:lnTo>
                                  <a:pt x="29868" y="69816"/>
                                </a:lnTo>
                                <a:lnTo>
                                  <a:pt x="29868" y="22100"/>
                                </a:lnTo>
                                <a:lnTo>
                                  <a:pt x="45843" y="22100"/>
                                </a:lnTo>
                                <a:lnTo>
                                  <a:pt x="45843" y="11402"/>
                                </a:lnTo>
                                <a:close/>
                              </a:path>
                            </a:pathLst>
                          </a:custGeom>
                          <a:noFill/>
                          <a:ln w="54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w:pict>
              <v:group w14:anchorId="239D5A50" id="Group 48785" o:spid="_x0000_s1026" style="width:15.35pt;height:9.5pt;mso-position-horizontal-relative:char;mso-position-vertical-relative:line" coordsize="88644,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">
                <v:shape id="Shape 5855" o:spid="_x0000_s1027" style="position:absolute;top:23187;width:29174;height:28466;visibility:visible;mso-wrap-style:square;v-text-anchor:top" coordsize="29174,2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" path="m29174,l,12463,,28466,29174,16016,29174,xe" filled="f" strokeweight=".15036mm">
                  <v:stroke endcap="round"/>
                  <v:path arrowok="t" o:connecttype="custom" o:connectlocs="29174,0;0,12463;0,28466;29174,16016;29174,0" o:connectangles="0,0,0,0,0" textboxrect="0,0,29174,28466"/>
                </v:shape>
                <v:shape id="Shape 5856" o:spid="_x0000_s1028" style="position:absolute;width:29174;height:26715;visibility:visible;mso-wrap-style:square;v-text-anchor:top" coordsize="29174,2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" path="m29174,9970l13880,,,9970,,26715,29174,14252r,-4282xe" filled="f" strokeweight=".15036mm">
                  <v:stroke endcap="round"/>
                  <v:path arrowok="t" o:connecttype="custom" o:connectlocs="29174,9970;13880,0;0,9970;0,26715;29174,14252;29174,9970" o:connectangles="0,0,0,0,0,0" textboxrect="0,0,29174,26715"/>
                </v:shape>
                <v:shape id="Shape 5857" o:spid="_x0000_s1029" style="position:absolute;top:48125;width:29174;height:19595;visibility:visible;mso-wrap-style:square;v-text-anchor:top" coordsize="29174,1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" path="m,19595r29174,l29174,,,12475r,7120xe" filled="f" strokeweight=".15036mm">
                  <v:stroke endcap="round"/>
                  <v:path arrowok="t" o:connecttype="custom" o:connectlocs="0,19595;29174,19595;29174,0;0,12475;0,19595" o:connectangles="0,0,0,0,0" textboxrect="0,0,29174,19595"/>
                </v:shape>
                <v:shape id="Shape 5858" o:spid="_x0000_s1030" style="position:absolute;left:42802;top:1458;width:45843;height:69816;visibility:visible;mso-wrap-style:square;v-text-anchor:top" coordsize="45843,6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" path="m45843,11402l34032,,,,,22100r15963,l15963,69816r13905,l29868,22100r15975,l45843,11402xe" filled="f" strokeweight=".15036mm">
                  <v:stroke endcap="round"/>
                  <v:path arrowok="t" o:connecttype="custom" o:connectlocs="45843,11402;34032,0;0,0;0,22100;15963,22100;15963,69816;29868,69816;29868,22100;45843,22100;45843,11402" o:connectangles="0,0,0,0,0,0,0,0,0,0" textboxrect="0,0,45843,69816"/>
                </v:shape>
                <w10:anchorlock/>
              </v:group>
            </w:pict>
          </mc:Fallback>
        </mc:AlternateContent>
      </w:r>
      <w:r w:rsidR="00466E35">
        <w:rPr>
          <w:rFonts w:ascii="Arial" w:hAnsi="Arial" w:cs="Arial"/>
          <w:sz w:val="20"/>
          <w:szCs w:val="20"/>
        </w:rPr>
        <w:t>.</w:t>
      </w:r>
      <w:r w:rsidR="00466E35" w:rsidRPr="00F81EE1">
        <w:rPr>
          <w:rFonts w:ascii="Arial" w:hAnsi="Arial" w:cs="Arial"/>
          <w:sz w:val="20"/>
          <w:szCs w:val="20"/>
        </w:rPr>
        <w:t xml:space="preserve">  </w:t>
      </w:r>
    </w:p>
    <w:p w:rsidR="00393EFA" w:rsidRDefault="00393EFA" w:rsidP="00BB626F">
      <w:pPr>
        <w:tabs>
          <w:tab w:val="left" w:pos="10585"/>
        </w:tabs>
        <w:ind w:right="686"/>
        <w:jc w:val="both"/>
        <w:rPr>
          <w:rFonts w:ascii="Arial" w:hAnsi="Arial" w:cs="Arial"/>
          <w:b/>
          <w:sz w:val="20"/>
          <w:szCs w:val="20"/>
        </w:rPr>
      </w:pPr>
    </w:p>
    <w:p w:rsidR="00466E35" w:rsidRPr="00393EFA" w:rsidRDefault="00393EFA" w:rsidP="00393EFA">
      <w:pPr>
        <w:tabs>
          <w:tab w:val="left" w:pos="10585"/>
        </w:tabs>
        <w:ind w:left="1077" w:right="686"/>
        <w:jc w:val="both"/>
        <w:rPr>
          <w:rFonts w:ascii="Arial" w:hAnsi="Arial" w:cs="Arial"/>
          <w:b/>
          <w:sz w:val="20"/>
          <w:szCs w:val="20"/>
        </w:rPr>
      </w:pPr>
      <w:r>
        <w:rPr>
          <w:rFonts w:ascii="Arial" w:hAnsi="Arial" w:cs="Arial"/>
          <w:b/>
          <w:sz w:val="20"/>
          <w:szCs w:val="20"/>
        </w:rPr>
        <w:t>Только сверление</w:t>
      </w:r>
    </w:p>
    <w:p w:rsidR="00393EFA" w:rsidRPr="00F81EE1" w:rsidRDefault="00466E35" w:rsidP="00BB626F">
      <w:pPr>
        <w:tabs>
          <w:tab w:val="left" w:pos="10585"/>
        </w:tabs>
        <w:ind w:left="1077" w:right="686"/>
        <w:jc w:val="both"/>
        <w:rPr>
          <w:rFonts w:ascii="Arial" w:hAnsi="Arial" w:cs="Arial"/>
          <w:sz w:val="20"/>
          <w:szCs w:val="20"/>
        </w:rPr>
      </w:pPr>
      <w:r w:rsidRPr="00F81EE1">
        <w:rPr>
          <w:rFonts w:ascii="Arial" w:hAnsi="Arial" w:cs="Arial"/>
          <w:sz w:val="20"/>
          <w:szCs w:val="20"/>
        </w:rPr>
        <w:t>Для сверления в дереве, металле или пластиковых материалах, нажмите кнопку блокировки и</w:t>
      </w:r>
      <w:r w:rsidR="00393EFA">
        <w:rPr>
          <w:rFonts w:ascii="Arial" w:hAnsi="Arial" w:cs="Arial"/>
          <w:sz w:val="20"/>
          <w:szCs w:val="20"/>
        </w:rPr>
        <w:t xml:space="preserve"> </w:t>
      </w:r>
      <w:r>
        <w:rPr>
          <w:rFonts w:ascii="Arial" w:hAnsi="Arial" w:cs="Arial"/>
          <w:sz w:val="20"/>
          <w:szCs w:val="20"/>
        </w:rPr>
        <w:t>пове</w:t>
      </w:r>
      <w:r w:rsidRPr="00F81EE1">
        <w:rPr>
          <w:rFonts w:ascii="Arial" w:hAnsi="Arial" w:cs="Arial"/>
          <w:sz w:val="20"/>
          <w:szCs w:val="20"/>
        </w:rPr>
        <w:t xml:space="preserve">рните ручку изменения режима действия к символу </w:t>
      </w:r>
      <w:r w:rsidR="00DC3E1D">
        <w:rPr>
          <w:rFonts w:ascii="Arial" w:hAnsi="Arial" w:cs="Arial"/>
          <w:noProof/>
          <w:sz w:val="20"/>
          <w:szCs w:val="20"/>
          <w:lang w:bidi="ar-SA"/>
        </w:rPr>
        <mc:AlternateContent>
          <mc:Choice Requires="wpg">
            <w:drawing>
              <wp:inline distT="0" distB="0" distL="0" distR="0" wp14:anchorId="65188384" wp14:editId="787A4E71">
                <wp:extent cx="111760" cy="105744"/>
                <wp:effectExtent l="0" t="0" r="21590" b="27940"/>
                <wp:docPr id="750" name="Group 48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05744"/>
                          <a:chOff x="0" y="0"/>
                          <a:chExt cx="25476" cy="57595"/>
                        </a:xfrm>
                      </wpg:grpSpPr>
                      <wps:wsp>
                        <wps:cNvPr id="751" name="Shape 5991"/>
                        <wps:cNvSpPr>
                          <a:spLocks/>
                        </wps:cNvSpPr>
                        <wps:spPr bwMode="auto">
                          <a:xfrm>
                            <a:off x="0" y="19710"/>
                            <a:ext cx="25476" cy="24232"/>
                          </a:xfrm>
                          <a:custGeom>
                            <a:avLst/>
                            <a:gdLst>
                              <a:gd name="T0" fmla="*/ 25476 w 25476"/>
                              <a:gd name="T1" fmla="*/ 0 h 24232"/>
                              <a:gd name="T2" fmla="*/ 0 w 25476"/>
                              <a:gd name="T3" fmla="*/ 10605 h 24232"/>
                              <a:gd name="T4" fmla="*/ 0 w 25476"/>
                              <a:gd name="T5" fmla="*/ 24232 h 24232"/>
                              <a:gd name="T6" fmla="*/ 25476 w 25476"/>
                              <a:gd name="T7" fmla="*/ 13627 h 24232"/>
                              <a:gd name="T8" fmla="*/ 25476 w 25476"/>
                              <a:gd name="T9" fmla="*/ 0 h 24232"/>
                              <a:gd name="T10" fmla="*/ 0 w 25476"/>
                              <a:gd name="T11" fmla="*/ 0 h 24232"/>
                              <a:gd name="T12" fmla="*/ 25476 w 25476"/>
                              <a:gd name="T13" fmla="*/ 24232 h 24232"/>
                            </a:gdLst>
                            <a:ahLst/>
                            <a:cxnLst>
                              <a:cxn ang="0">
                                <a:pos x="T0" y="T1"/>
                              </a:cxn>
                              <a:cxn ang="0">
                                <a:pos x="T2" y="T3"/>
                              </a:cxn>
                              <a:cxn ang="0">
                                <a:pos x="T4" y="T5"/>
                              </a:cxn>
                              <a:cxn ang="0">
                                <a:pos x="T6" y="T7"/>
                              </a:cxn>
                              <a:cxn ang="0">
                                <a:pos x="T8" y="T9"/>
                              </a:cxn>
                            </a:cxnLst>
                            <a:rect l="T10" t="T11" r="T12" b="T13"/>
                            <a:pathLst>
                              <a:path w="25476" h="24232">
                                <a:moveTo>
                                  <a:pt x="25476" y="0"/>
                                </a:moveTo>
                                <a:lnTo>
                                  <a:pt x="0" y="10605"/>
                                </a:lnTo>
                                <a:lnTo>
                                  <a:pt x="0" y="24232"/>
                                </a:lnTo>
                                <a:lnTo>
                                  <a:pt x="25476" y="13627"/>
                                </a:lnTo>
                                <a:lnTo>
                                  <a:pt x="25476" y="0"/>
                                </a:lnTo>
                                <a:close/>
                              </a:path>
                            </a:pathLst>
                          </a:custGeom>
                          <a:noFill/>
                          <a:ln w="469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Shape 5992"/>
                        <wps:cNvSpPr>
                          <a:spLocks/>
                        </wps:cNvSpPr>
                        <wps:spPr bwMode="auto">
                          <a:xfrm>
                            <a:off x="0" y="0"/>
                            <a:ext cx="25476" cy="22720"/>
                          </a:xfrm>
                          <a:custGeom>
                            <a:avLst/>
                            <a:gdLst>
                              <a:gd name="T0" fmla="*/ 25476 w 25476"/>
                              <a:gd name="T1" fmla="*/ 8484 h 22720"/>
                              <a:gd name="T2" fmla="*/ 12128 w 25476"/>
                              <a:gd name="T3" fmla="*/ 0 h 22720"/>
                              <a:gd name="T4" fmla="*/ 0 w 25476"/>
                              <a:gd name="T5" fmla="*/ 8484 h 22720"/>
                              <a:gd name="T6" fmla="*/ 0 w 25476"/>
                              <a:gd name="T7" fmla="*/ 22720 h 22720"/>
                              <a:gd name="T8" fmla="*/ 25476 w 25476"/>
                              <a:gd name="T9" fmla="*/ 12116 h 22720"/>
                              <a:gd name="T10" fmla="*/ 25476 w 25476"/>
                              <a:gd name="T11" fmla="*/ 8484 h 22720"/>
                              <a:gd name="T12" fmla="*/ 0 w 25476"/>
                              <a:gd name="T13" fmla="*/ 0 h 22720"/>
                              <a:gd name="T14" fmla="*/ 25476 w 25476"/>
                              <a:gd name="T15" fmla="*/ 22720 h 22720"/>
                            </a:gdLst>
                            <a:ahLst/>
                            <a:cxnLst>
                              <a:cxn ang="0">
                                <a:pos x="T0" y="T1"/>
                              </a:cxn>
                              <a:cxn ang="0">
                                <a:pos x="T2" y="T3"/>
                              </a:cxn>
                              <a:cxn ang="0">
                                <a:pos x="T4" y="T5"/>
                              </a:cxn>
                              <a:cxn ang="0">
                                <a:pos x="T6" y="T7"/>
                              </a:cxn>
                              <a:cxn ang="0">
                                <a:pos x="T8" y="T9"/>
                              </a:cxn>
                              <a:cxn ang="0">
                                <a:pos x="T10" y="T11"/>
                              </a:cxn>
                            </a:cxnLst>
                            <a:rect l="T12" t="T13" r="T14" b="T15"/>
                            <a:pathLst>
                              <a:path w="25476" h="22720">
                                <a:moveTo>
                                  <a:pt x="25476" y="8484"/>
                                </a:moveTo>
                                <a:lnTo>
                                  <a:pt x="12128" y="0"/>
                                </a:lnTo>
                                <a:lnTo>
                                  <a:pt x="0" y="8484"/>
                                </a:lnTo>
                                <a:lnTo>
                                  <a:pt x="0" y="22720"/>
                                </a:lnTo>
                                <a:lnTo>
                                  <a:pt x="25476" y="12116"/>
                                </a:lnTo>
                                <a:lnTo>
                                  <a:pt x="25476" y="8484"/>
                                </a:lnTo>
                                <a:close/>
                              </a:path>
                            </a:pathLst>
                          </a:custGeom>
                          <a:noFill/>
                          <a:ln w="469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Shape 5993"/>
                        <wps:cNvSpPr>
                          <a:spLocks/>
                        </wps:cNvSpPr>
                        <wps:spPr bwMode="auto">
                          <a:xfrm>
                            <a:off x="0" y="40932"/>
                            <a:ext cx="25476" cy="16662"/>
                          </a:xfrm>
                          <a:custGeom>
                            <a:avLst/>
                            <a:gdLst>
                              <a:gd name="T0" fmla="*/ 0 w 25476"/>
                              <a:gd name="T1" fmla="*/ 16662 h 16662"/>
                              <a:gd name="T2" fmla="*/ 25476 w 25476"/>
                              <a:gd name="T3" fmla="*/ 16662 h 16662"/>
                              <a:gd name="T4" fmla="*/ 25476 w 25476"/>
                              <a:gd name="T5" fmla="*/ 0 h 16662"/>
                              <a:gd name="T6" fmla="*/ 0 w 25476"/>
                              <a:gd name="T7" fmla="*/ 10604 h 16662"/>
                              <a:gd name="T8" fmla="*/ 0 w 25476"/>
                              <a:gd name="T9" fmla="*/ 16662 h 16662"/>
                              <a:gd name="T10" fmla="*/ 0 w 25476"/>
                              <a:gd name="T11" fmla="*/ 0 h 16662"/>
                              <a:gd name="T12" fmla="*/ 25476 w 25476"/>
                              <a:gd name="T13" fmla="*/ 16662 h 16662"/>
                            </a:gdLst>
                            <a:ahLst/>
                            <a:cxnLst>
                              <a:cxn ang="0">
                                <a:pos x="T0" y="T1"/>
                              </a:cxn>
                              <a:cxn ang="0">
                                <a:pos x="T2" y="T3"/>
                              </a:cxn>
                              <a:cxn ang="0">
                                <a:pos x="T4" y="T5"/>
                              </a:cxn>
                              <a:cxn ang="0">
                                <a:pos x="T6" y="T7"/>
                              </a:cxn>
                              <a:cxn ang="0">
                                <a:pos x="T8" y="T9"/>
                              </a:cxn>
                            </a:cxnLst>
                            <a:rect l="T10" t="T11" r="T12" b="T13"/>
                            <a:pathLst>
                              <a:path w="25476" h="16662">
                                <a:moveTo>
                                  <a:pt x="0" y="16662"/>
                                </a:moveTo>
                                <a:lnTo>
                                  <a:pt x="25476" y="16662"/>
                                </a:lnTo>
                                <a:lnTo>
                                  <a:pt x="25476" y="0"/>
                                </a:lnTo>
                                <a:lnTo>
                                  <a:pt x="0" y="10604"/>
                                </a:lnTo>
                                <a:lnTo>
                                  <a:pt x="0" y="16662"/>
                                </a:lnTo>
                                <a:close/>
                              </a:path>
                            </a:pathLst>
                          </a:custGeom>
                          <a:noFill/>
                          <a:ln w="469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w:pict>
              <v:group w14:anchorId="53150FA8" id="Group 48787" o:spid="_x0000_s1026" style="width:8.8pt;height:8.35pt;mso-position-horizontal-relative:char;mso-position-vertical-relative:line" coordsize="25476,5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">
                <v:shape id="Shape 5991" o:spid="_x0000_s1027" style="position:absolute;top:19710;width:25476;height:24232;visibility:visible;mso-wrap-style:square;v-text-anchor:top" coordsize="25476,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" path="m25476,l,10605,,24232,25476,13627,25476,xe" filled="f" strokeweight=".37pt">
                  <v:stroke endcap="round"/>
                  <v:path arrowok="t" o:connecttype="custom" o:connectlocs="25476,0;0,10605;0,24232;25476,13627;25476,0" o:connectangles="0,0,0,0,0" textboxrect="0,0,25476,24232"/>
                </v:shape>
                <v:shape id="Shape 5992" o:spid="_x0000_s1028" style="position:absolute;width:25476;height:22720;visibility:visible;mso-wrap-style:square;v-text-anchor:top" coordsize="25476,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" path="m25476,8484l12128,,,8484,,22720,25476,12116r,-3632xe" filled="f" strokeweight=".37pt">
                  <v:stroke endcap="round"/>
                  <v:path arrowok="t" o:connecttype="custom" o:connectlocs="25476,8484;12128,0;0,8484;0,22720;25476,12116;25476,8484" o:connectangles="0,0,0,0,0,0" textboxrect="0,0,25476,22720"/>
                </v:shape>
                <v:shape id="Shape 5993" o:spid="_x0000_s1029" style="position:absolute;top:40932;width:25476;height:16662;visibility:visible;mso-wrap-style:square;v-text-anchor:top" coordsize="25476,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" path="m,16662r25476,l25476,,,10604r,6058xe" filled="f" strokeweight=".37pt">
                  <v:stroke endcap="round"/>
                  <v:path arrowok="t" o:connecttype="custom" o:connectlocs="0,16662;25476,16662;25476,0;0,10604;0,16662" o:connectangles="0,0,0,0,0" textboxrect="0,0,25476,16662"/>
                </v:shape>
                <w10:anchorlock/>
              </v:group>
            </w:pict>
          </mc:Fallback>
        </mc:AlternateContent>
      </w:r>
      <w:r w:rsidRPr="00F81EE1">
        <w:rPr>
          <w:rFonts w:ascii="Arial" w:hAnsi="Arial" w:cs="Arial"/>
          <w:sz w:val="20"/>
          <w:szCs w:val="20"/>
        </w:rPr>
        <w:t xml:space="preserve">. </w:t>
      </w:r>
    </w:p>
    <w:p w:rsidR="00466E35" w:rsidRPr="00924C3F" w:rsidRDefault="006819AF" w:rsidP="00393EFA">
      <w:pPr>
        <w:tabs>
          <w:tab w:val="left" w:pos="10585"/>
        </w:tabs>
        <w:ind w:left="1077" w:right="686"/>
        <w:jc w:val="both"/>
        <w:rPr>
          <w:rFonts w:ascii="Arial" w:hAnsi="Arial" w:cs="Arial"/>
          <w:b/>
          <w:sz w:val="20"/>
          <w:szCs w:val="20"/>
        </w:rPr>
      </w:pPr>
      <w:r>
        <w:rPr>
          <w:rFonts w:ascii="Arial" w:hAnsi="Arial" w:cs="Arial"/>
          <w:noProof/>
          <w:sz w:val="20"/>
          <w:szCs w:val="20"/>
          <w:lang w:bidi="ar-SA"/>
        </w:rPr>
        <mc:AlternateContent>
          <mc:Choice Requires="wpg">
            <w:drawing>
              <wp:anchor distT="0" distB="0" distL="114300" distR="114300" simplePos="0" relativeHeight="251651072" behindDoc="0" locked="0" layoutInCell="1" allowOverlap="1" wp14:anchorId="7F4B0C83" wp14:editId="7D2C05E2">
                <wp:simplePos x="0" y="0"/>
                <wp:positionH relativeFrom="column">
                  <wp:posOffset>5524500</wp:posOffset>
                </wp:positionH>
                <wp:positionV relativeFrom="paragraph">
                  <wp:posOffset>132080</wp:posOffset>
                </wp:positionV>
                <wp:extent cx="1259840" cy="840740"/>
                <wp:effectExtent l="0" t="0" r="16510" b="16510"/>
                <wp:wrapSquare wrapText="bothSides"/>
                <wp:docPr id="168" name="Group 48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840740"/>
                          <a:chOff x="0" y="0"/>
                          <a:chExt cx="13738" cy="10191"/>
                        </a:xfrm>
                      </wpg:grpSpPr>
                      <wps:wsp>
                        <wps:cNvPr id="169" name="Shape 6015"/>
                        <wps:cNvSpPr>
                          <a:spLocks/>
                        </wps:cNvSpPr>
                        <wps:spPr bwMode="auto">
                          <a:xfrm>
                            <a:off x="2753" y="3801"/>
                            <a:ext cx="4832" cy="0"/>
                          </a:xfrm>
                          <a:custGeom>
                            <a:avLst/>
                            <a:gdLst>
                              <a:gd name="T0" fmla="*/ 0 w 483261"/>
                              <a:gd name="T1" fmla="*/ 483261 w 483261"/>
                              <a:gd name="T2" fmla="*/ 0 w 483261"/>
                              <a:gd name="T3" fmla="*/ 483261 w 483261"/>
                            </a:gdLst>
                            <a:ahLst/>
                            <a:cxnLst>
                              <a:cxn ang="0">
                                <a:pos x="T0" y="0"/>
                              </a:cxn>
                              <a:cxn ang="0">
                                <a:pos x="T1" y="0"/>
                              </a:cxn>
                            </a:cxnLst>
                            <a:rect l="T2" t="0" r="T3" b="0"/>
                            <a:pathLst>
                              <a:path w="483261">
                                <a:moveTo>
                                  <a:pt x="0" y="0"/>
                                </a:moveTo>
                                <a:lnTo>
                                  <a:pt x="48326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Shape 6016"/>
                        <wps:cNvSpPr>
                          <a:spLocks/>
                        </wps:cNvSpPr>
                        <wps:spPr bwMode="auto">
                          <a:xfrm>
                            <a:off x="8005" y="4018"/>
                            <a:ext cx="287" cy="286"/>
                          </a:xfrm>
                          <a:custGeom>
                            <a:avLst/>
                            <a:gdLst>
                              <a:gd name="T0" fmla="*/ 28664 w 28664"/>
                              <a:gd name="T1" fmla="*/ 14325 h 28664"/>
                              <a:gd name="T2" fmla="*/ 14325 w 28664"/>
                              <a:gd name="T3" fmla="*/ 28664 h 28664"/>
                              <a:gd name="T4" fmla="*/ 0 w 28664"/>
                              <a:gd name="T5" fmla="*/ 14325 h 28664"/>
                              <a:gd name="T6" fmla="*/ 14325 w 28664"/>
                              <a:gd name="T7" fmla="*/ 0 h 28664"/>
                              <a:gd name="T8" fmla="*/ 28664 w 28664"/>
                              <a:gd name="T9" fmla="*/ 14325 h 28664"/>
                              <a:gd name="T10" fmla="*/ 0 w 28664"/>
                              <a:gd name="T11" fmla="*/ 0 h 28664"/>
                              <a:gd name="T12" fmla="*/ 28664 w 28664"/>
                              <a:gd name="T13" fmla="*/ 28664 h 28664"/>
                            </a:gdLst>
                            <a:ahLst/>
                            <a:cxnLst>
                              <a:cxn ang="0">
                                <a:pos x="T0" y="T1"/>
                              </a:cxn>
                              <a:cxn ang="0">
                                <a:pos x="T2" y="T3"/>
                              </a:cxn>
                              <a:cxn ang="0">
                                <a:pos x="T4" y="T5"/>
                              </a:cxn>
                              <a:cxn ang="0">
                                <a:pos x="T6" y="T7"/>
                              </a:cxn>
                              <a:cxn ang="0">
                                <a:pos x="T8" y="T9"/>
                              </a:cxn>
                            </a:cxnLst>
                            <a:rect l="T10" t="T11" r="T12" b="T13"/>
                            <a:pathLst>
                              <a:path w="28664" h="28664">
                                <a:moveTo>
                                  <a:pt x="28664" y="14325"/>
                                </a:moveTo>
                                <a:cubicBezTo>
                                  <a:pt x="28664" y="22250"/>
                                  <a:pt x="22263" y="28664"/>
                                  <a:pt x="14325" y="28664"/>
                                </a:cubicBezTo>
                                <a:cubicBezTo>
                                  <a:pt x="6439" y="28664"/>
                                  <a:pt x="0" y="22250"/>
                                  <a:pt x="0" y="14325"/>
                                </a:cubicBezTo>
                                <a:cubicBezTo>
                                  <a:pt x="0" y="6414"/>
                                  <a:pt x="6439" y="0"/>
                                  <a:pt x="14325" y="0"/>
                                </a:cubicBezTo>
                                <a:cubicBezTo>
                                  <a:pt x="22263" y="0"/>
                                  <a:pt x="28664" y="6414"/>
                                  <a:pt x="28664" y="14325"/>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Shape 6017"/>
                        <wps:cNvSpPr>
                          <a:spLocks/>
                        </wps:cNvSpPr>
                        <wps:spPr bwMode="auto">
                          <a:xfrm>
                            <a:off x="8955" y="6881"/>
                            <a:ext cx="1933" cy="698"/>
                          </a:xfrm>
                          <a:custGeom>
                            <a:avLst/>
                            <a:gdLst>
                              <a:gd name="T0" fmla="*/ 0 w 193357"/>
                              <a:gd name="T1" fmla="*/ 0 h 69761"/>
                              <a:gd name="T2" fmla="*/ 0 w 193357"/>
                              <a:gd name="T3" fmla="*/ 53315 h 69761"/>
                              <a:gd name="T4" fmla="*/ 22390 w 193357"/>
                              <a:gd name="T5" fmla="*/ 69761 h 69761"/>
                              <a:gd name="T6" fmla="*/ 193357 w 193357"/>
                              <a:gd name="T7" fmla="*/ 69761 h 69761"/>
                              <a:gd name="T8" fmla="*/ 0 w 193357"/>
                              <a:gd name="T9" fmla="*/ 0 h 69761"/>
                              <a:gd name="T10" fmla="*/ 193357 w 193357"/>
                              <a:gd name="T11" fmla="*/ 69761 h 69761"/>
                            </a:gdLst>
                            <a:ahLst/>
                            <a:cxnLst>
                              <a:cxn ang="0">
                                <a:pos x="T0" y="T1"/>
                              </a:cxn>
                              <a:cxn ang="0">
                                <a:pos x="T2" y="T3"/>
                              </a:cxn>
                              <a:cxn ang="0">
                                <a:pos x="T4" y="T5"/>
                              </a:cxn>
                              <a:cxn ang="0">
                                <a:pos x="T6" y="T7"/>
                              </a:cxn>
                            </a:cxnLst>
                            <a:rect l="T8" t="T9" r="T10" b="T11"/>
                            <a:pathLst>
                              <a:path w="193357" h="69761">
                                <a:moveTo>
                                  <a:pt x="0" y="0"/>
                                </a:moveTo>
                                <a:lnTo>
                                  <a:pt x="0" y="53315"/>
                                </a:lnTo>
                                <a:cubicBezTo>
                                  <a:pt x="0" y="63843"/>
                                  <a:pt x="1308" y="69761"/>
                                  <a:pt x="22390" y="69761"/>
                                </a:cubicBezTo>
                                <a:lnTo>
                                  <a:pt x="193357" y="6976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Shape 6018"/>
                        <wps:cNvSpPr>
                          <a:spLocks/>
                        </wps:cNvSpPr>
                        <wps:spPr bwMode="auto">
                          <a:xfrm>
                            <a:off x="10229" y="6447"/>
                            <a:ext cx="659" cy="684"/>
                          </a:xfrm>
                          <a:custGeom>
                            <a:avLst/>
                            <a:gdLst>
                              <a:gd name="T0" fmla="*/ 0 w 65976"/>
                              <a:gd name="T1" fmla="*/ 0 h 68453"/>
                              <a:gd name="T2" fmla="*/ 0 w 65976"/>
                              <a:gd name="T3" fmla="*/ 55956 h 68453"/>
                              <a:gd name="T4" fmla="*/ 16142 w 65976"/>
                              <a:gd name="T5" fmla="*/ 68453 h 68453"/>
                              <a:gd name="T6" fmla="*/ 65976 w 65976"/>
                              <a:gd name="T7" fmla="*/ 68453 h 68453"/>
                              <a:gd name="T8" fmla="*/ 0 w 65976"/>
                              <a:gd name="T9" fmla="*/ 0 h 68453"/>
                              <a:gd name="T10" fmla="*/ 65976 w 65976"/>
                              <a:gd name="T11" fmla="*/ 68453 h 68453"/>
                            </a:gdLst>
                            <a:ahLst/>
                            <a:cxnLst>
                              <a:cxn ang="0">
                                <a:pos x="T0" y="T1"/>
                              </a:cxn>
                              <a:cxn ang="0">
                                <a:pos x="T2" y="T3"/>
                              </a:cxn>
                              <a:cxn ang="0">
                                <a:pos x="T4" y="T5"/>
                              </a:cxn>
                              <a:cxn ang="0">
                                <a:pos x="T6" y="T7"/>
                              </a:cxn>
                            </a:cxnLst>
                            <a:rect l="T8" t="T9" r="T10" b="T11"/>
                            <a:pathLst>
                              <a:path w="65976" h="68453">
                                <a:moveTo>
                                  <a:pt x="0" y="0"/>
                                </a:moveTo>
                                <a:lnTo>
                                  <a:pt x="0" y="55956"/>
                                </a:lnTo>
                                <a:cubicBezTo>
                                  <a:pt x="0" y="65164"/>
                                  <a:pt x="4953" y="68453"/>
                                  <a:pt x="16142" y="68453"/>
                                </a:cubicBezTo>
                                <a:lnTo>
                                  <a:pt x="65976" y="6845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Shape 6019"/>
                        <wps:cNvSpPr>
                          <a:spLocks/>
                        </wps:cNvSpPr>
                        <wps:spPr bwMode="auto">
                          <a:xfrm>
                            <a:off x="9258" y="7205"/>
                            <a:ext cx="753" cy="203"/>
                          </a:xfrm>
                          <a:custGeom>
                            <a:avLst/>
                            <a:gdLst>
                              <a:gd name="T0" fmla="*/ 0 w 75273"/>
                              <a:gd name="T1" fmla="*/ 20294 h 20294"/>
                              <a:gd name="T2" fmla="*/ 75273 w 75273"/>
                              <a:gd name="T3" fmla="*/ 0 h 20294"/>
                              <a:gd name="T4" fmla="*/ 0 w 75273"/>
                              <a:gd name="T5" fmla="*/ 0 h 20294"/>
                              <a:gd name="T6" fmla="*/ 75273 w 75273"/>
                              <a:gd name="T7" fmla="*/ 20294 h 20294"/>
                            </a:gdLst>
                            <a:ahLst/>
                            <a:cxnLst>
                              <a:cxn ang="0">
                                <a:pos x="T0" y="T1"/>
                              </a:cxn>
                              <a:cxn ang="0">
                                <a:pos x="T2" y="T3"/>
                              </a:cxn>
                            </a:cxnLst>
                            <a:rect l="T4" t="T5" r="T6" b="T7"/>
                            <a:pathLst>
                              <a:path w="75273" h="20294">
                                <a:moveTo>
                                  <a:pt x="0" y="20294"/>
                                </a:moveTo>
                                <a:lnTo>
                                  <a:pt x="7527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Shape 6020"/>
                        <wps:cNvSpPr>
                          <a:spLocks/>
                        </wps:cNvSpPr>
                        <wps:spPr bwMode="auto">
                          <a:xfrm>
                            <a:off x="7585" y="3804"/>
                            <a:ext cx="2644" cy="2643"/>
                          </a:xfrm>
                          <a:custGeom>
                            <a:avLst/>
                            <a:gdLst>
                              <a:gd name="T0" fmla="*/ 0 w 264363"/>
                              <a:gd name="T1" fmla="*/ 0 h 264223"/>
                              <a:gd name="T2" fmla="*/ 264363 w 264363"/>
                              <a:gd name="T3" fmla="*/ 264223 h 264223"/>
                              <a:gd name="T4" fmla="*/ 0 w 264363"/>
                              <a:gd name="T5" fmla="*/ 0 h 264223"/>
                              <a:gd name="T6" fmla="*/ 264363 w 264363"/>
                              <a:gd name="T7" fmla="*/ 264223 h 264223"/>
                            </a:gdLst>
                            <a:ahLst/>
                            <a:cxnLst>
                              <a:cxn ang="0">
                                <a:pos x="T0" y="T1"/>
                              </a:cxn>
                              <a:cxn ang="0">
                                <a:pos x="T2" y="T3"/>
                              </a:cxn>
                            </a:cxnLst>
                            <a:rect l="T4" t="T5" r="T6" b="T7"/>
                            <a:pathLst>
                              <a:path w="264363" h="264223">
                                <a:moveTo>
                                  <a:pt x="0" y="0"/>
                                </a:moveTo>
                                <a:cubicBezTo>
                                  <a:pt x="145986" y="0"/>
                                  <a:pt x="264363" y="118339"/>
                                  <a:pt x="264363" y="26422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Shape 6021"/>
                        <wps:cNvSpPr>
                          <a:spLocks/>
                        </wps:cNvSpPr>
                        <wps:spPr bwMode="auto">
                          <a:xfrm>
                            <a:off x="5874" y="3799"/>
                            <a:ext cx="3083" cy="3082"/>
                          </a:xfrm>
                          <a:custGeom>
                            <a:avLst/>
                            <a:gdLst>
                              <a:gd name="T0" fmla="*/ 0 w 308343"/>
                              <a:gd name="T1" fmla="*/ 0 h 308191"/>
                              <a:gd name="T2" fmla="*/ 308343 w 308343"/>
                              <a:gd name="T3" fmla="*/ 308191 h 308191"/>
                              <a:gd name="T4" fmla="*/ 0 w 308343"/>
                              <a:gd name="T5" fmla="*/ 0 h 308191"/>
                              <a:gd name="T6" fmla="*/ 308343 w 308343"/>
                              <a:gd name="T7" fmla="*/ 308191 h 308191"/>
                            </a:gdLst>
                            <a:ahLst/>
                            <a:cxnLst>
                              <a:cxn ang="0">
                                <a:pos x="T0" y="T1"/>
                              </a:cxn>
                              <a:cxn ang="0">
                                <a:pos x="T2" y="T3"/>
                              </a:cxn>
                            </a:cxnLst>
                            <a:rect l="T4" t="T5" r="T6" b="T7"/>
                            <a:pathLst>
                              <a:path w="308343" h="308191">
                                <a:moveTo>
                                  <a:pt x="0" y="0"/>
                                </a:moveTo>
                                <a:cubicBezTo>
                                  <a:pt x="170256" y="0"/>
                                  <a:pt x="308343" y="137998"/>
                                  <a:pt x="308343" y="30819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Shape 6022"/>
                        <wps:cNvSpPr>
                          <a:spLocks/>
                        </wps:cNvSpPr>
                        <wps:spPr bwMode="auto">
                          <a:xfrm>
                            <a:off x="1752" y="5999"/>
                            <a:ext cx="8546" cy="2922"/>
                          </a:xfrm>
                          <a:custGeom>
                            <a:avLst/>
                            <a:gdLst>
                              <a:gd name="T0" fmla="*/ 0 w 854583"/>
                              <a:gd name="T1" fmla="*/ 0 h 292189"/>
                              <a:gd name="T2" fmla="*/ 18428 w 854583"/>
                              <a:gd name="T3" fmla="*/ 31572 h 292189"/>
                              <a:gd name="T4" fmla="*/ 94805 w 854583"/>
                              <a:gd name="T5" fmla="*/ 92126 h 292189"/>
                              <a:gd name="T6" fmla="*/ 315544 w 854583"/>
                              <a:gd name="T7" fmla="*/ 162408 h 292189"/>
                              <a:gd name="T8" fmla="*/ 347332 w 854583"/>
                              <a:gd name="T9" fmla="*/ 180556 h 292189"/>
                              <a:gd name="T10" fmla="*/ 412141 w 854583"/>
                              <a:gd name="T11" fmla="*/ 201003 h 292189"/>
                              <a:gd name="T12" fmla="*/ 453923 w 854583"/>
                              <a:gd name="T13" fmla="*/ 193002 h 292189"/>
                              <a:gd name="T14" fmla="*/ 479311 w 854583"/>
                              <a:gd name="T15" fmla="*/ 185560 h 292189"/>
                              <a:gd name="T16" fmla="*/ 854583 w 854583"/>
                              <a:gd name="T17" fmla="*/ 185560 h 292189"/>
                              <a:gd name="T18" fmla="*/ 854583 w 854583"/>
                              <a:gd name="T19" fmla="*/ 292189 h 292189"/>
                              <a:gd name="T20" fmla="*/ 0 w 854583"/>
                              <a:gd name="T21" fmla="*/ 0 h 292189"/>
                              <a:gd name="T22" fmla="*/ 854583 w 854583"/>
                              <a:gd name="T23" fmla="*/ 292189 h 292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54583" h="292189">
                                <a:moveTo>
                                  <a:pt x="0" y="0"/>
                                </a:moveTo>
                                <a:lnTo>
                                  <a:pt x="18428" y="31572"/>
                                </a:lnTo>
                                <a:cubicBezTo>
                                  <a:pt x="32906" y="57912"/>
                                  <a:pt x="53975" y="79629"/>
                                  <a:pt x="94805" y="92126"/>
                                </a:cubicBezTo>
                                <a:lnTo>
                                  <a:pt x="315544" y="162408"/>
                                </a:lnTo>
                                <a:cubicBezTo>
                                  <a:pt x="325895" y="166497"/>
                                  <a:pt x="341135" y="176200"/>
                                  <a:pt x="347332" y="180556"/>
                                </a:cubicBezTo>
                                <a:cubicBezTo>
                                  <a:pt x="365696" y="193446"/>
                                  <a:pt x="388036" y="201003"/>
                                  <a:pt x="412141" y="201003"/>
                                </a:cubicBezTo>
                                <a:cubicBezTo>
                                  <a:pt x="426936" y="201003"/>
                                  <a:pt x="441020" y="198158"/>
                                  <a:pt x="453923" y="193002"/>
                                </a:cubicBezTo>
                                <a:cubicBezTo>
                                  <a:pt x="462179" y="188875"/>
                                  <a:pt x="472072" y="185560"/>
                                  <a:pt x="479311" y="185560"/>
                                </a:cubicBezTo>
                                <a:lnTo>
                                  <a:pt x="854583" y="185560"/>
                                </a:lnTo>
                                <a:lnTo>
                                  <a:pt x="854583" y="2921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Shape 6023"/>
                        <wps:cNvSpPr>
                          <a:spLocks/>
                        </wps:cNvSpPr>
                        <wps:spPr bwMode="auto">
                          <a:xfrm>
                            <a:off x="7404" y="6676"/>
                            <a:ext cx="427" cy="427"/>
                          </a:xfrm>
                          <a:custGeom>
                            <a:avLst/>
                            <a:gdLst>
                              <a:gd name="T0" fmla="*/ 21285 w 42710"/>
                              <a:gd name="T1" fmla="*/ 42609 h 42647"/>
                              <a:gd name="T2" fmla="*/ 38 w 42710"/>
                              <a:gd name="T3" fmla="*/ 21273 h 42647"/>
                              <a:gd name="T4" fmla="*/ 21412 w 42710"/>
                              <a:gd name="T5" fmla="*/ 38 h 42647"/>
                              <a:gd name="T6" fmla="*/ 42672 w 42710"/>
                              <a:gd name="T7" fmla="*/ 21399 h 42647"/>
                              <a:gd name="T8" fmla="*/ 21285 w 42710"/>
                              <a:gd name="T9" fmla="*/ 42609 h 42647"/>
                              <a:gd name="T10" fmla="*/ 0 w 42710"/>
                              <a:gd name="T11" fmla="*/ 0 h 42647"/>
                              <a:gd name="T12" fmla="*/ 42710 w 42710"/>
                              <a:gd name="T13" fmla="*/ 42647 h 42647"/>
                            </a:gdLst>
                            <a:ahLst/>
                            <a:cxnLst>
                              <a:cxn ang="0">
                                <a:pos x="T0" y="T1"/>
                              </a:cxn>
                              <a:cxn ang="0">
                                <a:pos x="T2" y="T3"/>
                              </a:cxn>
                              <a:cxn ang="0">
                                <a:pos x="T4" y="T5"/>
                              </a:cxn>
                              <a:cxn ang="0">
                                <a:pos x="T6" y="T7"/>
                              </a:cxn>
                              <a:cxn ang="0">
                                <a:pos x="T8" y="T9"/>
                              </a:cxn>
                            </a:cxnLst>
                            <a:rect l="T10" t="T11" r="T12" b="T13"/>
                            <a:pathLst>
                              <a:path w="42710" h="42647">
                                <a:moveTo>
                                  <a:pt x="21285" y="42609"/>
                                </a:moveTo>
                                <a:cubicBezTo>
                                  <a:pt x="9512" y="42583"/>
                                  <a:pt x="0" y="33033"/>
                                  <a:pt x="38" y="21273"/>
                                </a:cubicBezTo>
                                <a:cubicBezTo>
                                  <a:pt x="76" y="9487"/>
                                  <a:pt x="9652" y="0"/>
                                  <a:pt x="21412" y="38"/>
                                </a:cubicBezTo>
                                <a:cubicBezTo>
                                  <a:pt x="33185" y="76"/>
                                  <a:pt x="42710" y="9614"/>
                                  <a:pt x="42672" y="21399"/>
                                </a:cubicBezTo>
                                <a:cubicBezTo>
                                  <a:pt x="42634" y="33160"/>
                                  <a:pt x="33058" y="42647"/>
                                  <a:pt x="21285" y="42609"/>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Shape 6024"/>
                        <wps:cNvSpPr>
                          <a:spLocks/>
                        </wps:cNvSpPr>
                        <wps:spPr bwMode="auto">
                          <a:xfrm>
                            <a:off x="3174" y="4026"/>
                            <a:ext cx="5399" cy="3159"/>
                          </a:xfrm>
                          <a:custGeom>
                            <a:avLst/>
                            <a:gdLst>
                              <a:gd name="T0" fmla="*/ 532104 w 539877"/>
                              <a:gd name="T1" fmla="*/ 220942 h 315887"/>
                              <a:gd name="T2" fmla="*/ 515900 w 539877"/>
                              <a:gd name="T3" fmla="*/ 221691 h 315887"/>
                              <a:gd name="T4" fmla="*/ 318668 w 539877"/>
                              <a:gd name="T5" fmla="*/ 36398 h 315887"/>
                              <a:gd name="T6" fmla="*/ 318668 w 539877"/>
                              <a:gd name="T7" fmla="*/ 0 h 315887"/>
                              <a:gd name="T8" fmla="*/ 221221 w 539877"/>
                              <a:gd name="T9" fmla="*/ 0 h 315887"/>
                              <a:gd name="T10" fmla="*/ 221221 w 539877"/>
                              <a:gd name="T11" fmla="*/ 36335 h 315887"/>
                              <a:gd name="T12" fmla="*/ 46177 w 539877"/>
                              <a:gd name="T13" fmla="*/ 165125 h 315887"/>
                              <a:gd name="T14" fmla="*/ 31572 w 539877"/>
                              <a:gd name="T15" fmla="*/ 158788 h 315887"/>
                              <a:gd name="T16" fmla="*/ 0 w 539877"/>
                              <a:gd name="T17" fmla="*/ 285534 h 315887"/>
                              <a:gd name="T18" fmla="*/ 49568 w 539877"/>
                              <a:gd name="T19" fmla="*/ 293408 h 315887"/>
                              <a:gd name="T20" fmla="*/ 49466 w 539877"/>
                              <a:gd name="T21" fmla="*/ 285534 h 315887"/>
                              <a:gd name="T22" fmla="*/ 269939 w 539877"/>
                              <a:gd name="T23" fmla="*/ 65151 h 315887"/>
                              <a:gd name="T24" fmla="*/ 490410 w 539877"/>
                              <a:gd name="T25" fmla="*/ 285534 h 315887"/>
                              <a:gd name="T26" fmla="*/ 488353 w 539877"/>
                              <a:gd name="T27" fmla="*/ 315861 h 315887"/>
                              <a:gd name="T28" fmla="*/ 538213 w 539877"/>
                              <a:gd name="T29" fmla="*/ 315887 h 315887"/>
                              <a:gd name="T30" fmla="*/ 539877 w 539877"/>
                              <a:gd name="T31" fmla="*/ 285534 h 315887"/>
                              <a:gd name="T32" fmla="*/ 532104 w 539877"/>
                              <a:gd name="T33" fmla="*/ 220942 h 315887"/>
                              <a:gd name="T34" fmla="*/ 0 w 539877"/>
                              <a:gd name="T35" fmla="*/ 0 h 315887"/>
                              <a:gd name="T36" fmla="*/ 539877 w 539877"/>
                              <a:gd name="T37" fmla="*/ 315887 h 315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39877" h="315887">
                                <a:moveTo>
                                  <a:pt x="532104" y="220942"/>
                                </a:moveTo>
                                <a:lnTo>
                                  <a:pt x="515900" y="221691"/>
                                </a:lnTo>
                                <a:cubicBezTo>
                                  <a:pt x="491579" y="127762"/>
                                  <a:pt x="414769" y="55080"/>
                                  <a:pt x="318668" y="36398"/>
                                </a:cubicBezTo>
                                <a:lnTo>
                                  <a:pt x="318668" y="0"/>
                                </a:lnTo>
                                <a:lnTo>
                                  <a:pt x="221221" y="0"/>
                                </a:lnTo>
                                <a:lnTo>
                                  <a:pt x="221221" y="36335"/>
                                </a:lnTo>
                                <a:cubicBezTo>
                                  <a:pt x="145491" y="51067"/>
                                  <a:pt x="81699" y="99326"/>
                                  <a:pt x="46177" y="165125"/>
                                </a:cubicBezTo>
                                <a:lnTo>
                                  <a:pt x="31572" y="158788"/>
                                </a:lnTo>
                                <a:cubicBezTo>
                                  <a:pt x="11430" y="196583"/>
                                  <a:pt x="0" y="239738"/>
                                  <a:pt x="0" y="285534"/>
                                </a:cubicBezTo>
                                <a:lnTo>
                                  <a:pt x="49568" y="293408"/>
                                </a:lnTo>
                                <a:cubicBezTo>
                                  <a:pt x="49517" y="290792"/>
                                  <a:pt x="49466" y="288163"/>
                                  <a:pt x="49466" y="285534"/>
                                </a:cubicBezTo>
                                <a:cubicBezTo>
                                  <a:pt x="49466" y="163843"/>
                                  <a:pt x="148209" y="65151"/>
                                  <a:pt x="269939" y="65151"/>
                                </a:cubicBezTo>
                                <a:cubicBezTo>
                                  <a:pt x="391668" y="65151"/>
                                  <a:pt x="490410" y="163843"/>
                                  <a:pt x="490410" y="285534"/>
                                </a:cubicBezTo>
                                <a:cubicBezTo>
                                  <a:pt x="490410" y="295821"/>
                                  <a:pt x="489712" y="305943"/>
                                  <a:pt x="488353" y="315861"/>
                                </a:cubicBezTo>
                                <a:lnTo>
                                  <a:pt x="538213" y="315887"/>
                                </a:lnTo>
                                <a:cubicBezTo>
                                  <a:pt x="539305" y="305917"/>
                                  <a:pt x="539877" y="295808"/>
                                  <a:pt x="539877" y="285534"/>
                                </a:cubicBezTo>
                                <a:cubicBezTo>
                                  <a:pt x="539877" y="263271"/>
                                  <a:pt x="537197" y="241617"/>
                                  <a:pt x="532104" y="220942"/>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Shape 6025"/>
                        <wps:cNvSpPr>
                          <a:spLocks/>
                        </wps:cNvSpPr>
                        <wps:spPr bwMode="auto">
                          <a:xfrm>
                            <a:off x="3986" y="4926"/>
                            <a:ext cx="3845" cy="2172"/>
                          </a:xfrm>
                          <a:custGeom>
                            <a:avLst/>
                            <a:gdLst>
                              <a:gd name="T0" fmla="*/ 384366 w 384454"/>
                              <a:gd name="T1" fmla="*/ 195453 h 217182"/>
                              <a:gd name="T2" fmla="*/ 188735 w 384454"/>
                              <a:gd name="T3" fmla="*/ 0 h 217182"/>
                              <a:gd name="T4" fmla="*/ 3289 w 384454"/>
                              <a:gd name="T5" fmla="*/ 133223 h 217182"/>
                              <a:gd name="T6" fmla="*/ 3162 w 384454"/>
                              <a:gd name="T7" fmla="*/ 133502 h 217182"/>
                              <a:gd name="T8" fmla="*/ 3137 w 384454"/>
                              <a:gd name="T9" fmla="*/ 133705 h 217182"/>
                              <a:gd name="T10" fmla="*/ 2845 w 384454"/>
                              <a:gd name="T11" fmla="*/ 134467 h 217182"/>
                              <a:gd name="T12" fmla="*/ 3035 w 384454"/>
                              <a:gd name="T13" fmla="*/ 134531 h 217182"/>
                              <a:gd name="T14" fmla="*/ 16662 w 384454"/>
                              <a:gd name="T15" fmla="*/ 160426 h 217182"/>
                              <a:gd name="T16" fmla="*/ 43370 w 384454"/>
                              <a:gd name="T17" fmla="*/ 147332 h 217182"/>
                              <a:gd name="T18" fmla="*/ 43472 w 384454"/>
                              <a:gd name="T19" fmla="*/ 147371 h 217182"/>
                              <a:gd name="T20" fmla="*/ 188735 w 384454"/>
                              <a:gd name="T21" fmla="*/ 42621 h 217182"/>
                              <a:gd name="T22" fmla="*/ 341732 w 384454"/>
                              <a:gd name="T23" fmla="*/ 195542 h 217182"/>
                              <a:gd name="T24" fmla="*/ 341884 w 384454"/>
                              <a:gd name="T25" fmla="*/ 195542 h 217182"/>
                              <a:gd name="T26" fmla="*/ 341820 w 384454"/>
                              <a:gd name="T27" fmla="*/ 195897 h 217182"/>
                              <a:gd name="T28" fmla="*/ 363131 w 384454"/>
                              <a:gd name="T29" fmla="*/ 217182 h 217182"/>
                              <a:gd name="T30" fmla="*/ 384454 w 384454"/>
                              <a:gd name="T31" fmla="*/ 195897 h 217182"/>
                              <a:gd name="T32" fmla="*/ 384366 w 384454"/>
                              <a:gd name="T33" fmla="*/ 195453 h 217182"/>
                              <a:gd name="T34" fmla="*/ 0 w 384454"/>
                              <a:gd name="T35" fmla="*/ 0 h 217182"/>
                              <a:gd name="T36" fmla="*/ 384454 w 384454"/>
                              <a:gd name="T37" fmla="*/ 217182 h 21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4454" h="217182">
                                <a:moveTo>
                                  <a:pt x="384366" y="195453"/>
                                </a:moveTo>
                                <a:cubicBezTo>
                                  <a:pt x="384328" y="87478"/>
                                  <a:pt x="296774" y="0"/>
                                  <a:pt x="188735" y="0"/>
                                </a:cubicBezTo>
                                <a:cubicBezTo>
                                  <a:pt x="102489" y="0"/>
                                  <a:pt x="29324" y="55804"/>
                                  <a:pt x="3289" y="133223"/>
                                </a:cubicBezTo>
                                <a:cubicBezTo>
                                  <a:pt x="3277" y="133324"/>
                                  <a:pt x="3200" y="133400"/>
                                  <a:pt x="3162" y="133502"/>
                                </a:cubicBezTo>
                                <a:cubicBezTo>
                                  <a:pt x="3137" y="133553"/>
                                  <a:pt x="3162" y="133629"/>
                                  <a:pt x="3137" y="133705"/>
                                </a:cubicBezTo>
                                <a:cubicBezTo>
                                  <a:pt x="3048" y="133972"/>
                                  <a:pt x="2921" y="134214"/>
                                  <a:pt x="2845" y="134467"/>
                                </a:cubicBezTo>
                                <a:lnTo>
                                  <a:pt x="3035" y="134531"/>
                                </a:lnTo>
                                <a:cubicBezTo>
                                  <a:pt x="0" y="145377"/>
                                  <a:pt x="5855" y="156832"/>
                                  <a:pt x="16662" y="160426"/>
                                </a:cubicBezTo>
                                <a:cubicBezTo>
                                  <a:pt x="27686" y="164071"/>
                                  <a:pt x="39510" y="158216"/>
                                  <a:pt x="43370" y="147332"/>
                                </a:cubicBezTo>
                                <a:lnTo>
                                  <a:pt x="43472" y="147371"/>
                                </a:lnTo>
                                <a:cubicBezTo>
                                  <a:pt x="63678" y="86499"/>
                                  <a:pt x="121044" y="42621"/>
                                  <a:pt x="188735" y="42621"/>
                                </a:cubicBezTo>
                                <a:cubicBezTo>
                                  <a:pt x="273253" y="42621"/>
                                  <a:pt x="341732" y="111061"/>
                                  <a:pt x="341732" y="195542"/>
                                </a:cubicBezTo>
                                <a:lnTo>
                                  <a:pt x="341884" y="195542"/>
                                </a:lnTo>
                                <a:cubicBezTo>
                                  <a:pt x="341884" y="195669"/>
                                  <a:pt x="341820" y="195770"/>
                                  <a:pt x="341820" y="195897"/>
                                </a:cubicBezTo>
                                <a:cubicBezTo>
                                  <a:pt x="341820" y="207670"/>
                                  <a:pt x="351358" y="217182"/>
                                  <a:pt x="363131" y="217182"/>
                                </a:cubicBezTo>
                                <a:cubicBezTo>
                                  <a:pt x="374917" y="217182"/>
                                  <a:pt x="384454" y="207670"/>
                                  <a:pt x="384454" y="195897"/>
                                </a:cubicBezTo>
                                <a:cubicBezTo>
                                  <a:pt x="384454" y="195745"/>
                                  <a:pt x="384366" y="195631"/>
                                  <a:pt x="384366" y="195453"/>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Shape 6026"/>
                        <wps:cNvSpPr>
                          <a:spLocks/>
                        </wps:cNvSpPr>
                        <wps:spPr bwMode="auto">
                          <a:xfrm>
                            <a:off x="10289" y="8935"/>
                            <a:ext cx="599" cy="0"/>
                          </a:xfrm>
                          <a:custGeom>
                            <a:avLst/>
                            <a:gdLst>
                              <a:gd name="T0" fmla="*/ 0 w 59931"/>
                              <a:gd name="T1" fmla="*/ 59931 w 59931"/>
                              <a:gd name="T2" fmla="*/ 0 w 59931"/>
                              <a:gd name="T3" fmla="*/ 59931 w 59931"/>
                            </a:gdLst>
                            <a:ahLst/>
                            <a:cxnLst>
                              <a:cxn ang="0">
                                <a:pos x="T0" y="0"/>
                              </a:cxn>
                              <a:cxn ang="0">
                                <a:pos x="T1" y="0"/>
                              </a:cxn>
                            </a:cxnLst>
                            <a:rect l="T2" t="0" r="T3" b="0"/>
                            <a:pathLst>
                              <a:path w="59931">
                                <a:moveTo>
                                  <a:pt x="0" y="0"/>
                                </a:moveTo>
                                <a:lnTo>
                                  <a:pt x="5993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Shape 6027"/>
                        <wps:cNvSpPr>
                          <a:spLocks/>
                        </wps:cNvSpPr>
                        <wps:spPr bwMode="auto">
                          <a:xfrm>
                            <a:off x="5433" y="2789"/>
                            <a:ext cx="299" cy="675"/>
                          </a:xfrm>
                          <a:custGeom>
                            <a:avLst/>
                            <a:gdLst>
                              <a:gd name="T0" fmla="*/ 29870 w 29870"/>
                              <a:gd name="T1" fmla="*/ 9957 h 67513"/>
                              <a:gd name="T2" fmla="*/ 29870 w 29870"/>
                              <a:gd name="T3" fmla="*/ 67513 h 67513"/>
                              <a:gd name="T4" fmla="*/ 0 w 29870"/>
                              <a:gd name="T5" fmla="*/ 67513 h 67513"/>
                              <a:gd name="T6" fmla="*/ 0 w 29870"/>
                              <a:gd name="T7" fmla="*/ 9957 h 67513"/>
                              <a:gd name="T8" fmla="*/ 14224 w 29870"/>
                              <a:gd name="T9" fmla="*/ 0 h 67513"/>
                              <a:gd name="T10" fmla="*/ 29870 w 29870"/>
                              <a:gd name="T11" fmla="*/ 9957 h 67513"/>
                              <a:gd name="T12" fmla="*/ 0 w 29870"/>
                              <a:gd name="T13" fmla="*/ 0 h 67513"/>
                              <a:gd name="T14" fmla="*/ 29870 w 29870"/>
                              <a:gd name="T15" fmla="*/ 67513 h 67513"/>
                            </a:gdLst>
                            <a:ahLst/>
                            <a:cxnLst>
                              <a:cxn ang="0">
                                <a:pos x="T0" y="T1"/>
                              </a:cxn>
                              <a:cxn ang="0">
                                <a:pos x="T2" y="T3"/>
                              </a:cxn>
                              <a:cxn ang="0">
                                <a:pos x="T4" y="T5"/>
                              </a:cxn>
                              <a:cxn ang="0">
                                <a:pos x="T6" y="T7"/>
                              </a:cxn>
                              <a:cxn ang="0">
                                <a:pos x="T8" y="T9"/>
                              </a:cxn>
                              <a:cxn ang="0">
                                <a:pos x="T10" y="T11"/>
                              </a:cxn>
                            </a:cxnLst>
                            <a:rect l="T12" t="T13" r="T14" b="T15"/>
                            <a:pathLst>
                              <a:path w="29870" h="67513">
                                <a:moveTo>
                                  <a:pt x="29870" y="9957"/>
                                </a:moveTo>
                                <a:lnTo>
                                  <a:pt x="29870" y="67513"/>
                                </a:lnTo>
                                <a:lnTo>
                                  <a:pt x="0" y="67513"/>
                                </a:lnTo>
                                <a:lnTo>
                                  <a:pt x="0" y="9957"/>
                                </a:lnTo>
                                <a:lnTo>
                                  <a:pt x="14224" y="0"/>
                                </a:lnTo>
                                <a:lnTo>
                                  <a:pt x="29870" y="9957"/>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Shape 6028"/>
                        <wps:cNvSpPr>
                          <a:spLocks/>
                        </wps:cNvSpPr>
                        <wps:spPr bwMode="auto">
                          <a:xfrm>
                            <a:off x="5433" y="2976"/>
                            <a:ext cx="297" cy="123"/>
                          </a:xfrm>
                          <a:custGeom>
                            <a:avLst/>
                            <a:gdLst>
                              <a:gd name="T0" fmla="*/ 0 w 29706"/>
                              <a:gd name="T1" fmla="*/ 12357 h 12357"/>
                              <a:gd name="T2" fmla="*/ 29706 w 29706"/>
                              <a:gd name="T3" fmla="*/ 0 h 12357"/>
                              <a:gd name="T4" fmla="*/ 0 w 29706"/>
                              <a:gd name="T5" fmla="*/ 0 h 12357"/>
                              <a:gd name="T6" fmla="*/ 29706 w 29706"/>
                              <a:gd name="T7" fmla="*/ 12357 h 12357"/>
                            </a:gdLst>
                            <a:ahLst/>
                            <a:cxnLst>
                              <a:cxn ang="0">
                                <a:pos x="T0" y="T1"/>
                              </a:cxn>
                              <a:cxn ang="0">
                                <a:pos x="T2" y="T3"/>
                              </a:cxn>
                            </a:cxnLst>
                            <a:rect l="T4" t="T5" r="T6" b="T7"/>
                            <a:pathLst>
                              <a:path w="29706" h="12357">
                                <a:moveTo>
                                  <a:pt x="0" y="12357"/>
                                </a:moveTo>
                                <a:lnTo>
                                  <a:pt x="29706"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Shape 6029"/>
                        <wps:cNvSpPr>
                          <a:spLocks/>
                        </wps:cNvSpPr>
                        <wps:spPr bwMode="auto">
                          <a:xfrm>
                            <a:off x="5444" y="3226"/>
                            <a:ext cx="283" cy="118"/>
                          </a:xfrm>
                          <a:custGeom>
                            <a:avLst/>
                            <a:gdLst>
                              <a:gd name="T0" fmla="*/ 0 w 28283"/>
                              <a:gd name="T1" fmla="*/ 11761 h 11761"/>
                              <a:gd name="T2" fmla="*/ 28283 w 28283"/>
                              <a:gd name="T3" fmla="*/ 0 h 11761"/>
                              <a:gd name="T4" fmla="*/ 0 w 28283"/>
                              <a:gd name="T5" fmla="*/ 0 h 11761"/>
                              <a:gd name="T6" fmla="*/ 28283 w 28283"/>
                              <a:gd name="T7" fmla="*/ 11761 h 11761"/>
                            </a:gdLst>
                            <a:ahLst/>
                            <a:cxnLst>
                              <a:cxn ang="0">
                                <a:pos x="T0" y="T1"/>
                              </a:cxn>
                              <a:cxn ang="0">
                                <a:pos x="T2" y="T3"/>
                              </a:cxn>
                            </a:cxnLst>
                            <a:rect l="T4" t="T5" r="T6" b="T7"/>
                            <a:pathLst>
                              <a:path w="28283" h="11761">
                                <a:moveTo>
                                  <a:pt x="0" y="11761"/>
                                </a:moveTo>
                                <a:lnTo>
                                  <a:pt x="282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Shape 6030"/>
                        <wps:cNvSpPr>
                          <a:spLocks/>
                        </wps:cNvSpPr>
                        <wps:spPr bwMode="auto">
                          <a:xfrm>
                            <a:off x="2133" y="5250"/>
                            <a:ext cx="299" cy="675"/>
                          </a:xfrm>
                          <a:custGeom>
                            <a:avLst/>
                            <a:gdLst>
                              <a:gd name="T0" fmla="*/ 29858 w 29858"/>
                              <a:gd name="T1" fmla="*/ 9957 h 67539"/>
                              <a:gd name="T2" fmla="*/ 29858 w 29858"/>
                              <a:gd name="T3" fmla="*/ 67539 h 67539"/>
                              <a:gd name="T4" fmla="*/ 0 w 29858"/>
                              <a:gd name="T5" fmla="*/ 67539 h 67539"/>
                              <a:gd name="T6" fmla="*/ 0 w 29858"/>
                              <a:gd name="T7" fmla="*/ 9957 h 67539"/>
                              <a:gd name="T8" fmla="*/ 14237 w 29858"/>
                              <a:gd name="T9" fmla="*/ 0 h 67539"/>
                              <a:gd name="T10" fmla="*/ 29858 w 29858"/>
                              <a:gd name="T11" fmla="*/ 9957 h 67539"/>
                              <a:gd name="T12" fmla="*/ 0 w 29858"/>
                              <a:gd name="T13" fmla="*/ 0 h 67539"/>
                              <a:gd name="T14" fmla="*/ 29858 w 29858"/>
                              <a:gd name="T15" fmla="*/ 67539 h 67539"/>
                            </a:gdLst>
                            <a:ahLst/>
                            <a:cxnLst>
                              <a:cxn ang="0">
                                <a:pos x="T0" y="T1"/>
                              </a:cxn>
                              <a:cxn ang="0">
                                <a:pos x="T2" y="T3"/>
                              </a:cxn>
                              <a:cxn ang="0">
                                <a:pos x="T4" y="T5"/>
                              </a:cxn>
                              <a:cxn ang="0">
                                <a:pos x="T6" y="T7"/>
                              </a:cxn>
                              <a:cxn ang="0">
                                <a:pos x="T8" y="T9"/>
                              </a:cxn>
                              <a:cxn ang="0">
                                <a:pos x="T10" y="T11"/>
                              </a:cxn>
                            </a:cxnLst>
                            <a:rect l="T12" t="T13" r="T14" b="T15"/>
                            <a:pathLst>
                              <a:path w="29858" h="67539">
                                <a:moveTo>
                                  <a:pt x="29858" y="9957"/>
                                </a:moveTo>
                                <a:lnTo>
                                  <a:pt x="29858" y="67539"/>
                                </a:lnTo>
                                <a:lnTo>
                                  <a:pt x="0" y="67539"/>
                                </a:lnTo>
                                <a:lnTo>
                                  <a:pt x="0" y="9957"/>
                                </a:lnTo>
                                <a:lnTo>
                                  <a:pt x="14237" y="0"/>
                                </a:lnTo>
                                <a:lnTo>
                                  <a:pt x="29858" y="9957"/>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Shape 6031"/>
                        <wps:cNvSpPr>
                          <a:spLocks/>
                        </wps:cNvSpPr>
                        <wps:spPr bwMode="auto">
                          <a:xfrm>
                            <a:off x="2134" y="5437"/>
                            <a:ext cx="297" cy="124"/>
                          </a:xfrm>
                          <a:custGeom>
                            <a:avLst/>
                            <a:gdLst>
                              <a:gd name="T0" fmla="*/ 0 w 29705"/>
                              <a:gd name="T1" fmla="*/ 12357 h 12357"/>
                              <a:gd name="T2" fmla="*/ 29705 w 29705"/>
                              <a:gd name="T3" fmla="*/ 0 h 12357"/>
                              <a:gd name="T4" fmla="*/ 0 w 29705"/>
                              <a:gd name="T5" fmla="*/ 0 h 12357"/>
                              <a:gd name="T6" fmla="*/ 29705 w 29705"/>
                              <a:gd name="T7" fmla="*/ 12357 h 12357"/>
                            </a:gdLst>
                            <a:ahLst/>
                            <a:cxnLst>
                              <a:cxn ang="0">
                                <a:pos x="T0" y="T1"/>
                              </a:cxn>
                              <a:cxn ang="0">
                                <a:pos x="T2" y="T3"/>
                              </a:cxn>
                            </a:cxnLst>
                            <a:rect l="T4" t="T5" r="T6" b="T7"/>
                            <a:pathLst>
                              <a:path w="29705" h="12357">
                                <a:moveTo>
                                  <a:pt x="0" y="12357"/>
                                </a:moveTo>
                                <a:lnTo>
                                  <a:pt x="2970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Shape 6032"/>
                        <wps:cNvSpPr>
                          <a:spLocks/>
                        </wps:cNvSpPr>
                        <wps:spPr bwMode="auto">
                          <a:xfrm>
                            <a:off x="2145" y="5687"/>
                            <a:ext cx="282" cy="118"/>
                          </a:xfrm>
                          <a:custGeom>
                            <a:avLst/>
                            <a:gdLst>
                              <a:gd name="T0" fmla="*/ 0 w 28270"/>
                              <a:gd name="T1" fmla="*/ 11773 h 11773"/>
                              <a:gd name="T2" fmla="*/ 28270 w 28270"/>
                              <a:gd name="T3" fmla="*/ 0 h 11773"/>
                              <a:gd name="T4" fmla="*/ 0 w 28270"/>
                              <a:gd name="T5" fmla="*/ 0 h 11773"/>
                              <a:gd name="T6" fmla="*/ 28270 w 28270"/>
                              <a:gd name="T7" fmla="*/ 11773 h 11773"/>
                            </a:gdLst>
                            <a:ahLst/>
                            <a:cxnLst>
                              <a:cxn ang="0">
                                <a:pos x="T0" y="T1"/>
                              </a:cxn>
                              <a:cxn ang="0">
                                <a:pos x="T2" y="T3"/>
                              </a:cxn>
                            </a:cxnLst>
                            <a:rect l="T4" t="T5" r="T6" b="T7"/>
                            <a:pathLst>
                              <a:path w="28270" h="11773">
                                <a:moveTo>
                                  <a:pt x="0" y="11773"/>
                                </a:moveTo>
                                <a:lnTo>
                                  <a:pt x="2827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Shape 6033"/>
                        <wps:cNvSpPr>
                          <a:spLocks/>
                        </wps:cNvSpPr>
                        <wps:spPr bwMode="auto">
                          <a:xfrm>
                            <a:off x="5879" y="2803"/>
                            <a:ext cx="469" cy="696"/>
                          </a:xfrm>
                          <a:custGeom>
                            <a:avLst/>
                            <a:gdLst>
                              <a:gd name="T0" fmla="*/ 46850 w 46850"/>
                              <a:gd name="T1" fmla="*/ 11341 h 69622"/>
                              <a:gd name="T2" fmla="*/ 34760 w 46850"/>
                              <a:gd name="T3" fmla="*/ 0 h 69622"/>
                              <a:gd name="T4" fmla="*/ 0 w 46850"/>
                              <a:gd name="T5" fmla="*/ 0 h 69622"/>
                              <a:gd name="T6" fmla="*/ 0 w 46850"/>
                              <a:gd name="T7" fmla="*/ 22035 h 69622"/>
                              <a:gd name="T8" fmla="*/ 16370 w 46850"/>
                              <a:gd name="T9" fmla="*/ 22035 h 69622"/>
                              <a:gd name="T10" fmla="*/ 16370 w 46850"/>
                              <a:gd name="T11" fmla="*/ 69622 h 69622"/>
                              <a:gd name="T12" fmla="*/ 30480 w 46850"/>
                              <a:gd name="T13" fmla="*/ 69622 h 69622"/>
                              <a:gd name="T14" fmla="*/ 30480 w 46850"/>
                              <a:gd name="T15" fmla="*/ 22035 h 69622"/>
                              <a:gd name="T16" fmla="*/ 46850 w 46850"/>
                              <a:gd name="T17" fmla="*/ 22035 h 69622"/>
                              <a:gd name="T18" fmla="*/ 46850 w 46850"/>
                              <a:gd name="T19" fmla="*/ 11341 h 69622"/>
                              <a:gd name="T20" fmla="*/ 0 w 46850"/>
                              <a:gd name="T21" fmla="*/ 0 h 69622"/>
                              <a:gd name="T22" fmla="*/ 46850 w 46850"/>
                              <a:gd name="T23" fmla="*/ 69622 h 69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850" h="69622">
                                <a:moveTo>
                                  <a:pt x="46850" y="11341"/>
                                </a:moveTo>
                                <a:lnTo>
                                  <a:pt x="34760" y="0"/>
                                </a:lnTo>
                                <a:lnTo>
                                  <a:pt x="0" y="0"/>
                                </a:lnTo>
                                <a:lnTo>
                                  <a:pt x="0" y="22035"/>
                                </a:lnTo>
                                <a:lnTo>
                                  <a:pt x="16370" y="22035"/>
                                </a:lnTo>
                                <a:lnTo>
                                  <a:pt x="16370" y="69622"/>
                                </a:lnTo>
                                <a:lnTo>
                                  <a:pt x="30480" y="69622"/>
                                </a:lnTo>
                                <a:lnTo>
                                  <a:pt x="30480" y="22035"/>
                                </a:lnTo>
                                <a:lnTo>
                                  <a:pt x="46850" y="22035"/>
                                </a:lnTo>
                                <a:lnTo>
                                  <a:pt x="46850" y="11341"/>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Shape 6034"/>
                        <wps:cNvSpPr>
                          <a:spLocks/>
                        </wps:cNvSpPr>
                        <wps:spPr bwMode="auto">
                          <a:xfrm>
                            <a:off x="4976" y="5984"/>
                            <a:ext cx="4147" cy="1793"/>
                          </a:xfrm>
                          <a:custGeom>
                            <a:avLst/>
                            <a:gdLst>
                              <a:gd name="T0" fmla="*/ 89979 w 414642"/>
                              <a:gd name="T1" fmla="*/ 140 h 179298"/>
                              <a:gd name="T2" fmla="*/ 153479 w 414642"/>
                              <a:gd name="T3" fmla="*/ 26797 h 179298"/>
                              <a:gd name="T4" fmla="*/ 173368 w 414642"/>
                              <a:gd name="T5" fmla="*/ 20028 h 179298"/>
                              <a:gd name="T6" fmla="*/ 200127 w 414642"/>
                              <a:gd name="T7" fmla="*/ 12331 h 179298"/>
                              <a:gd name="T8" fmla="*/ 349352 w 414642"/>
                              <a:gd name="T9" fmla="*/ 12764 h 179298"/>
                              <a:gd name="T10" fmla="*/ 364566 w 414642"/>
                              <a:gd name="T11" fmla="*/ 25502 h 179298"/>
                              <a:gd name="T12" fmla="*/ 365951 w 414642"/>
                              <a:gd name="T13" fmla="*/ 41427 h 179298"/>
                              <a:gd name="T14" fmla="*/ 402704 w 414642"/>
                              <a:gd name="T15" fmla="*/ 41516 h 179298"/>
                              <a:gd name="T16" fmla="*/ 414617 w 414642"/>
                              <a:gd name="T17" fmla="*/ 53505 h 179298"/>
                              <a:gd name="T18" fmla="*/ 414401 w 414642"/>
                              <a:gd name="T19" fmla="*/ 127711 h 179298"/>
                              <a:gd name="T20" fmla="*/ 402425 w 414642"/>
                              <a:gd name="T21" fmla="*/ 139636 h 179298"/>
                              <a:gd name="T22" fmla="*/ 365671 w 414642"/>
                              <a:gd name="T23" fmla="*/ 139522 h 179298"/>
                              <a:gd name="T24" fmla="*/ 364198 w 414642"/>
                              <a:gd name="T25" fmla="*/ 155435 h 179298"/>
                              <a:gd name="T26" fmla="*/ 348907 w 414642"/>
                              <a:gd name="T27" fmla="*/ 168072 h 179298"/>
                              <a:gd name="T28" fmla="*/ 199682 w 414642"/>
                              <a:gd name="T29" fmla="*/ 167640 h 179298"/>
                              <a:gd name="T30" fmla="*/ 172987 w 414642"/>
                              <a:gd name="T31" fmla="*/ 159804 h 179298"/>
                              <a:gd name="T32" fmla="*/ 153124 w 414642"/>
                              <a:gd name="T33" fmla="*/ 152921 h 179298"/>
                              <a:gd name="T34" fmla="*/ 89459 w 414642"/>
                              <a:gd name="T35" fmla="*/ 179222 h 179298"/>
                              <a:gd name="T36" fmla="*/ 140 w 414642"/>
                              <a:gd name="T37" fmla="*/ 89421 h 179298"/>
                              <a:gd name="T38" fmla="*/ 89979 w 414642"/>
                              <a:gd name="T39" fmla="*/ 140 h 179298"/>
                              <a:gd name="T40" fmla="*/ 0 w 414642"/>
                              <a:gd name="T41" fmla="*/ 0 h 179298"/>
                              <a:gd name="T42" fmla="*/ 414642 w 414642"/>
                              <a:gd name="T43" fmla="*/ 179298 h 179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14642" h="179298">
                                <a:moveTo>
                                  <a:pt x="89979" y="140"/>
                                </a:moveTo>
                                <a:cubicBezTo>
                                  <a:pt x="114846" y="216"/>
                                  <a:pt x="137312" y="10414"/>
                                  <a:pt x="153479" y="26797"/>
                                </a:cubicBezTo>
                                <a:cubicBezTo>
                                  <a:pt x="160338" y="25019"/>
                                  <a:pt x="167018" y="22860"/>
                                  <a:pt x="173368" y="20028"/>
                                </a:cubicBezTo>
                                <a:cubicBezTo>
                                  <a:pt x="180886" y="16866"/>
                                  <a:pt x="192227" y="12319"/>
                                  <a:pt x="200127" y="12331"/>
                                </a:cubicBezTo>
                                <a:lnTo>
                                  <a:pt x="349352" y="12764"/>
                                </a:lnTo>
                                <a:cubicBezTo>
                                  <a:pt x="356375" y="12789"/>
                                  <a:pt x="364262" y="16764"/>
                                  <a:pt x="364566" y="25502"/>
                                </a:cubicBezTo>
                                <a:cubicBezTo>
                                  <a:pt x="365189" y="30759"/>
                                  <a:pt x="365480" y="36106"/>
                                  <a:pt x="365951" y="41427"/>
                                </a:cubicBezTo>
                                <a:lnTo>
                                  <a:pt x="402704" y="41516"/>
                                </a:lnTo>
                                <a:cubicBezTo>
                                  <a:pt x="409283" y="41542"/>
                                  <a:pt x="414642" y="46926"/>
                                  <a:pt x="414617" y="53505"/>
                                </a:cubicBezTo>
                                <a:lnTo>
                                  <a:pt x="414401" y="127711"/>
                                </a:lnTo>
                                <a:cubicBezTo>
                                  <a:pt x="414375" y="134289"/>
                                  <a:pt x="409016" y="139649"/>
                                  <a:pt x="402425" y="139636"/>
                                </a:cubicBezTo>
                                <a:lnTo>
                                  <a:pt x="365671" y="139522"/>
                                </a:lnTo>
                                <a:cubicBezTo>
                                  <a:pt x="365189" y="144843"/>
                                  <a:pt x="364846" y="150177"/>
                                  <a:pt x="364198" y="155435"/>
                                </a:cubicBezTo>
                                <a:cubicBezTo>
                                  <a:pt x="363829" y="164160"/>
                                  <a:pt x="355917" y="168097"/>
                                  <a:pt x="348907" y="168072"/>
                                </a:cubicBezTo>
                                <a:lnTo>
                                  <a:pt x="199682" y="167640"/>
                                </a:lnTo>
                                <a:cubicBezTo>
                                  <a:pt x="191782" y="167627"/>
                                  <a:pt x="180467" y="163004"/>
                                  <a:pt x="172987" y="159804"/>
                                </a:cubicBezTo>
                                <a:cubicBezTo>
                                  <a:pt x="166637" y="156934"/>
                                  <a:pt x="159969" y="154749"/>
                                  <a:pt x="153124" y="152921"/>
                                </a:cubicBezTo>
                                <a:cubicBezTo>
                                  <a:pt x="136855" y="169214"/>
                                  <a:pt x="114338" y="179298"/>
                                  <a:pt x="89459" y="179222"/>
                                </a:cubicBezTo>
                                <a:cubicBezTo>
                                  <a:pt x="39992" y="179082"/>
                                  <a:pt x="0" y="138874"/>
                                  <a:pt x="140" y="89421"/>
                                </a:cubicBezTo>
                                <a:cubicBezTo>
                                  <a:pt x="267" y="39967"/>
                                  <a:pt x="40500" y="0"/>
                                  <a:pt x="89979" y="140"/>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189" name="Shape 6035"/>
                        <wps:cNvSpPr>
                          <a:spLocks/>
                        </wps:cNvSpPr>
                        <wps:spPr bwMode="auto">
                          <a:xfrm>
                            <a:off x="5162" y="6189"/>
                            <a:ext cx="1368" cy="690"/>
                          </a:xfrm>
                          <a:custGeom>
                            <a:avLst/>
                            <a:gdLst>
                              <a:gd name="T0" fmla="*/ 136728 w 136728"/>
                              <a:gd name="T1" fmla="*/ 5982 h 68961"/>
                              <a:gd name="T2" fmla="*/ 101981 w 136728"/>
                              <a:gd name="T3" fmla="*/ 10617 h 68961"/>
                              <a:gd name="T4" fmla="*/ 63843 w 136728"/>
                              <a:gd name="T5" fmla="*/ 4775 h 68961"/>
                              <a:gd name="T6" fmla="*/ 39294 w 136728"/>
                              <a:gd name="T7" fmla="*/ 5575 h 68961"/>
                              <a:gd name="T8" fmla="*/ 0 w 136728"/>
                              <a:gd name="T9" fmla="*/ 68961 h 68961"/>
                              <a:gd name="T10" fmla="*/ 0 w 136728"/>
                              <a:gd name="T11" fmla="*/ 0 h 68961"/>
                              <a:gd name="T12" fmla="*/ 136728 w 136728"/>
                              <a:gd name="T13" fmla="*/ 68961 h 68961"/>
                            </a:gdLst>
                            <a:ahLst/>
                            <a:cxnLst>
                              <a:cxn ang="0">
                                <a:pos x="T0" y="T1"/>
                              </a:cxn>
                              <a:cxn ang="0">
                                <a:pos x="T2" y="T3"/>
                              </a:cxn>
                              <a:cxn ang="0">
                                <a:pos x="T4" y="T5"/>
                              </a:cxn>
                              <a:cxn ang="0">
                                <a:pos x="T6" y="T7"/>
                              </a:cxn>
                              <a:cxn ang="0">
                                <a:pos x="T8" y="T9"/>
                              </a:cxn>
                            </a:cxnLst>
                            <a:rect l="T10" t="T11" r="T12" b="T13"/>
                            <a:pathLst>
                              <a:path w="136728" h="68961">
                                <a:moveTo>
                                  <a:pt x="136728" y="5982"/>
                                </a:moveTo>
                                <a:cubicBezTo>
                                  <a:pt x="125666" y="9030"/>
                                  <a:pt x="114021" y="10643"/>
                                  <a:pt x="101981" y="10617"/>
                                </a:cubicBezTo>
                                <a:cubicBezTo>
                                  <a:pt x="88697" y="10566"/>
                                  <a:pt x="75895" y="8534"/>
                                  <a:pt x="63843" y="4775"/>
                                </a:cubicBezTo>
                                <a:cubicBezTo>
                                  <a:pt x="55931" y="1994"/>
                                  <a:pt x="48564" y="0"/>
                                  <a:pt x="39294" y="5575"/>
                                </a:cubicBezTo>
                                <a:cubicBezTo>
                                  <a:pt x="16065" y="17196"/>
                                  <a:pt x="76" y="41186"/>
                                  <a:pt x="0" y="6896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Shape 6036"/>
                        <wps:cNvSpPr>
                          <a:spLocks/>
                        </wps:cNvSpPr>
                        <wps:spPr bwMode="auto">
                          <a:xfrm>
                            <a:off x="8607" y="6353"/>
                            <a:ext cx="26" cy="536"/>
                          </a:xfrm>
                          <a:custGeom>
                            <a:avLst/>
                            <a:gdLst>
                              <a:gd name="T0" fmla="*/ 2489 w 2540"/>
                              <a:gd name="T1" fmla="*/ 53556 h 53556"/>
                              <a:gd name="T2" fmla="*/ 0 w 2540"/>
                              <a:gd name="T3" fmla="*/ 0 h 53556"/>
                              <a:gd name="T4" fmla="*/ 0 w 2540"/>
                              <a:gd name="T5" fmla="*/ 0 h 53556"/>
                              <a:gd name="T6" fmla="*/ 2540 w 2540"/>
                              <a:gd name="T7" fmla="*/ 53556 h 53556"/>
                            </a:gdLst>
                            <a:ahLst/>
                            <a:cxnLst>
                              <a:cxn ang="0">
                                <a:pos x="T0" y="T1"/>
                              </a:cxn>
                              <a:cxn ang="0">
                                <a:pos x="T2" y="T3"/>
                              </a:cxn>
                            </a:cxnLst>
                            <a:rect l="T4" t="T5" r="T6" b="T7"/>
                            <a:pathLst>
                              <a:path w="2540" h="53556">
                                <a:moveTo>
                                  <a:pt x="2489" y="53556"/>
                                </a:moveTo>
                                <a:cubicBezTo>
                                  <a:pt x="2540" y="35496"/>
                                  <a:pt x="1702" y="17614"/>
                                  <a:pt x="0"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Shape 6037"/>
                        <wps:cNvSpPr>
                          <a:spLocks/>
                        </wps:cNvSpPr>
                        <wps:spPr bwMode="auto">
                          <a:xfrm>
                            <a:off x="5200" y="6613"/>
                            <a:ext cx="1630" cy="271"/>
                          </a:xfrm>
                          <a:custGeom>
                            <a:avLst/>
                            <a:gdLst>
                              <a:gd name="T0" fmla="*/ 162941 w 163017"/>
                              <a:gd name="T1" fmla="*/ 27102 h 27102"/>
                              <a:gd name="T2" fmla="*/ 163004 w 163017"/>
                              <a:gd name="T3" fmla="*/ 5156 h 27102"/>
                              <a:gd name="T4" fmla="*/ 157404 w 163017"/>
                              <a:gd name="T5" fmla="*/ 445 h 27102"/>
                              <a:gd name="T6" fmla="*/ 11240 w 163017"/>
                              <a:gd name="T7" fmla="*/ 13 h 27102"/>
                              <a:gd name="T8" fmla="*/ 0 w 163017"/>
                              <a:gd name="T9" fmla="*/ 4687 h 27102"/>
                              <a:gd name="T10" fmla="*/ 0 w 163017"/>
                              <a:gd name="T11" fmla="*/ 0 h 27102"/>
                              <a:gd name="T12" fmla="*/ 163017 w 163017"/>
                              <a:gd name="T13" fmla="*/ 27102 h 27102"/>
                            </a:gdLst>
                            <a:ahLst/>
                            <a:cxnLst>
                              <a:cxn ang="0">
                                <a:pos x="T0" y="T1"/>
                              </a:cxn>
                              <a:cxn ang="0">
                                <a:pos x="T2" y="T3"/>
                              </a:cxn>
                              <a:cxn ang="0">
                                <a:pos x="T4" y="T5"/>
                              </a:cxn>
                              <a:cxn ang="0">
                                <a:pos x="T6" y="T7"/>
                              </a:cxn>
                              <a:cxn ang="0">
                                <a:pos x="T8" y="T9"/>
                              </a:cxn>
                            </a:cxnLst>
                            <a:rect l="T10" t="T11" r="T12" b="T13"/>
                            <a:pathLst>
                              <a:path w="163017" h="27102">
                                <a:moveTo>
                                  <a:pt x="162941" y="27102"/>
                                </a:moveTo>
                                <a:cubicBezTo>
                                  <a:pt x="162941" y="27102"/>
                                  <a:pt x="162992" y="12802"/>
                                  <a:pt x="163004" y="5156"/>
                                </a:cubicBezTo>
                                <a:cubicBezTo>
                                  <a:pt x="163017" y="775"/>
                                  <a:pt x="161354" y="457"/>
                                  <a:pt x="157404" y="445"/>
                                </a:cubicBezTo>
                                <a:cubicBezTo>
                                  <a:pt x="128346" y="356"/>
                                  <a:pt x="11240" y="13"/>
                                  <a:pt x="11240" y="13"/>
                                </a:cubicBezTo>
                                <a:cubicBezTo>
                                  <a:pt x="6858" y="0"/>
                                  <a:pt x="864" y="292"/>
                                  <a:pt x="0" y="4687"/>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Shape 6038"/>
                        <wps:cNvSpPr>
                          <a:spLocks/>
                        </wps:cNvSpPr>
                        <wps:spPr bwMode="auto">
                          <a:xfrm>
                            <a:off x="5273" y="6432"/>
                            <a:ext cx="1677" cy="452"/>
                          </a:xfrm>
                          <a:custGeom>
                            <a:avLst/>
                            <a:gdLst>
                              <a:gd name="T0" fmla="*/ 167577 w 167678"/>
                              <a:gd name="T1" fmla="*/ 45212 h 45212"/>
                              <a:gd name="T2" fmla="*/ 167653 w 167678"/>
                              <a:gd name="T3" fmla="*/ 18567 h 45212"/>
                              <a:gd name="T4" fmla="*/ 155728 w 167678"/>
                              <a:gd name="T5" fmla="*/ 6591 h 45212"/>
                              <a:gd name="T6" fmla="*/ 13157 w 167678"/>
                              <a:gd name="T7" fmla="*/ 6185 h 45212"/>
                              <a:gd name="T8" fmla="*/ 4852 w 167678"/>
                              <a:gd name="T9" fmla="*/ 0 h 45212"/>
                              <a:gd name="T10" fmla="*/ 0 w 167678"/>
                              <a:gd name="T11" fmla="*/ 0 h 45212"/>
                              <a:gd name="T12" fmla="*/ 167678 w 167678"/>
                              <a:gd name="T13" fmla="*/ 45212 h 45212"/>
                            </a:gdLst>
                            <a:ahLst/>
                            <a:cxnLst>
                              <a:cxn ang="0">
                                <a:pos x="T0" y="T1"/>
                              </a:cxn>
                              <a:cxn ang="0">
                                <a:pos x="T2" y="T3"/>
                              </a:cxn>
                              <a:cxn ang="0">
                                <a:pos x="T4" y="T5"/>
                              </a:cxn>
                              <a:cxn ang="0">
                                <a:pos x="T6" y="T7"/>
                              </a:cxn>
                              <a:cxn ang="0">
                                <a:pos x="T8" y="T9"/>
                              </a:cxn>
                            </a:cxnLst>
                            <a:rect l="T10" t="T11" r="T12" b="T13"/>
                            <a:pathLst>
                              <a:path w="167678" h="45212">
                                <a:moveTo>
                                  <a:pt x="167577" y="45212"/>
                                </a:moveTo>
                                <a:lnTo>
                                  <a:pt x="167653" y="18567"/>
                                </a:lnTo>
                                <a:cubicBezTo>
                                  <a:pt x="167678" y="11976"/>
                                  <a:pt x="162306" y="6604"/>
                                  <a:pt x="155728" y="6591"/>
                                </a:cubicBezTo>
                                <a:lnTo>
                                  <a:pt x="13157" y="6185"/>
                                </a:lnTo>
                                <a:cubicBezTo>
                                  <a:pt x="7900" y="6172"/>
                                  <a:pt x="0" y="6147"/>
                                  <a:pt x="4852"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Shape 6039"/>
                        <wps:cNvSpPr>
                          <a:spLocks/>
                        </wps:cNvSpPr>
                        <wps:spPr bwMode="auto">
                          <a:xfrm>
                            <a:off x="5162" y="6879"/>
                            <a:ext cx="1386" cy="693"/>
                          </a:xfrm>
                          <a:custGeom>
                            <a:avLst/>
                            <a:gdLst>
                              <a:gd name="T0" fmla="*/ 138646 w 138646"/>
                              <a:gd name="T1" fmla="*/ 64427 h 69253"/>
                              <a:gd name="T2" fmla="*/ 101740 w 138646"/>
                              <a:gd name="T3" fmla="*/ 58953 h 69253"/>
                              <a:gd name="T4" fmla="*/ 63551 w 138646"/>
                              <a:gd name="T5" fmla="*/ 64541 h 69253"/>
                              <a:gd name="T6" fmla="*/ 39015 w 138646"/>
                              <a:gd name="T7" fmla="*/ 63627 h 69253"/>
                              <a:gd name="T8" fmla="*/ 89 w 138646"/>
                              <a:gd name="T9" fmla="*/ 0 h 69253"/>
                              <a:gd name="T10" fmla="*/ 0 w 138646"/>
                              <a:gd name="T11" fmla="*/ 0 h 69253"/>
                              <a:gd name="T12" fmla="*/ 138646 w 138646"/>
                              <a:gd name="T13" fmla="*/ 69253 h 69253"/>
                            </a:gdLst>
                            <a:ahLst/>
                            <a:cxnLst>
                              <a:cxn ang="0">
                                <a:pos x="T0" y="T1"/>
                              </a:cxn>
                              <a:cxn ang="0">
                                <a:pos x="T2" y="T3"/>
                              </a:cxn>
                              <a:cxn ang="0">
                                <a:pos x="T4" y="T5"/>
                              </a:cxn>
                              <a:cxn ang="0">
                                <a:pos x="T6" y="T7"/>
                              </a:cxn>
                              <a:cxn ang="0">
                                <a:pos x="T8" y="T9"/>
                              </a:cxn>
                            </a:cxnLst>
                            <a:rect l="T10" t="T11" r="T12" b="T13"/>
                            <a:pathLst>
                              <a:path w="138646" h="69253">
                                <a:moveTo>
                                  <a:pt x="138646" y="64427"/>
                                </a:moveTo>
                                <a:cubicBezTo>
                                  <a:pt x="126962" y="60909"/>
                                  <a:pt x="114579" y="58992"/>
                                  <a:pt x="101740" y="58953"/>
                                </a:cubicBezTo>
                                <a:cubicBezTo>
                                  <a:pt x="88443" y="58903"/>
                                  <a:pt x="75641" y="60871"/>
                                  <a:pt x="63551" y="64541"/>
                                </a:cubicBezTo>
                                <a:cubicBezTo>
                                  <a:pt x="55626" y="67285"/>
                                  <a:pt x="48247" y="69253"/>
                                  <a:pt x="39015" y="63627"/>
                                </a:cubicBezTo>
                                <a:cubicBezTo>
                                  <a:pt x="15862" y="51854"/>
                                  <a:pt x="0" y="27762"/>
                                  <a:pt x="89"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Shape 6040"/>
                        <wps:cNvSpPr>
                          <a:spLocks/>
                        </wps:cNvSpPr>
                        <wps:spPr bwMode="auto">
                          <a:xfrm>
                            <a:off x="8601" y="6889"/>
                            <a:ext cx="31" cy="565"/>
                          </a:xfrm>
                          <a:custGeom>
                            <a:avLst/>
                            <a:gdLst>
                              <a:gd name="T0" fmla="*/ 3099 w 3099"/>
                              <a:gd name="T1" fmla="*/ 0 h 56464"/>
                              <a:gd name="T2" fmla="*/ 0 w 3099"/>
                              <a:gd name="T3" fmla="*/ 56464 h 56464"/>
                              <a:gd name="T4" fmla="*/ 0 w 3099"/>
                              <a:gd name="T5" fmla="*/ 0 h 56464"/>
                              <a:gd name="T6" fmla="*/ 3099 w 3099"/>
                              <a:gd name="T7" fmla="*/ 56464 h 56464"/>
                            </a:gdLst>
                            <a:ahLst/>
                            <a:cxnLst>
                              <a:cxn ang="0">
                                <a:pos x="T0" y="T1"/>
                              </a:cxn>
                              <a:cxn ang="0">
                                <a:pos x="T2" y="T3"/>
                              </a:cxn>
                            </a:cxnLst>
                            <a:rect l="T4" t="T5" r="T6" b="T7"/>
                            <a:pathLst>
                              <a:path w="3099" h="56464">
                                <a:moveTo>
                                  <a:pt x="3099" y="0"/>
                                </a:moveTo>
                                <a:cubicBezTo>
                                  <a:pt x="3035" y="19076"/>
                                  <a:pt x="1994" y="37884"/>
                                  <a:pt x="0" y="56464"/>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Shape 6041"/>
                        <wps:cNvSpPr>
                          <a:spLocks/>
                        </wps:cNvSpPr>
                        <wps:spPr bwMode="auto">
                          <a:xfrm>
                            <a:off x="5199" y="6884"/>
                            <a:ext cx="1630" cy="266"/>
                          </a:xfrm>
                          <a:custGeom>
                            <a:avLst/>
                            <a:gdLst>
                              <a:gd name="T0" fmla="*/ 163081 w 163081"/>
                              <a:gd name="T1" fmla="*/ 0 h 26619"/>
                              <a:gd name="T2" fmla="*/ 163017 w 163081"/>
                              <a:gd name="T3" fmla="*/ 21946 h 26619"/>
                              <a:gd name="T4" fmla="*/ 157391 w 163081"/>
                              <a:gd name="T5" fmla="*/ 26607 h 26619"/>
                              <a:gd name="T6" fmla="*/ 11227 w 163081"/>
                              <a:gd name="T7" fmla="*/ 26226 h 26619"/>
                              <a:gd name="T8" fmla="*/ 0 w 163081"/>
                              <a:gd name="T9" fmla="*/ 21476 h 26619"/>
                              <a:gd name="T10" fmla="*/ 0 w 163081"/>
                              <a:gd name="T11" fmla="*/ 0 h 26619"/>
                              <a:gd name="T12" fmla="*/ 163081 w 163081"/>
                              <a:gd name="T13" fmla="*/ 26619 h 26619"/>
                            </a:gdLst>
                            <a:ahLst/>
                            <a:cxnLst>
                              <a:cxn ang="0">
                                <a:pos x="T0" y="T1"/>
                              </a:cxn>
                              <a:cxn ang="0">
                                <a:pos x="T2" y="T3"/>
                              </a:cxn>
                              <a:cxn ang="0">
                                <a:pos x="T4" y="T5"/>
                              </a:cxn>
                              <a:cxn ang="0">
                                <a:pos x="T6" y="T7"/>
                              </a:cxn>
                              <a:cxn ang="0">
                                <a:pos x="T8" y="T9"/>
                              </a:cxn>
                            </a:cxnLst>
                            <a:rect l="T10" t="T11" r="T12" b="T13"/>
                            <a:pathLst>
                              <a:path w="163081" h="26619">
                                <a:moveTo>
                                  <a:pt x="163081" y="0"/>
                                </a:moveTo>
                                <a:cubicBezTo>
                                  <a:pt x="163081" y="0"/>
                                  <a:pt x="163042" y="14288"/>
                                  <a:pt x="163017" y="21946"/>
                                </a:cubicBezTo>
                                <a:cubicBezTo>
                                  <a:pt x="163004" y="26314"/>
                                  <a:pt x="161328" y="26619"/>
                                  <a:pt x="157391" y="26607"/>
                                </a:cubicBezTo>
                                <a:cubicBezTo>
                                  <a:pt x="128333" y="26556"/>
                                  <a:pt x="11227" y="26226"/>
                                  <a:pt x="11227" y="26226"/>
                                </a:cubicBezTo>
                                <a:cubicBezTo>
                                  <a:pt x="6833" y="26213"/>
                                  <a:pt x="851" y="25883"/>
                                  <a:pt x="0" y="2147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Shape 6042"/>
                        <wps:cNvSpPr>
                          <a:spLocks/>
                        </wps:cNvSpPr>
                        <wps:spPr bwMode="auto">
                          <a:xfrm>
                            <a:off x="5271" y="6884"/>
                            <a:ext cx="1678" cy="443"/>
                          </a:xfrm>
                          <a:custGeom>
                            <a:avLst/>
                            <a:gdLst>
                              <a:gd name="T0" fmla="*/ 167805 w 167805"/>
                              <a:gd name="T1" fmla="*/ 0 h 44298"/>
                              <a:gd name="T2" fmla="*/ 167729 w 167805"/>
                              <a:gd name="T3" fmla="*/ 26670 h 44298"/>
                              <a:gd name="T4" fmla="*/ 155728 w 167805"/>
                              <a:gd name="T5" fmla="*/ 38570 h 44298"/>
                              <a:gd name="T6" fmla="*/ 13183 w 167805"/>
                              <a:gd name="T7" fmla="*/ 38164 h 44298"/>
                              <a:gd name="T8" fmla="*/ 4826 w 167805"/>
                              <a:gd name="T9" fmla="*/ 44298 h 44298"/>
                              <a:gd name="T10" fmla="*/ 0 w 167805"/>
                              <a:gd name="T11" fmla="*/ 0 h 44298"/>
                              <a:gd name="T12" fmla="*/ 167805 w 167805"/>
                              <a:gd name="T13" fmla="*/ 44298 h 44298"/>
                            </a:gdLst>
                            <a:ahLst/>
                            <a:cxnLst>
                              <a:cxn ang="0">
                                <a:pos x="T0" y="T1"/>
                              </a:cxn>
                              <a:cxn ang="0">
                                <a:pos x="T2" y="T3"/>
                              </a:cxn>
                              <a:cxn ang="0">
                                <a:pos x="T4" y="T5"/>
                              </a:cxn>
                              <a:cxn ang="0">
                                <a:pos x="T6" y="T7"/>
                              </a:cxn>
                              <a:cxn ang="0">
                                <a:pos x="T8" y="T9"/>
                              </a:cxn>
                            </a:cxnLst>
                            <a:rect l="T10" t="T11" r="T12" b="T13"/>
                            <a:pathLst>
                              <a:path w="167805" h="44298">
                                <a:moveTo>
                                  <a:pt x="167805" y="0"/>
                                </a:moveTo>
                                <a:lnTo>
                                  <a:pt x="167729" y="26670"/>
                                </a:lnTo>
                                <a:cubicBezTo>
                                  <a:pt x="167704" y="33261"/>
                                  <a:pt x="162319" y="38583"/>
                                  <a:pt x="155728" y="38570"/>
                                </a:cubicBezTo>
                                <a:lnTo>
                                  <a:pt x="13183" y="38164"/>
                                </a:lnTo>
                                <a:cubicBezTo>
                                  <a:pt x="7900" y="38151"/>
                                  <a:pt x="0" y="38125"/>
                                  <a:pt x="4826" y="44298"/>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Shape 6043"/>
                        <wps:cNvSpPr>
                          <a:spLocks/>
                        </wps:cNvSpPr>
                        <wps:spPr bwMode="auto">
                          <a:xfrm>
                            <a:off x="8391" y="6125"/>
                            <a:ext cx="4" cy="1525"/>
                          </a:xfrm>
                          <a:custGeom>
                            <a:avLst/>
                            <a:gdLst>
                              <a:gd name="T0" fmla="*/ 445 w 445"/>
                              <a:gd name="T1" fmla="*/ 0 h 152438"/>
                              <a:gd name="T2" fmla="*/ 0 w 445"/>
                              <a:gd name="T3" fmla="*/ 152438 h 152438"/>
                              <a:gd name="T4" fmla="*/ 0 w 445"/>
                              <a:gd name="T5" fmla="*/ 0 h 152438"/>
                              <a:gd name="T6" fmla="*/ 445 w 445"/>
                              <a:gd name="T7" fmla="*/ 152438 h 152438"/>
                            </a:gdLst>
                            <a:ahLst/>
                            <a:cxnLst>
                              <a:cxn ang="0">
                                <a:pos x="T0" y="T1"/>
                              </a:cxn>
                              <a:cxn ang="0">
                                <a:pos x="T2" y="T3"/>
                              </a:cxn>
                            </a:cxnLst>
                            <a:rect l="T4" t="T5" r="T6" b="T7"/>
                            <a:pathLst>
                              <a:path w="445" h="152438">
                                <a:moveTo>
                                  <a:pt x="445" y="0"/>
                                </a:moveTo>
                                <a:lnTo>
                                  <a:pt x="0" y="15243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Shape 6044"/>
                        <wps:cNvSpPr>
                          <a:spLocks/>
                        </wps:cNvSpPr>
                        <wps:spPr bwMode="auto">
                          <a:xfrm>
                            <a:off x="8090" y="6124"/>
                            <a:ext cx="4" cy="1525"/>
                          </a:xfrm>
                          <a:custGeom>
                            <a:avLst/>
                            <a:gdLst>
                              <a:gd name="T0" fmla="*/ 444 w 444"/>
                              <a:gd name="T1" fmla="*/ 0 h 152425"/>
                              <a:gd name="T2" fmla="*/ 0 w 444"/>
                              <a:gd name="T3" fmla="*/ 152425 h 152425"/>
                              <a:gd name="T4" fmla="*/ 0 w 444"/>
                              <a:gd name="T5" fmla="*/ 0 h 152425"/>
                              <a:gd name="T6" fmla="*/ 444 w 444"/>
                              <a:gd name="T7" fmla="*/ 152425 h 152425"/>
                            </a:gdLst>
                            <a:ahLst/>
                            <a:cxnLst>
                              <a:cxn ang="0">
                                <a:pos x="T0" y="T1"/>
                              </a:cxn>
                              <a:cxn ang="0">
                                <a:pos x="T2" y="T3"/>
                              </a:cxn>
                            </a:cxnLst>
                            <a:rect l="T4" t="T5" r="T6" b="T7"/>
                            <a:pathLst>
                              <a:path w="444" h="152425">
                                <a:moveTo>
                                  <a:pt x="444" y="0"/>
                                </a:moveTo>
                                <a:lnTo>
                                  <a:pt x="0" y="15242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Shape 6045"/>
                        <wps:cNvSpPr>
                          <a:spLocks/>
                        </wps:cNvSpPr>
                        <wps:spPr bwMode="auto">
                          <a:xfrm>
                            <a:off x="7789" y="6124"/>
                            <a:ext cx="5" cy="1524"/>
                          </a:xfrm>
                          <a:custGeom>
                            <a:avLst/>
                            <a:gdLst>
                              <a:gd name="T0" fmla="*/ 445 w 445"/>
                              <a:gd name="T1" fmla="*/ 0 h 152438"/>
                              <a:gd name="T2" fmla="*/ 0 w 445"/>
                              <a:gd name="T3" fmla="*/ 152438 h 152438"/>
                              <a:gd name="T4" fmla="*/ 0 w 445"/>
                              <a:gd name="T5" fmla="*/ 0 h 152438"/>
                              <a:gd name="T6" fmla="*/ 445 w 445"/>
                              <a:gd name="T7" fmla="*/ 152438 h 152438"/>
                            </a:gdLst>
                            <a:ahLst/>
                            <a:cxnLst>
                              <a:cxn ang="0">
                                <a:pos x="T0" y="T1"/>
                              </a:cxn>
                              <a:cxn ang="0">
                                <a:pos x="T2" y="T3"/>
                              </a:cxn>
                            </a:cxnLst>
                            <a:rect l="T4" t="T5" r="T6" b="T7"/>
                            <a:pathLst>
                              <a:path w="445" h="152438">
                                <a:moveTo>
                                  <a:pt x="445" y="0"/>
                                </a:moveTo>
                                <a:lnTo>
                                  <a:pt x="0" y="15243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Shape 6046"/>
                        <wps:cNvSpPr>
                          <a:spLocks/>
                        </wps:cNvSpPr>
                        <wps:spPr bwMode="auto">
                          <a:xfrm>
                            <a:off x="7489" y="6123"/>
                            <a:ext cx="4" cy="1524"/>
                          </a:xfrm>
                          <a:custGeom>
                            <a:avLst/>
                            <a:gdLst>
                              <a:gd name="T0" fmla="*/ 432 w 432"/>
                              <a:gd name="T1" fmla="*/ 0 h 152438"/>
                              <a:gd name="T2" fmla="*/ 0 w 432"/>
                              <a:gd name="T3" fmla="*/ 152438 h 152438"/>
                              <a:gd name="T4" fmla="*/ 0 w 432"/>
                              <a:gd name="T5" fmla="*/ 0 h 152438"/>
                              <a:gd name="T6" fmla="*/ 432 w 432"/>
                              <a:gd name="T7" fmla="*/ 152438 h 152438"/>
                            </a:gdLst>
                            <a:ahLst/>
                            <a:cxnLst>
                              <a:cxn ang="0">
                                <a:pos x="T0" y="T1"/>
                              </a:cxn>
                              <a:cxn ang="0">
                                <a:pos x="T2" y="T3"/>
                              </a:cxn>
                            </a:cxnLst>
                            <a:rect l="T4" t="T5" r="T6" b="T7"/>
                            <a:pathLst>
                              <a:path w="432" h="152438">
                                <a:moveTo>
                                  <a:pt x="432" y="0"/>
                                </a:moveTo>
                                <a:lnTo>
                                  <a:pt x="0" y="15243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Shape 6047"/>
                        <wps:cNvSpPr>
                          <a:spLocks/>
                        </wps:cNvSpPr>
                        <wps:spPr bwMode="auto">
                          <a:xfrm>
                            <a:off x="7188" y="6122"/>
                            <a:ext cx="4" cy="1524"/>
                          </a:xfrm>
                          <a:custGeom>
                            <a:avLst/>
                            <a:gdLst>
                              <a:gd name="T0" fmla="*/ 432 w 432"/>
                              <a:gd name="T1" fmla="*/ 0 h 152438"/>
                              <a:gd name="T2" fmla="*/ 0 w 432"/>
                              <a:gd name="T3" fmla="*/ 152438 h 152438"/>
                              <a:gd name="T4" fmla="*/ 0 w 432"/>
                              <a:gd name="T5" fmla="*/ 0 h 152438"/>
                              <a:gd name="T6" fmla="*/ 432 w 432"/>
                              <a:gd name="T7" fmla="*/ 152438 h 152438"/>
                            </a:gdLst>
                            <a:ahLst/>
                            <a:cxnLst>
                              <a:cxn ang="0">
                                <a:pos x="T0" y="T1"/>
                              </a:cxn>
                              <a:cxn ang="0">
                                <a:pos x="T2" y="T3"/>
                              </a:cxn>
                            </a:cxnLst>
                            <a:rect l="T4" t="T5" r="T6" b="T7"/>
                            <a:pathLst>
                              <a:path w="432" h="152438">
                                <a:moveTo>
                                  <a:pt x="432" y="0"/>
                                </a:moveTo>
                                <a:lnTo>
                                  <a:pt x="0" y="15243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Shape 6048"/>
                        <wps:cNvSpPr>
                          <a:spLocks/>
                        </wps:cNvSpPr>
                        <wps:spPr bwMode="auto">
                          <a:xfrm>
                            <a:off x="9302" y="6458"/>
                            <a:ext cx="489" cy="696"/>
                          </a:xfrm>
                          <a:custGeom>
                            <a:avLst/>
                            <a:gdLst>
                              <a:gd name="T0" fmla="*/ 48908 w 48908"/>
                              <a:gd name="T1" fmla="*/ 11341 h 69621"/>
                              <a:gd name="T2" fmla="*/ 36817 w 48908"/>
                              <a:gd name="T3" fmla="*/ 0 h 69621"/>
                              <a:gd name="T4" fmla="*/ 0 w 48908"/>
                              <a:gd name="T5" fmla="*/ 0 h 69621"/>
                              <a:gd name="T6" fmla="*/ 0 w 48908"/>
                              <a:gd name="T7" fmla="*/ 22034 h 69621"/>
                              <a:gd name="T8" fmla="*/ 16370 w 48908"/>
                              <a:gd name="T9" fmla="*/ 22034 h 69621"/>
                              <a:gd name="T10" fmla="*/ 16370 w 48908"/>
                              <a:gd name="T11" fmla="*/ 69621 h 69621"/>
                              <a:gd name="T12" fmla="*/ 32525 w 48908"/>
                              <a:gd name="T13" fmla="*/ 69621 h 69621"/>
                              <a:gd name="T14" fmla="*/ 32525 w 48908"/>
                              <a:gd name="T15" fmla="*/ 22034 h 69621"/>
                              <a:gd name="T16" fmla="*/ 48908 w 48908"/>
                              <a:gd name="T17" fmla="*/ 22034 h 69621"/>
                              <a:gd name="T18" fmla="*/ 48908 w 48908"/>
                              <a:gd name="T19" fmla="*/ 11341 h 69621"/>
                              <a:gd name="T20" fmla="*/ 0 w 48908"/>
                              <a:gd name="T21" fmla="*/ 0 h 69621"/>
                              <a:gd name="T22" fmla="*/ 48908 w 48908"/>
                              <a:gd name="T23" fmla="*/ 69621 h 69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8908" h="69621">
                                <a:moveTo>
                                  <a:pt x="48908" y="11341"/>
                                </a:moveTo>
                                <a:lnTo>
                                  <a:pt x="36817" y="0"/>
                                </a:lnTo>
                                <a:lnTo>
                                  <a:pt x="0" y="0"/>
                                </a:lnTo>
                                <a:lnTo>
                                  <a:pt x="0" y="22034"/>
                                </a:lnTo>
                                <a:lnTo>
                                  <a:pt x="16370" y="22034"/>
                                </a:lnTo>
                                <a:lnTo>
                                  <a:pt x="16370" y="69621"/>
                                </a:lnTo>
                                <a:lnTo>
                                  <a:pt x="32525" y="69621"/>
                                </a:lnTo>
                                <a:lnTo>
                                  <a:pt x="32525" y="22034"/>
                                </a:lnTo>
                                <a:lnTo>
                                  <a:pt x="48908" y="22034"/>
                                </a:lnTo>
                                <a:lnTo>
                                  <a:pt x="48908" y="11341"/>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Shape 6049"/>
                        <wps:cNvSpPr>
                          <a:spLocks/>
                        </wps:cNvSpPr>
                        <wps:spPr bwMode="auto">
                          <a:xfrm>
                            <a:off x="4838" y="7640"/>
                            <a:ext cx="105" cy="268"/>
                          </a:xfrm>
                          <a:custGeom>
                            <a:avLst/>
                            <a:gdLst>
                              <a:gd name="T0" fmla="*/ 902 w 10541"/>
                              <a:gd name="T1" fmla="*/ 26746 h 26746"/>
                              <a:gd name="T2" fmla="*/ 10541 w 10541"/>
                              <a:gd name="T3" fmla="*/ 0 h 26746"/>
                              <a:gd name="T4" fmla="*/ 0 w 10541"/>
                              <a:gd name="T5" fmla="*/ 0 h 26746"/>
                              <a:gd name="T6" fmla="*/ 10541 w 10541"/>
                              <a:gd name="T7" fmla="*/ 26746 h 26746"/>
                            </a:gdLst>
                            <a:ahLst/>
                            <a:cxnLst>
                              <a:cxn ang="0">
                                <a:pos x="T0" y="T1"/>
                              </a:cxn>
                              <a:cxn ang="0">
                                <a:pos x="T2" y="T3"/>
                              </a:cxn>
                            </a:cxnLst>
                            <a:rect l="T4" t="T5" r="T6" b="T7"/>
                            <a:pathLst>
                              <a:path w="10541" h="26746">
                                <a:moveTo>
                                  <a:pt x="902" y="26746"/>
                                </a:moveTo>
                                <a:cubicBezTo>
                                  <a:pt x="0" y="9639"/>
                                  <a:pt x="5271" y="3505"/>
                                  <a:pt x="10541"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Shape 6050"/>
                        <wps:cNvSpPr>
                          <a:spLocks/>
                        </wps:cNvSpPr>
                        <wps:spPr bwMode="auto">
                          <a:xfrm>
                            <a:off x="8806" y="8785"/>
                            <a:ext cx="586" cy="0"/>
                          </a:xfrm>
                          <a:custGeom>
                            <a:avLst/>
                            <a:gdLst>
                              <a:gd name="T0" fmla="*/ 0 w 58611"/>
                              <a:gd name="T1" fmla="*/ 58611 w 58611"/>
                              <a:gd name="T2" fmla="*/ 0 w 58611"/>
                              <a:gd name="T3" fmla="*/ 58611 w 58611"/>
                            </a:gdLst>
                            <a:ahLst/>
                            <a:cxnLst>
                              <a:cxn ang="0">
                                <a:pos x="T0" y="0"/>
                              </a:cxn>
                              <a:cxn ang="0">
                                <a:pos x="T1" y="0"/>
                              </a:cxn>
                            </a:cxnLst>
                            <a:rect l="T2" t="0" r="T3" b="0"/>
                            <a:pathLst>
                              <a:path w="58611">
                                <a:moveTo>
                                  <a:pt x="0" y="0"/>
                                </a:moveTo>
                                <a:lnTo>
                                  <a:pt x="58611"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Shape 6051"/>
                        <wps:cNvSpPr>
                          <a:spLocks/>
                        </wps:cNvSpPr>
                        <wps:spPr bwMode="auto">
                          <a:xfrm>
                            <a:off x="7673" y="8785"/>
                            <a:ext cx="571" cy="0"/>
                          </a:xfrm>
                          <a:custGeom>
                            <a:avLst/>
                            <a:gdLst>
                              <a:gd name="T0" fmla="*/ 0 w 57061"/>
                              <a:gd name="T1" fmla="*/ 57061 w 57061"/>
                              <a:gd name="T2" fmla="*/ 0 w 57061"/>
                              <a:gd name="T3" fmla="*/ 57061 w 57061"/>
                            </a:gdLst>
                            <a:ahLst/>
                            <a:cxnLst>
                              <a:cxn ang="0">
                                <a:pos x="T0" y="0"/>
                              </a:cxn>
                              <a:cxn ang="0">
                                <a:pos x="T1" y="0"/>
                              </a:cxn>
                            </a:cxnLst>
                            <a:rect l="T2" t="0" r="T3" b="0"/>
                            <a:pathLst>
                              <a:path w="57061">
                                <a:moveTo>
                                  <a:pt x="0" y="0"/>
                                </a:moveTo>
                                <a:lnTo>
                                  <a:pt x="57061"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Shape 6052"/>
                        <wps:cNvSpPr>
                          <a:spLocks/>
                        </wps:cNvSpPr>
                        <wps:spPr bwMode="auto">
                          <a:xfrm>
                            <a:off x="6541" y="8785"/>
                            <a:ext cx="570" cy="0"/>
                          </a:xfrm>
                          <a:custGeom>
                            <a:avLst/>
                            <a:gdLst>
                              <a:gd name="T0" fmla="*/ 0 w 57048"/>
                              <a:gd name="T1" fmla="*/ 57048 w 57048"/>
                              <a:gd name="T2" fmla="*/ 0 w 57048"/>
                              <a:gd name="T3" fmla="*/ 57048 w 57048"/>
                            </a:gdLst>
                            <a:ahLst/>
                            <a:cxnLst>
                              <a:cxn ang="0">
                                <a:pos x="T0" y="0"/>
                              </a:cxn>
                              <a:cxn ang="0">
                                <a:pos x="T1" y="0"/>
                              </a:cxn>
                            </a:cxnLst>
                            <a:rect l="T2" t="0" r="T3" b="0"/>
                            <a:pathLst>
                              <a:path w="57048">
                                <a:moveTo>
                                  <a:pt x="0" y="0"/>
                                </a:moveTo>
                                <a:lnTo>
                                  <a:pt x="570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Shape 6053"/>
                        <wps:cNvSpPr>
                          <a:spLocks/>
                        </wps:cNvSpPr>
                        <wps:spPr bwMode="auto">
                          <a:xfrm>
                            <a:off x="7674" y="7860"/>
                            <a:ext cx="0" cy="927"/>
                          </a:xfrm>
                          <a:custGeom>
                            <a:avLst/>
                            <a:gdLst>
                              <a:gd name="T0" fmla="*/ 0 w 51"/>
                              <a:gd name="T1" fmla="*/ 92786 h 92786"/>
                              <a:gd name="T2" fmla="*/ 51 w 51"/>
                              <a:gd name="T3" fmla="*/ 0 h 92786"/>
                              <a:gd name="T4" fmla="*/ 0 w 51"/>
                              <a:gd name="T5" fmla="*/ 0 h 92786"/>
                              <a:gd name="T6" fmla="*/ 51 w 51"/>
                              <a:gd name="T7" fmla="*/ 92786 h 92786"/>
                            </a:gdLst>
                            <a:ahLst/>
                            <a:cxnLst>
                              <a:cxn ang="0">
                                <a:pos x="T0" y="T1"/>
                              </a:cxn>
                              <a:cxn ang="0">
                                <a:pos x="T2" y="T3"/>
                              </a:cxn>
                            </a:cxnLst>
                            <a:rect l="T4" t="T5" r="T6" b="T7"/>
                            <a:pathLst>
                              <a:path w="51" h="92786">
                                <a:moveTo>
                                  <a:pt x="0" y="92786"/>
                                </a:moveTo>
                                <a:lnTo>
                                  <a:pt x="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Shape 6054"/>
                        <wps:cNvSpPr>
                          <a:spLocks/>
                        </wps:cNvSpPr>
                        <wps:spPr bwMode="auto">
                          <a:xfrm>
                            <a:off x="7111" y="8787"/>
                            <a:ext cx="563" cy="148"/>
                          </a:xfrm>
                          <a:custGeom>
                            <a:avLst/>
                            <a:gdLst>
                              <a:gd name="T0" fmla="*/ 0 w 56249"/>
                              <a:gd name="T1" fmla="*/ 0 h 14719"/>
                              <a:gd name="T2" fmla="*/ 0 w 56249"/>
                              <a:gd name="T3" fmla="*/ 2756 h 14719"/>
                              <a:gd name="T4" fmla="*/ 11951 w 56249"/>
                              <a:gd name="T5" fmla="*/ 14719 h 14719"/>
                              <a:gd name="T6" fmla="*/ 44234 w 56249"/>
                              <a:gd name="T7" fmla="*/ 14719 h 14719"/>
                              <a:gd name="T8" fmla="*/ 56223 w 56249"/>
                              <a:gd name="T9" fmla="*/ 2756 h 14719"/>
                              <a:gd name="T10" fmla="*/ 56249 w 56249"/>
                              <a:gd name="T11" fmla="*/ 0 h 14719"/>
                              <a:gd name="T12" fmla="*/ 0 w 56249"/>
                              <a:gd name="T13" fmla="*/ 0 h 14719"/>
                              <a:gd name="T14" fmla="*/ 56249 w 56249"/>
                              <a:gd name="T15" fmla="*/ 14719 h 14719"/>
                            </a:gdLst>
                            <a:ahLst/>
                            <a:cxnLst>
                              <a:cxn ang="0">
                                <a:pos x="T0" y="T1"/>
                              </a:cxn>
                              <a:cxn ang="0">
                                <a:pos x="T2" y="T3"/>
                              </a:cxn>
                              <a:cxn ang="0">
                                <a:pos x="T4" y="T5"/>
                              </a:cxn>
                              <a:cxn ang="0">
                                <a:pos x="T6" y="T7"/>
                              </a:cxn>
                              <a:cxn ang="0">
                                <a:pos x="T8" y="T9"/>
                              </a:cxn>
                              <a:cxn ang="0">
                                <a:pos x="T10" y="T11"/>
                              </a:cxn>
                            </a:cxnLst>
                            <a:rect l="T12" t="T13" r="T14" b="T15"/>
                            <a:pathLst>
                              <a:path w="56249" h="14719">
                                <a:moveTo>
                                  <a:pt x="0" y="0"/>
                                </a:moveTo>
                                <a:lnTo>
                                  <a:pt x="0" y="2756"/>
                                </a:lnTo>
                                <a:cubicBezTo>
                                  <a:pt x="0" y="9334"/>
                                  <a:pt x="5372" y="14719"/>
                                  <a:pt x="11951" y="14719"/>
                                </a:cubicBezTo>
                                <a:lnTo>
                                  <a:pt x="44234" y="14719"/>
                                </a:lnTo>
                                <a:cubicBezTo>
                                  <a:pt x="50813" y="14719"/>
                                  <a:pt x="56223" y="9334"/>
                                  <a:pt x="56223" y="2756"/>
                                </a:cubicBezTo>
                                <a:lnTo>
                                  <a:pt x="56249"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Shape 6055"/>
                        <wps:cNvSpPr>
                          <a:spLocks/>
                        </wps:cNvSpPr>
                        <wps:spPr bwMode="auto">
                          <a:xfrm>
                            <a:off x="7111" y="7868"/>
                            <a:ext cx="0" cy="919"/>
                          </a:xfrm>
                          <a:custGeom>
                            <a:avLst/>
                            <a:gdLst>
                              <a:gd name="T0" fmla="*/ 0 h 91910"/>
                              <a:gd name="T1" fmla="*/ 91910 h 91910"/>
                              <a:gd name="T2" fmla="*/ 0 h 91910"/>
                              <a:gd name="T3" fmla="*/ 91910 h 91910"/>
                            </a:gdLst>
                            <a:ahLst/>
                            <a:cxnLst>
                              <a:cxn ang="0">
                                <a:pos x="0" y="T0"/>
                              </a:cxn>
                              <a:cxn ang="0">
                                <a:pos x="0" y="T1"/>
                              </a:cxn>
                            </a:cxnLst>
                            <a:rect l="0" t="T2" r="0" b="T3"/>
                            <a:pathLst>
                              <a:path h="91910">
                                <a:moveTo>
                                  <a:pt x="0" y="0"/>
                                </a:moveTo>
                                <a:lnTo>
                                  <a:pt x="0" y="9191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Shape 6056"/>
                        <wps:cNvSpPr>
                          <a:spLocks/>
                        </wps:cNvSpPr>
                        <wps:spPr bwMode="auto">
                          <a:xfrm>
                            <a:off x="4280" y="7470"/>
                            <a:ext cx="136" cy="438"/>
                          </a:xfrm>
                          <a:custGeom>
                            <a:avLst/>
                            <a:gdLst>
                              <a:gd name="T0" fmla="*/ 0 w 13602"/>
                              <a:gd name="T1" fmla="*/ 43802 h 43802"/>
                              <a:gd name="T2" fmla="*/ 13602 w 13602"/>
                              <a:gd name="T3" fmla="*/ 889 h 43802"/>
                              <a:gd name="T4" fmla="*/ 0 w 13602"/>
                              <a:gd name="T5" fmla="*/ 0 h 43802"/>
                              <a:gd name="T6" fmla="*/ 13602 w 13602"/>
                              <a:gd name="T7" fmla="*/ 43802 h 43802"/>
                            </a:gdLst>
                            <a:ahLst/>
                            <a:cxnLst>
                              <a:cxn ang="0">
                                <a:pos x="T0" y="T1"/>
                              </a:cxn>
                              <a:cxn ang="0">
                                <a:pos x="T2" y="T3"/>
                              </a:cxn>
                            </a:cxnLst>
                            <a:rect l="T4" t="T5" r="T6" b="T7"/>
                            <a:pathLst>
                              <a:path w="13602" h="43802">
                                <a:moveTo>
                                  <a:pt x="0" y="43802"/>
                                </a:moveTo>
                                <a:cubicBezTo>
                                  <a:pt x="1333" y="27584"/>
                                  <a:pt x="432" y="0"/>
                                  <a:pt x="13602" y="88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Shape 6057"/>
                        <wps:cNvSpPr>
                          <a:spLocks/>
                        </wps:cNvSpPr>
                        <wps:spPr bwMode="auto">
                          <a:xfrm>
                            <a:off x="518" y="2621"/>
                            <a:ext cx="1757" cy="1332"/>
                          </a:xfrm>
                          <a:custGeom>
                            <a:avLst/>
                            <a:gdLst>
                              <a:gd name="T0" fmla="*/ 175768 w 175768"/>
                              <a:gd name="T1" fmla="*/ 0 h 133248"/>
                              <a:gd name="T2" fmla="*/ 171818 w 175768"/>
                              <a:gd name="T3" fmla="*/ 5296 h 133248"/>
                              <a:gd name="T4" fmla="*/ 0 w 175768"/>
                              <a:gd name="T5" fmla="*/ 133248 h 133248"/>
                              <a:gd name="T6" fmla="*/ 0 w 175768"/>
                              <a:gd name="T7" fmla="*/ 0 h 133248"/>
                              <a:gd name="T8" fmla="*/ 175768 w 175768"/>
                              <a:gd name="T9" fmla="*/ 133248 h 133248"/>
                            </a:gdLst>
                            <a:ahLst/>
                            <a:cxnLst>
                              <a:cxn ang="0">
                                <a:pos x="T0" y="T1"/>
                              </a:cxn>
                              <a:cxn ang="0">
                                <a:pos x="T2" y="T3"/>
                              </a:cxn>
                              <a:cxn ang="0">
                                <a:pos x="T4" y="T5"/>
                              </a:cxn>
                            </a:cxnLst>
                            <a:rect l="T6" t="T7" r="T8" b="T9"/>
                            <a:pathLst>
                              <a:path w="175768" h="133248">
                                <a:moveTo>
                                  <a:pt x="175768" y="0"/>
                                </a:moveTo>
                                <a:cubicBezTo>
                                  <a:pt x="174472" y="1778"/>
                                  <a:pt x="173152" y="3543"/>
                                  <a:pt x="171818" y="5296"/>
                                </a:cubicBezTo>
                                <a:cubicBezTo>
                                  <a:pt x="126035" y="65519"/>
                                  <a:pt x="66002" y="108559"/>
                                  <a:pt x="0" y="13324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Shape 6058"/>
                        <wps:cNvSpPr>
                          <a:spLocks/>
                        </wps:cNvSpPr>
                        <wps:spPr bwMode="auto">
                          <a:xfrm>
                            <a:off x="519" y="6451"/>
                            <a:ext cx="272" cy="99"/>
                          </a:xfrm>
                          <a:custGeom>
                            <a:avLst/>
                            <a:gdLst>
                              <a:gd name="T0" fmla="*/ 27127 w 27127"/>
                              <a:gd name="T1" fmla="*/ 0 h 9919"/>
                              <a:gd name="T2" fmla="*/ 27127 w 27127"/>
                              <a:gd name="T3" fmla="*/ 9919 h 9919"/>
                              <a:gd name="T4" fmla="*/ 0 w 27127"/>
                              <a:gd name="T5" fmla="*/ 9919 h 9919"/>
                              <a:gd name="T6" fmla="*/ 0 w 27127"/>
                              <a:gd name="T7" fmla="*/ 0 h 9919"/>
                              <a:gd name="T8" fmla="*/ 27127 w 27127"/>
                              <a:gd name="T9" fmla="*/ 9919 h 9919"/>
                            </a:gdLst>
                            <a:ahLst/>
                            <a:cxnLst>
                              <a:cxn ang="0">
                                <a:pos x="T0" y="T1"/>
                              </a:cxn>
                              <a:cxn ang="0">
                                <a:pos x="T2" y="T3"/>
                              </a:cxn>
                              <a:cxn ang="0">
                                <a:pos x="T4" y="T5"/>
                              </a:cxn>
                            </a:cxnLst>
                            <a:rect l="T6" t="T7" r="T8" b="T9"/>
                            <a:pathLst>
                              <a:path w="27127" h="9919">
                                <a:moveTo>
                                  <a:pt x="27127" y="0"/>
                                </a:moveTo>
                                <a:lnTo>
                                  <a:pt x="27127" y="9919"/>
                                </a:lnTo>
                                <a:lnTo>
                                  <a:pt x="0" y="9919"/>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Shape 6059"/>
                        <wps:cNvSpPr>
                          <a:spLocks/>
                        </wps:cNvSpPr>
                        <wps:spPr bwMode="auto">
                          <a:xfrm>
                            <a:off x="791" y="3832"/>
                            <a:ext cx="0" cy="2619"/>
                          </a:xfrm>
                          <a:custGeom>
                            <a:avLst/>
                            <a:gdLst>
                              <a:gd name="T0" fmla="*/ 0 h 261912"/>
                              <a:gd name="T1" fmla="*/ 261912 h 261912"/>
                              <a:gd name="T2" fmla="*/ 0 h 261912"/>
                              <a:gd name="T3" fmla="*/ 261912 h 261912"/>
                            </a:gdLst>
                            <a:ahLst/>
                            <a:cxnLst>
                              <a:cxn ang="0">
                                <a:pos x="0" y="T0"/>
                              </a:cxn>
                              <a:cxn ang="0">
                                <a:pos x="0" y="T1"/>
                              </a:cxn>
                            </a:cxnLst>
                            <a:rect l="0" t="T2" r="0" b="T3"/>
                            <a:pathLst>
                              <a:path h="261912">
                                <a:moveTo>
                                  <a:pt x="0" y="0"/>
                                </a:moveTo>
                                <a:lnTo>
                                  <a:pt x="0" y="261912"/>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Shape 6060"/>
                        <wps:cNvSpPr>
                          <a:spLocks/>
                        </wps:cNvSpPr>
                        <wps:spPr bwMode="auto">
                          <a:xfrm>
                            <a:off x="942" y="6454"/>
                            <a:ext cx="1192" cy="1967"/>
                          </a:xfrm>
                          <a:custGeom>
                            <a:avLst/>
                            <a:gdLst>
                              <a:gd name="T0" fmla="*/ 0 w 119177"/>
                              <a:gd name="T1" fmla="*/ 0 h 196710"/>
                              <a:gd name="T2" fmla="*/ 28753 w 119177"/>
                              <a:gd name="T3" fmla="*/ 115113 h 196710"/>
                              <a:gd name="T4" fmla="*/ 119177 w 119177"/>
                              <a:gd name="T5" fmla="*/ 196710 h 196710"/>
                              <a:gd name="T6" fmla="*/ 0 w 119177"/>
                              <a:gd name="T7" fmla="*/ 0 h 196710"/>
                              <a:gd name="T8" fmla="*/ 119177 w 119177"/>
                              <a:gd name="T9" fmla="*/ 196710 h 196710"/>
                            </a:gdLst>
                            <a:ahLst/>
                            <a:cxnLst>
                              <a:cxn ang="0">
                                <a:pos x="T0" y="T1"/>
                              </a:cxn>
                              <a:cxn ang="0">
                                <a:pos x="T2" y="T3"/>
                              </a:cxn>
                              <a:cxn ang="0">
                                <a:pos x="T4" y="T5"/>
                              </a:cxn>
                            </a:cxnLst>
                            <a:rect l="T6" t="T7" r="T8" b="T9"/>
                            <a:pathLst>
                              <a:path w="119177" h="196710">
                                <a:moveTo>
                                  <a:pt x="0" y="0"/>
                                </a:moveTo>
                                <a:cubicBezTo>
                                  <a:pt x="9500" y="47587"/>
                                  <a:pt x="21323" y="92862"/>
                                  <a:pt x="28753" y="115113"/>
                                </a:cubicBezTo>
                                <a:cubicBezTo>
                                  <a:pt x="42799" y="150647"/>
                                  <a:pt x="75717" y="182245"/>
                                  <a:pt x="119177" y="19671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Shape 6061"/>
                        <wps:cNvSpPr>
                          <a:spLocks/>
                        </wps:cNvSpPr>
                        <wps:spPr bwMode="auto">
                          <a:xfrm>
                            <a:off x="791" y="3834"/>
                            <a:ext cx="151" cy="2620"/>
                          </a:xfrm>
                          <a:custGeom>
                            <a:avLst/>
                            <a:gdLst>
                              <a:gd name="T0" fmla="*/ 0 w 15138"/>
                              <a:gd name="T1" fmla="*/ 0 h 262039"/>
                              <a:gd name="T2" fmla="*/ 0 w 15138"/>
                              <a:gd name="T3" fmla="*/ 143739 h 262039"/>
                              <a:gd name="T4" fmla="*/ 15138 w 15138"/>
                              <a:gd name="T5" fmla="*/ 262039 h 262039"/>
                              <a:gd name="T6" fmla="*/ 0 w 15138"/>
                              <a:gd name="T7" fmla="*/ 0 h 262039"/>
                              <a:gd name="T8" fmla="*/ 15138 w 15138"/>
                              <a:gd name="T9" fmla="*/ 262039 h 262039"/>
                            </a:gdLst>
                            <a:ahLst/>
                            <a:cxnLst>
                              <a:cxn ang="0">
                                <a:pos x="T0" y="T1"/>
                              </a:cxn>
                              <a:cxn ang="0">
                                <a:pos x="T2" y="T3"/>
                              </a:cxn>
                              <a:cxn ang="0">
                                <a:pos x="T4" y="T5"/>
                              </a:cxn>
                            </a:cxnLst>
                            <a:rect l="T6" t="T7" r="T8" b="T9"/>
                            <a:pathLst>
                              <a:path w="15138" h="262039">
                                <a:moveTo>
                                  <a:pt x="0" y="0"/>
                                </a:moveTo>
                                <a:lnTo>
                                  <a:pt x="0" y="143739"/>
                                </a:lnTo>
                                <a:cubicBezTo>
                                  <a:pt x="0" y="175196"/>
                                  <a:pt x="6642" y="219545"/>
                                  <a:pt x="15138" y="262039"/>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Shape 6062"/>
                        <wps:cNvSpPr>
                          <a:spLocks/>
                        </wps:cNvSpPr>
                        <wps:spPr bwMode="auto">
                          <a:xfrm>
                            <a:off x="5417" y="8766"/>
                            <a:ext cx="553" cy="19"/>
                          </a:xfrm>
                          <a:custGeom>
                            <a:avLst/>
                            <a:gdLst>
                              <a:gd name="T0" fmla="*/ 0 w 55296"/>
                              <a:gd name="T1" fmla="*/ 0 h 1968"/>
                              <a:gd name="T2" fmla="*/ 55296 w 55296"/>
                              <a:gd name="T3" fmla="*/ 1968 h 1968"/>
                              <a:gd name="T4" fmla="*/ 0 w 55296"/>
                              <a:gd name="T5" fmla="*/ 0 h 1968"/>
                              <a:gd name="T6" fmla="*/ 55296 w 55296"/>
                              <a:gd name="T7" fmla="*/ 1968 h 1968"/>
                            </a:gdLst>
                            <a:ahLst/>
                            <a:cxnLst>
                              <a:cxn ang="0">
                                <a:pos x="T0" y="T1"/>
                              </a:cxn>
                              <a:cxn ang="0">
                                <a:pos x="T2" y="T3"/>
                              </a:cxn>
                            </a:cxnLst>
                            <a:rect l="T4" t="T5" r="T6" b="T7"/>
                            <a:pathLst>
                              <a:path w="55296" h="1968">
                                <a:moveTo>
                                  <a:pt x="0" y="0"/>
                                </a:moveTo>
                                <a:cubicBezTo>
                                  <a:pt x="19749" y="1194"/>
                                  <a:pt x="38392" y="1880"/>
                                  <a:pt x="55296" y="196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Shape 6063"/>
                        <wps:cNvSpPr>
                          <a:spLocks/>
                        </wps:cNvSpPr>
                        <wps:spPr bwMode="auto">
                          <a:xfrm>
                            <a:off x="4275" y="8659"/>
                            <a:ext cx="571" cy="62"/>
                          </a:xfrm>
                          <a:custGeom>
                            <a:avLst/>
                            <a:gdLst>
                              <a:gd name="T0" fmla="*/ 0 w 57010"/>
                              <a:gd name="T1" fmla="*/ 0 h 6160"/>
                              <a:gd name="T2" fmla="*/ 57010 w 57010"/>
                              <a:gd name="T3" fmla="*/ 6160 h 6160"/>
                              <a:gd name="T4" fmla="*/ 0 w 57010"/>
                              <a:gd name="T5" fmla="*/ 0 h 6160"/>
                              <a:gd name="T6" fmla="*/ 57010 w 57010"/>
                              <a:gd name="T7" fmla="*/ 6160 h 6160"/>
                            </a:gdLst>
                            <a:ahLst/>
                            <a:cxnLst>
                              <a:cxn ang="0">
                                <a:pos x="T0" y="T1"/>
                              </a:cxn>
                              <a:cxn ang="0">
                                <a:pos x="T2" y="T3"/>
                              </a:cxn>
                            </a:cxnLst>
                            <a:rect l="T4" t="T5" r="T6" b="T7"/>
                            <a:pathLst>
                              <a:path w="57010" h="6160">
                                <a:moveTo>
                                  <a:pt x="0" y="0"/>
                                </a:moveTo>
                                <a:cubicBezTo>
                                  <a:pt x="19050" y="2299"/>
                                  <a:pt x="38214" y="4394"/>
                                  <a:pt x="57010" y="616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Shape 6064"/>
                        <wps:cNvSpPr>
                          <a:spLocks/>
                        </wps:cNvSpPr>
                        <wps:spPr bwMode="auto">
                          <a:xfrm>
                            <a:off x="4277" y="7908"/>
                            <a:ext cx="3" cy="750"/>
                          </a:xfrm>
                          <a:custGeom>
                            <a:avLst/>
                            <a:gdLst>
                              <a:gd name="T0" fmla="*/ 0 w 343"/>
                              <a:gd name="T1" fmla="*/ 74993 h 74993"/>
                              <a:gd name="T2" fmla="*/ 343 w 343"/>
                              <a:gd name="T3" fmla="*/ 0 h 74993"/>
                              <a:gd name="T4" fmla="*/ 0 w 343"/>
                              <a:gd name="T5" fmla="*/ 0 h 74993"/>
                              <a:gd name="T6" fmla="*/ 343 w 343"/>
                              <a:gd name="T7" fmla="*/ 74993 h 74993"/>
                            </a:gdLst>
                            <a:ahLst/>
                            <a:cxnLst>
                              <a:cxn ang="0">
                                <a:pos x="T0" y="T1"/>
                              </a:cxn>
                              <a:cxn ang="0">
                                <a:pos x="T2" y="T3"/>
                              </a:cxn>
                            </a:cxnLst>
                            <a:rect l="T4" t="T5" r="T6" b="T7"/>
                            <a:pathLst>
                              <a:path w="343" h="74993">
                                <a:moveTo>
                                  <a:pt x="0" y="74993"/>
                                </a:moveTo>
                                <a:lnTo>
                                  <a:pt x="34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Shape 6065"/>
                        <wps:cNvSpPr>
                          <a:spLocks/>
                        </wps:cNvSpPr>
                        <wps:spPr bwMode="auto">
                          <a:xfrm>
                            <a:off x="2134" y="8421"/>
                            <a:ext cx="2143" cy="380"/>
                          </a:xfrm>
                          <a:custGeom>
                            <a:avLst/>
                            <a:gdLst>
                              <a:gd name="T0" fmla="*/ 0 w 214287"/>
                              <a:gd name="T1" fmla="*/ 0 h 37973"/>
                              <a:gd name="T2" fmla="*/ 202387 w 214287"/>
                              <a:gd name="T3" fmla="*/ 37008 h 37973"/>
                              <a:gd name="T4" fmla="*/ 214262 w 214287"/>
                              <a:gd name="T5" fmla="*/ 26822 h 37973"/>
                              <a:gd name="T6" fmla="*/ 214287 w 214287"/>
                              <a:gd name="T7" fmla="*/ 23660 h 37973"/>
                              <a:gd name="T8" fmla="*/ 0 w 214287"/>
                              <a:gd name="T9" fmla="*/ 0 h 37973"/>
                              <a:gd name="T10" fmla="*/ 214287 w 214287"/>
                              <a:gd name="T11" fmla="*/ 37973 h 37973"/>
                            </a:gdLst>
                            <a:ahLst/>
                            <a:cxnLst>
                              <a:cxn ang="0">
                                <a:pos x="T0" y="T1"/>
                              </a:cxn>
                              <a:cxn ang="0">
                                <a:pos x="T2" y="T3"/>
                              </a:cxn>
                              <a:cxn ang="0">
                                <a:pos x="T4" y="T5"/>
                              </a:cxn>
                              <a:cxn ang="0">
                                <a:pos x="T6" y="T7"/>
                              </a:cxn>
                            </a:cxnLst>
                            <a:rect l="T8" t="T9" r="T10" b="T11"/>
                            <a:pathLst>
                              <a:path w="214287" h="37973">
                                <a:moveTo>
                                  <a:pt x="0" y="0"/>
                                </a:moveTo>
                                <a:cubicBezTo>
                                  <a:pt x="38062" y="12421"/>
                                  <a:pt x="202387" y="37008"/>
                                  <a:pt x="202387" y="37008"/>
                                </a:cubicBezTo>
                                <a:cubicBezTo>
                                  <a:pt x="208890" y="37973"/>
                                  <a:pt x="214224" y="33401"/>
                                  <a:pt x="214262" y="26822"/>
                                </a:cubicBezTo>
                                <a:lnTo>
                                  <a:pt x="214287" y="2366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Shape 6066"/>
                        <wps:cNvSpPr>
                          <a:spLocks/>
                        </wps:cNvSpPr>
                        <wps:spPr bwMode="auto">
                          <a:xfrm>
                            <a:off x="4847" y="7908"/>
                            <a:ext cx="0" cy="813"/>
                          </a:xfrm>
                          <a:custGeom>
                            <a:avLst/>
                            <a:gdLst>
                              <a:gd name="T0" fmla="*/ 13 w 13"/>
                              <a:gd name="T1" fmla="*/ 81306 h 81306"/>
                              <a:gd name="T2" fmla="*/ 0 w 13"/>
                              <a:gd name="T3" fmla="*/ 0 h 81306"/>
                              <a:gd name="T4" fmla="*/ 0 w 13"/>
                              <a:gd name="T5" fmla="*/ 0 h 81306"/>
                              <a:gd name="T6" fmla="*/ 13 w 13"/>
                              <a:gd name="T7" fmla="*/ 81306 h 81306"/>
                            </a:gdLst>
                            <a:ahLst/>
                            <a:cxnLst>
                              <a:cxn ang="0">
                                <a:pos x="T0" y="T1"/>
                              </a:cxn>
                              <a:cxn ang="0">
                                <a:pos x="T2" y="T3"/>
                              </a:cxn>
                            </a:cxnLst>
                            <a:rect l="T4" t="T5" r="T6" b="T7"/>
                            <a:pathLst>
                              <a:path w="13" h="81306">
                                <a:moveTo>
                                  <a:pt x="13" y="81306"/>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Shape 6067"/>
                        <wps:cNvSpPr>
                          <a:spLocks/>
                        </wps:cNvSpPr>
                        <wps:spPr bwMode="auto">
                          <a:xfrm>
                            <a:off x="4847" y="8721"/>
                            <a:ext cx="569" cy="190"/>
                          </a:xfrm>
                          <a:custGeom>
                            <a:avLst/>
                            <a:gdLst>
                              <a:gd name="T0" fmla="*/ 56922 w 56972"/>
                              <a:gd name="T1" fmla="*/ 4521 h 19024"/>
                              <a:gd name="T2" fmla="*/ 56934 w 56972"/>
                              <a:gd name="T3" fmla="*/ 7442 h 19024"/>
                              <a:gd name="T4" fmla="*/ 45072 w 56972"/>
                              <a:gd name="T5" fmla="*/ 18567 h 19024"/>
                              <a:gd name="T6" fmla="*/ 11900 w 56972"/>
                              <a:gd name="T7" fmla="*/ 15977 h 19024"/>
                              <a:gd name="T8" fmla="*/ 0 w 56972"/>
                              <a:gd name="T9" fmla="*/ 2997 h 19024"/>
                              <a:gd name="T10" fmla="*/ 0 w 56972"/>
                              <a:gd name="T11" fmla="*/ 0 h 19024"/>
                              <a:gd name="T12" fmla="*/ 0 w 56972"/>
                              <a:gd name="T13" fmla="*/ 0 h 19024"/>
                              <a:gd name="T14" fmla="*/ 56972 w 56972"/>
                              <a:gd name="T15" fmla="*/ 19024 h 19024"/>
                            </a:gdLst>
                            <a:ahLst/>
                            <a:cxnLst>
                              <a:cxn ang="0">
                                <a:pos x="T0" y="T1"/>
                              </a:cxn>
                              <a:cxn ang="0">
                                <a:pos x="T2" y="T3"/>
                              </a:cxn>
                              <a:cxn ang="0">
                                <a:pos x="T4" y="T5"/>
                              </a:cxn>
                              <a:cxn ang="0">
                                <a:pos x="T6" y="T7"/>
                              </a:cxn>
                              <a:cxn ang="0">
                                <a:pos x="T8" y="T9"/>
                              </a:cxn>
                              <a:cxn ang="0">
                                <a:pos x="T10" y="T11"/>
                              </a:cxn>
                            </a:cxnLst>
                            <a:rect l="T12" t="T13" r="T14" b="T15"/>
                            <a:pathLst>
                              <a:path w="56972" h="19024">
                                <a:moveTo>
                                  <a:pt x="56922" y="4521"/>
                                </a:moveTo>
                                <a:lnTo>
                                  <a:pt x="56934" y="7442"/>
                                </a:lnTo>
                                <a:cubicBezTo>
                                  <a:pt x="56972" y="14021"/>
                                  <a:pt x="51625" y="19024"/>
                                  <a:pt x="45072" y="18567"/>
                                </a:cubicBezTo>
                                <a:lnTo>
                                  <a:pt x="11900" y="15977"/>
                                </a:lnTo>
                                <a:cubicBezTo>
                                  <a:pt x="5347" y="15418"/>
                                  <a:pt x="0" y="9576"/>
                                  <a:pt x="0" y="2997"/>
                                </a:cubicBez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Shape 6068"/>
                        <wps:cNvSpPr>
                          <a:spLocks/>
                        </wps:cNvSpPr>
                        <wps:spPr bwMode="auto">
                          <a:xfrm>
                            <a:off x="5413" y="7912"/>
                            <a:ext cx="3" cy="854"/>
                          </a:xfrm>
                          <a:custGeom>
                            <a:avLst/>
                            <a:gdLst>
                              <a:gd name="T0" fmla="*/ 0 w 318"/>
                              <a:gd name="T1" fmla="*/ 0 h 85395"/>
                              <a:gd name="T2" fmla="*/ 318 w 318"/>
                              <a:gd name="T3" fmla="*/ 85395 h 85395"/>
                              <a:gd name="T4" fmla="*/ 0 w 318"/>
                              <a:gd name="T5" fmla="*/ 0 h 85395"/>
                              <a:gd name="T6" fmla="*/ 318 w 318"/>
                              <a:gd name="T7" fmla="*/ 85395 h 85395"/>
                            </a:gdLst>
                            <a:ahLst/>
                            <a:cxnLst>
                              <a:cxn ang="0">
                                <a:pos x="T0" y="T1"/>
                              </a:cxn>
                              <a:cxn ang="0">
                                <a:pos x="T2" y="T3"/>
                              </a:cxn>
                            </a:cxnLst>
                            <a:rect l="T4" t="T5" r="T6" b="T7"/>
                            <a:pathLst>
                              <a:path w="318" h="85395">
                                <a:moveTo>
                                  <a:pt x="0" y="0"/>
                                </a:moveTo>
                                <a:lnTo>
                                  <a:pt x="318" y="8539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Shape 6069"/>
                        <wps:cNvSpPr>
                          <a:spLocks/>
                        </wps:cNvSpPr>
                        <wps:spPr bwMode="auto">
                          <a:xfrm>
                            <a:off x="6541" y="7860"/>
                            <a:ext cx="4" cy="926"/>
                          </a:xfrm>
                          <a:custGeom>
                            <a:avLst/>
                            <a:gdLst>
                              <a:gd name="T0" fmla="*/ 0 w 394"/>
                              <a:gd name="T1" fmla="*/ 92659 h 92659"/>
                              <a:gd name="T2" fmla="*/ 394 w 394"/>
                              <a:gd name="T3" fmla="*/ 0 h 92659"/>
                              <a:gd name="T4" fmla="*/ 0 w 394"/>
                              <a:gd name="T5" fmla="*/ 0 h 92659"/>
                              <a:gd name="T6" fmla="*/ 394 w 394"/>
                              <a:gd name="T7" fmla="*/ 92659 h 92659"/>
                            </a:gdLst>
                            <a:ahLst/>
                            <a:cxnLst>
                              <a:cxn ang="0">
                                <a:pos x="T0" y="T1"/>
                              </a:cxn>
                              <a:cxn ang="0">
                                <a:pos x="T2" y="T3"/>
                              </a:cxn>
                            </a:cxnLst>
                            <a:rect l="T4" t="T5" r="T6" b="T7"/>
                            <a:pathLst>
                              <a:path w="394" h="92659">
                                <a:moveTo>
                                  <a:pt x="0" y="92659"/>
                                </a:moveTo>
                                <a:lnTo>
                                  <a:pt x="39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Shape 6070"/>
                        <wps:cNvSpPr>
                          <a:spLocks/>
                        </wps:cNvSpPr>
                        <wps:spPr bwMode="auto">
                          <a:xfrm>
                            <a:off x="5979" y="8785"/>
                            <a:ext cx="562" cy="150"/>
                          </a:xfrm>
                          <a:custGeom>
                            <a:avLst/>
                            <a:gdLst>
                              <a:gd name="T0" fmla="*/ 0 w 56236"/>
                              <a:gd name="T1" fmla="*/ 0 h 14948"/>
                              <a:gd name="T2" fmla="*/ 0 w 56236"/>
                              <a:gd name="T3" fmla="*/ 2985 h 14948"/>
                              <a:gd name="T4" fmla="*/ 11951 w 56236"/>
                              <a:gd name="T5" fmla="*/ 14948 h 14948"/>
                              <a:gd name="T6" fmla="*/ 44234 w 56236"/>
                              <a:gd name="T7" fmla="*/ 14948 h 14948"/>
                              <a:gd name="T8" fmla="*/ 56236 w 56236"/>
                              <a:gd name="T9" fmla="*/ 2985 h 14948"/>
                              <a:gd name="T10" fmla="*/ 56236 w 56236"/>
                              <a:gd name="T11" fmla="*/ 102 h 14948"/>
                              <a:gd name="T12" fmla="*/ 0 w 56236"/>
                              <a:gd name="T13" fmla="*/ 0 h 14948"/>
                              <a:gd name="T14" fmla="*/ 56236 w 56236"/>
                              <a:gd name="T15" fmla="*/ 14948 h 14948"/>
                            </a:gdLst>
                            <a:ahLst/>
                            <a:cxnLst>
                              <a:cxn ang="0">
                                <a:pos x="T0" y="T1"/>
                              </a:cxn>
                              <a:cxn ang="0">
                                <a:pos x="T2" y="T3"/>
                              </a:cxn>
                              <a:cxn ang="0">
                                <a:pos x="T4" y="T5"/>
                              </a:cxn>
                              <a:cxn ang="0">
                                <a:pos x="T6" y="T7"/>
                              </a:cxn>
                              <a:cxn ang="0">
                                <a:pos x="T8" y="T9"/>
                              </a:cxn>
                              <a:cxn ang="0">
                                <a:pos x="T10" y="T11"/>
                              </a:cxn>
                            </a:cxnLst>
                            <a:rect l="T12" t="T13" r="T14" b="T15"/>
                            <a:pathLst>
                              <a:path w="56236" h="14948">
                                <a:moveTo>
                                  <a:pt x="0" y="0"/>
                                </a:moveTo>
                                <a:lnTo>
                                  <a:pt x="0" y="2985"/>
                                </a:lnTo>
                                <a:cubicBezTo>
                                  <a:pt x="0" y="9563"/>
                                  <a:pt x="5372" y="14948"/>
                                  <a:pt x="11951" y="14948"/>
                                </a:cubicBezTo>
                                <a:lnTo>
                                  <a:pt x="44234" y="14948"/>
                                </a:lnTo>
                                <a:cubicBezTo>
                                  <a:pt x="50826" y="14948"/>
                                  <a:pt x="56210" y="9563"/>
                                  <a:pt x="56236" y="2985"/>
                                </a:cubicBezTo>
                                <a:lnTo>
                                  <a:pt x="56236" y="102"/>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Shape 6071"/>
                        <wps:cNvSpPr>
                          <a:spLocks/>
                        </wps:cNvSpPr>
                        <wps:spPr bwMode="auto">
                          <a:xfrm>
                            <a:off x="5979" y="8009"/>
                            <a:ext cx="0" cy="776"/>
                          </a:xfrm>
                          <a:custGeom>
                            <a:avLst/>
                            <a:gdLst>
                              <a:gd name="T0" fmla="*/ 0 h 77622"/>
                              <a:gd name="T1" fmla="*/ 77622 h 77622"/>
                              <a:gd name="T2" fmla="*/ 0 h 77622"/>
                              <a:gd name="T3" fmla="*/ 77622 h 77622"/>
                            </a:gdLst>
                            <a:ahLst/>
                            <a:cxnLst>
                              <a:cxn ang="0">
                                <a:pos x="0" y="T0"/>
                              </a:cxn>
                              <a:cxn ang="0">
                                <a:pos x="0" y="T1"/>
                              </a:cxn>
                            </a:cxnLst>
                            <a:rect l="0" t="T2" r="0" b="T3"/>
                            <a:pathLst>
                              <a:path h="77622">
                                <a:moveTo>
                                  <a:pt x="0" y="0"/>
                                </a:moveTo>
                                <a:lnTo>
                                  <a:pt x="0" y="77622"/>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Shape 6072"/>
                        <wps:cNvSpPr>
                          <a:spLocks/>
                        </wps:cNvSpPr>
                        <wps:spPr bwMode="auto">
                          <a:xfrm>
                            <a:off x="8806" y="7868"/>
                            <a:ext cx="1" cy="915"/>
                          </a:xfrm>
                          <a:custGeom>
                            <a:avLst/>
                            <a:gdLst>
                              <a:gd name="T0" fmla="*/ 0 w 51"/>
                              <a:gd name="T1" fmla="*/ 91440 h 91440"/>
                              <a:gd name="T2" fmla="*/ 51 w 51"/>
                              <a:gd name="T3" fmla="*/ 0 h 91440"/>
                              <a:gd name="T4" fmla="*/ 0 w 51"/>
                              <a:gd name="T5" fmla="*/ 0 h 91440"/>
                              <a:gd name="T6" fmla="*/ 51 w 51"/>
                              <a:gd name="T7" fmla="*/ 91440 h 91440"/>
                            </a:gdLst>
                            <a:ahLst/>
                            <a:cxnLst>
                              <a:cxn ang="0">
                                <a:pos x="T0" y="T1"/>
                              </a:cxn>
                              <a:cxn ang="0">
                                <a:pos x="T2" y="T3"/>
                              </a:cxn>
                            </a:cxnLst>
                            <a:rect l="T4" t="T5" r="T6" b="T7"/>
                            <a:pathLst>
                              <a:path w="51" h="91440">
                                <a:moveTo>
                                  <a:pt x="0" y="91440"/>
                                </a:moveTo>
                                <a:lnTo>
                                  <a:pt x="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Shape 6073"/>
                        <wps:cNvSpPr>
                          <a:spLocks/>
                        </wps:cNvSpPr>
                        <wps:spPr bwMode="auto">
                          <a:xfrm>
                            <a:off x="8251" y="8783"/>
                            <a:ext cx="555" cy="152"/>
                          </a:xfrm>
                          <a:custGeom>
                            <a:avLst/>
                            <a:gdLst>
                              <a:gd name="T0" fmla="*/ 0 w 55473"/>
                              <a:gd name="T1" fmla="*/ 470 h 15189"/>
                              <a:gd name="T2" fmla="*/ 25 w 55473"/>
                              <a:gd name="T3" fmla="*/ 3251 h 15189"/>
                              <a:gd name="T4" fmla="*/ 12078 w 55473"/>
                              <a:gd name="T5" fmla="*/ 15189 h 15189"/>
                              <a:gd name="T6" fmla="*/ 43472 w 55473"/>
                              <a:gd name="T7" fmla="*/ 15189 h 15189"/>
                              <a:gd name="T8" fmla="*/ 55473 w 55473"/>
                              <a:gd name="T9" fmla="*/ 3226 h 15189"/>
                              <a:gd name="T10" fmla="*/ 55473 w 55473"/>
                              <a:gd name="T11" fmla="*/ 0 h 15189"/>
                              <a:gd name="T12" fmla="*/ 0 w 55473"/>
                              <a:gd name="T13" fmla="*/ 0 h 15189"/>
                              <a:gd name="T14" fmla="*/ 55473 w 55473"/>
                              <a:gd name="T15" fmla="*/ 15189 h 15189"/>
                            </a:gdLst>
                            <a:ahLst/>
                            <a:cxnLst>
                              <a:cxn ang="0">
                                <a:pos x="T0" y="T1"/>
                              </a:cxn>
                              <a:cxn ang="0">
                                <a:pos x="T2" y="T3"/>
                              </a:cxn>
                              <a:cxn ang="0">
                                <a:pos x="T4" y="T5"/>
                              </a:cxn>
                              <a:cxn ang="0">
                                <a:pos x="T6" y="T7"/>
                              </a:cxn>
                              <a:cxn ang="0">
                                <a:pos x="T8" y="T9"/>
                              </a:cxn>
                              <a:cxn ang="0">
                                <a:pos x="T10" y="T11"/>
                              </a:cxn>
                            </a:cxnLst>
                            <a:rect l="T12" t="T13" r="T14" b="T15"/>
                            <a:pathLst>
                              <a:path w="55473" h="15189">
                                <a:moveTo>
                                  <a:pt x="0" y="470"/>
                                </a:moveTo>
                                <a:lnTo>
                                  <a:pt x="25" y="3251"/>
                                </a:lnTo>
                                <a:cubicBezTo>
                                  <a:pt x="76" y="9804"/>
                                  <a:pt x="5512" y="15189"/>
                                  <a:pt x="12078" y="15189"/>
                                </a:cubicBezTo>
                                <a:lnTo>
                                  <a:pt x="43472" y="15189"/>
                                </a:lnTo>
                                <a:cubicBezTo>
                                  <a:pt x="50063" y="15189"/>
                                  <a:pt x="55448" y="9804"/>
                                  <a:pt x="55473" y="3226"/>
                                </a:cubicBezTo>
                                <a:lnTo>
                                  <a:pt x="55473"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Shape 6074"/>
                        <wps:cNvSpPr>
                          <a:spLocks/>
                        </wps:cNvSpPr>
                        <wps:spPr bwMode="auto">
                          <a:xfrm>
                            <a:off x="8244" y="7860"/>
                            <a:ext cx="7" cy="927"/>
                          </a:xfrm>
                          <a:custGeom>
                            <a:avLst/>
                            <a:gdLst>
                              <a:gd name="T0" fmla="*/ 0 w 762"/>
                              <a:gd name="T1" fmla="*/ 0 h 92786"/>
                              <a:gd name="T2" fmla="*/ 762 w 762"/>
                              <a:gd name="T3" fmla="*/ 92786 h 92786"/>
                              <a:gd name="T4" fmla="*/ 0 w 762"/>
                              <a:gd name="T5" fmla="*/ 0 h 92786"/>
                              <a:gd name="T6" fmla="*/ 762 w 762"/>
                              <a:gd name="T7" fmla="*/ 92786 h 92786"/>
                            </a:gdLst>
                            <a:ahLst/>
                            <a:cxnLst>
                              <a:cxn ang="0">
                                <a:pos x="T0" y="T1"/>
                              </a:cxn>
                              <a:cxn ang="0">
                                <a:pos x="T2" y="T3"/>
                              </a:cxn>
                            </a:cxnLst>
                            <a:rect l="T4" t="T5" r="T6" b="T7"/>
                            <a:pathLst>
                              <a:path w="762" h="92786">
                                <a:moveTo>
                                  <a:pt x="0" y="0"/>
                                </a:moveTo>
                                <a:lnTo>
                                  <a:pt x="762" y="92786"/>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Shape 6075"/>
                        <wps:cNvSpPr>
                          <a:spLocks/>
                        </wps:cNvSpPr>
                        <wps:spPr bwMode="auto">
                          <a:xfrm>
                            <a:off x="9401" y="8792"/>
                            <a:ext cx="1487" cy="143"/>
                          </a:xfrm>
                          <a:custGeom>
                            <a:avLst/>
                            <a:gdLst>
                              <a:gd name="T0" fmla="*/ 0 w 148793"/>
                              <a:gd name="T1" fmla="*/ 0 h 14237"/>
                              <a:gd name="T2" fmla="*/ 0 w 148793"/>
                              <a:gd name="T3" fmla="*/ 2299 h 14237"/>
                              <a:gd name="T4" fmla="*/ 12166 w 148793"/>
                              <a:gd name="T5" fmla="*/ 14237 h 14237"/>
                              <a:gd name="T6" fmla="*/ 148793 w 148793"/>
                              <a:gd name="T7" fmla="*/ 14237 h 14237"/>
                              <a:gd name="T8" fmla="*/ 0 w 148793"/>
                              <a:gd name="T9" fmla="*/ 0 h 14237"/>
                              <a:gd name="T10" fmla="*/ 148793 w 148793"/>
                              <a:gd name="T11" fmla="*/ 14237 h 14237"/>
                            </a:gdLst>
                            <a:ahLst/>
                            <a:cxnLst>
                              <a:cxn ang="0">
                                <a:pos x="T0" y="T1"/>
                              </a:cxn>
                              <a:cxn ang="0">
                                <a:pos x="T2" y="T3"/>
                              </a:cxn>
                              <a:cxn ang="0">
                                <a:pos x="T4" y="T5"/>
                              </a:cxn>
                              <a:cxn ang="0">
                                <a:pos x="T6" y="T7"/>
                              </a:cxn>
                            </a:cxnLst>
                            <a:rect l="T8" t="T9" r="T10" b="T11"/>
                            <a:pathLst>
                              <a:path w="148793" h="14237">
                                <a:moveTo>
                                  <a:pt x="0" y="0"/>
                                </a:moveTo>
                                <a:lnTo>
                                  <a:pt x="0" y="2299"/>
                                </a:lnTo>
                                <a:cubicBezTo>
                                  <a:pt x="102" y="8852"/>
                                  <a:pt x="5575" y="14237"/>
                                  <a:pt x="12166" y="14237"/>
                                </a:cubicBezTo>
                                <a:lnTo>
                                  <a:pt x="148793" y="14237"/>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Shape 6076"/>
                        <wps:cNvSpPr>
                          <a:spLocks/>
                        </wps:cNvSpPr>
                        <wps:spPr bwMode="auto">
                          <a:xfrm>
                            <a:off x="9400" y="7858"/>
                            <a:ext cx="1" cy="934"/>
                          </a:xfrm>
                          <a:custGeom>
                            <a:avLst/>
                            <a:gdLst>
                              <a:gd name="T0" fmla="*/ 0 w 89"/>
                              <a:gd name="T1" fmla="*/ 0 h 93383"/>
                              <a:gd name="T2" fmla="*/ 89 w 89"/>
                              <a:gd name="T3" fmla="*/ 93383 h 93383"/>
                              <a:gd name="T4" fmla="*/ 0 w 89"/>
                              <a:gd name="T5" fmla="*/ 0 h 93383"/>
                              <a:gd name="T6" fmla="*/ 89 w 89"/>
                              <a:gd name="T7" fmla="*/ 93383 h 93383"/>
                            </a:gdLst>
                            <a:ahLst/>
                            <a:cxnLst>
                              <a:cxn ang="0">
                                <a:pos x="T0" y="T1"/>
                              </a:cxn>
                              <a:cxn ang="0">
                                <a:pos x="T2" y="T3"/>
                              </a:cxn>
                            </a:cxnLst>
                            <a:rect l="T4" t="T5" r="T6" b="T7"/>
                            <a:pathLst>
                              <a:path w="89" h="93383">
                                <a:moveTo>
                                  <a:pt x="0" y="0"/>
                                </a:moveTo>
                                <a:lnTo>
                                  <a:pt x="89" y="933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Shape 6077"/>
                        <wps:cNvSpPr>
                          <a:spLocks/>
                        </wps:cNvSpPr>
                        <wps:spPr bwMode="auto">
                          <a:xfrm>
                            <a:off x="9962" y="8021"/>
                            <a:ext cx="330" cy="762"/>
                          </a:xfrm>
                          <a:custGeom>
                            <a:avLst/>
                            <a:gdLst>
                              <a:gd name="T0" fmla="*/ 33007 w 33007"/>
                              <a:gd name="T1" fmla="*/ 76136 h 76136"/>
                              <a:gd name="T2" fmla="*/ 4318 w 33007"/>
                              <a:gd name="T3" fmla="*/ 76136 h 76136"/>
                              <a:gd name="T4" fmla="*/ 0 w 33007"/>
                              <a:gd name="T5" fmla="*/ 71818 h 76136"/>
                              <a:gd name="T6" fmla="*/ 0 w 33007"/>
                              <a:gd name="T7" fmla="*/ 4318 h 76136"/>
                              <a:gd name="T8" fmla="*/ 4318 w 33007"/>
                              <a:gd name="T9" fmla="*/ 0 h 76136"/>
                              <a:gd name="T10" fmla="*/ 33007 w 33007"/>
                              <a:gd name="T11" fmla="*/ 0 h 76136"/>
                              <a:gd name="T12" fmla="*/ 0 w 33007"/>
                              <a:gd name="T13" fmla="*/ 0 h 76136"/>
                              <a:gd name="T14" fmla="*/ 33007 w 33007"/>
                              <a:gd name="T15" fmla="*/ 76136 h 76136"/>
                            </a:gdLst>
                            <a:ahLst/>
                            <a:cxnLst>
                              <a:cxn ang="0">
                                <a:pos x="T0" y="T1"/>
                              </a:cxn>
                              <a:cxn ang="0">
                                <a:pos x="T2" y="T3"/>
                              </a:cxn>
                              <a:cxn ang="0">
                                <a:pos x="T4" y="T5"/>
                              </a:cxn>
                              <a:cxn ang="0">
                                <a:pos x="T6" y="T7"/>
                              </a:cxn>
                              <a:cxn ang="0">
                                <a:pos x="T8" y="T9"/>
                              </a:cxn>
                              <a:cxn ang="0">
                                <a:pos x="T10" y="T11"/>
                              </a:cxn>
                            </a:cxnLst>
                            <a:rect l="T12" t="T13" r="T14" b="T15"/>
                            <a:pathLst>
                              <a:path w="33007" h="76136">
                                <a:moveTo>
                                  <a:pt x="33007" y="76136"/>
                                </a:moveTo>
                                <a:lnTo>
                                  <a:pt x="4318" y="76136"/>
                                </a:lnTo>
                                <a:cubicBezTo>
                                  <a:pt x="1930" y="76136"/>
                                  <a:pt x="0" y="74193"/>
                                  <a:pt x="0" y="71818"/>
                                </a:cubicBezTo>
                                <a:lnTo>
                                  <a:pt x="0" y="4318"/>
                                </a:lnTo>
                                <a:cubicBezTo>
                                  <a:pt x="0" y="1943"/>
                                  <a:pt x="1930" y="0"/>
                                  <a:pt x="4318" y="0"/>
                                </a:cubicBezTo>
                                <a:lnTo>
                                  <a:pt x="3300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Shape 6078"/>
                        <wps:cNvSpPr>
                          <a:spLocks/>
                        </wps:cNvSpPr>
                        <wps:spPr bwMode="auto">
                          <a:xfrm>
                            <a:off x="9495" y="1856"/>
                            <a:ext cx="2305" cy="4751"/>
                          </a:xfrm>
                          <a:custGeom>
                            <a:avLst/>
                            <a:gdLst>
                              <a:gd name="T0" fmla="*/ 0 w 230442"/>
                              <a:gd name="T1" fmla="*/ 475069 h 475069"/>
                              <a:gd name="T2" fmla="*/ 230442 w 230442"/>
                              <a:gd name="T3" fmla="*/ 0 h 475069"/>
                              <a:gd name="T4" fmla="*/ 39612 w 230442"/>
                              <a:gd name="T5" fmla="*/ 0 h 475069"/>
                              <a:gd name="T6" fmla="*/ 0 w 230442"/>
                              <a:gd name="T7" fmla="*/ 0 h 475069"/>
                              <a:gd name="T8" fmla="*/ 230442 w 230442"/>
                              <a:gd name="T9" fmla="*/ 475069 h 475069"/>
                            </a:gdLst>
                            <a:ahLst/>
                            <a:cxnLst>
                              <a:cxn ang="0">
                                <a:pos x="T0" y="T1"/>
                              </a:cxn>
                              <a:cxn ang="0">
                                <a:pos x="T2" y="T3"/>
                              </a:cxn>
                              <a:cxn ang="0">
                                <a:pos x="T4" y="T5"/>
                              </a:cxn>
                            </a:cxnLst>
                            <a:rect l="T6" t="T7" r="T8" b="T9"/>
                            <a:pathLst>
                              <a:path w="230442" h="475069">
                                <a:moveTo>
                                  <a:pt x="0" y="475069"/>
                                </a:moveTo>
                                <a:lnTo>
                                  <a:pt x="230442" y="0"/>
                                </a:lnTo>
                                <a:lnTo>
                                  <a:pt x="39612" y="0"/>
                                </a:lnTo>
                              </a:path>
                            </a:pathLst>
                          </a:custGeom>
                          <a:noFill/>
                          <a:ln w="19037"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Shape 6079"/>
                        <wps:cNvSpPr>
                          <a:spLocks/>
                        </wps:cNvSpPr>
                        <wps:spPr bwMode="auto">
                          <a:xfrm>
                            <a:off x="9469" y="1856"/>
                            <a:ext cx="2305" cy="4751"/>
                          </a:xfrm>
                          <a:custGeom>
                            <a:avLst/>
                            <a:gdLst>
                              <a:gd name="T0" fmla="*/ 0 w 230441"/>
                              <a:gd name="T1" fmla="*/ 475069 h 475069"/>
                              <a:gd name="T2" fmla="*/ 230441 w 230441"/>
                              <a:gd name="T3" fmla="*/ 0 h 475069"/>
                              <a:gd name="T4" fmla="*/ 47612 w 230441"/>
                              <a:gd name="T5" fmla="*/ 0 h 475069"/>
                              <a:gd name="T6" fmla="*/ 0 w 230441"/>
                              <a:gd name="T7" fmla="*/ 0 h 475069"/>
                              <a:gd name="T8" fmla="*/ 230441 w 230441"/>
                              <a:gd name="T9" fmla="*/ 475069 h 475069"/>
                            </a:gdLst>
                            <a:ahLst/>
                            <a:cxnLst>
                              <a:cxn ang="0">
                                <a:pos x="T0" y="T1"/>
                              </a:cxn>
                              <a:cxn ang="0">
                                <a:pos x="T2" y="T3"/>
                              </a:cxn>
                              <a:cxn ang="0">
                                <a:pos x="T4" y="T5"/>
                              </a:cxn>
                            </a:cxnLst>
                            <a:rect l="T6" t="T7" r="T8" b="T9"/>
                            <a:pathLst>
                              <a:path w="230441" h="475069">
                                <a:moveTo>
                                  <a:pt x="0" y="475069"/>
                                </a:moveTo>
                                <a:lnTo>
                                  <a:pt x="230441" y="0"/>
                                </a:lnTo>
                                <a:lnTo>
                                  <a:pt x="4761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Rectangle 6080"/>
                        <wps:cNvSpPr>
                          <a:spLocks noChangeArrowheads="1"/>
                        </wps:cNvSpPr>
                        <wps:spPr bwMode="auto">
                          <a:xfrm>
                            <a:off x="9451" y="1407"/>
                            <a:ext cx="65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747" name="Shape 6082"/>
                        <wps:cNvSpPr>
                          <a:spLocks/>
                        </wps:cNvSpPr>
                        <wps:spPr bwMode="auto">
                          <a:xfrm>
                            <a:off x="63" y="0"/>
                            <a:ext cx="13675" cy="9352"/>
                          </a:xfrm>
                          <a:custGeom>
                            <a:avLst/>
                            <a:gdLst>
                              <a:gd name="T0" fmla="*/ 1367498 w 1367498"/>
                              <a:gd name="T1" fmla="*/ 935253 h 935253"/>
                              <a:gd name="T2" fmla="*/ 0 w 1367498"/>
                              <a:gd name="T3" fmla="*/ 935253 h 935253"/>
                              <a:gd name="T4" fmla="*/ 0 w 1367498"/>
                              <a:gd name="T5" fmla="*/ 0 h 935253"/>
                              <a:gd name="T6" fmla="*/ 1367498 w 1367498"/>
                              <a:gd name="T7" fmla="*/ 0 h 935253"/>
                              <a:gd name="T8" fmla="*/ 1367498 w 1367498"/>
                              <a:gd name="T9" fmla="*/ 935253 h 935253"/>
                              <a:gd name="T10" fmla="*/ 0 w 1367498"/>
                              <a:gd name="T11" fmla="*/ 0 h 935253"/>
                              <a:gd name="T12" fmla="*/ 1367498 w 1367498"/>
                              <a:gd name="T13" fmla="*/ 935253 h 935253"/>
                            </a:gdLst>
                            <a:ahLst/>
                            <a:cxnLst>
                              <a:cxn ang="0">
                                <a:pos x="T0" y="T1"/>
                              </a:cxn>
                              <a:cxn ang="0">
                                <a:pos x="T2" y="T3"/>
                              </a:cxn>
                              <a:cxn ang="0">
                                <a:pos x="T4" y="T5"/>
                              </a:cxn>
                              <a:cxn ang="0">
                                <a:pos x="T6" y="T7"/>
                              </a:cxn>
                              <a:cxn ang="0">
                                <a:pos x="T8" y="T9"/>
                              </a:cxn>
                            </a:cxnLst>
                            <a:rect l="T10" t="T11" r="T12" b="T13"/>
                            <a:pathLst>
                              <a:path w="1367498" h="935253">
                                <a:moveTo>
                                  <a:pt x="1367498" y="935253"/>
                                </a:moveTo>
                                <a:lnTo>
                                  <a:pt x="0" y="935253"/>
                                </a:lnTo>
                                <a:lnTo>
                                  <a:pt x="0" y="0"/>
                                </a:lnTo>
                                <a:lnTo>
                                  <a:pt x="1367498" y="0"/>
                                </a:lnTo>
                                <a:lnTo>
                                  <a:pt x="1367498" y="935253"/>
                                </a:lnTo>
                                <a:close/>
                              </a:path>
                            </a:pathLst>
                          </a:custGeom>
                          <a:noFill/>
                          <a:ln w="1016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Rectangle 44698"/>
                        <wps:cNvSpPr>
                          <a:spLocks noChangeArrowheads="1"/>
                        </wps:cNvSpPr>
                        <wps:spPr bwMode="auto">
                          <a:xfrm>
                            <a:off x="0" y="9596"/>
                            <a:ext cx="2808"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p>
                          </w:txbxContent>
                        </wps:txbx>
                        <wps:bodyPr rot="0" vert="horz" wrap="square" lIns="0" tIns="0" rIns="0" bIns="0" anchor="t" anchorCtr="0" upright="1">
                          <a:noAutofit/>
                        </wps:bodyPr>
                      </wps:wsp>
                      <wps:wsp>
                        <wps:cNvPr id="749" name="Rectangle 44699"/>
                        <wps:cNvSpPr>
                          <a:spLocks noChangeArrowheads="1"/>
                        </wps:cNvSpPr>
                        <wps:spPr bwMode="auto">
                          <a:xfrm>
                            <a:off x="2110" y="9596"/>
                            <a:ext cx="23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466E35">
                              <w:pPr>
                                <w:spacing w:after="160" w:line="259" w:lineRule="auto"/>
                              </w:pPr>
                              <w:r>
                                <w:rPr>
                                  <w:color w:val="9A9A9A"/>
                                  <w:sz w:val="1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B0C83" id="Group 48788" o:spid="_x0000_s1277" style="position:absolute;left:0;text-align:left;margin-left:435pt;margin-top:10.4pt;width:99.2pt;height:66.2pt;z-index:251651072" coordsize="13738,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">
                <v:shape id="Shape 6015" o:spid="_x0000_s1278" style="position:absolute;left:2753;top:3801;width:4832;height:0;visibility:visible;mso-wrap-style:square;v-text-anchor:top" coordsize="483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LnsQA&#10;AADcAAAADwAAAGRycy9kb3ducmV2LnhtbERPTWvCQBC9F/wPywi91Y0exKauoqJQlaJVqfQ2ZMck&#10;mJ0N2VWjv94VBG/zeJ/TH9amEGeqXG5ZQbsVgSBOrM45VbDbzj56IJxH1lhYJgVXcjAcNN76GGt7&#10;4V86b3wqQgi7GBVk3pexlC7JyKBr2ZI4cAdbGfQBVqnUFV5CuClkJ4q60mDOoSHDkiYZJcfNySiY&#10;dtY/h7+98Ylb3saj3up/v0jnSr0369EXCE+1f4mf7m8d5nc/4fFMuEA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y57EAAAA3AAAAA8AAAAAAAAAAAAAAAAAmAIAAGRycy9k&#10;b3ducmV2LnhtbFBLBQYAAAAABAAEAPUAAACJAwAAAAA=&#10;" path="m,l483261,e" filled="f" strokeweight=".3pt">
                  <v:stroke endcap="round"/>
                  <v:path arrowok="t" o:connecttype="custom" o:connectlocs="0,0;4832,0" o:connectangles="0,0" textboxrect="0,0,483261,0"/>
                </v:shape>
                <v:shape id="Shape 6016" o:spid="_x0000_s1279" style="position:absolute;left:8005;top:4018;width:287;height:286;visibility:visible;mso-wrap-style:square;v-text-anchor:top" coordsize="28664,2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3hMQA&#10;AADcAAAADwAAAGRycy9kb3ducmV2LnhtbESPQWvCQBCF7wX/wzJCb3VTkVqiayhCTDzWSulxyI5J&#10;MDsbsqtJ/71zKPQ2w3vz3jfbbHKdutMQWs8GXhcJKOLK25ZrA+ev/OUdVIjIFjvPZOCXAmS72dMW&#10;U+tH/qT7KdZKQjikaKCJsU+1DlVDDsPC98SiXfzgMMo61NoOOEq46/QySd60w5alocGe9g1V19PN&#10;GbB9Xhza4/eq1KtLVfxwuZ7O3pjn+fSxARVpiv/mv+vSCv5a8OUZmUD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d4TEAAAA3AAAAA8AAAAAAAAAAAAAAAAAmAIAAGRycy9k&#10;b3ducmV2LnhtbFBLBQYAAAAABAAEAPUAAACJAwAAAAA=&#10;" path="m28664,14325v,7925,-6401,14339,-14339,14339c6439,28664,,22250,,14325,,6414,6439,,14325,v7938,,14339,6414,14339,14325xe" filled="f" strokeweight=".3pt">
                  <v:stroke endcap="round"/>
                  <v:path arrowok="t" o:connecttype="custom" o:connectlocs="287,143;143,286;0,143;143,0;287,143" o:connectangles="0,0,0,0,0" textboxrect="0,0,28664,28664"/>
                </v:shape>
                <v:shape id="Shape 6017" o:spid="_x0000_s1280" style="position:absolute;left:8955;top:6881;width:1933;height:698;visibility:visible;mso-wrap-style:square;v-text-anchor:top" coordsize="193357,6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6sMA&#10;AADcAAAADwAAAGRycy9kb3ducmV2LnhtbERPS2sCMRC+F/wPYQRvNatSa7dGEUFoD0V8lF6HzbhZ&#10;djNZkrhu++ubgtDbfHzPWa5724iOfKgcK5iMMxDEhdMVlwrOp93jAkSIyBobx6TgmwKsV4OHJeba&#10;3fhA3TGWIoVwyFGBibHNpQyFIYth7FrixF2ctxgT9KXUHm8p3DZymmVzabHi1GCwpa2hoj5erYLd&#10;y+zJz+vm51TTBx3M5+Vr/94pNRr2m1cQkfr4L76733Sa/zyBv2fS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e6sMAAADcAAAADwAAAAAAAAAAAAAAAACYAgAAZHJzL2Rv&#10;d25yZXYueG1sUEsFBgAAAAAEAAQA9QAAAIgDAAAAAA==&#10;" path="m,l,53315c,63843,1308,69761,22390,69761r170967,e" filled="f" strokeweight=".3pt">
                  <v:stroke endcap="round"/>
                  <v:path arrowok="t" o:connecttype="custom" o:connectlocs="0,0;0,533;224,698;1933,698" o:connectangles="0,0,0,0" textboxrect="0,0,193357,69761"/>
                </v:shape>
                <v:shape id="Shape 6018" o:spid="_x0000_s1281" style="position:absolute;left:10229;top:6447;width:659;height:684;visibility:visible;mso-wrap-style:square;v-text-anchor:top" coordsize="65976,6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9CMEA&#10;AADcAAAADwAAAGRycy9kb3ducmV2LnhtbERPS4vCMBC+C/6HMIIXWVM9rFKN4gqKlwVfl70NzdgU&#10;m0m3ibX+eyMI3ubje8582dpSNFT7wrGC0TABQZw5XXCu4HzafE1B+ICssXRMCh7kYbnoduaYanfn&#10;AzXHkIsYwj5FBSaEKpXSZ4Ys+qGriCN3cbXFEGGdS13jPYbbUo6T5FtaLDg2GKxobSi7Hm9WwdYN&#10;TuV/8xMeRu4Pk9Vf82uvUql+r13NQARqw0f8du90nD8Zw+uZe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wvQjBAAAA3AAAAA8AAAAAAAAAAAAAAAAAmAIAAGRycy9kb3du&#10;cmV2LnhtbFBLBQYAAAAABAAEAPUAAACGAwAAAAA=&#10;" path="m,l,55956v,9208,4953,12497,16142,12497l65976,68453e" filled="f" strokeweight=".3pt">
                  <v:stroke endcap="round"/>
                  <v:path arrowok="t" o:connecttype="custom" o:connectlocs="0,0;0,559;161,684;659,684" o:connectangles="0,0,0,0" textboxrect="0,0,65976,68453"/>
                </v:shape>
                <v:shape id="Shape 6019" o:spid="_x0000_s1282" style="position:absolute;left:9258;top:7205;width:753;height:203;visibility:visible;mso-wrap-style:square;v-text-anchor:top" coordsize="75273,2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tJsUA&#10;AADcAAAADwAAAGRycy9kb3ducmV2LnhtbERPS2sCMRC+F/wPYQq9FM224oPVKEUo9FAKPlC8jZtx&#10;d+tmkibpuv33jVDobT6+58yXnWlESz7UlhU8DTIQxIXVNZcKdtvX/hREiMgaG8uk4IcCLBe9uznm&#10;2l55Te0mliKFcMhRQRWjy6UMRUUGw8A64sSdrTcYE/Sl1B6vKdw08jnLxtJgzamhQkeriorL5tso&#10;OI72n+4wdR+r0+OXbzseTt4bVurhvnuZgYjUxX/xn/tNp/mTIdyeS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a0mxQAAANwAAAAPAAAAAAAAAAAAAAAAAJgCAABkcnMv&#10;ZG93bnJldi54bWxQSwUGAAAAAAQABAD1AAAAigMAAAAA&#10;" path="m,20294l75273,e" filled="f" strokeweight=".3pt">
                  <v:stroke endcap="round"/>
                  <v:path arrowok="t" o:connecttype="custom" o:connectlocs="0,203;753,0" o:connectangles="0,0" textboxrect="0,0,75273,20294"/>
                </v:shape>
                <v:shape id="Shape 6020" o:spid="_x0000_s1283" style="position:absolute;left:7585;top:3804;width:2644;height:2643;visibility:visible;mso-wrap-style:square;v-text-anchor:top" coordsize="264363,26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AsMA&#10;AADcAAAADwAAAGRycy9kb3ducmV2LnhtbERPTWsCMRC9F/wPYYReimZbbLVbo1ix4rW6QnsbNmOy&#10;uJksm6jrv28Eobd5vM+ZzjtXizO1ofKs4HmYgSAuva7YKCh2X4MJiBCRNdaeScGVAsxnvYcp5tpf&#10;+JvO22hECuGQowIbY5NLGUpLDsPQN8SJO/jWYUywNVK3eEnhrpYvWfYmHVacGiw2tLRUHrcnp8DY&#10;RbF6fZfF3o1+nz7Xq83OLH+Ueux3iw8Qkbr4L767NzrNH4/g9k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AsMAAADcAAAADwAAAAAAAAAAAAAAAACYAgAAZHJzL2Rv&#10;d25yZXYueG1sUEsFBgAAAAAEAAQA9QAAAIgDAAAAAA==&#10;" path="m,c145986,,264363,118339,264363,264223e" filled="f" strokeweight=".3pt">
                  <v:stroke endcap="round"/>
                  <v:path arrowok="t" o:connecttype="custom" o:connectlocs="0,0;2644,2643" o:connectangles="0,0" textboxrect="0,0,264363,264223"/>
                </v:shape>
                <v:shape id="Shape 6021" o:spid="_x0000_s1284" style="position:absolute;left:5874;top:3799;width:3083;height:3082;visibility:visible;mso-wrap-style:square;v-text-anchor:top" coordsize="308343,30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KoMMA&#10;AADcAAAADwAAAGRycy9kb3ducmV2LnhtbERPS2vCQBC+F/oflin0UnTTgq/oKiIVBKH4Ongcs9Mk&#10;NDsbs6PGf+8WCr3Nx/ecyax1lbpSE0rPBt67CSjizNuScwOH/bIzBBUE2WLlmQzcKcBs+vw0wdT6&#10;G2/pupNcxRAOKRooROpU65AV5DB0fU0cuW/fOJQIm1zbBm8x3FX6I0n62mHJsaHAmhYFZT+7izNw&#10;rsPx7e6yr8V83ducZD3qnz/FmNeXdj4GJdTKv/jPvbJx/qAH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vKoMMAAADcAAAADwAAAAAAAAAAAAAAAACYAgAAZHJzL2Rv&#10;d25yZXYueG1sUEsFBgAAAAAEAAQA9QAAAIgDAAAAAA==&#10;" path="m,c170256,,308343,137998,308343,308191e" filled="f" strokeweight=".3pt">
                  <v:stroke endcap="round"/>
                  <v:path arrowok="t" o:connecttype="custom" o:connectlocs="0,0;3083,3082" o:connectangles="0,0" textboxrect="0,0,308343,308191"/>
                </v:shape>
                <v:shape id="Shape 6022" o:spid="_x0000_s1285" style="position:absolute;left:1752;top:5999;width:8546;height:2922;visibility:visible;mso-wrap-style:square;v-text-anchor:top" coordsize="854583,29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PK8AA&#10;AADcAAAADwAAAGRycy9kb3ducmV2LnhtbERPyW7CMBC9I/EP1lTiBk57CFXAoCqiiGtZ7kM8caLG&#10;4xCbkPx9jYTU2zy9ddbbwTaip87XjhW8LxIQxIXTNRsF59P3/BOED8gaG8ekYCQP2810ssZMuwf/&#10;UH8MRsQQ9hkqqEJoMyl9UZFFv3AtceRK11kMEXZG6g4fMdw28iNJUmmx5thQYUt5RcXv8W4V7PvT&#10;brycr/mY5rJcFrdyZ4xUavY2fK1ABBrCv/jlPug4f5nC85l4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aPK8AAAADcAAAADwAAAAAAAAAAAAAAAACYAgAAZHJzL2Rvd25y&#10;ZXYueG1sUEsFBgAAAAAEAAQA9QAAAIUDAAAAAA==&#10;" path="m,l18428,31572c32906,57912,53975,79629,94805,92126r220739,70282c325895,166497,341135,176200,347332,180556v18364,12890,40704,20447,64809,20447c426936,201003,441020,198158,453923,193002v8256,-4127,18149,-7442,25388,-7442l854583,185560r,106629e" filled="f" strokeweight=".3pt">
                  <v:stroke endcap="round"/>
                  <v:path arrowok="t" o:connecttype="custom" o:connectlocs="0,0;184,316;948,921;3156,1624;3473,1806;4121,2010;4539,1930;4793,1856;8546,1856;8546,2922" o:connectangles="0,0,0,0,0,0,0,0,0,0" textboxrect="0,0,854583,292189"/>
                </v:shape>
                <v:shape id="Shape 6023" o:spid="_x0000_s1286" style="position:absolute;left:7404;top:6676;width:427;height:427;visibility:visible;mso-wrap-style:square;v-text-anchor:top" coordsize="42710,4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48IA&#10;AADcAAAADwAAAGRycy9kb3ducmV2LnhtbERPTWsCMRC9C/0PYQRvmlVB62oUqSiCUKgVz8Nm3F3d&#10;TNYk6uqvbwqF3ubxPme2aEwl7uR8aVlBv5eAIM6sLjlXcPhed99B+ICssbJMCp7kYTF/a80w1fbB&#10;X3Tfh1zEEPYpKihCqFMpfVaQQd+zNXHkTtYZDBG6XGqHjxhuKjlIkpE0WHJsKLCmj4Kyy/5mFKx2&#10;zg5H18tGnl/DJR935fZz8lSq026WUxCBmvAv/nNvdZw/HsPvM/EC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7jwgAAANwAAAAPAAAAAAAAAAAAAAAAAJgCAABkcnMvZG93&#10;bnJldi54bWxQSwUGAAAAAAQABAD1AAAAhwMAAAAA&#10;" path="m21285,42609c9512,42583,,33033,38,21273,76,9487,9652,,21412,38,33185,76,42710,9614,42672,21399v-38,11761,-9614,21248,-21387,21210xe" filled="f" strokeweight=".3pt">
                  <v:stroke endcap="round"/>
                  <v:path arrowok="t" o:connecttype="custom" o:connectlocs="213,427;0,213;214,0;427,214;213,427" o:connectangles="0,0,0,0,0" textboxrect="0,0,42710,42647"/>
                </v:shape>
                <v:shape id="Shape 6024" o:spid="_x0000_s1287" style="position:absolute;left:3174;top:4026;width:5399;height:3159;visibility:visible;mso-wrap-style:square;v-text-anchor:top" coordsize="539877,31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O1sEA&#10;AADcAAAADwAAAGRycy9kb3ducmV2LnhtbESPzW7CQAyE75V4h5WRuJUNHKAKbBBCQnAlUM4ma/JD&#10;1htlF0jfvj5U6s3WjGc+rzeDa9WL+lB7NjCbJqCIC29rLg1czvvPL1AhIltsPZOBHwqwyUYfa0yt&#10;f/OJXnkslYRwSNFAFWOXah2KihyGqe+IRbv73mGUtS+17fEt4a7V8yRZaIc1S0OFHe0qKh750xng&#10;2fWQhzws4vC4fNd4a4rrvTFmMh62K1CRhvhv/rs+WsFfCq08IxPo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ljtbBAAAA3AAAAA8AAAAAAAAAAAAAAAAAmAIAAGRycy9kb3du&#10;cmV2LnhtbFBLBQYAAAAABAAEAPUAAACGAwAAAAA=&#10;" path="m532104,220942r-16204,749c491579,127762,414769,55080,318668,36398l318668,,221221,r,36335c145491,51067,81699,99326,46177,165125l31572,158788c11430,196583,,239738,,285534r49568,7874c49517,290792,49466,288163,49466,285534v,-121691,98743,-220383,220473,-220383c391668,65151,490410,163843,490410,285534v,10287,-698,20409,-2057,30327l538213,315887v1092,-9970,1664,-20079,1664,-30353c539877,263271,537197,241617,532104,220942xe" filled="f" strokeweight=".3pt">
                  <v:stroke endcap="round"/>
                  <v:path arrowok="t" o:connecttype="custom" o:connectlocs="5321,2210;5159,2217;3187,364;3187,0;2212,0;2212,363;462,1651;316,1588;0,2855;496,2934;495,2855;2700,652;4904,2855;4884,3159;5382,3159;5399,2855;5321,2210" o:connectangles="0,0,0,0,0,0,0,0,0,0,0,0,0,0,0,0,0" textboxrect="0,0,539877,315887"/>
                </v:shape>
                <v:shape id="Shape 6025" o:spid="_x0000_s1288" style="position:absolute;left:3986;top:4926;width:3845;height:2172;visibility:visible;mso-wrap-style:square;v-text-anchor:top" coordsize="384454,21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OHMMA&#10;AADcAAAADwAAAGRycy9kb3ducmV2LnhtbERPS4vCMBC+C/6HMIKXZU3Xg267RnF9gOhhWfWyt6EZ&#10;m2IzKU3U+u+NsOBtPr7nTGatrcSVGl86VvAxSEAQ506XXCg4HtbvnyB8QNZYOSYFd/Iwm3Y7E8y0&#10;u/EvXfehEDGEfYYKTAh1JqXPDVn0A1cTR+7kGoshwqaQusFbDLeVHCbJSFosOTYYrGlhKD/vL1bB&#10;5e+e1vzzVprhbpt+Lwszmq9apfq9dv4FIlAbXuJ/90bH+eMUns/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eOHMMAAADcAAAADwAAAAAAAAAAAAAAAACYAgAAZHJzL2Rv&#10;d25yZXYueG1sUEsFBgAAAAAEAAQA9QAAAIgDAAAAAA==&#10;" path="m384366,195453c384328,87478,296774,,188735,,102489,,29324,55804,3289,133223v-12,101,-89,177,-127,279c3137,133553,3162,133629,3137,133705v-89,267,-216,509,-292,762l3035,134531c,145377,5855,156832,16662,160426v11024,3645,22848,-2210,26708,-13094l43472,147371c63678,86499,121044,42621,188735,42621v84518,,152997,68440,152997,152921l341884,195542v,127,-64,228,-64,355c341820,207670,351358,217182,363131,217182v11786,,21323,-9512,21323,-21285c384454,195745,384366,195631,384366,195453xe" filled="f" strokeweight=".3pt">
                  <v:stroke endcap="round"/>
                  <v:path arrowok="t" o:connecttype="custom" o:connectlocs="3844,1955;1888,0;33,1332;32,1335;31,1337;28,1345;30,1345;167,1604;434,1473;435,1474;1888,426;3418,1956;3419,1956;3419,1959;3632,2172;3845,1959;3844,1955" o:connectangles="0,0,0,0,0,0,0,0,0,0,0,0,0,0,0,0,0" textboxrect="0,0,384454,217182"/>
                </v:shape>
                <v:shape id="Shape 6026" o:spid="_x0000_s1289" style="position:absolute;left:10289;top:8935;width:599;height:0;visibility:visible;mso-wrap-style:square;v-text-anchor:top" coordsize="59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0lMgA&#10;AADcAAAADwAAAGRycy9kb3ducmV2LnhtbESPQWvCQBCF7wX/wzJCL1I3iqQ2dRURhFYopdp6nman&#10;STA7G3a3GvvrO4dCbzO8N+99s1j1rlVnCrHxbGAyzkARl942XBl4P2zv5qBiQrbYeiYDV4qwWg5u&#10;FlhYf+E3Ou9TpSSEY4EG6pS6QutY1uQwjn1HLNqXDw6TrKHSNuBFwl2rp1mWa4cNS0ONHW1qKk/7&#10;b2fg9eNl1I2Ok8PDOuyeZz/5/XGWfxpzO+zXj6AS9enf/Hf9ZAV/LvjyjE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rSUyAAAANwAAAAPAAAAAAAAAAAAAAAAAJgCAABk&#10;cnMvZG93bnJldi54bWxQSwUGAAAAAAQABAD1AAAAjQMAAAAA&#10;" path="m,l59931,e" filled="f" strokeweight=".3pt">
                  <v:stroke endcap="round"/>
                  <v:path arrowok="t" o:connecttype="custom" o:connectlocs="0,0;599,0" o:connectangles="0,0" textboxrect="0,0,59931,0"/>
                </v:shape>
                <v:shape id="Shape 6027" o:spid="_x0000_s1290" style="position:absolute;left:5433;top:2789;width:299;height:675;visibility:visible;mso-wrap-style:square;v-text-anchor:top" coordsize="29870,6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tIL8A&#10;AADcAAAADwAAAGRycy9kb3ducmV2LnhtbERPTYvCMBC9C/sfwgjebNpFRKpRirAgLAvqevA4NGNb&#10;bCalE7X7740g7G0e73NWm8G16k69NJ4NZEkKirj0tuHKwOn3a7oAJQHZYuuZDPyRwGb9MVphbv2D&#10;D3Q/hkrFEJYcDdQhdLnWUtbkUBLfEUfu4nuHIcK+0rbHRwx3rf5M07l22HBsqLGjbU3l9XhzBkIx&#10;k8rJuTjs5Ru3P5hlM90aMxkPxRJUoCH8i9/unY3zFxm8nokX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VO0gvwAAANwAAAAPAAAAAAAAAAAAAAAAAJgCAABkcnMvZG93bnJl&#10;di54bWxQSwUGAAAAAAQABAD1AAAAhAMAAAAA&#10;" path="m29870,9957r,57556l,67513,,9957,14224,,29870,9957xe" filled="f" strokeweight=".3pt">
                  <v:stroke endcap="round"/>
                  <v:path arrowok="t" o:connecttype="custom" o:connectlocs="299,100;299,675;0,675;0,100;142,0;299,100" o:connectangles="0,0,0,0,0,0" textboxrect="0,0,29870,67513"/>
                </v:shape>
                <v:shape id="Shape 6028" o:spid="_x0000_s1291" style="position:absolute;left:5433;top:2976;width:297;height:123;visibility:visible;mso-wrap-style:square;v-text-anchor:top" coordsize="29706,1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BHcEA&#10;AADcAAAADwAAAGRycy9kb3ducmV2LnhtbERP32vCMBB+F/Y/hBvszSa6MqSaFhkMNhiMVcHXoznb&#10;YnMpSVa7/34ZCL7dx/fzdtVsBzGRD71jDatMgSBunOm51XA8vC03IEJENjg4Jg2/FKAqHxY7LIy7&#10;8jdNdWxFCuFQoIYuxrGQMjQdWQyZG4kTd3beYkzQt9J4vKZwO8i1Ui/SYs+pocORXjtqLvWP1cDT&#10;yX6qj1nlnCtb+8vzV8hPWj89zvstiEhzvItv7neT5m/W8P9MukC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wR3BAAAA3AAAAA8AAAAAAAAAAAAAAAAAmAIAAGRycy9kb3du&#10;cmV2LnhtbFBLBQYAAAAABAAEAPUAAACGAwAAAAA=&#10;" path="m,12357l29706,e" filled="f" strokeweight=".3pt">
                  <v:stroke endcap="round"/>
                  <v:path arrowok="t" o:connecttype="custom" o:connectlocs="0,123;297,0" o:connectangles="0,0" textboxrect="0,0,29706,12357"/>
                </v:shape>
                <v:shape id="Shape 6029" o:spid="_x0000_s1292" style="position:absolute;left:5444;top:3226;width:283;height:118;visibility:visible;mso-wrap-style:square;v-text-anchor:top" coordsize="28283,1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nMEA&#10;AADcAAAADwAAAGRycy9kb3ducmV2LnhtbERPTWvCQBC9F/oflin0VmfbQpHUVTQgSsGCib0P2TEJ&#10;ZmdDdtX037uFgrd5vM+ZLUbXqQsPofVi4HWiQbFU3rZSGziU65cpqBBJLHVe2MAvB1jMHx9mlFl/&#10;lT1filirFCIhIwNNjH2GGKqGHYWJ71kSd/SDo5jgUKMd6JrCXYdvWn+go1ZSQ0M95w1Xp+LsDGxy&#10;rL9+ym2er/C7OK75pHeojXl+GpefoCKP8S7+d29tmj99h79n0gU4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BPpzBAAAA3AAAAA8AAAAAAAAAAAAAAAAAmAIAAGRycy9kb3du&#10;cmV2LnhtbFBLBQYAAAAABAAEAPUAAACGAwAAAAA=&#10;" path="m,11761l28283,e" filled="f" strokeweight=".3pt">
                  <v:stroke endcap="round"/>
                  <v:path arrowok="t" o:connecttype="custom" o:connectlocs="0,118;283,0" o:connectangles="0,0" textboxrect="0,0,28283,11761"/>
                </v:shape>
                <v:shape id="Shape 6030" o:spid="_x0000_s1293" style="position:absolute;left:2133;top:5250;width:299;height:675;visibility:visible;mso-wrap-style:square;v-text-anchor:top" coordsize="29858,6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vQ8MA&#10;AADcAAAADwAAAGRycy9kb3ducmV2LnhtbERPTWsCMRC9F/wPYYTealYpRVejSGvBg4W6iuJt2Iy7&#10;i5vJmqS6/nsjFLzN433OZNaaWlzI+cqygn4vAUGcW11xoWC7+X4bgvABWWNtmRTcyMNs2nmZYKrt&#10;ldd0yUIhYgj7FBWUITSplD4vyaDv2YY4ckfrDIYIXSG1w2sMN7UcJMmHNFhxbCixoc+S8lP2ZxQs&#10;aHVufne3n9HezF1WfS2Oh0Oi1Gu3nY9BBGrDU/zvXuo4f/gOj2fi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WvQ8MAAADcAAAADwAAAAAAAAAAAAAAAACYAgAAZHJzL2Rv&#10;d25yZXYueG1sUEsFBgAAAAAEAAQA9QAAAIgDAAAAAA==&#10;" path="m29858,9957r,57582l,67539,,9957,14237,,29858,9957xe" filled="f" strokeweight=".3pt">
                  <v:stroke endcap="round"/>
                  <v:path arrowok="t" o:connecttype="custom" o:connectlocs="299,100;299,675;0,675;0,100;143,0;299,100" o:connectangles="0,0,0,0,0,0" textboxrect="0,0,29858,67539"/>
                </v:shape>
                <v:shape id="Shape 6031" o:spid="_x0000_s1294" style="position:absolute;left:2134;top:5437;width:297;height:124;visibility:visible;mso-wrap-style:square;v-text-anchor:top" coordsize="29705,1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xNcYA&#10;AADcAAAADwAAAGRycy9kb3ducmV2LnhtbESPW2sCMRCF3wv+hzBC32rWYkW2RhFpQdSXbsW+DpvZ&#10;S7uZbJN0L/++EQp9m+GcOd+Z9XYwjejI+dqygvksAUGcW11zqeDy/vqwAuEDssbGMikYycN2M7lb&#10;Y6ptz2/UZaEUMYR9igqqENpUSp9XZNDPbEsctcI6gyGurpTaYR/DTSMfk2QpDdYcCRW2tK8o/8p+&#10;TOQWfffSZuPxulycxsJ97L7Pn6VS99Nh9wwi0BD+zX/XBx3rr57g9kyc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xNcYAAADcAAAADwAAAAAAAAAAAAAAAACYAgAAZHJz&#10;L2Rvd25yZXYueG1sUEsFBgAAAAAEAAQA9QAAAIsDAAAAAA==&#10;" path="m,12357l29705,e" filled="f" strokeweight=".3pt">
                  <v:stroke endcap="round"/>
                  <v:path arrowok="t" o:connecttype="custom" o:connectlocs="0,124;297,0" o:connectangles="0,0" textboxrect="0,0,29705,12357"/>
                </v:shape>
                <v:shape id="Shape 6032" o:spid="_x0000_s1295" style="position:absolute;left:2145;top:5687;width:282;height:118;visibility:visible;mso-wrap-style:square;v-text-anchor:top" coordsize="28270,1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AjL4A&#10;AADcAAAADwAAAGRycy9kb3ducmV2LnhtbERPSwrCMBDdC94hjOBOUxVFq1FEEMSF+DvA0IxtsZmU&#10;Jtrq6Y0guJvH+85i1ZhCPKlyuWUFg34EgjixOudUwfWy7U1BOI+ssbBMCl7kYLVstxYYa1vziZ5n&#10;n4oQwi5GBZn3ZSylSzIy6Pq2JA7czVYGfYBVKnWFdQg3hRxG0UQazDk0ZFjSJqPkfn4YBc3rONi/&#10;pRsfdrbe1tFMjt7lTalup1nPQXhq/F/8c+90mD+dwPeZcIF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ZQIy+AAAA3AAAAA8AAAAAAAAAAAAAAAAAmAIAAGRycy9kb3ducmV2&#10;LnhtbFBLBQYAAAAABAAEAPUAAACDAwAAAAA=&#10;" path="m,11773l28270,e" filled="f" strokeweight=".3pt">
                  <v:stroke endcap="round"/>
                  <v:path arrowok="t" o:connecttype="custom" o:connectlocs="0,118;282,0" o:connectangles="0,0" textboxrect="0,0,28270,11773"/>
                </v:shape>
                <v:shape id="Shape 6033" o:spid="_x0000_s1296" style="position:absolute;left:5879;top:2803;width:469;height:696;visibility:visible;mso-wrap-style:square;v-text-anchor:top" coordsize="46850,6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Xi8AA&#10;AADcAAAADwAAAGRycy9kb3ducmV2LnhtbERP24rCMBB9X9h/CLPgm6arotI1ShFE8WFhWz9gaMa2&#10;2ExKE3v5eyMI+zaHc53tfjC16Kh1lWUF37MIBHFudcWFgmt2nG5AOI+ssbZMCkZysN99fmwx1rbn&#10;P+pSX4gQwi5GBaX3TSyly0sy6Ga2IQ7czbYGfYBtIXWLfQg3tZxH0UoarDg0lNjQoaT8nj6MgkS7&#10;IV122X3ha/vbny7LkS5npSZfQ/IDwtPg/8Vv91mH+Zs1vJ4JF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VXi8AAAADcAAAADwAAAAAAAAAAAAAAAACYAgAAZHJzL2Rvd25y&#10;ZXYueG1sUEsFBgAAAAAEAAQA9QAAAIUDAAAAAA==&#10;" path="m46850,11341l34760,,,,,22035r16370,l16370,69622r14110,l30480,22035r16370,l46850,11341xe" filled="f" strokeweight=".3pt">
                  <v:stroke endcap="round"/>
                  <v:path arrowok="t" o:connecttype="custom" o:connectlocs="469,113;348,0;0,0;0,220;164,220;164,696;305,696;305,220;469,220;469,113" o:connectangles="0,0,0,0,0,0,0,0,0,0" textboxrect="0,0,46850,69622"/>
                </v:shape>
                <v:shape id="Shape 6034" o:spid="_x0000_s1297" style="position:absolute;left:4976;top:5984;width:4147;height:1793;visibility:visible;mso-wrap-style:square;v-text-anchor:top" coordsize="414642,17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kfsQA&#10;AADcAAAADwAAAGRycy9kb3ducmV2LnhtbESPwWrDQAxE74X8w6JAL6VZJ4cSnGxCKSS0l0JTf4Ds&#10;VWynXq3xqrb799Wh0JvEjGae9sc5dGakIbWRHaxXGRjiKvqWawfF5+lxCyYJsscuMjn4oQTHw+Ju&#10;j7mPE3/QeJHaaAinHB00In1ubaoaCphWsSdW7RqHgKLrUFs/4KThobObLHuyAVvWhgZ7emmo+rp8&#10;Bwdvt/HWXr0vpXwo3s9TuTkVEpy7X87POzBCs/yb/65fveJvlVaf0Qns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JH7EAAAA3AAAAA8AAAAAAAAAAAAAAAAAmAIAAGRycy9k&#10;b3ducmV2LnhtbFBLBQYAAAAABAAEAPUAAACJAwAAAAA=&#10;" path="m89979,140v24867,76,47333,10274,63500,26657c160338,25019,167018,22860,173368,20028v7518,-3162,18859,-7709,26759,-7697l349352,12764v7023,25,14910,4000,15214,12738c365189,30759,365480,36106,365951,41427r36753,89c409283,41542,414642,46926,414617,53505r-216,74206c414375,134289,409016,139649,402425,139636r-36754,-114c365189,144843,364846,150177,364198,155435v-369,8725,-8281,12662,-15291,12637l199682,167640v-7900,-13,-19215,-4636,-26695,-7836c166637,156934,159969,154749,153124,152921v-16269,16293,-38786,26377,-63665,26301c39992,179082,,138874,140,89421,267,39967,40500,,89979,140xe" strokeweight=".3pt">
                  <v:stroke endcap="round"/>
                  <v:path arrowok="t" o:connecttype="custom" o:connectlocs="900,1;1535,268;1734,200;2002,123;3494,128;3646,255;3660,414;4028,415;4147,535;4145,1277;4025,1396;3657,1395;3642,1554;3490,1681;1997,1676;1730,1598;1531,1529;895,1792;1,894;900,1" o:connectangles="0,0,0,0,0,0,0,0,0,0,0,0,0,0,0,0,0,0,0,0" textboxrect="0,0,414642,179298"/>
                </v:shape>
                <v:shape id="Shape 6035" o:spid="_x0000_s1298" style="position:absolute;left:5162;top:6189;width:1368;height:690;visibility:visible;mso-wrap-style:square;v-text-anchor:top" coordsize="136728,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4e8IA&#10;AADcAAAADwAAAGRycy9kb3ducmV2LnhtbERPS2vCQBC+F/wPywheim4qrWh0FQmVmt58X4fsmASz&#10;syG7avz3rlDobT6+58wWranEjRpXWlbwMYhAEGdWl5wr2O9W/TEI55E1VpZJwYMcLOadtxnG2t55&#10;Q7etz0UIYRejgsL7OpbSZQUZdANbEwfubBuDPsAml7rBewg3lRxG0UgaLDk0FFhTUlB22V6Ngt/k&#10;/fDZRsd09/2DNjmkaTU6fSnV67bLKQhPrf8X/7nXOswfT+D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Hh7wgAAANwAAAAPAAAAAAAAAAAAAAAAAJgCAABkcnMvZG93&#10;bnJldi54bWxQSwUGAAAAAAQABAD1AAAAhwMAAAAA&#10;" path="m136728,5982v-11062,3048,-22707,4661,-34747,4635c88697,10566,75895,8534,63843,4775,55931,1994,48564,,39294,5575,16065,17196,76,41186,,68961e" filled="f" strokeweight=".3pt">
                  <v:stroke endcap="round"/>
                  <v:path arrowok="t" o:connecttype="custom" o:connectlocs="1368,60;1020,106;639,48;393,56;0,690" o:connectangles="0,0,0,0,0" textboxrect="0,0,136728,68961"/>
                </v:shape>
                <v:shape id="Shape 6036" o:spid="_x0000_s1299" style="position:absolute;left:8607;top:6353;width:26;height:536;visibility:visible;mso-wrap-style:square;v-text-anchor:top" coordsize="2540,5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z8kA&#10;AADcAAAADwAAAGRycy9kb3ducmV2LnhtbESPQWvCQBCF74X+h2UKvZS6sdJWo6uI0NqDFU2L4m3I&#10;TpPQ7GzIrhr/vXMo9DbDe/PeN5NZ52p1ojZUng30ewko4tzbigsD319vj0NQISJbrD2TgQsFmE1v&#10;byaYWn/mLZ2yWCgJ4ZCigTLGJtU65CU5DD3fEIv241uHUda20LbFs4S7Wj8lyYt2WLE0lNjQoqT8&#10;Nzs6A11yGNDn8vl99HBcb5b71eI1212Mub/r5mNQkbr4b/67/rCCPxJ8eUYm0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W+z8kAAADcAAAADwAAAAAAAAAAAAAAAACYAgAA&#10;ZHJzL2Rvd25yZXYueG1sUEsFBgAAAAAEAAQA9QAAAI4DAAAAAA==&#10;" path="m2489,53556c2540,35496,1702,17614,,e" filled="f" strokeweight=".3pt">
                  <v:stroke endcap="round"/>
                  <v:path arrowok="t" o:connecttype="custom" o:connectlocs="25,536;0,0" o:connectangles="0,0" textboxrect="0,0,2540,53556"/>
                </v:shape>
                <v:shape id="Shape 6037" o:spid="_x0000_s1300" style="position:absolute;left:5200;top:6613;width:1630;height:271;visibility:visible;mso-wrap-style:square;v-text-anchor:top" coordsize="163017,2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N/sEA&#10;AADcAAAADwAAAGRycy9kb3ducmV2LnhtbERPTWvCQBC9F/wPywje6iZFpEZXEYtgj9VSr0N2TILZ&#10;2bg70fTfdwuF3ubxPme1GVyr7hRi49lAPs1AEZfeNlwZ+Dztn19BRUG22HomA98UYbMePa2wsP7B&#10;H3Q/SqVSCMcCDdQiXaF1LGtyGKe+I07cxQeHkmCotA34SOGu1S9ZNtcOG04NNXa0q6m8Hntn4PTW&#10;f+3CLX+/9PtmsLO5HM69GDMZD9slKKFB/sV/7oNN8xc5/D6TLt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yjf7BAAAA3AAAAA8AAAAAAAAAAAAAAAAAmAIAAGRycy9kb3du&#10;cmV2LnhtbFBLBQYAAAAABAAEAPUAAACGAwAAAAA=&#10;" path="m162941,27102v,,51,-14300,63,-21946c163017,775,161354,457,157404,445,128346,356,11240,13,11240,13,6858,,864,292,,4687e" filled="f" strokeweight=".3pt">
                  <v:stroke endcap="round"/>
                  <v:path arrowok="t" o:connecttype="custom" o:connectlocs="1629,271;1630,52;1574,4;112,0;0,47" o:connectangles="0,0,0,0,0" textboxrect="0,0,163017,27102"/>
                </v:shape>
                <v:shape id="Shape 6038" o:spid="_x0000_s1301" style="position:absolute;left:5273;top:6432;width:1677;height:452;visibility:visible;mso-wrap-style:square;v-text-anchor:top" coordsize="167678,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kTMQA&#10;AADcAAAADwAAAGRycy9kb3ducmV2LnhtbESPQWvCQBSE70L/w/IK3nTTUFSiq0ihYL0ZFfH2yD6T&#10;YPZturtq9Nd3C4LHYWa+YWaLzjTiSs7XlhV8DBMQxIXVNZcKdtvvwQSED8gaG8uk4E4eFvO33gwz&#10;bW+8oWseShEh7DNUUIXQZlL6oiKDfmhb4uidrDMYonSl1A5vEW4amSbJSBqsOS5U2NJXRcU5vxgF&#10;3umf3/3mENJ08pC7ox+P8rVTqv/eLacgAnXhFX62V1rBOPmE/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ZEzEAAAA3AAAAA8AAAAAAAAAAAAAAAAAmAIAAGRycy9k&#10;b3ducmV2LnhtbFBLBQYAAAAABAAEAPUAAACJAwAAAAA=&#10;" path="m167577,45212r76,-26645c167678,11976,162306,6604,155728,6591l13157,6185c7900,6172,,6147,4852,e" filled="f" strokeweight=".3pt">
                  <v:stroke endcap="round"/>
                  <v:path arrowok="t" o:connecttype="custom" o:connectlocs="1676,452;1677,186;1557,66;132,62;49,0" o:connectangles="0,0,0,0,0" textboxrect="0,0,167678,45212"/>
                </v:shape>
                <v:shape id="Shape 6039" o:spid="_x0000_s1302" style="position:absolute;left:5162;top:6879;width:1386;height:693;visibility:visible;mso-wrap-style:square;v-text-anchor:top" coordsize="138646,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DfMIA&#10;AADcAAAADwAAAGRycy9kb3ducmV2LnhtbESP0YrCMBRE3xf8h3AFXxZNXVmVahRdEHy19QMuzbWt&#10;NjelibX1640g7OMwM2eY9bYzlWipcaVlBdNJBII4s7rkXME5PYyXIJxH1lhZJgU9OdhuBl9rjLV9&#10;8InaxOciQNjFqKDwvo6ldFlBBt3E1sTBu9jGoA+yyaVu8BHgppI/UTSXBksOCwXW9FdQdkvuRkGb&#10;fU/TZL+fLX15uKbu3O+esldqNOx2KxCeOv8f/rSPWsEi+oX3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8N8wgAAANwAAAAPAAAAAAAAAAAAAAAAAJgCAABkcnMvZG93&#10;bnJldi54bWxQSwUGAAAAAAQABAD1AAAAhwMAAAAA&#10;" path="m138646,64427c126962,60909,114579,58992,101740,58953v-13297,-50,-26099,1918,-38189,5588c55626,67285,48247,69253,39015,63627,15862,51854,,27762,89,e" filled="f" strokeweight=".3pt">
                  <v:stroke endcap="round"/>
                  <v:path arrowok="t" o:connecttype="custom" o:connectlocs="1386,645;1017,590;635,646;390,637;1,0" o:connectangles="0,0,0,0,0" textboxrect="0,0,138646,69253"/>
                </v:shape>
                <v:shape id="Shape 6040" o:spid="_x0000_s1303" style="position:absolute;left:8601;top:6889;width:31;height:565;visibility:visible;mso-wrap-style:square;v-text-anchor:top" coordsize="3099,5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8MIA&#10;AADcAAAADwAAAGRycy9kb3ducmV2LnhtbESP3YrCMBSE7xd8h3AEbxZNFfyrRhFBkL3T3Qc4NMc2&#10;2pzUJtrq028EwcthZr5hluvWluJOtTeOFQwHCQjizGnDuYK/311/BsIHZI2lY1LwIA/rVedrial2&#10;DR/ofgy5iBD2KSooQqhSKX1WkEU/cBVx9E6uthiirHOpa2wi3JZylCQTadFwXCiwom1B2eV4swpy&#10;45rdwTxkdf0ey/J65vnzh5XqddvNAkSgNnzC7/ZeK5gmE3id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2J/wwgAAANwAAAAPAAAAAAAAAAAAAAAAAJgCAABkcnMvZG93&#10;bnJldi54bWxQSwUGAAAAAAQABAD1AAAAhwMAAAAA&#10;" path="m3099,c3035,19076,1994,37884,,56464e" filled="f" strokeweight=".3pt">
                  <v:stroke endcap="round"/>
                  <v:path arrowok="t" o:connecttype="custom" o:connectlocs="31,0;0,565" o:connectangles="0,0" textboxrect="0,0,3099,56464"/>
                </v:shape>
                <v:shape id="Shape 6041" o:spid="_x0000_s1304" style="position:absolute;left:5199;top:6884;width:1630;height:266;visibility:visible;mso-wrap-style:square;v-text-anchor:top" coordsize="163081,2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c68UA&#10;AADcAAAADwAAAGRycy9kb3ducmV2LnhtbESPzW7CMBCE75X6DtZW4laccuAnxURVKyTEhfLzANt4&#10;iQPxOsQmJH36uhISx9F8M6OZZ52tREuNLx0reBsmIIhzp0suFBz2y9cpCB+QNVaOSUFPHrLF89Mc&#10;U+1uvKV2FwoRS9inqMCEUKdS+tyQRT90NXH0jq6xGKJsCqkbvMVyW8lRkoylxZLjgsGaPg3l593V&#10;KjhtfiLS4/f+cDG/s69+fSzzi1KDl+7jHUSgLjzge3qlFUyS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dzrxQAAANwAAAAPAAAAAAAAAAAAAAAAAJgCAABkcnMv&#10;ZG93bnJldi54bWxQSwUGAAAAAAQABAD1AAAAigMAAAAA&#10;" path="m163081,v,,-39,14288,-64,21946c163004,26314,161328,26619,157391,26607,128333,26556,11227,26226,11227,26226,6833,26213,851,25883,,21476e" filled="f" strokeweight=".3pt">
                  <v:stroke endcap="round"/>
                  <v:path arrowok="t" o:connecttype="custom" o:connectlocs="1630,0;1629,219;1573,266;112,262;0,215" o:connectangles="0,0,0,0,0" textboxrect="0,0,163081,26619"/>
                </v:shape>
                <v:shape id="Shape 6042" o:spid="_x0000_s1305" style="position:absolute;left:5271;top:6884;width:1678;height:443;visibility:visible;mso-wrap-style:square;v-text-anchor:top" coordsize="167805,4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o3MIA&#10;AADcAAAADwAAAGRycy9kb3ducmV2LnhtbERPyW7CMBC9I/EP1iD1UhU7RWwpBiEKKuIGlPsoHpKU&#10;eBzFLgl/Xx8qcXx6+2LV2UrcqfGlYw3JUIEgzpwpOdfwfd69zUD4gGywckwaHuRhtez3Fpga1/KR&#10;7qeQixjCPkUNRQh1KqXPCrLoh64mjtzVNRZDhE0uTYNtDLeVfFdqIi2WHBsKrGlTUHY7/VoNX2p7&#10;O3fj1+RnND+0yfizqi/HROuXQbf+ABGoC0/xv3tvNExVXBv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ijcwgAAANwAAAAPAAAAAAAAAAAAAAAAAJgCAABkcnMvZG93&#10;bnJldi54bWxQSwUGAAAAAAQABAD1AAAAhwMAAAAA&#10;" path="m167805,r-76,26670c167704,33261,162319,38583,155728,38570l13183,38164c7900,38151,,38125,4826,44298e" filled="f" strokeweight=".3pt">
                  <v:stroke endcap="round"/>
                  <v:path arrowok="t" o:connecttype="custom" o:connectlocs="1678,0;1677,267;1557,386;132,382;48,443" o:connectangles="0,0,0,0,0" textboxrect="0,0,167805,44298"/>
                </v:shape>
                <v:shape id="Shape 6043" o:spid="_x0000_s1306" style="position:absolute;left:8391;top:6125;width:4;height:1525;visibility:visible;mso-wrap-style:square;v-text-anchor:top" coordsize="445,1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8YMUA&#10;AADcAAAADwAAAGRycy9kb3ducmV2LnhtbESPT2vCQBTE7wW/w/IEb82mYmtNXUViC0W8JPXi7ZF9&#10;TUKzb0N2zZ9v3y0IPQ4z8xtmux9NI3rqXG1ZwVMUgyAurK65VHD5+nh8BeE8ssbGMimYyMF+N3vY&#10;YqLtwBn1uS9FgLBLUEHlfZtI6YqKDLrItsTB+7adQR9kV0rd4RDgppHLOH6RBmsOCxW2lFZU/OQ3&#10;o0CerufpfWOLrMz7Xh9XqXv2qVKL+Xh4A+Fp9P/he/tTK1jHG/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PxgxQAAANwAAAAPAAAAAAAAAAAAAAAAAJgCAABkcnMv&#10;ZG93bnJldi54bWxQSwUGAAAAAAQABAD1AAAAigMAAAAA&#10;" path="m445,l,152438e" filled="f" strokeweight=".3pt">
                  <v:stroke endcap="round"/>
                  <v:path arrowok="t" o:connecttype="custom" o:connectlocs="4,0;0,1525" o:connectangles="0,0" textboxrect="0,0,445,152438"/>
                </v:shape>
                <v:shape id="Shape 6044" o:spid="_x0000_s1307" style="position:absolute;left:8090;top:6124;width:4;height:1525;visibility:visible;mso-wrap-style:square;v-text-anchor:top" coordsize="444,1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pH8EA&#10;AADcAAAADwAAAGRycy9kb3ducmV2LnhtbERPy4rCMBTdC/5DuIK7MVVBh2oUFRU3MowPcHlprm21&#10;uSlNtPXvzUJweTjv6bwxhXhS5XLLCvq9CARxYnXOqYLTcfPzC8J5ZI2FZVLwIgfzWbs1xVjbmv/p&#10;efCpCCHsYlSQeV/GUrokI4OuZ0viwF1tZdAHWKVSV1iHcFPIQRSNpMGcQ0OGJa0ySu6Hh1GwTrd/&#10;uKvX5+Xqdtnn+nwf2vFJqW6nWUxAeGr8V/xx77SCcT/MD2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46R/BAAAA3AAAAA8AAAAAAAAAAAAAAAAAmAIAAGRycy9kb3du&#10;cmV2LnhtbFBLBQYAAAAABAAEAPUAAACGAwAAAAA=&#10;" path="m444,l,152425e" filled="f" strokeweight=".3pt">
                  <v:stroke endcap="round"/>
                  <v:path arrowok="t" o:connecttype="custom" o:connectlocs="4,0;0,1525" o:connectangles="0,0" textboxrect="0,0,444,152425"/>
                </v:shape>
                <v:shape id="Shape 6045" o:spid="_x0000_s1308" style="position:absolute;left:7789;top:6124;width:5;height:1524;visibility:visible;mso-wrap-style:square;v-text-anchor:top" coordsize="445,1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mu8QA&#10;AADcAAAADwAAAGRycy9kb3ducmV2LnhtbESPQWvCQBSE74L/YXlCb7qJVGtTV5GoUKQXoxdvj+xr&#10;Epp9G7JrjP/eLQgeh5n5hlmue1OLjlpXWVYQTyIQxLnVFRcKzqf9eAHCeWSNtWVScCcH69VwsMRE&#10;2xsfqct8IQKEXYIKSu+bREqXl2TQTWxDHLxf2xr0QbaF1C3eAtzUchpFc2mw4rBQYkNpSflfdjUK&#10;5OHyc9992vxYZF2nt++pm/lUqbdRv/kC4an3r/Cz/a0VfMQx/J8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ZrvEAAAA3AAAAA8AAAAAAAAAAAAAAAAAmAIAAGRycy9k&#10;b3ducmV2LnhtbFBLBQYAAAAABAAEAPUAAACJAwAAAAA=&#10;" path="m445,l,152438e" filled="f" strokeweight=".3pt">
                  <v:stroke endcap="round"/>
                  <v:path arrowok="t" o:connecttype="custom" o:connectlocs="5,0;0,1524" o:connectangles="0,0" textboxrect="0,0,445,152438"/>
                </v:shape>
                <v:shape id="Shape 6046" o:spid="_x0000_s1309" style="position:absolute;left:7489;top:6123;width:4;height:1524;visibility:visible;mso-wrap-style:square;v-text-anchor:top" coordsize="432,1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3tcMA&#10;AADcAAAADwAAAGRycy9kb3ducmV2LnhtbESPQYvCMBSE7wv+h/AWvK2pXXClGkUFWS8eVv0Bj+Zt&#10;093mpTSxjf/eCILHYWa+YZbraBvRU+drxwqmkwwEcel0zZWCy3n/MQfhA7LGxjEpuJGH9Wr0tsRC&#10;u4F/qD+FSiQI+wIVmBDaQkpfGrLoJ64lTt6v6yyGJLtK6g6HBLeNzLNsJi3WnBYMtrQzVP6frlZB&#10;vfXHIY9m0w/nz2u2/zOH721UavweNwsQgWJ4hZ/tg1bwNc3hcSYd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M3tcMAAADcAAAADwAAAAAAAAAAAAAAAACYAgAAZHJzL2Rv&#10;d25yZXYueG1sUEsFBgAAAAAEAAQA9QAAAIgDAAAAAA==&#10;" path="m432,l,152438e" filled="f" strokeweight=".3pt">
                  <v:stroke endcap="round"/>
                  <v:path arrowok="t" o:connecttype="custom" o:connectlocs="4,0;0,1524" o:connectangles="0,0" textboxrect="0,0,432,152438"/>
                </v:shape>
                <v:shape id="Shape 6047" o:spid="_x0000_s1310" style="position:absolute;left:7188;top:6122;width:4;height:1524;visibility:visible;mso-wrap-style:square;v-text-anchor:top" coordsize="432,1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LsMA&#10;AADcAAAADwAAAGRycy9kb3ducmV2LnhtbESPQYvCMBSE7wv+h/AEb2uqwu5SjaKC6GUPq/sDHs2z&#10;qTYvpYlt/PdGEDwOM/MNs1hFW4uOWl85VjAZZyCIC6crLhX8n3afPyB8QNZYOyYFd/KwWg4+Fphr&#10;1/MfdcdQigRhn6MCE0KTS+kLQxb92DXEyTu71mJIsi2lbrFPcFvLaZZ9SYsVpwWDDW0NFdfjzSqo&#10;Nv63n0az7vrT7JbtLuaw30SlRsO4noMIFMM7/GoftILvyQy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SLsMAAADcAAAADwAAAAAAAAAAAAAAAACYAgAAZHJzL2Rv&#10;d25yZXYueG1sUEsFBgAAAAAEAAQA9QAAAIgDAAAAAA==&#10;" path="m432,l,152438e" filled="f" strokeweight=".3pt">
                  <v:stroke endcap="round"/>
                  <v:path arrowok="t" o:connecttype="custom" o:connectlocs="4,0;0,1524" o:connectangles="0,0" textboxrect="0,0,432,152438"/>
                </v:shape>
                <v:shape id="Shape 6048" o:spid="_x0000_s1311" style="position:absolute;left:9302;top:6458;width:489;height:696;visibility:visible;mso-wrap-style:square;v-text-anchor:top" coordsize="48908,6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QOcUA&#10;AADcAAAADwAAAGRycy9kb3ducmV2LnhtbESP0WrCQBRE3wv+w3KFvtVNaokSXUWqhdL64uoHXLLX&#10;JJi9G7JrjP36bqHg4zAzZ5jlerCN6KnztWMF6SQBQVw4U3Op4HT8eJmD8AHZYOOYFNzJw3o1elpi&#10;btyND9TrUIoIYZ+jgiqENpfSFxVZ9BPXEkfv7DqLIcqulKbDW4TbRr4mSSYt1hwXKmzpvaLioq9W&#10;gb7rrJ9uZfrV1vqYfcv97sfslXoeD5sFiEBDeIT/259GwSx9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5A5xQAAANwAAAAPAAAAAAAAAAAAAAAAAJgCAABkcnMv&#10;ZG93bnJldi54bWxQSwUGAAAAAAQABAD1AAAAigMAAAAA&#10;" path="m48908,11341l36817,,,,,22034r16370,l16370,69621r16155,l32525,22034r16383,l48908,11341xe" filled="f" strokeweight=".3pt">
                  <v:stroke endcap="round"/>
                  <v:path arrowok="t" o:connecttype="custom" o:connectlocs="489,113;368,0;0,0;0,220;164,220;164,696;325,696;325,220;489,220;489,113" o:connectangles="0,0,0,0,0,0,0,0,0,0" textboxrect="0,0,48908,69621"/>
                </v:shape>
                <v:shape id="Shape 6049" o:spid="_x0000_s1312" style="position:absolute;left:4838;top:7640;width:105;height:268;visibility:visible;mso-wrap-style:square;v-text-anchor:top" coordsize="10541,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OVsUA&#10;AADcAAAADwAAAGRycy9kb3ducmV2LnhtbESPzWrCQBSF94LvMNxCN1InaW2U1FFEKLgpYtK6vmRu&#10;k9DMnZCZJqlP7xQEl4fz83HW29E0oqfO1ZYVxPMIBHFhdc2lgs/8/WkFwnlkjY1lUvBHDrab6WSN&#10;qbYDn6jPfCnCCLsUFVTet6mUrqjIoJvbljh437Yz6IPsSqk7HMK4aeRzFCXSYM2BUGFL+4qKn+zX&#10;BO75GO/J2K9ZeXhJ5GJ5kR9jrtTjw7h7A+Fp9PfwrX3QCpbxK/yfC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M5WxQAAANwAAAAPAAAAAAAAAAAAAAAAAJgCAABkcnMv&#10;ZG93bnJldi54bWxQSwUGAAAAAAQABAD1AAAAigMAAAAA&#10;" path="m902,26746c,9639,5271,3505,10541,e" filled="f" strokeweight=".3pt">
                  <v:stroke endcap="round"/>
                  <v:path arrowok="t" o:connecttype="custom" o:connectlocs="9,268;105,0" o:connectangles="0,0" textboxrect="0,0,10541,26746"/>
                </v:shape>
                <v:shape id="Shape 6050" o:spid="_x0000_s1313" style="position:absolute;left:8806;top:8785;width:586;height:0;visibility:visible;mso-wrap-style:square;v-text-anchor:top" coordsize="5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aYsEA&#10;AADcAAAADwAAAGRycy9kb3ducmV2LnhtbESPQYvCMBSE74L/ITzBm03rQaVrLKsg9LRoFbw+mrdN&#10;2ealNFG7/94sLHgcZuYbZluMthMPGnzrWEGWpCCIa6dbbhRcL8fFBoQPyBo7x6TglzwUu+lki7l2&#10;Tz7TowqNiBD2OSowIfS5lL42ZNEnrieO3rcbLIYoh0bqAZ8Rbju5TNOVtNhyXDDY08FQ/VPdrYJj&#10;fzvpqrQlfo3oTtbtCS9Gqfls/PwAEWgM7/B/u9QK1tkK/s7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DGmLBAAAA3AAAAA8AAAAAAAAAAAAAAAAAmAIAAGRycy9kb3du&#10;cmV2LnhtbFBLBQYAAAAABAAEAPUAAACGAwAAAAA=&#10;" path="m,l58611,e" filled="f" strokeweight=".7pt">
                  <v:stroke endcap="round"/>
                  <v:path arrowok="t" o:connecttype="custom" o:connectlocs="0,0;586,0" o:connectangles="0,0" textboxrect="0,0,58611,0"/>
                </v:shape>
                <v:shape id="Shape 6051" o:spid="_x0000_s1314" style="position:absolute;left:7673;top:8785;width:571;height:0;visibility:visible;mso-wrap-style:square;v-text-anchor:top" coordsize="57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udcUA&#10;AADcAAAADwAAAGRycy9kb3ducmV2LnhtbESPT4vCMBTE78J+h/AEb5rWw1a6pkVkBS+L+O/g7dE8&#10;27LNS2lirfvpN4LgcZiZ3zDLfDCN6KlztWUF8SwCQVxYXXOp4HTcTBcgnEfW2FgmBQ9ykGcfoyWm&#10;2t55T/3BlyJA2KWooPK+TaV0RUUG3cy2xMG72s6gD7Irpe7wHuCmkfMo+pQGaw4LFba0rqj4PdyM&#10;gjMVF+eP+/ic7G6772Z1nf/89UpNxsPqC4Snwb/Dr/ZWK0jiBJ5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O51xQAAANwAAAAPAAAAAAAAAAAAAAAAAJgCAABkcnMv&#10;ZG93bnJldi54bWxQSwUGAAAAAAQABAD1AAAAigMAAAAA&#10;" path="m,l57061,e" filled="f" strokeweight=".7pt">
                  <v:stroke endcap="round"/>
                  <v:path arrowok="t" o:connecttype="custom" o:connectlocs="0,0;571,0" o:connectangles="0,0" textboxrect="0,0,57061,0"/>
                </v:shape>
                <v:shape id="Shape 6052" o:spid="_x0000_s1315" style="position:absolute;left:6541;top:8785;width:570;height:0;visibility:visible;mso-wrap-style:square;v-text-anchor:top" coordsize="5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zMAA&#10;AADcAAAADwAAAGRycy9kb3ducmV2LnhtbERPTYvCMBC9C/6HMII3TWtBS9coIoh6tO7ueWxm267N&#10;pDZR6783h4U9Pt73ct2bRjyoc7VlBfE0AkFcWF1zqeDzvJukIJxH1thYJgUvcrBeDQdLzLR98oke&#10;uS9FCGGXoYLK+zaT0hUVGXRT2xIH7sd2Bn2AXSl1h88Qbho5i6K5NFhzaKiwpW1FxTW/GwW3r1tS&#10;nre7S/Kbfx/jJN2nlwUrNR71mw8Qnnr/L/5zH7SCRRzWhj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B+zMAAAADcAAAADwAAAAAAAAAAAAAAAACYAgAAZHJzL2Rvd25y&#10;ZXYueG1sUEsFBgAAAAAEAAQA9QAAAIUDAAAAAA==&#10;" path="m,l57048,e" filled="f" strokeweight=".7pt">
                  <v:stroke endcap="round"/>
                  <v:path arrowok="t" o:connecttype="custom" o:connectlocs="0,0;570,0" o:connectangles="0,0" textboxrect="0,0,57048,0"/>
                </v:shape>
                <v:shape id="Shape 6053" o:spid="_x0000_s1316" style="position:absolute;left:7674;top:7860;width:0;height:927;visibility:visible;mso-wrap-style:square;v-text-anchor:top" coordsize="5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lBMQA&#10;AADcAAAADwAAAGRycy9kb3ducmV2LnhtbESPQWsCMRSE74X+h/AK3mpWQaurUaRV0N7cFs+Pzetu&#10;6OZl2WTX+O+NUOhxmJlvmPU22kYM1HnjWMFknIEgLp02XCn4/jq8LkD4gKyxcUwKbuRhu3l+WmOu&#10;3ZXPNBShEgnCPkcFdQhtLqUva7Lox64lTt6P6yyGJLtK6g6vCW4bOc2yubRoOC3U2NJ7TeVv0VsF&#10;U/35sZ/17jCLu/PF9EOxjCej1Ogl7lYgAsXwH/5rH7WCt8kS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5QTEAAAA3AAAAA8AAAAAAAAAAAAAAAAAmAIAAGRycy9k&#10;b3ducmV2LnhtbFBLBQYAAAAABAAEAPUAAACJAwAAAAA=&#10;" path="m,92786l51,e" filled="f" strokeweight=".3pt">
                  <v:stroke endcap="round"/>
                  <v:path arrowok="t" o:connecttype="custom" o:connectlocs="0,927;1,0" o:connectangles="0,0" textboxrect="0,0,0,92786"/>
                </v:shape>
                <v:shape id="Shape 6054" o:spid="_x0000_s1317" style="position:absolute;left:7111;top:8787;width:563;height:148;visibility:visible;mso-wrap-style:square;v-text-anchor:top" coordsize="56249,1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2cIA&#10;AADcAAAADwAAAGRycy9kb3ducmV2LnhtbERPy2rCQBTdF/yH4Ra6KXWSUGqJjhLsA7s0im4vmWsm&#10;NHMnZKZJ+vfOQnB5OO/VZrKtGKj3jWMF6TwBQVw53XCt4Hj4enkH4QOyxtYxKfgnD5v17GGFuXYj&#10;72koQy1iCPscFZgQulxKXxmy6OeuI47cxfUWQ4R9LXWPYwy3rcyS5E1abDg2GOxoa6j6Lf+sgq5w&#10;P+fqO02Hj1cqno+fmRnLk1JPj1OxBBFoCnfxzb3TChZZnB/PxCM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X/ZwgAAANwAAAAPAAAAAAAAAAAAAAAAAJgCAABkcnMvZG93&#10;bnJldi54bWxQSwUGAAAAAAQABAD1AAAAhwMAAAAA&#10;" path="m,l,2756c,9334,5372,14719,11951,14719r32283,c50813,14719,56223,9334,56223,2756l56249,e" filled="f" strokeweight=".7pt">
                  <v:stroke endcap="round"/>
                  <v:path arrowok="t" o:connecttype="custom" o:connectlocs="0,0;0,28;120,148;443,148;563,28;563,0" o:connectangles="0,0,0,0,0,0" textboxrect="0,0,56249,14719"/>
                </v:shape>
                <v:shape id="Shape 6055" o:spid="_x0000_s1318" style="position:absolute;left:7111;top:7868;width:0;height:919;visibility:visible;mso-wrap-style:square;v-text-anchor:top" coordsize="0,9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dd8MA&#10;AADcAAAADwAAAGRycy9kb3ducmV2LnhtbESPQWsCMRSE7wX/Q3iCt5rVgy2rUUQUPIjQ7Xp/bp6b&#10;xc3LmkRd/31TKPQ4zMw3zGLV21Y8yIfGsYLJOANBXDndcK2g/N69f4IIEVlj65gUvCjAajl4W2Cu&#10;3ZO/6FHEWiQIhxwVmBi7XMpQGbIYxq4jTt7FeYsxSV9L7fGZ4LaV0yybSYsNpwWDHW0MVdfibhXg&#10;wZ/7cnbcmo2z5/a0LdblrVBqNOzXcxCR+vgf/mvvtYKP6QR+z6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dd8MAAADcAAAADwAAAAAAAAAAAAAAAACYAgAAZHJzL2Rv&#10;d25yZXYueG1sUEsFBgAAAAAEAAQA9QAAAIgDAAAAAA==&#10;" path="m,l,91910e" filled="f" strokeweight=".3pt">
                  <v:stroke endcap="round"/>
                  <v:path arrowok="t" o:connecttype="custom" o:connectlocs="0,0;0,919" o:connectangles="0,0" textboxrect="0,0,0,91910"/>
                </v:shape>
                <v:shape id="Shape 6056" o:spid="_x0000_s1319" style="position:absolute;left:4280;top:7470;width:136;height:438;visibility:visible;mso-wrap-style:square;v-text-anchor:top" coordsize="13602,4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ecMA&#10;AADcAAAADwAAAGRycy9kb3ducmV2LnhtbESPQYvCMBSE7wv+h/AEb2tqxV2pRpGC4EHB7Qp6fDTP&#10;tti8lCZq/fdGEDwOM/MNM192phY3al1lWcFoGIEgzq2uuFBw+F9/T0E4j6yxtkwKHuRgueh9zTHR&#10;9s5/dMt8IQKEXYIKSu+bREqXl2TQDW1DHLyzbQ36INtC6hbvAW5qGUfRjzRYcVgosaG0pPySXY2C&#10;bDz222y/u5wmabp1xXG6a1Kn1KDfrWYgPHX+E363N1rBbxz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ecMAAADcAAAADwAAAAAAAAAAAAAAAACYAgAAZHJzL2Rv&#10;d25yZXYueG1sUEsFBgAAAAAEAAQA9QAAAIgDAAAAAA==&#10;" path="m,43802c1333,27584,432,,13602,889e" filled="f" strokeweight=".3pt">
                  <v:stroke endcap="round"/>
                  <v:path arrowok="t" o:connecttype="custom" o:connectlocs="0,438;136,9" o:connectangles="0,0" textboxrect="0,0,13602,43802"/>
                </v:shape>
                <v:shape id="Shape 6057" o:spid="_x0000_s1320" style="position:absolute;left:518;top:2621;width:1757;height:1332;visibility:visible;mso-wrap-style:square;v-text-anchor:top" coordsize="175768,13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9MkA&#10;AADcAAAADwAAAGRycy9kb3ducmV2LnhtbESPW2vCQBSE3wX/w3KEvunGtFhNXaW09AL1oV6w9O2Q&#10;PU1is2fD7tak/vpuQfBxmJlvmPmyM7U4kvOVZQXjUQKCOLe64kLBbvs0nILwAVljbZkU/JKH5aLf&#10;m2OmbctrOm5CISKEfYYKyhCaTEqfl2TQj2xDHL0v6wyGKF0htcM2wk0t0ySZSIMVx4USG3ooKf/e&#10;/BgFN6fp6vmwat+9O+0/Xt5m5vNRpkpdDbr7OxCBunAJn9uvWsFteg3/Z+IR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zw9MkAAADcAAAADwAAAAAAAAAAAAAAAACYAgAA&#10;ZHJzL2Rvd25yZXYueG1sUEsFBgAAAAAEAAQA9QAAAI4DAAAAAA==&#10;" path="m175768,v-1296,1778,-2616,3543,-3950,5296c126035,65519,66002,108559,,133248e" filled="f" strokeweight=".7pt">
                  <v:stroke endcap="round"/>
                  <v:path arrowok="t" o:connecttype="custom" o:connectlocs="1757,0;1718,53;0,1332" o:connectangles="0,0,0" textboxrect="0,0,175768,133248"/>
                </v:shape>
                <v:shape id="Shape 6058" o:spid="_x0000_s1321" style="position:absolute;left:519;top:6451;width:272;height:99;visibility:visible;mso-wrap-style:square;v-text-anchor:top" coordsize="27127,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3+8QA&#10;AADcAAAADwAAAGRycy9kb3ducmV2LnhtbESPwWrDMBBE74H8g9hAb7HcpKStayWEQKA9lNCkH7C1&#10;1rKxtTKWYrt/XxUCOQ4z84bJd5NtxUC9rx0reExSEMSF0zUbBd+X4/IFhA/IGlvHpOCXPOy281mO&#10;mXYjf9FwDkZECPsMFVQhdJmUvqjIok9cRxy90vUWQ5S9kbrHMcJtK1dpupEWa44LFXZ0qKhozler&#10;YG0Ih8G4n9PH+Fle/BFfXYNKPSym/RuIQFO4h2/td63gefUE/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t/vEAAAA3AAAAA8AAAAAAAAAAAAAAAAAmAIAAGRycy9k&#10;b3ducmV2LnhtbFBLBQYAAAAABAAEAPUAAACJAwAAAAA=&#10;" path="m27127,r,9919l,9919e" filled="f" strokeweight=".7pt">
                  <v:stroke endcap="round"/>
                  <v:path arrowok="t" o:connecttype="custom" o:connectlocs="272,0;272,99;0,99" o:connectangles="0,0,0" textboxrect="0,0,27127,9919"/>
                </v:shape>
                <v:shape id="Shape 6059" o:spid="_x0000_s1322" style="position:absolute;left:791;top:3832;width:0;height:2619;visibility:visible;mso-wrap-style:square;v-text-anchor:top" coordsize="0,26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cwsQA&#10;AADcAAAADwAAAGRycy9kb3ducmV2LnhtbESPQWvCQBSE7wX/w/KE3sxGi7akriJCwF4KasXrI/tM&#10;VrNvQ3bVxF/vFgo9DjPzDTNfdrYWN2q9caxgnKQgiAunDZcKfvb56AOED8gaa8ekoCcPy8XgZY6Z&#10;dnfe0m0XShEh7DNUUIXQZFL6oiKLPnENcfROrrUYomxLqVu8R7it5SRNZ9Ki4bhQYUPriorL7moV&#10;vNVo0unjOz+WX8Gc8/586E8PpV6H3eoTRKAu/If/2hut4H0yh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wHMLEAAAA3AAAAA8AAAAAAAAAAAAAAAAAmAIAAGRycy9k&#10;b3ducmV2LnhtbFBLBQYAAAAABAAEAPUAAACJAwAAAAA=&#10;" path="m,l,261912e" filled="f" strokeweight=".7pt">
                  <v:stroke endcap="round"/>
                  <v:path arrowok="t" o:connecttype="custom" o:connectlocs="0,0;0,2619" o:connectangles="0,0" textboxrect="0,0,0,261912"/>
                </v:shape>
                <v:shape id="Shape 6060" o:spid="_x0000_s1323" style="position:absolute;left:942;top:6454;width:1192;height:1967;visibility:visible;mso-wrap-style:square;v-text-anchor:top" coordsize="119177,19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Ca8MA&#10;AADcAAAADwAAAGRycy9kb3ducmV2LnhtbESPQYvCMBSE78L+h/AWvGlaBV2qURZBUTxV3YW9PZpn&#10;U7Z5KU3U+u+NIHgcZuYbZr7sbC2u1PrKsYJ0mIAgLpyuuFRwOq4HXyB8QNZYOyYFd/KwXHz05php&#10;d+OcrodQighhn6ECE0KTSekLQxb90DXE0Tu71mKIsi2lbvEW4baWoySZSIsVxwWDDa0MFf+Hi1Ww&#10;qnC3HeNm+lv/nYxO9z+5y1Ol+p/d9wxEoC68w6/2ViuYji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Ca8MAAADcAAAADwAAAAAAAAAAAAAAAACYAgAAZHJzL2Rv&#10;d25yZXYueG1sUEsFBgAAAAAEAAQA9QAAAIgDAAAAAA==&#10;" path="m,c9500,47587,21323,92862,28753,115113v14046,35534,46964,67132,90424,81597e" filled="f" strokeweight=".7pt">
                  <v:stroke endcap="round"/>
                  <v:path arrowok="t" o:connecttype="custom" o:connectlocs="0,0;288,1151;1192,1967" o:connectangles="0,0,0" textboxrect="0,0,119177,196710"/>
                </v:shape>
                <v:shape id="Shape 6061" o:spid="_x0000_s1324" style="position:absolute;left:791;top:3834;width:151;height:2620;visibility:visible;mso-wrap-style:square;v-text-anchor:top" coordsize="15138,2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2LMUA&#10;AADcAAAADwAAAGRycy9kb3ducmV2LnhtbESPS4vCQBCE78L+h6EXvIhOFNZHdJQl4OLRxyJ6azJt&#10;EjfTEzKjif/eEYQ9FlX1FbVYtaYUd6pdYVnBcBCBIE6tLjhT8HtY96cgnEfWWFomBQ9ysFp+dBYY&#10;a9vwju57n4kAYRejgtz7KpbSpTkZdANbEQfvYmuDPsg6k7rGJsBNKUdRNJYGCw4LOVaU5JT+7W9G&#10;QbLtcSPPs+Tyc/hKT9fbaTg9bpTqfrbfcxCeWv8ffrc3WsFkNIHX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nYsxQAAANwAAAAPAAAAAAAAAAAAAAAAAJgCAABkcnMv&#10;ZG93bnJldi54bWxQSwUGAAAAAAQABAD1AAAAigMAAAAA&#10;" path="m,l,143739v,31457,6642,75806,15138,118300e" filled="f" strokeweight=".7pt">
                  <v:stroke endcap="round"/>
                  <v:path arrowok="t" o:connecttype="custom" o:connectlocs="0,0;0,1437;151,2620" o:connectangles="0,0,0" textboxrect="0,0,15138,262039"/>
                </v:shape>
                <v:shape id="Shape 6062" o:spid="_x0000_s1325" style="position:absolute;left:5417;top:8766;width:553;height:19;visibility:visible;mso-wrap-style:square;v-text-anchor:top" coordsize="55296,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tNcQA&#10;AADcAAAADwAAAGRycy9kb3ducmV2LnhtbESPwWrCQBCG7wXfYRnBW93owUrqKiIoEXqpLZ6H7JiE&#10;ZGdjdhNjn75zKPQ4/PN/M99mN7pGDdSFyrOBxTwBRZx7W3Fh4Pvr+LoGFSKyxcYzGXhSgN128rLB&#10;1PoHf9JwiYUSCIcUDZQxtqnWIS/JYZj7lliym+8cRhm7QtsOHwJ3jV4myUo7rFgulNjSoaS8vvRO&#10;KPf+p+/bdTZ8nK7Z9Vy7GlfOmNl03L+DijTG/+W/dmYNvC3lW5ER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rTXEAAAA3AAAAA8AAAAAAAAAAAAAAAAAmAIAAGRycy9k&#10;b3ducmV2LnhtbFBLBQYAAAAABAAEAPUAAACJAwAAAAA=&#10;" path="m,c19749,1194,38392,1880,55296,1968e" filled="f" strokeweight=".7pt">
                  <v:stroke endcap="round"/>
                  <v:path arrowok="t" o:connecttype="custom" o:connectlocs="0,0;553,19" o:connectangles="0,0" textboxrect="0,0,55296,1968"/>
                </v:shape>
                <v:shape id="Shape 6063" o:spid="_x0000_s1326" style="position:absolute;left:4275;top:8659;width:571;height:62;visibility:visible;mso-wrap-style:square;v-text-anchor:top" coordsize="57010,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dXMIA&#10;AADcAAAADwAAAGRycy9kb3ducmV2LnhtbESP3YrCMBSE74V9h3AW9kbWdEVdrUaRBUXwyp8HODSn&#10;TdnmpDRR49sbQfBymJlvmMUq2kZcqfO1YwU/gwwEceF0zZWC82nzPQXhA7LGxjEpuJOH1fKjt8Bc&#10;uxsf6HoMlUgQ9jkqMCG0uZS+MGTRD1xLnLzSdRZDkl0ldYe3BLeNHGbZRFqsOS0YbOnPUPF/vFgF&#10;0ZShLs/Fdjrq864cH0yz56jU12dcz0EEiuEdfrV3WsHvcAb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R1cwgAAANwAAAAPAAAAAAAAAAAAAAAAAJgCAABkcnMvZG93&#10;bnJldi54bWxQSwUGAAAAAAQABAD1AAAAhwMAAAAA&#10;" path="m,c19050,2299,38214,4394,57010,6160e" filled="f" strokeweight=".7pt">
                  <v:stroke endcap="round"/>
                  <v:path arrowok="t" o:connecttype="custom" o:connectlocs="0,0;571,62" o:connectangles="0,0" textboxrect="0,0,57010,6160"/>
                </v:shape>
                <v:shape id="Shape 6064" o:spid="_x0000_s1327" style="position:absolute;left:4277;top:7908;width:3;height:750;visibility:visible;mso-wrap-style:square;v-text-anchor:top" coordsize="343,7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xF8MA&#10;AADcAAAADwAAAGRycy9kb3ducmV2LnhtbERPy2rCQBTdC/2H4QrdSJ2YgJboGIrQIl0ZHwt3l8w1&#10;CWbuhMzURL++sxBcHs57lQ2mETfqXG1ZwWwagSAurK65VHA8fH98gnAeWWNjmRTcyUG2fhutMNW2&#10;55xue1+KEMIuRQWV920qpSsqMuimtiUO3MV2Bn2AXSl1h30IN42Mo2guDdYcGipsaVNRcd3/GQW/&#10;5mSS06650k/cn4vHwQ6TfKvU+3j4WoLwNPiX+OneagWLJMwP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SxF8MAAADcAAAADwAAAAAAAAAAAAAAAACYAgAAZHJzL2Rv&#10;d25yZXYueG1sUEsFBgAAAAAEAAQA9QAAAIgDAAAAAA==&#10;" path="m,74993l343,e" filled="f" strokeweight=".3pt">
                  <v:stroke endcap="round"/>
                  <v:path arrowok="t" o:connecttype="custom" o:connectlocs="0,750;3,0" o:connectangles="0,0" textboxrect="0,0,343,74993"/>
                </v:shape>
                <v:shape id="Shape 6065" o:spid="_x0000_s1328" style="position:absolute;left:2134;top:8421;width:2143;height:380;visibility:visible;mso-wrap-style:square;v-text-anchor:top" coordsize="214287,3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ApcUA&#10;AADcAAAADwAAAGRycy9kb3ducmV2LnhtbESP0WrCQBRE3wv9h+UW+lY3aUFrdA2l0FIQxVg/4JK9&#10;JtHduyG7TdK/dwXBx2FmzjDLfLRG9NT5xrGCdJKAIC6dbrhScPj9enkH4QOyRuOYFPyTh3z1+LDE&#10;TLuBC+r3oRIRwj5DBXUIbSalL2uy6CeuJY7e0XUWQ5RdJXWHQ4RbI1+TZCotNhwXamzps6byvP+z&#10;CjbGbdfz3W78PqV6mB3CZm4KrdTz0/ixABFoDPfwrf2jFczeUriei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EClxQAAANwAAAAPAAAAAAAAAAAAAAAAAJgCAABkcnMv&#10;ZG93bnJldi54bWxQSwUGAAAAAAQABAD1AAAAigMAAAAA&#10;" path="m,c38062,12421,202387,37008,202387,37008v6503,965,11837,-3607,11875,-10186l214287,23660e" filled="f" strokeweight=".7pt">
                  <v:stroke endcap="round"/>
                  <v:path arrowok="t" o:connecttype="custom" o:connectlocs="0,0;2024,370;2143,268;2143,237" o:connectangles="0,0,0,0" textboxrect="0,0,214287,37973"/>
                </v:shape>
                <v:shape id="Shape 6066" o:spid="_x0000_s1329" style="position:absolute;left:4847;top:7908;width:0;height:813;visibility:visible;mso-wrap-style:square;v-text-anchor:top" coordsize="13,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Wb8QA&#10;AADcAAAADwAAAGRycy9kb3ducmV2LnhtbESPQWvCQBSE74X+h+UVvBSzqUKrqasUQSLeqr14e2af&#10;ydrs25BdTfz3riB4HGbmG2a26G0tLtR641jBR5KCIC6cNlwq+NuthhMQPiBrrB2Tgit5WMxfX2aY&#10;adfxL122oRQRwj5DBVUITSalLyqy6BPXEEfv6FqLIcq2lLrFLsJtLUdp+iktGo4LFTa0rKj4356t&#10;gnqvTX44Sbabk5x2Jj+v8vW7UoO3/ucbRKA+PMOP9lor+BqP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Vm/EAAAA3AAAAA8AAAAAAAAAAAAAAAAAmAIAAGRycy9k&#10;b3ducmV2LnhtbFBLBQYAAAAABAAEAPUAAACJAwAAAAA=&#10;" path="m13,81306l,e" filled="f" strokeweight=".3pt">
                  <v:stroke endcap="round"/>
                  <v:path arrowok="t" o:connecttype="custom" o:connectlocs="1,813;0,0" o:connectangles="0,0" textboxrect="0,0,0,81306"/>
                </v:shape>
                <v:shape id="Shape 6067" o:spid="_x0000_s1330" style="position:absolute;left:4847;top:8721;width:569;height:190;visibility:visible;mso-wrap-style:square;v-text-anchor:top" coordsize="56972,1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UfMUA&#10;AADcAAAADwAAAGRycy9kb3ducmV2LnhtbESPQWvCQBSE7wX/w/IKvTUbDahEVylKW3toaKL0/Mg+&#10;k9Ds25BdNfn33YLQ4zAz3zDr7WBacaXeNZYVTKMYBHFpdcOVgtPx9XkJwnlkja1lUjCSg+1m8rDG&#10;VNsb53QtfCUChF2KCmrvu1RKV9Zk0EW2Iw7e2fYGfZB9JXWPtwA3rZzF8VwabDgs1NjRrqbyp7gY&#10;Be4rMe/7fPpWjefs+6P9vMSNzZR6ehxeViA8Df4/fG8ftIJFk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RR8xQAAANwAAAAPAAAAAAAAAAAAAAAAAJgCAABkcnMv&#10;ZG93bnJldi54bWxQSwUGAAAAAAQABAD1AAAAigMAAAAA&#10;" path="m56922,4521r12,2921c56972,14021,51625,19024,45072,18567l11900,15977c5347,15418,,9576,,2997l,e" filled="f" strokeweight=".7pt">
                  <v:stroke endcap="round"/>
                  <v:path arrowok="t" o:connecttype="custom" o:connectlocs="569,45;569,74;450,185;119,160;0,30;0,0" o:connectangles="0,0,0,0,0,0" textboxrect="0,0,56972,19024"/>
                </v:shape>
                <v:shape id="Shape 6068" o:spid="_x0000_s1331" style="position:absolute;left:5413;top:7912;width:3;height:854;visibility:visible;mso-wrap-style:square;v-text-anchor:top" coordsize="318,8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sLcYA&#10;AADcAAAADwAAAGRycy9kb3ducmV2LnhtbESPW2sCMRSE3wv+h3AKvhTN2ha7rEbxQsGngloQ3w6b&#10;sxe6OdkmUbf99UYQfBxm5htmOu9MI87kfG1ZwWiYgCDOra65VPC9/xykIHxA1thYJgV/5GE+6z1N&#10;MdP2wls670IpIoR9hgqqENpMSp9XZNAPbUscvcI6gyFKV0rt8BLhppGvSTKWBmuOCxW2tKoo/9md&#10;jILi+M80PrxsTl9u9dsl6+V2kS6V6j93iwmIQF14hO/tjVbw8fYO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sLcYAAADcAAAADwAAAAAAAAAAAAAAAACYAgAAZHJz&#10;L2Rvd25yZXYueG1sUEsFBgAAAAAEAAQA9QAAAIsDAAAAAA==&#10;" path="m,l318,85395e" filled="f" strokeweight=".3pt">
                  <v:stroke endcap="round"/>
                  <v:path arrowok="t" o:connecttype="custom" o:connectlocs="0,0;3,854" o:connectangles="0,0" textboxrect="0,0,318,85395"/>
                </v:shape>
                <v:shape id="Shape 6069" o:spid="_x0000_s1332" style="position:absolute;left:6541;top:7860;width:4;height:926;visibility:visible;mso-wrap-style:square;v-text-anchor:top" coordsize="394,9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3csgA&#10;AADcAAAADwAAAGRycy9kb3ducmV2LnhtbESPT2vCQBTE7wW/w/IK3uqm9U9D6ipWERWkVNtDjy/Z&#10;1ySYfRuyq0Y/vSsUehxm5jfMeNqaSpyocaVlBc+9CARxZnXJuYLvr+VTDMJ5ZI2VZVJwIQfTSedh&#10;jIm2Z97Rae9zESDsElRQeF8nUrqsIIOuZ2vi4P3axqAPssmlbvAc4KaSL1E0kgZLDgsF1jQvKDvs&#10;j0bBPP48vl927fUnPQwGm8Vym36stkp1H9vZGwhPrf8P/7XXWsFrfwj3M+EIyM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XdyyAAAANwAAAAPAAAAAAAAAAAAAAAAAJgCAABk&#10;cnMvZG93bnJldi54bWxQSwUGAAAAAAQABAD1AAAAjQMAAAAA&#10;" path="m,92659l394,e" filled="f" strokeweight=".3pt">
                  <v:stroke endcap="round"/>
                  <v:path arrowok="t" o:connecttype="custom" o:connectlocs="0,926;4,0" o:connectangles="0,0" textboxrect="0,0,394,92659"/>
                </v:shape>
                <v:shape id="Shape 6070" o:spid="_x0000_s1333" style="position:absolute;left:5979;top:8785;width:562;height:150;visibility:visible;mso-wrap-style:square;v-text-anchor:top" coordsize="56236,1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VHcYA&#10;AADcAAAADwAAAGRycy9kb3ducmV2LnhtbESP3WrCQBSE7wt9h+UUvClmY6U2RFeptVK9So0+wCF7&#10;8kOzZ0N21fTt3ULBy2FmvmEWq8G04kK9aywrmEQxCOLC6oYrBafjdpyAcB5ZY2uZFPySg9Xy8WGB&#10;qbZXPtAl95UIEHYpKqi971IpXVGTQRfZjjh4pe0N+iD7SuoerwFuWvkSxzNpsOGwUGNHHzUVP/nZ&#10;KMjyZPPVfp/3z9XndF++HjJZrjOlRk/D+xyEp8Hfw//tnVbwNp3B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nVHcYAAADcAAAADwAAAAAAAAAAAAAAAACYAgAAZHJz&#10;L2Rvd25yZXYueG1sUEsFBgAAAAAEAAQA9QAAAIsDAAAAAA==&#10;" path="m,l,2985c,9563,5372,14948,11951,14948r32283,c50826,14948,56210,9563,56236,2985r,-2883e" filled="f" strokeweight=".7pt">
                  <v:stroke endcap="round"/>
                  <v:path arrowok="t" o:connecttype="custom" o:connectlocs="0,0;0,30;119,150;442,150;562,30;562,1" o:connectangles="0,0,0,0,0,0" textboxrect="0,0,56236,14948"/>
                </v:shape>
                <v:shape id="Shape 6071" o:spid="_x0000_s1334" style="position:absolute;left:5979;top:8009;width:0;height:776;visibility:visible;mso-wrap-style:square;v-text-anchor:top" coordsize="0,7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M58UA&#10;AADcAAAADwAAAGRycy9kb3ducmV2LnhtbESPT2sCMRTE7wW/Q3iCl6KJlbqyGkWEgoX24B/w+tg8&#10;dxc3L0sSdfXTN4VCj8PM/IZZrDrbiBv5UDvWMB4pEMSFMzWXGo6Hj+EMRIjIBhvHpOFBAVbL3ssC&#10;c+PuvKPbPpYiQTjkqKGKsc2lDEVFFsPItcTJOztvMSbpS2k83hPcNvJNqam0WHNaqLClTUXFZX+1&#10;GqxSx2t2+ubJ++nL2+fGjD9fjdaDfreeg4jUxf/wX3trNGSTD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QznxQAAANwAAAAPAAAAAAAAAAAAAAAAAJgCAABkcnMv&#10;ZG93bnJldi54bWxQSwUGAAAAAAQABAD1AAAAigMAAAAA&#10;" path="m,l,77622e" filled="f" strokeweight=".3pt">
                  <v:stroke endcap="round"/>
                  <v:path arrowok="t" o:connecttype="custom" o:connectlocs="0,0;0,776" o:connectangles="0,0" textboxrect="0,0,0,77622"/>
                </v:shape>
                <v:shape id="Shape 6072" o:spid="_x0000_s1335" style="position:absolute;left:8806;top:7868;width:1;height:915;visibility:visible;mso-wrap-style:square;v-text-anchor:top" coordsize="51,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cpMMA&#10;AADcAAAADwAAAGRycy9kb3ducmV2LnhtbERPz2vCMBS+D/wfwhN2m2kt6OiM0k0EL+JWRTw+mrem&#10;W/NSmkyrf/1yGOz48f1erAbbigv1vnGsIJ0kIIgrpxuuFRwPm6dnED4ga2wdk4IbeVgtRw8LzLW7&#10;8gddylCLGMI+RwUmhC6X0leGLPqJ64gj9+l6iyHCvpa6x2sMt62cJslMWmw4Nhjs6M1Q9V3+WAXn&#10;cj59t+uvXVbIxBT7U/qa3VOlHsdD8QIi0BD+xX/urVYwz+La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cpMMAAADcAAAADwAAAAAAAAAAAAAAAACYAgAAZHJzL2Rv&#10;d25yZXYueG1sUEsFBgAAAAAEAAQA9QAAAIgDAAAAAA==&#10;" path="m,91440l51,e" filled="f" strokeweight=".3pt">
                  <v:stroke endcap="round"/>
                  <v:path arrowok="t" o:connecttype="custom" o:connectlocs="0,915;1,0" o:connectangles="0,0" textboxrect="0,0,51,91440"/>
                </v:shape>
                <v:shape id="Shape 6073" o:spid="_x0000_s1336" style="position:absolute;left:8251;top:8783;width:555;height:152;visibility:visible;mso-wrap-style:square;v-text-anchor:top" coordsize="55473,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t2sYA&#10;AADcAAAADwAAAGRycy9kb3ducmV2LnhtbESPT2sCMRTE74V+h/AK3mpWLVZXo7hi0YNQ/AN6fGye&#10;m203L8sm6vbbN0Khx2FmfsNM562txI0aXzpW0OsmIIhzp0suFBwPH68jED4ga6wck4If8jCfPT9N&#10;MdXuzju67UMhIoR9igpMCHUqpc8NWfRdVxNH7+IaiyHKppC6wXuE20r2k2QoLZYcFwzWtDSUf++v&#10;VoFfZdv1ynye33Yyyb6y/NTDzVqpzku7mIAI1Ib/8F97oxW8D8bwOB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gt2sYAAADcAAAADwAAAAAAAAAAAAAAAACYAgAAZHJz&#10;L2Rvd25yZXYueG1sUEsFBgAAAAAEAAQA9QAAAIsDAAAAAA==&#10;" path="m,470l25,3251c76,9804,5512,15189,12078,15189r31394,c50063,15189,55448,9804,55473,3226l55473,e" filled="f" strokeweight=".7pt">
                  <v:stroke endcap="round"/>
                  <v:path arrowok="t" o:connecttype="custom" o:connectlocs="0,5;0,33;121,152;435,152;555,32;555,0" o:connectangles="0,0,0,0,0,0" textboxrect="0,0,55473,15189"/>
                </v:shape>
                <v:shape id="Shape 6074" o:spid="_x0000_s1337" style="position:absolute;left:8244;top:7860;width:7;height:927;visibility:visible;mso-wrap-style:square;v-text-anchor:top" coordsize="762,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ZisEA&#10;AADcAAAADwAAAGRycy9kb3ducmV2LnhtbERP3UrDMBS+F3yHcARvxKWOUqVbOmQgdLuz8wEOzVlT&#10;2pzUJG7t2y8XAy8/vv/tbrajuJAPvWMFb6sMBHHrdM+dgp/T1+sHiBCRNY6OScFCAXbV48MWS+2u&#10;/E2XJnYihXAoUYGJcSqlDK0hi2HlJuLEnZ23GBP0ndQeryncjnKdZYW02HNqMDjR3lA7NH9WQf17&#10;JH/SxhQvS9/t5TLl6+Gg1PPT/LkBEWmO/+K7u9YK3vM0P51JR0B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OGYrBAAAA3AAAAA8AAAAAAAAAAAAAAAAAmAIAAGRycy9kb3du&#10;cmV2LnhtbFBLBQYAAAAABAAEAPUAAACGAwAAAAA=&#10;" path="m,l762,92786e" filled="f" strokeweight=".3pt">
                  <v:stroke endcap="round"/>
                  <v:path arrowok="t" o:connecttype="custom" o:connectlocs="0,0;7,927" o:connectangles="0,0" textboxrect="0,0,762,92786"/>
                </v:shape>
                <v:shape id="Shape 6075" o:spid="_x0000_s1338" style="position:absolute;left:9401;top:8792;width:1487;height:143;visibility:visible;mso-wrap-style:square;v-text-anchor:top" coordsize="148793,1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Yu8UA&#10;AADcAAAADwAAAGRycy9kb3ducmV2LnhtbESPQWvCQBSE74L/YXmCN90oUiV1FStKi4KgbT0/s88k&#10;Nvs2ZFeN/vquIHgcZuYbZjytTSEuVLncsoJeNwJBnFidc6rg53vZGYFwHlljYZkU3MjBdNJsjDHW&#10;9spbuux8KgKEXYwKMu/LWEqXZGTQdW1JHLyjrQz6IKtU6gqvAW4K2Y+iN2kw57CQYUnzjJK/3dko&#10;WNyH/Q9a3svfw/p8OK1um899REq1W/XsHYSn2r/Cz/aXVjAc9OBxJhwB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Ri7xQAAANwAAAAPAAAAAAAAAAAAAAAAAJgCAABkcnMv&#10;ZG93bnJldi54bWxQSwUGAAAAAAQABAD1AAAAigMAAAAA&#10;" path="m,l,2299c102,8852,5575,14237,12166,14237r136627,e" filled="f" strokeweight=".7pt">
                  <v:stroke endcap="round"/>
                  <v:path arrowok="t" o:connecttype="custom" o:connectlocs="0,0;0,23;122,143;1487,143" o:connectangles="0,0,0,0" textboxrect="0,0,148793,14237"/>
                </v:shape>
                <v:shape id="Shape 6076" o:spid="_x0000_s1339" style="position:absolute;left:9400;top:7858;width:1;height:934;visibility:visible;mso-wrap-style:square;v-text-anchor:top" coordsize="89,9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O0MYA&#10;AADcAAAADwAAAGRycy9kb3ducmV2LnhtbESPQWvCQBSE74L/YXkFL6KbSGlDdJUiFASLUG2lvT2y&#10;zyQ1+zbsrjH++25B6HGYmW+Yxao3jejI+dqygnSagCAurK65VPBxeJ1kIHxA1thYJgU38rBaDgcL&#10;zLW98jt1+1CKCGGfo4IqhDaX0hcVGfRT2xJH72SdwRClK6V2eI1w08hZkjxJgzXHhQpbWldUnPcX&#10;o6Ax3+tknG0Pkm6f7ic97t7ar51So4f+ZQ4iUB/+w/f2Rit4fpz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O0MYAAADcAAAADwAAAAAAAAAAAAAAAACYAgAAZHJz&#10;L2Rvd25yZXYueG1sUEsFBgAAAAAEAAQA9QAAAIsDAAAAAA==&#10;" path="m,l89,93383e" filled="f" strokeweight=".3pt">
                  <v:stroke endcap="round"/>
                  <v:path arrowok="t" o:connecttype="custom" o:connectlocs="0,0;1,934" o:connectangles="0,0" textboxrect="0,0,89,93383"/>
                </v:shape>
                <v:shape id="Shape 6077" o:spid="_x0000_s1340" style="position:absolute;left:9962;top:8021;width:330;height:762;visibility:visible;mso-wrap-style:square;v-text-anchor:top" coordsize="33007,7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WMQA&#10;AADcAAAADwAAAGRycy9kb3ducmV2LnhtbESPQWvCQBSE70L/w/IKXkQ3VakaXaUIghcPUen5mX1u&#10;QrNv0+xq4r93CwWPw8x8w6w2na3EnRpfOlbwMUpAEOdOl2wUnE+74RyED8gaK8ek4EEeNuu33gpT&#10;7VrO6H4MRkQI+xQVFCHUqZQ+L8iiH7maOHpX11gMUTZG6gbbCLeVHCfJp7RYclwosKZtQfnP8WYV&#10;LH47893OBtnN7C+DcMD8rDOvVP+9+1qCCNSFV/i/vdcKZtMJ/J2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01jEAAAA3AAAAA8AAAAAAAAAAAAAAAAAmAIAAGRycy9k&#10;b3ducmV2LnhtbFBLBQYAAAAABAAEAPUAAACJAwAAAAA=&#10;" path="m33007,76136r-28689,c1930,76136,,74193,,71818l,4318c,1943,1930,,4318,l33007,e" filled="f" strokeweight=".3pt">
                  <v:stroke endcap="round"/>
                  <v:path arrowok="t" o:connecttype="custom" o:connectlocs="330,762;43,762;0,719;0,43;43,0;330,0" o:connectangles="0,0,0,0,0,0" textboxrect="0,0,33007,76136"/>
                </v:shape>
                <v:shape id="Shape 6078" o:spid="_x0000_s1341" style="position:absolute;left:9495;top:1856;width:2305;height:4751;visibility:visible;mso-wrap-style:square;v-text-anchor:top" coordsize="230442,47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9IsMA&#10;AADcAAAADwAAAGRycy9kb3ducmV2LnhtbESPQWvCQBSE7wX/w/IK3pqNYmuJrkFCBa9Vgz0+s88k&#10;NPs2Zrcx/ntXEHocZuYbZpkOphE9da62rGASxSCIC6trLhUc9pu3TxDOI2tsLJOCGzlIV6OXJSba&#10;Xvmb+p0vRYCwS1BB5X2bSOmKigy6yLbEwTvbzqAPsiul7vAa4KaR0zj+kAZrDgsVtpRVVPzu/oyC&#10;92P2tbnQT65Pp7znSV+jjW9KjV+H9QKEp8H/h5/trVYwn83gcSYc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W9IsMAAADcAAAADwAAAAAAAAAAAAAAAACYAgAAZHJzL2Rv&#10;d25yZXYueG1sUEsFBgAAAAAEAAQA9QAAAIgDAAAAAA==&#10;" path="m,475069l230442,,39612,e" filled="f" strokecolor="white" strokeweight=".52881mm">
                  <v:stroke endcap="round"/>
                  <v:path arrowok="t" o:connecttype="custom" o:connectlocs="0,4751;2305,0;396,0" o:connectangles="0,0,0" textboxrect="0,0,230442,475069"/>
                </v:shape>
                <v:shape id="Shape 6079" o:spid="_x0000_s1342" style="position:absolute;left:9469;top:1856;width:2305;height:4751;visibility:visible;mso-wrap-style:square;v-text-anchor:top" coordsize="230441,47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498YA&#10;AADcAAAADwAAAGRycy9kb3ducmV2LnhtbESPW2vCQBSE3wX/w3IE33Sj2KrRVaxUEPoQ6uX9kD0m&#10;wezZNLvN5d93C4U+DjPzDbPdd6YUDdWusKxgNo1AEKdWF5wpuF1PkxUI55E1lpZJQU8O9rvhYIux&#10;ti1/UnPxmQgQdjEqyL2vYildmpNBN7UVcfAetjbog6wzqWtsA9yUch5Fr9JgwWEhx4qOOaXPy7dR&#10;UMyz1cf9bbFcn5Jzcv96T/q2b5Qaj7rDBoSnzv+H/9pnrWC5eIH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P498YAAADcAAAADwAAAAAAAAAAAAAAAACYAgAAZHJz&#10;L2Rvd25yZXYueG1sUEsFBgAAAAAEAAQA9QAAAIsDAAAAAA==&#10;" path="m,475069l230441,,47612,e" filled="f" strokeweight=".5pt">
                  <v:stroke endcap="round"/>
                  <v:path arrowok="t" o:connecttype="custom" o:connectlocs="0,4751;2305,0;476,0" o:connectangles="0,0,0" textboxrect="0,0,230441,475069"/>
                </v:shape>
                <v:rect id="Rectangle 6080" o:spid="_x0000_s1343" style="position:absolute;left:9451;top:1407;width:65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A35293" w:rsidRDefault="00A35293" w:rsidP="00466E35">
                        <w:pPr>
                          <w:spacing w:after="160" w:line="259" w:lineRule="auto"/>
                        </w:pPr>
                      </w:p>
                    </w:txbxContent>
                  </v:textbox>
                </v:rect>
                <v:shape id="Shape 6082" o:spid="_x0000_s1344" style="position:absolute;left:63;width:13675;height:9352;visibility:visible;mso-wrap-style:square;v-text-anchor:top" coordsize="1367498,93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sUcUA&#10;AADcAAAADwAAAGRycy9kb3ducmV2LnhtbESPUUvDQBCE3wX/w7GCL9JeKmpK7LWUQqEKQltLfV1y&#10;2yQ0txfutmn8954g+DjMzDfMbDG4VvUUYuPZwGScgSIuvW24MnD4XI+moKIgW2w9k4FvirCY397M&#10;sLD+yjvq91KpBOFYoIFapCu0jmVNDuPYd8TJO/ngUJIMlbYBrwnuWv2YZS/aYcNpocaOVjWV5/3F&#10;Gdj2stp9hertWcrjuwvLj4c8t8bc3w3LV1BCg/yH/9obayB/yuH3TDo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qxRxQAAANwAAAAPAAAAAAAAAAAAAAAAAJgCAABkcnMv&#10;ZG93bnJldi54bWxQSwUGAAAAAAQABAD1AAAAigMAAAAA&#10;" path="m1367498,935253l,935253,,,1367498,r,935253xe" filled="f" strokeweight=".8pt">
                  <v:stroke miterlimit="1" joinstyle="miter"/>
                  <v:path arrowok="t" o:connecttype="custom" o:connectlocs="13675,9352;0,9352;0,0;13675,0;13675,9352" o:connectangles="0,0,0,0,0" textboxrect="0,0,1367498,935253"/>
                </v:shape>
                <v:rect id="Rectangle 44698" o:spid="_x0000_s1345" style="position:absolute;top:9596;width:2808;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A35293" w:rsidRDefault="00A35293" w:rsidP="00466E35">
                        <w:pPr>
                          <w:spacing w:after="160" w:line="259" w:lineRule="auto"/>
                        </w:pPr>
                      </w:p>
                    </w:txbxContent>
                  </v:textbox>
                </v:rect>
                <v:rect id="Rectangle 44699" o:spid="_x0000_s1346" style="position:absolute;left:2110;top:9596;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A35293" w:rsidRDefault="00A35293" w:rsidP="00466E35">
                        <w:pPr>
                          <w:spacing w:after="160" w:line="259" w:lineRule="auto"/>
                        </w:pPr>
                        <w:r>
                          <w:rPr>
                            <w:color w:val="9A9A9A"/>
                            <w:sz w:val="10"/>
                          </w:rPr>
                          <w:t xml:space="preserve"> </w:t>
                        </w:r>
                      </w:p>
                    </w:txbxContent>
                  </v:textbox>
                </v:rect>
                <w10:wrap type="square"/>
              </v:group>
            </w:pict>
          </mc:Fallback>
        </mc:AlternateContent>
      </w:r>
      <w:r w:rsidR="00393EFA">
        <w:rPr>
          <w:rFonts w:ascii="Arial" w:hAnsi="Arial" w:cs="Arial"/>
          <w:b/>
          <w:sz w:val="20"/>
          <w:szCs w:val="20"/>
        </w:rPr>
        <w:t>Только ударное действие</w:t>
      </w:r>
    </w:p>
    <w:p w:rsidR="00466E35" w:rsidRDefault="00466E35" w:rsidP="00466E35">
      <w:pPr>
        <w:tabs>
          <w:tab w:val="left" w:pos="10585"/>
        </w:tabs>
        <w:ind w:left="1077" w:right="686"/>
        <w:jc w:val="both"/>
        <w:rPr>
          <w:rFonts w:ascii="Arial" w:hAnsi="Arial" w:cs="Arial"/>
          <w:sz w:val="20"/>
          <w:szCs w:val="20"/>
        </w:rPr>
      </w:pPr>
      <w:r w:rsidRPr="00F81EE1">
        <w:rPr>
          <w:rFonts w:ascii="Arial" w:hAnsi="Arial" w:cs="Arial"/>
          <w:sz w:val="20"/>
          <w:szCs w:val="20"/>
        </w:rPr>
        <w:t xml:space="preserve"> Для операций долбления нажмите кнопку блокировки и поверните ручку изменения режима действия к символу  </w:t>
      </w:r>
      <w:r w:rsidR="00DC3E1D">
        <w:rPr>
          <w:rFonts w:ascii="Arial" w:hAnsi="Arial" w:cs="Arial"/>
          <w:noProof/>
          <w:sz w:val="20"/>
          <w:szCs w:val="20"/>
          <w:lang w:bidi="ar-SA"/>
        </w:rPr>
        <mc:AlternateContent>
          <mc:Choice Requires="wpg">
            <w:drawing>
              <wp:inline distT="0" distB="0" distL="0" distR="0" wp14:anchorId="28B4C0B0" wp14:editId="3950EDCA">
                <wp:extent cx="111125" cy="135589"/>
                <wp:effectExtent l="0" t="0" r="22225" b="17145"/>
                <wp:docPr id="166" name="Group 49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35589"/>
                          <a:chOff x="0" y="0"/>
                          <a:chExt cx="40462" cy="60046"/>
                        </a:xfrm>
                      </wpg:grpSpPr>
                      <wps:wsp>
                        <wps:cNvPr id="167" name="Shape 6248"/>
                        <wps:cNvSpPr>
                          <a:spLocks/>
                        </wps:cNvSpPr>
                        <wps:spPr bwMode="auto">
                          <a:xfrm>
                            <a:off x="0" y="0"/>
                            <a:ext cx="40462" cy="60046"/>
                          </a:xfrm>
                          <a:custGeom>
                            <a:avLst/>
                            <a:gdLst>
                              <a:gd name="T0" fmla="*/ 40462 w 40462"/>
                              <a:gd name="T1" fmla="*/ 9792 h 60046"/>
                              <a:gd name="T2" fmla="*/ 30035 w 40462"/>
                              <a:gd name="T3" fmla="*/ 0 h 60046"/>
                              <a:gd name="T4" fmla="*/ 0 w 40462"/>
                              <a:gd name="T5" fmla="*/ 0 h 60046"/>
                              <a:gd name="T6" fmla="*/ 0 w 40462"/>
                              <a:gd name="T7" fmla="*/ 19012 h 60046"/>
                              <a:gd name="T8" fmla="*/ 14084 w 40462"/>
                              <a:gd name="T9" fmla="*/ 19012 h 60046"/>
                              <a:gd name="T10" fmla="*/ 14084 w 40462"/>
                              <a:gd name="T11" fmla="*/ 60046 h 60046"/>
                              <a:gd name="T12" fmla="*/ 26352 w 40462"/>
                              <a:gd name="T13" fmla="*/ 60046 h 60046"/>
                              <a:gd name="T14" fmla="*/ 26352 w 40462"/>
                              <a:gd name="T15" fmla="*/ 19012 h 60046"/>
                              <a:gd name="T16" fmla="*/ 40462 w 40462"/>
                              <a:gd name="T17" fmla="*/ 19012 h 60046"/>
                              <a:gd name="T18" fmla="*/ 40462 w 40462"/>
                              <a:gd name="T19" fmla="*/ 9792 h 60046"/>
                              <a:gd name="T20" fmla="*/ 0 w 40462"/>
                              <a:gd name="T21" fmla="*/ 0 h 60046"/>
                              <a:gd name="T22" fmla="*/ 40462 w 40462"/>
                              <a:gd name="T23" fmla="*/ 60046 h 60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0462" h="60046">
                                <a:moveTo>
                                  <a:pt x="40462" y="9792"/>
                                </a:moveTo>
                                <a:lnTo>
                                  <a:pt x="30035" y="0"/>
                                </a:lnTo>
                                <a:lnTo>
                                  <a:pt x="0" y="0"/>
                                </a:lnTo>
                                <a:lnTo>
                                  <a:pt x="0" y="19012"/>
                                </a:lnTo>
                                <a:lnTo>
                                  <a:pt x="14084" y="19012"/>
                                </a:lnTo>
                                <a:lnTo>
                                  <a:pt x="14084" y="60046"/>
                                </a:lnTo>
                                <a:lnTo>
                                  <a:pt x="26352" y="60046"/>
                                </a:lnTo>
                                <a:lnTo>
                                  <a:pt x="26352" y="19012"/>
                                </a:lnTo>
                                <a:lnTo>
                                  <a:pt x="40462" y="19012"/>
                                </a:lnTo>
                                <a:lnTo>
                                  <a:pt x="40462" y="9792"/>
                                </a:lnTo>
                                <a:close/>
                              </a:path>
                            </a:pathLst>
                          </a:custGeom>
                          <a:noFill/>
                          <a:ln w="47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w:pict>
              <v:group w14:anchorId="2C6258DA" id="Group 49241" o:spid="_x0000_s1026" style="width:8.75pt;height:10.7pt;mso-position-horizontal-relative:char;mso-position-vertical-relative:line" coordsize="40462,6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">
                <v:shape id="Shape 6248" o:spid="_x0000_s1027" style="position:absolute;width:40462;height:60046;visibility:visible;mso-wrap-style:square;v-text-anchor:top" coordsize="40462,6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" path="m40462,9792l30035,,,,,19012r14084,l14084,60046r12268,l26352,19012r14110,l40462,9792xe" filled="f" strokeweight=".1319mm">
                  <v:stroke endcap="round"/>
                  <v:path arrowok="t" o:connecttype="custom" o:connectlocs="40462,9792;30035,0;0,0;0,19012;14084,19012;14084,60046;26352,60046;26352,19012;40462,19012;40462,9792" o:connectangles="0,0,0,0,0,0,0,0,0,0" textboxrect="0,0,40462,60046"/>
                </v:shape>
                <w10:anchorlock/>
              </v:group>
            </w:pict>
          </mc:Fallback>
        </mc:AlternateContent>
      </w:r>
      <w:r w:rsidRPr="00F81EE1">
        <w:rPr>
          <w:rFonts w:ascii="Arial" w:hAnsi="Arial" w:cs="Arial"/>
          <w:sz w:val="20"/>
          <w:szCs w:val="20"/>
        </w:rPr>
        <w:t>.</w:t>
      </w:r>
    </w:p>
    <w:p w:rsidR="00466E35" w:rsidRDefault="00466E35" w:rsidP="00466E35">
      <w:pPr>
        <w:tabs>
          <w:tab w:val="left" w:pos="10585"/>
        </w:tabs>
        <w:ind w:left="1077" w:right="686"/>
        <w:jc w:val="both"/>
        <w:rPr>
          <w:rFonts w:ascii="Arial" w:hAnsi="Arial" w:cs="Arial"/>
          <w:sz w:val="20"/>
          <w:szCs w:val="20"/>
        </w:rPr>
      </w:pPr>
    </w:p>
    <w:p w:rsidR="006819AF" w:rsidRDefault="006819AF" w:rsidP="00466E35">
      <w:pPr>
        <w:tabs>
          <w:tab w:val="left" w:pos="10585"/>
        </w:tabs>
        <w:ind w:left="1077" w:right="686"/>
        <w:jc w:val="both"/>
        <w:rPr>
          <w:rFonts w:ascii="Arial" w:hAnsi="Arial" w:cs="Arial"/>
          <w:sz w:val="20"/>
          <w:szCs w:val="20"/>
        </w:rPr>
      </w:pPr>
    </w:p>
    <w:p w:rsidR="00BB626F" w:rsidRDefault="00BB626F" w:rsidP="00466E35">
      <w:pPr>
        <w:tabs>
          <w:tab w:val="left" w:pos="10585"/>
        </w:tabs>
        <w:ind w:left="1077" w:right="686"/>
        <w:jc w:val="both"/>
        <w:rPr>
          <w:rFonts w:ascii="Arial" w:hAnsi="Arial" w:cs="Arial"/>
          <w:sz w:val="20"/>
          <w:szCs w:val="20"/>
        </w:rPr>
      </w:pPr>
    </w:p>
    <w:p w:rsidR="00C500A8" w:rsidRPr="00C500A8" w:rsidRDefault="00C500A8" w:rsidP="00C500A8">
      <w:pPr>
        <w:ind w:left="1077" w:right="686"/>
        <w:jc w:val="both"/>
        <w:rPr>
          <w:rFonts w:ascii="Arial" w:hAnsi="Arial" w:cs="Arial"/>
          <w:b/>
          <w:sz w:val="20"/>
          <w:szCs w:val="20"/>
          <w:lang w:eastAsia="zh-CN"/>
        </w:rPr>
      </w:pPr>
      <w:r w:rsidRPr="00C500A8">
        <w:rPr>
          <w:rFonts w:ascii="Arial" w:hAnsi="Arial" w:cs="Arial"/>
          <w:b/>
          <w:sz w:val="20"/>
          <w:szCs w:val="20"/>
          <w:lang w:eastAsia="zh-CN"/>
        </w:rPr>
        <w:lastRenderedPageBreak/>
        <w:t>Использование перфоратора в качестве миксера</w:t>
      </w:r>
    </w:p>
    <w:p w:rsidR="00C500A8" w:rsidRPr="00DC6520" w:rsidRDefault="00C500A8" w:rsidP="00DC6520">
      <w:pPr>
        <w:tabs>
          <w:tab w:val="left" w:pos="10585"/>
        </w:tabs>
        <w:ind w:left="1077" w:right="686"/>
        <w:jc w:val="both"/>
        <w:rPr>
          <w:rFonts w:ascii="Arial" w:hAnsi="Arial" w:cs="Arial"/>
          <w:sz w:val="20"/>
          <w:szCs w:val="20"/>
        </w:rPr>
      </w:pPr>
      <w:r w:rsidRPr="00C500A8">
        <w:rPr>
          <w:rFonts w:ascii="Arial" w:hAnsi="Arial" w:cs="Arial"/>
          <w:sz w:val="20"/>
          <w:szCs w:val="20"/>
        </w:rPr>
        <w:t xml:space="preserve">Данная модель может использоваться как миксер для различных смесей. Для этого необходимо приобрести дополнительную насадку-миксер </w:t>
      </w:r>
      <w:r w:rsidRPr="00C500A8">
        <w:rPr>
          <w:rFonts w:ascii="Arial" w:hAnsi="Arial" w:cs="Arial"/>
          <w:noProof/>
          <w:sz w:val="20"/>
          <w:szCs w:val="20"/>
          <w:lang w:bidi="ar-SA"/>
        </w:rPr>
        <w:drawing>
          <wp:inline distT="0" distB="0" distL="0" distR="0" wp14:anchorId="0E405E2D" wp14:editId="566999D8">
            <wp:extent cx="527050" cy="1143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050" cy="114300"/>
                    </a:xfrm>
                    <a:prstGeom prst="rect">
                      <a:avLst/>
                    </a:prstGeom>
                    <a:noFill/>
                    <a:ln>
                      <a:noFill/>
                    </a:ln>
                  </pic:spPr>
                </pic:pic>
              </a:graphicData>
            </a:graphic>
          </wp:inline>
        </w:drawing>
      </w:r>
      <w:r w:rsidRPr="00C500A8">
        <w:rPr>
          <w:rFonts w:ascii="Arial" w:hAnsi="Arial" w:cs="Arial"/>
          <w:sz w:val="20"/>
          <w:szCs w:val="20"/>
        </w:rPr>
        <w:t>арт.</w:t>
      </w:r>
      <w:r w:rsidRPr="00C500A8">
        <w:rPr>
          <w:rFonts w:ascii="Arial" w:hAnsi="Arial" w:cs="Arial" w:hint="eastAsia"/>
          <w:sz w:val="20"/>
          <w:szCs w:val="20"/>
        </w:rPr>
        <w:t xml:space="preserve"> 9042-05-100X600</w:t>
      </w:r>
      <w:r w:rsidRPr="00C500A8">
        <w:rPr>
          <w:rFonts w:ascii="Arial" w:hAnsi="Arial" w:cs="Arial"/>
          <w:sz w:val="20"/>
          <w:szCs w:val="20"/>
        </w:rPr>
        <w:t xml:space="preserve"> </w:t>
      </w:r>
      <w:r w:rsidRPr="00C500A8">
        <w:rPr>
          <w:rFonts w:ascii="Arial" w:hAnsi="Arial" w:cs="Arial" w:hint="eastAsia"/>
          <w:sz w:val="20"/>
          <w:szCs w:val="20"/>
        </w:rPr>
        <w:t>/</w:t>
      </w:r>
      <w:r w:rsidRPr="00C500A8">
        <w:rPr>
          <w:rFonts w:ascii="Arial" w:hAnsi="Arial" w:cs="Arial"/>
          <w:sz w:val="20"/>
          <w:szCs w:val="20"/>
        </w:rPr>
        <w:t xml:space="preserve"> </w:t>
      </w:r>
      <w:r w:rsidRPr="00C500A8">
        <w:rPr>
          <w:rFonts w:ascii="Arial" w:hAnsi="Arial" w:cs="Arial" w:hint="eastAsia"/>
          <w:sz w:val="20"/>
          <w:szCs w:val="20"/>
        </w:rPr>
        <w:t>9042-05-120x600</w:t>
      </w:r>
      <w:r w:rsidRPr="00C500A8">
        <w:rPr>
          <w:rFonts w:ascii="Arial" w:hAnsi="Arial" w:cs="Arial"/>
          <w:sz w:val="20"/>
          <w:szCs w:val="20"/>
        </w:rPr>
        <w:t>/С насадкой-миксером необходимо использовать режим сверления (как переключить перфоратор в режиме сверления смотрите выше). Насадка-миксер устанавливается аналогично бурам.</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b/>
          <w:sz w:val="20"/>
          <w:szCs w:val="20"/>
        </w:rPr>
        <w:t>ВНИМАНИЕ!</w:t>
      </w:r>
      <w:r w:rsidRPr="00F81EE1">
        <w:rPr>
          <w:rFonts w:ascii="Arial" w:hAnsi="Arial" w:cs="Arial"/>
          <w:sz w:val="20"/>
          <w:szCs w:val="20"/>
        </w:rPr>
        <w:t xml:space="preserve"> Не вращайте ручку изменения режима работы, если инструмент работает или находится под нагрузкой. Это приведет к повреждению инструмента. Во избежание быстрого износа механизма изменения режима, следите за тем, чтобы ручка изменения режима работы всегда точно находилась в одном из трех положений режима действия. </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b/>
          <w:sz w:val="20"/>
          <w:szCs w:val="20"/>
        </w:rPr>
        <w:t>ВНИМАНИЕ!</w:t>
      </w:r>
      <w:r w:rsidRPr="00F81EE1">
        <w:rPr>
          <w:rFonts w:ascii="Arial" w:hAnsi="Arial" w:cs="Arial"/>
          <w:sz w:val="20"/>
          <w:szCs w:val="20"/>
        </w:rPr>
        <w:t xml:space="preserve"> Перед проведением каких-либо работ с инструментом всегда проверяйте, что инструмент выключен, а шнур питания вынут из розетки. </w:t>
      </w:r>
    </w:p>
    <w:p w:rsidR="00466E35" w:rsidRDefault="00466E35"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Pr="0011168E" w:rsidRDefault="00DC3E1D" w:rsidP="0011168E">
      <w:pPr>
        <w:tabs>
          <w:tab w:val="left" w:pos="10585"/>
        </w:tabs>
        <w:ind w:left="720" w:right="686"/>
        <w:jc w:val="both"/>
        <w:rPr>
          <w:rFonts w:ascii="Arial" w:hAnsi="Arial" w:cs="Arial"/>
          <w:sz w:val="24"/>
          <w:szCs w:val="24"/>
        </w:rPr>
      </w:pPr>
      <w:r>
        <w:rPr>
          <w:noProof/>
          <w:lang w:bidi="ar-SA"/>
        </w:rPr>
        <mc:AlternateContent>
          <mc:Choice Requires="wps">
            <w:drawing>
              <wp:anchor distT="4294967294" distB="4294967294" distL="114300" distR="114300" simplePos="0" relativeHeight="251638784" behindDoc="0" locked="0" layoutInCell="1" allowOverlap="1">
                <wp:simplePos x="0" y="0"/>
                <wp:positionH relativeFrom="column">
                  <wp:posOffset>4274820</wp:posOffset>
                </wp:positionH>
                <wp:positionV relativeFrom="paragraph">
                  <wp:posOffset>86359</wp:posOffset>
                </wp:positionV>
                <wp:extent cx="5943600" cy="0"/>
                <wp:effectExtent l="0" t="19050" r="0" b="0"/>
                <wp:wrapNone/>
                <wp:docPr id="165"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BE8A01F" id="Прямая соединительная линия 1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kb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ПРАВИЛА УСТАНОВКИ ЧАСТЕЙ ОБОРУДОВАНИЯ</w:t>
      </w:r>
      <w:r w:rsidR="00466E35" w:rsidRPr="0065413B">
        <w:rPr>
          <w:rFonts w:ascii="Arial" w:eastAsia="Arial Narrow" w:hAnsi="Arial" w:cs="Arial"/>
          <w:color w:val="808080" w:themeColor="background1" w:themeShade="80"/>
          <w:sz w:val="24"/>
          <w:szCs w:val="24"/>
        </w:rPr>
        <w:t xml:space="preserve">. </w:t>
      </w:r>
    </w:p>
    <w:p w:rsidR="00466E35" w:rsidRPr="002137C6" w:rsidRDefault="00466E35" w:rsidP="0011168E">
      <w:pPr>
        <w:tabs>
          <w:tab w:val="left" w:pos="10585"/>
        </w:tabs>
        <w:ind w:left="1077" w:right="686"/>
        <w:jc w:val="both"/>
        <w:rPr>
          <w:rFonts w:ascii="Arial" w:hAnsi="Arial" w:cs="Arial"/>
          <w:b/>
          <w:sz w:val="20"/>
          <w:szCs w:val="20"/>
        </w:rPr>
      </w:pPr>
      <w:r w:rsidRPr="002137C6">
        <w:rPr>
          <w:rFonts w:ascii="Arial" w:hAnsi="Arial" w:cs="Arial"/>
          <w:b/>
          <w:sz w:val="20"/>
          <w:szCs w:val="20"/>
        </w:rPr>
        <w:t>Вспомогательная</w:t>
      </w:r>
      <w:r w:rsidR="0011168E">
        <w:rPr>
          <w:rFonts w:ascii="Arial" w:hAnsi="Arial" w:cs="Arial"/>
          <w:b/>
          <w:sz w:val="20"/>
          <w:szCs w:val="20"/>
        </w:rPr>
        <w:t xml:space="preserve"> ручка</w:t>
      </w:r>
    </w:p>
    <w:p w:rsidR="0011168E" w:rsidRPr="002137C6" w:rsidRDefault="00466E35" w:rsidP="0011168E">
      <w:pPr>
        <w:tabs>
          <w:tab w:val="left" w:pos="10585"/>
        </w:tabs>
        <w:ind w:left="1077" w:right="686"/>
        <w:jc w:val="both"/>
        <w:rPr>
          <w:rFonts w:ascii="Arial" w:hAnsi="Arial" w:cs="Arial"/>
          <w:sz w:val="20"/>
          <w:szCs w:val="20"/>
        </w:rPr>
      </w:pPr>
      <w:r w:rsidRPr="00F81EE1">
        <w:rPr>
          <w:rFonts w:ascii="Arial" w:hAnsi="Arial" w:cs="Arial"/>
          <w:b/>
          <w:sz w:val="20"/>
          <w:szCs w:val="20"/>
        </w:rPr>
        <w:t>ВНИМАНИЕ!</w:t>
      </w:r>
      <w:r w:rsidRPr="00F81EE1">
        <w:rPr>
          <w:rFonts w:ascii="Arial" w:hAnsi="Arial" w:cs="Arial"/>
          <w:sz w:val="20"/>
          <w:szCs w:val="20"/>
        </w:rPr>
        <w:t xml:space="preserve"> </w:t>
      </w:r>
      <w:r w:rsidRPr="002137C6">
        <w:rPr>
          <w:rFonts w:ascii="Arial" w:hAnsi="Arial" w:cs="Arial"/>
          <w:sz w:val="20"/>
          <w:szCs w:val="20"/>
        </w:rPr>
        <w:t>Не использовать инструм</w:t>
      </w:r>
      <w:r w:rsidR="0011168E">
        <w:rPr>
          <w:rFonts w:ascii="Arial" w:hAnsi="Arial" w:cs="Arial"/>
          <w:sz w:val="20"/>
          <w:szCs w:val="20"/>
        </w:rPr>
        <w:t>ент без вспомогательной ручки (3</w:t>
      </w:r>
      <w:r w:rsidRPr="002137C6">
        <w:rPr>
          <w:rFonts w:ascii="Arial" w:hAnsi="Arial" w:cs="Arial"/>
          <w:sz w:val="20"/>
          <w:szCs w:val="20"/>
        </w:rPr>
        <w:t xml:space="preserve">). При эксплуатации держать двумя руками. Ослабить ручку, повернув ее нижнюю часть против часовой стрелки. Отрегулировать рабочее положение, </w:t>
      </w:r>
      <w:r w:rsidR="0011168E">
        <w:rPr>
          <w:rFonts w:ascii="Arial" w:hAnsi="Arial" w:cs="Arial"/>
          <w:sz w:val="20"/>
          <w:szCs w:val="20"/>
        </w:rPr>
        <w:t>вращая вспомогательную ручку</w:t>
      </w:r>
      <w:r w:rsidRPr="002137C6">
        <w:rPr>
          <w:rFonts w:ascii="Arial" w:hAnsi="Arial" w:cs="Arial"/>
          <w:sz w:val="20"/>
          <w:szCs w:val="20"/>
        </w:rPr>
        <w:t xml:space="preserve">. Затянуть ручку. </w:t>
      </w:r>
    </w:p>
    <w:p w:rsidR="00466E35" w:rsidRPr="00924C3F" w:rsidRDefault="0011168E" w:rsidP="0011168E">
      <w:pPr>
        <w:tabs>
          <w:tab w:val="left" w:pos="10585"/>
        </w:tabs>
        <w:ind w:left="1077" w:right="686"/>
        <w:jc w:val="both"/>
        <w:rPr>
          <w:rFonts w:ascii="Arial" w:hAnsi="Arial" w:cs="Arial"/>
          <w:iCs/>
          <w:sz w:val="20"/>
          <w:szCs w:val="20"/>
        </w:rPr>
      </w:pPr>
      <w:r w:rsidRPr="0056710E">
        <w:rPr>
          <w:rFonts w:ascii="Arial" w:hAnsi="Arial" w:cs="Arial"/>
          <w:noProof/>
          <w:sz w:val="20"/>
          <w:szCs w:val="20"/>
          <w:lang w:bidi="ar-SA"/>
        </w:rPr>
        <w:drawing>
          <wp:anchor distT="0" distB="0" distL="114300" distR="114300" simplePos="0" relativeHeight="251686912" behindDoc="0" locked="0" layoutInCell="1" allowOverlap="1" wp14:anchorId="749E1280" wp14:editId="6F38B999">
            <wp:simplePos x="0" y="0"/>
            <wp:positionH relativeFrom="column">
              <wp:posOffset>4352925</wp:posOffset>
            </wp:positionH>
            <wp:positionV relativeFrom="paragraph">
              <wp:posOffset>8890</wp:posOffset>
            </wp:positionV>
            <wp:extent cx="2762250" cy="1109980"/>
            <wp:effectExtent l="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1109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iCs/>
          <w:sz w:val="20"/>
          <w:szCs w:val="20"/>
        </w:rPr>
        <w:t>Замена буров</w:t>
      </w:r>
      <w:r w:rsidR="00466E35" w:rsidRPr="00924C3F">
        <w:rPr>
          <w:rFonts w:ascii="Arial" w:hAnsi="Arial" w:cs="Arial"/>
          <w:b/>
          <w:iCs/>
          <w:sz w:val="20"/>
          <w:szCs w:val="20"/>
        </w:rPr>
        <w:t xml:space="preserve"> (SDS-plus)</w:t>
      </w:r>
    </w:p>
    <w:p w:rsidR="00466E35" w:rsidRPr="0011168E" w:rsidRDefault="0011168E" w:rsidP="0011168E">
      <w:pPr>
        <w:tabs>
          <w:tab w:val="left" w:pos="10585"/>
        </w:tabs>
        <w:ind w:left="1077" w:right="686"/>
        <w:jc w:val="both"/>
        <w:rPr>
          <w:rFonts w:ascii="Arial" w:hAnsi="Arial" w:cs="Arial"/>
          <w:sz w:val="20"/>
          <w:szCs w:val="20"/>
        </w:rPr>
      </w:pPr>
      <w:r w:rsidRPr="0057084F">
        <w:rPr>
          <w:rFonts w:ascii="Arial" w:hAnsi="Arial" w:cs="Arial"/>
          <w:sz w:val="20"/>
          <w:szCs w:val="20"/>
        </w:rPr>
        <w:t xml:space="preserve">SDS-Plus </w:t>
      </w:r>
      <w:r w:rsidRPr="0011168E">
        <w:rPr>
          <w:rFonts w:ascii="Arial" w:hAnsi="Arial" w:cs="Arial"/>
          <w:sz w:val="20"/>
          <w:szCs w:val="20"/>
        </w:rPr>
        <w:t>буры предназначены для</w:t>
      </w:r>
      <w:r w:rsidRPr="0057084F">
        <w:rPr>
          <w:rFonts w:ascii="Arial" w:hAnsi="Arial" w:cs="Arial"/>
          <w:sz w:val="20"/>
          <w:szCs w:val="20"/>
        </w:rPr>
        <w:t xml:space="preserve"> </w:t>
      </w:r>
      <w:r w:rsidRPr="0011168E">
        <w:rPr>
          <w:rFonts w:ascii="Arial" w:hAnsi="Arial" w:cs="Arial"/>
          <w:sz w:val="20"/>
          <w:szCs w:val="20"/>
        </w:rPr>
        <w:t>свободного перемещения</w:t>
      </w:r>
      <w:r w:rsidRPr="0057084F">
        <w:rPr>
          <w:rFonts w:ascii="Arial" w:hAnsi="Arial" w:cs="Arial"/>
          <w:sz w:val="20"/>
          <w:szCs w:val="20"/>
        </w:rPr>
        <w:t xml:space="preserve">. </w:t>
      </w:r>
      <w:r w:rsidRPr="0011168E">
        <w:rPr>
          <w:rFonts w:ascii="Arial" w:hAnsi="Arial" w:cs="Arial"/>
          <w:sz w:val="20"/>
          <w:szCs w:val="20"/>
        </w:rPr>
        <w:t>Это приводит к</w:t>
      </w:r>
      <w:r w:rsidRPr="0057084F">
        <w:rPr>
          <w:rFonts w:ascii="Arial" w:hAnsi="Arial" w:cs="Arial"/>
          <w:sz w:val="20"/>
          <w:szCs w:val="20"/>
        </w:rPr>
        <w:t xml:space="preserve"> </w:t>
      </w:r>
      <w:r w:rsidRPr="0011168E">
        <w:rPr>
          <w:rFonts w:ascii="Arial" w:hAnsi="Arial" w:cs="Arial"/>
          <w:sz w:val="20"/>
          <w:szCs w:val="20"/>
        </w:rPr>
        <w:t>эксцентричности</w:t>
      </w:r>
      <w:r w:rsidRPr="0057084F">
        <w:rPr>
          <w:rFonts w:ascii="Arial" w:hAnsi="Arial" w:cs="Arial"/>
          <w:sz w:val="20"/>
          <w:szCs w:val="20"/>
        </w:rPr>
        <w:t xml:space="preserve">, когда машина </w:t>
      </w:r>
      <w:r w:rsidRPr="0011168E">
        <w:rPr>
          <w:rFonts w:ascii="Arial" w:hAnsi="Arial" w:cs="Arial"/>
          <w:sz w:val="20"/>
          <w:szCs w:val="20"/>
        </w:rPr>
        <w:t>не загружена.</w:t>
      </w:r>
      <w:r w:rsidRPr="0057084F">
        <w:rPr>
          <w:rFonts w:ascii="Arial" w:hAnsi="Arial" w:cs="Arial"/>
          <w:sz w:val="20"/>
          <w:szCs w:val="20"/>
        </w:rPr>
        <w:t xml:space="preserve"> </w:t>
      </w:r>
      <w:r w:rsidRPr="0011168E">
        <w:rPr>
          <w:rFonts w:ascii="Arial" w:hAnsi="Arial" w:cs="Arial"/>
          <w:sz w:val="20"/>
          <w:szCs w:val="20"/>
        </w:rPr>
        <w:t>Однако</w:t>
      </w:r>
      <w:r w:rsidRPr="0057084F">
        <w:rPr>
          <w:rFonts w:ascii="Arial" w:hAnsi="Arial" w:cs="Arial"/>
          <w:sz w:val="20"/>
          <w:szCs w:val="20"/>
        </w:rPr>
        <w:t xml:space="preserve"> </w:t>
      </w:r>
      <w:r w:rsidRPr="0011168E">
        <w:rPr>
          <w:rFonts w:ascii="Arial" w:hAnsi="Arial" w:cs="Arial"/>
          <w:sz w:val="20"/>
          <w:szCs w:val="20"/>
        </w:rPr>
        <w:t>сверло автоматически</w:t>
      </w:r>
      <w:r w:rsidRPr="0057084F">
        <w:rPr>
          <w:rFonts w:ascii="Arial" w:hAnsi="Arial" w:cs="Arial"/>
          <w:sz w:val="20"/>
          <w:szCs w:val="20"/>
        </w:rPr>
        <w:t xml:space="preserve"> </w:t>
      </w:r>
      <w:r w:rsidRPr="0011168E">
        <w:rPr>
          <w:rFonts w:ascii="Arial" w:hAnsi="Arial" w:cs="Arial"/>
          <w:sz w:val="20"/>
          <w:szCs w:val="20"/>
        </w:rPr>
        <w:t>центрируется</w:t>
      </w:r>
      <w:r w:rsidRPr="0057084F">
        <w:rPr>
          <w:rFonts w:ascii="Arial" w:hAnsi="Arial" w:cs="Arial"/>
          <w:sz w:val="20"/>
          <w:szCs w:val="20"/>
        </w:rPr>
        <w:t xml:space="preserve"> </w:t>
      </w:r>
      <w:r w:rsidRPr="0011168E">
        <w:rPr>
          <w:rFonts w:ascii="Arial" w:hAnsi="Arial" w:cs="Arial"/>
          <w:sz w:val="20"/>
          <w:szCs w:val="20"/>
        </w:rPr>
        <w:t>при вращении.</w:t>
      </w:r>
      <w:r>
        <w:rPr>
          <w:rFonts w:ascii="Arial" w:hAnsi="Arial" w:cs="Arial"/>
          <w:sz w:val="20"/>
          <w:szCs w:val="20"/>
        </w:rPr>
        <w:t xml:space="preserve"> </w:t>
      </w:r>
      <w:r w:rsidRPr="0061036F">
        <w:rPr>
          <w:rFonts w:ascii="Arial" w:hAnsi="Arial" w:cs="Arial"/>
          <w:sz w:val="20"/>
          <w:szCs w:val="20"/>
        </w:rPr>
        <w:t>Перед установкой оснастки ее необходимо очистить от пыли. Для увеличения срока эксплуатации и уменьшения износа необходимо нанести специализированную смазку на шлицы оснастки (примерно 0,5 - 1 г). </w:t>
      </w:r>
    </w:p>
    <w:p w:rsidR="006819AF" w:rsidRDefault="006819AF" w:rsidP="0011168E">
      <w:pPr>
        <w:tabs>
          <w:tab w:val="left" w:pos="10585"/>
        </w:tabs>
        <w:ind w:left="1077" w:right="686"/>
        <w:jc w:val="both"/>
        <w:rPr>
          <w:rFonts w:ascii="Arial" w:hAnsi="Arial" w:cs="Arial"/>
          <w:b/>
          <w:iCs/>
          <w:sz w:val="20"/>
          <w:szCs w:val="20"/>
        </w:rPr>
      </w:pPr>
    </w:p>
    <w:p w:rsidR="006819AF" w:rsidRDefault="006819AF" w:rsidP="0011168E">
      <w:pPr>
        <w:tabs>
          <w:tab w:val="left" w:pos="10585"/>
        </w:tabs>
        <w:ind w:left="1077" w:right="686"/>
        <w:jc w:val="both"/>
        <w:rPr>
          <w:rFonts w:ascii="Arial" w:hAnsi="Arial" w:cs="Arial"/>
          <w:b/>
          <w:iCs/>
          <w:sz w:val="20"/>
          <w:szCs w:val="20"/>
        </w:rPr>
      </w:pPr>
    </w:p>
    <w:p w:rsidR="00466E35" w:rsidRPr="00924C3F" w:rsidRDefault="006819AF" w:rsidP="0011168E">
      <w:pPr>
        <w:tabs>
          <w:tab w:val="left" w:pos="10585"/>
        </w:tabs>
        <w:ind w:left="1077" w:right="686"/>
        <w:jc w:val="both"/>
        <w:rPr>
          <w:rFonts w:ascii="Arial" w:hAnsi="Arial" w:cs="Arial"/>
          <w:b/>
          <w:iCs/>
          <w:sz w:val="20"/>
          <w:szCs w:val="20"/>
        </w:rPr>
      </w:pPr>
      <w:r w:rsidRPr="00F81EE1">
        <w:rPr>
          <w:rFonts w:ascii="Arial" w:hAnsi="Arial" w:cs="Arial" w:hint="eastAsia"/>
          <w:noProof/>
          <w:sz w:val="20"/>
          <w:szCs w:val="20"/>
          <w:lang w:bidi="ar-SA"/>
        </w:rPr>
        <w:lastRenderedPageBreak/>
        <w:drawing>
          <wp:anchor distT="0" distB="0" distL="114300" distR="114300" simplePos="0" relativeHeight="251687936" behindDoc="0" locked="0" layoutInCell="1" allowOverlap="1" wp14:anchorId="12647037" wp14:editId="32319FCF">
            <wp:simplePos x="0" y="0"/>
            <wp:positionH relativeFrom="column">
              <wp:posOffset>5048885</wp:posOffset>
            </wp:positionH>
            <wp:positionV relativeFrom="paragraph">
              <wp:posOffset>0</wp:posOffset>
            </wp:positionV>
            <wp:extent cx="1861200" cy="1188000"/>
            <wp:effectExtent l="0" t="0" r="5715" b="0"/>
            <wp:wrapSquare wrapText="bothSides"/>
            <wp:docPr id="6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cstate="print">
                      <a:extLst>
                        <a:ext uri="{28A0092B-C50C-407E-A947-70E740481C1C}">
                          <a14:useLocalDpi xmlns:a14="http://schemas.microsoft.com/office/drawing/2010/main" val="0"/>
                        </a:ext>
                      </a:extLst>
                    </a:blip>
                    <a:srcRect l="2083" t="5539" r="16476" b="3285"/>
                    <a:stretch>
                      <a:fillRect/>
                    </a:stretch>
                  </pic:blipFill>
                  <pic:spPr bwMode="auto">
                    <a:xfrm>
                      <a:off x="0" y="0"/>
                      <a:ext cx="1861200" cy="118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1168E">
        <w:rPr>
          <w:rFonts w:ascii="Arial" w:hAnsi="Arial" w:cs="Arial"/>
          <w:b/>
          <w:iCs/>
          <w:sz w:val="20"/>
          <w:szCs w:val="20"/>
        </w:rPr>
        <w:t>Установка бура</w:t>
      </w:r>
    </w:p>
    <w:p w:rsidR="00466E35" w:rsidRDefault="00466E35" w:rsidP="0011168E">
      <w:pPr>
        <w:tabs>
          <w:tab w:val="left" w:pos="10585"/>
        </w:tabs>
        <w:ind w:left="1077" w:right="686"/>
        <w:jc w:val="both"/>
        <w:rPr>
          <w:rFonts w:ascii="Arial" w:hAnsi="Arial" w:cs="Arial"/>
          <w:sz w:val="20"/>
          <w:szCs w:val="20"/>
        </w:rPr>
      </w:pPr>
      <w:r w:rsidRPr="0057084F">
        <w:rPr>
          <w:rFonts w:ascii="Arial" w:hAnsi="Arial" w:cs="Arial"/>
          <w:sz w:val="20"/>
          <w:szCs w:val="20"/>
        </w:rPr>
        <w:t xml:space="preserve">Потяните назад </w:t>
      </w:r>
      <w:r w:rsidR="0011168E">
        <w:rPr>
          <w:rFonts w:ascii="Arial" w:hAnsi="Arial" w:cs="Arial"/>
          <w:sz w:val="20"/>
          <w:szCs w:val="20"/>
        </w:rPr>
        <w:t xml:space="preserve">фиксирующую гильзу </w:t>
      </w:r>
      <w:r w:rsidRPr="0057084F">
        <w:rPr>
          <w:rFonts w:ascii="Arial" w:hAnsi="Arial" w:cs="Arial"/>
          <w:sz w:val="20"/>
          <w:szCs w:val="20"/>
        </w:rPr>
        <w:t>по н</w:t>
      </w:r>
      <w:r w:rsidR="0026243B">
        <w:rPr>
          <w:rFonts w:ascii="Arial" w:hAnsi="Arial" w:cs="Arial"/>
          <w:sz w:val="20"/>
          <w:szCs w:val="20"/>
        </w:rPr>
        <w:t>аправлению, указанному стрелкой (</w:t>
      </w:r>
      <w:r w:rsidR="0026243B">
        <w:rPr>
          <w:rFonts w:ascii="Arial" w:hAnsi="Arial" w:cs="Arial"/>
          <w:sz w:val="20"/>
          <w:szCs w:val="20"/>
          <w:lang w:val="en-US"/>
        </w:rPr>
        <w:t>b</w:t>
      </w:r>
      <w:r w:rsidR="0026243B">
        <w:rPr>
          <w:rFonts w:ascii="Arial" w:hAnsi="Arial" w:cs="Arial"/>
          <w:sz w:val="20"/>
          <w:szCs w:val="20"/>
        </w:rPr>
        <w:t>)</w:t>
      </w:r>
      <w:r w:rsidRPr="0057084F">
        <w:rPr>
          <w:rFonts w:ascii="Arial" w:hAnsi="Arial" w:cs="Arial"/>
          <w:sz w:val="20"/>
          <w:szCs w:val="20"/>
        </w:rPr>
        <w:t>.</w:t>
      </w:r>
    </w:p>
    <w:p w:rsidR="00466E35" w:rsidRDefault="0011168E" w:rsidP="0011168E">
      <w:pPr>
        <w:tabs>
          <w:tab w:val="left" w:pos="10585"/>
        </w:tabs>
        <w:ind w:left="1077" w:right="686"/>
        <w:jc w:val="both"/>
        <w:rPr>
          <w:rFonts w:ascii="Arial" w:hAnsi="Arial" w:cs="Arial"/>
          <w:sz w:val="20"/>
          <w:szCs w:val="20"/>
        </w:rPr>
      </w:pPr>
      <w:r>
        <w:rPr>
          <w:rFonts w:ascii="Arial" w:hAnsi="Arial" w:cs="Arial"/>
          <w:sz w:val="20"/>
          <w:szCs w:val="20"/>
        </w:rPr>
        <w:t>Вставьте бур</w:t>
      </w:r>
      <w:r w:rsidR="00466E35" w:rsidRPr="0057084F">
        <w:rPr>
          <w:rFonts w:ascii="Arial" w:hAnsi="Arial" w:cs="Arial"/>
          <w:sz w:val="20"/>
          <w:szCs w:val="20"/>
        </w:rPr>
        <w:t xml:space="preserve"> </w:t>
      </w:r>
      <w:r w:rsidR="00466E35" w:rsidRPr="0057084F">
        <w:rPr>
          <w:rFonts w:ascii="Arial" w:hAnsi="Arial" w:cs="Arial" w:hint="eastAsia"/>
          <w:sz w:val="20"/>
          <w:szCs w:val="20"/>
        </w:rPr>
        <w:t>(1)</w:t>
      </w:r>
      <w:r w:rsidR="00466E35" w:rsidRPr="0057084F">
        <w:rPr>
          <w:rFonts w:ascii="Arial" w:hAnsi="Arial" w:cs="Arial"/>
          <w:sz w:val="20"/>
          <w:szCs w:val="20"/>
        </w:rPr>
        <w:t xml:space="preserve"> в патрон</w:t>
      </w:r>
      <w:r w:rsidR="0026243B">
        <w:rPr>
          <w:rFonts w:ascii="Arial" w:hAnsi="Arial" w:cs="Arial"/>
          <w:sz w:val="20"/>
          <w:szCs w:val="20"/>
        </w:rPr>
        <w:t xml:space="preserve"> по направлению, указанному стрелкой (а)</w:t>
      </w:r>
      <w:r w:rsidR="00466E35" w:rsidRPr="0057084F">
        <w:rPr>
          <w:rFonts w:ascii="Arial" w:hAnsi="Arial" w:cs="Arial" w:hint="eastAsia"/>
          <w:sz w:val="20"/>
          <w:szCs w:val="20"/>
        </w:rPr>
        <w:t xml:space="preserve">, </w:t>
      </w:r>
      <w:r w:rsidR="00466E35" w:rsidRPr="0057084F">
        <w:rPr>
          <w:rFonts w:ascii="Arial" w:hAnsi="Arial" w:cs="Arial"/>
          <w:sz w:val="20"/>
          <w:szCs w:val="20"/>
        </w:rPr>
        <w:t xml:space="preserve">а затем отпустите </w:t>
      </w:r>
      <w:r>
        <w:rPr>
          <w:rFonts w:ascii="Arial" w:hAnsi="Arial" w:cs="Arial"/>
          <w:sz w:val="20"/>
          <w:szCs w:val="20"/>
        </w:rPr>
        <w:t>фиксирующую гильзу</w:t>
      </w:r>
      <w:r w:rsidR="00466E35" w:rsidRPr="0057084F">
        <w:rPr>
          <w:rFonts w:ascii="Arial" w:hAnsi="Arial" w:cs="Arial"/>
          <w:sz w:val="20"/>
          <w:szCs w:val="20"/>
        </w:rPr>
        <w:t xml:space="preserve"> </w:t>
      </w:r>
      <w:r w:rsidR="00466E35" w:rsidRPr="0057084F">
        <w:rPr>
          <w:rFonts w:ascii="Arial" w:hAnsi="Arial" w:cs="Arial" w:hint="eastAsia"/>
          <w:sz w:val="20"/>
          <w:szCs w:val="20"/>
        </w:rPr>
        <w:t>(</w:t>
      </w:r>
      <w:r w:rsidR="00466E35" w:rsidRPr="00F81EE1">
        <w:rPr>
          <w:rFonts w:ascii="Arial" w:hAnsi="Arial" w:cs="Arial" w:hint="eastAsia"/>
          <w:sz w:val="20"/>
          <w:szCs w:val="20"/>
        </w:rPr>
        <w:t>b</w:t>
      </w:r>
      <w:r w:rsidR="00466E35" w:rsidRPr="0057084F">
        <w:rPr>
          <w:rFonts w:ascii="Arial" w:hAnsi="Arial" w:cs="Arial" w:hint="eastAsia"/>
          <w:sz w:val="20"/>
          <w:szCs w:val="20"/>
        </w:rPr>
        <w:t xml:space="preserve">). </w:t>
      </w:r>
      <w:r>
        <w:rPr>
          <w:rFonts w:ascii="Arial" w:hAnsi="Arial" w:cs="Arial"/>
          <w:sz w:val="20"/>
          <w:szCs w:val="20"/>
        </w:rPr>
        <w:t>Гильза</w:t>
      </w:r>
      <w:r w:rsidR="00466E35" w:rsidRPr="0057084F">
        <w:rPr>
          <w:rFonts w:ascii="Arial" w:hAnsi="Arial" w:cs="Arial"/>
          <w:sz w:val="20"/>
          <w:szCs w:val="20"/>
        </w:rPr>
        <w:t xml:space="preserve"> вернется в исходное положение, в результате</w:t>
      </w:r>
      <w:r>
        <w:rPr>
          <w:rFonts w:ascii="Arial" w:hAnsi="Arial" w:cs="Arial"/>
          <w:sz w:val="20"/>
          <w:szCs w:val="20"/>
        </w:rPr>
        <w:t xml:space="preserve"> чего произойдет фиксация бура</w:t>
      </w:r>
      <w:r w:rsidR="00466E35" w:rsidRPr="0057084F">
        <w:rPr>
          <w:rFonts w:ascii="Arial" w:hAnsi="Arial" w:cs="Arial" w:hint="eastAsia"/>
          <w:sz w:val="20"/>
          <w:szCs w:val="20"/>
        </w:rPr>
        <w:t>.</w:t>
      </w:r>
      <w:r w:rsidR="00466E35" w:rsidRPr="0057084F">
        <w:rPr>
          <w:rFonts w:ascii="Arial" w:hAnsi="Arial" w:cs="Arial"/>
          <w:sz w:val="20"/>
          <w:szCs w:val="20"/>
        </w:rPr>
        <w:t xml:space="preserve"> </w:t>
      </w:r>
    </w:p>
    <w:p w:rsidR="00466E35" w:rsidRPr="0026243B" w:rsidRDefault="00466E35" w:rsidP="0026243B">
      <w:pPr>
        <w:tabs>
          <w:tab w:val="left" w:pos="10585"/>
        </w:tabs>
        <w:ind w:left="1077" w:right="686"/>
        <w:jc w:val="both"/>
        <w:rPr>
          <w:rFonts w:ascii="Arial" w:hAnsi="Arial" w:cs="Arial"/>
          <w:sz w:val="20"/>
          <w:szCs w:val="20"/>
        </w:rPr>
      </w:pPr>
      <w:r w:rsidRPr="0057084F">
        <w:rPr>
          <w:rFonts w:ascii="Arial" w:hAnsi="Arial" w:cs="Arial"/>
          <w:sz w:val="20"/>
          <w:szCs w:val="20"/>
        </w:rPr>
        <w:t>Проверьте над</w:t>
      </w:r>
      <w:r w:rsidR="0011168E">
        <w:rPr>
          <w:rFonts w:ascii="Arial" w:hAnsi="Arial" w:cs="Arial"/>
          <w:sz w:val="20"/>
          <w:szCs w:val="20"/>
        </w:rPr>
        <w:t>ежность фиксации, потянув бур</w:t>
      </w:r>
      <w:r w:rsidRPr="0057084F">
        <w:rPr>
          <w:rFonts w:ascii="Arial" w:hAnsi="Arial" w:cs="Arial"/>
          <w:sz w:val="20"/>
          <w:szCs w:val="20"/>
        </w:rPr>
        <w:t xml:space="preserve"> на себя.</w:t>
      </w:r>
    </w:p>
    <w:p w:rsidR="00694175" w:rsidRDefault="006819AF" w:rsidP="0026243B">
      <w:pPr>
        <w:tabs>
          <w:tab w:val="left" w:pos="10585"/>
        </w:tabs>
        <w:ind w:left="1077" w:right="686"/>
        <w:jc w:val="both"/>
        <w:rPr>
          <w:rFonts w:ascii="Arial" w:hAnsi="Arial" w:cs="Arial"/>
          <w:b/>
          <w:iCs/>
          <w:sz w:val="20"/>
          <w:szCs w:val="20"/>
        </w:rPr>
      </w:pPr>
      <w:r w:rsidRPr="00F81EE1">
        <w:rPr>
          <w:rFonts w:ascii="Arial" w:hAnsi="Arial" w:cs="Arial" w:hint="eastAsia"/>
          <w:noProof/>
          <w:sz w:val="20"/>
          <w:szCs w:val="20"/>
          <w:lang w:bidi="ar-SA"/>
        </w:rPr>
        <w:drawing>
          <wp:anchor distT="0" distB="0" distL="114300" distR="114300" simplePos="0" relativeHeight="251688960" behindDoc="0" locked="0" layoutInCell="1" allowOverlap="1" wp14:anchorId="31EEB01F" wp14:editId="2CE7503B">
            <wp:simplePos x="0" y="0"/>
            <wp:positionH relativeFrom="column">
              <wp:posOffset>5167827</wp:posOffset>
            </wp:positionH>
            <wp:positionV relativeFrom="page">
              <wp:posOffset>1514475</wp:posOffset>
            </wp:positionV>
            <wp:extent cx="1684800" cy="1108800"/>
            <wp:effectExtent l="0" t="0" r="0" b="0"/>
            <wp:wrapSquare wrapText="bothSides"/>
            <wp:docPr id="6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7" cstate="print">
                      <a:extLst>
                        <a:ext uri="{28A0092B-C50C-407E-A947-70E740481C1C}">
                          <a14:useLocalDpi xmlns:a14="http://schemas.microsoft.com/office/drawing/2010/main" val="0"/>
                        </a:ext>
                      </a:extLst>
                    </a:blip>
                    <a:srcRect l="2916" t="5797" r="18787" b="4735"/>
                    <a:stretch>
                      <a:fillRect/>
                    </a:stretch>
                  </pic:blipFill>
                  <pic:spPr bwMode="auto">
                    <a:xfrm>
                      <a:off x="0" y="0"/>
                      <a:ext cx="1684800" cy="110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6E35" w:rsidRPr="009A5504" w:rsidRDefault="0026243B" w:rsidP="0026243B">
      <w:pPr>
        <w:tabs>
          <w:tab w:val="left" w:pos="10585"/>
        </w:tabs>
        <w:ind w:left="1077" w:right="686"/>
        <w:jc w:val="both"/>
        <w:rPr>
          <w:rFonts w:ascii="Arial" w:hAnsi="Arial" w:cs="Arial"/>
          <w:b/>
          <w:iCs/>
          <w:sz w:val="20"/>
          <w:szCs w:val="20"/>
        </w:rPr>
      </w:pPr>
      <w:r>
        <w:rPr>
          <w:rFonts w:ascii="Arial" w:hAnsi="Arial" w:cs="Arial"/>
          <w:b/>
          <w:iCs/>
          <w:sz w:val="20"/>
          <w:szCs w:val="20"/>
        </w:rPr>
        <w:t>Снятие бура</w:t>
      </w:r>
    </w:p>
    <w:p w:rsidR="00466E35" w:rsidRDefault="00466E35" w:rsidP="0026243B">
      <w:pPr>
        <w:tabs>
          <w:tab w:val="left" w:pos="10585"/>
        </w:tabs>
        <w:ind w:left="1077" w:right="686"/>
        <w:jc w:val="both"/>
        <w:rPr>
          <w:rFonts w:ascii="Arial" w:hAnsi="Arial" w:cs="Arial"/>
          <w:sz w:val="20"/>
          <w:szCs w:val="20"/>
        </w:rPr>
      </w:pPr>
      <w:r w:rsidRPr="0057084F">
        <w:rPr>
          <w:rFonts w:ascii="Arial" w:hAnsi="Arial" w:cs="Arial"/>
          <w:sz w:val="20"/>
          <w:szCs w:val="20"/>
        </w:rPr>
        <w:t>Потяните</w:t>
      </w:r>
      <w:r w:rsidRPr="0032285D">
        <w:rPr>
          <w:rFonts w:ascii="Arial" w:hAnsi="Arial" w:cs="Arial"/>
          <w:sz w:val="20"/>
          <w:szCs w:val="20"/>
        </w:rPr>
        <w:t xml:space="preserve"> </w:t>
      </w:r>
      <w:r w:rsidRPr="0057084F">
        <w:rPr>
          <w:rFonts w:ascii="Arial" w:hAnsi="Arial" w:cs="Arial"/>
          <w:sz w:val="20"/>
          <w:szCs w:val="20"/>
        </w:rPr>
        <w:t>назад</w:t>
      </w:r>
      <w:r w:rsidRPr="0032285D">
        <w:rPr>
          <w:rFonts w:ascii="Arial" w:hAnsi="Arial" w:cs="Arial"/>
          <w:sz w:val="20"/>
          <w:szCs w:val="20"/>
        </w:rPr>
        <w:t xml:space="preserve"> </w:t>
      </w:r>
      <w:r w:rsidR="0026243B">
        <w:rPr>
          <w:rFonts w:ascii="Arial" w:hAnsi="Arial" w:cs="Arial"/>
          <w:sz w:val="20"/>
          <w:szCs w:val="20"/>
        </w:rPr>
        <w:t xml:space="preserve">фиксирующую гильзу </w:t>
      </w:r>
      <w:r w:rsidRPr="0057084F">
        <w:rPr>
          <w:rFonts w:ascii="Arial" w:hAnsi="Arial" w:cs="Arial"/>
          <w:sz w:val="20"/>
          <w:szCs w:val="20"/>
        </w:rPr>
        <w:t>по</w:t>
      </w:r>
      <w:r w:rsidRPr="0032285D">
        <w:rPr>
          <w:rFonts w:ascii="Arial" w:hAnsi="Arial" w:cs="Arial"/>
          <w:sz w:val="20"/>
          <w:szCs w:val="20"/>
        </w:rPr>
        <w:t xml:space="preserve"> </w:t>
      </w:r>
      <w:r w:rsidRPr="0057084F">
        <w:rPr>
          <w:rFonts w:ascii="Arial" w:hAnsi="Arial" w:cs="Arial"/>
          <w:sz w:val="20"/>
          <w:szCs w:val="20"/>
        </w:rPr>
        <w:t>направлению</w:t>
      </w:r>
      <w:r w:rsidRPr="0032285D">
        <w:rPr>
          <w:rFonts w:ascii="Arial" w:hAnsi="Arial" w:cs="Arial"/>
          <w:sz w:val="20"/>
          <w:szCs w:val="20"/>
        </w:rPr>
        <w:t xml:space="preserve">, </w:t>
      </w:r>
      <w:r w:rsidRPr="0057084F">
        <w:rPr>
          <w:rFonts w:ascii="Arial" w:hAnsi="Arial" w:cs="Arial"/>
          <w:sz w:val="20"/>
          <w:szCs w:val="20"/>
        </w:rPr>
        <w:t>указанному</w:t>
      </w:r>
      <w:r w:rsidRPr="0032285D">
        <w:rPr>
          <w:rFonts w:ascii="Arial" w:hAnsi="Arial" w:cs="Arial"/>
          <w:sz w:val="20"/>
          <w:szCs w:val="20"/>
        </w:rPr>
        <w:t xml:space="preserve"> </w:t>
      </w:r>
      <w:r w:rsidRPr="0057084F">
        <w:rPr>
          <w:rFonts w:ascii="Arial" w:hAnsi="Arial" w:cs="Arial"/>
          <w:sz w:val="20"/>
          <w:szCs w:val="20"/>
        </w:rPr>
        <w:t>стрелкой</w:t>
      </w:r>
      <w:r w:rsidR="0026243B">
        <w:rPr>
          <w:rFonts w:ascii="Arial" w:hAnsi="Arial" w:cs="Arial"/>
          <w:sz w:val="20"/>
          <w:szCs w:val="20"/>
        </w:rPr>
        <w:t xml:space="preserve"> </w:t>
      </w:r>
      <w:r w:rsidR="0026243B" w:rsidRPr="0032285D">
        <w:rPr>
          <w:rFonts w:ascii="Arial" w:hAnsi="Arial" w:cs="Arial"/>
          <w:sz w:val="20"/>
          <w:szCs w:val="20"/>
        </w:rPr>
        <w:t>(</w:t>
      </w:r>
      <w:r w:rsidR="0026243B" w:rsidRPr="00F81EE1">
        <w:rPr>
          <w:rFonts w:ascii="Arial" w:hAnsi="Arial" w:cs="Arial"/>
          <w:sz w:val="20"/>
          <w:szCs w:val="20"/>
        </w:rPr>
        <w:t>b</w:t>
      </w:r>
      <w:r w:rsidR="0026243B">
        <w:rPr>
          <w:rFonts w:ascii="Arial" w:hAnsi="Arial" w:cs="Arial"/>
          <w:sz w:val="20"/>
          <w:szCs w:val="20"/>
        </w:rPr>
        <w:t>)</w:t>
      </w:r>
      <w:r w:rsidRPr="0032285D">
        <w:rPr>
          <w:rFonts w:ascii="Arial" w:hAnsi="Arial" w:cs="Arial"/>
          <w:sz w:val="20"/>
          <w:szCs w:val="20"/>
        </w:rPr>
        <w:t xml:space="preserve">. </w:t>
      </w:r>
    </w:p>
    <w:p w:rsidR="0026243B" w:rsidRPr="00694175" w:rsidRDefault="0026243B" w:rsidP="00694175">
      <w:pPr>
        <w:tabs>
          <w:tab w:val="left" w:pos="10585"/>
        </w:tabs>
        <w:ind w:left="1077" w:right="686"/>
        <w:jc w:val="both"/>
        <w:rPr>
          <w:rFonts w:ascii="Arial" w:eastAsiaTheme="minorEastAsia" w:hAnsi="Arial" w:cs="Arial"/>
          <w:sz w:val="20"/>
          <w:szCs w:val="20"/>
          <w:lang w:eastAsia="zh-CN"/>
        </w:rPr>
      </w:pPr>
      <w:r>
        <w:rPr>
          <w:rFonts w:ascii="Arial" w:hAnsi="Arial" w:cs="Arial"/>
          <w:sz w:val="20"/>
          <w:szCs w:val="20"/>
        </w:rPr>
        <w:t>Удерживая фиксирующую гильзу, извлеките бур</w:t>
      </w:r>
      <w:r w:rsidR="00466E35" w:rsidRPr="0057084F">
        <w:rPr>
          <w:rFonts w:ascii="Arial" w:hAnsi="Arial" w:cs="Arial"/>
          <w:sz w:val="20"/>
          <w:szCs w:val="20"/>
        </w:rPr>
        <w:t xml:space="preserve"> (</w:t>
      </w:r>
      <w:r>
        <w:rPr>
          <w:rFonts w:ascii="Arial" w:hAnsi="Arial" w:cs="Arial"/>
          <w:sz w:val="20"/>
          <w:szCs w:val="20"/>
        </w:rPr>
        <w:t xml:space="preserve">1) из инструмента </w:t>
      </w:r>
      <w:r w:rsidR="00466E35" w:rsidRPr="0057084F">
        <w:rPr>
          <w:rFonts w:ascii="Arial" w:hAnsi="Arial" w:cs="Arial"/>
          <w:sz w:val="20"/>
          <w:szCs w:val="20"/>
        </w:rPr>
        <w:t xml:space="preserve">по направлению, </w:t>
      </w:r>
      <w:r>
        <w:rPr>
          <w:rFonts w:ascii="Arial" w:hAnsi="Arial" w:cs="Arial"/>
          <w:sz w:val="20"/>
          <w:szCs w:val="20"/>
        </w:rPr>
        <w:t>указанному стрелкой (а)</w:t>
      </w:r>
      <w:r w:rsidR="00466E35">
        <w:rPr>
          <w:rFonts w:ascii="Arial" w:hAnsi="Arial" w:cs="Arial"/>
          <w:sz w:val="20"/>
          <w:szCs w:val="20"/>
        </w:rPr>
        <w:t>.</w:t>
      </w:r>
    </w:p>
    <w:p w:rsidR="00694175" w:rsidRDefault="00694175" w:rsidP="0026243B">
      <w:pPr>
        <w:tabs>
          <w:tab w:val="left" w:pos="10585"/>
        </w:tabs>
        <w:ind w:left="1077" w:right="686"/>
        <w:jc w:val="both"/>
        <w:rPr>
          <w:rFonts w:ascii="Arial" w:hAnsi="Arial" w:cs="Arial"/>
          <w:b/>
          <w:iCs/>
          <w:sz w:val="20"/>
          <w:szCs w:val="20"/>
        </w:rPr>
      </w:pPr>
    </w:p>
    <w:p w:rsidR="00466E35" w:rsidRPr="0026243B" w:rsidRDefault="0026243B" w:rsidP="0026243B">
      <w:pPr>
        <w:tabs>
          <w:tab w:val="left" w:pos="10585"/>
        </w:tabs>
        <w:ind w:left="1077" w:right="686"/>
        <w:jc w:val="both"/>
        <w:rPr>
          <w:rFonts w:ascii="Arial" w:hAnsi="Arial" w:cs="Arial"/>
          <w:b/>
          <w:iCs/>
          <w:sz w:val="20"/>
          <w:szCs w:val="20"/>
        </w:rPr>
      </w:pPr>
      <w:r>
        <w:rPr>
          <w:rFonts w:ascii="Arial" w:hAnsi="Arial" w:cs="Arial"/>
          <w:b/>
          <w:iCs/>
          <w:sz w:val="20"/>
          <w:szCs w:val="20"/>
        </w:rPr>
        <w:t>Поворот оснастки при долблении</w:t>
      </w:r>
    </w:p>
    <w:p w:rsidR="00466E35" w:rsidRPr="0077646E" w:rsidRDefault="006819AF" w:rsidP="0026243B">
      <w:pPr>
        <w:tabs>
          <w:tab w:val="left" w:pos="10585"/>
        </w:tabs>
        <w:ind w:left="1077" w:right="686"/>
        <w:jc w:val="both"/>
        <w:rPr>
          <w:rFonts w:ascii="Arial" w:eastAsiaTheme="minorEastAsia" w:hAnsi="Arial" w:cs="Arial"/>
          <w:sz w:val="20"/>
          <w:szCs w:val="20"/>
          <w:lang w:eastAsia="zh-CN"/>
        </w:rPr>
      </w:pPr>
      <w:r>
        <w:rPr>
          <w:rFonts w:ascii="Arial" w:hAnsi="Arial" w:cs="Arial"/>
          <w:noProof/>
          <w:sz w:val="20"/>
          <w:szCs w:val="20"/>
          <w:lang w:bidi="ar-SA"/>
        </w:rPr>
        <mc:AlternateContent>
          <mc:Choice Requires="wpg">
            <w:drawing>
              <wp:anchor distT="0" distB="0" distL="114300" distR="114300" simplePos="0" relativeHeight="251689984" behindDoc="1" locked="0" layoutInCell="1" allowOverlap="1" wp14:anchorId="6EAD3D82" wp14:editId="071D8590">
                <wp:simplePos x="0" y="0"/>
                <wp:positionH relativeFrom="page">
                  <wp:align>right</wp:align>
                </wp:positionH>
                <wp:positionV relativeFrom="paragraph">
                  <wp:posOffset>71120</wp:posOffset>
                </wp:positionV>
                <wp:extent cx="2249805" cy="1020445"/>
                <wp:effectExtent l="0" t="0" r="17145" b="8255"/>
                <wp:wrapTight wrapText="bothSides">
                  <wp:wrapPolygon edited="0">
                    <wp:start x="0" y="0"/>
                    <wp:lineTo x="0" y="20162"/>
                    <wp:lineTo x="12803" y="21371"/>
                    <wp:lineTo x="21582" y="21371"/>
                    <wp:lineTo x="21582" y="17742"/>
                    <wp:lineTo x="13534" y="12904"/>
                    <wp:lineTo x="19387" y="9678"/>
                    <wp:lineTo x="19936" y="5242"/>
                    <wp:lineTo x="19387" y="0"/>
                    <wp:lineTo x="13534" y="0"/>
                    <wp:lineTo x="0" y="0"/>
                  </wp:wrapPolygon>
                </wp:wrapTight>
                <wp:docPr id="655" name="Group 5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1020445"/>
                          <a:chOff x="63" y="0"/>
                          <a:chExt cx="22497" cy="10209"/>
                        </a:xfrm>
                      </wpg:grpSpPr>
                      <wps:wsp>
                        <wps:cNvPr id="656" name="Shape 7408"/>
                        <wps:cNvSpPr>
                          <a:spLocks/>
                        </wps:cNvSpPr>
                        <wps:spPr bwMode="auto">
                          <a:xfrm>
                            <a:off x="3367" y="3471"/>
                            <a:ext cx="7294" cy="191"/>
                          </a:xfrm>
                          <a:custGeom>
                            <a:avLst/>
                            <a:gdLst>
                              <a:gd name="T0" fmla="*/ 729348 w 729348"/>
                              <a:gd name="T1" fmla="*/ 19050 h 19050"/>
                              <a:gd name="T2" fmla="*/ 0 w 729348"/>
                              <a:gd name="T3" fmla="*/ 19050 h 19050"/>
                              <a:gd name="T4" fmla="*/ 0 w 729348"/>
                              <a:gd name="T5" fmla="*/ 0 h 19050"/>
                              <a:gd name="T6" fmla="*/ 729348 w 729348"/>
                              <a:gd name="T7" fmla="*/ 0 h 19050"/>
                              <a:gd name="T8" fmla="*/ 729348 w 729348"/>
                              <a:gd name="T9" fmla="*/ 19050 h 19050"/>
                              <a:gd name="T10" fmla="*/ 0 w 729348"/>
                              <a:gd name="T11" fmla="*/ 0 h 19050"/>
                              <a:gd name="T12" fmla="*/ 729348 w 729348"/>
                              <a:gd name="T13" fmla="*/ 19050 h 19050"/>
                            </a:gdLst>
                            <a:ahLst/>
                            <a:cxnLst>
                              <a:cxn ang="0">
                                <a:pos x="T0" y="T1"/>
                              </a:cxn>
                              <a:cxn ang="0">
                                <a:pos x="T2" y="T3"/>
                              </a:cxn>
                              <a:cxn ang="0">
                                <a:pos x="T4" y="T5"/>
                              </a:cxn>
                              <a:cxn ang="0">
                                <a:pos x="T6" y="T7"/>
                              </a:cxn>
                              <a:cxn ang="0">
                                <a:pos x="T8" y="T9"/>
                              </a:cxn>
                            </a:cxnLst>
                            <a:rect l="T10" t="T11" r="T12" b="T13"/>
                            <a:pathLst>
                              <a:path w="729348" h="19050">
                                <a:moveTo>
                                  <a:pt x="729348" y="19050"/>
                                </a:moveTo>
                                <a:lnTo>
                                  <a:pt x="0" y="19050"/>
                                </a:lnTo>
                                <a:lnTo>
                                  <a:pt x="0" y="0"/>
                                </a:lnTo>
                                <a:lnTo>
                                  <a:pt x="729348" y="0"/>
                                </a:lnTo>
                                <a:lnTo>
                                  <a:pt x="729348" y="19050"/>
                                </a:lnTo>
                                <a:close/>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Shape 7410"/>
                        <wps:cNvSpPr>
                          <a:spLocks/>
                        </wps:cNvSpPr>
                        <wps:spPr bwMode="auto">
                          <a:xfrm>
                            <a:off x="9149" y="4948"/>
                            <a:ext cx="1572" cy="0"/>
                          </a:xfrm>
                          <a:custGeom>
                            <a:avLst/>
                            <a:gdLst>
                              <a:gd name="T0" fmla="*/ 0 w 157239"/>
                              <a:gd name="T1" fmla="*/ 157239 w 157239"/>
                              <a:gd name="T2" fmla="*/ 0 w 157239"/>
                              <a:gd name="T3" fmla="*/ 157239 w 157239"/>
                            </a:gdLst>
                            <a:ahLst/>
                            <a:cxnLst>
                              <a:cxn ang="0">
                                <a:pos x="T0" y="0"/>
                              </a:cxn>
                              <a:cxn ang="0">
                                <a:pos x="T1" y="0"/>
                              </a:cxn>
                            </a:cxnLst>
                            <a:rect l="T2" t="0" r="T3" b="0"/>
                            <a:pathLst>
                              <a:path w="157239">
                                <a:moveTo>
                                  <a:pt x="0" y="0"/>
                                </a:moveTo>
                                <a:lnTo>
                                  <a:pt x="157239"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Shape 7411"/>
                        <wps:cNvSpPr>
                          <a:spLocks/>
                        </wps:cNvSpPr>
                        <wps:spPr bwMode="auto">
                          <a:xfrm>
                            <a:off x="8510" y="4110"/>
                            <a:ext cx="3029" cy="293"/>
                          </a:xfrm>
                          <a:custGeom>
                            <a:avLst/>
                            <a:gdLst>
                              <a:gd name="T0" fmla="*/ 302933 w 302933"/>
                              <a:gd name="T1" fmla="*/ 0 h 29261"/>
                              <a:gd name="T2" fmla="*/ 139256 w 302933"/>
                              <a:gd name="T3" fmla="*/ 0 h 29261"/>
                              <a:gd name="T4" fmla="*/ 4445 w 302933"/>
                              <a:gd name="T5" fmla="*/ 23660 h 29261"/>
                              <a:gd name="T6" fmla="*/ 0 w 302933"/>
                              <a:gd name="T7" fmla="*/ 29261 h 29261"/>
                              <a:gd name="T8" fmla="*/ 0 w 302933"/>
                              <a:gd name="T9" fmla="*/ 0 h 29261"/>
                              <a:gd name="T10" fmla="*/ 302933 w 302933"/>
                              <a:gd name="T11" fmla="*/ 29261 h 29261"/>
                            </a:gdLst>
                            <a:ahLst/>
                            <a:cxnLst>
                              <a:cxn ang="0">
                                <a:pos x="T0" y="T1"/>
                              </a:cxn>
                              <a:cxn ang="0">
                                <a:pos x="T2" y="T3"/>
                              </a:cxn>
                              <a:cxn ang="0">
                                <a:pos x="T4" y="T5"/>
                              </a:cxn>
                              <a:cxn ang="0">
                                <a:pos x="T6" y="T7"/>
                              </a:cxn>
                            </a:cxnLst>
                            <a:rect l="T8" t="T9" r="T10" b="T11"/>
                            <a:pathLst>
                              <a:path w="302933" h="29261">
                                <a:moveTo>
                                  <a:pt x="302933" y="0"/>
                                </a:moveTo>
                                <a:lnTo>
                                  <a:pt x="139256" y="0"/>
                                </a:lnTo>
                                <a:cubicBezTo>
                                  <a:pt x="82918" y="0"/>
                                  <a:pt x="40005" y="9893"/>
                                  <a:pt x="4445" y="23660"/>
                                </a:cubicBezTo>
                                <a:cubicBezTo>
                                  <a:pt x="1727" y="24981"/>
                                  <a:pt x="0" y="27127"/>
                                  <a:pt x="0" y="2926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Shape 7412"/>
                        <wps:cNvSpPr>
                          <a:spLocks/>
                        </wps:cNvSpPr>
                        <wps:spPr bwMode="auto">
                          <a:xfrm>
                            <a:off x="8710" y="4354"/>
                            <a:ext cx="2717" cy="0"/>
                          </a:xfrm>
                          <a:custGeom>
                            <a:avLst/>
                            <a:gdLst>
                              <a:gd name="T0" fmla="*/ 0 w 271704"/>
                              <a:gd name="T1" fmla="*/ 271704 w 271704"/>
                              <a:gd name="T2" fmla="*/ 0 w 271704"/>
                              <a:gd name="T3" fmla="*/ 271704 w 271704"/>
                            </a:gdLst>
                            <a:ahLst/>
                            <a:cxnLst>
                              <a:cxn ang="0">
                                <a:pos x="T0" y="0"/>
                              </a:cxn>
                              <a:cxn ang="0">
                                <a:pos x="T1" y="0"/>
                              </a:cxn>
                            </a:cxnLst>
                            <a:rect l="T2" t="0" r="T3" b="0"/>
                            <a:pathLst>
                              <a:path w="271704">
                                <a:moveTo>
                                  <a:pt x="0" y="0"/>
                                </a:moveTo>
                                <a:lnTo>
                                  <a:pt x="27170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Shape 7413"/>
                        <wps:cNvSpPr>
                          <a:spLocks/>
                        </wps:cNvSpPr>
                        <wps:spPr bwMode="auto">
                          <a:xfrm>
                            <a:off x="11538" y="4483"/>
                            <a:ext cx="437" cy="0"/>
                          </a:xfrm>
                          <a:custGeom>
                            <a:avLst/>
                            <a:gdLst>
                              <a:gd name="T0" fmla="*/ 0 w 43675"/>
                              <a:gd name="T1" fmla="*/ 43675 w 43675"/>
                              <a:gd name="T2" fmla="*/ 0 w 43675"/>
                              <a:gd name="T3" fmla="*/ 43675 w 43675"/>
                            </a:gdLst>
                            <a:ahLst/>
                            <a:cxnLst>
                              <a:cxn ang="0">
                                <a:pos x="T0" y="0"/>
                              </a:cxn>
                              <a:cxn ang="0">
                                <a:pos x="T1" y="0"/>
                              </a:cxn>
                            </a:cxnLst>
                            <a:rect l="T2" t="0" r="T3" b="0"/>
                            <a:pathLst>
                              <a:path w="43675">
                                <a:moveTo>
                                  <a:pt x="0" y="0"/>
                                </a:moveTo>
                                <a:lnTo>
                                  <a:pt x="4367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Shape 7414"/>
                        <wps:cNvSpPr>
                          <a:spLocks/>
                        </wps:cNvSpPr>
                        <wps:spPr bwMode="auto">
                          <a:xfrm>
                            <a:off x="11538" y="4013"/>
                            <a:ext cx="0" cy="556"/>
                          </a:xfrm>
                          <a:custGeom>
                            <a:avLst/>
                            <a:gdLst>
                              <a:gd name="T0" fmla="*/ 0 h 55588"/>
                              <a:gd name="T1" fmla="*/ 55588 h 55588"/>
                              <a:gd name="T2" fmla="*/ 0 h 55588"/>
                              <a:gd name="T3" fmla="*/ 55588 h 55588"/>
                            </a:gdLst>
                            <a:ahLst/>
                            <a:cxnLst>
                              <a:cxn ang="0">
                                <a:pos x="0" y="T0"/>
                              </a:cxn>
                              <a:cxn ang="0">
                                <a:pos x="0" y="T1"/>
                              </a:cxn>
                            </a:cxnLst>
                            <a:rect l="0" t="T2" r="0" b="T3"/>
                            <a:pathLst>
                              <a:path h="55588">
                                <a:moveTo>
                                  <a:pt x="0" y="0"/>
                                </a:moveTo>
                                <a:lnTo>
                                  <a:pt x="0" y="5558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Shape 7415"/>
                        <wps:cNvSpPr>
                          <a:spLocks/>
                        </wps:cNvSpPr>
                        <wps:spPr bwMode="auto">
                          <a:xfrm>
                            <a:off x="8510" y="4569"/>
                            <a:ext cx="3465" cy="0"/>
                          </a:xfrm>
                          <a:custGeom>
                            <a:avLst/>
                            <a:gdLst>
                              <a:gd name="T0" fmla="*/ 0 w 346469"/>
                              <a:gd name="T1" fmla="*/ 346469 w 346469"/>
                              <a:gd name="T2" fmla="*/ 0 w 346469"/>
                              <a:gd name="T3" fmla="*/ 346469 w 346469"/>
                            </a:gdLst>
                            <a:ahLst/>
                            <a:cxnLst>
                              <a:cxn ang="0">
                                <a:pos x="T0" y="0"/>
                              </a:cxn>
                              <a:cxn ang="0">
                                <a:pos x="T1" y="0"/>
                              </a:cxn>
                            </a:cxnLst>
                            <a:rect l="T2" t="0" r="T3" b="0"/>
                            <a:pathLst>
                              <a:path w="346469">
                                <a:moveTo>
                                  <a:pt x="0" y="0"/>
                                </a:moveTo>
                                <a:lnTo>
                                  <a:pt x="346469"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Shape 7416"/>
                        <wps:cNvSpPr>
                          <a:spLocks/>
                        </wps:cNvSpPr>
                        <wps:spPr bwMode="auto">
                          <a:xfrm>
                            <a:off x="10862" y="5023"/>
                            <a:ext cx="84" cy="84"/>
                          </a:xfrm>
                          <a:custGeom>
                            <a:avLst/>
                            <a:gdLst>
                              <a:gd name="T0" fmla="*/ 8395 w 8395"/>
                              <a:gd name="T1" fmla="*/ 4204 h 8408"/>
                              <a:gd name="T2" fmla="*/ 4204 w 8395"/>
                              <a:gd name="T3" fmla="*/ 8408 h 8408"/>
                              <a:gd name="T4" fmla="*/ 0 w 8395"/>
                              <a:gd name="T5" fmla="*/ 4204 h 8408"/>
                              <a:gd name="T6" fmla="*/ 4204 w 8395"/>
                              <a:gd name="T7" fmla="*/ 0 h 8408"/>
                              <a:gd name="T8" fmla="*/ 8395 w 8395"/>
                              <a:gd name="T9" fmla="*/ 4204 h 8408"/>
                              <a:gd name="T10" fmla="*/ 0 w 8395"/>
                              <a:gd name="T11" fmla="*/ 0 h 8408"/>
                              <a:gd name="T12" fmla="*/ 8395 w 8395"/>
                              <a:gd name="T13" fmla="*/ 8408 h 8408"/>
                            </a:gdLst>
                            <a:ahLst/>
                            <a:cxnLst>
                              <a:cxn ang="0">
                                <a:pos x="T0" y="T1"/>
                              </a:cxn>
                              <a:cxn ang="0">
                                <a:pos x="T2" y="T3"/>
                              </a:cxn>
                              <a:cxn ang="0">
                                <a:pos x="T4" y="T5"/>
                              </a:cxn>
                              <a:cxn ang="0">
                                <a:pos x="T6" y="T7"/>
                              </a:cxn>
                              <a:cxn ang="0">
                                <a:pos x="T8" y="T9"/>
                              </a:cxn>
                            </a:cxnLst>
                            <a:rect l="T10" t="T11" r="T12" b="T13"/>
                            <a:pathLst>
                              <a:path w="8395" h="8408">
                                <a:moveTo>
                                  <a:pt x="8395" y="4204"/>
                                </a:moveTo>
                                <a:cubicBezTo>
                                  <a:pt x="8395" y="6528"/>
                                  <a:pt x="6502" y="8408"/>
                                  <a:pt x="4204" y="8408"/>
                                </a:cubicBezTo>
                                <a:cubicBezTo>
                                  <a:pt x="1880" y="8408"/>
                                  <a:pt x="0" y="6528"/>
                                  <a:pt x="0" y="4204"/>
                                </a:cubicBezTo>
                                <a:cubicBezTo>
                                  <a:pt x="0" y="1893"/>
                                  <a:pt x="1880" y="0"/>
                                  <a:pt x="4204" y="0"/>
                                </a:cubicBezTo>
                                <a:cubicBezTo>
                                  <a:pt x="6502" y="0"/>
                                  <a:pt x="8395" y="1893"/>
                                  <a:pt x="8395" y="4204"/>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Shape 7417"/>
                        <wps:cNvSpPr>
                          <a:spLocks/>
                        </wps:cNvSpPr>
                        <wps:spPr bwMode="auto">
                          <a:xfrm>
                            <a:off x="11167" y="5951"/>
                            <a:ext cx="808" cy="227"/>
                          </a:xfrm>
                          <a:custGeom>
                            <a:avLst/>
                            <a:gdLst>
                              <a:gd name="T0" fmla="*/ 0 w 80797"/>
                              <a:gd name="T1" fmla="*/ 0 h 22733"/>
                              <a:gd name="T2" fmla="*/ 0 w 80797"/>
                              <a:gd name="T3" fmla="*/ 17373 h 22733"/>
                              <a:gd name="T4" fmla="*/ 7277 w 80797"/>
                              <a:gd name="T5" fmla="*/ 22733 h 22733"/>
                              <a:gd name="T6" fmla="*/ 80797 w 80797"/>
                              <a:gd name="T7" fmla="*/ 22733 h 22733"/>
                              <a:gd name="T8" fmla="*/ 0 w 80797"/>
                              <a:gd name="T9" fmla="*/ 0 h 22733"/>
                              <a:gd name="T10" fmla="*/ 80797 w 80797"/>
                              <a:gd name="T11" fmla="*/ 22733 h 22733"/>
                            </a:gdLst>
                            <a:ahLst/>
                            <a:cxnLst>
                              <a:cxn ang="0">
                                <a:pos x="T0" y="T1"/>
                              </a:cxn>
                              <a:cxn ang="0">
                                <a:pos x="T2" y="T3"/>
                              </a:cxn>
                              <a:cxn ang="0">
                                <a:pos x="T4" y="T5"/>
                              </a:cxn>
                              <a:cxn ang="0">
                                <a:pos x="T6" y="T7"/>
                              </a:cxn>
                            </a:cxnLst>
                            <a:rect l="T8" t="T9" r="T10" b="T11"/>
                            <a:pathLst>
                              <a:path w="80797" h="22733">
                                <a:moveTo>
                                  <a:pt x="0" y="0"/>
                                </a:moveTo>
                                <a:lnTo>
                                  <a:pt x="0" y="17373"/>
                                </a:lnTo>
                                <a:cubicBezTo>
                                  <a:pt x="0" y="20803"/>
                                  <a:pt x="419" y="22733"/>
                                  <a:pt x="7277" y="22733"/>
                                </a:cubicBezTo>
                                <a:lnTo>
                                  <a:pt x="80797" y="2273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Shape 7418"/>
                        <wps:cNvSpPr>
                          <a:spLocks/>
                        </wps:cNvSpPr>
                        <wps:spPr bwMode="auto">
                          <a:xfrm>
                            <a:off x="11581" y="5810"/>
                            <a:ext cx="394" cy="223"/>
                          </a:xfrm>
                          <a:custGeom>
                            <a:avLst/>
                            <a:gdLst>
                              <a:gd name="T0" fmla="*/ 0 w 39345"/>
                              <a:gd name="T1" fmla="*/ 0 h 22301"/>
                              <a:gd name="T2" fmla="*/ 0 w 39345"/>
                              <a:gd name="T3" fmla="*/ 18224 h 22301"/>
                              <a:gd name="T4" fmla="*/ 5258 w 39345"/>
                              <a:gd name="T5" fmla="*/ 22301 h 22301"/>
                              <a:gd name="T6" fmla="*/ 39345 w 39345"/>
                              <a:gd name="T7" fmla="*/ 22301 h 22301"/>
                              <a:gd name="T8" fmla="*/ 0 w 39345"/>
                              <a:gd name="T9" fmla="*/ 0 h 22301"/>
                              <a:gd name="T10" fmla="*/ 39345 w 39345"/>
                              <a:gd name="T11" fmla="*/ 22301 h 22301"/>
                            </a:gdLst>
                            <a:ahLst/>
                            <a:cxnLst>
                              <a:cxn ang="0">
                                <a:pos x="T0" y="T1"/>
                              </a:cxn>
                              <a:cxn ang="0">
                                <a:pos x="T2" y="T3"/>
                              </a:cxn>
                              <a:cxn ang="0">
                                <a:pos x="T4" y="T5"/>
                              </a:cxn>
                              <a:cxn ang="0">
                                <a:pos x="T6" y="T7"/>
                              </a:cxn>
                            </a:cxnLst>
                            <a:rect l="T8" t="T9" r="T10" b="T11"/>
                            <a:pathLst>
                              <a:path w="39345" h="22301">
                                <a:moveTo>
                                  <a:pt x="0" y="0"/>
                                </a:moveTo>
                                <a:lnTo>
                                  <a:pt x="0" y="18224"/>
                                </a:lnTo>
                                <a:cubicBezTo>
                                  <a:pt x="0" y="21222"/>
                                  <a:pt x="1613" y="22301"/>
                                  <a:pt x="5258" y="22301"/>
                                </a:cubicBezTo>
                                <a:lnTo>
                                  <a:pt x="39345" y="2230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Shape 7419"/>
                        <wps:cNvSpPr>
                          <a:spLocks/>
                        </wps:cNvSpPr>
                        <wps:spPr bwMode="auto">
                          <a:xfrm>
                            <a:off x="11265" y="6057"/>
                            <a:ext cx="245" cy="66"/>
                          </a:xfrm>
                          <a:custGeom>
                            <a:avLst/>
                            <a:gdLst>
                              <a:gd name="T0" fmla="*/ 0 w 24498"/>
                              <a:gd name="T1" fmla="*/ 6617 h 6617"/>
                              <a:gd name="T2" fmla="*/ 24498 w 24498"/>
                              <a:gd name="T3" fmla="*/ 0 h 6617"/>
                              <a:gd name="T4" fmla="*/ 0 w 24498"/>
                              <a:gd name="T5" fmla="*/ 0 h 6617"/>
                              <a:gd name="T6" fmla="*/ 24498 w 24498"/>
                              <a:gd name="T7" fmla="*/ 6617 h 6617"/>
                            </a:gdLst>
                            <a:ahLst/>
                            <a:cxnLst>
                              <a:cxn ang="0">
                                <a:pos x="T0" y="T1"/>
                              </a:cxn>
                              <a:cxn ang="0">
                                <a:pos x="T2" y="T3"/>
                              </a:cxn>
                            </a:cxnLst>
                            <a:rect l="T4" t="T5" r="T6" b="T7"/>
                            <a:pathLst>
                              <a:path w="24498" h="6617">
                                <a:moveTo>
                                  <a:pt x="0" y="6617"/>
                                </a:moveTo>
                                <a:lnTo>
                                  <a:pt x="2449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Shape 7420"/>
                        <wps:cNvSpPr>
                          <a:spLocks/>
                        </wps:cNvSpPr>
                        <wps:spPr bwMode="auto">
                          <a:xfrm>
                            <a:off x="10721" y="4949"/>
                            <a:ext cx="860" cy="861"/>
                          </a:xfrm>
                          <a:custGeom>
                            <a:avLst/>
                            <a:gdLst>
                              <a:gd name="T0" fmla="*/ 0 w 86017"/>
                              <a:gd name="T1" fmla="*/ 0 h 86068"/>
                              <a:gd name="T2" fmla="*/ 86017 w 86017"/>
                              <a:gd name="T3" fmla="*/ 86068 h 86068"/>
                              <a:gd name="T4" fmla="*/ 0 w 86017"/>
                              <a:gd name="T5" fmla="*/ 0 h 86068"/>
                              <a:gd name="T6" fmla="*/ 86017 w 86017"/>
                              <a:gd name="T7" fmla="*/ 86068 h 86068"/>
                            </a:gdLst>
                            <a:ahLst/>
                            <a:cxnLst>
                              <a:cxn ang="0">
                                <a:pos x="T0" y="T1"/>
                              </a:cxn>
                              <a:cxn ang="0">
                                <a:pos x="T2" y="T3"/>
                              </a:cxn>
                            </a:cxnLst>
                            <a:rect l="T4" t="T5" r="T6" b="T7"/>
                            <a:pathLst>
                              <a:path w="86017" h="86068">
                                <a:moveTo>
                                  <a:pt x="0" y="0"/>
                                </a:moveTo>
                                <a:cubicBezTo>
                                  <a:pt x="47498" y="0"/>
                                  <a:pt x="86017" y="38544"/>
                                  <a:pt x="86017" y="86068"/>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Shape 7421"/>
                        <wps:cNvSpPr>
                          <a:spLocks/>
                        </wps:cNvSpPr>
                        <wps:spPr bwMode="auto">
                          <a:xfrm>
                            <a:off x="10164" y="4947"/>
                            <a:ext cx="1003" cy="1004"/>
                          </a:xfrm>
                          <a:custGeom>
                            <a:avLst/>
                            <a:gdLst>
                              <a:gd name="T0" fmla="*/ 0 w 100330"/>
                              <a:gd name="T1" fmla="*/ 0 h 100393"/>
                              <a:gd name="T2" fmla="*/ 100330 w 100330"/>
                              <a:gd name="T3" fmla="*/ 100393 h 100393"/>
                              <a:gd name="T4" fmla="*/ 0 w 100330"/>
                              <a:gd name="T5" fmla="*/ 0 h 100393"/>
                              <a:gd name="T6" fmla="*/ 100330 w 100330"/>
                              <a:gd name="T7" fmla="*/ 100393 h 100393"/>
                            </a:gdLst>
                            <a:ahLst/>
                            <a:cxnLst>
                              <a:cxn ang="0">
                                <a:pos x="T0" y="T1"/>
                              </a:cxn>
                              <a:cxn ang="0">
                                <a:pos x="T2" y="T3"/>
                              </a:cxn>
                            </a:cxnLst>
                            <a:rect l="T4" t="T5" r="T6" b="T7"/>
                            <a:pathLst>
                              <a:path w="100330" h="100393">
                                <a:moveTo>
                                  <a:pt x="0" y="0"/>
                                </a:moveTo>
                                <a:cubicBezTo>
                                  <a:pt x="55397" y="0"/>
                                  <a:pt x="100330" y="44958"/>
                                  <a:pt x="100330" y="10039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Shape 7422"/>
                        <wps:cNvSpPr>
                          <a:spLocks/>
                        </wps:cNvSpPr>
                        <wps:spPr bwMode="auto">
                          <a:xfrm>
                            <a:off x="6458" y="4606"/>
                            <a:ext cx="0" cy="944"/>
                          </a:xfrm>
                          <a:custGeom>
                            <a:avLst/>
                            <a:gdLst>
                              <a:gd name="T0" fmla="*/ 0 h 94323"/>
                              <a:gd name="T1" fmla="*/ 94323 h 94323"/>
                              <a:gd name="T2" fmla="*/ 0 h 94323"/>
                              <a:gd name="T3" fmla="*/ 94323 h 94323"/>
                            </a:gdLst>
                            <a:ahLst/>
                            <a:cxnLst>
                              <a:cxn ang="0">
                                <a:pos x="0" y="T0"/>
                              </a:cxn>
                              <a:cxn ang="0">
                                <a:pos x="0" y="T1"/>
                              </a:cxn>
                            </a:cxnLst>
                            <a:rect l="0" t="T2" r="0" b="T3"/>
                            <a:pathLst>
                              <a:path h="94323">
                                <a:moveTo>
                                  <a:pt x="0" y="0"/>
                                </a:moveTo>
                                <a:lnTo>
                                  <a:pt x="0" y="9432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Shape 7423"/>
                        <wps:cNvSpPr>
                          <a:spLocks/>
                        </wps:cNvSpPr>
                        <wps:spPr bwMode="auto">
                          <a:xfrm>
                            <a:off x="6835" y="4606"/>
                            <a:ext cx="0" cy="944"/>
                          </a:xfrm>
                          <a:custGeom>
                            <a:avLst/>
                            <a:gdLst>
                              <a:gd name="T0" fmla="*/ 0 h 94323"/>
                              <a:gd name="T1" fmla="*/ 94323 h 94323"/>
                              <a:gd name="T2" fmla="*/ 0 h 94323"/>
                              <a:gd name="T3" fmla="*/ 94323 h 94323"/>
                            </a:gdLst>
                            <a:ahLst/>
                            <a:cxnLst>
                              <a:cxn ang="0">
                                <a:pos x="0" y="T0"/>
                              </a:cxn>
                              <a:cxn ang="0">
                                <a:pos x="0" y="T1"/>
                              </a:cxn>
                            </a:cxnLst>
                            <a:rect l="0" t="T2" r="0" b="T3"/>
                            <a:pathLst>
                              <a:path h="94323">
                                <a:moveTo>
                                  <a:pt x="0" y="0"/>
                                </a:moveTo>
                                <a:lnTo>
                                  <a:pt x="0" y="9432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Shape 7424"/>
                        <wps:cNvSpPr>
                          <a:spLocks/>
                        </wps:cNvSpPr>
                        <wps:spPr bwMode="auto">
                          <a:xfrm>
                            <a:off x="6929" y="4452"/>
                            <a:ext cx="0" cy="1249"/>
                          </a:xfrm>
                          <a:custGeom>
                            <a:avLst/>
                            <a:gdLst>
                              <a:gd name="T0" fmla="*/ 0 h 124892"/>
                              <a:gd name="T1" fmla="*/ 124892 h 124892"/>
                              <a:gd name="T2" fmla="*/ 0 h 124892"/>
                              <a:gd name="T3" fmla="*/ 124892 h 124892"/>
                            </a:gdLst>
                            <a:ahLst/>
                            <a:cxnLst>
                              <a:cxn ang="0">
                                <a:pos x="0" y="T0"/>
                              </a:cxn>
                              <a:cxn ang="0">
                                <a:pos x="0" y="T1"/>
                              </a:cxn>
                            </a:cxnLst>
                            <a:rect l="0" t="T2" r="0" b="T3"/>
                            <a:pathLst>
                              <a:path h="124892">
                                <a:moveTo>
                                  <a:pt x="0" y="0"/>
                                </a:moveTo>
                                <a:lnTo>
                                  <a:pt x="0" y="124892"/>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Shape 7425"/>
                        <wps:cNvSpPr>
                          <a:spLocks/>
                        </wps:cNvSpPr>
                        <wps:spPr bwMode="auto">
                          <a:xfrm>
                            <a:off x="7495" y="4551"/>
                            <a:ext cx="0" cy="1054"/>
                          </a:xfrm>
                          <a:custGeom>
                            <a:avLst/>
                            <a:gdLst>
                              <a:gd name="T0" fmla="*/ 0 h 105473"/>
                              <a:gd name="T1" fmla="*/ 105473 h 105473"/>
                              <a:gd name="T2" fmla="*/ 0 h 105473"/>
                              <a:gd name="T3" fmla="*/ 105473 h 105473"/>
                            </a:gdLst>
                            <a:ahLst/>
                            <a:cxnLst>
                              <a:cxn ang="0">
                                <a:pos x="0" y="T0"/>
                              </a:cxn>
                              <a:cxn ang="0">
                                <a:pos x="0" y="T1"/>
                              </a:cxn>
                            </a:cxnLst>
                            <a:rect l="0" t="T2" r="0" b="T3"/>
                            <a:pathLst>
                              <a:path h="105473">
                                <a:moveTo>
                                  <a:pt x="0" y="0"/>
                                </a:moveTo>
                                <a:lnTo>
                                  <a:pt x="0" y="10547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Shape 7426"/>
                        <wps:cNvSpPr>
                          <a:spLocks/>
                        </wps:cNvSpPr>
                        <wps:spPr bwMode="auto">
                          <a:xfrm>
                            <a:off x="7832" y="4551"/>
                            <a:ext cx="0" cy="1054"/>
                          </a:xfrm>
                          <a:custGeom>
                            <a:avLst/>
                            <a:gdLst>
                              <a:gd name="T0" fmla="*/ 0 h 105473"/>
                              <a:gd name="T1" fmla="*/ 105473 h 105473"/>
                              <a:gd name="T2" fmla="*/ 0 h 105473"/>
                              <a:gd name="T3" fmla="*/ 105473 h 105473"/>
                            </a:gdLst>
                            <a:ahLst/>
                            <a:cxnLst>
                              <a:cxn ang="0">
                                <a:pos x="0" y="T0"/>
                              </a:cxn>
                              <a:cxn ang="0">
                                <a:pos x="0" y="T1"/>
                              </a:cxn>
                            </a:cxnLst>
                            <a:rect l="0" t="T2" r="0" b="T3"/>
                            <a:pathLst>
                              <a:path h="105473">
                                <a:moveTo>
                                  <a:pt x="0" y="0"/>
                                </a:moveTo>
                                <a:lnTo>
                                  <a:pt x="0" y="10547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Shape 7427"/>
                        <wps:cNvSpPr>
                          <a:spLocks/>
                        </wps:cNvSpPr>
                        <wps:spPr bwMode="auto">
                          <a:xfrm>
                            <a:off x="8396" y="4352"/>
                            <a:ext cx="106" cy="0"/>
                          </a:xfrm>
                          <a:custGeom>
                            <a:avLst/>
                            <a:gdLst>
                              <a:gd name="T0" fmla="*/ 10592 w 10592"/>
                              <a:gd name="T1" fmla="*/ 0 w 10592"/>
                              <a:gd name="T2" fmla="*/ 0 w 10592"/>
                              <a:gd name="T3" fmla="*/ 10592 w 10592"/>
                            </a:gdLst>
                            <a:ahLst/>
                            <a:cxnLst>
                              <a:cxn ang="0">
                                <a:pos x="T0" y="0"/>
                              </a:cxn>
                              <a:cxn ang="0">
                                <a:pos x="T1" y="0"/>
                              </a:cxn>
                            </a:cxnLst>
                            <a:rect l="T2" t="0" r="T3" b="0"/>
                            <a:pathLst>
                              <a:path w="10592">
                                <a:moveTo>
                                  <a:pt x="10592"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Shape 7428"/>
                        <wps:cNvSpPr>
                          <a:spLocks/>
                        </wps:cNvSpPr>
                        <wps:spPr bwMode="auto">
                          <a:xfrm>
                            <a:off x="8396" y="5021"/>
                            <a:ext cx="110" cy="0"/>
                          </a:xfrm>
                          <a:custGeom>
                            <a:avLst/>
                            <a:gdLst>
                              <a:gd name="T0" fmla="*/ 0 w 11011"/>
                              <a:gd name="T1" fmla="*/ 11011 w 11011"/>
                              <a:gd name="T2" fmla="*/ 0 w 11011"/>
                              <a:gd name="T3" fmla="*/ 11011 w 11011"/>
                            </a:gdLst>
                            <a:ahLst/>
                            <a:cxnLst>
                              <a:cxn ang="0">
                                <a:pos x="T0" y="0"/>
                              </a:cxn>
                              <a:cxn ang="0">
                                <a:pos x="T1" y="0"/>
                              </a:cxn>
                            </a:cxnLst>
                            <a:rect l="T2" t="0" r="T3" b="0"/>
                            <a:pathLst>
                              <a:path w="11011">
                                <a:moveTo>
                                  <a:pt x="0" y="0"/>
                                </a:moveTo>
                                <a:lnTo>
                                  <a:pt x="1101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Shape 7429"/>
                        <wps:cNvSpPr>
                          <a:spLocks/>
                        </wps:cNvSpPr>
                        <wps:spPr bwMode="auto">
                          <a:xfrm>
                            <a:off x="8396" y="5810"/>
                            <a:ext cx="161" cy="0"/>
                          </a:xfrm>
                          <a:custGeom>
                            <a:avLst/>
                            <a:gdLst>
                              <a:gd name="T0" fmla="*/ 16142 w 16142"/>
                              <a:gd name="T1" fmla="*/ 0 w 16142"/>
                              <a:gd name="T2" fmla="*/ 0 w 16142"/>
                              <a:gd name="T3" fmla="*/ 16142 w 16142"/>
                            </a:gdLst>
                            <a:ahLst/>
                            <a:cxnLst>
                              <a:cxn ang="0">
                                <a:pos x="T0" y="0"/>
                              </a:cxn>
                              <a:cxn ang="0">
                                <a:pos x="T1" y="0"/>
                              </a:cxn>
                            </a:cxnLst>
                            <a:rect l="T2" t="0" r="T3" b="0"/>
                            <a:pathLst>
                              <a:path w="16142">
                                <a:moveTo>
                                  <a:pt x="16142"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Shape 7430"/>
                        <wps:cNvSpPr>
                          <a:spLocks/>
                        </wps:cNvSpPr>
                        <wps:spPr bwMode="auto">
                          <a:xfrm>
                            <a:off x="8396" y="5715"/>
                            <a:ext cx="0" cy="95"/>
                          </a:xfrm>
                          <a:custGeom>
                            <a:avLst/>
                            <a:gdLst>
                              <a:gd name="T0" fmla="*/ 9436 h 9436"/>
                              <a:gd name="T1" fmla="*/ 0 h 9436"/>
                              <a:gd name="T2" fmla="*/ 0 h 9436"/>
                              <a:gd name="T3" fmla="*/ 9436 h 9436"/>
                            </a:gdLst>
                            <a:ahLst/>
                            <a:cxnLst>
                              <a:cxn ang="0">
                                <a:pos x="0" y="T0"/>
                              </a:cxn>
                              <a:cxn ang="0">
                                <a:pos x="0" y="T1"/>
                              </a:cxn>
                            </a:cxnLst>
                            <a:rect l="0" t="T2" r="0" b="T3"/>
                            <a:pathLst>
                              <a:path h="9436">
                                <a:moveTo>
                                  <a:pt x="0" y="9436"/>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Shape 7431"/>
                        <wps:cNvSpPr>
                          <a:spLocks/>
                        </wps:cNvSpPr>
                        <wps:spPr bwMode="auto">
                          <a:xfrm>
                            <a:off x="8396" y="5021"/>
                            <a:ext cx="0" cy="60"/>
                          </a:xfrm>
                          <a:custGeom>
                            <a:avLst/>
                            <a:gdLst>
                              <a:gd name="T0" fmla="*/ 0 h 5995"/>
                              <a:gd name="T1" fmla="*/ 5995 h 5995"/>
                              <a:gd name="T2" fmla="*/ 0 h 5995"/>
                              <a:gd name="T3" fmla="*/ 5995 h 5995"/>
                            </a:gdLst>
                            <a:ahLst/>
                            <a:cxnLst>
                              <a:cxn ang="0">
                                <a:pos x="0" y="T0"/>
                              </a:cxn>
                              <a:cxn ang="0">
                                <a:pos x="0" y="T1"/>
                              </a:cxn>
                            </a:cxnLst>
                            <a:rect l="0" t="T2" r="0" b="T3"/>
                            <a:pathLst>
                              <a:path h="5995">
                                <a:moveTo>
                                  <a:pt x="0" y="0"/>
                                </a:moveTo>
                                <a:lnTo>
                                  <a:pt x="0" y="599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Shape 7432"/>
                        <wps:cNvSpPr>
                          <a:spLocks/>
                        </wps:cNvSpPr>
                        <wps:spPr bwMode="auto">
                          <a:xfrm>
                            <a:off x="8396" y="5141"/>
                            <a:ext cx="110" cy="0"/>
                          </a:xfrm>
                          <a:custGeom>
                            <a:avLst/>
                            <a:gdLst>
                              <a:gd name="T0" fmla="*/ 0 w 11011"/>
                              <a:gd name="T1" fmla="*/ 11011 w 11011"/>
                              <a:gd name="T2" fmla="*/ 0 w 11011"/>
                              <a:gd name="T3" fmla="*/ 11011 w 11011"/>
                            </a:gdLst>
                            <a:ahLst/>
                            <a:cxnLst>
                              <a:cxn ang="0">
                                <a:pos x="T0" y="0"/>
                              </a:cxn>
                              <a:cxn ang="0">
                                <a:pos x="T1" y="0"/>
                              </a:cxn>
                            </a:cxnLst>
                            <a:rect l="T2" t="0" r="T3" b="0"/>
                            <a:pathLst>
                              <a:path w="11011">
                                <a:moveTo>
                                  <a:pt x="0" y="0"/>
                                </a:moveTo>
                                <a:lnTo>
                                  <a:pt x="1101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Shape 7433"/>
                        <wps:cNvSpPr>
                          <a:spLocks/>
                        </wps:cNvSpPr>
                        <wps:spPr bwMode="auto">
                          <a:xfrm>
                            <a:off x="8396" y="5081"/>
                            <a:ext cx="0" cy="60"/>
                          </a:xfrm>
                          <a:custGeom>
                            <a:avLst/>
                            <a:gdLst>
                              <a:gd name="T0" fmla="*/ 6007 h 6007"/>
                              <a:gd name="T1" fmla="*/ 0 h 6007"/>
                              <a:gd name="T2" fmla="*/ 0 h 6007"/>
                              <a:gd name="T3" fmla="*/ 6007 h 6007"/>
                            </a:gdLst>
                            <a:ahLst/>
                            <a:cxnLst>
                              <a:cxn ang="0">
                                <a:pos x="0" y="T0"/>
                              </a:cxn>
                              <a:cxn ang="0">
                                <a:pos x="0" y="T1"/>
                              </a:cxn>
                            </a:cxnLst>
                            <a:rect l="0" t="T2" r="0" b="T3"/>
                            <a:pathLst>
                              <a:path h="6007">
                                <a:moveTo>
                                  <a:pt x="0" y="6007"/>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Shape 7434"/>
                        <wps:cNvSpPr>
                          <a:spLocks/>
                        </wps:cNvSpPr>
                        <wps:spPr bwMode="auto">
                          <a:xfrm>
                            <a:off x="8823" y="5664"/>
                            <a:ext cx="2781" cy="952"/>
                          </a:xfrm>
                          <a:custGeom>
                            <a:avLst/>
                            <a:gdLst>
                              <a:gd name="T0" fmla="*/ 0 w 278066"/>
                              <a:gd name="T1" fmla="*/ 0 h 95174"/>
                              <a:gd name="T2" fmla="*/ 5994 w 278066"/>
                              <a:gd name="T3" fmla="*/ 10287 h 95174"/>
                              <a:gd name="T4" fmla="*/ 30848 w 278066"/>
                              <a:gd name="T5" fmla="*/ 30010 h 95174"/>
                              <a:gd name="T6" fmla="*/ 102667 w 278066"/>
                              <a:gd name="T7" fmla="*/ 52896 h 95174"/>
                              <a:gd name="T8" fmla="*/ 113017 w 278066"/>
                              <a:gd name="T9" fmla="*/ 58814 h 95174"/>
                              <a:gd name="T10" fmla="*/ 134099 w 278066"/>
                              <a:gd name="T11" fmla="*/ 65481 h 95174"/>
                              <a:gd name="T12" fmla="*/ 147701 w 278066"/>
                              <a:gd name="T13" fmla="*/ 62878 h 95174"/>
                              <a:gd name="T14" fmla="*/ 155956 w 278066"/>
                              <a:gd name="T15" fmla="*/ 60439 h 95174"/>
                              <a:gd name="T16" fmla="*/ 278066 w 278066"/>
                              <a:gd name="T17" fmla="*/ 60439 h 95174"/>
                              <a:gd name="T18" fmla="*/ 278066 w 278066"/>
                              <a:gd name="T19" fmla="*/ 95174 h 95174"/>
                              <a:gd name="T20" fmla="*/ 0 w 278066"/>
                              <a:gd name="T21" fmla="*/ 0 h 95174"/>
                              <a:gd name="T22" fmla="*/ 278066 w 278066"/>
                              <a:gd name="T23" fmla="*/ 95174 h 95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066" h="95174">
                                <a:moveTo>
                                  <a:pt x="0" y="0"/>
                                </a:moveTo>
                                <a:lnTo>
                                  <a:pt x="5994" y="10287"/>
                                </a:lnTo>
                                <a:cubicBezTo>
                                  <a:pt x="10719" y="18860"/>
                                  <a:pt x="17577" y="25934"/>
                                  <a:pt x="30848" y="30010"/>
                                </a:cubicBezTo>
                                <a:lnTo>
                                  <a:pt x="102667" y="52896"/>
                                </a:lnTo>
                                <a:cubicBezTo>
                                  <a:pt x="106045" y="54229"/>
                                  <a:pt x="110985" y="57391"/>
                                  <a:pt x="113017" y="58814"/>
                                </a:cubicBezTo>
                                <a:cubicBezTo>
                                  <a:pt x="118986" y="63005"/>
                                  <a:pt x="126263" y="65481"/>
                                  <a:pt x="134099" y="65481"/>
                                </a:cubicBezTo>
                                <a:cubicBezTo>
                                  <a:pt x="138913" y="65481"/>
                                  <a:pt x="143497" y="64541"/>
                                  <a:pt x="147701" y="62878"/>
                                </a:cubicBezTo>
                                <a:cubicBezTo>
                                  <a:pt x="150393" y="61519"/>
                                  <a:pt x="153619" y="60439"/>
                                  <a:pt x="155956" y="60439"/>
                                </a:cubicBezTo>
                                <a:lnTo>
                                  <a:pt x="278066" y="60439"/>
                                </a:lnTo>
                                <a:lnTo>
                                  <a:pt x="278066" y="9517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Shape 7435"/>
                        <wps:cNvSpPr>
                          <a:spLocks/>
                        </wps:cNvSpPr>
                        <wps:spPr bwMode="auto">
                          <a:xfrm>
                            <a:off x="9550" y="5314"/>
                            <a:ext cx="1251" cy="708"/>
                          </a:xfrm>
                          <a:custGeom>
                            <a:avLst/>
                            <a:gdLst>
                              <a:gd name="T0" fmla="*/ 125070 w 125095"/>
                              <a:gd name="T1" fmla="*/ 63665 h 70739"/>
                              <a:gd name="T2" fmla="*/ 61404 w 125095"/>
                              <a:gd name="T3" fmla="*/ 0 h 70739"/>
                              <a:gd name="T4" fmla="*/ 1079 w 125095"/>
                              <a:gd name="T5" fmla="*/ 43396 h 70739"/>
                              <a:gd name="T6" fmla="*/ 1029 w 125095"/>
                              <a:gd name="T7" fmla="*/ 43485 h 70739"/>
                              <a:gd name="T8" fmla="*/ 1029 w 125095"/>
                              <a:gd name="T9" fmla="*/ 43549 h 70739"/>
                              <a:gd name="T10" fmla="*/ 927 w 125095"/>
                              <a:gd name="T11" fmla="*/ 43802 h 70739"/>
                              <a:gd name="T12" fmla="*/ 991 w 125095"/>
                              <a:gd name="T13" fmla="*/ 43815 h 70739"/>
                              <a:gd name="T14" fmla="*/ 5410 w 125095"/>
                              <a:gd name="T15" fmla="*/ 52261 h 70739"/>
                              <a:gd name="T16" fmla="*/ 14122 w 125095"/>
                              <a:gd name="T17" fmla="*/ 47994 h 70739"/>
                              <a:gd name="T18" fmla="*/ 14148 w 125095"/>
                              <a:gd name="T19" fmla="*/ 48006 h 70739"/>
                              <a:gd name="T20" fmla="*/ 61404 w 125095"/>
                              <a:gd name="T21" fmla="*/ 13881 h 70739"/>
                              <a:gd name="T22" fmla="*/ 111188 w 125095"/>
                              <a:gd name="T23" fmla="*/ 63691 h 70739"/>
                              <a:gd name="T24" fmla="*/ 111227 w 125095"/>
                              <a:gd name="T25" fmla="*/ 63691 h 70739"/>
                              <a:gd name="T26" fmla="*/ 111214 w 125095"/>
                              <a:gd name="T27" fmla="*/ 63818 h 70739"/>
                              <a:gd name="T28" fmla="*/ 118161 w 125095"/>
                              <a:gd name="T29" fmla="*/ 70739 h 70739"/>
                              <a:gd name="T30" fmla="*/ 125095 w 125095"/>
                              <a:gd name="T31" fmla="*/ 63818 h 70739"/>
                              <a:gd name="T32" fmla="*/ 125070 w 125095"/>
                              <a:gd name="T33" fmla="*/ 63665 h 70739"/>
                              <a:gd name="T34" fmla="*/ 0 w 125095"/>
                              <a:gd name="T35" fmla="*/ 0 h 70739"/>
                              <a:gd name="T36" fmla="*/ 125095 w 125095"/>
                              <a:gd name="T37" fmla="*/ 70739 h 70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5095" h="70739">
                                <a:moveTo>
                                  <a:pt x="125070" y="63665"/>
                                </a:moveTo>
                                <a:cubicBezTo>
                                  <a:pt x="125044" y="28499"/>
                                  <a:pt x="96571" y="0"/>
                                  <a:pt x="61404" y="0"/>
                                </a:cubicBezTo>
                                <a:cubicBezTo>
                                  <a:pt x="33350" y="0"/>
                                  <a:pt x="9550" y="18174"/>
                                  <a:pt x="1079" y="43396"/>
                                </a:cubicBezTo>
                                <a:cubicBezTo>
                                  <a:pt x="1067" y="43434"/>
                                  <a:pt x="1041" y="43447"/>
                                  <a:pt x="1029" y="43485"/>
                                </a:cubicBezTo>
                                <a:cubicBezTo>
                                  <a:pt x="1029" y="43510"/>
                                  <a:pt x="1029" y="43536"/>
                                  <a:pt x="1029" y="43549"/>
                                </a:cubicBezTo>
                                <a:cubicBezTo>
                                  <a:pt x="991" y="43637"/>
                                  <a:pt x="940" y="43714"/>
                                  <a:pt x="927" y="43802"/>
                                </a:cubicBezTo>
                                <a:lnTo>
                                  <a:pt x="991" y="43815"/>
                                </a:lnTo>
                                <a:cubicBezTo>
                                  <a:pt x="0" y="47358"/>
                                  <a:pt x="1892" y="51079"/>
                                  <a:pt x="5410" y="52261"/>
                                </a:cubicBezTo>
                                <a:cubicBezTo>
                                  <a:pt x="9017" y="53442"/>
                                  <a:pt x="12852" y="51537"/>
                                  <a:pt x="14122" y="47994"/>
                                </a:cubicBezTo>
                                <a:lnTo>
                                  <a:pt x="14148" y="48006"/>
                                </a:lnTo>
                                <a:cubicBezTo>
                                  <a:pt x="20714" y="28181"/>
                                  <a:pt x="39383" y="13881"/>
                                  <a:pt x="61404" y="13881"/>
                                </a:cubicBezTo>
                                <a:cubicBezTo>
                                  <a:pt x="88913" y="13881"/>
                                  <a:pt x="111188" y="36182"/>
                                  <a:pt x="111188" y="63691"/>
                                </a:cubicBezTo>
                                <a:lnTo>
                                  <a:pt x="111227" y="63691"/>
                                </a:lnTo>
                                <a:cubicBezTo>
                                  <a:pt x="111227" y="63741"/>
                                  <a:pt x="111214" y="63767"/>
                                  <a:pt x="111214" y="63818"/>
                                </a:cubicBezTo>
                                <a:cubicBezTo>
                                  <a:pt x="111214" y="67640"/>
                                  <a:pt x="114313" y="70739"/>
                                  <a:pt x="118161" y="70739"/>
                                </a:cubicBezTo>
                                <a:cubicBezTo>
                                  <a:pt x="121983" y="70739"/>
                                  <a:pt x="125095" y="67640"/>
                                  <a:pt x="125095" y="63818"/>
                                </a:cubicBezTo>
                                <a:cubicBezTo>
                                  <a:pt x="125095" y="63767"/>
                                  <a:pt x="125070" y="63729"/>
                                  <a:pt x="125070" y="63665"/>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Shape 7436"/>
                        <wps:cNvSpPr>
                          <a:spLocks/>
                        </wps:cNvSpPr>
                        <wps:spPr bwMode="auto">
                          <a:xfrm>
                            <a:off x="9827" y="6198"/>
                            <a:ext cx="34" cy="88"/>
                          </a:xfrm>
                          <a:custGeom>
                            <a:avLst/>
                            <a:gdLst>
                              <a:gd name="T0" fmla="*/ 279 w 3416"/>
                              <a:gd name="T1" fmla="*/ 8725 h 8725"/>
                              <a:gd name="T2" fmla="*/ 3416 w 3416"/>
                              <a:gd name="T3" fmla="*/ 0 h 8725"/>
                              <a:gd name="T4" fmla="*/ 0 w 3416"/>
                              <a:gd name="T5" fmla="*/ 0 h 8725"/>
                              <a:gd name="T6" fmla="*/ 3416 w 3416"/>
                              <a:gd name="T7" fmla="*/ 8725 h 8725"/>
                            </a:gdLst>
                            <a:ahLst/>
                            <a:cxnLst>
                              <a:cxn ang="0">
                                <a:pos x="T0" y="T1"/>
                              </a:cxn>
                              <a:cxn ang="0">
                                <a:pos x="T2" y="T3"/>
                              </a:cxn>
                            </a:cxnLst>
                            <a:rect l="T4" t="T5" r="T6" b="T7"/>
                            <a:pathLst>
                              <a:path w="3416" h="8725">
                                <a:moveTo>
                                  <a:pt x="279" y="8725"/>
                                </a:moveTo>
                                <a:cubicBezTo>
                                  <a:pt x="0" y="3150"/>
                                  <a:pt x="1702" y="1156"/>
                                  <a:pt x="3416"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Shape 7437"/>
                        <wps:cNvSpPr>
                          <a:spLocks/>
                        </wps:cNvSpPr>
                        <wps:spPr bwMode="auto">
                          <a:xfrm>
                            <a:off x="11118" y="6571"/>
                            <a:ext cx="186" cy="0"/>
                          </a:xfrm>
                          <a:custGeom>
                            <a:avLst/>
                            <a:gdLst>
                              <a:gd name="T0" fmla="*/ 0 w 18567"/>
                              <a:gd name="T1" fmla="*/ 18567 w 18567"/>
                              <a:gd name="T2" fmla="*/ 0 w 18567"/>
                              <a:gd name="T3" fmla="*/ 18567 w 18567"/>
                            </a:gdLst>
                            <a:ahLst/>
                            <a:cxnLst>
                              <a:cxn ang="0">
                                <a:pos x="T0" y="0"/>
                              </a:cxn>
                              <a:cxn ang="0">
                                <a:pos x="T1" y="0"/>
                              </a:cxn>
                            </a:cxnLst>
                            <a:rect l="T2" t="0" r="T3" b="0"/>
                            <a:pathLst>
                              <a:path w="18567">
                                <a:moveTo>
                                  <a:pt x="0" y="0"/>
                                </a:moveTo>
                                <a:lnTo>
                                  <a:pt x="18567"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Shape 7438"/>
                        <wps:cNvSpPr>
                          <a:spLocks/>
                        </wps:cNvSpPr>
                        <wps:spPr bwMode="auto">
                          <a:xfrm>
                            <a:off x="10750" y="6571"/>
                            <a:ext cx="185" cy="0"/>
                          </a:xfrm>
                          <a:custGeom>
                            <a:avLst/>
                            <a:gdLst>
                              <a:gd name="T0" fmla="*/ 0 w 18555"/>
                              <a:gd name="T1" fmla="*/ 18555 w 18555"/>
                              <a:gd name="T2" fmla="*/ 0 w 18555"/>
                              <a:gd name="T3" fmla="*/ 18555 w 18555"/>
                            </a:gdLst>
                            <a:ahLst/>
                            <a:cxnLst>
                              <a:cxn ang="0">
                                <a:pos x="T0" y="0"/>
                              </a:cxn>
                              <a:cxn ang="0">
                                <a:pos x="T1" y="0"/>
                              </a:cxn>
                            </a:cxnLst>
                            <a:rect l="T2" t="0" r="T3" b="0"/>
                            <a:pathLst>
                              <a:path w="18555">
                                <a:moveTo>
                                  <a:pt x="0" y="0"/>
                                </a:moveTo>
                                <a:lnTo>
                                  <a:pt x="18555"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Shape 7439"/>
                        <wps:cNvSpPr>
                          <a:spLocks/>
                        </wps:cNvSpPr>
                        <wps:spPr bwMode="auto">
                          <a:xfrm>
                            <a:off x="10381" y="6571"/>
                            <a:ext cx="186" cy="0"/>
                          </a:xfrm>
                          <a:custGeom>
                            <a:avLst/>
                            <a:gdLst>
                              <a:gd name="T0" fmla="*/ 0 w 18567"/>
                              <a:gd name="T1" fmla="*/ 18567 w 18567"/>
                              <a:gd name="T2" fmla="*/ 0 w 18567"/>
                              <a:gd name="T3" fmla="*/ 18567 w 18567"/>
                            </a:gdLst>
                            <a:ahLst/>
                            <a:cxnLst>
                              <a:cxn ang="0">
                                <a:pos x="T0" y="0"/>
                              </a:cxn>
                              <a:cxn ang="0">
                                <a:pos x="T1" y="0"/>
                              </a:cxn>
                            </a:cxnLst>
                            <a:rect l="T2" t="0" r="T3" b="0"/>
                            <a:pathLst>
                              <a:path w="18567">
                                <a:moveTo>
                                  <a:pt x="0" y="0"/>
                                </a:moveTo>
                                <a:lnTo>
                                  <a:pt x="18567"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Shape 7440"/>
                        <wps:cNvSpPr>
                          <a:spLocks/>
                        </wps:cNvSpPr>
                        <wps:spPr bwMode="auto">
                          <a:xfrm>
                            <a:off x="10013" y="6565"/>
                            <a:ext cx="182" cy="6"/>
                          </a:xfrm>
                          <a:custGeom>
                            <a:avLst/>
                            <a:gdLst>
                              <a:gd name="T0" fmla="*/ 0 w 18275"/>
                              <a:gd name="T1" fmla="*/ 0 h 660"/>
                              <a:gd name="T2" fmla="*/ 18275 w 18275"/>
                              <a:gd name="T3" fmla="*/ 660 h 660"/>
                              <a:gd name="T4" fmla="*/ 0 w 18275"/>
                              <a:gd name="T5" fmla="*/ 0 h 660"/>
                              <a:gd name="T6" fmla="*/ 18275 w 18275"/>
                              <a:gd name="T7" fmla="*/ 660 h 660"/>
                            </a:gdLst>
                            <a:ahLst/>
                            <a:cxnLst>
                              <a:cxn ang="0">
                                <a:pos x="T0" y="T1"/>
                              </a:cxn>
                              <a:cxn ang="0">
                                <a:pos x="T2" y="T3"/>
                              </a:cxn>
                            </a:cxnLst>
                            <a:rect l="T4" t="T5" r="T6" b="T7"/>
                            <a:pathLst>
                              <a:path w="18275" h="660">
                                <a:moveTo>
                                  <a:pt x="0" y="0"/>
                                </a:moveTo>
                                <a:cubicBezTo>
                                  <a:pt x="6528" y="394"/>
                                  <a:pt x="12700" y="635"/>
                                  <a:pt x="18275" y="66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Shape 7441"/>
                        <wps:cNvSpPr>
                          <a:spLocks/>
                        </wps:cNvSpPr>
                        <wps:spPr bwMode="auto">
                          <a:xfrm>
                            <a:off x="9644" y="6530"/>
                            <a:ext cx="185" cy="20"/>
                          </a:xfrm>
                          <a:custGeom>
                            <a:avLst/>
                            <a:gdLst>
                              <a:gd name="T0" fmla="*/ 0 w 18542"/>
                              <a:gd name="T1" fmla="*/ 0 h 1994"/>
                              <a:gd name="T2" fmla="*/ 18542 w 18542"/>
                              <a:gd name="T3" fmla="*/ 1994 h 1994"/>
                              <a:gd name="T4" fmla="*/ 0 w 18542"/>
                              <a:gd name="T5" fmla="*/ 0 h 1994"/>
                              <a:gd name="T6" fmla="*/ 18542 w 18542"/>
                              <a:gd name="T7" fmla="*/ 1994 h 1994"/>
                            </a:gdLst>
                            <a:ahLst/>
                            <a:cxnLst>
                              <a:cxn ang="0">
                                <a:pos x="T0" y="T1"/>
                              </a:cxn>
                              <a:cxn ang="0">
                                <a:pos x="T2" y="T3"/>
                              </a:cxn>
                            </a:cxnLst>
                            <a:rect l="T4" t="T5" r="T6" b="T7"/>
                            <a:pathLst>
                              <a:path w="18542" h="1994">
                                <a:moveTo>
                                  <a:pt x="0" y="0"/>
                                </a:moveTo>
                                <a:cubicBezTo>
                                  <a:pt x="6198" y="749"/>
                                  <a:pt x="12433" y="1435"/>
                                  <a:pt x="18542" y="1994"/>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Shape 7442"/>
                        <wps:cNvSpPr>
                          <a:spLocks/>
                        </wps:cNvSpPr>
                        <wps:spPr bwMode="auto">
                          <a:xfrm>
                            <a:off x="11601" y="6620"/>
                            <a:ext cx="374" cy="0"/>
                          </a:xfrm>
                          <a:custGeom>
                            <a:avLst/>
                            <a:gdLst>
                              <a:gd name="T0" fmla="*/ 0 w 37389"/>
                              <a:gd name="T1" fmla="*/ 37389 w 37389"/>
                              <a:gd name="T2" fmla="*/ 0 w 37389"/>
                              <a:gd name="T3" fmla="*/ 37389 w 37389"/>
                            </a:gdLst>
                            <a:ahLst/>
                            <a:cxnLst>
                              <a:cxn ang="0">
                                <a:pos x="T0" y="0"/>
                              </a:cxn>
                              <a:cxn ang="0">
                                <a:pos x="T1" y="0"/>
                              </a:cxn>
                            </a:cxnLst>
                            <a:rect l="T2" t="0" r="T3" b="0"/>
                            <a:pathLst>
                              <a:path w="37389">
                                <a:moveTo>
                                  <a:pt x="0" y="0"/>
                                </a:moveTo>
                                <a:lnTo>
                                  <a:pt x="37389"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Shape 7443"/>
                        <wps:cNvSpPr>
                          <a:spLocks/>
                        </wps:cNvSpPr>
                        <wps:spPr bwMode="auto">
                          <a:xfrm>
                            <a:off x="11311" y="6568"/>
                            <a:ext cx="290" cy="52"/>
                          </a:xfrm>
                          <a:custGeom>
                            <a:avLst/>
                            <a:gdLst>
                              <a:gd name="T0" fmla="*/ 0 w 28931"/>
                              <a:gd name="T1" fmla="*/ 0 h 5220"/>
                              <a:gd name="T2" fmla="*/ 25 w 28931"/>
                              <a:gd name="T3" fmla="*/ 1334 h 5220"/>
                              <a:gd name="T4" fmla="*/ 3975 w 28931"/>
                              <a:gd name="T5" fmla="*/ 5220 h 5220"/>
                              <a:gd name="T6" fmla="*/ 28931 w 28931"/>
                              <a:gd name="T7" fmla="*/ 5220 h 5220"/>
                              <a:gd name="T8" fmla="*/ 0 w 28931"/>
                              <a:gd name="T9" fmla="*/ 0 h 5220"/>
                              <a:gd name="T10" fmla="*/ 28931 w 28931"/>
                              <a:gd name="T11" fmla="*/ 5220 h 5220"/>
                            </a:gdLst>
                            <a:ahLst/>
                            <a:cxnLst>
                              <a:cxn ang="0">
                                <a:pos x="T0" y="T1"/>
                              </a:cxn>
                              <a:cxn ang="0">
                                <a:pos x="T2" y="T3"/>
                              </a:cxn>
                              <a:cxn ang="0">
                                <a:pos x="T4" y="T5"/>
                              </a:cxn>
                              <a:cxn ang="0">
                                <a:pos x="T6" y="T7"/>
                              </a:cxn>
                            </a:cxnLst>
                            <a:rect l="T8" t="T9" r="T10" b="T11"/>
                            <a:pathLst>
                              <a:path w="28931" h="5220">
                                <a:moveTo>
                                  <a:pt x="0" y="0"/>
                                </a:moveTo>
                                <a:lnTo>
                                  <a:pt x="25" y="1334"/>
                                </a:lnTo>
                                <a:cubicBezTo>
                                  <a:pt x="64" y="3467"/>
                                  <a:pt x="1842" y="5220"/>
                                  <a:pt x="3975" y="5220"/>
                                </a:cubicBezTo>
                                <a:lnTo>
                                  <a:pt x="28931" y="522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Shape 7444"/>
                        <wps:cNvSpPr>
                          <a:spLocks/>
                        </wps:cNvSpPr>
                        <wps:spPr bwMode="auto">
                          <a:xfrm>
                            <a:off x="11306" y="6270"/>
                            <a:ext cx="5" cy="298"/>
                          </a:xfrm>
                          <a:custGeom>
                            <a:avLst/>
                            <a:gdLst>
                              <a:gd name="T0" fmla="*/ 0 w 546"/>
                              <a:gd name="T1" fmla="*/ 0 h 29794"/>
                              <a:gd name="T2" fmla="*/ 546 w 546"/>
                              <a:gd name="T3" fmla="*/ 29794 h 29794"/>
                              <a:gd name="T4" fmla="*/ 0 w 546"/>
                              <a:gd name="T5" fmla="*/ 0 h 29794"/>
                              <a:gd name="T6" fmla="*/ 546 w 546"/>
                              <a:gd name="T7" fmla="*/ 29794 h 29794"/>
                            </a:gdLst>
                            <a:ahLst/>
                            <a:cxnLst>
                              <a:cxn ang="0">
                                <a:pos x="T0" y="T1"/>
                              </a:cxn>
                              <a:cxn ang="0">
                                <a:pos x="T2" y="T3"/>
                              </a:cxn>
                            </a:cxnLst>
                            <a:rect l="T4" t="T5" r="T6" b="T7"/>
                            <a:pathLst>
                              <a:path w="546" h="29794">
                                <a:moveTo>
                                  <a:pt x="0" y="0"/>
                                </a:moveTo>
                                <a:lnTo>
                                  <a:pt x="546" y="2979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Shape 7445"/>
                        <wps:cNvSpPr>
                          <a:spLocks/>
                        </wps:cNvSpPr>
                        <wps:spPr bwMode="auto">
                          <a:xfrm>
                            <a:off x="11118" y="6273"/>
                            <a:ext cx="2" cy="308"/>
                          </a:xfrm>
                          <a:custGeom>
                            <a:avLst/>
                            <a:gdLst>
                              <a:gd name="T0" fmla="*/ 0 w 140"/>
                              <a:gd name="T1" fmla="*/ 30836 h 30836"/>
                              <a:gd name="T2" fmla="*/ 140 w 140"/>
                              <a:gd name="T3" fmla="*/ 0 h 30836"/>
                              <a:gd name="T4" fmla="*/ 0 w 140"/>
                              <a:gd name="T5" fmla="*/ 0 h 30836"/>
                              <a:gd name="T6" fmla="*/ 140 w 140"/>
                              <a:gd name="T7" fmla="*/ 30836 h 30836"/>
                            </a:gdLst>
                            <a:ahLst/>
                            <a:cxnLst>
                              <a:cxn ang="0">
                                <a:pos x="T0" y="T1"/>
                              </a:cxn>
                              <a:cxn ang="0">
                                <a:pos x="T2" y="T3"/>
                              </a:cxn>
                            </a:cxnLst>
                            <a:rect l="T4" t="T5" r="T6" b="T7"/>
                            <a:pathLst>
                              <a:path w="140" h="30836">
                                <a:moveTo>
                                  <a:pt x="0" y="30836"/>
                                </a:moveTo>
                                <a:lnTo>
                                  <a:pt x="14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Shape 7446"/>
                        <wps:cNvSpPr>
                          <a:spLocks/>
                        </wps:cNvSpPr>
                        <wps:spPr bwMode="auto">
                          <a:xfrm>
                            <a:off x="10938" y="6568"/>
                            <a:ext cx="180" cy="52"/>
                          </a:xfrm>
                          <a:custGeom>
                            <a:avLst/>
                            <a:gdLst>
                              <a:gd name="T0" fmla="*/ 0 w 18059"/>
                              <a:gd name="T1" fmla="*/ 0 h 5245"/>
                              <a:gd name="T2" fmla="*/ 25 w 18059"/>
                              <a:gd name="T3" fmla="*/ 1359 h 5245"/>
                              <a:gd name="T4" fmla="*/ 3937 w 18059"/>
                              <a:gd name="T5" fmla="*/ 5245 h 5245"/>
                              <a:gd name="T6" fmla="*/ 14148 w 18059"/>
                              <a:gd name="T7" fmla="*/ 5245 h 5245"/>
                              <a:gd name="T8" fmla="*/ 18059 w 18059"/>
                              <a:gd name="T9" fmla="*/ 1346 h 5245"/>
                              <a:gd name="T10" fmla="*/ 0 w 18059"/>
                              <a:gd name="T11" fmla="*/ 0 h 5245"/>
                              <a:gd name="T12" fmla="*/ 18059 w 18059"/>
                              <a:gd name="T13" fmla="*/ 5245 h 5245"/>
                            </a:gdLst>
                            <a:ahLst/>
                            <a:cxnLst>
                              <a:cxn ang="0">
                                <a:pos x="T0" y="T1"/>
                              </a:cxn>
                              <a:cxn ang="0">
                                <a:pos x="T2" y="T3"/>
                              </a:cxn>
                              <a:cxn ang="0">
                                <a:pos x="T4" y="T5"/>
                              </a:cxn>
                              <a:cxn ang="0">
                                <a:pos x="T6" y="T7"/>
                              </a:cxn>
                              <a:cxn ang="0">
                                <a:pos x="T8" y="T9"/>
                              </a:cxn>
                            </a:cxnLst>
                            <a:rect l="T10" t="T11" r="T12" b="T13"/>
                            <a:pathLst>
                              <a:path w="18059" h="5245">
                                <a:moveTo>
                                  <a:pt x="0" y="0"/>
                                </a:moveTo>
                                <a:lnTo>
                                  <a:pt x="25" y="1359"/>
                                </a:lnTo>
                                <a:cubicBezTo>
                                  <a:pt x="25" y="3492"/>
                                  <a:pt x="1803" y="5245"/>
                                  <a:pt x="3937" y="5245"/>
                                </a:cubicBezTo>
                                <a:lnTo>
                                  <a:pt x="14148" y="5245"/>
                                </a:lnTo>
                                <a:cubicBezTo>
                                  <a:pt x="16307" y="5245"/>
                                  <a:pt x="18059" y="3492"/>
                                  <a:pt x="18059" y="1346"/>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Shape 7447"/>
                        <wps:cNvSpPr>
                          <a:spLocks/>
                        </wps:cNvSpPr>
                        <wps:spPr bwMode="auto">
                          <a:xfrm>
                            <a:off x="10935" y="6270"/>
                            <a:ext cx="3" cy="298"/>
                          </a:xfrm>
                          <a:custGeom>
                            <a:avLst/>
                            <a:gdLst>
                              <a:gd name="T0" fmla="*/ 0 w 241"/>
                              <a:gd name="T1" fmla="*/ 0 h 29769"/>
                              <a:gd name="T2" fmla="*/ 241 w 241"/>
                              <a:gd name="T3" fmla="*/ 29769 h 29769"/>
                              <a:gd name="T4" fmla="*/ 0 w 241"/>
                              <a:gd name="T5" fmla="*/ 0 h 29769"/>
                              <a:gd name="T6" fmla="*/ 241 w 241"/>
                              <a:gd name="T7" fmla="*/ 29769 h 29769"/>
                            </a:gdLst>
                            <a:ahLst/>
                            <a:cxnLst>
                              <a:cxn ang="0">
                                <a:pos x="T0" y="T1"/>
                              </a:cxn>
                              <a:cxn ang="0">
                                <a:pos x="T2" y="T3"/>
                              </a:cxn>
                            </a:cxnLst>
                            <a:rect l="T4" t="T5" r="T6" b="T7"/>
                            <a:pathLst>
                              <a:path w="241" h="29769">
                                <a:moveTo>
                                  <a:pt x="0" y="0"/>
                                </a:moveTo>
                                <a:lnTo>
                                  <a:pt x="241" y="2976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Shape 7448"/>
                        <wps:cNvSpPr>
                          <a:spLocks/>
                        </wps:cNvSpPr>
                        <wps:spPr bwMode="auto">
                          <a:xfrm>
                            <a:off x="10750" y="6270"/>
                            <a:ext cx="1" cy="311"/>
                          </a:xfrm>
                          <a:custGeom>
                            <a:avLst/>
                            <a:gdLst>
                              <a:gd name="T0" fmla="*/ 0 w 140"/>
                              <a:gd name="T1" fmla="*/ 31115 h 31115"/>
                              <a:gd name="T2" fmla="*/ 140 w 140"/>
                              <a:gd name="T3" fmla="*/ 0 h 31115"/>
                              <a:gd name="T4" fmla="*/ 0 w 140"/>
                              <a:gd name="T5" fmla="*/ 0 h 31115"/>
                              <a:gd name="T6" fmla="*/ 140 w 140"/>
                              <a:gd name="T7" fmla="*/ 31115 h 31115"/>
                            </a:gdLst>
                            <a:ahLst/>
                            <a:cxnLst>
                              <a:cxn ang="0">
                                <a:pos x="T0" y="T1"/>
                              </a:cxn>
                              <a:cxn ang="0">
                                <a:pos x="T2" y="T3"/>
                              </a:cxn>
                            </a:cxnLst>
                            <a:rect l="T4" t="T5" r="T6" b="T7"/>
                            <a:pathLst>
                              <a:path w="140" h="31115">
                                <a:moveTo>
                                  <a:pt x="0" y="31115"/>
                                </a:moveTo>
                                <a:lnTo>
                                  <a:pt x="14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Shape 7449"/>
                        <wps:cNvSpPr>
                          <a:spLocks/>
                        </wps:cNvSpPr>
                        <wps:spPr bwMode="auto">
                          <a:xfrm>
                            <a:off x="10567" y="6568"/>
                            <a:ext cx="183" cy="52"/>
                          </a:xfrm>
                          <a:custGeom>
                            <a:avLst/>
                            <a:gdLst>
                              <a:gd name="T0" fmla="*/ 0 w 18288"/>
                              <a:gd name="T1" fmla="*/ 0 h 5220"/>
                              <a:gd name="T2" fmla="*/ 0 w 18288"/>
                              <a:gd name="T3" fmla="*/ 1321 h 5220"/>
                              <a:gd name="T4" fmla="*/ 3886 w 18288"/>
                              <a:gd name="T5" fmla="*/ 5220 h 5220"/>
                              <a:gd name="T6" fmla="*/ 14389 w 18288"/>
                              <a:gd name="T7" fmla="*/ 5220 h 5220"/>
                              <a:gd name="T8" fmla="*/ 18288 w 18288"/>
                              <a:gd name="T9" fmla="*/ 1321 h 5220"/>
                              <a:gd name="T10" fmla="*/ 0 w 18288"/>
                              <a:gd name="T11" fmla="*/ 0 h 5220"/>
                              <a:gd name="T12" fmla="*/ 18288 w 18288"/>
                              <a:gd name="T13" fmla="*/ 5220 h 5220"/>
                            </a:gdLst>
                            <a:ahLst/>
                            <a:cxnLst>
                              <a:cxn ang="0">
                                <a:pos x="T0" y="T1"/>
                              </a:cxn>
                              <a:cxn ang="0">
                                <a:pos x="T2" y="T3"/>
                              </a:cxn>
                              <a:cxn ang="0">
                                <a:pos x="T4" y="T5"/>
                              </a:cxn>
                              <a:cxn ang="0">
                                <a:pos x="T6" y="T7"/>
                              </a:cxn>
                              <a:cxn ang="0">
                                <a:pos x="T8" y="T9"/>
                              </a:cxn>
                            </a:cxnLst>
                            <a:rect l="T10" t="T11" r="T12" b="T13"/>
                            <a:pathLst>
                              <a:path w="18288" h="5220">
                                <a:moveTo>
                                  <a:pt x="0" y="0"/>
                                </a:moveTo>
                                <a:lnTo>
                                  <a:pt x="0" y="1321"/>
                                </a:lnTo>
                                <a:cubicBezTo>
                                  <a:pt x="0" y="3467"/>
                                  <a:pt x="1740" y="5220"/>
                                  <a:pt x="3886" y="5220"/>
                                </a:cubicBezTo>
                                <a:lnTo>
                                  <a:pt x="14389" y="5220"/>
                                </a:lnTo>
                                <a:cubicBezTo>
                                  <a:pt x="16535" y="5220"/>
                                  <a:pt x="18288" y="3467"/>
                                  <a:pt x="18288" y="1321"/>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Shape 7450"/>
                        <wps:cNvSpPr>
                          <a:spLocks/>
                        </wps:cNvSpPr>
                        <wps:spPr bwMode="auto">
                          <a:xfrm>
                            <a:off x="10567" y="6273"/>
                            <a:ext cx="0" cy="295"/>
                          </a:xfrm>
                          <a:custGeom>
                            <a:avLst/>
                            <a:gdLst>
                              <a:gd name="T0" fmla="*/ 0 h 29515"/>
                              <a:gd name="T1" fmla="*/ 29515 h 29515"/>
                              <a:gd name="T2" fmla="*/ 0 h 29515"/>
                              <a:gd name="T3" fmla="*/ 29515 h 29515"/>
                            </a:gdLst>
                            <a:ahLst/>
                            <a:cxnLst>
                              <a:cxn ang="0">
                                <a:pos x="0" y="T0"/>
                              </a:cxn>
                              <a:cxn ang="0">
                                <a:pos x="0" y="T1"/>
                              </a:cxn>
                            </a:cxnLst>
                            <a:rect l="0" t="T2" r="0" b="T3"/>
                            <a:pathLst>
                              <a:path h="29515">
                                <a:moveTo>
                                  <a:pt x="0" y="0"/>
                                </a:moveTo>
                                <a:lnTo>
                                  <a:pt x="0" y="2951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Shape 7451"/>
                        <wps:cNvSpPr>
                          <a:spLocks/>
                        </wps:cNvSpPr>
                        <wps:spPr bwMode="auto">
                          <a:xfrm>
                            <a:off x="10381" y="6270"/>
                            <a:ext cx="2" cy="311"/>
                          </a:xfrm>
                          <a:custGeom>
                            <a:avLst/>
                            <a:gdLst>
                              <a:gd name="T0" fmla="*/ 0 w 127"/>
                              <a:gd name="T1" fmla="*/ 31115 h 31115"/>
                              <a:gd name="T2" fmla="*/ 127 w 127"/>
                              <a:gd name="T3" fmla="*/ 0 h 31115"/>
                              <a:gd name="T4" fmla="*/ 0 w 127"/>
                              <a:gd name="T5" fmla="*/ 0 h 31115"/>
                              <a:gd name="T6" fmla="*/ 127 w 127"/>
                              <a:gd name="T7" fmla="*/ 31115 h 31115"/>
                            </a:gdLst>
                            <a:ahLst/>
                            <a:cxnLst>
                              <a:cxn ang="0">
                                <a:pos x="T0" y="T1"/>
                              </a:cxn>
                              <a:cxn ang="0">
                                <a:pos x="T2" y="T3"/>
                              </a:cxn>
                            </a:cxnLst>
                            <a:rect l="T4" t="T5" r="T6" b="T7"/>
                            <a:pathLst>
                              <a:path w="127" h="31115">
                                <a:moveTo>
                                  <a:pt x="0" y="31115"/>
                                </a:moveTo>
                                <a:lnTo>
                                  <a:pt x="12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Shape 7452"/>
                        <wps:cNvSpPr>
                          <a:spLocks/>
                        </wps:cNvSpPr>
                        <wps:spPr bwMode="auto">
                          <a:xfrm>
                            <a:off x="10198" y="6581"/>
                            <a:ext cx="183" cy="39"/>
                          </a:xfrm>
                          <a:custGeom>
                            <a:avLst/>
                            <a:gdLst>
                              <a:gd name="T0" fmla="*/ 0 w 18301"/>
                              <a:gd name="T1" fmla="*/ 0 h 3899"/>
                              <a:gd name="T2" fmla="*/ 3886 w 18301"/>
                              <a:gd name="T3" fmla="*/ 3899 h 3899"/>
                              <a:gd name="T4" fmla="*/ 14402 w 18301"/>
                              <a:gd name="T5" fmla="*/ 3899 h 3899"/>
                              <a:gd name="T6" fmla="*/ 18301 w 18301"/>
                              <a:gd name="T7" fmla="*/ 0 h 3899"/>
                              <a:gd name="T8" fmla="*/ 0 w 18301"/>
                              <a:gd name="T9" fmla="*/ 0 h 3899"/>
                              <a:gd name="T10" fmla="*/ 18301 w 18301"/>
                              <a:gd name="T11" fmla="*/ 3899 h 3899"/>
                            </a:gdLst>
                            <a:ahLst/>
                            <a:cxnLst>
                              <a:cxn ang="0">
                                <a:pos x="T0" y="T1"/>
                              </a:cxn>
                              <a:cxn ang="0">
                                <a:pos x="T2" y="T3"/>
                              </a:cxn>
                              <a:cxn ang="0">
                                <a:pos x="T4" y="T5"/>
                              </a:cxn>
                              <a:cxn ang="0">
                                <a:pos x="T6" y="T7"/>
                              </a:cxn>
                            </a:cxnLst>
                            <a:rect l="T8" t="T9" r="T10" b="T11"/>
                            <a:pathLst>
                              <a:path w="18301" h="3899">
                                <a:moveTo>
                                  <a:pt x="0" y="0"/>
                                </a:moveTo>
                                <a:cubicBezTo>
                                  <a:pt x="0" y="2146"/>
                                  <a:pt x="1753" y="3899"/>
                                  <a:pt x="3886" y="3899"/>
                                </a:cubicBezTo>
                                <a:lnTo>
                                  <a:pt x="14402" y="3899"/>
                                </a:lnTo>
                                <a:cubicBezTo>
                                  <a:pt x="16535" y="3899"/>
                                  <a:pt x="18288" y="2146"/>
                                  <a:pt x="18301" y="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7453"/>
                        <wps:cNvSpPr>
                          <a:spLocks/>
                        </wps:cNvSpPr>
                        <wps:spPr bwMode="auto">
                          <a:xfrm>
                            <a:off x="10198" y="6318"/>
                            <a:ext cx="0" cy="263"/>
                          </a:xfrm>
                          <a:custGeom>
                            <a:avLst/>
                            <a:gdLst>
                              <a:gd name="T0" fmla="*/ 0 h 26264"/>
                              <a:gd name="T1" fmla="*/ 26264 h 26264"/>
                              <a:gd name="T2" fmla="*/ 0 h 26264"/>
                              <a:gd name="T3" fmla="*/ 26264 h 26264"/>
                            </a:gdLst>
                            <a:ahLst/>
                            <a:cxnLst>
                              <a:cxn ang="0">
                                <a:pos x="0" y="T0"/>
                              </a:cxn>
                              <a:cxn ang="0">
                                <a:pos x="0" y="T1"/>
                              </a:cxn>
                            </a:cxnLst>
                            <a:rect l="0" t="T2" r="0" b="T3"/>
                            <a:pathLst>
                              <a:path h="26264">
                                <a:moveTo>
                                  <a:pt x="0" y="0"/>
                                </a:moveTo>
                                <a:lnTo>
                                  <a:pt x="0" y="2626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7454"/>
                        <wps:cNvSpPr>
                          <a:spLocks/>
                        </wps:cNvSpPr>
                        <wps:spPr bwMode="auto">
                          <a:xfrm>
                            <a:off x="9830" y="6286"/>
                            <a:ext cx="0" cy="263"/>
                          </a:xfrm>
                          <a:custGeom>
                            <a:avLst/>
                            <a:gdLst>
                              <a:gd name="T0" fmla="*/ 26314 h 26314"/>
                              <a:gd name="T1" fmla="*/ 0 h 26314"/>
                              <a:gd name="T2" fmla="*/ 0 h 26314"/>
                              <a:gd name="T3" fmla="*/ 26314 h 26314"/>
                            </a:gdLst>
                            <a:ahLst/>
                            <a:cxnLst>
                              <a:cxn ang="0">
                                <a:pos x="0" y="T0"/>
                              </a:cxn>
                              <a:cxn ang="0">
                                <a:pos x="0" y="T1"/>
                              </a:cxn>
                            </a:cxnLst>
                            <a:rect l="0" t="T2" r="0" b="T3"/>
                            <a:pathLst>
                              <a:path h="26314">
                                <a:moveTo>
                                  <a:pt x="0" y="26314"/>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7455"/>
                        <wps:cNvSpPr>
                          <a:spLocks/>
                        </wps:cNvSpPr>
                        <wps:spPr bwMode="auto">
                          <a:xfrm>
                            <a:off x="9830" y="6549"/>
                            <a:ext cx="185" cy="63"/>
                          </a:xfrm>
                          <a:custGeom>
                            <a:avLst/>
                            <a:gdLst>
                              <a:gd name="T0" fmla="*/ 18542 w 18542"/>
                              <a:gd name="T1" fmla="*/ 1460 h 6363"/>
                              <a:gd name="T2" fmla="*/ 18542 w 18542"/>
                              <a:gd name="T3" fmla="*/ 2578 h 6363"/>
                              <a:gd name="T4" fmla="*/ 14669 w 18542"/>
                              <a:gd name="T5" fmla="*/ 6210 h 6363"/>
                              <a:gd name="T6" fmla="*/ 3886 w 18542"/>
                              <a:gd name="T7" fmla="*/ 5372 h 6363"/>
                              <a:gd name="T8" fmla="*/ 0 w 18542"/>
                              <a:gd name="T9" fmla="*/ 1143 h 6363"/>
                              <a:gd name="T10" fmla="*/ 0 w 18542"/>
                              <a:gd name="T11" fmla="*/ 0 h 6363"/>
                              <a:gd name="T12" fmla="*/ 0 w 18542"/>
                              <a:gd name="T13" fmla="*/ 0 h 6363"/>
                              <a:gd name="T14" fmla="*/ 18542 w 18542"/>
                              <a:gd name="T15" fmla="*/ 6363 h 6363"/>
                            </a:gdLst>
                            <a:ahLst/>
                            <a:cxnLst>
                              <a:cxn ang="0">
                                <a:pos x="T0" y="T1"/>
                              </a:cxn>
                              <a:cxn ang="0">
                                <a:pos x="T2" y="T3"/>
                              </a:cxn>
                              <a:cxn ang="0">
                                <a:pos x="T4" y="T5"/>
                              </a:cxn>
                              <a:cxn ang="0">
                                <a:pos x="T6" y="T7"/>
                              </a:cxn>
                              <a:cxn ang="0">
                                <a:pos x="T8" y="T9"/>
                              </a:cxn>
                              <a:cxn ang="0">
                                <a:pos x="T10" y="T11"/>
                              </a:cxn>
                            </a:cxnLst>
                            <a:rect l="T12" t="T13" r="T14" b="T15"/>
                            <a:pathLst>
                              <a:path w="18542" h="6363">
                                <a:moveTo>
                                  <a:pt x="18542" y="1460"/>
                                </a:moveTo>
                                <a:lnTo>
                                  <a:pt x="18542" y="2578"/>
                                </a:lnTo>
                                <a:cubicBezTo>
                                  <a:pt x="18542" y="4725"/>
                                  <a:pt x="16802" y="6363"/>
                                  <a:pt x="14669" y="6210"/>
                                </a:cubicBezTo>
                                <a:lnTo>
                                  <a:pt x="3886" y="5372"/>
                                </a:lnTo>
                                <a:cubicBezTo>
                                  <a:pt x="1740" y="5194"/>
                                  <a:pt x="0" y="3289"/>
                                  <a:pt x="0" y="1143"/>
                                </a:cubicBez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7456"/>
                        <wps:cNvSpPr>
                          <a:spLocks/>
                        </wps:cNvSpPr>
                        <wps:spPr bwMode="auto">
                          <a:xfrm>
                            <a:off x="10014" y="6287"/>
                            <a:ext cx="1" cy="276"/>
                          </a:xfrm>
                          <a:custGeom>
                            <a:avLst/>
                            <a:gdLst>
                              <a:gd name="T0" fmla="*/ 0 w 127"/>
                              <a:gd name="T1" fmla="*/ 0 h 27635"/>
                              <a:gd name="T2" fmla="*/ 127 w 127"/>
                              <a:gd name="T3" fmla="*/ 27635 h 27635"/>
                              <a:gd name="T4" fmla="*/ 0 w 127"/>
                              <a:gd name="T5" fmla="*/ 0 h 27635"/>
                              <a:gd name="T6" fmla="*/ 127 w 127"/>
                              <a:gd name="T7" fmla="*/ 27635 h 27635"/>
                            </a:gdLst>
                            <a:ahLst/>
                            <a:cxnLst>
                              <a:cxn ang="0">
                                <a:pos x="T0" y="T1"/>
                              </a:cxn>
                              <a:cxn ang="0">
                                <a:pos x="T2" y="T3"/>
                              </a:cxn>
                            </a:cxnLst>
                            <a:rect l="T4" t="T5" r="T6" b="T7"/>
                            <a:pathLst>
                              <a:path w="127" h="27635">
                                <a:moveTo>
                                  <a:pt x="0" y="0"/>
                                </a:moveTo>
                                <a:lnTo>
                                  <a:pt x="127" y="2763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7457"/>
                        <wps:cNvSpPr>
                          <a:spLocks/>
                        </wps:cNvSpPr>
                        <wps:spPr bwMode="auto">
                          <a:xfrm>
                            <a:off x="9646" y="6143"/>
                            <a:ext cx="44" cy="143"/>
                          </a:xfrm>
                          <a:custGeom>
                            <a:avLst/>
                            <a:gdLst>
                              <a:gd name="T0" fmla="*/ 0 w 4432"/>
                              <a:gd name="T1" fmla="*/ 14275 h 14275"/>
                              <a:gd name="T2" fmla="*/ 4432 w 4432"/>
                              <a:gd name="T3" fmla="*/ 292 h 14275"/>
                              <a:gd name="T4" fmla="*/ 0 w 4432"/>
                              <a:gd name="T5" fmla="*/ 0 h 14275"/>
                              <a:gd name="T6" fmla="*/ 4432 w 4432"/>
                              <a:gd name="T7" fmla="*/ 14275 h 14275"/>
                            </a:gdLst>
                            <a:ahLst/>
                            <a:cxnLst>
                              <a:cxn ang="0">
                                <a:pos x="T0" y="T1"/>
                              </a:cxn>
                              <a:cxn ang="0">
                                <a:pos x="T2" y="T3"/>
                              </a:cxn>
                            </a:cxnLst>
                            <a:rect l="T4" t="T5" r="T6" b="T7"/>
                            <a:pathLst>
                              <a:path w="4432" h="14275">
                                <a:moveTo>
                                  <a:pt x="0" y="14275"/>
                                </a:moveTo>
                                <a:cubicBezTo>
                                  <a:pt x="432" y="8979"/>
                                  <a:pt x="140" y="0"/>
                                  <a:pt x="4432" y="292"/>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7458"/>
                        <wps:cNvSpPr>
                          <a:spLocks/>
                        </wps:cNvSpPr>
                        <wps:spPr bwMode="auto">
                          <a:xfrm>
                            <a:off x="8396" y="4352"/>
                            <a:ext cx="106" cy="0"/>
                          </a:xfrm>
                          <a:custGeom>
                            <a:avLst/>
                            <a:gdLst>
                              <a:gd name="T0" fmla="*/ 10592 w 10592"/>
                              <a:gd name="T1" fmla="*/ 0 w 10592"/>
                              <a:gd name="T2" fmla="*/ 0 w 10592"/>
                              <a:gd name="T3" fmla="*/ 10592 w 10592"/>
                            </a:gdLst>
                            <a:ahLst/>
                            <a:cxnLst>
                              <a:cxn ang="0">
                                <a:pos x="T0" y="0"/>
                              </a:cxn>
                              <a:cxn ang="0">
                                <a:pos x="T1" y="0"/>
                              </a:cxn>
                            </a:cxnLst>
                            <a:rect l="T2" t="0" r="T3" b="0"/>
                            <a:pathLst>
                              <a:path w="10592">
                                <a:moveTo>
                                  <a:pt x="10592"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7459"/>
                        <wps:cNvSpPr>
                          <a:spLocks/>
                        </wps:cNvSpPr>
                        <wps:spPr bwMode="auto">
                          <a:xfrm>
                            <a:off x="9286" y="5032"/>
                            <a:ext cx="1756" cy="1018"/>
                          </a:xfrm>
                          <a:custGeom>
                            <a:avLst/>
                            <a:gdLst>
                              <a:gd name="T0" fmla="*/ 173126 w 175654"/>
                              <a:gd name="T1" fmla="*/ 70929 h 101854"/>
                              <a:gd name="T2" fmla="*/ 167805 w 175654"/>
                              <a:gd name="T3" fmla="*/ 71044 h 101854"/>
                              <a:gd name="T4" fmla="*/ 99632 w 175654"/>
                              <a:gd name="T5" fmla="*/ 10160 h 101854"/>
                              <a:gd name="T6" fmla="*/ 99632 w 175654"/>
                              <a:gd name="T7" fmla="*/ 0 h 101854"/>
                              <a:gd name="T8" fmla="*/ 75349 w 175654"/>
                              <a:gd name="T9" fmla="*/ 0 h 101854"/>
                              <a:gd name="T10" fmla="*/ 75349 w 175654"/>
                              <a:gd name="T11" fmla="*/ 10249 h 101854"/>
                              <a:gd name="T12" fmla="*/ 15100 w 175654"/>
                              <a:gd name="T13" fmla="*/ 52616 h 101854"/>
                              <a:gd name="T14" fmla="*/ 10262 w 175654"/>
                              <a:gd name="T15" fmla="*/ 50686 h 101854"/>
                              <a:gd name="T16" fmla="*/ 0 w 175654"/>
                              <a:gd name="T17" fmla="*/ 91961 h 101854"/>
                              <a:gd name="T18" fmla="*/ 16142 w 175654"/>
                              <a:gd name="T19" fmla="*/ 94526 h 101854"/>
                              <a:gd name="T20" fmla="*/ 16091 w 175654"/>
                              <a:gd name="T21" fmla="*/ 91961 h 101854"/>
                              <a:gd name="T22" fmla="*/ 87821 w 175654"/>
                              <a:gd name="T23" fmla="*/ 20180 h 101854"/>
                              <a:gd name="T24" fmla="*/ 159550 w 175654"/>
                              <a:gd name="T25" fmla="*/ 91961 h 101854"/>
                              <a:gd name="T26" fmla="*/ 158890 w 175654"/>
                              <a:gd name="T27" fmla="*/ 101829 h 101854"/>
                              <a:gd name="T28" fmla="*/ 175108 w 175654"/>
                              <a:gd name="T29" fmla="*/ 101854 h 101854"/>
                              <a:gd name="T30" fmla="*/ 175654 w 175654"/>
                              <a:gd name="T31" fmla="*/ 91961 h 101854"/>
                              <a:gd name="T32" fmla="*/ 173126 w 175654"/>
                              <a:gd name="T33" fmla="*/ 70929 h 101854"/>
                              <a:gd name="T34" fmla="*/ 0 w 175654"/>
                              <a:gd name="T35" fmla="*/ 0 h 101854"/>
                              <a:gd name="T36" fmla="*/ 175654 w 175654"/>
                              <a:gd name="T37" fmla="*/ 101854 h 101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75654" h="101854">
                                <a:moveTo>
                                  <a:pt x="173126" y="70929"/>
                                </a:moveTo>
                                <a:lnTo>
                                  <a:pt x="167805" y="71044"/>
                                </a:lnTo>
                                <a:cubicBezTo>
                                  <a:pt x="159525" y="39217"/>
                                  <a:pt x="132740" y="14910"/>
                                  <a:pt x="99632" y="10160"/>
                                </a:cubicBezTo>
                                <a:lnTo>
                                  <a:pt x="99632" y="0"/>
                                </a:lnTo>
                                <a:lnTo>
                                  <a:pt x="75349" y="0"/>
                                </a:lnTo>
                                <a:lnTo>
                                  <a:pt x="75349" y="10249"/>
                                </a:lnTo>
                                <a:cubicBezTo>
                                  <a:pt x="49289" y="14211"/>
                                  <a:pt x="27203" y="30289"/>
                                  <a:pt x="15100" y="52616"/>
                                </a:cubicBezTo>
                                <a:lnTo>
                                  <a:pt x="10262" y="50686"/>
                                </a:lnTo>
                                <a:cubicBezTo>
                                  <a:pt x="3721" y="63005"/>
                                  <a:pt x="0" y="77051"/>
                                  <a:pt x="0" y="91961"/>
                                </a:cubicBezTo>
                                <a:lnTo>
                                  <a:pt x="16142" y="94526"/>
                                </a:lnTo>
                                <a:cubicBezTo>
                                  <a:pt x="16104" y="93675"/>
                                  <a:pt x="16091" y="92824"/>
                                  <a:pt x="16091" y="91961"/>
                                </a:cubicBezTo>
                                <a:cubicBezTo>
                                  <a:pt x="16091" y="52324"/>
                                  <a:pt x="48209" y="20180"/>
                                  <a:pt x="87821" y="20180"/>
                                </a:cubicBezTo>
                                <a:cubicBezTo>
                                  <a:pt x="127432" y="20180"/>
                                  <a:pt x="159550" y="52324"/>
                                  <a:pt x="159550" y="91961"/>
                                </a:cubicBezTo>
                                <a:cubicBezTo>
                                  <a:pt x="159550" y="95314"/>
                                  <a:pt x="159347" y="98615"/>
                                  <a:pt x="158890" y="101829"/>
                                </a:cubicBezTo>
                                <a:lnTo>
                                  <a:pt x="175108" y="101854"/>
                                </a:lnTo>
                                <a:cubicBezTo>
                                  <a:pt x="175476" y="98603"/>
                                  <a:pt x="175654" y="95314"/>
                                  <a:pt x="175654" y="91961"/>
                                </a:cubicBezTo>
                                <a:cubicBezTo>
                                  <a:pt x="175654" y="84709"/>
                                  <a:pt x="174777" y="77660"/>
                                  <a:pt x="173126" y="70929"/>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7460"/>
                        <wps:cNvSpPr>
                          <a:spLocks/>
                        </wps:cNvSpPr>
                        <wps:spPr bwMode="auto">
                          <a:xfrm>
                            <a:off x="11503" y="6325"/>
                            <a:ext cx="100" cy="219"/>
                          </a:xfrm>
                          <a:custGeom>
                            <a:avLst/>
                            <a:gdLst>
                              <a:gd name="T0" fmla="*/ 9042 w 9995"/>
                              <a:gd name="T1" fmla="*/ 0 h 21908"/>
                              <a:gd name="T2" fmla="*/ 4318 w 9995"/>
                              <a:gd name="T3" fmla="*/ 0 h 21908"/>
                              <a:gd name="T4" fmla="*/ 0 w 9995"/>
                              <a:gd name="T5" fmla="*/ 4318 h 21908"/>
                              <a:gd name="T6" fmla="*/ 0 w 9995"/>
                              <a:gd name="T7" fmla="*/ 17590 h 21908"/>
                              <a:gd name="T8" fmla="*/ 4318 w 9995"/>
                              <a:gd name="T9" fmla="*/ 21908 h 21908"/>
                              <a:gd name="T10" fmla="*/ 9995 w 9995"/>
                              <a:gd name="T11" fmla="*/ 21908 h 21908"/>
                              <a:gd name="T12" fmla="*/ 0 w 9995"/>
                              <a:gd name="T13" fmla="*/ 0 h 21908"/>
                              <a:gd name="T14" fmla="*/ 9995 w 9995"/>
                              <a:gd name="T15" fmla="*/ 21908 h 21908"/>
                            </a:gdLst>
                            <a:ahLst/>
                            <a:cxnLst>
                              <a:cxn ang="0">
                                <a:pos x="T0" y="T1"/>
                              </a:cxn>
                              <a:cxn ang="0">
                                <a:pos x="T2" y="T3"/>
                              </a:cxn>
                              <a:cxn ang="0">
                                <a:pos x="T4" y="T5"/>
                              </a:cxn>
                              <a:cxn ang="0">
                                <a:pos x="T6" y="T7"/>
                              </a:cxn>
                              <a:cxn ang="0">
                                <a:pos x="T8" y="T9"/>
                              </a:cxn>
                              <a:cxn ang="0">
                                <a:pos x="T10" y="T11"/>
                              </a:cxn>
                            </a:cxnLst>
                            <a:rect l="T12" t="T13" r="T14" b="T15"/>
                            <a:pathLst>
                              <a:path w="9995" h="21908">
                                <a:moveTo>
                                  <a:pt x="9042" y="0"/>
                                </a:moveTo>
                                <a:lnTo>
                                  <a:pt x="4318" y="0"/>
                                </a:lnTo>
                                <a:cubicBezTo>
                                  <a:pt x="1930" y="0"/>
                                  <a:pt x="0" y="1931"/>
                                  <a:pt x="0" y="4318"/>
                                </a:cubicBezTo>
                                <a:lnTo>
                                  <a:pt x="0" y="17590"/>
                                </a:lnTo>
                                <a:cubicBezTo>
                                  <a:pt x="0" y="19964"/>
                                  <a:pt x="1930" y="21908"/>
                                  <a:pt x="4318" y="21908"/>
                                </a:cubicBezTo>
                                <a:lnTo>
                                  <a:pt x="9995" y="2190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7461"/>
                        <wps:cNvSpPr>
                          <a:spLocks/>
                        </wps:cNvSpPr>
                        <wps:spPr bwMode="auto">
                          <a:xfrm>
                            <a:off x="11427" y="4172"/>
                            <a:ext cx="114" cy="219"/>
                          </a:xfrm>
                          <a:custGeom>
                            <a:avLst/>
                            <a:gdLst>
                              <a:gd name="T0" fmla="*/ 11430 w 11430"/>
                              <a:gd name="T1" fmla="*/ 0 h 21920"/>
                              <a:gd name="T2" fmla="*/ 4305 w 11430"/>
                              <a:gd name="T3" fmla="*/ 0 h 21920"/>
                              <a:gd name="T4" fmla="*/ 0 w 11430"/>
                              <a:gd name="T5" fmla="*/ 4318 h 21920"/>
                              <a:gd name="T6" fmla="*/ 0 w 11430"/>
                              <a:gd name="T7" fmla="*/ 17589 h 21920"/>
                              <a:gd name="T8" fmla="*/ 4305 w 11430"/>
                              <a:gd name="T9" fmla="*/ 21920 h 21920"/>
                              <a:gd name="T10" fmla="*/ 10668 w 11430"/>
                              <a:gd name="T11" fmla="*/ 21920 h 21920"/>
                              <a:gd name="T12" fmla="*/ 0 w 11430"/>
                              <a:gd name="T13" fmla="*/ 0 h 21920"/>
                              <a:gd name="T14" fmla="*/ 11430 w 11430"/>
                              <a:gd name="T15" fmla="*/ 21920 h 21920"/>
                            </a:gdLst>
                            <a:ahLst/>
                            <a:cxnLst>
                              <a:cxn ang="0">
                                <a:pos x="T0" y="T1"/>
                              </a:cxn>
                              <a:cxn ang="0">
                                <a:pos x="T2" y="T3"/>
                              </a:cxn>
                              <a:cxn ang="0">
                                <a:pos x="T4" y="T5"/>
                              </a:cxn>
                              <a:cxn ang="0">
                                <a:pos x="T6" y="T7"/>
                              </a:cxn>
                              <a:cxn ang="0">
                                <a:pos x="T8" y="T9"/>
                              </a:cxn>
                              <a:cxn ang="0">
                                <a:pos x="T10" y="T11"/>
                              </a:cxn>
                            </a:cxnLst>
                            <a:rect l="T12" t="T13" r="T14" b="T15"/>
                            <a:pathLst>
                              <a:path w="11430" h="21920">
                                <a:moveTo>
                                  <a:pt x="11430" y="0"/>
                                </a:moveTo>
                                <a:lnTo>
                                  <a:pt x="4305" y="0"/>
                                </a:lnTo>
                                <a:cubicBezTo>
                                  <a:pt x="1930" y="0"/>
                                  <a:pt x="0" y="1943"/>
                                  <a:pt x="0" y="4318"/>
                                </a:cubicBezTo>
                                <a:lnTo>
                                  <a:pt x="0" y="17589"/>
                                </a:lnTo>
                                <a:cubicBezTo>
                                  <a:pt x="0" y="19977"/>
                                  <a:pt x="1930" y="21920"/>
                                  <a:pt x="4305" y="21920"/>
                                </a:cubicBezTo>
                                <a:lnTo>
                                  <a:pt x="10668" y="2192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7462"/>
                        <wps:cNvSpPr>
                          <a:spLocks/>
                        </wps:cNvSpPr>
                        <wps:spPr bwMode="auto">
                          <a:xfrm>
                            <a:off x="8390" y="4452"/>
                            <a:ext cx="120" cy="0"/>
                          </a:xfrm>
                          <a:custGeom>
                            <a:avLst/>
                            <a:gdLst>
                              <a:gd name="T0" fmla="*/ 0 w 12027"/>
                              <a:gd name="T1" fmla="*/ 12027 w 12027"/>
                              <a:gd name="T2" fmla="*/ 0 w 12027"/>
                              <a:gd name="T3" fmla="*/ 12027 w 12027"/>
                            </a:gdLst>
                            <a:ahLst/>
                            <a:cxnLst>
                              <a:cxn ang="0">
                                <a:pos x="T0" y="0"/>
                              </a:cxn>
                              <a:cxn ang="0">
                                <a:pos x="T1" y="0"/>
                              </a:cxn>
                            </a:cxnLst>
                            <a:rect l="T2" t="0" r="T3" b="0"/>
                            <a:pathLst>
                              <a:path w="12027">
                                <a:moveTo>
                                  <a:pt x="0" y="0"/>
                                </a:moveTo>
                                <a:lnTo>
                                  <a:pt x="1202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7463"/>
                        <wps:cNvSpPr>
                          <a:spLocks/>
                        </wps:cNvSpPr>
                        <wps:spPr bwMode="auto">
                          <a:xfrm>
                            <a:off x="8510" y="4005"/>
                            <a:ext cx="3465" cy="348"/>
                          </a:xfrm>
                          <a:custGeom>
                            <a:avLst/>
                            <a:gdLst>
                              <a:gd name="T0" fmla="*/ 346456 w 346456"/>
                              <a:gd name="T1" fmla="*/ 0 h 34798"/>
                              <a:gd name="T2" fmla="*/ 139256 w 346456"/>
                              <a:gd name="T3" fmla="*/ 0 h 34798"/>
                              <a:gd name="T4" fmla="*/ 4445 w 346456"/>
                              <a:gd name="T5" fmla="*/ 23546 h 34798"/>
                              <a:gd name="T6" fmla="*/ 0 w 346456"/>
                              <a:gd name="T7" fmla="*/ 29147 h 34798"/>
                              <a:gd name="T8" fmla="*/ 0 w 346456"/>
                              <a:gd name="T9" fmla="*/ 34798 h 34798"/>
                              <a:gd name="T10" fmla="*/ 0 w 346456"/>
                              <a:gd name="T11" fmla="*/ 0 h 34798"/>
                              <a:gd name="T12" fmla="*/ 346456 w 346456"/>
                              <a:gd name="T13" fmla="*/ 34798 h 34798"/>
                            </a:gdLst>
                            <a:ahLst/>
                            <a:cxnLst>
                              <a:cxn ang="0">
                                <a:pos x="T0" y="T1"/>
                              </a:cxn>
                              <a:cxn ang="0">
                                <a:pos x="T2" y="T3"/>
                              </a:cxn>
                              <a:cxn ang="0">
                                <a:pos x="T4" y="T5"/>
                              </a:cxn>
                              <a:cxn ang="0">
                                <a:pos x="T6" y="T7"/>
                              </a:cxn>
                              <a:cxn ang="0">
                                <a:pos x="T8" y="T9"/>
                              </a:cxn>
                            </a:cxnLst>
                            <a:rect l="T10" t="T11" r="T12" b="T13"/>
                            <a:pathLst>
                              <a:path w="346456" h="34798">
                                <a:moveTo>
                                  <a:pt x="346456" y="0"/>
                                </a:moveTo>
                                <a:lnTo>
                                  <a:pt x="139256" y="0"/>
                                </a:lnTo>
                                <a:cubicBezTo>
                                  <a:pt x="82918" y="0"/>
                                  <a:pt x="40005" y="9894"/>
                                  <a:pt x="4445" y="23546"/>
                                </a:cubicBezTo>
                                <a:cubicBezTo>
                                  <a:pt x="1727" y="24867"/>
                                  <a:pt x="0" y="27013"/>
                                  <a:pt x="0" y="29147"/>
                                </a:cubicBezTo>
                                <a:lnTo>
                                  <a:pt x="0" y="34798"/>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7464"/>
                        <wps:cNvSpPr>
                          <a:spLocks/>
                        </wps:cNvSpPr>
                        <wps:spPr bwMode="auto">
                          <a:xfrm>
                            <a:off x="8390" y="5704"/>
                            <a:ext cx="137" cy="0"/>
                          </a:xfrm>
                          <a:custGeom>
                            <a:avLst/>
                            <a:gdLst>
                              <a:gd name="T0" fmla="*/ 0 w 13754"/>
                              <a:gd name="T1" fmla="*/ 13754 w 13754"/>
                              <a:gd name="T2" fmla="*/ 0 w 13754"/>
                              <a:gd name="T3" fmla="*/ 13754 w 13754"/>
                            </a:gdLst>
                            <a:ahLst/>
                            <a:cxnLst>
                              <a:cxn ang="0">
                                <a:pos x="T0" y="0"/>
                              </a:cxn>
                              <a:cxn ang="0">
                                <a:pos x="T1" y="0"/>
                              </a:cxn>
                            </a:cxnLst>
                            <a:rect l="T2" t="0" r="T3" b="0"/>
                            <a:pathLst>
                              <a:path w="13754">
                                <a:moveTo>
                                  <a:pt x="0" y="0"/>
                                </a:moveTo>
                                <a:lnTo>
                                  <a:pt x="1375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7465"/>
                        <wps:cNvSpPr>
                          <a:spLocks/>
                        </wps:cNvSpPr>
                        <wps:spPr bwMode="auto">
                          <a:xfrm>
                            <a:off x="6355" y="5086"/>
                            <a:ext cx="2202" cy="724"/>
                          </a:xfrm>
                          <a:custGeom>
                            <a:avLst/>
                            <a:gdLst>
                              <a:gd name="T0" fmla="*/ 0 w 220231"/>
                              <a:gd name="T1" fmla="*/ 0 h 72314"/>
                              <a:gd name="T2" fmla="*/ 0 w 220231"/>
                              <a:gd name="T3" fmla="*/ 41592 h 72314"/>
                              <a:gd name="T4" fmla="*/ 10287 w 220231"/>
                              <a:gd name="T5" fmla="*/ 46317 h 72314"/>
                              <a:gd name="T6" fmla="*/ 48006 w 220231"/>
                              <a:gd name="T7" fmla="*/ 46317 h 72314"/>
                              <a:gd name="T8" fmla="*/ 57429 w 220231"/>
                              <a:gd name="T9" fmla="*/ 61747 h 72314"/>
                              <a:gd name="T10" fmla="*/ 113983 w 220231"/>
                              <a:gd name="T11" fmla="*/ 61747 h 72314"/>
                              <a:gd name="T12" fmla="*/ 113983 w 220231"/>
                              <a:gd name="T13" fmla="*/ 51892 h 72314"/>
                              <a:gd name="T14" fmla="*/ 145923 w 220231"/>
                              <a:gd name="T15" fmla="*/ 51892 h 72314"/>
                              <a:gd name="T16" fmla="*/ 146050 w 220231"/>
                              <a:gd name="T17" fmla="*/ 61747 h 72314"/>
                              <a:gd name="T18" fmla="*/ 203492 w 220231"/>
                              <a:gd name="T19" fmla="*/ 61747 h 72314"/>
                              <a:gd name="T20" fmla="*/ 204089 w 220231"/>
                              <a:gd name="T21" fmla="*/ 72314 h 72314"/>
                              <a:gd name="T22" fmla="*/ 220231 w 220231"/>
                              <a:gd name="T23" fmla="*/ 72314 h 72314"/>
                              <a:gd name="T24" fmla="*/ 0 w 220231"/>
                              <a:gd name="T25" fmla="*/ 0 h 72314"/>
                              <a:gd name="T26" fmla="*/ 220231 w 220231"/>
                              <a:gd name="T27" fmla="*/ 72314 h 72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0231" h="72314">
                                <a:moveTo>
                                  <a:pt x="0" y="0"/>
                                </a:moveTo>
                                <a:lnTo>
                                  <a:pt x="0" y="41592"/>
                                </a:lnTo>
                                <a:lnTo>
                                  <a:pt x="10287" y="46317"/>
                                </a:lnTo>
                                <a:lnTo>
                                  <a:pt x="48006" y="46317"/>
                                </a:lnTo>
                                <a:lnTo>
                                  <a:pt x="57429" y="61747"/>
                                </a:lnTo>
                                <a:lnTo>
                                  <a:pt x="113983" y="61747"/>
                                </a:lnTo>
                                <a:lnTo>
                                  <a:pt x="113983" y="51892"/>
                                </a:lnTo>
                                <a:lnTo>
                                  <a:pt x="145923" y="51892"/>
                                </a:lnTo>
                                <a:lnTo>
                                  <a:pt x="146050" y="61747"/>
                                </a:lnTo>
                                <a:lnTo>
                                  <a:pt x="203492" y="61747"/>
                                </a:lnTo>
                                <a:lnTo>
                                  <a:pt x="204089" y="72314"/>
                                </a:lnTo>
                                <a:lnTo>
                                  <a:pt x="220231" y="72314"/>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7466"/>
                        <wps:cNvSpPr>
                          <a:spLocks/>
                        </wps:cNvSpPr>
                        <wps:spPr bwMode="auto">
                          <a:xfrm>
                            <a:off x="8396" y="4352"/>
                            <a:ext cx="0" cy="94"/>
                          </a:xfrm>
                          <a:custGeom>
                            <a:avLst/>
                            <a:gdLst>
                              <a:gd name="T0" fmla="*/ 9436 h 9436"/>
                              <a:gd name="T1" fmla="*/ 0 h 9436"/>
                              <a:gd name="T2" fmla="*/ 0 h 9436"/>
                              <a:gd name="T3" fmla="*/ 9436 h 9436"/>
                            </a:gdLst>
                            <a:ahLst/>
                            <a:cxnLst>
                              <a:cxn ang="0">
                                <a:pos x="0" y="T0"/>
                              </a:cxn>
                              <a:cxn ang="0">
                                <a:pos x="0" y="T1"/>
                              </a:cxn>
                            </a:cxnLst>
                            <a:rect l="0" t="T2" r="0" b="T3"/>
                            <a:pathLst>
                              <a:path h="9436">
                                <a:moveTo>
                                  <a:pt x="0" y="9436"/>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7467"/>
                        <wps:cNvSpPr>
                          <a:spLocks/>
                        </wps:cNvSpPr>
                        <wps:spPr bwMode="auto">
                          <a:xfrm>
                            <a:off x="6355" y="4452"/>
                            <a:ext cx="2035" cy="617"/>
                          </a:xfrm>
                          <a:custGeom>
                            <a:avLst/>
                            <a:gdLst>
                              <a:gd name="T0" fmla="*/ 0 w 203492"/>
                              <a:gd name="T1" fmla="*/ 61735 h 61735"/>
                              <a:gd name="T2" fmla="*/ 0 w 203492"/>
                              <a:gd name="T3" fmla="*/ 20142 h 61735"/>
                              <a:gd name="T4" fmla="*/ 10287 w 203492"/>
                              <a:gd name="T5" fmla="*/ 15430 h 61735"/>
                              <a:gd name="T6" fmla="*/ 48006 w 203492"/>
                              <a:gd name="T7" fmla="*/ 15430 h 61735"/>
                              <a:gd name="T8" fmla="*/ 57429 w 203492"/>
                              <a:gd name="T9" fmla="*/ 0 h 61735"/>
                              <a:gd name="T10" fmla="*/ 113983 w 203492"/>
                              <a:gd name="T11" fmla="*/ 0 h 61735"/>
                              <a:gd name="T12" fmla="*/ 113983 w 203492"/>
                              <a:gd name="T13" fmla="*/ 9855 h 61735"/>
                              <a:gd name="T14" fmla="*/ 145923 w 203492"/>
                              <a:gd name="T15" fmla="*/ 9855 h 61735"/>
                              <a:gd name="T16" fmla="*/ 146050 w 203492"/>
                              <a:gd name="T17" fmla="*/ 0 h 61735"/>
                              <a:gd name="T18" fmla="*/ 203492 w 203492"/>
                              <a:gd name="T19" fmla="*/ 0 h 61735"/>
                              <a:gd name="T20" fmla="*/ 0 w 203492"/>
                              <a:gd name="T21" fmla="*/ 0 h 61735"/>
                              <a:gd name="T22" fmla="*/ 203492 w 203492"/>
                              <a:gd name="T23" fmla="*/ 61735 h 61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03492" h="61735">
                                <a:moveTo>
                                  <a:pt x="0" y="61735"/>
                                </a:moveTo>
                                <a:lnTo>
                                  <a:pt x="0" y="20142"/>
                                </a:lnTo>
                                <a:lnTo>
                                  <a:pt x="10287" y="15430"/>
                                </a:lnTo>
                                <a:lnTo>
                                  <a:pt x="48006" y="15430"/>
                                </a:lnTo>
                                <a:lnTo>
                                  <a:pt x="57429" y="0"/>
                                </a:lnTo>
                                <a:lnTo>
                                  <a:pt x="113983" y="0"/>
                                </a:lnTo>
                                <a:lnTo>
                                  <a:pt x="113983" y="9855"/>
                                </a:lnTo>
                                <a:lnTo>
                                  <a:pt x="145923" y="9855"/>
                                </a:lnTo>
                                <a:lnTo>
                                  <a:pt x="146050" y="0"/>
                                </a:lnTo>
                                <a:lnTo>
                                  <a:pt x="203492"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7468"/>
                        <wps:cNvSpPr>
                          <a:spLocks/>
                        </wps:cNvSpPr>
                        <wps:spPr bwMode="auto">
                          <a:xfrm>
                            <a:off x="8559" y="5809"/>
                            <a:ext cx="388" cy="644"/>
                          </a:xfrm>
                          <a:custGeom>
                            <a:avLst/>
                            <a:gdLst>
                              <a:gd name="T0" fmla="*/ 0 w 38862"/>
                              <a:gd name="T1" fmla="*/ 0 h 64376"/>
                              <a:gd name="T2" fmla="*/ 9411 w 38862"/>
                              <a:gd name="T3" fmla="*/ 37795 h 64376"/>
                              <a:gd name="T4" fmla="*/ 38862 w 38862"/>
                              <a:gd name="T5" fmla="*/ 64376 h 64376"/>
                              <a:gd name="T6" fmla="*/ 0 w 38862"/>
                              <a:gd name="T7" fmla="*/ 0 h 64376"/>
                              <a:gd name="T8" fmla="*/ 38862 w 38862"/>
                              <a:gd name="T9" fmla="*/ 64376 h 64376"/>
                            </a:gdLst>
                            <a:ahLst/>
                            <a:cxnLst>
                              <a:cxn ang="0">
                                <a:pos x="T0" y="T1"/>
                              </a:cxn>
                              <a:cxn ang="0">
                                <a:pos x="T2" y="T3"/>
                              </a:cxn>
                              <a:cxn ang="0">
                                <a:pos x="T4" y="T5"/>
                              </a:cxn>
                            </a:cxnLst>
                            <a:rect l="T6" t="T7" r="T8" b="T9"/>
                            <a:pathLst>
                              <a:path w="38862" h="64376">
                                <a:moveTo>
                                  <a:pt x="0" y="0"/>
                                </a:moveTo>
                                <a:cubicBezTo>
                                  <a:pt x="3111" y="15621"/>
                                  <a:pt x="6998" y="30506"/>
                                  <a:pt x="9411" y="37795"/>
                                </a:cubicBezTo>
                                <a:cubicBezTo>
                                  <a:pt x="13995" y="49378"/>
                                  <a:pt x="24727" y="59665"/>
                                  <a:pt x="38862" y="64376"/>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7469"/>
                        <wps:cNvSpPr>
                          <a:spLocks/>
                        </wps:cNvSpPr>
                        <wps:spPr bwMode="auto">
                          <a:xfrm>
                            <a:off x="8510" y="4353"/>
                            <a:ext cx="49" cy="1456"/>
                          </a:xfrm>
                          <a:custGeom>
                            <a:avLst/>
                            <a:gdLst>
                              <a:gd name="T0" fmla="*/ 0 w 4864"/>
                              <a:gd name="T1" fmla="*/ 0 h 145631"/>
                              <a:gd name="T2" fmla="*/ 0 w 4864"/>
                              <a:gd name="T3" fmla="*/ 107404 h 145631"/>
                              <a:gd name="T4" fmla="*/ 4864 w 4864"/>
                              <a:gd name="T5" fmla="*/ 145631 h 145631"/>
                              <a:gd name="T6" fmla="*/ 0 w 4864"/>
                              <a:gd name="T7" fmla="*/ 0 h 145631"/>
                              <a:gd name="T8" fmla="*/ 4864 w 4864"/>
                              <a:gd name="T9" fmla="*/ 145631 h 145631"/>
                            </a:gdLst>
                            <a:ahLst/>
                            <a:cxnLst>
                              <a:cxn ang="0">
                                <a:pos x="T0" y="T1"/>
                              </a:cxn>
                              <a:cxn ang="0">
                                <a:pos x="T2" y="T3"/>
                              </a:cxn>
                              <a:cxn ang="0">
                                <a:pos x="T4" y="T5"/>
                              </a:cxn>
                            </a:cxnLst>
                            <a:rect l="T6" t="T7" r="T8" b="T9"/>
                            <a:pathLst>
                              <a:path w="4864" h="145631">
                                <a:moveTo>
                                  <a:pt x="0" y="0"/>
                                </a:moveTo>
                                <a:lnTo>
                                  <a:pt x="0" y="107404"/>
                                </a:lnTo>
                                <a:cubicBezTo>
                                  <a:pt x="0" y="117577"/>
                                  <a:pt x="2134" y="131889"/>
                                  <a:pt x="4864" y="14563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7470"/>
                        <wps:cNvSpPr>
                          <a:spLocks/>
                        </wps:cNvSpPr>
                        <wps:spPr bwMode="auto">
                          <a:xfrm>
                            <a:off x="9644" y="6286"/>
                            <a:ext cx="2" cy="239"/>
                          </a:xfrm>
                          <a:custGeom>
                            <a:avLst/>
                            <a:gdLst>
                              <a:gd name="T0" fmla="*/ 0 w 114"/>
                              <a:gd name="T1" fmla="*/ 23927 h 23927"/>
                              <a:gd name="T2" fmla="*/ 114 w 114"/>
                              <a:gd name="T3" fmla="*/ 0 h 23927"/>
                              <a:gd name="T4" fmla="*/ 0 w 114"/>
                              <a:gd name="T5" fmla="*/ 0 h 23927"/>
                              <a:gd name="T6" fmla="*/ 114 w 114"/>
                              <a:gd name="T7" fmla="*/ 23927 h 23927"/>
                            </a:gdLst>
                            <a:ahLst/>
                            <a:cxnLst>
                              <a:cxn ang="0">
                                <a:pos x="T0" y="T1"/>
                              </a:cxn>
                              <a:cxn ang="0">
                                <a:pos x="T2" y="T3"/>
                              </a:cxn>
                            </a:cxnLst>
                            <a:rect l="T4" t="T5" r="T6" b="T7"/>
                            <a:pathLst>
                              <a:path w="114" h="23927">
                                <a:moveTo>
                                  <a:pt x="0" y="23927"/>
                                </a:moveTo>
                                <a:lnTo>
                                  <a:pt x="11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7471"/>
                        <wps:cNvSpPr>
                          <a:spLocks/>
                        </wps:cNvSpPr>
                        <wps:spPr bwMode="auto">
                          <a:xfrm>
                            <a:off x="8947" y="6453"/>
                            <a:ext cx="697" cy="123"/>
                          </a:xfrm>
                          <a:custGeom>
                            <a:avLst/>
                            <a:gdLst>
                              <a:gd name="T0" fmla="*/ 0 w 69710"/>
                              <a:gd name="T1" fmla="*/ 0 h 12370"/>
                              <a:gd name="T2" fmla="*/ 65849 w 69710"/>
                              <a:gd name="T3" fmla="*/ 12052 h 12370"/>
                              <a:gd name="T4" fmla="*/ 69698 w 69710"/>
                              <a:gd name="T5" fmla="*/ 8738 h 12370"/>
                              <a:gd name="T6" fmla="*/ 69710 w 69710"/>
                              <a:gd name="T7" fmla="*/ 7214 h 12370"/>
                              <a:gd name="T8" fmla="*/ 0 w 69710"/>
                              <a:gd name="T9" fmla="*/ 0 h 12370"/>
                              <a:gd name="T10" fmla="*/ 69710 w 69710"/>
                              <a:gd name="T11" fmla="*/ 12370 h 12370"/>
                            </a:gdLst>
                            <a:ahLst/>
                            <a:cxnLst>
                              <a:cxn ang="0">
                                <a:pos x="T0" y="T1"/>
                              </a:cxn>
                              <a:cxn ang="0">
                                <a:pos x="T2" y="T3"/>
                              </a:cxn>
                              <a:cxn ang="0">
                                <a:pos x="T4" y="T5"/>
                              </a:cxn>
                              <a:cxn ang="0">
                                <a:pos x="T6" y="T7"/>
                              </a:cxn>
                            </a:cxnLst>
                            <a:rect l="T8" t="T9" r="T10" b="T11"/>
                            <a:pathLst>
                              <a:path w="69710" h="12370">
                                <a:moveTo>
                                  <a:pt x="0" y="0"/>
                                </a:moveTo>
                                <a:cubicBezTo>
                                  <a:pt x="12382" y="4051"/>
                                  <a:pt x="65849" y="12052"/>
                                  <a:pt x="65849" y="12052"/>
                                </a:cubicBezTo>
                                <a:cubicBezTo>
                                  <a:pt x="67958" y="12370"/>
                                  <a:pt x="69698" y="10884"/>
                                  <a:pt x="69698" y="8738"/>
                                </a:cubicBezTo>
                                <a:lnTo>
                                  <a:pt x="69710" y="7214"/>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7472"/>
                        <wps:cNvSpPr>
                          <a:spLocks/>
                        </wps:cNvSpPr>
                        <wps:spPr bwMode="auto">
                          <a:xfrm>
                            <a:off x="5844" y="1932"/>
                            <a:ext cx="1686" cy="1874"/>
                          </a:xfrm>
                          <a:custGeom>
                            <a:avLst/>
                            <a:gdLst>
                              <a:gd name="T0" fmla="*/ 51067 w 168618"/>
                              <a:gd name="T1" fmla="*/ 187325 h 187325"/>
                              <a:gd name="T2" fmla="*/ 32461 w 168618"/>
                              <a:gd name="T3" fmla="*/ 51092 h 187325"/>
                              <a:gd name="T4" fmla="*/ 168618 w 168618"/>
                              <a:gd name="T5" fmla="*/ 32474 h 187325"/>
                              <a:gd name="T6" fmla="*/ 0 w 168618"/>
                              <a:gd name="T7" fmla="*/ 0 h 187325"/>
                              <a:gd name="T8" fmla="*/ 168618 w 168618"/>
                              <a:gd name="T9" fmla="*/ 187325 h 187325"/>
                            </a:gdLst>
                            <a:ahLst/>
                            <a:cxnLst>
                              <a:cxn ang="0">
                                <a:pos x="T0" y="T1"/>
                              </a:cxn>
                              <a:cxn ang="0">
                                <a:pos x="T2" y="T3"/>
                              </a:cxn>
                              <a:cxn ang="0">
                                <a:pos x="T4" y="T5"/>
                              </a:cxn>
                            </a:cxnLst>
                            <a:rect l="T6" t="T7" r="T8" b="T9"/>
                            <a:pathLst>
                              <a:path w="168618" h="187325">
                                <a:moveTo>
                                  <a:pt x="51067" y="187325"/>
                                </a:moveTo>
                                <a:cubicBezTo>
                                  <a:pt x="8331" y="154851"/>
                                  <a:pt x="0" y="93853"/>
                                  <a:pt x="32461" y="51092"/>
                                </a:cubicBezTo>
                                <a:cubicBezTo>
                                  <a:pt x="64935" y="8331"/>
                                  <a:pt x="125882" y="0"/>
                                  <a:pt x="168618" y="32474"/>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7473"/>
                        <wps:cNvSpPr>
                          <a:spLocks/>
                        </wps:cNvSpPr>
                        <wps:spPr bwMode="auto">
                          <a:xfrm>
                            <a:off x="7923" y="4958"/>
                            <a:ext cx="587" cy="885"/>
                          </a:xfrm>
                          <a:custGeom>
                            <a:avLst/>
                            <a:gdLst>
                              <a:gd name="T0" fmla="*/ 58687 w 58687"/>
                              <a:gd name="T1" fmla="*/ 0 h 88545"/>
                              <a:gd name="T2" fmla="*/ 58687 w 58687"/>
                              <a:gd name="T3" fmla="*/ 88545 h 88545"/>
                              <a:gd name="T4" fmla="*/ 0 w 58687"/>
                              <a:gd name="T5" fmla="*/ 88545 h 88545"/>
                              <a:gd name="T6" fmla="*/ 0 w 58687"/>
                              <a:gd name="T7" fmla="*/ 12230 h 88545"/>
                              <a:gd name="T8" fmla="*/ 0 w 58687"/>
                              <a:gd name="T9" fmla="*/ 0 h 88545"/>
                              <a:gd name="T10" fmla="*/ 58687 w 58687"/>
                              <a:gd name="T11" fmla="*/ 88545 h 88545"/>
                            </a:gdLst>
                            <a:ahLst/>
                            <a:cxnLst>
                              <a:cxn ang="0">
                                <a:pos x="T0" y="T1"/>
                              </a:cxn>
                              <a:cxn ang="0">
                                <a:pos x="T2" y="T3"/>
                              </a:cxn>
                              <a:cxn ang="0">
                                <a:pos x="T4" y="T5"/>
                              </a:cxn>
                              <a:cxn ang="0">
                                <a:pos x="T6" y="T7"/>
                              </a:cxn>
                            </a:cxnLst>
                            <a:rect l="T8" t="T9" r="T10" b="T11"/>
                            <a:pathLst>
                              <a:path w="58687" h="88545">
                                <a:moveTo>
                                  <a:pt x="58687" y="0"/>
                                </a:moveTo>
                                <a:lnTo>
                                  <a:pt x="58687" y="88545"/>
                                </a:lnTo>
                                <a:lnTo>
                                  <a:pt x="0" y="88545"/>
                                </a:lnTo>
                                <a:lnTo>
                                  <a:pt x="0" y="1223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7474"/>
                        <wps:cNvSpPr>
                          <a:spLocks/>
                        </wps:cNvSpPr>
                        <wps:spPr bwMode="auto">
                          <a:xfrm>
                            <a:off x="5844" y="2034"/>
                            <a:ext cx="3556" cy="3809"/>
                          </a:xfrm>
                          <a:custGeom>
                            <a:avLst/>
                            <a:gdLst>
                              <a:gd name="T0" fmla="*/ 96691 w 355663"/>
                              <a:gd name="T1" fmla="*/ 3369 h 380883"/>
                              <a:gd name="T2" fmla="*/ 168618 w 355663"/>
                              <a:gd name="T3" fmla="*/ 22273 h 380883"/>
                              <a:gd name="T4" fmla="*/ 174346 w 355663"/>
                              <a:gd name="T5" fmla="*/ 26629 h 380883"/>
                              <a:gd name="T6" fmla="*/ 198653 w 355663"/>
                              <a:gd name="T7" fmla="*/ 53743 h 380883"/>
                              <a:gd name="T8" fmla="*/ 289611 w 355663"/>
                              <a:gd name="T9" fmla="*/ 78394 h 380883"/>
                              <a:gd name="T10" fmla="*/ 313677 w 355663"/>
                              <a:gd name="T11" fmla="*/ 254619 h 380883"/>
                              <a:gd name="T12" fmla="*/ 266649 w 355663"/>
                              <a:gd name="T13" fmla="*/ 292516 h 380883"/>
                              <a:gd name="T14" fmla="*/ 266649 w 355663"/>
                              <a:gd name="T15" fmla="*/ 380883 h 380883"/>
                              <a:gd name="T16" fmla="*/ 207963 w 355663"/>
                              <a:gd name="T17" fmla="*/ 380883 h 380883"/>
                              <a:gd name="T18" fmla="*/ 207963 w 355663"/>
                              <a:gd name="T19" fmla="*/ 304149 h 380883"/>
                              <a:gd name="T20" fmla="*/ 137541 w 355663"/>
                              <a:gd name="T21" fmla="*/ 278711 h 380883"/>
                              <a:gd name="T22" fmla="*/ 89433 w 355663"/>
                              <a:gd name="T23" fmla="*/ 197647 h 380883"/>
                              <a:gd name="T24" fmla="*/ 56794 w 355663"/>
                              <a:gd name="T25" fmla="*/ 181480 h 380883"/>
                              <a:gd name="T26" fmla="*/ 51067 w 355663"/>
                              <a:gd name="T27" fmla="*/ 177124 h 380883"/>
                              <a:gd name="T28" fmla="*/ 32461 w 355663"/>
                              <a:gd name="T29" fmla="*/ 40891 h 380883"/>
                              <a:gd name="T30" fmla="*/ 96691 w 355663"/>
                              <a:gd name="T31" fmla="*/ 3369 h 380883"/>
                              <a:gd name="T32" fmla="*/ 0 w 355663"/>
                              <a:gd name="T33" fmla="*/ 0 h 380883"/>
                              <a:gd name="T34" fmla="*/ 355663 w 355663"/>
                              <a:gd name="T35" fmla="*/ 380883 h 380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55663" h="380883">
                                <a:moveTo>
                                  <a:pt x="96691" y="3369"/>
                                </a:moveTo>
                                <a:cubicBezTo>
                                  <a:pt x="121329" y="0"/>
                                  <a:pt x="147250" y="6036"/>
                                  <a:pt x="168618" y="22273"/>
                                </a:cubicBezTo>
                                <a:lnTo>
                                  <a:pt x="174346" y="26629"/>
                                </a:lnTo>
                                <a:cubicBezTo>
                                  <a:pt x="184404" y="34287"/>
                                  <a:pt x="192481" y="43545"/>
                                  <a:pt x="198653" y="53743"/>
                                </a:cubicBezTo>
                                <a:cubicBezTo>
                                  <a:pt x="229895" y="50009"/>
                                  <a:pt x="262560" y="57845"/>
                                  <a:pt x="289611" y="78394"/>
                                </a:cubicBezTo>
                                <a:cubicBezTo>
                                  <a:pt x="344869" y="120405"/>
                                  <a:pt x="355663" y="199298"/>
                                  <a:pt x="313677" y="254619"/>
                                </a:cubicBezTo>
                                <a:cubicBezTo>
                                  <a:pt x="300876" y="271497"/>
                                  <a:pt x="284607" y="284159"/>
                                  <a:pt x="266649" y="292516"/>
                                </a:cubicBezTo>
                                <a:lnTo>
                                  <a:pt x="266649" y="380883"/>
                                </a:lnTo>
                                <a:lnTo>
                                  <a:pt x="207963" y="380883"/>
                                </a:lnTo>
                                <a:lnTo>
                                  <a:pt x="207963" y="304149"/>
                                </a:lnTo>
                                <a:cubicBezTo>
                                  <a:pt x="183286" y="303057"/>
                                  <a:pt x="158699" y="294789"/>
                                  <a:pt x="137541" y="278711"/>
                                </a:cubicBezTo>
                                <a:cubicBezTo>
                                  <a:pt x="110515" y="258163"/>
                                  <a:pt x="94196" y="228762"/>
                                  <a:pt x="89433" y="197647"/>
                                </a:cubicBezTo>
                                <a:cubicBezTo>
                                  <a:pt x="77953" y="194434"/>
                                  <a:pt x="66865" y="189125"/>
                                  <a:pt x="56794" y="181480"/>
                                </a:cubicBezTo>
                                <a:lnTo>
                                  <a:pt x="51067" y="177124"/>
                                </a:lnTo>
                                <a:cubicBezTo>
                                  <a:pt x="8331" y="144650"/>
                                  <a:pt x="0" y="83652"/>
                                  <a:pt x="32461" y="40891"/>
                                </a:cubicBezTo>
                                <a:cubicBezTo>
                                  <a:pt x="48698" y="19510"/>
                                  <a:pt x="72053" y="6737"/>
                                  <a:pt x="96691" y="3369"/>
                                </a:cubicBezTo>
                                <a:close/>
                              </a:path>
                            </a:pathLst>
                          </a:custGeom>
                          <a:solidFill>
                            <a:srgbClr val="FFFFFF"/>
                          </a:solidFill>
                          <a:ln w="8890" cap="rnd">
                            <a:solidFill>
                              <a:srgbClr val="000000"/>
                            </a:solidFill>
                            <a:round/>
                            <a:headEnd/>
                            <a:tailEnd/>
                          </a:ln>
                        </wps:spPr>
                        <wps:bodyPr rot="0" vert="horz" wrap="square" lIns="91440" tIns="45720" rIns="91440" bIns="45720" anchor="t" anchorCtr="0" upright="1">
                          <a:noAutofit/>
                        </wps:bodyPr>
                      </wps:wsp>
                      <wps:wsp>
                        <wps:cNvPr id="86" name="Shape 7475"/>
                        <wps:cNvSpPr>
                          <a:spLocks/>
                        </wps:cNvSpPr>
                        <wps:spPr bwMode="auto">
                          <a:xfrm>
                            <a:off x="6738" y="2537"/>
                            <a:ext cx="2662" cy="2705"/>
                          </a:xfrm>
                          <a:custGeom>
                            <a:avLst/>
                            <a:gdLst>
                              <a:gd name="T0" fmla="*/ 110922 w 266179"/>
                              <a:gd name="T1" fmla="*/ 3239 h 270497"/>
                              <a:gd name="T2" fmla="*/ 200127 w 266179"/>
                              <a:gd name="T3" fmla="*/ 28169 h 270497"/>
                              <a:gd name="T4" fmla="*/ 224193 w 266179"/>
                              <a:gd name="T5" fmla="*/ 204394 h 270497"/>
                              <a:gd name="T6" fmla="*/ 48057 w 266179"/>
                              <a:gd name="T7" fmla="*/ 228486 h 270497"/>
                              <a:gd name="T8" fmla="*/ 0 w 266179"/>
                              <a:gd name="T9" fmla="*/ 148374 h 270497"/>
                              <a:gd name="T10" fmla="*/ 0 w 266179"/>
                              <a:gd name="T11" fmla="*/ 0 h 270497"/>
                              <a:gd name="T12" fmla="*/ 266179 w 266179"/>
                              <a:gd name="T13" fmla="*/ 270497 h 270497"/>
                            </a:gdLst>
                            <a:ahLst/>
                            <a:cxnLst>
                              <a:cxn ang="0">
                                <a:pos x="T0" y="T1"/>
                              </a:cxn>
                              <a:cxn ang="0">
                                <a:pos x="T2" y="T3"/>
                              </a:cxn>
                              <a:cxn ang="0">
                                <a:pos x="T4" y="T5"/>
                              </a:cxn>
                              <a:cxn ang="0">
                                <a:pos x="T6" y="T7"/>
                              </a:cxn>
                              <a:cxn ang="0">
                                <a:pos x="T8" y="T9"/>
                              </a:cxn>
                            </a:cxnLst>
                            <a:rect l="T10" t="T11" r="T12" b="T13"/>
                            <a:pathLst>
                              <a:path w="266179" h="270497">
                                <a:moveTo>
                                  <a:pt x="110922" y="3239"/>
                                </a:moveTo>
                                <a:cubicBezTo>
                                  <a:pt x="141630" y="0"/>
                                  <a:pt x="173571" y="8001"/>
                                  <a:pt x="200127" y="28169"/>
                                </a:cubicBezTo>
                                <a:cubicBezTo>
                                  <a:pt x="255384" y="70180"/>
                                  <a:pt x="266179" y="149073"/>
                                  <a:pt x="224193" y="204394"/>
                                </a:cubicBezTo>
                                <a:cubicBezTo>
                                  <a:pt x="182220" y="259702"/>
                                  <a:pt x="103353" y="270497"/>
                                  <a:pt x="48057" y="228486"/>
                                </a:cubicBezTo>
                                <a:cubicBezTo>
                                  <a:pt x="21311" y="208140"/>
                                  <a:pt x="4966" y="179146"/>
                                  <a:pt x="0" y="148374"/>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7476"/>
                        <wps:cNvSpPr>
                          <a:spLocks/>
                        </wps:cNvSpPr>
                        <wps:spPr bwMode="auto">
                          <a:xfrm>
                            <a:off x="7832" y="3481"/>
                            <a:ext cx="714" cy="908"/>
                          </a:xfrm>
                          <a:custGeom>
                            <a:avLst/>
                            <a:gdLst>
                              <a:gd name="T0" fmla="*/ 61887 w 71399"/>
                              <a:gd name="T1" fmla="*/ 0 h 90780"/>
                              <a:gd name="T2" fmla="*/ 55029 w 71399"/>
                              <a:gd name="T3" fmla="*/ 64529 h 90780"/>
                              <a:gd name="T4" fmla="*/ 0 w 71399"/>
                              <a:gd name="T5" fmla="*/ 89116 h 90780"/>
                              <a:gd name="T6" fmla="*/ 0 w 71399"/>
                              <a:gd name="T7" fmla="*/ 0 h 90780"/>
                              <a:gd name="T8" fmla="*/ 71399 w 71399"/>
                              <a:gd name="T9" fmla="*/ 90780 h 90780"/>
                            </a:gdLst>
                            <a:ahLst/>
                            <a:cxnLst>
                              <a:cxn ang="0">
                                <a:pos x="T0" y="T1"/>
                              </a:cxn>
                              <a:cxn ang="0">
                                <a:pos x="T2" y="T3"/>
                              </a:cxn>
                              <a:cxn ang="0">
                                <a:pos x="T4" y="T5"/>
                              </a:cxn>
                            </a:cxnLst>
                            <a:rect l="T6" t="T7" r="T8" b="T9"/>
                            <a:pathLst>
                              <a:path w="71399" h="90780">
                                <a:moveTo>
                                  <a:pt x="61887" y="0"/>
                                </a:moveTo>
                                <a:cubicBezTo>
                                  <a:pt x="71399" y="20434"/>
                                  <a:pt x="69583" y="45326"/>
                                  <a:pt x="55029" y="64529"/>
                                </a:cubicBezTo>
                                <a:cubicBezTo>
                                  <a:pt x="41580" y="82220"/>
                                  <a:pt x="20587" y="90780"/>
                                  <a:pt x="0" y="8911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7477"/>
                        <wps:cNvSpPr>
                          <a:spLocks/>
                        </wps:cNvSpPr>
                        <wps:spPr bwMode="auto">
                          <a:xfrm>
                            <a:off x="6223" y="2152"/>
                            <a:ext cx="1598" cy="1759"/>
                          </a:xfrm>
                          <a:custGeom>
                            <a:avLst/>
                            <a:gdLst>
                              <a:gd name="T0" fmla="*/ 10033 w 159804"/>
                              <a:gd name="T1" fmla="*/ 40881 h 175857"/>
                              <a:gd name="T2" fmla="*/ 118948 w 159804"/>
                              <a:gd name="T3" fmla="*/ 25997 h 175857"/>
                              <a:gd name="T4" fmla="*/ 133833 w 159804"/>
                              <a:gd name="T5" fmla="*/ 134975 h 175857"/>
                              <a:gd name="T6" fmla="*/ 24917 w 159804"/>
                              <a:gd name="T7" fmla="*/ 149873 h 175857"/>
                              <a:gd name="T8" fmla="*/ 0 w 159804"/>
                              <a:gd name="T9" fmla="*/ 117487 h 175857"/>
                              <a:gd name="T10" fmla="*/ 0 w 159804"/>
                              <a:gd name="T11" fmla="*/ 0 h 175857"/>
                              <a:gd name="T12" fmla="*/ 159804 w 159804"/>
                              <a:gd name="T13" fmla="*/ 175857 h 175857"/>
                            </a:gdLst>
                            <a:ahLst/>
                            <a:cxnLst>
                              <a:cxn ang="0">
                                <a:pos x="T0" y="T1"/>
                              </a:cxn>
                              <a:cxn ang="0">
                                <a:pos x="T2" y="T3"/>
                              </a:cxn>
                              <a:cxn ang="0">
                                <a:pos x="T4" y="T5"/>
                              </a:cxn>
                              <a:cxn ang="0">
                                <a:pos x="T6" y="T7"/>
                              </a:cxn>
                              <a:cxn ang="0">
                                <a:pos x="T8" y="T9"/>
                              </a:cxn>
                            </a:cxnLst>
                            <a:rect l="T10" t="T11" r="T12" b="T13"/>
                            <a:pathLst>
                              <a:path w="159804" h="175857">
                                <a:moveTo>
                                  <a:pt x="10033" y="40881"/>
                                </a:moveTo>
                                <a:cubicBezTo>
                                  <a:pt x="35979" y="6680"/>
                                  <a:pt x="84760" y="0"/>
                                  <a:pt x="118948" y="25997"/>
                                </a:cubicBezTo>
                                <a:cubicBezTo>
                                  <a:pt x="153137" y="51968"/>
                                  <a:pt x="159804" y="100762"/>
                                  <a:pt x="133833" y="134975"/>
                                </a:cubicBezTo>
                                <a:cubicBezTo>
                                  <a:pt x="107848" y="169189"/>
                                  <a:pt x="59093" y="175857"/>
                                  <a:pt x="24917" y="149873"/>
                                </a:cubicBezTo>
                                <a:cubicBezTo>
                                  <a:pt x="13462" y="141173"/>
                                  <a:pt x="5093" y="129908"/>
                                  <a:pt x="0" y="117487"/>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7478"/>
                        <wps:cNvSpPr>
                          <a:spLocks/>
                        </wps:cNvSpPr>
                        <wps:spPr bwMode="auto">
                          <a:xfrm>
                            <a:off x="6354" y="2257"/>
                            <a:ext cx="1744" cy="1917"/>
                          </a:xfrm>
                          <a:custGeom>
                            <a:avLst/>
                            <a:gdLst>
                              <a:gd name="T0" fmla="*/ 0 w 174358"/>
                              <a:gd name="T1" fmla="*/ 154851 h 191694"/>
                              <a:gd name="T2" fmla="*/ 5728 w 174358"/>
                              <a:gd name="T3" fmla="*/ 159207 h 191694"/>
                              <a:gd name="T4" fmla="*/ 141884 w 174358"/>
                              <a:gd name="T5" fmla="*/ 140602 h 191694"/>
                              <a:gd name="T6" fmla="*/ 123279 w 174358"/>
                              <a:gd name="T7" fmla="*/ 4356 h 191694"/>
                              <a:gd name="T8" fmla="*/ 117551 w 174358"/>
                              <a:gd name="T9" fmla="*/ 0 h 191694"/>
                              <a:gd name="T10" fmla="*/ 0 w 174358"/>
                              <a:gd name="T11" fmla="*/ 0 h 191694"/>
                              <a:gd name="T12" fmla="*/ 174358 w 174358"/>
                              <a:gd name="T13" fmla="*/ 191694 h 191694"/>
                            </a:gdLst>
                            <a:ahLst/>
                            <a:cxnLst>
                              <a:cxn ang="0">
                                <a:pos x="T0" y="T1"/>
                              </a:cxn>
                              <a:cxn ang="0">
                                <a:pos x="T2" y="T3"/>
                              </a:cxn>
                              <a:cxn ang="0">
                                <a:pos x="T4" y="T5"/>
                              </a:cxn>
                              <a:cxn ang="0">
                                <a:pos x="T6" y="T7"/>
                              </a:cxn>
                              <a:cxn ang="0">
                                <a:pos x="T8" y="T9"/>
                              </a:cxn>
                            </a:cxnLst>
                            <a:rect l="T10" t="T11" r="T12" b="T13"/>
                            <a:pathLst>
                              <a:path w="174358" h="191694">
                                <a:moveTo>
                                  <a:pt x="0" y="154851"/>
                                </a:moveTo>
                                <a:lnTo>
                                  <a:pt x="5728" y="159207"/>
                                </a:lnTo>
                                <a:cubicBezTo>
                                  <a:pt x="48463" y="191694"/>
                                  <a:pt x="109436" y="183362"/>
                                  <a:pt x="141884" y="140602"/>
                                </a:cubicBezTo>
                                <a:cubicBezTo>
                                  <a:pt x="174358" y="97841"/>
                                  <a:pt x="166014" y="36843"/>
                                  <a:pt x="123279" y="4356"/>
                                </a:cubicBezTo>
                                <a:lnTo>
                                  <a:pt x="1175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7479"/>
                        <wps:cNvSpPr>
                          <a:spLocks/>
                        </wps:cNvSpPr>
                        <wps:spPr bwMode="auto">
                          <a:xfrm>
                            <a:off x="7928" y="2750"/>
                            <a:ext cx="531" cy="607"/>
                          </a:xfrm>
                          <a:custGeom>
                            <a:avLst/>
                            <a:gdLst>
                              <a:gd name="T0" fmla="*/ 0 w 53048"/>
                              <a:gd name="T1" fmla="*/ 0 h 60719"/>
                              <a:gd name="T2" fmla="*/ 37643 w 53048"/>
                              <a:gd name="T3" fmla="*/ 49861 h 60719"/>
                              <a:gd name="T4" fmla="*/ 53048 w 53048"/>
                              <a:gd name="T5" fmla="*/ 59576 h 60719"/>
                              <a:gd name="T6" fmla="*/ 0 w 53048"/>
                              <a:gd name="T7" fmla="*/ 0 h 60719"/>
                              <a:gd name="T8" fmla="*/ 53048 w 53048"/>
                              <a:gd name="T9" fmla="*/ 60719 h 60719"/>
                            </a:gdLst>
                            <a:ahLst/>
                            <a:cxnLst>
                              <a:cxn ang="0">
                                <a:pos x="T0" y="T1"/>
                              </a:cxn>
                              <a:cxn ang="0">
                                <a:pos x="T2" y="T3"/>
                              </a:cxn>
                              <a:cxn ang="0">
                                <a:pos x="T4" y="T5"/>
                              </a:cxn>
                            </a:cxnLst>
                            <a:rect l="T6" t="T7" r="T8" b="T9"/>
                            <a:pathLst>
                              <a:path w="53048" h="60719">
                                <a:moveTo>
                                  <a:pt x="0" y="0"/>
                                </a:moveTo>
                                <a:cubicBezTo>
                                  <a:pt x="16929" y="18872"/>
                                  <a:pt x="30505" y="38202"/>
                                  <a:pt x="37643" y="49861"/>
                                </a:cubicBezTo>
                                <a:cubicBezTo>
                                  <a:pt x="41631" y="56147"/>
                                  <a:pt x="44488" y="60719"/>
                                  <a:pt x="53048" y="5957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7480"/>
                        <wps:cNvSpPr>
                          <a:spLocks/>
                        </wps:cNvSpPr>
                        <wps:spPr bwMode="auto">
                          <a:xfrm>
                            <a:off x="6924" y="4051"/>
                            <a:ext cx="728" cy="358"/>
                          </a:xfrm>
                          <a:custGeom>
                            <a:avLst/>
                            <a:gdLst>
                              <a:gd name="T0" fmla="*/ 0 w 72822"/>
                              <a:gd name="T1" fmla="*/ 0 h 35763"/>
                              <a:gd name="T2" fmla="*/ 59334 w 72822"/>
                              <a:gd name="T3" fmla="*/ 23495 h 35763"/>
                              <a:gd name="T4" fmla="*/ 72822 w 72822"/>
                              <a:gd name="T5" fmla="*/ 35763 h 35763"/>
                              <a:gd name="T6" fmla="*/ 0 w 72822"/>
                              <a:gd name="T7" fmla="*/ 0 h 35763"/>
                              <a:gd name="T8" fmla="*/ 72822 w 72822"/>
                              <a:gd name="T9" fmla="*/ 35763 h 35763"/>
                            </a:gdLst>
                            <a:ahLst/>
                            <a:cxnLst>
                              <a:cxn ang="0">
                                <a:pos x="T0" y="T1"/>
                              </a:cxn>
                              <a:cxn ang="0">
                                <a:pos x="T2" y="T3"/>
                              </a:cxn>
                              <a:cxn ang="0">
                                <a:pos x="T4" y="T5"/>
                              </a:cxn>
                            </a:cxnLst>
                            <a:rect l="T6" t="T7" r="T8" b="T9"/>
                            <a:pathLst>
                              <a:path w="72822" h="35763">
                                <a:moveTo>
                                  <a:pt x="0" y="0"/>
                                </a:moveTo>
                                <a:cubicBezTo>
                                  <a:pt x="23114" y="11557"/>
                                  <a:pt x="45961" y="19685"/>
                                  <a:pt x="59334" y="23495"/>
                                </a:cubicBezTo>
                                <a:cubicBezTo>
                                  <a:pt x="66434" y="25667"/>
                                  <a:pt x="71615" y="27203"/>
                                  <a:pt x="72822" y="3576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7481"/>
                        <wps:cNvSpPr>
                          <a:spLocks/>
                        </wps:cNvSpPr>
                        <wps:spPr bwMode="auto">
                          <a:xfrm>
                            <a:off x="3720" y="3996"/>
                            <a:ext cx="879" cy="2161"/>
                          </a:xfrm>
                          <a:custGeom>
                            <a:avLst/>
                            <a:gdLst>
                              <a:gd name="T0" fmla="*/ 36716 w 87871"/>
                              <a:gd name="T1" fmla="*/ 0 h 216052"/>
                              <a:gd name="T2" fmla="*/ 51168 w 87871"/>
                              <a:gd name="T3" fmla="*/ 0 h 216052"/>
                              <a:gd name="T4" fmla="*/ 87871 w 87871"/>
                              <a:gd name="T5" fmla="*/ 108026 h 216052"/>
                              <a:gd name="T6" fmla="*/ 51168 w 87871"/>
                              <a:gd name="T7" fmla="*/ 216052 h 216052"/>
                              <a:gd name="T8" fmla="*/ 36716 w 87871"/>
                              <a:gd name="T9" fmla="*/ 216052 h 216052"/>
                              <a:gd name="T10" fmla="*/ 11646 w 87871"/>
                              <a:gd name="T11" fmla="*/ 186791 h 216052"/>
                              <a:gd name="T12" fmla="*/ 0 w 87871"/>
                              <a:gd name="T13" fmla="*/ 186791 h 216052"/>
                              <a:gd name="T14" fmla="*/ 12751 w 87871"/>
                              <a:gd name="T15" fmla="*/ 161696 h 216052"/>
                              <a:gd name="T16" fmla="*/ 38862 w 87871"/>
                              <a:gd name="T17" fmla="*/ 186791 h 216052"/>
                              <a:gd name="T18" fmla="*/ 26073 w 87871"/>
                              <a:gd name="T19" fmla="*/ 186791 h 216052"/>
                              <a:gd name="T20" fmla="*/ 43650 w 87871"/>
                              <a:gd name="T21" fmla="*/ 213779 h 216052"/>
                              <a:gd name="T22" fmla="*/ 44120 w 87871"/>
                              <a:gd name="T23" fmla="*/ 213855 h 216052"/>
                              <a:gd name="T24" fmla="*/ 73431 w 87871"/>
                              <a:gd name="T25" fmla="*/ 108026 h 216052"/>
                              <a:gd name="T26" fmla="*/ 43993 w 87871"/>
                              <a:gd name="T27" fmla="*/ 2121 h 216052"/>
                              <a:gd name="T28" fmla="*/ 43764 w 87871"/>
                              <a:gd name="T29" fmla="*/ 2197 h 216052"/>
                              <a:gd name="T30" fmla="*/ 27788 w 87871"/>
                              <a:gd name="T31" fmla="*/ 24816 h 216052"/>
                              <a:gd name="T32" fmla="*/ 38862 w 87871"/>
                              <a:gd name="T33" fmla="*/ 24816 h 216052"/>
                              <a:gd name="T34" fmla="*/ 12751 w 87871"/>
                              <a:gd name="T35" fmla="*/ 49911 h 216052"/>
                              <a:gd name="T36" fmla="*/ 0 w 87871"/>
                              <a:gd name="T37" fmla="*/ 24816 h 216052"/>
                              <a:gd name="T38" fmla="*/ 13335 w 87871"/>
                              <a:gd name="T39" fmla="*/ 24816 h 216052"/>
                              <a:gd name="T40" fmla="*/ 36716 w 87871"/>
                              <a:gd name="T41" fmla="*/ 0 h 216052"/>
                              <a:gd name="T42" fmla="*/ 0 w 87871"/>
                              <a:gd name="T43" fmla="*/ 0 h 216052"/>
                              <a:gd name="T44" fmla="*/ 87871 w 87871"/>
                              <a:gd name="T45" fmla="*/ 216052 h 216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7871" h="216052">
                                <a:moveTo>
                                  <a:pt x="36716" y="0"/>
                                </a:moveTo>
                                <a:lnTo>
                                  <a:pt x="51168" y="0"/>
                                </a:lnTo>
                                <a:cubicBezTo>
                                  <a:pt x="71450" y="0"/>
                                  <a:pt x="87871" y="48361"/>
                                  <a:pt x="87871" y="108026"/>
                                </a:cubicBezTo>
                                <a:cubicBezTo>
                                  <a:pt x="87871" y="167691"/>
                                  <a:pt x="71450" y="216052"/>
                                  <a:pt x="51168" y="216052"/>
                                </a:cubicBezTo>
                                <a:lnTo>
                                  <a:pt x="36716" y="216052"/>
                                </a:lnTo>
                                <a:cubicBezTo>
                                  <a:pt x="27026" y="216052"/>
                                  <a:pt x="18212" y="204889"/>
                                  <a:pt x="11646" y="186791"/>
                                </a:cubicBezTo>
                                <a:lnTo>
                                  <a:pt x="0" y="186791"/>
                                </a:lnTo>
                                <a:lnTo>
                                  <a:pt x="12751" y="161696"/>
                                </a:lnTo>
                                <a:lnTo>
                                  <a:pt x="38862" y="186791"/>
                                </a:lnTo>
                                <a:lnTo>
                                  <a:pt x="26073" y="186791"/>
                                </a:lnTo>
                                <a:cubicBezTo>
                                  <a:pt x="30899" y="200101"/>
                                  <a:pt x="36932" y="209677"/>
                                  <a:pt x="43650" y="213779"/>
                                </a:cubicBezTo>
                                <a:lnTo>
                                  <a:pt x="44120" y="213855"/>
                                </a:lnTo>
                                <a:cubicBezTo>
                                  <a:pt x="60846" y="203797"/>
                                  <a:pt x="73431" y="160236"/>
                                  <a:pt x="73431" y="108026"/>
                                </a:cubicBezTo>
                                <a:cubicBezTo>
                                  <a:pt x="73431" y="55689"/>
                                  <a:pt x="60782" y="12040"/>
                                  <a:pt x="43993" y="2121"/>
                                </a:cubicBezTo>
                                <a:lnTo>
                                  <a:pt x="43764" y="2197"/>
                                </a:lnTo>
                                <a:cubicBezTo>
                                  <a:pt x="37770" y="5804"/>
                                  <a:pt x="32334" y="13754"/>
                                  <a:pt x="27788" y="24816"/>
                                </a:cubicBezTo>
                                <a:lnTo>
                                  <a:pt x="38862" y="24816"/>
                                </a:lnTo>
                                <a:lnTo>
                                  <a:pt x="12751" y="49911"/>
                                </a:lnTo>
                                <a:lnTo>
                                  <a:pt x="0" y="24816"/>
                                </a:lnTo>
                                <a:lnTo>
                                  <a:pt x="13335" y="24816"/>
                                </a:lnTo>
                                <a:cubicBezTo>
                                  <a:pt x="19685" y="9334"/>
                                  <a:pt x="27826" y="0"/>
                                  <a:pt x="36716"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93" name="Shape 7482"/>
                        <wps:cNvSpPr>
                          <a:spLocks/>
                        </wps:cNvSpPr>
                        <wps:spPr bwMode="auto">
                          <a:xfrm>
                            <a:off x="9837" y="5139"/>
                            <a:ext cx="1038" cy="1139"/>
                          </a:xfrm>
                          <a:custGeom>
                            <a:avLst/>
                            <a:gdLst>
                              <a:gd name="T0" fmla="*/ 85407 w 103746"/>
                              <a:gd name="T1" fmla="*/ 1244 h 113906"/>
                              <a:gd name="T2" fmla="*/ 102083 w 103746"/>
                              <a:gd name="T3" fmla="*/ 15202 h 113906"/>
                              <a:gd name="T4" fmla="*/ 102502 w 103746"/>
                              <a:gd name="T5" fmla="*/ 20129 h 113906"/>
                              <a:gd name="T6" fmla="*/ 95593 w 103746"/>
                              <a:gd name="T7" fmla="*/ 28397 h 113906"/>
                              <a:gd name="T8" fmla="*/ 98908 w 103746"/>
                              <a:gd name="T9" fmla="*/ 31724 h 113906"/>
                              <a:gd name="T10" fmla="*/ 98882 w 103746"/>
                              <a:gd name="T11" fmla="*/ 37541 h 113906"/>
                              <a:gd name="T12" fmla="*/ 70841 w 103746"/>
                              <a:gd name="T13" fmla="*/ 71057 h 113906"/>
                              <a:gd name="T14" fmla="*/ 64059 w 103746"/>
                              <a:gd name="T15" fmla="*/ 75603 h 113906"/>
                              <a:gd name="T16" fmla="*/ 61417 w 103746"/>
                              <a:gd name="T17" fmla="*/ 77064 h 113906"/>
                              <a:gd name="T18" fmla="*/ 55029 w 103746"/>
                              <a:gd name="T19" fmla="*/ 99924 h 113906"/>
                              <a:gd name="T20" fmla="*/ 13970 w 103746"/>
                              <a:gd name="T21" fmla="*/ 103556 h 113906"/>
                              <a:gd name="T22" fmla="*/ 10338 w 103746"/>
                              <a:gd name="T23" fmla="*/ 62471 h 113906"/>
                              <a:gd name="T24" fmla="*/ 31699 w 103746"/>
                              <a:gd name="T25" fmla="*/ 52159 h 113906"/>
                              <a:gd name="T26" fmla="*/ 32677 w 103746"/>
                              <a:gd name="T27" fmla="*/ 49301 h 113906"/>
                              <a:gd name="T28" fmla="*/ 35954 w 103746"/>
                              <a:gd name="T29" fmla="*/ 41821 h 113906"/>
                              <a:gd name="T30" fmla="*/ 63995 w 103746"/>
                              <a:gd name="T31" fmla="*/ 8306 h 113906"/>
                              <a:gd name="T32" fmla="*/ 69710 w 103746"/>
                              <a:gd name="T33" fmla="*/ 7277 h 113906"/>
                              <a:gd name="T34" fmla="*/ 73571 w 103746"/>
                              <a:gd name="T35" fmla="*/ 9932 h 113906"/>
                              <a:gd name="T36" fmla="*/ 80454 w 103746"/>
                              <a:gd name="T37" fmla="*/ 1664 h 113906"/>
                              <a:gd name="T38" fmla="*/ 85407 w 103746"/>
                              <a:gd name="T39" fmla="*/ 1244 h 113906"/>
                              <a:gd name="T40" fmla="*/ 0 w 103746"/>
                              <a:gd name="T41" fmla="*/ 0 h 113906"/>
                              <a:gd name="T42" fmla="*/ 103746 w 103746"/>
                              <a:gd name="T43" fmla="*/ 113906 h 113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03746" h="113906">
                                <a:moveTo>
                                  <a:pt x="85407" y="1244"/>
                                </a:moveTo>
                                <a:lnTo>
                                  <a:pt x="102083" y="15202"/>
                                </a:lnTo>
                                <a:cubicBezTo>
                                  <a:pt x="103556" y="16434"/>
                                  <a:pt x="103746" y="18669"/>
                                  <a:pt x="102502" y="20129"/>
                                </a:cubicBezTo>
                                <a:lnTo>
                                  <a:pt x="95593" y="28397"/>
                                </a:lnTo>
                                <a:cubicBezTo>
                                  <a:pt x="96698" y="29502"/>
                                  <a:pt x="97841" y="30581"/>
                                  <a:pt x="98908" y="31724"/>
                                </a:cubicBezTo>
                                <a:cubicBezTo>
                                  <a:pt x="100813" y="33439"/>
                                  <a:pt x="100203" y="35954"/>
                                  <a:pt x="98882" y="37541"/>
                                </a:cubicBezTo>
                                <a:lnTo>
                                  <a:pt x="70841" y="71057"/>
                                </a:lnTo>
                                <a:cubicBezTo>
                                  <a:pt x="69355" y="72834"/>
                                  <a:pt x="66205" y="74511"/>
                                  <a:pt x="64059" y="75603"/>
                                </a:cubicBezTo>
                                <a:cubicBezTo>
                                  <a:pt x="63157" y="76035"/>
                                  <a:pt x="62293" y="76543"/>
                                  <a:pt x="61417" y="77064"/>
                                </a:cubicBezTo>
                                <a:cubicBezTo>
                                  <a:pt x="62573" y="84963"/>
                                  <a:pt x="60554" y="93307"/>
                                  <a:pt x="55029" y="99924"/>
                                </a:cubicBezTo>
                                <a:cubicBezTo>
                                  <a:pt x="44691" y="112268"/>
                                  <a:pt x="26314" y="113906"/>
                                  <a:pt x="13970" y="103556"/>
                                </a:cubicBezTo>
                                <a:cubicBezTo>
                                  <a:pt x="1638" y="93218"/>
                                  <a:pt x="0" y="74828"/>
                                  <a:pt x="10338" y="62471"/>
                                </a:cubicBezTo>
                                <a:cubicBezTo>
                                  <a:pt x="15862" y="55855"/>
                                  <a:pt x="23698" y="52438"/>
                                  <a:pt x="31699" y="52159"/>
                                </a:cubicBezTo>
                                <a:cubicBezTo>
                                  <a:pt x="32042" y="51207"/>
                                  <a:pt x="32410" y="50267"/>
                                  <a:pt x="32677" y="49301"/>
                                </a:cubicBezTo>
                                <a:cubicBezTo>
                                  <a:pt x="33376" y="47003"/>
                                  <a:pt x="34468" y="43612"/>
                                  <a:pt x="35954" y="41821"/>
                                </a:cubicBezTo>
                                <a:lnTo>
                                  <a:pt x="63995" y="8306"/>
                                </a:lnTo>
                                <a:cubicBezTo>
                                  <a:pt x="65316" y="6731"/>
                                  <a:pt x="67704" y="5690"/>
                                  <a:pt x="69710" y="7277"/>
                                </a:cubicBezTo>
                                <a:cubicBezTo>
                                  <a:pt x="71018" y="8103"/>
                                  <a:pt x="72276" y="9042"/>
                                  <a:pt x="73571" y="9932"/>
                                </a:cubicBezTo>
                                <a:lnTo>
                                  <a:pt x="80454" y="1664"/>
                                </a:lnTo>
                                <a:cubicBezTo>
                                  <a:pt x="81699" y="203"/>
                                  <a:pt x="83934" y="0"/>
                                  <a:pt x="85407" y="1244"/>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94" name="Shape 7483"/>
                        <wps:cNvSpPr>
                          <a:spLocks/>
                        </wps:cNvSpPr>
                        <wps:spPr bwMode="auto">
                          <a:xfrm>
                            <a:off x="10521" y="5228"/>
                            <a:ext cx="292" cy="245"/>
                          </a:xfrm>
                          <a:custGeom>
                            <a:avLst/>
                            <a:gdLst>
                              <a:gd name="T0" fmla="*/ 29172 w 29172"/>
                              <a:gd name="T1" fmla="*/ 24460 h 24460"/>
                              <a:gd name="T2" fmla="*/ 15304 w 29172"/>
                              <a:gd name="T3" fmla="*/ 11341 h 24460"/>
                              <a:gd name="T4" fmla="*/ 0 w 29172"/>
                              <a:gd name="T5" fmla="*/ 0 h 24460"/>
                              <a:gd name="T6" fmla="*/ 0 w 29172"/>
                              <a:gd name="T7" fmla="*/ 0 h 24460"/>
                              <a:gd name="T8" fmla="*/ 29172 w 29172"/>
                              <a:gd name="T9" fmla="*/ 24460 h 24460"/>
                            </a:gdLst>
                            <a:ahLst/>
                            <a:cxnLst>
                              <a:cxn ang="0">
                                <a:pos x="T0" y="T1"/>
                              </a:cxn>
                              <a:cxn ang="0">
                                <a:pos x="T2" y="T3"/>
                              </a:cxn>
                              <a:cxn ang="0">
                                <a:pos x="T4" y="T5"/>
                              </a:cxn>
                            </a:cxnLst>
                            <a:rect l="T6" t="T7" r="T8" b="T9"/>
                            <a:pathLst>
                              <a:path w="29172" h="24460">
                                <a:moveTo>
                                  <a:pt x="29172" y="24460"/>
                                </a:moveTo>
                                <a:cubicBezTo>
                                  <a:pt x="24879" y="19863"/>
                                  <a:pt x="20257" y="15481"/>
                                  <a:pt x="15304" y="11341"/>
                                </a:cubicBezTo>
                                <a:cubicBezTo>
                                  <a:pt x="10389" y="7214"/>
                                  <a:pt x="5258" y="3429"/>
                                  <a:pt x="0"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7484"/>
                        <wps:cNvSpPr>
                          <a:spLocks/>
                        </wps:cNvSpPr>
                        <wps:spPr bwMode="auto">
                          <a:xfrm>
                            <a:off x="9957" y="5580"/>
                            <a:ext cx="566" cy="580"/>
                          </a:xfrm>
                          <a:custGeom>
                            <a:avLst/>
                            <a:gdLst>
                              <a:gd name="T0" fmla="*/ 23800 w 56642"/>
                              <a:gd name="T1" fmla="*/ 0 h 57912"/>
                              <a:gd name="T2" fmla="*/ 20701 w 56642"/>
                              <a:gd name="T3" fmla="*/ 7036 h 57912"/>
                              <a:gd name="T4" fmla="*/ 13754 w 56642"/>
                              <a:gd name="T5" fmla="*/ 20168 h 57912"/>
                              <a:gd name="T6" fmla="*/ 5804 w 56642"/>
                              <a:gd name="T7" fmla="*/ 27241 h 57912"/>
                              <a:gd name="T8" fmla="*/ 1638 w 56642"/>
                              <a:gd name="T9" fmla="*/ 32576 h 57912"/>
                              <a:gd name="T10" fmla="*/ 8141 w 56642"/>
                              <a:gd name="T11" fmla="*/ 52108 h 57912"/>
                              <a:gd name="T12" fmla="*/ 28486 w 56642"/>
                              <a:gd name="T13" fmla="*/ 55080 h 57912"/>
                              <a:gd name="T14" fmla="*/ 33007 w 56642"/>
                              <a:gd name="T15" fmla="*/ 50038 h 57912"/>
                              <a:gd name="T16" fmla="*/ 38557 w 56642"/>
                              <a:gd name="T17" fmla="*/ 40945 h 57912"/>
                              <a:gd name="T18" fmla="*/ 50241 w 56642"/>
                              <a:gd name="T19" fmla="*/ 31788 h 57912"/>
                              <a:gd name="T20" fmla="*/ 56642 w 56642"/>
                              <a:gd name="T21" fmla="*/ 27508 h 57912"/>
                              <a:gd name="T22" fmla="*/ 0 w 56642"/>
                              <a:gd name="T23" fmla="*/ 0 h 57912"/>
                              <a:gd name="T24" fmla="*/ 56642 w 56642"/>
                              <a:gd name="T25" fmla="*/ 57912 h 57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642" h="57912">
                                <a:moveTo>
                                  <a:pt x="23800" y="0"/>
                                </a:moveTo>
                                <a:cubicBezTo>
                                  <a:pt x="22390" y="1676"/>
                                  <a:pt x="21361" y="4877"/>
                                  <a:pt x="20701" y="7036"/>
                                </a:cubicBezTo>
                                <a:cubicBezTo>
                                  <a:pt x="19380" y="11722"/>
                                  <a:pt x="17069" y="16205"/>
                                  <a:pt x="13754" y="20168"/>
                                </a:cubicBezTo>
                                <a:cubicBezTo>
                                  <a:pt x="11405" y="22987"/>
                                  <a:pt x="8712" y="25349"/>
                                  <a:pt x="5804" y="27241"/>
                                </a:cubicBezTo>
                                <a:cubicBezTo>
                                  <a:pt x="3797" y="28410"/>
                                  <a:pt x="2083" y="29629"/>
                                  <a:pt x="1638" y="32576"/>
                                </a:cubicBezTo>
                                <a:cubicBezTo>
                                  <a:pt x="0" y="39560"/>
                                  <a:pt x="2273" y="47193"/>
                                  <a:pt x="8141" y="52108"/>
                                </a:cubicBezTo>
                                <a:cubicBezTo>
                                  <a:pt x="14008" y="57023"/>
                                  <a:pt x="21920" y="57912"/>
                                  <a:pt x="28486" y="55080"/>
                                </a:cubicBezTo>
                                <a:cubicBezTo>
                                  <a:pt x="31306" y="54115"/>
                                  <a:pt x="32207" y="52197"/>
                                  <a:pt x="33007" y="50038"/>
                                </a:cubicBezTo>
                                <a:cubicBezTo>
                                  <a:pt x="34366" y="46825"/>
                                  <a:pt x="36195" y="43764"/>
                                  <a:pt x="38557" y="40945"/>
                                </a:cubicBezTo>
                                <a:cubicBezTo>
                                  <a:pt x="41872" y="36995"/>
                                  <a:pt x="45872" y="33922"/>
                                  <a:pt x="50241" y="31788"/>
                                </a:cubicBezTo>
                                <a:cubicBezTo>
                                  <a:pt x="52261" y="30759"/>
                                  <a:pt x="55245" y="29185"/>
                                  <a:pt x="56642" y="27508"/>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7485"/>
                        <wps:cNvSpPr>
                          <a:spLocks/>
                        </wps:cNvSpPr>
                        <wps:spPr bwMode="auto">
                          <a:xfrm>
                            <a:off x="9975" y="5682"/>
                            <a:ext cx="433" cy="464"/>
                          </a:xfrm>
                          <a:custGeom>
                            <a:avLst/>
                            <a:gdLst>
                              <a:gd name="T0" fmla="*/ 16942 w 43307"/>
                              <a:gd name="T1" fmla="*/ 46406 h 46406"/>
                              <a:gd name="T2" fmla="*/ 17120 w 43307"/>
                              <a:gd name="T3" fmla="*/ 43358 h 46406"/>
                              <a:gd name="T4" fmla="*/ 42075 w 43307"/>
                              <a:gd name="T5" fmla="*/ 13551 h 46406"/>
                              <a:gd name="T6" fmla="*/ 41618 w 43307"/>
                              <a:gd name="T7" fmla="*/ 8611 h 46406"/>
                              <a:gd name="T8" fmla="*/ 32817 w 43307"/>
                              <a:gd name="T9" fmla="*/ 1232 h 46406"/>
                              <a:gd name="T10" fmla="*/ 27902 w 43307"/>
                              <a:gd name="T11" fmla="*/ 1677 h 46406"/>
                              <a:gd name="T12" fmla="*/ 2946 w 43307"/>
                              <a:gd name="T13" fmla="*/ 31483 h 46406"/>
                              <a:gd name="T14" fmla="*/ 0 w 43307"/>
                              <a:gd name="T15" fmla="*/ 32207 h 46406"/>
                              <a:gd name="T16" fmla="*/ 0 w 43307"/>
                              <a:gd name="T17" fmla="*/ 0 h 46406"/>
                              <a:gd name="T18" fmla="*/ 43307 w 43307"/>
                              <a:gd name="T19" fmla="*/ 46406 h 464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3307" h="46406">
                                <a:moveTo>
                                  <a:pt x="16942" y="46406"/>
                                </a:moveTo>
                                <a:cubicBezTo>
                                  <a:pt x="14656" y="46317"/>
                                  <a:pt x="16142" y="44552"/>
                                  <a:pt x="17120" y="43358"/>
                                </a:cubicBezTo>
                                <a:lnTo>
                                  <a:pt x="42075" y="13551"/>
                                </a:lnTo>
                                <a:cubicBezTo>
                                  <a:pt x="43307" y="12078"/>
                                  <a:pt x="43116" y="9855"/>
                                  <a:pt x="41618" y="8611"/>
                                </a:cubicBezTo>
                                <a:lnTo>
                                  <a:pt x="32817" y="1232"/>
                                </a:lnTo>
                                <a:cubicBezTo>
                                  <a:pt x="31344" y="0"/>
                                  <a:pt x="29121" y="191"/>
                                  <a:pt x="27902" y="1677"/>
                                </a:cubicBezTo>
                                <a:lnTo>
                                  <a:pt x="2946" y="31483"/>
                                </a:lnTo>
                                <a:cubicBezTo>
                                  <a:pt x="1981" y="32664"/>
                                  <a:pt x="483" y="34442"/>
                                  <a:pt x="0" y="32207"/>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7486"/>
                        <wps:cNvSpPr>
                          <a:spLocks/>
                        </wps:cNvSpPr>
                        <wps:spPr bwMode="auto">
                          <a:xfrm>
                            <a:off x="10577" y="5139"/>
                            <a:ext cx="298" cy="281"/>
                          </a:xfrm>
                          <a:custGeom>
                            <a:avLst/>
                            <a:gdLst>
                              <a:gd name="T0" fmla="*/ 21895 w 29807"/>
                              <a:gd name="T1" fmla="*/ 28130 h 28130"/>
                              <a:gd name="T2" fmla="*/ 28562 w 29807"/>
                              <a:gd name="T3" fmla="*/ 20129 h 28130"/>
                              <a:gd name="T4" fmla="*/ 28143 w 29807"/>
                              <a:gd name="T5" fmla="*/ 15202 h 28130"/>
                              <a:gd name="T6" fmla="*/ 11468 w 29807"/>
                              <a:gd name="T7" fmla="*/ 1244 h 28130"/>
                              <a:gd name="T8" fmla="*/ 6515 w 29807"/>
                              <a:gd name="T9" fmla="*/ 1664 h 28130"/>
                              <a:gd name="T10" fmla="*/ 0 w 29807"/>
                              <a:gd name="T11" fmla="*/ 9474 h 28130"/>
                              <a:gd name="T12" fmla="*/ 0 w 29807"/>
                              <a:gd name="T13" fmla="*/ 0 h 28130"/>
                              <a:gd name="T14" fmla="*/ 29807 w 29807"/>
                              <a:gd name="T15" fmla="*/ 28130 h 28130"/>
                            </a:gdLst>
                            <a:ahLst/>
                            <a:cxnLst>
                              <a:cxn ang="0">
                                <a:pos x="T0" y="T1"/>
                              </a:cxn>
                              <a:cxn ang="0">
                                <a:pos x="T2" y="T3"/>
                              </a:cxn>
                              <a:cxn ang="0">
                                <a:pos x="T4" y="T5"/>
                              </a:cxn>
                              <a:cxn ang="0">
                                <a:pos x="T6" y="T7"/>
                              </a:cxn>
                              <a:cxn ang="0">
                                <a:pos x="T8" y="T9"/>
                              </a:cxn>
                              <a:cxn ang="0">
                                <a:pos x="T10" y="T11"/>
                              </a:cxn>
                            </a:cxnLst>
                            <a:rect l="T12" t="T13" r="T14" b="T15"/>
                            <a:pathLst>
                              <a:path w="29807" h="28130">
                                <a:moveTo>
                                  <a:pt x="21895" y="28130"/>
                                </a:moveTo>
                                <a:lnTo>
                                  <a:pt x="28562" y="20129"/>
                                </a:lnTo>
                                <a:cubicBezTo>
                                  <a:pt x="29807" y="18669"/>
                                  <a:pt x="29616" y="16434"/>
                                  <a:pt x="28143" y="15202"/>
                                </a:cubicBezTo>
                                <a:lnTo>
                                  <a:pt x="11468" y="1244"/>
                                </a:lnTo>
                                <a:cubicBezTo>
                                  <a:pt x="9995" y="0"/>
                                  <a:pt x="7760" y="203"/>
                                  <a:pt x="6515" y="1664"/>
                                </a:cubicBezTo>
                                <a:lnTo>
                                  <a:pt x="0" y="947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7487"/>
                        <wps:cNvSpPr>
                          <a:spLocks/>
                        </wps:cNvSpPr>
                        <wps:spPr bwMode="auto">
                          <a:xfrm>
                            <a:off x="10453" y="5258"/>
                            <a:ext cx="342" cy="286"/>
                          </a:xfrm>
                          <a:custGeom>
                            <a:avLst/>
                            <a:gdLst>
                              <a:gd name="T0" fmla="*/ 0 w 34239"/>
                              <a:gd name="T1" fmla="*/ 0 h 28677"/>
                              <a:gd name="T2" fmla="*/ 34239 w 34239"/>
                              <a:gd name="T3" fmla="*/ 28677 h 28677"/>
                              <a:gd name="T4" fmla="*/ 0 w 34239"/>
                              <a:gd name="T5" fmla="*/ 0 h 28677"/>
                              <a:gd name="T6" fmla="*/ 34239 w 34239"/>
                              <a:gd name="T7" fmla="*/ 28677 h 28677"/>
                            </a:gdLst>
                            <a:ahLst/>
                            <a:cxnLst>
                              <a:cxn ang="0">
                                <a:pos x="T0" y="T1"/>
                              </a:cxn>
                              <a:cxn ang="0">
                                <a:pos x="T2" y="T3"/>
                              </a:cxn>
                            </a:cxnLst>
                            <a:rect l="T4" t="T5" r="T6" b="T7"/>
                            <a:pathLst>
                              <a:path w="34239" h="28677">
                                <a:moveTo>
                                  <a:pt x="0" y="0"/>
                                </a:moveTo>
                                <a:lnTo>
                                  <a:pt x="34239" y="28677"/>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7488"/>
                        <wps:cNvSpPr>
                          <a:spLocks/>
                        </wps:cNvSpPr>
                        <wps:spPr bwMode="auto">
                          <a:xfrm>
                            <a:off x="10396" y="5325"/>
                            <a:ext cx="342" cy="287"/>
                          </a:xfrm>
                          <a:custGeom>
                            <a:avLst/>
                            <a:gdLst>
                              <a:gd name="T0" fmla="*/ 0 w 34239"/>
                              <a:gd name="T1" fmla="*/ 0 h 28689"/>
                              <a:gd name="T2" fmla="*/ 34239 w 34239"/>
                              <a:gd name="T3" fmla="*/ 28689 h 28689"/>
                              <a:gd name="T4" fmla="*/ 0 w 34239"/>
                              <a:gd name="T5" fmla="*/ 0 h 28689"/>
                              <a:gd name="T6" fmla="*/ 34239 w 34239"/>
                              <a:gd name="T7" fmla="*/ 28689 h 28689"/>
                            </a:gdLst>
                            <a:ahLst/>
                            <a:cxnLst>
                              <a:cxn ang="0">
                                <a:pos x="T0" y="T1"/>
                              </a:cxn>
                              <a:cxn ang="0">
                                <a:pos x="T2" y="T3"/>
                              </a:cxn>
                            </a:cxnLst>
                            <a:rect l="T4" t="T5" r="T6" b="T7"/>
                            <a:pathLst>
                              <a:path w="34239" h="28689">
                                <a:moveTo>
                                  <a:pt x="0" y="0"/>
                                </a:moveTo>
                                <a:lnTo>
                                  <a:pt x="34239" y="286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7489"/>
                        <wps:cNvSpPr>
                          <a:spLocks/>
                        </wps:cNvSpPr>
                        <wps:spPr bwMode="auto">
                          <a:xfrm>
                            <a:off x="10339" y="5393"/>
                            <a:ext cx="343" cy="287"/>
                          </a:xfrm>
                          <a:custGeom>
                            <a:avLst/>
                            <a:gdLst>
                              <a:gd name="T0" fmla="*/ 0 w 34252"/>
                              <a:gd name="T1" fmla="*/ 0 h 28689"/>
                              <a:gd name="T2" fmla="*/ 34252 w 34252"/>
                              <a:gd name="T3" fmla="*/ 28689 h 28689"/>
                              <a:gd name="T4" fmla="*/ 0 w 34252"/>
                              <a:gd name="T5" fmla="*/ 0 h 28689"/>
                              <a:gd name="T6" fmla="*/ 34252 w 34252"/>
                              <a:gd name="T7" fmla="*/ 28689 h 28689"/>
                            </a:gdLst>
                            <a:ahLst/>
                            <a:cxnLst>
                              <a:cxn ang="0">
                                <a:pos x="T0" y="T1"/>
                              </a:cxn>
                              <a:cxn ang="0">
                                <a:pos x="T2" y="T3"/>
                              </a:cxn>
                            </a:cxnLst>
                            <a:rect l="T4" t="T5" r="T6" b="T7"/>
                            <a:pathLst>
                              <a:path w="34252" h="28689">
                                <a:moveTo>
                                  <a:pt x="0" y="0"/>
                                </a:moveTo>
                                <a:lnTo>
                                  <a:pt x="34252" y="286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7490"/>
                        <wps:cNvSpPr>
                          <a:spLocks/>
                        </wps:cNvSpPr>
                        <wps:spPr bwMode="auto">
                          <a:xfrm>
                            <a:off x="10283" y="5460"/>
                            <a:ext cx="342" cy="287"/>
                          </a:xfrm>
                          <a:custGeom>
                            <a:avLst/>
                            <a:gdLst>
                              <a:gd name="T0" fmla="*/ 0 w 34239"/>
                              <a:gd name="T1" fmla="*/ 0 h 28689"/>
                              <a:gd name="T2" fmla="*/ 34239 w 34239"/>
                              <a:gd name="T3" fmla="*/ 28689 h 28689"/>
                              <a:gd name="T4" fmla="*/ 0 w 34239"/>
                              <a:gd name="T5" fmla="*/ 0 h 28689"/>
                              <a:gd name="T6" fmla="*/ 34239 w 34239"/>
                              <a:gd name="T7" fmla="*/ 28689 h 28689"/>
                            </a:gdLst>
                            <a:ahLst/>
                            <a:cxnLst>
                              <a:cxn ang="0">
                                <a:pos x="T0" y="T1"/>
                              </a:cxn>
                              <a:cxn ang="0">
                                <a:pos x="T2" y="T3"/>
                              </a:cxn>
                            </a:cxnLst>
                            <a:rect l="T4" t="T5" r="T6" b="T7"/>
                            <a:pathLst>
                              <a:path w="34239" h="28689">
                                <a:moveTo>
                                  <a:pt x="0" y="0"/>
                                </a:moveTo>
                                <a:lnTo>
                                  <a:pt x="34239" y="286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7491"/>
                        <wps:cNvSpPr>
                          <a:spLocks/>
                        </wps:cNvSpPr>
                        <wps:spPr bwMode="auto">
                          <a:xfrm>
                            <a:off x="10226" y="5528"/>
                            <a:ext cx="343" cy="287"/>
                          </a:xfrm>
                          <a:custGeom>
                            <a:avLst/>
                            <a:gdLst>
                              <a:gd name="T0" fmla="*/ 0 w 34239"/>
                              <a:gd name="T1" fmla="*/ 0 h 28689"/>
                              <a:gd name="T2" fmla="*/ 34239 w 34239"/>
                              <a:gd name="T3" fmla="*/ 28689 h 28689"/>
                              <a:gd name="T4" fmla="*/ 0 w 34239"/>
                              <a:gd name="T5" fmla="*/ 0 h 28689"/>
                              <a:gd name="T6" fmla="*/ 34239 w 34239"/>
                              <a:gd name="T7" fmla="*/ 28689 h 28689"/>
                            </a:gdLst>
                            <a:ahLst/>
                            <a:cxnLst>
                              <a:cxn ang="0">
                                <a:pos x="T0" y="T1"/>
                              </a:cxn>
                              <a:cxn ang="0">
                                <a:pos x="T2" y="T3"/>
                              </a:cxn>
                            </a:cxnLst>
                            <a:rect l="T4" t="T5" r="T6" b="T7"/>
                            <a:pathLst>
                              <a:path w="34239" h="28689">
                                <a:moveTo>
                                  <a:pt x="0" y="0"/>
                                </a:moveTo>
                                <a:lnTo>
                                  <a:pt x="34239" y="286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7492"/>
                        <wps:cNvSpPr>
                          <a:spLocks/>
                        </wps:cNvSpPr>
                        <wps:spPr bwMode="auto">
                          <a:xfrm>
                            <a:off x="2910" y="5012"/>
                            <a:ext cx="1" cy="127"/>
                          </a:xfrm>
                          <a:custGeom>
                            <a:avLst/>
                            <a:gdLst>
                              <a:gd name="T0" fmla="*/ 25 w 25"/>
                              <a:gd name="T1" fmla="*/ 0 h 12649"/>
                              <a:gd name="T2" fmla="*/ 0 w 25"/>
                              <a:gd name="T3" fmla="*/ 12649 h 12649"/>
                              <a:gd name="T4" fmla="*/ 0 w 25"/>
                              <a:gd name="T5" fmla="*/ 0 h 12649"/>
                              <a:gd name="T6" fmla="*/ 25 w 25"/>
                              <a:gd name="T7" fmla="*/ 12649 h 12649"/>
                            </a:gdLst>
                            <a:ahLst/>
                            <a:cxnLst>
                              <a:cxn ang="0">
                                <a:pos x="T0" y="T1"/>
                              </a:cxn>
                              <a:cxn ang="0">
                                <a:pos x="T2" y="T3"/>
                              </a:cxn>
                            </a:cxnLst>
                            <a:rect l="T4" t="T5" r="T6" b="T7"/>
                            <a:pathLst>
                              <a:path w="25" h="12649">
                                <a:moveTo>
                                  <a:pt x="25" y="0"/>
                                </a:moveTo>
                                <a:lnTo>
                                  <a:pt x="0" y="1264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7493"/>
                        <wps:cNvSpPr>
                          <a:spLocks/>
                        </wps:cNvSpPr>
                        <wps:spPr bwMode="auto">
                          <a:xfrm>
                            <a:off x="2401" y="4845"/>
                            <a:ext cx="510" cy="169"/>
                          </a:xfrm>
                          <a:custGeom>
                            <a:avLst/>
                            <a:gdLst>
                              <a:gd name="T0" fmla="*/ 0 w 51003"/>
                              <a:gd name="T1" fmla="*/ 0 h 16904"/>
                              <a:gd name="T2" fmla="*/ 51003 w 51003"/>
                              <a:gd name="T3" fmla="*/ 16726 h 16904"/>
                              <a:gd name="T4" fmla="*/ 0 w 51003"/>
                              <a:gd name="T5" fmla="*/ 0 h 16904"/>
                              <a:gd name="T6" fmla="*/ 51003 w 51003"/>
                              <a:gd name="T7" fmla="*/ 16904 h 16904"/>
                            </a:gdLst>
                            <a:ahLst/>
                            <a:cxnLst>
                              <a:cxn ang="0">
                                <a:pos x="T0" y="T1"/>
                              </a:cxn>
                              <a:cxn ang="0">
                                <a:pos x="T2" y="T3"/>
                              </a:cxn>
                            </a:cxnLst>
                            <a:rect l="T4" t="T5" r="T6" b="T7"/>
                            <a:pathLst>
                              <a:path w="51003" h="16904">
                                <a:moveTo>
                                  <a:pt x="0" y="0"/>
                                </a:moveTo>
                                <a:cubicBezTo>
                                  <a:pt x="9881" y="6045"/>
                                  <a:pt x="41085" y="16904"/>
                                  <a:pt x="51003" y="1672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7494"/>
                        <wps:cNvSpPr>
                          <a:spLocks/>
                        </wps:cNvSpPr>
                        <wps:spPr bwMode="auto">
                          <a:xfrm>
                            <a:off x="2401" y="5156"/>
                            <a:ext cx="509" cy="164"/>
                          </a:xfrm>
                          <a:custGeom>
                            <a:avLst/>
                            <a:gdLst>
                              <a:gd name="T0" fmla="*/ 0 w 50978"/>
                              <a:gd name="T1" fmla="*/ 16421 h 16421"/>
                              <a:gd name="T2" fmla="*/ 50978 w 50978"/>
                              <a:gd name="T3" fmla="*/ 203 h 16421"/>
                              <a:gd name="T4" fmla="*/ 0 w 50978"/>
                              <a:gd name="T5" fmla="*/ 0 h 16421"/>
                              <a:gd name="T6" fmla="*/ 50978 w 50978"/>
                              <a:gd name="T7" fmla="*/ 16421 h 16421"/>
                            </a:gdLst>
                            <a:ahLst/>
                            <a:cxnLst>
                              <a:cxn ang="0">
                                <a:pos x="T0" y="T1"/>
                              </a:cxn>
                              <a:cxn ang="0">
                                <a:pos x="T2" y="T3"/>
                              </a:cxn>
                            </a:cxnLst>
                            <a:rect l="T4" t="T5" r="T6" b="T7"/>
                            <a:pathLst>
                              <a:path w="50978" h="16421">
                                <a:moveTo>
                                  <a:pt x="0" y="16421"/>
                                </a:moveTo>
                                <a:cubicBezTo>
                                  <a:pt x="9881" y="10401"/>
                                  <a:pt x="41059" y="0"/>
                                  <a:pt x="50978" y="20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7495"/>
                        <wps:cNvSpPr>
                          <a:spLocks/>
                        </wps:cNvSpPr>
                        <wps:spPr bwMode="auto">
                          <a:xfrm>
                            <a:off x="1720" y="4845"/>
                            <a:ext cx="681" cy="479"/>
                          </a:xfrm>
                          <a:custGeom>
                            <a:avLst/>
                            <a:gdLst>
                              <a:gd name="T0" fmla="*/ 68072 w 68072"/>
                              <a:gd name="T1" fmla="*/ 47523 h 47892"/>
                              <a:gd name="T2" fmla="*/ 38 w 68072"/>
                              <a:gd name="T3" fmla="*/ 47892 h 47892"/>
                              <a:gd name="T4" fmla="*/ 0 w 68072"/>
                              <a:gd name="T5" fmla="*/ 406 h 47892"/>
                              <a:gd name="T6" fmla="*/ 68072 w 68072"/>
                              <a:gd name="T7" fmla="*/ 0 h 47892"/>
                              <a:gd name="T8" fmla="*/ 0 w 68072"/>
                              <a:gd name="T9" fmla="*/ 0 h 47892"/>
                              <a:gd name="T10" fmla="*/ 68072 w 68072"/>
                              <a:gd name="T11" fmla="*/ 47892 h 47892"/>
                            </a:gdLst>
                            <a:ahLst/>
                            <a:cxnLst>
                              <a:cxn ang="0">
                                <a:pos x="T0" y="T1"/>
                              </a:cxn>
                              <a:cxn ang="0">
                                <a:pos x="T2" y="T3"/>
                              </a:cxn>
                              <a:cxn ang="0">
                                <a:pos x="T4" y="T5"/>
                              </a:cxn>
                              <a:cxn ang="0">
                                <a:pos x="T6" y="T7"/>
                              </a:cxn>
                            </a:cxnLst>
                            <a:rect l="T8" t="T9" r="T10" b="T11"/>
                            <a:pathLst>
                              <a:path w="68072" h="47892">
                                <a:moveTo>
                                  <a:pt x="68072" y="47523"/>
                                </a:moveTo>
                                <a:lnTo>
                                  <a:pt x="38" y="47892"/>
                                </a:lnTo>
                                <a:lnTo>
                                  <a:pt x="0" y="406"/>
                                </a:lnTo>
                                <a:lnTo>
                                  <a:pt x="6807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7496"/>
                        <wps:cNvSpPr>
                          <a:spLocks/>
                        </wps:cNvSpPr>
                        <wps:spPr bwMode="auto">
                          <a:xfrm>
                            <a:off x="5899" y="4918"/>
                            <a:ext cx="183" cy="58"/>
                          </a:xfrm>
                          <a:custGeom>
                            <a:avLst/>
                            <a:gdLst>
                              <a:gd name="T0" fmla="*/ 0 w 18351"/>
                              <a:gd name="T1" fmla="*/ 0 h 5779"/>
                              <a:gd name="T2" fmla="*/ 18351 w 18351"/>
                              <a:gd name="T3" fmla="*/ 5779 h 5779"/>
                              <a:gd name="T4" fmla="*/ 0 w 18351"/>
                              <a:gd name="T5" fmla="*/ 0 h 5779"/>
                              <a:gd name="T6" fmla="*/ 18351 w 18351"/>
                              <a:gd name="T7" fmla="*/ 5779 h 5779"/>
                            </a:gdLst>
                            <a:ahLst/>
                            <a:cxnLst>
                              <a:cxn ang="0">
                                <a:pos x="T0" y="T1"/>
                              </a:cxn>
                              <a:cxn ang="0">
                                <a:pos x="T2" y="T3"/>
                              </a:cxn>
                            </a:cxnLst>
                            <a:rect l="T4" t="T5" r="T6" b="T7"/>
                            <a:pathLst>
                              <a:path w="18351" h="5779">
                                <a:moveTo>
                                  <a:pt x="0" y="0"/>
                                </a:moveTo>
                                <a:cubicBezTo>
                                  <a:pt x="2603" y="3163"/>
                                  <a:pt x="9461" y="5499"/>
                                  <a:pt x="18351" y="577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7497"/>
                        <wps:cNvSpPr>
                          <a:spLocks/>
                        </wps:cNvSpPr>
                        <wps:spPr bwMode="auto">
                          <a:xfrm>
                            <a:off x="6082" y="4976"/>
                            <a:ext cx="256" cy="0"/>
                          </a:xfrm>
                          <a:custGeom>
                            <a:avLst/>
                            <a:gdLst>
                              <a:gd name="T0" fmla="*/ 25578 w 25578"/>
                              <a:gd name="T1" fmla="*/ 0 w 25578"/>
                              <a:gd name="T2" fmla="*/ 0 w 25578"/>
                              <a:gd name="T3" fmla="*/ 25578 w 25578"/>
                            </a:gdLst>
                            <a:ahLst/>
                            <a:cxnLst>
                              <a:cxn ang="0">
                                <a:pos x="T0" y="0"/>
                              </a:cxn>
                              <a:cxn ang="0">
                                <a:pos x="T1" y="0"/>
                              </a:cxn>
                            </a:cxnLst>
                            <a:rect l="T2" t="0" r="T3" b="0"/>
                            <a:pathLst>
                              <a:path w="25578">
                                <a:moveTo>
                                  <a:pt x="25578"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7498"/>
                        <wps:cNvSpPr>
                          <a:spLocks/>
                        </wps:cNvSpPr>
                        <wps:spPr bwMode="auto">
                          <a:xfrm>
                            <a:off x="6080" y="5191"/>
                            <a:ext cx="258" cy="0"/>
                          </a:xfrm>
                          <a:custGeom>
                            <a:avLst/>
                            <a:gdLst>
                              <a:gd name="T0" fmla="*/ 25832 w 25832"/>
                              <a:gd name="T1" fmla="*/ 0 w 25832"/>
                              <a:gd name="T2" fmla="*/ 0 w 25832"/>
                              <a:gd name="T3" fmla="*/ 25832 w 25832"/>
                            </a:gdLst>
                            <a:ahLst/>
                            <a:cxnLst>
                              <a:cxn ang="0">
                                <a:pos x="T0" y="0"/>
                              </a:cxn>
                              <a:cxn ang="0">
                                <a:pos x="T1" y="0"/>
                              </a:cxn>
                            </a:cxnLst>
                            <a:rect l="T2" t="0" r="T3" b="0"/>
                            <a:pathLst>
                              <a:path w="25832">
                                <a:moveTo>
                                  <a:pt x="25832"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7499"/>
                        <wps:cNvSpPr>
                          <a:spLocks/>
                        </wps:cNvSpPr>
                        <wps:spPr bwMode="auto">
                          <a:xfrm>
                            <a:off x="5899" y="5191"/>
                            <a:ext cx="183" cy="58"/>
                          </a:xfrm>
                          <a:custGeom>
                            <a:avLst/>
                            <a:gdLst>
                              <a:gd name="T0" fmla="*/ 0 w 18351"/>
                              <a:gd name="T1" fmla="*/ 5766 h 5766"/>
                              <a:gd name="T2" fmla="*/ 18351 w 18351"/>
                              <a:gd name="T3" fmla="*/ 0 h 5766"/>
                              <a:gd name="T4" fmla="*/ 0 w 18351"/>
                              <a:gd name="T5" fmla="*/ 0 h 5766"/>
                              <a:gd name="T6" fmla="*/ 18351 w 18351"/>
                              <a:gd name="T7" fmla="*/ 5766 h 5766"/>
                            </a:gdLst>
                            <a:ahLst/>
                            <a:cxnLst>
                              <a:cxn ang="0">
                                <a:pos x="T0" y="T1"/>
                              </a:cxn>
                              <a:cxn ang="0">
                                <a:pos x="T2" y="T3"/>
                              </a:cxn>
                            </a:cxnLst>
                            <a:rect l="T4" t="T5" r="T6" b="T7"/>
                            <a:pathLst>
                              <a:path w="18351" h="5766">
                                <a:moveTo>
                                  <a:pt x="0" y="5766"/>
                                </a:moveTo>
                                <a:cubicBezTo>
                                  <a:pt x="2603" y="2603"/>
                                  <a:pt x="9461" y="279"/>
                                  <a:pt x="18351"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7500"/>
                        <wps:cNvSpPr>
                          <a:spLocks/>
                        </wps:cNvSpPr>
                        <wps:spPr bwMode="auto">
                          <a:xfrm>
                            <a:off x="5896" y="4916"/>
                            <a:ext cx="17" cy="25"/>
                          </a:xfrm>
                          <a:custGeom>
                            <a:avLst/>
                            <a:gdLst>
                              <a:gd name="T0" fmla="*/ 0 w 1689"/>
                              <a:gd name="T1" fmla="*/ 0 h 2502"/>
                              <a:gd name="T2" fmla="*/ 1689 w 1689"/>
                              <a:gd name="T3" fmla="*/ 2502 h 2502"/>
                              <a:gd name="T4" fmla="*/ 0 w 1689"/>
                              <a:gd name="T5" fmla="*/ 0 h 2502"/>
                              <a:gd name="T6" fmla="*/ 1689 w 1689"/>
                              <a:gd name="T7" fmla="*/ 2502 h 2502"/>
                            </a:gdLst>
                            <a:ahLst/>
                            <a:cxnLst>
                              <a:cxn ang="0">
                                <a:pos x="T0" y="T1"/>
                              </a:cxn>
                              <a:cxn ang="0">
                                <a:pos x="T2" y="T3"/>
                              </a:cxn>
                            </a:cxnLst>
                            <a:rect l="T4" t="T5" r="T6" b="T7"/>
                            <a:pathLst>
                              <a:path w="1689" h="2502">
                                <a:moveTo>
                                  <a:pt x="0" y="0"/>
                                </a:moveTo>
                                <a:cubicBezTo>
                                  <a:pt x="838" y="648"/>
                                  <a:pt x="1397" y="1524"/>
                                  <a:pt x="1689" y="2502"/>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hape 7501"/>
                        <wps:cNvSpPr>
                          <a:spLocks/>
                        </wps:cNvSpPr>
                        <wps:spPr bwMode="auto">
                          <a:xfrm>
                            <a:off x="4326" y="4906"/>
                            <a:ext cx="406" cy="353"/>
                          </a:xfrm>
                          <a:custGeom>
                            <a:avLst/>
                            <a:gdLst>
                              <a:gd name="T0" fmla="*/ 635 w 40627"/>
                              <a:gd name="T1" fmla="*/ 0 h 35319"/>
                              <a:gd name="T2" fmla="*/ 40627 w 40627"/>
                              <a:gd name="T3" fmla="*/ 0 h 35319"/>
                              <a:gd name="T4" fmla="*/ 39992 w 40627"/>
                              <a:gd name="T5" fmla="*/ 35319 h 35319"/>
                              <a:gd name="T6" fmla="*/ 0 w 40627"/>
                              <a:gd name="T7" fmla="*/ 35319 h 35319"/>
                              <a:gd name="T8" fmla="*/ 635 w 40627"/>
                              <a:gd name="T9" fmla="*/ 0 h 35319"/>
                              <a:gd name="T10" fmla="*/ 0 w 40627"/>
                              <a:gd name="T11" fmla="*/ 0 h 35319"/>
                              <a:gd name="T12" fmla="*/ 40627 w 40627"/>
                              <a:gd name="T13" fmla="*/ 35319 h 35319"/>
                            </a:gdLst>
                            <a:ahLst/>
                            <a:cxnLst>
                              <a:cxn ang="0">
                                <a:pos x="T0" y="T1"/>
                              </a:cxn>
                              <a:cxn ang="0">
                                <a:pos x="T2" y="T3"/>
                              </a:cxn>
                              <a:cxn ang="0">
                                <a:pos x="T4" y="T5"/>
                              </a:cxn>
                              <a:cxn ang="0">
                                <a:pos x="T6" y="T7"/>
                              </a:cxn>
                              <a:cxn ang="0">
                                <a:pos x="T8" y="T9"/>
                              </a:cxn>
                            </a:cxnLst>
                            <a:rect l="T10" t="T11" r="T12" b="T13"/>
                            <a:pathLst>
                              <a:path w="40627" h="35319">
                                <a:moveTo>
                                  <a:pt x="635" y="0"/>
                                </a:moveTo>
                                <a:lnTo>
                                  <a:pt x="40627" y="0"/>
                                </a:lnTo>
                                <a:lnTo>
                                  <a:pt x="39992" y="35319"/>
                                </a:lnTo>
                                <a:lnTo>
                                  <a:pt x="0" y="35319"/>
                                </a:lnTo>
                                <a:lnTo>
                                  <a:pt x="635" y="0"/>
                                </a:ln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13" name="Shape 7502"/>
                        <wps:cNvSpPr>
                          <a:spLocks/>
                        </wps:cNvSpPr>
                        <wps:spPr bwMode="auto">
                          <a:xfrm>
                            <a:off x="5880" y="5012"/>
                            <a:ext cx="34" cy="146"/>
                          </a:xfrm>
                          <a:custGeom>
                            <a:avLst/>
                            <a:gdLst>
                              <a:gd name="T0" fmla="*/ 152 w 3365"/>
                              <a:gd name="T1" fmla="*/ 0 h 14580"/>
                              <a:gd name="T2" fmla="*/ 0 w 3365"/>
                              <a:gd name="T3" fmla="*/ 14580 h 14580"/>
                              <a:gd name="T4" fmla="*/ 0 w 3365"/>
                              <a:gd name="T5" fmla="*/ 0 h 14580"/>
                              <a:gd name="T6" fmla="*/ 3365 w 3365"/>
                              <a:gd name="T7" fmla="*/ 14580 h 14580"/>
                            </a:gdLst>
                            <a:ahLst/>
                            <a:cxnLst>
                              <a:cxn ang="0">
                                <a:pos x="T0" y="T1"/>
                              </a:cxn>
                              <a:cxn ang="0">
                                <a:pos x="T2" y="T3"/>
                              </a:cxn>
                            </a:cxnLst>
                            <a:rect l="T4" t="T5" r="T6" b="T7"/>
                            <a:pathLst>
                              <a:path w="3365" h="14580">
                                <a:moveTo>
                                  <a:pt x="152" y="0"/>
                                </a:moveTo>
                                <a:cubicBezTo>
                                  <a:pt x="3365" y="3201"/>
                                  <a:pt x="1753" y="12840"/>
                                  <a:pt x="0" y="1458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Shape 7503"/>
                        <wps:cNvSpPr>
                          <a:spLocks/>
                        </wps:cNvSpPr>
                        <wps:spPr bwMode="auto">
                          <a:xfrm>
                            <a:off x="1847" y="4844"/>
                            <a:ext cx="0" cy="463"/>
                          </a:xfrm>
                          <a:custGeom>
                            <a:avLst/>
                            <a:gdLst>
                              <a:gd name="T0" fmla="*/ 0 h 46304"/>
                              <a:gd name="T1" fmla="*/ 46304 h 46304"/>
                              <a:gd name="T2" fmla="*/ 0 h 46304"/>
                              <a:gd name="T3" fmla="*/ 46304 h 46304"/>
                            </a:gdLst>
                            <a:ahLst/>
                            <a:cxnLst>
                              <a:cxn ang="0">
                                <a:pos x="0" y="T0"/>
                              </a:cxn>
                              <a:cxn ang="0">
                                <a:pos x="0" y="T1"/>
                              </a:cxn>
                            </a:cxnLst>
                            <a:rect l="0" t="T2" r="0" b="T3"/>
                            <a:pathLst>
                              <a:path h="46304">
                                <a:moveTo>
                                  <a:pt x="0" y="0"/>
                                </a:moveTo>
                                <a:lnTo>
                                  <a:pt x="0" y="4630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Shape 7504"/>
                        <wps:cNvSpPr>
                          <a:spLocks/>
                        </wps:cNvSpPr>
                        <wps:spPr bwMode="auto">
                          <a:xfrm>
                            <a:off x="9998" y="4647"/>
                            <a:ext cx="102" cy="231"/>
                          </a:xfrm>
                          <a:custGeom>
                            <a:avLst/>
                            <a:gdLst>
                              <a:gd name="T0" fmla="*/ 10211 w 10211"/>
                              <a:gd name="T1" fmla="*/ 3404 h 23076"/>
                              <a:gd name="T2" fmla="*/ 10211 w 10211"/>
                              <a:gd name="T3" fmla="*/ 23076 h 23076"/>
                              <a:gd name="T4" fmla="*/ 0 w 10211"/>
                              <a:gd name="T5" fmla="*/ 23076 h 23076"/>
                              <a:gd name="T6" fmla="*/ 0 w 10211"/>
                              <a:gd name="T7" fmla="*/ 3404 h 23076"/>
                              <a:gd name="T8" fmla="*/ 4864 w 10211"/>
                              <a:gd name="T9" fmla="*/ 0 h 23076"/>
                              <a:gd name="T10" fmla="*/ 10211 w 10211"/>
                              <a:gd name="T11" fmla="*/ 3404 h 23076"/>
                              <a:gd name="T12" fmla="*/ 0 w 10211"/>
                              <a:gd name="T13" fmla="*/ 0 h 23076"/>
                              <a:gd name="T14" fmla="*/ 10211 w 10211"/>
                              <a:gd name="T15" fmla="*/ 23076 h 23076"/>
                            </a:gdLst>
                            <a:ahLst/>
                            <a:cxnLst>
                              <a:cxn ang="0">
                                <a:pos x="T0" y="T1"/>
                              </a:cxn>
                              <a:cxn ang="0">
                                <a:pos x="T2" y="T3"/>
                              </a:cxn>
                              <a:cxn ang="0">
                                <a:pos x="T4" y="T5"/>
                              </a:cxn>
                              <a:cxn ang="0">
                                <a:pos x="T6" y="T7"/>
                              </a:cxn>
                              <a:cxn ang="0">
                                <a:pos x="T8" y="T9"/>
                              </a:cxn>
                              <a:cxn ang="0">
                                <a:pos x="T10" y="T11"/>
                              </a:cxn>
                            </a:cxnLst>
                            <a:rect l="T12" t="T13" r="T14" b="T15"/>
                            <a:pathLst>
                              <a:path w="10211" h="23076">
                                <a:moveTo>
                                  <a:pt x="10211" y="3404"/>
                                </a:moveTo>
                                <a:lnTo>
                                  <a:pt x="10211" y="23076"/>
                                </a:lnTo>
                                <a:lnTo>
                                  <a:pt x="0" y="23076"/>
                                </a:lnTo>
                                <a:lnTo>
                                  <a:pt x="0" y="3404"/>
                                </a:lnTo>
                                <a:lnTo>
                                  <a:pt x="4864" y="0"/>
                                </a:lnTo>
                                <a:lnTo>
                                  <a:pt x="10211" y="3404"/>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Shape 7505"/>
                        <wps:cNvSpPr>
                          <a:spLocks/>
                        </wps:cNvSpPr>
                        <wps:spPr bwMode="auto">
                          <a:xfrm>
                            <a:off x="9998" y="4711"/>
                            <a:ext cx="101" cy="43"/>
                          </a:xfrm>
                          <a:custGeom>
                            <a:avLst/>
                            <a:gdLst>
                              <a:gd name="T0" fmla="*/ 0 w 10147"/>
                              <a:gd name="T1" fmla="*/ 4216 h 4216"/>
                              <a:gd name="T2" fmla="*/ 10147 w 10147"/>
                              <a:gd name="T3" fmla="*/ 0 h 4216"/>
                              <a:gd name="T4" fmla="*/ 0 w 10147"/>
                              <a:gd name="T5" fmla="*/ 0 h 4216"/>
                              <a:gd name="T6" fmla="*/ 10147 w 10147"/>
                              <a:gd name="T7" fmla="*/ 4216 h 4216"/>
                            </a:gdLst>
                            <a:ahLst/>
                            <a:cxnLst>
                              <a:cxn ang="0">
                                <a:pos x="T0" y="T1"/>
                              </a:cxn>
                              <a:cxn ang="0">
                                <a:pos x="T2" y="T3"/>
                              </a:cxn>
                            </a:cxnLst>
                            <a:rect l="T4" t="T5" r="T6" b="T7"/>
                            <a:pathLst>
                              <a:path w="10147" h="4216">
                                <a:moveTo>
                                  <a:pt x="0" y="4216"/>
                                </a:moveTo>
                                <a:lnTo>
                                  <a:pt x="1014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7506"/>
                        <wps:cNvSpPr>
                          <a:spLocks/>
                        </wps:cNvSpPr>
                        <wps:spPr bwMode="auto">
                          <a:xfrm>
                            <a:off x="10002" y="4786"/>
                            <a:ext cx="96" cy="40"/>
                          </a:xfrm>
                          <a:custGeom>
                            <a:avLst/>
                            <a:gdLst>
                              <a:gd name="T0" fmla="*/ 0 w 9665"/>
                              <a:gd name="T1" fmla="*/ 4013 h 4013"/>
                              <a:gd name="T2" fmla="*/ 9665 w 9665"/>
                              <a:gd name="T3" fmla="*/ 0 h 4013"/>
                              <a:gd name="T4" fmla="*/ 0 w 9665"/>
                              <a:gd name="T5" fmla="*/ 0 h 4013"/>
                              <a:gd name="T6" fmla="*/ 9665 w 9665"/>
                              <a:gd name="T7" fmla="*/ 4013 h 4013"/>
                            </a:gdLst>
                            <a:ahLst/>
                            <a:cxnLst>
                              <a:cxn ang="0">
                                <a:pos x="T0" y="T1"/>
                              </a:cxn>
                              <a:cxn ang="0">
                                <a:pos x="T2" y="T3"/>
                              </a:cxn>
                            </a:cxnLst>
                            <a:rect l="T4" t="T5" r="T6" b="T7"/>
                            <a:pathLst>
                              <a:path w="9665" h="4013">
                                <a:moveTo>
                                  <a:pt x="0" y="4013"/>
                                </a:moveTo>
                                <a:lnTo>
                                  <a:pt x="966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Shape 7507"/>
                        <wps:cNvSpPr>
                          <a:spLocks/>
                        </wps:cNvSpPr>
                        <wps:spPr bwMode="auto">
                          <a:xfrm>
                            <a:off x="8963" y="5435"/>
                            <a:ext cx="102" cy="231"/>
                          </a:xfrm>
                          <a:custGeom>
                            <a:avLst/>
                            <a:gdLst>
                              <a:gd name="T0" fmla="*/ 10211 w 10211"/>
                              <a:gd name="T1" fmla="*/ 3416 h 23101"/>
                              <a:gd name="T2" fmla="*/ 10211 w 10211"/>
                              <a:gd name="T3" fmla="*/ 23101 h 23101"/>
                              <a:gd name="T4" fmla="*/ 0 w 10211"/>
                              <a:gd name="T5" fmla="*/ 23101 h 23101"/>
                              <a:gd name="T6" fmla="*/ 0 w 10211"/>
                              <a:gd name="T7" fmla="*/ 3416 h 23101"/>
                              <a:gd name="T8" fmla="*/ 4851 w 10211"/>
                              <a:gd name="T9" fmla="*/ 0 h 23101"/>
                              <a:gd name="T10" fmla="*/ 10211 w 10211"/>
                              <a:gd name="T11" fmla="*/ 3416 h 23101"/>
                              <a:gd name="T12" fmla="*/ 0 w 10211"/>
                              <a:gd name="T13" fmla="*/ 0 h 23101"/>
                              <a:gd name="T14" fmla="*/ 10211 w 10211"/>
                              <a:gd name="T15" fmla="*/ 23101 h 23101"/>
                            </a:gdLst>
                            <a:ahLst/>
                            <a:cxnLst>
                              <a:cxn ang="0">
                                <a:pos x="T0" y="T1"/>
                              </a:cxn>
                              <a:cxn ang="0">
                                <a:pos x="T2" y="T3"/>
                              </a:cxn>
                              <a:cxn ang="0">
                                <a:pos x="T4" y="T5"/>
                              </a:cxn>
                              <a:cxn ang="0">
                                <a:pos x="T6" y="T7"/>
                              </a:cxn>
                              <a:cxn ang="0">
                                <a:pos x="T8" y="T9"/>
                              </a:cxn>
                              <a:cxn ang="0">
                                <a:pos x="T10" y="T11"/>
                              </a:cxn>
                            </a:cxnLst>
                            <a:rect l="T12" t="T13" r="T14" b="T15"/>
                            <a:pathLst>
                              <a:path w="10211" h="23101">
                                <a:moveTo>
                                  <a:pt x="10211" y="3416"/>
                                </a:moveTo>
                                <a:lnTo>
                                  <a:pt x="10211" y="23101"/>
                                </a:lnTo>
                                <a:lnTo>
                                  <a:pt x="0" y="23101"/>
                                </a:lnTo>
                                <a:lnTo>
                                  <a:pt x="0" y="3416"/>
                                </a:lnTo>
                                <a:lnTo>
                                  <a:pt x="4851" y="0"/>
                                </a:lnTo>
                                <a:lnTo>
                                  <a:pt x="10211" y="3416"/>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Shape 7508"/>
                        <wps:cNvSpPr>
                          <a:spLocks/>
                        </wps:cNvSpPr>
                        <wps:spPr bwMode="auto">
                          <a:xfrm>
                            <a:off x="8963" y="5499"/>
                            <a:ext cx="102" cy="42"/>
                          </a:xfrm>
                          <a:custGeom>
                            <a:avLst/>
                            <a:gdLst>
                              <a:gd name="T0" fmla="*/ 0 w 10135"/>
                              <a:gd name="T1" fmla="*/ 4242 h 4242"/>
                              <a:gd name="T2" fmla="*/ 10135 w 10135"/>
                              <a:gd name="T3" fmla="*/ 0 h 4242"/>
                              <a:gd name="T4" fmla="*/ 0 w 10135"/>
                              <a:gd name="T5" fmla="*/ 0 h 4242"/>
                              <a:gd name="T6" fmla="*/ 10135 w 10135"/>
                              <a:gd name="T7" fmla="*/ 4242 h 4242"/>
                            </a:gdLst>
                            <a:ahLst/>
                            <a:cxnLst>
                              <a:cxn ang="0">
                                <a:pos x="T0" y="T1"/>
                              </a:cxn>
                              <a:cxn ang="0">
                                <a:pos x="T2" y="T3"/>
                              </a:cxn>
                            </a:cxnLst>
                            <a:rect l="T4" t="T5" r="T6" b="T7"/>
                            <a:pathLst>
                              <a:path w="10135" h="4242">
                                <a:moveTo>
                                  <a:pt x="0" y="4242"/>
                                </a:moveTo>
                                <a:lnTo>
                                  <a:pt x="1013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Shape 7509"/>
                        <wps:cNvSpPr>
                          <a:spLocks/>
                        </wps:cNvSpPr>
                        <wps:spPr bwMode="auto">
                          <a:xfrm>
                            <a:off x="8967" y="5574"/>
                            <a:ext cx="96" cy="40"/>
                          </a:xfrm>
                          <a:custGeom>
                            <a:avLst/>
                            <a:gdLst>
                              <a:gd name="T0" fmla="*/ 0 w 9652"/>
                              <a:gd name="T1" fmla="*/ 4026 h 4026"/>
                              <a:gd name="T2" fmla="*/ 9652 w 9652"/>
                              <a:gd name="T3" fmla="*/ 0 h 4026"/>
                              <a:gd name="T4" fmla="*/ 0 w 9652"/>
                              <a:gd name="T5" fmla="*/ 0 h 4026"/>
                              <a:gd name="T6" fmla="*/ 9652 w 9652"/>
                              <a:gd name="T7" fmla="*/ 4026 h 4026"/>
                            </a:gdLst>
                            <a:ahLst/>
                            <a:cxnLst>
                              <a:cxn ang="0">
                                <a:pos x="T0" y="T1"/>
                              </a:cxn>
                              <a:cxn ang="0">
                                <a:pos x="T2" y="T3"/>
                              </a:cxn>
                            </a:cxnLst>
                            <a:rect l="T4" t="T5" r="T6" b="T7"/>
                            <a:pathLst>
                              <a:path w="9652" h="4026">
                                <a:moveTo>
                                  <a:pt x="0" y="4026"/>
                                </a:moveTo>
                                <a:lnTo>
                                  <a:pt x="965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Shape 7510"/>
                        <wps:cNvSpPr>
                          <a:spLocks/>
                        </wps:cNvSpPr>
                        <wps:spPr bwMode="auto">
                          <a:xfrm>
                            <a:off x="10165" y="4652"/>
                            <a:ext cx="181" cy="239"/>
                          </a:xfrm>
                          <a:custGeom>
                            <a:avLst/>
                            <a:gdLst>
                              <a:gd name="T0" fmla="*/ 18161 w 18161"/>
                              <a:gd name="T1" fmla="*/ 3874 h 23825"/>
                              <a:gd name="T2" fmla="*/ 14034 w 18161"/>
                              <a:gd name="T3" fmla="*/ 0 h 23825"/>
                              <a:gd name="T4" fmla="*/ 0 w 18161"/>
                              <a:gd name="T5" fmla="*/ 0 h 23825"/>
                              <a:gd name="T6" fmla="*/ 0 w 18161"/>
                              <a:gd name="T7" fmla="*/ 7544 h 23825"/>
                              <a:gd name="T8" fmla="*/ 5588 w 18161"/>
                              <a:gd name="T9" fmla="*/ 7544 h 23825"/>
                              <a:gd name="T10" fmla="*/ 5588 w 18161"/>
                              <a:gd name="T11" fmla="*/ 23825 h 23825"/>
                              <a:gd name="T12" fmla="*/ 12573 w 18161"/>
                              <a:gd name="T13" fmla="*/ 23825 h 23825"/>
                              <a:gd name="T14" fmla="*/ 12573 w 18161"/>
                              <a:gd name="T15" fmla="*/ 7544 h 23825"/>
                              <a:gd name="T16" fmla="*/ 18161 w 18161"/>
                              <a:gd name="T17" fmla="*/ 7544 h 23825"/>
                              <a:gd name="T18" fmla="*/ 18161 w 18161"/>
                              <a:gd name="T19" fmla="*/ 3874 h 23825"/>
                              <a:gd name="T20" fmla="*/ 0 w 18161"/>
                              <a:gd name="T21" fmla="*/ 0 h 23825"/>
                              <a:gd name="T22" fmla="*/ 18161 w 18161"/>
                              <a:gd name="T23" fmla="*/ 23825 h 2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161" h="23825">
                                <a:moveTo>
                                  <a:pt x="18161" y="3874"/>
                                </a:moveTo>
                                <a:lnTo>
                                  <a:pt x="14034" y="0"/>
                                </a:lnTo>
                                <a:lnTo>
                                  <a:pt x="0" y="0"/>
                                </a:lnTo>
                                <a:lnTo>
                                  <a:pt x="0" y="7544"/>
                                </a:lnTo>
                                <a:lnTo>
                                  <a:pt x="5588" y="7544"/>
                                </a:lnTo>
                                <a:lnTo>
                                  <a:pt x="5588" y="23825"/>
                                </a:lnTo>
                                <a:lnTo>
                                  <a:pt x="12573" y="23825"/>
                                </a:lnTo>
                                <a:lnTo>
                                  <a:pt x="12573" y="7544"/>
                                </a:lnTo>
                                <a:lnTo>
                                  <a:pt x="18161" y="7544"/>
                                </a:lnTo>
                                <a:lnTo>
                                  <a:pt x="18161" y="3874"/>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Shape 7511"/>
                        <wps:cNvSpPr>
                          <a:spLocks/>
                        </wps:cNvSpPr>
                        <wps:spPr bwMode="auto">
                          <a:xfrm>
                            <a:off x="11250" y="5783"/>
                            <a:ext cx="181" cy="238"/>
                          </a:xfrm>
                          <a:custGeom>
                            <a:avLst/>
                            <a:gdLst>
                              <a:gd name="T0" fmla="*/ 18148 w 18148"/>
                              <a:gd name="T1" fmla="*/ 3873 h 23813"/>
                              <a:gd name="T2" fmla="*/ 14021 w 18148"/>
                              <a:gd name="T3" fmla="*/ 0 h 23813"/>
                              <a:gd name="T4" fmla="*/ 0 w 18148"/>
                              <a:gd name="T5" fmla="*/ 0 h 23813"/>
                              <a:gd name="T6" fmla="*/ 0 w 18148"/>
                              <a:gd name="T7" fmla="*/ 7544 h 23813"/>
                              <a:gd name="T8" fmla="*/ 5588 w 18148"/>
                              <a:gd name="T9" fmla="*/ 7544 h 23813"/>
                              <a:gd name="T10" fmla="*/ 5588 w 18148"/>
                              <a:gd name="T11" fmla="*/ 23813 h 23813"/>
                              <a:gd name="T12" fmla="*/ 12548 w 18148"/>
                              <a:gd name="T13" fmla="*/ 23813 h 23813"/>
                              <a:gd name="T14" fmla="*/ 12548 w 18148"/>
                              <a:gd name="T15" fmla="*/ 7544 h 23813"/>
                              <a:gd name="T16" fmla="*/ 18148 w 18148"/>
                              <a:gd name="T17" fmla="*/ 7544 h 23813"/>
                              <a:gd name="T18" fmla="*/ 18148 w 18148"/>
                              <a:gd name="T19" fmla="*/ 3873 h 23813"/>
                              <a:gd name="T20" fmla="*/ 0 w 18148"/>
                              <a:gd name="T21" fmla="*/ 0 h 23813"/>
                              <a:gd name="T22" fmla="*/ 18148 w 18148"/>
                              <a:gd name="T23" fmla="*/ 23813 h 23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148" h="23813">
                                <a:moveTo>
                                  <a:pt x="18148" y="3873"/>
                                </a:moveTo>
                                <a:lnTo>
                                  <a:pt x="14021" y="0"/>
                                </a:lnTo>
                                <a:lnTo>
                                  <a:pt x="0" y="0"/>
                                </a:lnTo>
                                <a:lnTo>
                                  <a:pt x="0" y="7544"/>
                                </a:lnTo>
                                <a:lnTo>
                                  <a:pt x="5588" y="7544"/>
                                </a:lnTo>
                                <a:lnTo>
                                  <a:pt x="5588" y="23813"/>
                                </a:lnTo>
                                <a:lnTo>
                                  <a:pt x="12548" y="23813"/>
                                </a:lnTo>
                                <a:lnTo>
                                  <a:pt x="12548" y="7544"/>
                                </a:lnTo>
                                <a:lnTo>
                                  <a:pt x="18148" y="7544"/>
                                </a:lnTo>
                                <a:lnTo>
                                  <a:pt x="18148" y="3873"/>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7512"/>
                        <wps:cNvSpPr>
                          <a:spLocks/>
                        </wps:cNvSpPr>
                        <wps:spPr bwMode="auto">
                          <a:xfrm>
                            <a:off x="2911" y="4975"/>
                            <a:ext cx="2986" cy="37"/>
                          </a:xfrm>
                          <a:custGeom>
                            <a:avLst/>
                            <a:gdLst>
                              <a:gd name="T0" fmla="*/ 298412 w 298590"/>
                              <a:gd name="T1" fmla="*/ 0 h 3683"/>
                              <a:gd name="T2" fmla="*/ 292418 w 298590"/>
                              <a:gd name="T3" fmla="*/ 3683 h 3683"/>
                              <a:gd name="T4" fmla="*/ 0 w 298590"/>
                              <a:gd name="T5" fmla="*/ 3683 h 3683"/>
                              <a:gd name="T6" fmla="*/ 0 w 298590"/>
                              <a:gd name="T7" fmla="*/ 0 h 3683"/>
                              <a:gd name="T8" fmla="*/ 298590 w 298590"/>
                              <a:gd name="T9" fmla="*/ 3683 h 3683"/>
                            </a:gdLst>
                            <a:ahLst/>
                            <a:cxnLst>
                              <a:cxn ang="0">
                                <a:pos x="T0" y="T1"/>
                              </a:cxn>
                              <a:cxn ang="0">
                                <a:pos x="T2" y="T3"/>
                              </a:cxn>
                              <a:cxn ang="0">
                                <a:pos x="T4" y="T5"/>
                              </a:cxn>
                            </a:cxnLst>
                            <a:rect l="T6" t="T7" r="T8" b="T9"/>
                            <a:pathLst>
                              <a:path w="298590" h="3683">
                                <a:moveTo>
                                  <a:pt x="298412" y="0"/>
                                </a:moveTo>
                                <a:cubicBezTo>
                                  <a:pt x="298590" y="2756"/>
                                  <a:pt x="295910" y="3607"/>
                                  <a:pt x="292418" y="3683"/>
                                </a:cubicBezTo>
                                <a:lnTo>
                                  <a:pt x="0" y="36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Shape 7513"/>
                        <wps:cNvSpPr>
                          <a:spLocks/>
                        </wps:cNvSpPr>
                        <wps:spPr bwMode="auto">
                          <a:xfrm>
                            <a:off x="2401" y="5224"/>
                            <a:ext cx="3512" cy="96"/>
                          </a:xfrm>
                          <a:custGeom>
                            <a:avLst/>
                            <a:gdLst>
                              <a:gd name="T0" fmla="*/ 351244 w 351244"/>
                              <a:gd name="T1" fmla="*/ 0 h 9614"/>
                              <a:gd name="T2" fmla="*/ 346215 w 351244"/>
                              <a:gd name="T3" fmla="*/ 3531 h 9614"/>
                              <a:gd name="T4" fmla="*/ 48603 w 351244"/>
                              <a:gd name="T5" fmla="*/ 3531 h 9614"/>
                              <a:gd name="T6" fmla="*/ 0 w 351244"/>
                              <a:gd name="T7" fmla="*/ 9614 h 9614"/>
                              <a:gd name="T8" fmla="*/ 0 w 351244"/>
                              <a:gd name="T9" fmla="*/ 0 h 9614"/>
                              <a:gd name="T10" fmla="*/ 351244 w 351244"/>
                              <a:gd name="T11" fmla="*/ 9614 h 9614"/>
                            </a:gdLst>
                            <a:ahLst/>
                            <a:cxnLst>
                              <a:cxn ang="0">
                                <a:pos x="T0" y="T1"/>
                              </a:cxn>
                              <a:cxn ang="0">
                                <a:pos x="T2" y="T3"/>
                              </a:cxn>
                              <a:cxn ang="0">
                                <a:pos x="T4" y="T5"/>
                              </a:cxn>
                              <a:cxn ang="0">
                                <a:pos x="T6" y="T7"/>
                              </a:cxn>
                            </a:cxnLst>
                            <a:rect l="T8" t="T9" r="T10" b="T11"/>
                            <a:pathLst>
                              <a:path w="351244" h="9614">
                                <a:moveTo>
                                  <a:pt x="351244" y="0"/>
                                </a:moveTo>
                                <a:cubicBezTo>
                                  <a:pt x="350660" y="1956"/>
                                  <a:pt x="349021" y="3531"/>
                                  <a:pt x="346215" y="3531"/>
                                </a:cubicBezTo>
                                <a:lnTo>
                                  <a:pt x="48603" y="3531"/>
                                </a:lnTo>
                                <a:cubicBezTo>
                                  <a:pt x="36894" y="3531"/>
                                  <a:pt x="13106" y="5423"/>
                                  <a:pt x="0" y="9614"/>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Shape 7514"/>
                        <wps:cNvSpPr>
                          <a:spLocks/>
                        </wps:cNvSpPr>
                        <wps:spPr bwMode="auto">
                          <a:xfrm>
                            <a:off x="2910" y="5158"/>
                            <a:ext cx="2985" cy="37"/>
                          </a:xfrm>
                          <a:custGeom>
                            <a:avLst/>
                            <a:gdLst>
                              <a:gd name="T0" fmla="*/ 298310 w 298463"/>
                              <a:gd name="T1" fmla="*/ 3670 h 3670"/>
                              <a:gd name="T2" fmla="*/ 292291 w 298463"/>
                              <a:gd name="T3" fmla="*/ 0 h 3670"/>
                              <a:gd name="T4" fmla="*/ 0 w 298463"/>
                              <a:gd name="T5" fmla="*/ 0 h 3670"/>
                              <a:gd name="T6" fmla="*/ 0 w 298463"/>
                              <a:gd name="T7" fmla="*/ 0 h 3670"/>
                              <a:gd name="T8" fmla="*/ 298463 w 298463"/>
                              <a:gd name="T9" fmla="*/ 3670 h 3670"/>
                            </a:gdLst>
                            <a:ahLst/>
                            <a:cxnLst>
                              <a:cxn ang="0">
                                <a:pos x="T0" y="T1"/>
                              </a:cxn>
                              <a:cxn ang="0">
                                <a:pos x="T2" y="T3"/>
                              </a:cxn>
                              <a:cxn ang="0">
                                <a:pos x="T4" y="T5"/>
                              </a:cxn>
                            </a:cxnLst>
                            <a:rect l="T6" t="T7" r="T8" b="T9"/>
                            <a:pathLst>
                              <a:path w="298463" h="3670">
                                <a:moveTo>
                                  <a:pt x="298310" y="3670"/>
                                </a:moveTo>
                                <a:cubicBezTo>
                                  <a:pt x="298463" y="940"/>
                                  <a:pt x="295796" y="64"/>
                                  <a:pt x="292291" y="0"/>
                                </a:cubicBez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Shape 7515"/>
                        <wps:cNvSpPr>
                          <a:spLocks/>
                        </wps:cNvSpPr>
                        <wps:spPr bwMode="auto">
                          <a:xfrm>
                            <a:off x="2401" y="4845"/>
                            <a:ext cx="3495" cy="71"/>
                          </a:xfrm>
                          <a:custGeom>
                            <a:avLst/>
                            <a:gdLst>
                              <a:gd name="T0" fmla="*/ 349555 w 349555"/>
                              <a:gd name="T1" fmla="*/ 7125 h 7125"/>
                              <a:gd name="T2" fmla="*/ 346215 w 349555"/>
                              <a:gd name="T3" fmla="*/ 6121 h 7125"/>
                              <a:gd name="T4" fmla="*/ 48603 w 349555"/>
                              <a:gd name="T5" fmla="*/ 6121 h 7125"/>
                              <a:gd name="T6" fmla="*/ 0 w 349555"/>
                              <a:gd name="T7" fmla="*/ 0 h 7125"/>
                              <a:gd name="T8" fmla="*/ 0 w 349555"/>
                              <a:gd name="T9" fmla="*/ 0 h 7125"/>
                              <a:gd name="T10" fmla="*/ 349555 w 349555"/>
                              <a:gd name="T11" fmla="*/ 7125 h 7125"/>
                            </a:gdLst>
                            <a:ahLst/>
                            <a:cxnLst>
                              <a:cxn ang="0">
                                <a:pos x="T0" y="T1"/>
                              </a:cxn>
                              <a:cxn ang="0">
                                <a:pos x="T2" y="T3"/>
                              </a:cxn>
                              <a:cxn ang="0">
                                <a:pos x="T4" y="T5"/>
                              </a:cxn>
                              <a:cxn ang="0">
                                <a:pos x="T6" y="T7"/>
                              </a:cxn>
                            </a:cxnLst>
                            <a:rect l="T8" t="T9" r="T10" b="T11"/>
                            <a:pathLst>
                              <a:path w="349555" h="7125">
                                <a:moveTo>
                                  <a:pt x="349555" y="7125"/>
                                </a:moveTo>
                                <a:cubicBezTo>
                                  <a:pt x="348729" y="6490"/>
                                  <a:pt x="347612" y="6121"/>
                                  <a:pt x="346215" y="6121"/>
                                </a:cubicBezTo>
                                <a:lnTo>
                                  <a:pt x="48603" y="6121"/>
                                </a:lnTo>
                                <a:cubicBezTo>
                                  <a:pt x="36894" y="6121"/>
                                  <a:pt x="13106" y="4204"/>
                                  <a:pt x="0"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Shape 53273"/>
                        <wps:cNvSpPr>
                          <a:spLocks/>
                        </wps:cNvSpPr>
                        <wps:spPr bwMode="auto">
                          <a:xfrm>
                            <a:off x="3491" y="5455"/>
                            <a:ext cx="647" cy="419"/>
                          </a:xfrm>
                          <a:custGeom>
                            <a:avLst/>
                            <a:gdLst>
                              <a:gd name="T0" fmla="*/ 0 w 64745"/>
                              <a:gd name="T1" fmla="*/ 0 h 41923"/>
                              <a:gd name="T2" fmla="*/ 64745 w 64745"/>
                              <a:gd name="T3" fmla="*/ 0 h 41923"/>
                              <a:gd name="T4" fmla="*/ 64745 w 64745"/>
                              <a:gd name="T5" fmla="*/ 41923 h 41923"/>
                              <a:gd name="T6" fmla="*/ 0 w 64745"/>
                              <a:gd name="T7" fmla="*/ 41923 h 41923"/>
                              <a:gd name="T8" fmla="*/ 0 w 64745"/>
                              <a:gd name="T9" fmla="*/ 0 h 41923"/>
                              <a:gd name="T10" fmla="*/ 0 w 64745"/>
                              <a:gd name="T11" fmla="*/ 0 h 41923"/>
                              <a:gd name="T12" fmla="*/ 64745 w 64745"/>
                              <a:gd name="T13" fmla="*/ 41923 h 41923"/>
                            </a:gdLst>
                            <a:ahLst/>
                            <a:cxnLst>
                              <a:cxn ang="0">
                                <a:pos x="T0" y="T1"/>
                              </a:cxn>
                              <a:cxn ang="0">
                                <a:pos x="T2" y="T3"/>
                              </a:cxn>
                              <a:cxn ang="0">
                                <a:pos x="T4" y="T5"/>
                              </a:cxn>
                              <a:cxn ang="0">
                                <a:pos x="T6" y="T7"/>
                              </a:cxn>
                              <a:cxn ang="0">
                                <a:pos x="T8" y="T9"/>
                              </a:cxn>
                            </a:cxnLst>
                            <a:rect l="T10" t="T11" r="T12" b="T13"/>
                            <a:pathLst>
                              <a:path w="64745" h="41923">
                                <a:moveTo>
                                  <a:pt x="0" y="0"/>
                                </a:moveTo>
                                <a:lnTo>
                                  <a:pt x="64745" y="0"/>
                                </a:lnTo>
                                <a:lnTo>
                                  <a:pt x="64745" y="41923"/>
                                </a:lnTo>
                                <a:lnTo>
                                  <a:pt x="0" y="41923"/>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39" name="Shape 7517"/>
                        <wps:cNvSpPr>
                          <a:spLocks/>
                        </wps:cNvSpPr>
                        <wps:spPr bwMode="auto">
                          <a:xfrm>
                            <a:off x="10748" y="5314"/>
                            <a:ext cx="1101" cy="2540"/>
                          </a:xfrm>
                          <a:custGeom>
                            <a:avLst/>
                            <a:gdLst>
                              <a:gd name="T0" fmla="*/ 0 w 110046"/>
                              <a:gd name="T1" fmla="*/ 0 h 254064"/>
                              <a:gd name="T2" fmla="*/ 29629 w 110046"/>
                              <a:gd name="T3" fmla="*/ 254064 h 254064"/>
                              <a:gd name="T4" fmla="*/ 110046 w 110046"/>
                              <a:gd name="T5" fmla="*/ 254064 h 254064"/>
                              <a:gd name="T6" fmla="*/ 0 w 110046"/>
                              <a:gd name="T7" fmla="*/ 0 h 254064"/>
                              <a:gd name="T8" fmla="*/ 110046 w 110046"/>
                              <a:gd name="T9" fmla="*/ 254064 h 254064"/>
                            </a:gdLst>
                            <a:ahLst/>
                            <a:cxnLst>
                              <a:cxn ang="0">
                                <a:pos x="T0" y="T1"/>
                              </a:cxn>
                              <a:cxn ang="0">
                                <a:pos x="T2" y="T3"/>
                              </a:cxn>
                              <a:cxn ang="0">
                                <a:pos x="T4" y="T5"/>
                              </a:cxn>
                            </a:cxnLst>
                            <a:rect l="T6" t="T7" r="T8" b="T9"/>
                            <a:pathLst>
                              <a:path w="110046" h="254064">
                                <a:moveTo>
                                  <a:pt x="0" y="0"/>
                                </a:moveTo>
                                <a:lnTo>
                                  <a:pt x="29629" y="254064"/>
                                </a:lnTo>
                                <a:lnTo>
                                  <a:pt x="110046" y="254064"/>
                                </a:lnTo>
                              </a:path>
                            </a:pathLst>
                          </a:custGeom>
                          <a:noFill/>
                          <a:ln w="190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7519"/>
                        <wps:cNvSpPr>
                          <a:spLocks/>
                        </wps:cNvSpPr>
                        <wps:spPr bwMode="auto">
                          <a:xfrm>
                            <a:off x="8632" y="5610"/>
                            <a:ext cx="1714" cy="2223"/>
                          </a:xfrm>
                          <a:custGeom>
                            <a:avLst/>
                            <a:gdLst>
                              <a:gd name="T0" fmla="*/ 171386 w 171386"/>
                              <a:gd name="T1" fmla="*/ 0 h 222301"/>
                              <a:gd name="T2" fmla="*/ 120612 w 171386"/>
                              <a:gd name="T3" fmla="*/ 222301 h 222301"/>
                              <a:gd name="T4" fmla="*/ 0 w 171386"/>
                              <a:gd name="T5" fmla="*/ 222301 h 222301"/>
                              <a:gd name="T6" fmla="*/ 0 w 171386"/>
                              <a:gd name="T7" fmla="*/ 0 h 222301"/>
                              <a:gd name="T8" fmla="*/ 171386 w 171386"/>
                              <a:gd name="T9" fmla="*/ 222301 h 222301"/>
                            </a:gdLst>
                            <a:ahLst/>
                            <a:cxnLst>
                              <a:cxn ang="0">
                                <a:pos x="T0" y="T1"/>
                              </a:cxn>
                              <a:cxn ang="0">
                                <a:pos x="T2" y="T3"/>
                              </a:cxn>
                              <a:cxn ang="0">
                                <a:pos x="T4" y="T5"/>
                              </a:cxn>
                            </a:cxnLst>
                            <a:rect l="T6" t="T7" r="T8" b="T9"/>
                            <a:pathLst>
                              <a:path w="171386" h="222301">
                                <a:moveTo>
                                  <a:pt x="171386" y="0"/>
                                </a:moveTo>
                                <a:lnTo>
                                  <a:pt x="120612" y="222301"/>
                                </a:lnTo>
                                <a:lnTo>
                                  <a:pt x="0" y="222301"/>
                                </a:lnTo>
                              </a:path>
                            </a:pathLst>
                          </a:custGeom>
                          <a:noFill/>
                          <a:ln w="190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Shape 7524"/>
                        <wps:cNvSpPr>
                          <a:spLocks/>
                        </wps:cNvSpPr>
                        <wps:spPr bwMode="auto">
                          <a:xfrm>
                            <a:off x="63" y="0"/>
                            <a:ext cx="13675" cy="9362"/>
                          </a:xfrm>
                          <a:custGeom>
                            <a:avLst/>
                            <a:gdLst>
                              <a:gd name="T0" fmla="*/ 1367498 w 1367498"/>
                              <a:gd name="T1" fmla="*/ 936244 h 936244"/>
                              <a:gd name="T2" fmla="*/ 0 w 1367498"/>
                              <a:gd name="T3" fmla="*/ 936244 h 936244"/>
                              <a:gd name="T4" fmla="*/ 0 w 1367498"/>
                              <a:gd name="T5" fmla="*/ 0 h 936244"/>
                              <a:gd name="T6" fmla="*/ 1367498 w 1367498"/>
                              <a:gd name="T7" fmla="*/ 0 h 936244"/>
                              <a:gd name="T8" fmla="*/ 1367498 w 1367498"/>
                              <a:gd name="T9" fmla="*/ 936244 h 936244"/>
                              <a:gd name="T10" fmla="*/ 0 w 1367498"/>
                              <a:gd name="T11" fmla="*/ 0 h 936244"/>
                              <a:gd name="T12" fmla="*/ 1367498 w 1367498"/>
                              <a:gd name="T13" fmla="*/ 936244 h 936244"/>
                            </a:gdLst>
                            <a:ahLst/>
                            <a:cxnLst>
                              <a:cxn ang="0">
                                <a:pos x="T0" y="T1"/>
                              </a:cxn>
                              <a:cxn ang="0">
                                <a:pos x="T2" y="T3"/>
                              </a:cxn>
                              <a:cxn ang="0">
                                <a:pos x="T4" y="T5"/>
                              </a:cxn>
                              <a:cxn ang="0">
                                <a:pos x="T6" y="T7"/>
                              </a:cxn>
                              <a:cxn ang="0">
                                <a:pos x="T8" y="T9"/>
                              </a:cxn>
                            </a:cxnLst>
                            <a:rect l="T10" t="T11" r="T12" b="T13"/>
                            <a:pathLst>
                              <a:path w="1367498" h="936244">
                                <a:moveTo>
                                  <a:pt x="1367498" y="936244"/>
                                </a:moveTo>
                                <a:lnTo>
                                  <a:pt x="0" y="936244"/>
                                </a:lnTo>
                                <a:lnTo>
                                  <a:pt x="0" y="0"/>
                                </a:lnTo>
                                <a:lnTo>
                                  <a:pt x="1367498" y="0"/>
                                </a:lnTo>
                                <a:lnTo>
                                  <a:pt x="1367498" y="936244"/>
                                </a:lnTo>
                                <a:close/>
                              </a:path>
                            </a:pathLst>
                          </a:custGeom>
                          <a:noFill/>
                          <a:ln w="1016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2093"/>
                        <wps:cNvSpPr>
                          <a:spLocks noChangeArrowheads="1"/>
                        </wps:cNvSpPr>
                        <wps:spPr bwMode="auto">
                          <a:xfrm>
                            <a:off x="22067" y="8542"/>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26243B">
                              <w:pPr>
                                <w:spacing w:after="160" w:line="259" w:lineRule="auto"/>
                              </w:pPr>
                              <w:r>
                                <w:rPr>
                                  <w:sz w:val="21"/>
                                </w:rPr>
                                <w:t xml:space="preserve"> </w:t>
                              </w:r>
                            </w:p>
                          </w:txbxContent>
                        </wps:txbx>
                        <wps:bodyPr rot="0" vert="horz" wrap="square" lIns="0" tIns="0" rIns="0" bIns="0" anchor="t" anchorCtr="0" upright="1">
                          <a:noAutofit/>
                        </wps:bodyPr>
                      </wps:wsp>
                      <wps:wsp>
                        <wps:cNvPr id="147" name="Rectangle 12092"/>
                        <wps:cNvSpPr>
                          <a:spLocks noChangeArrowheads="1"/>
                        </wps:cNvSpPr>
                        <wps:spPr bwMode="auto">
                          <a:xfrm>
                            <a:off x="13845" y="8542"/>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26243B">
                              <w:pPr>
                                <w:spacing w:after="160" w:line="259" w:lineRule="auto"/>
                              </w:pPr>
                              <w:r>
                                <w:rPr>
                                  <w:sz w:val="21"/>
                                </w:rPr>
                                <w:t xml:space="preserve"> </w:t>
                              </w:r>
                            </w:p>
                          </w:txbxContent>
                        </wps:txbx>
                        <wps:bodyPr rot="0" vert="horz" wrap="square" lIns="0" tIns="0" rIns="0" bIns="0" anchor="t" anchorCtr="0" upright="1">
                          <a:noAutofit/>
                        </wps:bodyPr>
                      </wps:wsp>
                      <wps:wsp>
                        <wps:cNvPr id="150" name="Rectangle 49146"/>
                        <wps:cNvSpPr>
                          <a:spLocks noChangeArrowheads="1"/>
                        </wps:cNvSpPr>
                        <wps:spPr bwMode="auto">
                          <a:xfrm>
                            <a:off x="14929" y="321"/>
                            <a:ext cx="661"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26243B">
                              <w:pPr>
                                <w:spacing w:after="160" w:line="259" w:lineRule="auto"/>
                              </w:pPr>
                              <w:r>
                                <w:t xml:space="preserve">. </w:t>
                              </w:r>
                            </w:p>
                          </w:txbxContent>
                        </wps:txbx>
                        <wps:bodyPr rot="0" vert="horz" wrap="square" lIns="0" tIns="0" rIns="0" bIns="0" anchor="t" anchorCtr="0" upright="1">
                          <a:noAutofit/>
                        </wps:bodyPr>
                      </wps:wsp>
                      <wps:wsp>
                        <wps:cNvPr id="153" name="Rectangle 8412"/>
                        <wps:cNvSpPr>
                          <a:spLocks noChangeArrowheads="1"/>
                        </wps:cNvSpPr>
                        <wps:spPr bwMode="auto">
                          <a:xfrm>
                            <a:off x="18310" y="321"/>
                            <a:ext cx="33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26243B">
                              <w:pPr>
                                <w:spacing w:after="160" w:line="259" w:lineRule="auto"/>
                              </w:pPr>
                              <w:r>
                                <w:t xml:space="preserve"> </w:t>
                              </w:r>
                            </w:p>
                          </w:txbxContent>
                        </wps:txbx>
                        <wps:bodyPr rot="0" vert="horz" wrap="square" lIns="0" tIns="0" rIns="0" bIns="0" anchor="t" anchorCtr="0" upright="1">
                          <a:noAutofit/>
                        </wps:bodyPr>
                      </wps:wsp>
                      <wps:wsp>
                        <wps:cNvPr id="155" name="Rectangle 8414"/>
                        <wps:cNvSpPr>
                          <a:spLocks noChangeArrowheads="1"/>
                        </wps:cNvSpPr>
                        <wps:spPr bwMode="auto">
                          <a:xfrm>
                            <a:off x="20162" y="1335"/>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26243B">
                              <w:pPr>
                                <w:spacing w:after="160" w:line="259" w:lineRule="auto"/>
                              </w:pPr>
                              <w:r>
                                <w:t xml:space="preserve"> </w:t>
                              </w:r>
                            </w:p>
                          </w:txbxContent>
                        </wps:txbx>
                        <wps:bodyPr rot="0" vert="horz" wrap="square" lIns="0" tIns="0" rIns="0" bIns="0" anchor="t" anchorCtr="0" upright="1">
                          <a:noAutofit/>
                        </wps:bodyPr>
                      </wps:wsp>
                      <wps:wsp>
                        <wps:cNvPr id="157" name="Rectangle 49148"/>
                        <wps:cNvSpPr>
                          <a:spLocks noChangeArrowheads="1"/>
                        </wps:cNvSpPr>
                        <wps:spPr bwMode="auto">
                          <a:xfrm>
                            <a:off x="14929" y="2356"/>
                            <a:ext cx="662"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26243B">
                              <w:pPr>
                                <w:spacing w:after="160" w:line="259" w:lineRule="auto"/>
                              </w:pPr>
                              <w:r>
                                <w:t xml:space="preserve">. </w:t>
                              </w:r>
                            </w:p>
                          </w:txbxContent>
                        </wps:txbx>
                        <wps:bodyPr rot="0" vert="horz" wrap="square" lIns="0" tIns="0" rIns="0" bIns="0" anchor="t" anchorCtr="0" upright="1">
                          <a:noAutofit/>
                        </wps:bodyPr>
                      </wps:wsp>
                      <wps:wsp>
                        <wps:cNvPr id="159" name="Rectangle 8417"/>
                        <wps:cNvSpPr>
                          <a:spLocks noChangeArrowheads="1"/>
                        </wps:cNvSpPr>
                        <wps:spPr bwMode="auto">
                          <a:xfrm>
                            <a:off x="17831" y="2356"/>
                            <a:ext cx="329"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26243B">
                              <w:pPr>
                                <w:spacing w:after="160" w:line="259" w:lineRule="auto"/>
                              </w:pPr>
                              <w:r>
                                <w:t xml:space="preserve"> </w:t>
                              </w:r>
                            </w:p>
                          </w:txbxContent>
                        </wps:txbx>
                        <wps:bodyPr rot="0" vert="horz" wrap="square" lIns="0" tIns="0" rIns="0" bIns="0" anchor="t" anchorCtr="0" upright="1">
                          <a:noAutofit/>
                        </wps:bodyPr>
                      </wps:wsp>
                      <wps:wsp>
                        <wps:cNvPr id="161" name="Rectangle 8419"/>
                        <wps:cNvSpPr>
                          <a:spLocks noChangeArrowheads="1"/>
                        </wps:cNvSpPr>
                        <wps:spPr bwMode="auto">
                          <a:xfrm>
                            <a:off x="19903" y="3369"/>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26243B">
                              <w:pPr>
                                <w:spacing w:after="160" w:line="259" w:lineRule="auto"/>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D3D82" id="Group 51962" o:spid="_x0000_s1347" style="position:absolute;left:0;text-align:left;margin-left:125.95pt;margin-top:5.6pt;width:177.15pt;height:80.35pt;z-index:-251626496;mso-position-horizontal:right;mso-position-horizontal-relative:page" coordorigin="63" coordsize="22497,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">
                <v:shape id="Shape 7408" o:spid="_x0000_s1348" style="position:absolute;left:3367;top:3471;width:7294;height:191;visibility:visible;mso-wrap-style:square;v-text-anchor:top" coordsize="72934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VZsYA&#10;AADcAAAADwAAAGRycy9kb3ducmV2LnhtbESPQUsDMRSE70L/Q3iCF2mzCm7rtmkplqrQlmL10ONj&#10;89wsTV6WJLbrvzeC4HGYmW+Y2aJ3VpwpxNazgrtRAYK49rrlRsHH+3o4ARETskbrmRR8U4TFfHA1&#10;w0r7C7/R+ZAakSEcK1RgUuoqKWNtyGEc+Y44e58+OExZhkbqgJcMd1beF0UpHbacFwx29GSoPh2+&#10;nILd+nYfNqtmu3qkaO34+WheTl6pm+t+OQWRqE//4b/2q1ZQPpTweyYf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1VZsYAAADcAAAADwAAAAAAAAAAAAAAAACYAgAAZHJz&#10;L2Rvd25yZXYueG1sUEsFBgAAAAAEAAQA9QAAAIsDAAAAAA==&#10;" path="m729348,19050l,19050,,,729348,r,19050xe" filled="f" strokeweight=".7pt">
                  <v:stroke endcap="round"/>
                  <v:path arrowok="t" o:connecttype="custom" o:connectlocs="7294,191;0,191;0,0;7294,0;7294,191" o:connectangles="0,0,0,0,0" textboxrect="0,0,729348,19050"/>
                </v:shape>
                <v:shape id="Shape 7410" o:spid="_x0000_s1349" style="position:absolute;left:9149;top:4948;width:1572;height:0;visibility:visible;mso-wrap-style:square;v-text-anchor:top" coordsize="15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Id8UA&#10;AADcAAAADwAAAGRycy9kb3ducmV2LnhtbESPwW7CMBBE75X4B2uRuIEDpTRKMShCKrQHDqX9gG28&#10;TdLE68g2JPw9roTU42hm3mjW28G04kLO15YVzGcJCOLC6ppLBV+fr9MUhA/IGlvLpOBKHrab0cMa&#10;M217/qDLKZQiQthnqKAKocuk9EVFBv3MdsTR+7HOYIjSlVI77CPctHKRJCtpsOa4UGFHu4qK5nQ2&#10;Cobv32MTlpTmLl/um3l76N/TR6Um4yF/ARFoCP/he/tNK1g9PcP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oh3xQAAANwAAAAPAAAAAAAAAAAAAAAAAJgCAABkcnMv&#10;ZG93bnJldi54bWxQSwUGAAAAAAQABAD1AAAAigMAAAAA&#10;" path="m,l157239,e" filled="f" strokeweight=".3pt">
                  <v:stroke endcap="round"/>
                  <v:path arrowok="t" o:connecttype="custom" o:connectlocs="0,0;1572,0" o:connectangles="0,0" textboxrect="0,0,157239,0"/>
                </v:shape>
                <v:shape id="Shape 7411" o:spid="_x0000_s1350" style="position:absolute;left:8510;top:4110;width:3029;height:293;visibility:visible;mso-wrap-style:square;v-text-anchor:top" coordsize="302933,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97MEA&#10;AADcAAAADwAAAGRycy9kb3ducmV2LnhtbERPTWvCQBC9C/0PyxS8SN1YVCR1lVKsiB5EW+9DdpqE&#10;Zmdjdo3x3zsHwePjfc+XnatUS00oPRsYDRNQxJm3JecGfn++32agQkS2WHkmAzcKsFy89OaYWn/l&#10;A7XHmCsJ4ZCigSLGOtU6ZAU5DENfEwv35xuHUWCTa9vgVcJdpd+TZKodliwNBdb0VVD2f7w4KTmV&#10;Y21n+9MurNrLaj3Q28m5Nab/2n1+gIrUxaf44d5YA9OJrJUzcgT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I/ezBAAAA3AAAAA8AAAAAAAAAAAAAAAAAmAIAAGRycy9kb3du&#10;cmV2LnhtbFBLBQYAAAAABAAEAPUAAACGAwAAAAA=&#10;" path="m302933,l139256,c82918,,40005,9893,4445,23660,1727,24981,,27127,,29261e" filled="f" strokeweight=".3pt">
                  <v:stroke endcap="round"/>
                  <v:path arrowok="t" o:connecttype="custom" o:connectlocs="3029,0;1392,0;44,237;0,293" o:connectangles="0,0,0,0" textboxrect="0,0,302933,29261"/>
                </v:shape>
                <v:shape id="Shape 7412" o:spid="_x0000_s1351" style="position:absolute;left:8710;top:4354;width:2717;height:0;visibility:visible;mso-wrap-style:square;v-text-anchor:top" coordsize="27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DUcQA&#10;AADcAAAADwAAAGRycy9kb3ducmV2LnhtbESPX2vCMBTF34V9h3CFvdlUobJ1RukEQcQN7DaGb5fm&#10;2hSbm9Jk2n37ZSD4eDh/fpzFarCtuFDvG8cKpkkKgrhyuuFawefHZvIEwgdkja1jUvBLHlbLh9EC&#10;c+2ufKBLGWoRR9jnqMCE0OVS+sqQRZ+4jjh6J9dbDFH2tdQ9XuO4beUsTefSYsORYLCjtaHqXP7Y&#10;CCmL/as51913xuXwxl/HYveeKfU4HooXEIGGcA/f2lutYJ49w/+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1Q1HEAAAA3AAAAA8AAAAAAAAAAAAAAAAAmAIAAGRycy9k&#10;b3ducmV2LnhtbFBLBQYAAAAABAAEAPUAAACJAwAAAAA=&#10;" path="m,l271704,e" filled="f" strokeweight=".3pt">
                  <v:stroke endcap="round"/>
                  <v:path arrowok="t" o:connecttype="custom" o:connectlocs="0,0;2717,0" o:connectangles="0,0" textboxrect="0,0,271704,0"/>
                </v:shape>
                <v:shape id="Shape 7413" o:spid="_x0000_s1352" style="position:absolute;left:11538;top:4483;width:437;height:0;visibility:visible;mso-wrap-style:square;v-text-anchor:top" coordsize="4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v/74A&#10;AADcAAAADwAAAGRycy9kb3ducmV2LnhtbERPTYvCMBC9C/6HMII3TeuhLNUoIij1JLrqeWjGtthM&#10;ShJr/ffmsLDHx/tebQbTip6cbywrSOcJCOLS6oYrBdff/ewHhA/IGlvLpOBDHjbr8WiFubZvPlN/&#10;CZWIIexzVFCH0OVS+rImg35uO+LIPawzGCJ0ldQO3zHctHKRJJk02HBsqLGjXU3l8/IyCnZFjy49&#10;dNvT43gw9+xzWxTXVKnpZNguQQQawr/4z11oBVkW58cz8Qj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Jr/++AAAA3AAAAA8AAAAAAAAAAAAAAAAAmAIAAGRycy9kb3ducmV2&#10;LnhtbFBLBQYAAAAABAAEAPUAAACDAwAAAAA=&#10;" path="m,l43675,e" filled="f" strokeweight=".3pt">
                  <v:stroke endcap="round"/>
                  <v:path arrowok="t" o:connecttype="custom" o:connectlocs="0,0;437,0" o:connectangles="0,0" textboxrect="0,0,43675,0"/>
                </v:shape>
                <v:shape id="Shape 7414" o:spid="_x0000_s1353" style="position:absolute;left:11538;top:4013;width:0;height:556;visibility:visible;mso-wrap-style:square;v-text-anchor:top" coordsize="0,5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YMMQA&#10;AADcAAAADwAAAGRycy9kb3ducmV2LnhtbESPQWvCQBSE7wX/w/KE3upGkSDRVUQURahQbe/P7GsS&#10;mn27ZleT9te7BcHjMDPfMLNFZ2pxo8ZXlhUMBwkI4tzqigsFn6fN2wSED8gaa8uk4Jc8LOa9lxlm&#10;2rb8QbdjKESEsM9QQRmCy6T0eUkG/cA64uh928ZgiLIppG6wjXBTy1GSpNJgxXGhREerkvKf49Uo&#10;uLRuOd5jordn87V7P/zp/doFpV773XIKIlAXnuFHe6cVpOkQ/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WDDEAAAA3AAAAA8AAAAAAAAAAAAAAAAAmAIAAGRycy9k&#10;b3ducmV2LnhtbFBLBQYAAAAABAAEAPUAAACJAwAAAAA=&#10;" path="m,l,55588e" filled="f" strokeweight=".3pt">
                  <v:stroke endcap="round"/>
                  <v:path arrowok="t" o:connecttype="custom" o:connectlocs="0,0;0,556" o:connectangles="0,0" textboxrect="0,0,0,55588"/>
                </v:shape>
                <v:shape id="Shape 7415" o:spid="_x0000_s1354" style="position:absolute;left:8510;top:4569;width:3465;height:0;visibility:visible;mso-wrap-style:square;v-text-anchor:top" coordsize="346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AfMQA&#10;AADcAAAADwAAAGRycy9kb3ducmV2LnhtbESPT4vCMBTE7wt+h/AEb2uqhyLVKKsgCJ78swdvz+bZ&#10;dtu81CRq9dNvFoQ9DjPzG2a26Ewj7uR8ZVnBaJiAIM6trrhQcDysPycgfEDW2FgmBU/ysJj3PmaY&#10;afvgHd33oRARwj5DBWUIbSalz0sy6Ie2JY7exTqDIUpXSO3wEeGmkeMkSaXBiuNCiS2tSsrr/c0o&#10;OH/Xo8nhVF9peXJym79eqTv/KDXod19TEIG68B9+tzdaQZqO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AHzEAAAA3AAAAA8AAAAAAAAAAAAAAAAAmAIAAGRycy9k&#10;b3ducmV2LnhtbFBLBQYAAAAABAAEAPUAAACJAwAAAAA=&#10;" path="m,l346469,e" filled="f" strokeweight=".3pt">
                  <v:stroke endcap="round"/>
                  <v:path arrowok="t" o:connecttype="custom" o:connectlocs="0,0;3465,0" o:connectangles="0,0" textboxrect="0,0,346469,0"/>
                </v:shape>
                <v:shape id="Shape 7416" o:spid="_x0000_s1355" style="position:absolute;left:10862;top:5023;width:84;height:84;visibility:visible;mso-wrap-style:square;v-text-anchor:top" coordsize="839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SlMUA&#10;AADcAAAADwAAAGRycy9kb3ducmV2LnhtbESPT4vCMBTE7wt+h/CEvYimq1CkaxQpLghe/FPQ46N5&#10;2xabl9pE7frpjbDgcZiZ3zCzRWdqcaPWVZYVfI0iEMS51RUXCrLDz3AKwnlkjbVlUvBHDhbz3scM&#10;E23vvKPb3hciQNglqKD0vkmkdHlJBt3INsTB+7WtQR9kW0jd4j3ATS3HURRLgxWHhRIbSkvKz/ur&#10;UbA6Zulpc9xeH9Xh0hUDbdLBxij12e+W3yA8df4d/m+vtYI4n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ZKUxQAAANwAAAAPAAAAAAAAAAAAAAAAAJgCAABkcnMv&#10;ZG93bnJldi54bWxQSwUGAAAAAAQABAD1AAAAigMAAAAA&#10;" path="m8395,4204v,2324,-1893,4204,-4191,4204c1880,8408,,6528,,4204,,1893,1880,,4204,,6502,,8395,1893,8395,4204xe" filled="f" strokeweight=".3pt">
                  <v:stroke endcap="round"/>
                  <v:path arrowok="t" o:connecttype="custom" o:connectlocs="84,42;42,84;0,42;42,0;84,42" o:connectangles="0,0,0,0,0" textboxrect="0,0,8395,8408"/>
                </v:shape>
                <v:shape id="Shape 7417" o:spid="_x0000_s1356" style="position:absolute;left:11167;top:5951;width:808;height:227;visibility:visible;mso-wrap-style:square;v-text-anchor:top" coordsize="80797,2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zz8YA&#10;AADcAAAADwAAAGRycy9kb3ducmV2LnhtbESPQWvCQBSE7wX/w/KEXkrdtGooMRspglC9VeOht0f2&#10;NVmSfRuzq6b/vlsoeBxm5hsmX4+2E1cavHGs4GWWgCCunDZcKyiP2+c3ED4ga+wck4If8rAuJg85&#10;Ztrd+JOuh1CLCGGfoYImhD6T0lcNWfQz1xNH79sNFkOUQy31gLcIt518TZJUWjQcFxrsadNQ1R4u&#10;VsG5df2TSc2XXc4X7X67O7lyf1LqcTq+r0AEGsM9/N/+0ArSdAF/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czz8YAAADcAAAADwAAAAAAAAAAAAAAAACYAgAAZHJz&#10;L2Rvd25yZXYueG1sUEsFBgAAAAAEAAQA9QAAAIsDAAAAAA==&#10;" path="m,l,17373v,3430,419,5360,7277,5360l80797,22733e" filled="f" strokeweight=".3pt">
                  <v:stroke endcap="round"/>
                  <v:path arrowok="t" o:connecttype="custom" o:connectlocs="0,0;0,173;73,227;808,227" o:connectangles="0,0,0,0" textboxrect="0,0,80797,22733"/>
                </v:shape>
                <v:shape id="Shape 7418" o:spid="_x0000_s1357" style="position:absolute;left:11581;top:5810;width:394;height:223;visibility:visible;mso-wrap-style:square;v-text-anchor:top" coordsize="39345,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DZ8UA&#10;AADcAAAADwAAAGRycy9kb3ducmV2LnhtbESPzWsCMRTE74L/Q3iCF6nZCi5laxQR6sfBQ+3H+XXz&#10;3Gy7eVmSqOt/b4SCx2FmfsPMFp1txJl8qB0reB5nIIhLp2uuFHx+vD29gAgRWWPjmBRcKcBi3u/N&#10;sNDuwu90PsRKJAiHAhWYGNtCylAashjGriVO3tF5izFJX0nt8ZLgtpGTLMulxZrTgsGWVobKv8PJ&#10;Kqh3+9iupfnyv9+bbUmj4/onl0oNB93yFUSkLj7C/+2tVpDnU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ANnxQAAANwAAAAPAAAAAAAAAAAAAAAAAJgCAABkcnMv&#10;ZG93bnJldi54bWxQSwUGAAAAAAQABAD1AAAAigMAAAAA&#10;" path="m,l,18224v,2998,1613,4077,5258,4077l39345,22301e" filled="f" strokeweight=".3pt">
                  <v:stroke endcap="round"/>
                  <v:path arrowok="t" o:connecttype="custom" o:connectlocs="0,0;0,182;53,223;394,223" o:connectangles="0,0,0,0" textboxrect="0,0,39345,22301"/>
                </v:shape>
                <v:shape id="Shape 7419" o:spid="_x0000_s1358" style="position:absolute;left:11265;top:6057;width:245;height:66;visibility:visible;mso-wrap-style:square;v-text-anchor:top" coordsize="24498,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OIMQA&#10;AADcAAAADwAAAGRycy9kb3ducmV2LnhtbESPzWrDMBCE74G8g9hCb4ncNojEtRJCISTHNj+Q42Kt&#10;LVNrZSwldt6+KhR6HGbmG6bYjK4Vd+pD41nDyzwDQVx603Ct4XzazZYgQkQ22HomDQ8KsFlPJwXm&#10;xg/8RfdjrEWCcMhRg42xy6UMpSWHYe474uRVvncYk+xraXocEty18jXLlHTYcFqw2NGHpfL7eHMa&#10;lp/mcOnUYuEeQ7V629tM3a5nrZ+fxu07iEhj/A//tQ9Gg1IK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jiDEAAAA3AAAAA8AAAAAAAAAAAAAAAAAmAIAAGRycy9k&#10;b3ducmV2LnhtbFBLBQYAAAAABAAEAPUAAACJAwAAAAA=&#10;" path="m,6617l24498,e" filled="f" strokeweight=".3pt">
                  <v:stroke endcap="round"/>
                  <v:path arrowok="t" o:connecttype="custom" o:connectlocs="0,66;245,0" o:connectangles="0,0" textboxrect="0,0,24498,6617"/>
                </v:shape>
                <v:shape id="Shape 7420" o:spid="_x0000_s1359" style="position:absolute;left:10721;top:4949;width:860;height:861;visibility:visible;mso-wrap-style:square;v-text-anchor:top" coordsize="86017,8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icsQA&#10;AADcAAAADwAAAGRycy9kb3ducmV2LnhtbESPQYvCMBSE74L/IbwFL6KpCt21axQVFgW9WMXzo3nb&#10;dm1eSpPV+u+NIHgcZuYbZrZoTSWu1LjSsoLRMAJBnFldcq7gdPwZfIFwHlljZZkU3MnBYt7tzDDR&#10;9sYHuqY+FwHCLkEFhfd1IqXLCjLohrYmDt6vbQz6IJtc6gZvAW4qOY6iWBosOSwUWNO6oOyS/hsF&#10;K7f821x2Uxz39+fYbSYp18e1Ur2PdvkNwlPr3+FXe6sVxPEn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InLEAAAA3AAAAA8AAAAAAAAAAAAAAAAAmAIAAGRycy9k&#10;b3ducmV2LnhtbFBLBQYAAAAABAAEAPUAAACJAwAAAAA=&#10;" path="m,c47498,,86017,38544,86017,86068e" filled="f" strokeweight=".3pt">
                  <v:stroke endcap="round"/>
                  <v:path arrowok="t" o:connecttype="custom" o:connectlocs="0,0;860,861" o:connectangles="0,0" textboxrect="0,0,86017,86068"/>
                </v:shape>
                <v:shape id="Shape 7421" o:spid="_x0000_s1360" style="position:absolute;left:10164;top:4947;width:1003;height:1004;visibility:visible;mso-wrap-style:square;v-text-anchor:top" coordsize="100330,10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LDsMA&#10;AADcAAAADwAAAGRycy9kb3ducmV2LnhtbESPwWrDMAyG74O9g9Fgt9XpDqGkdUIZG3SwHpqmdzVW&#10;k9BYzmKvyd6+Ogx2FL/+T582xex6daMxdJ4NLBcJKOLa244bA9Xx42UFKkRki71nMvBLAYr88WGD&#10;mfUTH+hWxkYJhEOGBtoYh0zrULfkMCz8QCzZxY8Oo4xjo+2Ik8Bdr1+TJNUOO5YLLQ701lJ9LX+c&#10;aMxfRy7PqePTvvqmT7fcTe+9Mc9P83YNKtIc/5f/2jtrIE3FVp4RAu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ILDsMAAADcAAAADwAAAAAAAAAAAAAAAACYAgAAZHJzL2Rv&#10;d25yZXYueG1sUEsFBgAAAAAEAAQA9QAAAIgDAAAAAA==&#10;" path="m,c55397,,100330,44958,100330,100393e" filled="f" strokeweight=".3pt">
                  <v:stroke endcap="round"/>
                  <v:path arrowok="t" o:connecttype="custom" o:connectlocs="0,0;1003,1004" o:connectangles="0,0" textboxrect="0,0,100330,100393"/>
                </v:shape>
                <v:shape id="Shape 7422" o:spid="_x0000_s1361" style="position:absolute;left:6458;top:4606;width:0;height:944;visibility:visible;mso-wrap-style:square;v-text-anchor:top" coordsize="0,9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TWMYA&#10;AADcAAAADwAAAGRycy9kb3ducmV2LnhtbESPQWvCQBSE74L/YXmCN921h1Cjq7RStViwVD14fGRf&#10;k9Ts25jdxvTfdwsFj8PMfMPMl52tREuNLx1rmIwVCOLMmZJzDafjevQIwgdkg5Vj0vBDHpaLfm+O&#10;qXE3/qD2EHIRIexT1FCEUKdS+qwgi37sauLofbrGYoiyyaVp8BbhtpIPSiXSYslxocCaVgVll8O3&#10;jZT2fXeWL7vptsK35/3XRW2uW6X1cNA9zUAE6sI9/N9+NRqSZ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TWMYAAADcAAAADwAAAAAAAAAAAAAAAACYAgAAZHJz&#10;L2Rvd25yZXYueG1sUEsFBgAAAAAEAAQA9QAAAIsDAAAAAA==&#10;" path="m,l,94323e" filled="f" strokeweight=".3pt">
                  <v:stroke endcap="round"/>
                  <v:path arrowok="t" o:connecttype="custom" o:connectlocs="0,0;0,944" o:connectangles="0,0" textboxrect="0,0,0,94323"/>
                </v:shape>
                <v:shape id="Shape 7423" o:spid="_x0000_s1362" style="position:absolute;left:6835;top:4606;width:0;height:944;visibility:visible;mso-wrap-style:square;v-text-anchor:top" coordsize="0,9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sGMcA&#10;AADcAAAADwAAAGRycy9kb3ducmV2LnhtbESPTU/DMAyG70j8h8hI3FgChzG6ZRMgYNMmMe3jsKPV&#10;mLascUoTuu7fzwckjtbr97Gfyaz3teqojVVgC/cDA4o4D67iwsJ+9343AhUTssM6MFk4U4TZ9Ppq&#10;gpkLJ95Qt02FEgjHDC2UKTWZ1jEvyWMchIZYsq/QekwytoV2LZ4E7mv9YMxQe6xYLpTY0GtJ+XH7&#10;64XSrZcH/bZ8mte4evn8PpqPn7mx9vamfx6DStSn/+W/9sJZGD7K+yIjIq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J7BjHAAAA3AAAAA8AAAAAAAAAAAAAAAAAmAIAAGRy&#10;cy9kb3ducmV2LnhtbFBLBQYAAAAABAAEAPUAAACMAwAAAAA=&#10;" path="m,l,94323e" filled="f" strokeweight=".3pt">
                  <v:stroke endcap="round"/>
                  <v:path arrowok="t" o:connecttype="custom" o:connectlocs="0,0;0,944" o:connectangles="0,0" textboxrect="0,0,0,94323"/>
                </v:shape>
                <v:shape id="Shape 7424" o:spid="_x0000_s1363" style="position:absolute;left:6929;top:4452;width:0;height:1249;visibility:visible;mso-wrap-style:square;v-text-anchor:top" coordsize="0,12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99MYA&#10;AADcAAAADwAAAGRycy9kb3ducmV2LnhtbESPS4vCQBCE74L/YWjB2zpRfJF1FPGB4kXUBffYZHqT&#10;YKYnZkaN++t3hAWPRVV9RU1mtSnEnSqXW1bQ7UQgiBOrc04VfJ3WH2MQziNrLCyTgic5mE2bjQnG&#10;2j74QPejT0WAsItRQeZ9GUvpkowMuo4tiYP3YyuDPsgqlbrCR4CbQvaiaCgN5hwWMixpkVFyOd6M&#10;gsVq/Ns/7wZyv/teJpvoeu7t9Uapdquef4LwVPt3+L+91QqGoy68zo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I99MYAAADcAAAADwAAAAAAAAAAAAAAAACYAgAAZHJz&#10;L2Rvd25yZXYueG1sUEsFBgAAAAAEAAQA9QAAAIsDAAAAAA==&#10;" path="m,l,124892e" filled="f" strokeweight=".3pt">
                  <v:stroke endcap="round"/>
                  <v:path arrowok="t" o:connecttype="custom" o:connectlocs="0,0;0,1249" o:connectangles="0,0" textboxrect="0,0,0,124892"/>
                </v:shape>
                <v:shape id="Shape 7425" o:spid="_x0000_s1364" style="position:absolute;left:7495;top:4551;width:0;height:1054;visibility:visible;mso-wrap-style:square;v-text-anchor:top" coordsize="0,10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kLcYA&#10;AADcAAAADwAAAGRycy9kb3ducmV2LnhtbESPQWvCQBSE74L/YXlCL6VuGjGNqZtgCwUvIqY99PjI&#10;viap2bchu9X4712h4HGYmW+YdTGaTpxocK1lBc/zCARxZXXLtYKvz4+nFITzyBo7y6TgQg6KfDpZ&#10;Y6btmQ90Kn0tAoRdhgoa7/tMSlc1ZNDNbU8cvB87GPRBDrXUA54D3HQyjqJEGmw5LDTY03tD1bH8&#10;MwrSxX63XPx+E29Wj29pxHF1XMVKPczGzSsIT6O/h//bW60geYnhdiYc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GkLcYAAADcAAAADwAAAAAAAAAAAAAAAACYAgAAZHJz&#10;L2Rvd25yZXYueG1sUEsFBgAAAAAEAAQA9QAAAIsDAAAAAA==&#10;" path="m,l,105473e" filled="f" strokeweight=".3pt">
                  <v:stroke endcap="round"/>
                  <v:path arrowok="t" o:connecttype="custom" o:connectlocs="0,0;0,1054" o:connectangles="0,0" textboxrect="0,0,0,105473"/>
                </v:shape>
                <v:shape id="Shape 7426" o:spid="_x0000_s1365" style="position:absolute;left:7832;top:4551;width:0;height:1054;visibility:visible;mso-wrap-style:square;v-text-anchor:top" coordsize="0,10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BtsUA&#10;AADcAAAADwAAAGRycy9kb3ducmV2LnhtbESPQWvCQBSE7wX/w/IEL0U3JlRjdBUVBC+lVD14fGSf&#10;STT7NmRXTf99Vyj0OMzMN8xi1ZlaPKh1lWUF41EEgji3uuJCwem4G6YgnEfWWFsmBT/kYLXsvS0w&#10;0/bJ3/Q4+EIECLsMFZTeN5mULi/JoBvZhjh4F9sa9EG2hdQtPgPc1DKOook0WHFYKLGhbUn57XA3&#10;CtLk6/MjuZ6J17P3TRpxnN9msVKDfreeg/DU+f/wX3uvFUymCbz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QG2xQAAANwAAAAPAAAAAAAAAAAAAAAAAJgCAABkcnMv&#10;ZG93bnJldi54bWxQSwUGAAAAAAQABAD1AAAAigMAAAAA&#10;" path="m,l,105473e" filled="f" strokeweight=".3pt">
                  <v:stroke endcap="round"/>
                  <v:path arrowok="t" o:connecttype="custom" o:connectlocs="0,0;0,1054" o:connectangles="0,0" textboxrect="0,0,0,105473"/>
                </v:shape>
                <v:shape id="Shape 7427" o:spid="_x0000_s1366" style="position:absolute;left:8396;top:4352;width:106;height:0;visibility:visible;mso-wrap-style:square;v-text-anchor:top" coordsize="1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RMQA&#10;AADcAAAADwAAAGRycy9kb3ducmV2LnhtbESPW2sCMRSE3wX/QziCb5q1eCmrUcRiKdIXL/T5sDlm&#10;t92chE1ct/++EQo+DjPzDbPadLYWLTWhcqxgMs5AEBdOV2wUXM770SuIEJE11o5JwS8F2Kz7vRXm&#10;2t35SO0pGpEgHHJUUMbocylDUZLFMHaeOHlX11iMSTZG6gbvCW5r+ZJlc2mx4rRQoqddScXP6WYV&#10;8PdBz9rbzJjj7tNPv9792yJ6pYaDbrsEEamLz/B/+0MrmC+m8Di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10TEAAAA3AAAAA8AAAAAAAAAAAAAAAAAmAIAAGRycy9k&#10;b3ducmV2LnhtbFBLBQYAAAAABAAEAPUAAACJAwAAAAA=&#10;" path="m10592,l,e" filled="f" strokeweight=".3pt">
                  <v:stroke endcap="round"/>
                  <v:path arrowok="t" o:connecttype="custom" o:connectlocs="106,0;0,0" o:connectangles="0,0" textboxrect="0,0,10592,0"/>
                </v:shape>
                <v:shape id="Shape 7428" o:spid="_x0000_s1367" style="position:absolute;left:8396;top:5021;width:110;height: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CsQA&#10;AADcAAAADwAAAGRycy9kb3ducmV2LnhtbESPT2vCQBTE7wW/w/IEb3VjbFWiq0ip4LH+Iedn9plE&#10;s29Ddk3it+8WCh6HmfkNs9r0phItNa60rGAyjkAQZ1aXnCs4n3bvCxDOI2usLJOCJznYrAdvK0y0&#10;7fhA7dHnIkDYJaig8L5OpHRZQQbd2NbEwbvaxqAPssmlbrALcFPJOIpm0mDJYaHAmr4Kyu7Hh1Hw&#10;+LjF6fPQOW7jS/YzmafT71uq1GjYb5cgPPX+Ff5v77WC2fwT/s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6grEAAAA3AAAAA8AAAAAAAAAAAAAAAAAmAIAAGRycy9k&#10;b3ducmV2LnhtbFBLBQYAAAAABAAEAPUAAACJAwAAAAA=&#10;" path="m,l11011,e" filled="f" strokeweight=".3pt">
                  <v:stroke endcap="round"/>
                  <v:path arrowok="t" o:connecttype="custom" o:connectlocs="0,0;110,0" o:connectangles="0,0" textboxrect="0,0,11011,0"/>
                </v:shape>
                <v:shape id="Shape 7429" o:spid="_x0000_s1368" style="position:absolute;left:8396;top:5810;width:161;height:0;visibility:visible;mso-wrap-style:square;v-text-anchor:top" coordsize="1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mJsYA&#10;AADcAAAADwAAAGRycy9kb3ducmV2LnhtbESPQWvCQBSE70L/w/IKXqRu2kBaUleRSlEpHppU8PjI&#10;vibB7NuQXZP4712h0OMwM98wi9VoGtFT52rLCp7nEQjiwuqaSwU/+efTGwjnkTU2lknBlRyslg+T&#10;BabaDvxNfeZLESDsUlRQed+mUrqiIoNublvi4P3azqAPsiul7nAIcNPIlyhKpMGaw0KFLX1UVJyz&#10;i1Gw8dtY7uPT4XBx+dfmOhv4fFwrNX0c1+8gPI3+P/zX3mkFyWsC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4mJsYAAADcAAAADwAAAAAAAAAAAAAAAACYAgAAZHJz&#10;L2Rvd25yZXYueG1sUEsFBgAAAAAEAAQA9QAAAIsDAAAAAA==&#10;" path="m16142,l,e" filled="f" strokeweight=".3pt">
                  <v:stroke endcap="round"/>
                  <v:path arrowok="t" o:connecttype="custom" o:connectlocs="161,0;0,0" o:connectangles="0,0" textboxrect="0,0,16142,0"/>
                </v:shape>
                <v:shape id="Shape 7430" o:spid="_x0000_s1369" style="position:absolute;left:8396;top:5715;width:0;height:95;visibility:visible;mso-wrap-style:square;v-text-anchor:top" coordsize="0,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kkcUA&#10;AADcAAAADwAAAGRycy9kb3ducmV2LnhtbESPQWvCQBSE70L/w/IKvYhubCGW6CqhYPEiJFrQ4yP7&#10;zAazb0N2q+m/dwuCx2FmvmGW68G24kq9bxwrmE0TEMSV0w3XCn4Om8knCB+QNbaOScEfeVivXkZL&#10;zLS7cUnXfahFhLDPUIEJocuk9JUhi37qOuLonV1vMUTZ11L3eItw28r3JEmlxYbjgsGOvgxVl/2v&#10;VXAs3XiW56fdqeBNedx+FOm3KZR6ex3yBYhAQ3iGH+2tVpDO5/B/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uSRxQAAANwAAAAPAAAAAAAAAAAAAAAAAJgCAABkcnMv&#10;ZG93bnJldi54bWxQSwUGAAAAAAQABAD1AAAAigMAAAAA&#10;" path="m,9436l,e" filled="f" strokeweight=".3pt">
                  <v:stroke endcap="round"/>
                  <v:path arrowok="t" o:connecttype="custom" o:connectlocs="0,95;0,0" o:connectangles="0,0" textboxrect="0,0,0,9436"/>
                </v:shape>
                <v:shape id="Shape 7431" o:spid="_x0000_s1370" style="position:absolute;left:8396;top:5021;width:0;height:60;visibility:visible;mso-wrap-style:square;v-text-anchor:top" coordsize="0,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SDcMA&#10;AADcAAAADwAAAGRycy9kb3ducmV2LnhtbERPPW+DMBDdK/U/WFepW2OSITQ0BqWRKjF0CaRSxxO+&#10;Ago+U+wQ4NfXQ6SOT+97n02mEyMNrrWsYL2KQBBXVrdcKziXHy+vIJxH1thZJgUzOcjSx4c9Jtre&#10;+ERj4WsRQtglqKDxvk+kdFVDBt3K9sSB+7GDQR/gUEs94C2Em05uomgrDbYcGhrs6dhQdSmuRkG8&#10;0d+fpTy/zwc5Lrtit/zmX6VSz0/T4Q2Ep8n/i+/uXCvYxm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FSDcMAAADcAAAADwAAAAAAAAAAAAAAAACYAgAAZHJzL2Rv&#10;d25yZXYueG1sUEsFBgAAAAAEAAQA9QAAAIgDAAAAAA==&#10;" path="m,l,5995e" filled="f" strokeweight=".3pt">
                  <v:stroke endcap="round"/>
                  <v:path arrowok="t" o:connecttype="custom" o:connectlocs="0,0;0,60" o:connectangles="0,0" textboxrect="0,0,0,5995"/>
                </v:shape>
                <v:shape id="Shape 7432" o:spid="_x0000_s1371" style="position:absolute;left:8396;top:5141;width:110;height: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nwsMA&#10;AADcAAAADwAAAGRycy9kb3ducmV2LnhtbESPT4vCMBTE7wt+h/AEb2tqFZWuUUQUPK5/6Plt82yr&#10;zUtpYlu//UZY2OMwM79hVpveVKKlxpWWFUzGEQjizOqScwXXy+FzCcJ5ZI2VZVLwIgeb9eBjhYm2&#10;HZ+oPftcBAi7BBUU3teJlC4ryKAb25o4eDfbGPRBNrnUDXYBbioZR9FcGiw5LBRY066g7HF+GgXP&#10;2T1OX6fOcRv/ZN+TRTrd31OlRsN++wXCU+//w3/to1YwX07hfS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2nwsMAAADcAAAADwAAAAAAAAAAAAAAAACYAgAAZHJzL2Rv&#10;d25yZXYueG1sUEsFBgAAAAAEAAQA9QAAAIgDAAAAAA==&#10;" path="m,l11011,e" filled="f" strokeweight=".3pt">
                  <v:stroke endcap="round"/>
                  <v:path arrowok="t" o:connecttype="custom" o:connectlocs="0,0;110,0" o:connectangles="0,0" textboxrect="0,0,11011,0"/>
                </v:shape>
                <v:shape id="Shape 7433" o:spid="_x0000_s1372" style="position:absolute;left:8396;top:5081;width:0;height:60;visibility:visible;mso-wrap-style:square;v-text-anchor:top" coordsize="0,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3WckA&#10;AADcAAAADwAAAGRycy9kb3ducmV2LnhtbESP3UrDQBSE7wXfYTmCd3ZjrSXEbIrU/ghV0Ggp3h2y&#10;xyRt9mzIbtvUp3cLgpfDzHzDpJPeNOJAnastK7gdRCCIC6trLhV8fsxvYhDOI2tsLJOCEzmYZJcX&#10;KSbaHvmdDrkvRYCwS1BB5X2bSOmKigy6gW2Jg/dtO4M+yK6UusNjgJtGDqNoLA3WHBYqbGlaUbHL&#10;90bB7vX+abOdnRbrF9x+NfHP3dtstVTq+qp/fADhqff/4b/2s1YwjkdwPhO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Z93WckAAADcAAAADwAAAAAAAAAAAAAAAACYAgAA&#10;ZHJzL2Rvd25yZXYueG1sUEsFBgAAAAAEAAQA9QAAAI4DAAAAAA==&#10;" path="m,6007l,e" filled="f" strokeweight=".3pt">
                  <v:stroke endcap="round"/>
                  <v:path arrowok="t" o:connecttype="custom" o:connectlocs="0,60;0,0" o:connectangles="0,0" textboxrect="0,0,0,6007"/>
                </v:shape>
                <v:shape id="Shape 7434" o:spid="_x0000_s1373" style="position:absolute;left:8823;top:5664;width:2781;height:952;visibility:visible;mso-wrap-style:square;v-text-anchor:top" coordsize="278066,9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4e28QA&#10;AADcAAAADwAAAGRycy9kb3ducmV2LnhtbESP0WrCQBRE3wv+w3IF3+rGgJJGVxFBGhBKtX7ANXtN&#10;otm7YXdr4t93C4U+DjNzhlltBtOKBznfWFYwmyYgiEurG64UnL/2rxkIH5A1tpZJwZM8bNajlxXm&#10;2vZ8pMcpVCJC2OeooA6hy6X0ZU0G/dR2xNG7WmcwROkqqR32EW5amSbJQhpsOC7U2NGupvJ++jYK&#10;ust7eng7Nh+fW1cUWZr1+narlJqMh+0SRKAh/If/2oVWsMj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HtvEAAAA3AAAAA8AAAAAAAAAAAAAAAAAmAIAAGRycy9k&#10;b3ducmV2LnhtbFBLBQYAAAAABAAEAPUAAACJAwAAAAA=&#10;" path="m,l5994,10287v4725,8573,11583,15647,24854,19723l102667,52896v3378,1333,8318,4495,10350,5918c118986,63005,126263,65481,134099,65481v4814,,9398,-940,13602,-2603c150393,61519,153619,60439,155956,60439r122110,l278066,95174e" filled="f" strokeweight=".3pt">
                  <v:stroke endcap="round"/>
                  <v:path arrowok="t" o:connecttype="custom" o:connectlocs="0,0;60,103;309,300;1027,529;1130,588;1341,655;1477,629;1560,605;2781,605;2781,952" o:connectangles="0,0,0,0,0,0,0,0,0,0" textboxrect="0,0,278066,95174"/>
                </v:shape>
                <v:shape id="Shape 7435" o:spid="_x0000_s1374" style="position:absolute;left:9550;top:5314;width:1251;height:708;visibility:visible;mso-wrap-style:square;v-text-anchor:top" coordsize="125095,70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MFsMA&#10;AADcAAAADwAAAGRycy9kb3ducmV2LnhtbESP3YrCMBSE74V9h3AWvNN0vailGkWF3S2sIP48wKE5&#10;tsXmJDRR69tvBMHLYWa+YebL3rTiRp1vLCv4GicgiEurG64UnI7fowyED8gaW8uk4EEelouPwRxz&#10;be+8p9shVCJC2OeooA7B5VL6siaDfmwdcfTOtjMYouwqqTu8R7hp5SRJUmmw4bhQo6NNTeXlcDUK&#10;NtN1sbXO7LL16edcNH/s2uxXqeFnv5qBCNSHd/jVLrSCNEv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DMFsMAAADcAAAADwAAAAAAAAAAAAAAAACYAgAAZHJzL2Rv&#10;d25yZXYueG1sUEsFBgAAAAAEAAQA9QAAAIgDAAAAAA==&#10;" path="m125070,63665c125044,28499,96571,,61404,,33350,,9550,18174,1079,43396v-12,38,-38,51,-50,89c1029,43510,1029,43536,1029,43549v-38,88,-89,165,-102,253l991,43815c,47358,1892,51079,5410,52261v3607,1181,7442,-724,8712,-4267l14148,48006c20714,28181,39383,13881,61404,13881v27509,,49784,22301,49784,49810l111227,63691v,50,-13,76,-13,127c111214,67640,114313,70739,118161,70739v3822,,6934,-3099,6934,-6921c125095,63767,125070,63729,125070,63665xe" filled="f" strokeweight=".3pt">
                  <v:stroke endcap="round"/>
                  <v:path arrowok="t" o:connecttype="custom" o:connectlocs="1251,637;614,0;11,434;10,435;10,436;9,438;10,439;54,523;141,480;141,480;614,139;1112,637;1112,637;1112,639;1182,708;1251,639;1251,637" o:connectangles="0,0,0,0,0,0,0,0,0,0,0,0,0,0,0,0,0" textboxrect="0,0,125095,70739"/>
                </v:shape>
                <v:shape id="Shape 7436" o:spid="_x0000_s1375" style="position:absolute;left:9827;top:6198;width:34;height:88;visibility:visible;mso-wrap-style:square;v-text-anchor:top" coordsize="3416,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gpcYA&#10;AADcAAAADwAAAGRycy9kb3ducmV2LnhtbESPQWvCQBSE74L/YXmF3nTT1toQ3QRpFVTwUCv0+sg+&#10;k5Ds25Ddmthf3xUKHoeZ+YZZZoNpxIU6V1lW8DSNQBDnVldcKDh9bSYxCOeRNTaWScGVHGTpeLTE&#10;RNueP+ly9IUIEHYJKii9bxMpXV6SQTe1LXHwzrYz6IPsCqk77APcNPI5iubSYMVhocSW3kvK6+OP&#10;UaDdnl5f1u7w/VtvTrtrP/uo461Sjw/DagHC0+Dv4f/2ViuYx29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ggpcYAAADcAAAADwAAAAAAAAAAAAAAAACYAgAAZHJz&#10;L2Rvd25yZXYueG1sUEsFBgAAAAAEAAQA9QAAAIsDAAAAAA==&#10;" path="m279,8725c,3150,1702,1156,3416,e" filled="f" strokeweight=".3pt">
                  <v:stroke endcap="round"/>
                  <v:path arrowok="t" o:connecttype="custom" o:connectlocs="3,88;34,0" o:connectangles="0,0" textboxrect="0,0,3416,8725"/>
                </v:shape>
                <v:shape id="Shape 7437" o:spid="_x0000_s1376" style="position:absolute;left:11118;top:6571;width:186;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jg8AA&#10;AADcAAAADwAAAGRycy9kb3ducmV2LnhtbERPy4rCMBTdC/5DuMLsNNWFSjWVYWRgmIXga39pbptq&#10;c9Npou349WYhuDyc93rT21rcqfWVYwXTSQKCOHe64lLB6fg9XoLwAVlj7ZgU/JOHTTYcrDHVruM9&#10;3Q+hFDGEfYoKTAhNKqXPDVn0E9cQR65wrcUQYVtK3WIXw20tZ0kylxYrjg0GG/oylF8PN6vg19Bj&#10;moey2HZe7nbn7vK3eGyV+hj1nysQgfrwFr/cP1rBfBnXxjPxCM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rjg8AAAADcAAAADwAAAAAAAAAAAAAAAACYAgAAZHJzL2Rvd25y&#10;ZXYueG1sUEsFBgAAAAAEAAQA9QAAAIUDAAAAAA==&#10;" path="m,l18567,e" filled="f" strokeweight=".7pt">
                  <v:stroke endcap="round"/>
                  <v:path arrowok="t" o:connecttype="custom" o:connectlocs="0,0;186,0" o:connectangles="0,0" textboxrect="0,0,18567,0"/>
                </v:shape>
                <v:shape id="Shape 7438" o:spid="_x0000_s1377" style="position:absolute;left:10750;top:6571;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Gn8UA&#10;AADcAAAADwAAAGRycy9kb3ducmV2LnhtbESPQYvCMBSE78L+h/AWvIim64LUahQVBMGTdRH29mye&#10;bd3mpTRR6/56Iwgeh5n5hpnOW1OJKzWutKzgaxCBIM6sLjlX8LNf92MQziNrrCyTgjs5mM8+OlNM&#10;tL3xjq6pz0WAsEtQQeF9nUjpsoIMuoGtiYN3so1BH2STS93gLcBNJYdRNJIGSw4LBda0Kij7Sy9G&#10;Qbo97OLzsnfkVb608v936L4XB6W6n+1iAsJT69/hV3ujFYzi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kafxQAAANwAAAAPAAAAAAAAAAAAAAAAAJgCAABkcnMv&#10;ZG93bnJldi54bWxQSwUGAAAAAAQABAD1AAAAigMAAAAA&#10;" path="m,l18555,e" filled="f" strokeweight=".7pt">
                  <v:stroke endcap="round"/>
                  <v:path arrowok="t" o:connecttype="custom" o:connectlocs="0,0;185,0" o:connectangles="0,0" textboxrect="0,0,18555,0"/>
                </v:shape>
                <v:shape id="Shape 7439" o:spid="_x0000_s1378" style="position:absolute;left:10381;top:6571;width:186;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5WMEA&#10;AADcAAAADwAAAGRycy9kb3ducmV2LnhtbERPy4rCMBTdC/5DuII7m+rCR8cooggyC2HU2V+aa9OZ&#10;5qY20Xb8erMYcHk47+W6s5V4UONLxwrGSQqCOHe65ELB5bwfzUH4gKyxckwK/sjDetXvLTHTruUv&#10;epxCIWII+wwVmBDqTEqfG7LoE1cTR+7qGoshwqaQusE2httKTtJ0Ki2WHBsM1rQ1lP+e7lbBp6Hn&#10;OA/Fddd6eTx+tz+32XOn1HDQbT5ABOrCW/zvPmgF00WcH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FeVjBAAAA3AAAAA8AAAAAAAAAAAAAAAAAmAIAAGRycy9kb3du&#10;cmV2LnhtbFBLBQYAAAAABAAEAPUAAACGAwAAAAA=&#10;" path="m,l18567,e" filled="f" strokeweight=".7pt">
                  <v:stroke endcap="round"/>
                  <v:path arrowok="t" o:connecttype="custom" o:connectlocs="0,0;186,0" o:connectangles="0,0" textboxrect="0,0,18567,0"/>
                </v:shape>
                <v:shape id="Shape 7440" o:spid="_x0000_s1379" style="position:absolute;left:10013;top:6565;width:182;height:6;visibility:visible;mso-wrap-style:square;v-text-anchor:top" coordsize="1827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zMcMA&#10;AADcAAAADwAAAGRycy9kb3ducmV2LnhtbESPQYvCMBSE78L+h/AWvMiadgXpVqOIIHgQZFU8P5tn&#10;W0xeSpPV9t8bQdjjMDPfMPNlZ424U+trxwrScQKCuHC65lLB6bj5ykD4gKzROCYFPXlYLj4Gc8y1&#10;e/Av3Q+hFBHCPkcFVQhNLqUvKrLox64hjt7VtRZDlG0pdYuPCLdGfifJVFqsOS5U2NC6ouJ2+LMK&#10;eMd9fzrv+8nGjHbZllN3YaPU8LNbzUAE6sJ/+N3eagXTnx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AzMcMAAADcAAAADwAAAAAAAAAAAAAAAACYAgAAZHJzL2Rv&#10;d25yZXYueG1sUEsFBgAAAAAEAAQA9QAAAIgDAAAAAA==&#10;" path="m,c6528,394,12700,635,18275,660e" filled="f" strokeweight=".7pt">
                  <v:stroke endcap="round"/>
                  <v:path arrowok="t" o:connecttype="custom" o:connectlocs="0,0;182,6" o:connectangles="0,0" textboxrect="0,0,18275,660"/>
                </v:shape>
                <v:shape id="Shape 7441" o:spid="_x0000_s1380" style="position:absolute;left:9644;top:6530;width:185;height:20;visibility:visible;mso-wrap-style:square;v-text-anchor:top" coordsize="18542,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8osQA&#10;AADcAAAADwAAAGRycy9kb3ducmV2LnhtbESPwWrDMBBE74X+g9hALyWWm5bQOFFCCRTso5OGXBdr&#10;LZtYK2OptvP3VaHQ4zAzb5jdYbadGGnwrWMFL0kKgrhyumWj4Ov8uXwH4QOyxs4xKbiTh8P+8WGH&#10;mXYTlzSeghERwj5DBU0IfSalrxqy6BPXE0evdoPFEOVgpB5winDbyVWarqXFluNCgz0dG6pup2+r&#10;YPN2ec2fTcjr6xWL4tIedWnuSj0t5o8tiEBz+A//tXOtYL1Z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fKLEAAAA3AAAAA8AAAAAAAAAAAAAAAAAmAIAAGRycy9k&#10;b3ducmV2LnhtbFBLBQYAAAAABAAEAPUAAACJAwAAAAA=&#10;" path="m,c6198,749,12433,1435,18542,1994e" filled="f" strokeweight=".7pt">
                  <v:stroke endcap="round"/>
                  <v:path arrowok="t" o:connecttype="custom" o:connectlocs="0,0;185,20" o:connectangles="0,0" textboxrect="0,0,18542,1994"/>
                </v:shape>
                <v:shape id="Shape 7442" o:spid="_x0000_s1381" style="position:absolute;left:11601;top:6620;width:374;height:0;visibility:visible;mso-wrap-style:square;v-text-anchor:top" coordsize="37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YxscA&#10;AADcAAAADwAAAGRycy9kb3ducmV2LnhtbESPQWvCQBSE7wX/w/IEL6VuWsXa1FWkoLSIB7WEHB+7&#10;r0lo9m3Mrpr++64geBxm5htmtuhsLc7U+sqxgudhAoJYO1NxoeD7sHqagvAB2WDtmBT8kYfFvPcw&#10;w9S4C+/ovA+FiBD2KSooQ2hSKb0uyaIfuoY4ej+utRiibAtpWrxEuK3lS5JMpMWK40KJDX2UpH/3&#10;J6tgPc4zu9nuHkeFPub6S79mh+lGqUG/W76DCNSFe/jW/jQKJm8juJ6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GMbHAAAA3AAAAA8AAAAAAAAAAAAAAAAAmAIAAGRy&#10;cy9kb3ducmV2LnhtbFBLBQYAAAAABAAEAPUAAACMAwAAAAA=&#10;" path="m,l37389,e" filled="f" strokeweight=".7pt">
                  <v:stroke endcap="round"/>
                  <v:path arrowok="t" o:connecttype="custom" o:connectlocs="0,0;374,0" o:connectangles="0,0" textboxrect="0,0,37389,0"/>
                </v:shape>
                <v:shape id="Shape 7443" o:spid="_x0000_s1382" style="position:absolute;left:11311;top:6568;width:290;height:52;visibility:visible;mso-wrap-style:square;v-text-anchor:top" coordsize="2893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zVsUA&#10;AADcAAAADwAAAGRycy9kb3ducmV2LnhtbESPQWsCMRSE74L/ITyhN81qrehqlFYQ7UFptYceH5vn&#10;ZnHzsmyirv76piB4HGbmG2a2aGwpLlT7wrGCfi8BQZw5XXCu4Oew6o5B+ICssXRMCm7kYTFvt2aY&#10;anflb7rsQy4ihH2KCkwIVSqlzwxZ9D1XEUfv6GqLIco6l7rGa4TbUg6SZCQtFhwXDFa0NJSd9mer&#10;oNjS26f+vX9NXilfDsyOdx/rtVIvneZ9CiJQE57hR3ujFYwmQ/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TNWxQAAANwAAAAPAAAAAAAAAAAAAAAAAJgCAABkcnMv&#10;ZG93bnJldi54bWxQSwUGAAAAAAQABAD1AAAAigMAAAAA&#10;" path="m,l25,1334c64,3467,1842,5220,3975,5220r24956,e" filled="f" strokeweight=".7pt">
                  <v:stroke endcap="round"/>
                  <v:path arrowok="t" o:connecttype="custom" o:connectlocs="0,0;0,13;40,52;290,52" o:connectangles="0,0,0,0" textboxrect="0,0,28931,5220"/>
                </v:shape>
                <v:shape id="Shape 7444" o:spid="_x0000_s1383" style="position:absolute;left:11306;top:6270;width:5;height:298;visibility:visible;mso-wrap-style:square;v-text-anchor:top" coordsize="546,2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zVsgA&#10;AADcAAAADwAAAGRycy9kb3ducmV2LnhtbESPT2vCQBTE7wW/w/KEXopubGs0MauUgq0UPPgH8fjI&#10;PpNg9m3Mrpp++26h0OMwM79hskVnanGj1lWWFYyGEQji3OqKCwX73XIwBeE8ssbaMin4JgeLee8h&#10;w1TbO2/otvWFCBB2KSoovW9SKV1ekkE3tA1x8E62NeiDbAupW7wHuKnlcxTF0mDFYaHEht5Lys/b&#10;q1GQLyfRoTo2q4/kuh591i9f8evTRanHfvc2A+Gp8//hv/ZKK4iTMfyeC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nNWyAAAANwAAAAPAAAAAAAAAAAAAAAAAJgCAABk&#10;cnMvZG93bnJldi54bWxQSwUGAAAAAAQABAD1AAAAjQMAAAAA&#10;" path="m,l546,29794e" filled="f" strokeweight=".3pt">
                  <v:stroke endcap="round"/>
                  <v:path arrowok="t" o:connecttype="custom" o:connectlocs="0,0;5,298" o:connectangles="0,0" textboxrect="0,0,546,29794"/>
                </v:shape>
                <v:shape id="Shape 7445" o:spid="_x0000_s1384" style="position:absolute;left:11118;top:6273;width:2;height:308;visibility:visible;mso-wrap-style:square;v-text-anchor:top" coordsize="140,3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yp8YA&#10;AADcAAAADwAAAGRycy9kb3ducmV2LnhtbESPQWsCMRSE74L/ITyhF6nZeljq1ii2ULAIQlcPPT43&#10;r5ttNy/bJHXXf28KBY/DzHzDLNeDbcWZfGgcK3iYZSCIK6cbrhUcD6/3jyBCRNbYOiYFFwqwXo1H&#10;Syy06/mdzmWsRYJwKFCBibErpAyVIYth5jri5H06bzEm6WupPfYJbls5z7JcWmw4LRjs6MVQ9V3+&#10;WgX74af/yrdmXvrnD/e2odP0JHdK3U2GzROISEO8hf/bW60gX+Twd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0yp8YAAADcAAAADwAAAAAAAAAAAAAAAACYAgAAZHJz&#10;L2Rvd25yZXYueG1sUEsFBgAAAAAEAAQA9QAAAIsDAAAAAA==&#10;" path="m,30836l140,e" filled="f" strokeweight=".3pt">
                  <v:stroke endcap="round"/>
                  <v:path arrowok="t" o:connecttype="custom" o:connectlocs="0,308;2,0" o:connectangles="0,0" textboxrect="0,0,140,30836"/>
                </v:shape>
                <v:shape id="Shape 7446" o:spid="_x0000_s1385" style="position:absolute;left:10938;top:6568;width:180;height:52;visibility:visible;mso-wrap-style:square;v-text-anchor:top" coordsize="18059,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O7sQA&#10;AADcAAAADwAAAGRycy9kb3ducmV2LnhtbESPQYvCMBSE74L/IbwFb5ruHqrbNYq4iIJ6UPewx0fz&#10;bKvNS2ii1n9vBMHjMDPfMONpa2pxpcZXlhV8DhIQxLnVFRcK/g6L/giED8gaa8uk4E4eppNuZ4yZ&#10;tjfe0XUfChEh7DNUUIbgMil9XpJBP7COOHpH2xgMUTaF1A3eItzU8itJUmmw4rhQoqN5Sfl5fzEK&#10;tk6PluQ2yb85tcffWbpeHqqhUr2PdvYDIlAb3uFXe6UVpN9DeJ6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Du7EAAAA3AAAAA8AAAAAAAAAAAAAAAAAmAIAAGRycy9k&#10;b3ducmV2LnhtbFBLBQYAAAAABAAEAPUAAACJAwAAAAA=&#10;" path="m,l25,1359v,2133,1778,3886,3912,3886l14148,5245v2159,,3911,-1753,3911,-3899e" filled="f" strokeweight=".7pt">
                  <v:stroke endcap="round"/>
                  <v:path arrowok="t" o:connecttype="custom" o:connectlocs="0,0;0,13;39,52;141,52;180,13" o:connectangles="0,0,0,0,0" textboxrect="0,0,18059,5245"/>
                </v:shape>
                <v:shape id="Shape 7447" o:spid="_x0000_s1386" style="position:absolute;left:10935;top:6270;width:3;height:298;visibility:visible;mso-wrap-style:square;v-text-anchor:top" coordsize="241,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StMIA&#10;AADcAAAADwAAAGRycy9kb3ducmV2LnhtbERPTWsCMRC9C/0PYQq9aVYLUlejWLFQCh5qFT2Om3Gz&#10;djNZNlG3/75zKPT4eN+zRedrdaM2VoENDAcZKOIi2IpLA7uvt/4LqJiQLdaBycAPRVjMH3ozzG24&#10;8yfdtqlUEsIxRwMupSbXOhaOPMZBaIiFO4fWYxLYltq2eJdwX+tRlo21x4qlwWFDK0fF9/bqDdjT&#10;x+W6qd3zIb0ON+ujCPfZ2pinx245BZWoS//iP/e7NTCeyFo5I0dA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1K0wgAAANwAAAAPAAAAAAAAAAAAAAAAAJgCAABkcnMvZG93&#10;bnJldi54bWxQSwUGAAAAAAQABAD1AAAAhwMAAAAA&#10;" path="m,l241,29769e" filled="f" strokeweight=".3pt">
                  <v:stroke endcap="round"/>
                  <v:path arrowok="t" o:connecttype="custom" o:connectlocs="0,0;3,298" o:connectangles="0,0" textboxrect="0,0,241,29769"/>
                </v:shape>
                <v:shape id="Shape 7448" o:spid="_x0000_s1387" style="position:absolute;left:10750;top:6270;width:1;height:311;visibility:visible;mso-wrap-style:square;v-text-anchor:top" coordsize="14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iq8MA&#10;AADcAAAADwAAAGRycy9kb3ducmV2LnhtbESP3YrCMBSE7xd8h3CEvVk03V0pWo0iouCNF/48wKE5&#10;tqXJSUmyWt/eLAheDjPzDbNY9daIG/nQOFbwPc5AEJdON1wpuJx3oymIEJE1Gsek4EEBVsvBxwIL&#10;7e58pNspViJBOBSooI6xK6QMZU0Ww9h1xMm7Om8xJukrqT3eE9wa+ZNlubTYcFqosaNNTWV7+rMK&#10;tvvWm/DLx4m57lgfYnv5yjOlPof9eg4iUh/f4Vd7rxXksxn8n0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eiq8MAAADcAAAADwAAAAAAAAAAAAAAAACYAgAAZHJzL2Rv&#10;d25yZXYueG1sUEsFBgAAAAAEAAQA9QAAAIgDAAAAAA==&#10;" path="m,31115l140,e" filled="f" strokeweight=".3pt">
                  <v:stroke endcap="round"/>
                  <v:path arrowok="t" o:connecttype="custom" o:connectlocs="0,311;1,0" o:connectangles="0,0" textboxrect="0,0,140,31115"/>
                </v:shape>
                <v:shape id="Shape 7449" o:spid="_x0000_s1388" style="position:absolute;left:10567;top:6568;width:183;height:52;visibility:visible;mso-wrap-style:square;v-text-anchor:top" coordsize="1828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mfb8A&#10;AADcAAAADwAAAGRycy9kb3ducmV2LnhtbERPzWrCQBC+C32HZQq91U091BJdRVuEQk9GH2DYHbPB&#10;7GzMjkn69t1DwePH97/eTqFVA/WpiWzgbV6AIrbRNVwbOJ8Orx+gkiA7bCOTgV9KsN08zdZYujjy&#10;kYZKapVDOJVowIt0pdbJegqY5rEjztwl9gElw77Wrscxh4dWL4riXQdsODd47OjTk71W92Bg+vqx&#10;3p3vi0pof7D+NIxyuxjz8jztVqCEJnmI/93fzsCyyPPzmXwE9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B2Z9vwAAANwAAAAPAAAAAAAAAAAAAAAAAJgCAABkcnMvZG93bnJl&#10;di54bWxQSwUGAAAAAAQABAD1AAAAhAMAAAAA&#10;" path="m,l,1321c,3467,1740,5220,3886,5220r10503,c16535,5220,18288,3467,18288,1321e" filled="f" strokeweight=".7pt">
                  <v:stroke endcap="round"/>
                  <v:path arrowok="t" o:connecttype="custom" o:connectlocs="0,0;0,13;39,52;144,52;183,13" o:connectangles="0,0,0,0,0" textboxrect="0,0,18288,5220"/>
                </v:shape>
                <v:shape id="Shape 7450" o:spid="_x0000_s1389" style="position:absolute;left:10567;top:6273;width:0;height:295;visibility:visible;mso-wrap-style:square;v-text-anchor:top" coordsize="0,2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Xt8UA&#10;AADcAAAADwAAAGRycy9kb3ducmV2LnhtbESPQWvCQBSE74L/YXmFXqRuYiUtqauUglC8iKmHentk&#10;n0lo9m3MPjX9926h4HGYmW+YxWpwrbpQHxrPBtJpAoq49LbhysD+a/30CioIssXWMxn4pQCr5Xi0&#10;wNz6K+/oUkilIoRDjgZqkS7XOpQ1OQxT3xFH7+h7hxJlX2nb4zXCXatnSZJphw3HhRo7+qip/CnO&#10;zsDxOaXzSTZa5pv9duK+D1nRHox5fBje30AJDXIP/7c/rYGXJIW/M/EI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pe3xQAAANwAAAAPAAAAAAAAAAAAAAAAAJgCAABkcnMv&#10;ZG93bnJldi54bWxQSwUGAAAAAAQABAD1AAAAigMAAAAA&#10;" path="m,l,29515e" filled="f" strokeweight=".3pt">
                  <v:stroke endcap="round"/>
                  <v:path arrowok="t" o:connecttype="custom" o:connectlocs="0,0;0,295" o:connectangles="0,0" textboxrect="0,0,0,29515"/>
                </v:shape>
                <v:shape id="Shape 7451" o:spid="_x0000_s1390" style="position:absolute;left:10381;top:6270;width:2;height:311;visibility:visible;mso-wrap-style:square;v-text-anchor:top" coordsize="127,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ID8QA&#10;AADcAAAADwAAAGRycy9kb3ducmV2LnhtbESP3WrCQBSE7wu+w3IE7+rGIK1EV7GhgmBL/b8+ZI/Z&#10;YPZsyK6avn23UOjlMDPfMLNFZ2txp9ZXjhWMhgkI4sLpiksFx8PqeQLCB2SNtWNS8E0eFvPe0wwz&#10;7R68o/s+lCJC2GeowITQZFL6wpBFP3QNcfQurrUYomxLqVt8RLitZZokL9JixXHBYEO5oeK6v1kF&#10;n109NpY2p6/zNn3bflzyXL5XSg363XIKIlAX/sN/7bVW8Jqk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5iA/EAAAA3AAAAA8AAAAAAAAAAAAAAAAAmAIAAGRycy9k&#10;b3ducmV2LnhtbFBLBQYAAAAABAAEAPUAAACJAwAAAAA=&#10;" path="m,31115l127,e" filled="f" strokeweight=".3pt">
                  <v:stroke endcap="round"/>
                  <v:path arrowok="t" o:connecttype="custom" o:connectlocs="0,311;2,0" o:connectangles="0,0" textboxrect="0,0,127,31115"/>
                </v:shape>
                <v:shape id="Shape 7452" o:spid="_x0000_s1391" style="position:absolute;left:10198;top:6581;width:183;height:39;visibility:visible;mso-wrap-style:square;v-text-anchor:top" coordsize="18301,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OMUA&#10;AADcAAAADwAAAGRycy9kb3ducmV2LnhtbESPT4vCMBTE78J+h/AEL7Kmq/iHahSVFbzIstq9P5pn&#10;W2xeShPb7rc3guBxmJnfMKtNZ0rRUO0Kywq+RhEI4tTqgjMFyeXwuQDhPLLG0jIp+CcHm/VHb4Wx&#10;ti3/UnP2mQgQdjEqyL2vYildmpNBN7IVcfCutjbog6wzqWtsA9yUchxFM2mw4LCQY0X7nNLb+W4U&#10;7Lr27zT8Sbbz+6W57pNqupt9T5Ua9LvtEoSnzr/Dr/ZRK5hHE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P84xQAAANwAAAAPAAAAAAAAAAAAAAAAAJgCAABkcnMv&#10;ZG93bnJldi54bWxQSwUGAAAAAAQABAD1AAAAigMAAAAA&#10;" path="m,c,2146,1753,3899,3886,3899r10516,c16535,3899,18288,2146,18301,e" filled="f" strokeweight=".7pt">
                  <v:stroke endcap="round"/>
                  <v:path arrowok="t" o:connecttype="custom" o:connectlocs="0,0;39,39;144,39;183,0" o:connectangles="0,0,0,0" textboxrect="0,0,18301,3899"/>
                </v:shape>
                <v:shape id="Shape 7453" o:spid="_x0000_s1392" style="position:absolute;left:10198;top:6318;width:0;height:263;visibility:visible;mso-wrap-style:square;v-text-anchor:top" coordsize="0,2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hjMIA&#10;AADbAAAADwAAAGRycy9kb3ducmV2LnhtbESPQYvCMBSE74L/ITzBm6bKUpZqWkQQ3IuLrhdvj+bZ&#10;1jYvpUlr/fdmYWGPw8x8w2yz0TRioM5VlhWslhEI4tzqigsF15/D4hOE88gaG8uk4EUOsnQ62WKi&#10;7ZPPNFx8IQKEXYIKSu/bREqXl2TQLW1LHLy77Qz6ILtC6g6fAW4auY6iWBqsOCyU2NK+pLy+9EZB&#10;f358x6fTYSD/9crXdlXfuK+Vms/G3QaEp9H/h//aR60g/oDfL+EH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qGMwgAAANsAAAAPAAAAAAAAAAAAAAAAAJgCAABkcnMvZG93&#10;bnJldi54bWxQSwUGAAAAAAQABAD1AAAAhwMAAAAA&#10;" path="m,l,26264e" filled="f" strokeweight=".3pt">
                  <v:stroke endcap="round"/>
                  <v:path arrowok="t" o:connecttype="custom" o:connectlocs="0,0;0,263" o:connectangles="0,0" textboxrect="0,0,0,26264"/>
                </v:shape>
                <v:shape id="Shape 7454" o:spid="_x0000_s1393" style="position:absolute;left:9830;top:6286;width:0;height:263;visibility:visible;mso-wrap-style:square;v-text-anchor:top" coordsize="0,2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RV8MA&#10;AADbAAAADwAAAGRycy9kb3ducmV2LnhtbESPT2sCMRTE74LfITzBm2YtrshqFCkqnvrHiufH5rlZ&#10;3LyETdRtP31TKHgcZuY3zHLd2UbcqQ21YwWTcQaCuHS65krB6Ws3moMIEVlj45gUfFOA9arfW2Kh&#10;3YM/6X6MlUgQDgUqMDH6QspQGrIYxs4TJ+/iWosxybaSusVHgttGvmTZTFqsOS0Y9PRqqLweb1ZB&#10;Y7bb7J13/uM8yedv+2n+4w9eqeGg2yxAROriM/zfPmgFsxz+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8RV8MAAADbAAAADwAAAAAAAAAAAAAAAACYAgAAZHJzL2Rv&#10;d25yZXYueG1sUEsFBgAAAAAEAAQA9QAAAIgDAAAAAA==&#10;" path="m,26314l,e" filled="f" strokeweight=".3pt">
                  <v:stroke endcap="round"/>
                  <v:path arrowok="t" o:connecttype="custom" o:connectlocs="0,263;0,0" o:connectangles="0,0" textboxrect="0,0,0,26314"/>
                </v:shape>
                <v:shape id="Shape 7455" o:spid="_x0000_s1394" style="position:absolute;left:9830;top:6549;width:185;height:63;visibility:visible;mso-wrap-style:square;v-text-anchor:top" coordsize="18542,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mpcUA&#10;AADbAAAADwAAAGRycy9kb3ducmV2LnhtbESPQWvCQBSE74X+h+UJ3urGYoNEV5FSpdSCNNGDt0f2&#10;mQ1m34bsVqO/vlso9DjMzDfMfNnbRlyo87VjBeNRAoK4dLrmSsG+WD9NQfiArLFxTApu5GG5eHyY&#10;Y6bdlb/okodKRAj7DBWYENpMSl8asuhHriWO3sl1FkOUXSV1h9cIt418TpJUWqw5Lhhs6dVQec6/&#10;rYLVfVIcd4U9yE/3Yj7yTbl9u0+VGg761QxEoD78h//a71pBmsLvl/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KalxQAAANsAAAAPAAAAAAAAAAAAAAAAAJgCAABkcnMv&#10;ZG93bnJldi54bWxQSwUGAAAAAAQABAD1AAAAigMAAAAA&#10;" path="m18542,1460r,1118c18542,4725,16802,6363,14669,6210l3886,5372c1740,5194,,3289,,1143l,e" filled="f" strokeweight=".7pt">
                  <v:stroke endcap="round"/>
                  <v:path arrowok="t" o:connecttype="custom" o:connectlocs="185,14;185,26;146,61;39,53;0,11;0,0" o:connectangles="0,0,0,0,0,0" textboxrect="0,0,18542,6363"/>
                </v:shape>
                <v:shape id="Shape 7456" o:spid="_x0000_s1395" style="position:absolute;left:10014;top:6287;width:1;height:276;visibility:visible;mso-wrap-style:square;v-text-anchor:top" coordsize="127,2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C2sYA&#10;AADbAAAADwAAAGRycy9kb3ducmV2LnhtbESPQWvCQBSE70L/w/KE3nRjDiqpq4hQ0JZSqiL09pp9&#10;TVazb2N2jbG/vlsQehxm5htmtuhsJVpqvHGsYDRMQBDnThsuFOx3z4MpCB+QNVaOScGNPCzmD70Z&#10;Ztpd+YPabShEhLDPUEEZQp1J6fOSLPqhq4mj9+0aiyHKppC6wWuE20qmSTKWFg3HhRJrWpWUn7YX&#10;q+D1+LI+mILbz/Tt8pPuN/hl3s9KPfa75ROIQF34D9/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NC2sYAAADbAAAADwAAAAAAAAAAAAAAAACYAgAAZHJz&#10;L2Rvd25yZXYueG1sUEsFBgAAAAAEAAQA9QAAAIsDAAAAAA==&#10;" path="m,l127,27635e" filled="f" strokeweight=".3pt">
                  <v:stroke endcap="round"/>
                  <v:path arrowok="t" o:connecttype="custom" o:connectlocs="0,0;1,276" o:connectangles="0,0" textboxrect="0,0,127,27635"/>
                </v:shape>
                <v:shape id="Shape 7457" o:spid="_x0000_s1396" style="position:absolute;left:9646;top:6143;width:44;height:143;visibility:visible;mso-wrap-style:square;v-text-anchor:top" coordsize="4432,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ZGMEA&#10;AADbAAAADwAAAGRycy9kb3ducmV2LnhtbERPTWvCQBC9F/wPywhepG5UEJu6itgWvPSQKNLjkB2T&#10;YHY2ZEeT/nv3UOjx8b43u8E16kFdqD0bmM8SUMSFtzWXBs6nr9c1qCDIFhvPZOCXAuy2o5cNptb3&#10;nNEjl1LFEA4pGqhE2lTrUFTkMMx8Sxy5q+8cSoRdqW2HfQx3jV4kyUo7rDk2VNjSoaLilt+dAbnI&#10;6Tbty4/s87jOpvfhbWl/vo2ZjIf9OyihQf7Ff+6jNbCKY+OX+AP0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eWRjBAAAA2wAAAA8AAAAAAAAAAAAAAAAAmAIAAGRycy9kb3du&#10;cmV2LnhtbFBLBQYAAAAABAAEAPUAAACGAwAAAAA=&#10;" path="m,14275c432,8979,140,,4432,292e" filled="f" strokeweight=".3pt">
                  <v:stroke endcap="round"/>
                  <v:path arrowok="t" o:connecttype="custom" o:connectlocs="0,143;44,3" o:connectangles="0,0" textboxrect="0,0,4432,14275"/>
                </v:shape>
                <v:shape id="Shape 7458" o:spid="_x0000_s1397" style="position:absolute;left:8396;top:4352;width:106;height:0;visibility:visible;mso-wrap-style:square;v-text-anchor:top" coordsize="1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ucMA&#10;AADbAAAADwAAAGRycy9kb3ducmV2LnhtbESPQWsCMRSE70L/Q3iF3jTbUm1djVIsFZFe1ornx+Y1&#10;u+3mJWziuv57Iwgeh5n5hpkve9uIjtpQO1bwPMpAEJdO12wU7H++hu8gQkTW2DgmBWcKsFw8DOaY&#10;a3figrpdNCJBOOSooIrR51KGsiKLYeQ8cfJ+XWsxJtkaqVs8Jbht5EuWTaTFmtNChZ5WFZX/u6NV&#10;wH9bPe6OY2OK1bd/Paz951v0Sj099h8zEJH6eA/f2hutYDKF65f0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3/ucMAAADbAAAADwAAAAAAAAAAAAAAAACYAgAAZHJzL2Rv&#10;d25yZXYueG1sUEsFBgAAAAAEAAQA9QAAAIgDAAAAAA==&#10;" path="m10592,l,e" filled="f" strokeweight=".3pt">
                  <v:stroke endcap="round"/>
                  <v:path arrowok="t" o:connecttype="custom" o:connectlocs="106,0;0,0" o:connectangles="0,0" textboxrect="0,0,10592,0"/>
                </v:shape>
                <v:shape id="Shape 7459" o:spid="_x0000_s1398" style="position:absolute;left:9286;top:5032;width:1756;height:1018;visibility:visible;mso-wrap-style:square;v-text-anchor:top" coordsize="175654,10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EBcAA&#10;AADbAAAADwAAAGRycy9kb3ducmV2LnhtbERPTWsCMRC9C/6HMEIvUrMWtLI1igiFHoqitp7HZLq7&#10;uJksSarx35uD4PHxvufLZFtxIR8axwrGowIEsXam4UrBz+HzdQYiRGSDrWNScKMAy0W/N8fSuCvv&#10;6LKPlcghHEpUUMfYlVIGXZPFMHIdceb+nLcYM/SVNB6vOdy28q0optJiw7mhxo7WNenz/t8qOE3W&#10;w/g7MUN/3uiUNsfvrbYzpV4GafUBIlKKT/HD/WUUvOf1+Uv+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5EBcAAAADbAAAADwAAAAAAAAAAAAAAAACYAgAAZHJzL2Rvd25y&#10;ZXYueG1sUEsFBgAAAAAEAAQA9QAAAIUDAAAAAA==&#10;" path="m173126,70929r-5321,115c159525,39217,132740,14910,99632,10160l99632,,75349,r,10249c49289,14211,27203,30289,15100,52616l10262,50686c3721,63005,,77051,,91961r16142,2565c16104,93675,16091,92824,16091,91961v,-39637,32118,-71781,71730,-71781c127432,20180,159550,52324,159550,91961v,3353,-203,6654,-660,9868l175108,101854v368,-3251,546,-6540,546,-9893c175654,84709,174777,77660,173126,70929xe" filled="f" strokeweight=".3pt">
                  <v:stroke endcap="round"/>
                  <v:path arrowok="t" o:connecttype="custom" o:connectlocs="1731,709;1678,710;996,102;996,0;753,0;753,102;151,526;103,507;0,919;161,945;161,919;878,202;1595,919;1588,1018;1751,1018;1756,919;1731,709" o:connectangles="0,0,0,0,0,0,0,0,0,0,0,0,0,0,0,0,0" textboxrect="0,0,175654,101854"/>
                </v:shape>
                <v:shape id="Shape 7460" o:spid="_x0000_s1399" style="position:absolute;left:11503;top:6325;width:100;height:219;visibility:visible;mso-wrap-style:square;v-text-anchor:top" coordsize="9995,2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WsQA&#10;AADbAAAADwAAAGRycy9kb3ducmV2LnhtbESPW2vCQBCF3wv+h2UE3+pGxVt0FREFBSk0LRTfhuyY&#10;RLOzIbtq7K/vCkIfD+fycebLxpTiRrUrLCvodSMQxKnVBWcKvr+27xMQziNrLC2Tggc5WC5ab3OM&#10;tb3zJ90Sn4kwwi5GBbn3VSylS3My6Lq2Ig7eydYGfZB1JnWN9zBuStmPopE0WHAg5FjROqf0klxN&#10;gGwmH9PmOMDDT1Kux257Hu7dr1KddrOagfDU+P/wq73TCsY9eH4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Y1rEAAAA2wAAAA8AAAAAAAAAAAAAAAAAmAIAAGRycy9k&#10;b3ducmV2LnhtbFBLBQYAAAAABAAEAPUAAACJAwAAAAA=&#10;" path="m9042,l4318,c1930,,,1931,,4318l,17590v,2374,1930,4318,4318,4318l9995,21908e" filled="f" strokeweight=".3pt">
                  <v:stroke endcap="round"/>
                  <v:path arrowok="t" o:connecttype="custom" o:connectlocs="90,0;43,0;0,43;0,176;43,219;100,219" o:connectangles="0,0,0,0,0,0" textboxrect="0,0,9995,21908"/>
                </v:shape>
                <v:shape id="Shape 7461" o:spid="_x0000_s1400" style="position:absolute;left:11427;top:4172;width:114;height:219;visibility:visible;mso-wrap-style:square;v-text-anchor:top" coordsize="11430,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vzsYA&#10;AADbAAAADwAAAGRycy9kb3ducmV2LnhtbESPT2vCQBTE70K/w/IKvZS6a4RWYjZSClqhJ/+0Xp/Z&#10;1yQ0+zZkV41++q4geBxm5jdMNuttI47U+dqxhtFQgSAunKm51LDdzF8mIHxANtg4Jg1n8jDLHwYZ&#10;psadeEXHdShFhLBPUUMVQptK6YuKLPqha4mj9+s6iyHKrpSmw1OE20YmSr1KizXHhQpb+qio+Fsf&#10;rIa5Whx+1KTYJ8/b/rIb+88v873T+umxf5+CCNSHe/jWXhoNbwl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2vzsYAAADbAAAADwAAAAAAAAAAAAAAAACYAgAAZHJz&#10;L2Rvd25yZXYueG1sUEsFBgAAAAAEAAQA9QAAAIsDAAAAAA==&#10;" path="m11430,l4305,c1930,,,1943,,4318l,17589v,2388,1930,4331,4305,4331l10668,21920e" filled="f" strokeweight=".3pt">
                  <v:stroke endcap="round"/>
                  <v:path arrowok="t" o:connecttype="custom" o:connectlocs="114,0;43,0;0,43;0,176;43,219;106,219" o:connectangles="0,0,0,0,0,0" textboxrect="0,0,11430,21920"/>
                </v:shape>
                <v:shape id="Shape 7462" o:spid="_x0000_s1401" style="position:absolute;left:8390;top:4452;width:120;height:0;visibility:visible;mso-wrap-style:square;v-text-anchor:top" coordsize="1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x3cUA&#10;AADbAAAADwAAAGRycy9kb3ducmV2LnhtbESPQWvCQBSE74L/YXlCL1I3VbEaXaXYil61PejtmX0m&#10;0ezbkN1q9Ne7guBxmJlvmMmsNoU4U+Vyywo+OhEI4sTqnFMFf7+L9yEI55E1FpZJwZUczKbNxgRj&#10;bS+8pvPGpyJA2MWoIPO+jKV0SUYGXceWxME72MqgD7JKpa7wEuCmkN0oGkiDOYeFDEuaZ5ScNv9G&#10;QX//s+zd2vuhbY+Ox2/a2euqv1XqrVV/jUF4qv0r/GyvtILPHjy+h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HdxQAAANsAAAAPAAAAAAAAAAAAAAAAAJgCAABkcnMv&#10;ZG93bnJldi54bWxQSwUGAAAAAAQABAD1AAAAigMAAAAA&#10;" path="m,l12027,e" filled="f" strokeweight=".3pt">
                  <v:stroke endcap="round"/>
                  <v:path arrowok="t" o:connecttype="custom" o:connectlocs="0,0;120,0" o:connectangles="0,0" textboxrect="0,0,12027,0"/>
                </v:shape>
                <v:shape id="Shape 7463" o:spid="_x0000_s1402" style="position:absolute;left:8510;top:4005;width:3465;height:348;visibility:visible;mso-wrap-style:square;v-text-anchor:top" coordsize="346456,3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Y58UA&#10;AADbAAAADwAAAGRycy9kb3ducmV2LnhtbESPQWvCQBSE74L/YXlCL6KbFrESXSUtCKE9qa3o7ZF9&#10;TdJm38bdrab/3hWEHoeZ+YZZrDrTiDM5X1tW8DhOQBAXVtdcKvjYrUczED4ga2wsk4I/8rBa9nsL&#10;TLW98IbO21CKCGGfooIqhDaV0hcVGfRj2xJH78s6gyFKV0rt8BLhppFPSTKVBmuOCxW29FpR8bP9&#10;NQqOeX7YZNlkeKKp1d/7t/eXz51T6mHQZXMQgbrwH763c63geQK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tjnxQAAANsAAAAPAAAAAAAAAAAAAAAAAJgCAABkcnMv&#10;ZG93bnJldi54bWxQSwUGAAAAAAQABAD1AAAAigMAAAAA&#10;" path="m346456,l139256,c82918,,40005,9894,4445,23546,1727,24867,,27013,,29147r,5651e" filled="f" strokeweight=".7pt">
                  <v:stroke endcap="round"/>
                  <v:path arrowok="t" o:connecttype="custom" o:connectlocs="3465,0;1393,0;44,235;0,291;0,348" o:connectangles="0,0,0,0,0" textboxrect="0,0,346456,34798"/>
                </v:shape>
                <v:shape id="Shape 7464" o:spid="_x0000_s1403" style="position:absolute;left:8390;top:5704;width:137;height:0;visibility:visible;mso-wrap-style:square;v-text-anchor:top" coordsize="1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LsQA&#10;AADbAAAADwAAAGRycy9kb3ducmV2LnhtbESPzWrDMBCE74W8g9hAb42cQp3gRDEh0FJaesjffWNt&#10;bBNrZSTVdv30VaGQ4zAz3zDrfDCN6Mj52rKC+SwBQVxYXXOp4HR8fVqC8AFZY2OZFPyQh3wzeVhj&#10;pm3Pe+oOoRQRwj5DBVUIbSalLyoy6Ge2JY7e1TqDIUpXSu2wj3DTyOckSaXBmuNChS3tKipuh28T&#10;Kfi12F/q7m1s3Dktzn1qx88PpR6nw3YFItAQ7uH/9rtWsHiB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GC7EAAAA2wAAAA8AAAAAAAAAAAAAAAAAmAIAAGRycy9k&#10;b3ducmV2LnhtbFBLBQYAAAAABAAEAPUAAACJAwAAAAA=&#10;" path="m,l13754,e" filled="f" strokeweight=".3pt">
                  <v:stroke endcap="round"/>
                  <v:path arrowok="t" o:connecttype="custom" o:connectlocs="0,0;137,0" o:connectangles="0,0" textboxrect="0,0,13754,0"/>
                </v:shape>
                <v:shape id="Shape 7465" o:spid="_x0000_s1404" style="position:absolute;left:6355;top:5086;width:2202;height:724;visibility:visible;mso-wrap-style:square;v-text-anchor:top" coordsize="220231,7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wrcQA&#10;AADbAAAADwAAAGRycy9kb3ducmV2LnhtbESPQWvCQBSE74L/YXlCb7qxB1ujq4hg0YtQ9aC3Z/aZ&#10;jcm+Ddmtif++Wyh4HGbmG2a+7GwlHtT4wrGC8SgBQZw5XXCu4HTcDD9B+ICssXJMCp7kYbno9+aY&#10;atfyNz0OIRcRwj5FBSaEOpXSZ4Ys+pGriaN3c43FEGWTS91gG+G2ku9JMpEWC44LBmtaG8rKw49V&#10;cNx1u+lpX26D+XqW5/umbq/7i1Jvg241AxGoC6/wf3urFXxM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MK3EAAAA2wAAAA8AAAAAAAAAAAAAAAAAmAIAAGRycy9k&#10;b3ducmV2LnhtbFBLBQYAAAAABAAEAPUAAACJAwAAAAA=&#10;" path="m,l,41592r10287,4725l48006,46317r9423,15430l113983,61747r,-9855l145923,51892r127,9855l203492,61747r597,10567l220231,72314e" filled="f" strokeweight=".7pt">
                  <v:stroke endcap="round"/>
                  <v:path arrowok="t" o:connecttype="custom" o:connectlocs="0,0;0,416;103,464;480,464;574,618;1140,618;1140,520;1459,520;1460,618;2035,618;2041,724;2202,724" o:connectangles="0,0,0,0,0,0,0,0,0,0,0,0" textboxrect="0,0,220231,72314"/>
                </v:shape>
                <v:shape id="Shape 7466" o:spid="_x0000_s1405" style="position:absolute;left:8396;top:4352;width:0;height:94;visibility:visible;mso-wrap-style:square;v-text-anchor:top" coordsize="0,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HR8UA&#10;AADbAAAADwAAAGRycy9kb3ducmV2LnhtbESPQWvCQBSE70L/w/IKvUjd2IJKmo0EweKlkERBj4/s&#10;azY0+zZkV03/fbdQ6HGYmW+YbDvZXtxo9J1jBctFAoK4cbrjVsHpuH/egPABWWPvmBR8k4dt/jDL&#10;MNXuzhXd6tCKCGGfogITwpBK6RtDFv3CDcTR+3SjxRDl2Eo94j3CbS9fkmQlLXYcFwwOtDPUfNVX&#10;q+BcufmyKC4fl5L31fnwWq7eTanU0+NUvIEINIX/8F/7oBWs1/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wdHxQAAANsAAAAPAAAAAAAAAAAAAAAAAJgCAABkcnMv&#10;ZG93bnJldi54bWxQSwUGAAAAAAQABAD1AAAAigMAAAAA&#10;" path="m,9436l,e" filled="f" strokeweight=".3pt">
                  <v:stroke endcap="round"/>
                  <v:path arrowok="t" o:connecttype="custom" o:connectlocs="0,94;0,0" o:connectangles="0,0" textboxrect="0,0,0,9436"/>
                </v:shape>
                <v:shape id="Shape 7467" o:spid="_x0000_s1406" style="position:absolute;left:6355;top:4452;width:2035;height:617;visibility:visible;mso-wrap-style:square;v-text-anchor:top" coordsize="203492,6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iWQsMA&#10;AADbAAAADwAAAGRycy9kb3ducmV2LnhtbERPy2rCQBTdF/yH4QrdNZNYaDV1FJEW3LSgUdrlJXOb&#10;RDN3QmZqHl/vLAouD+e9XPemFldqXWVZQRLFIIhzqysuFByzj6c5COeRNdaWScFADtarycMSU207&#10;3tP14AsRQtilqKD0vkmldHlJBl1kG+LA/drWoA+wLaRusQvhppazOH6RBisODSU2tC0pvxz+jIJx&#10;PC82799myEycfO2eP08d/yRKPU77zRsIT72/i//dO63gNYwNX8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iWQsMAAADbAAAADwAAAAAAAAAAAAAAAACYAgAAZHJzL2Rv&#10;d25yZXYueG1sUEsFBgAAAAAEAAQA9QAAAIgDAAAAAA==&#10;" path="m,61735l,20142,10287,15430r37719,l57429,r56554,l113983,9855r31940,l146050,r57442,e" filled="f" strokeweight=".7pt">
                  <v:stroke endcap="round"/>
                  <v:path arrowok="t" o:connecttype="custom" o:connectlocs="0,617;0,201;103,154;480,154;574,0;1140,0;1140,98;1459,98;1461,0;2035,0" o:connectangles="0,0,0,0,0,0,0,0,0,0" textboxrect="0,0,203492,61735"/>
                </v:shape>
                <v:shape id="Shape 7468" o:spid="_x0000_s1407" style="position:absolute;left:8559;top:5809;width:388;height:644;visibility:visible;mso-wrap-style:square;v-text-anchor:top" coordsize="38862,6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izMMA&#10;AADbAAAADwAAAGRycy9kb3ducmV2LnhtbESPQWvCQBSE7wX/w/KE3uquFWoSs5FSqPRYrYcen9nX&#10;JDX7NmQ3Mf77bkHwOMzMN0y+nWwrRup941jDcqFAEJfONFxpOH69PyUgfEA22DomDVfysC1mDzlm&#10;xl14T+MhVCJC2GeooQ6hy6T0ZU0W/cJ1xNH7cb3FEGVfSdPjJcJtK5+VepEWG44LNXb0VlN5PgxW&#10;w+lqf9MxGVbppwrHb5W6gXZO68f59LoBEWgK9/Ct/WE0rFP4/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izMMAAADbAAAADwAAAAAAAAAAAAAAAACYAgAAZHJzL2Rv&#10;d25yZXYueG1sUEsFBgAAAAAEAAQA9QAAAIgDAAAAAA==&#10;" path="m,c3111,15621,6998,30506,9411,37795v4584,11583,15316,21870,29451,26581e" filled="f" strokeweight=".7pt">
                  <v:stroke endcap="round"/>
                  <v:path arrowok="t" o:connecttype="custom" o:connectlocs="0,0;94,378;388,644" o:connectangles="0,0,0" textboxrect="0,0,38862,64376"/>
                </v:shape>
                <v:shape id="Shape 7469" o:spid="_x0000_s1408" style="position:absolute;left:8510;top:4353;width:49;height:1456;visibility:visible;mso-wrap-style:square;v-text-anchor:top" coordsize="4864,14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Mb8A&#10;AADbAAAADwAAAGRycy9kb3ducmV2LnhtbERPy4rCMBTdD/gP4QpuRFMdGEs1SlVEF7Px8QGX5toU&#10;m5vSRFv/3iwGZnk479Wmt7V4Uesrxwpm0wQEceF0xaWC2/UwSUH4gKyxdkwK3uRhsx58rTDTruMz&#10;vS6hFDGEfYYKTAhNJqUvDFn0U9cQR+7uWoshwraUusUuhttazpPkR1qsODYYbGhnqHhcnlbB41su&#10;fG6a7p3Wyek334+3RzdWajTs8yWIQH34F/+5T1pBGtfHL/EH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7j8xvwAAANsAAAAPAAAAAAAAAAAAAAAAAJgCAABkcnMvZG93bnJl&#10;di54bWxQSwUGAAAAAAQABAD1AAAAhAMAAAAA&#10;" path="m,l,107404v,10173,2134,24485,4864,38227e" filled="f" strokeweight=".3pt">
                  <v:stroke endcap="round"/>
                  <v:path arrowok="t" o:connecttype="custom" o:connectlocs="0,0;0,1074;49,1456" o:connectangles="0,0,0" textboxrect="0,0,4864,145631"/>
                </v:shape>
                <v:shape id="Shape 7470" o:spid="_x0000_s1409" style="position:absolute;left:9644;top:6286;width:2;height:239;visibility:visible;mso-wrap-style:square;v-text-anchor:top" coordsize="114,2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losIA&#10;AADbAAAADwAAAGRycy9kb3ducmV2LnhtbESPT2sCMRTE74LfITyhN81uqSJbo4gg9Gb9g15fN6+b&#10;rZuXJYnr+u0bodDjMDO/YRar3jaiIx9qxwrySQaCuHS65krB6bgdz0GEiKyxcUwKHhRgtRwOFlho&#10;d+c9dYdYiQThUKACE2NbSBlKQxbDxLXEyft23mJM0ldSe7wnuG3ka5bNpMWa04LBljaGyuvhZhX8&#10;TKef/rHL5Yni21dpKj53eFHqZdSv30FE6uN/+K/9oRXMc3h+S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eWiwgAAANsAAAAPAAAAAAAAAAAAAAAAAJgCAABkcnMvZG93&#10;bnJldi54bWxQSwUGAAAAAAQABAD1AAAAhwMAAAAA&#10;" path="m,23927l114,e" filled="f" strokeweight=".3pt">
                  <v:stroke endcap="round"/>
                  <v:path arrowok="t" o:connecttype="custom" o:connectlocs="0,239;2,0" o:connectangles="0,0" textboxrect="0,0,114,23927"/>
                </v:shape>
                <v:shape id="Shape 7471" o:spid="_x0000_s1410" style="position:absolute;left:8947;top:6453;width:697;height:123;visibility:visible;mso-wrap-style:square;v-text-anchor:top" coordsize="69710,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o/MMA&#10;AADbAAAADwAAAGRycy9kb3ducmV2LnhtbESPQWvCQBSE74X+h+UVeqsbc5CQuooEhSIEiYrnR/Y1&#10;G82+DdmtSf+9Wyh4HGbmG2a5nmwn7jT41rGC+SwBQVw73XKj4HzafWQgfEDW2DkmBb/kYb16fVli&#10;rt3IFd2PoRERwj5HBSaEPpfS14Ys+pnriaP37QaLIcqhkXrAMcJtJ9MkWUiLLccFgz0Vhurb8ccq&#10;kOFyPeyLy6ZKd4VJuC9bvy2Ven+bNp8gAk3hGf5vf2kFWQp/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Fo/MMAAADbAAAADwAAAAAAAAAAAAAAAACYAgAAZHJzL2Rv&#10;d25yZXYueG1sUEsFBgAAAAAEAAQA9QAAAIgDAAAAAA==&#10;" path="m,c12382,4051,65849,12052,65849,12052v2109,318,3849,-1168,3849,-3314l69710,7214e" filled="f" strokeweight=".7pt">
                  <v:stroke endcap="round"/>
                  <v:path arrowok="t" o:connecttype="custom" o:connectlocs="0,0;658,120;697,87;697,72" o:connectangles="0,0,0,0" textboxrect="0,0,69710,12370"/>
                </v:shape>
                <v:shape id="Shape 7472" o:spid="_x0000_s1411" style="position:absolute;left:5844;top:1932;width:1686;height:1874;visibility:visible;mso-wrap-style:square;v-text-anchor:top" coordsize="168618,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4wcQA&#10;AADbAAAADwAAAGRycy9kb3ducmV2LnhtbESPW2sCMRSE3wX/QziCL1KzWpBlaxQVLD61eCni22Fz&#10;9kI3J0uS6vrvG0HwcZiZb5j5sjONuJLztWUFk3ECgji3uuZSwem4fUtB+ICssbFMCu7kYbno9+aY&#10;aXvjPV0PoRQRwj5DBVUIbSalzysy6Me2JY5eYZ3BEKUrpXZ4i3DTyGmSzKTBmuNChS1tKsp/D39G&#10;gan355H+/EnXX6kbFYX/vhRrqdRw0K0+QATqwiv8bO+0gvQd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uMHEAAAA2wAAAA8AAAAAAAAAAAAAAAAAmAIAAGRycy9k&#10;b3ducmV2LnhtbFBLBQYAAAAABAAEAPUAAACJAwAAAAA=&#10;" path="m51067,187325c8331,154851,,93853,32461,51092,64935,8331,125882,,168618,32474e" filled="f" strokeweight=".3pt">
                  <v:stroke endcap="round"/>
                  <v:path arrowok="t" o:connecttype="custom" o:connectlocs="511,1874;325,511;1686,325" o:connectangles="0,0,0" textboxrect="0,0,168618,187325"/>
                </v:shape>
                <v:shape id="Shape 7473" o:spid="_x0000_s1412" style="position:absolute;left:7923;top:4958;width:587;height:885;visibility:visible;mso-wrap-style:square;v-text-anchor:top" coordsize="58687,8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69cEA&#10;AADbAAAADwAAAGRycy9kb3ducmV2LnhtbESP3YrCMBCF7wXfIYzgnaYW2S1do4ig6EIvVvsAQzPb&#10;FptJSaLWtzfCwl4ezs/HWW0G04k7Od9aVrCYJyCIK6tbrhWUl/0sA+EDssbOMil4kofNejxaYa7t&#10;g3/ofg61iCPsc1TQhNDnUvqqIYN+bnvi6P1aZzBE6WqpHT7iuOlkmiQf0mDLkdBgT7uGquv5ZiLk&#10;uNWUFqfP8vtCoXDtoSyyVKnpZNh+gQg0hP/wX/uoFWRLeH+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9evXBAAAA2wAAAA8AAAAAAAAAAAAAAAAAmAIAAGRycy9kb3du&#10;cmV2LnhtbFBLBQYAAAAABAAEAPUAAACGAwAAAAA=&#10;" path="m58687,r,88545l,88545,,12230e" filled="f" strokeweight=".3pt">
                  <v:stroke endcap="round"/>
                  <v:path arrowok="t" o:connecttype="custom" o:connectlocs="587,0;587,885;0,885;0,122" o:connectangles="0,0,0,0" textboxrect="0,0,58687,88545"/>
                </v:shape>
                <v:shape id="Shape 7474" o:spid="_x0000_s1413" style="position:absolute;left:5844;top:2034;width:3556;height:3809;visibility:visible;mso-wrap-style:square;v-text-anchor:top" coordsize="355663,380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3E8IA&#10;AADbAAAADwAAAGRycy9kb3ducmV2LnhtbESPQWvCQBSE7wX/w/IEb3VjpRqiq0ix4LGNgtdH9plE&#10;s2/T7FPjv3cLhR6HmfmGWa5716gbdaH2bGAyTkARF97WXBo47D9fU1BBkC02nsnAgwKsV4OXJWbW&#10;3/mbbrmUKkI4ZGigEmkzrUNRkcMw9i1x9E6+cyhRdqW2Hd4j3DX6LUlm2mHNcaHClj4qKi751Rlo&#10;f3K8fs1Rzsf00aez6VbLYWvMaNhvFqCEevkP/7V31kD6Dr9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jcTwgAAANsAAAAPAAAAAAAAAAAAAAAAAJgCAABkcnMvZG93&#10;bnJldi54bWxQSwUGAAAAAAQABAD1AAAAhwMAAAAA&#10;" path="m96691,3369c121329,,147250,6036,168618,22273r5728,4356c184404,34287,192481,43545,198653,53743v31242,-3734,63907,4102,90958,24651c344869,120405,355663,199298,313677,254619v-12801,16878,-29070,29540,-47028,37897l266649,380883r-58686,l207963,304149v-24677,-1092,-49264,-9360,-70422,-25438c110515,258163,94196,228762,89433,197647,77953,194434,66865,189125,56794,181480r-5727,-4356c8331,144650,,83652,32461,40891,48698,19510,72053,6737,96691,3369xe" strokeweight=".7pt">
                  <v:stroke endcap="round"/>
                  <v:path arrowok="t" o:connecttype="custom" o:connectlocs="967,34;1686,223;1743,266;1986,537;2896,784;3136,2546;2666,2925;2666,3809;2079,3809;2079,3042;1375,2787;894,1977;568,1815;511,1771;325,409;967,34" o:connectangles="0,0,0,0,0,0,0,0,0,0,0,0,0,0,0,0" textboxrect="0,0,355663,380883"/>
                </v:shape>
                <v:shape id="Shape 7475" o:spid="_x0000_s1414" style="position:absolute;left:6738;top:2537;width:2662;height:2705;visibility:visible;mso-wrap-style:square;v-text-anchor:top" coordsize="266179,27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xgsEA&#10;AADbAAAADwAAAGRycy9kb3ducmV2LnhtbESPwW7CMBBE75X4B2uReisOPSAUMAgQtL1C8gGbeIkD&#10;8TqyXZL+fY1UqcfRzLzRrLej7cSDfGgdK5jPMhDEtdMtNwrK4vS2BBEissbOMSn4oQDbzeRljbl2&#10;A5/pcYmNSBAOOSowMfa5lKE2ZDHMXE+cvKvzFmOSvpHa45DgtpPvWbaQFltOCwZ7Ohiq75dvq6A6&#10;3qL1+8/qw5TF0NwPlbwVlVKv03G3AhFpjP/hv/aXVrBcwPN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G8YLBAAAA2wAAAA8AAAAAAAAAAAAAAAAAmAIAAGRycy9kb3du&#10;cmV2LnhtbFBLBQYAAAAABAAEAPUAAACGAwAAAAA=&#10;" path="m110922,3239c141630,,173571,8001,200127,28169v55257,42011,66052,120904,24066,176225c182220,259702,103353,270497,48057,228486,21311,208140,4966,179146,,148374e" filled="f" strokeweight=".7pt">
                  <v:stroke endcap="round"/>
                  <v:path arrowok="t" o:connecttype="custom" o:connectlocs="1109,32;2001,282;2242,2044;481,2285;0,1484" o:connectangles="0,0,0,0,0" textboxrect="0,0,266179,270497"/>
                </v:shape>
                <v:shape id="Shape 7476" o:spid="_x0000_s1415" style="position:absolute;left:7832;top:3481;width:714;height:908;visibility:visible;mso-wrap-style:square;v-text-anchor:top" coordsize="71399,9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p1MMA&#10;AADbAAAADwAAAGRycy9kb3ducmV2LnhtbESPQWvCQBSE74X+h+UVvNVdPVSJriEECpaC0FTvj+wz&#10;iWbfprtbjf++Kwg9DjPzDbPOR9uLC/nQOdYwmyoQxLUzHTca9t/vr0sQISIb7B2ThhsFyDfPT2vM&#10;jLvyF12q2IgE4ZChhjbGIZMy1C1ZDFM3ECfv6LzFmKRvpPF4TXDby7lSb9Jix2mhxYHKlupz9Ws1&#10;fFZFIQ+z+FOqj26sdifvbmqh9eRlLFYgIo3xP/xob42G5QLu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Fp1MMAAADbAAAADwAAAAAAAAAAAAAAAACYAgAAZHJzL2Rv&#10;d25yZXYueG1sUEsFBgAAAAAEAAQA9QAAAIgDAAAAAA==&#10;" path="m61887,v9512,20434,7696,45326,-6858,64529c41580,82220,20587,90780,,89116e" filled="f" strokeweight=".3pt">
                  <v:stroke endcap="round"/>
                  <v:path arrowok="t" o:connecttype="custom" o:connectlocs="619,0;550,645;0,891" o:connectangles="0,0,0" textboxrect="0,0,71399,90780"/>
                </v:shape>
                <v:shape id="Shape 7477" o:spid="_x0000_s1416" style="position:absolute;left:6223;top:2152;width:1598;height:1759;visibility:visible;mso-wrap-style:square;v-text-anchor:top" coordsize="159804,1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37sA&#10;AADbAAAADwAAAGRycy9kb3ducmV2LnhtbERPSwrCMBDdC94hjOBOU6uUUo0iguBK8LcfmrEtNpPS&#10;RI23NwvB5eP9V5tgWvGi3jWWFcymCQji0uqGKwXXy36Sg3AeWWNrmRR8yMFmPRyssND2zSd6nX0l&#10;Ygi7AhXU3neFlK6syaCb2o44cnfbG/QR9pXUPb5juGllmiSZNNhwbKixo11N5eP8NArm23RxzNIs&#10;hPss04e5bmRy2yk1HoXtEoSn4P/in/ugFeRxbPwSf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0N+7AAAA2wAAAA8AAAAAAAAAAAAAAAAAmAIAAGRycy9kb3ducmV2Lnht&#10;bFBLBQYAAAAABAAEAPUAAACAAwAAAAA=&#10;" path="m10033,40881c35979,6680,84760,,118948,25997v34189,25971,40856,74765,14885,108978c107848,169189,59093,175857,24917,149873,13462,141173,5093,129908,,117487e" filled="f" strokeweight=".3pt">
                  <v:stroke endcap="round"/>
                  <v:path arrowok="t" o:connecttype="custom" o:connectlocs="100,409;1189,260;1338,1350;249,1499;0,1175" o:connectangles="0,0,0,0,0" textboxrect="0,0,159804,175857"/>
                </v:shape>
                <v:shape id="Shape 7478" o:spid="_x0000_s1417" style="position:absolute;left:6354;top:2257;width:1744;height:1917;visibility:visible;mso-wrap-style:square;v-text-anchor:top" coordsize="174358,19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LsQA&#10;AADbAAAADwAAAGRycy9kb3ducmV2LnhtbESPQWvCQBSE70L/w/IKXkQ3FhQbXaUUhIoHqQr1+Mg+&#10;kyXZtyG7xuivd4WCx2FmvmEWq85WoqXGG8cKxqMEBHHmtOFcwfGwHs5A+ICssXJMCm7kYbV86y0w&#10;1e7Kv9TuQy4ihH2KCooQ6lRKnxVk0Y9cTRy9s2sshiibXOoGrxFuK/mRJFNp0XBcKLCm74Kycn+x&#10;CsKga9fH3SbbJkZPToPyXv6Zu1L99+5rDiJQF17h//aPVjD7hO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S7EAAAA2wAAAA8AAAAAAAAAAAAAAAAAmAIAAGRycy9k&#10;b3ducmV2LnhtbFBLBQYAAAAABAAEAPUAAACJAwAAAAA=&#10;" path="m,154851r5728,4356c48463,191694,109436,183362,141884,140602,174358,97841,166014,36843,123279,4356l117551,e" filled="f" strokeweight=".3pt">
                  <v:stroke endcap="round"/>
                  <v:path arrowok="t" o:connecttype="custom" o:connectlocs="0,1549;57,1592;1419,1406;1233,44;1176,0" o:connectangles="0,0,0,0,0" textboxrect="0,0,174358,191694"/>
                </v:shape>
                <v:shape id="Shape 7479" o:spid="_x0000_s1418" style="position:absolute;left:7928;top:2750;width:531;height:607;visibility:visible;mso-wrap-style:square;v-text-anchor:top" coordsize="53048,6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9jsIA&#10;AADbAAAADwAAAGRycy9kb3ducmV2LnhtbERPy2oCMRTdF/yHcIXuOhlbLO3UKEXwgbvaori7Tm4z&#10;g5ObMInO6Nc3i4LLw3lPZr1txIXaUDtWMMpyEMSl0zUbBT/fi6c3ECEia2wck4IrBZhNBw8TLLTr&#10;+Isu22hECuFQoIIqRl9IGcqKLIbMeeLE/brWYkywNVK32KVw28jnPH+VFmtODRV6mldUnrZnq8Dc&#10;jpvx2Jvdys83cnV82e0P3VKpx2H/+QEiUh/v4n/3Wit4T+vTl/Q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H2OwgAAANsAAAAPAAAAAAAAAAAAAAAAAJgCAABkcnMvZG93&#10;bnJldi54bWxQSwUGAAAAAAQABAD1AAAAhwMAAAAA&#10;" path="m,c16929,18872,30505,38202,37643,49861v3988,6286,6845,10858,15405,9715e" filled="f" strokeweight=".3pt">
                  <v:stroke endcap="round"/>
                  <v:path arrowok="t" o:connecttype="custom" o:connectlocs="0,0;377,498;531,596" o:connectangles="0,0,0" textboxrect="0,0,53048,60719"/>
                </v:shape>
                <v:shape id="Shape 7480" o:spid="_x0000_s1419" style="position:absolute;left:6924;top:4051;width:728;height:358;visibility:visible;mso-wrap-style:square;v-text-anchor:top" coordsize="72822,3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Q38UA&#10;AADbAAAADwAAAGRycy9kb3ducmV2LnhtbESPQWvCQBSE70L/w/IK3nQTwdKm2YgVFIunJoXi7ZF9&#10;zabNvg3ZVeO/dwsFj8PMfMPkq9F24kyDbx0rSOcJCOLa6ZYbBZ/VdvYMwgdkjZ1jUnAlD6viYZJj&#10;pt2FP+hchkZECPsMFZgQ+kxKXxuy6OeuJ47etxsshiiHRuoBLxFuO7lIkidpseW4YLCnjaH6tzxZ&#10;Bce3LyPbXVN174f0uP9Zl8vFslRq+jiuX0EEGsM9/N/eawUvKfx9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hDfxQAAANsAAAAPAAAAAAAAAAAAAAAAAJgCAABkcnMv&#10;ZG93bnJldi54bWxQSwUGAAAAAAQABAD1AAAAigMAAAAA&#10;" path="m,c23114,11557,45961,19685,59334,23495v7100,2172,12281,3708,13488,12268e" filled="f" strokeweight=".3pt">
                  <v:stroke endcap="round"/>
                  <v:path arrowok="t" o:connecttype="custom" o:connectlocs="0,0;593,235;728,358" o:connectangles="0,0,0" textboxrect="0,0,72822,35763"/>
                </v:shape>
                <v:shape id="Shape 7481" o:spid="_x0000_s1420" style="position:absolute;left:3720;top:3996;width:879;height:2161;visibility:visible;mso-wrap-style:square;v-text-anchor:top" coordsize="87871,21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ycMA&#10;AADbAAAADwAAAGRycy9kb3ducmV2LnhtbESPQWvCQBSE74L/YXmCN90YpNQ0G1FB8BQwbQ/eHtnX&#10;bNrs25BdNf57t1DocZiZb5h8O9pO3GjwrWMFq2UCgrh2uuVGwcf7cfEKwgdkjZ1jUvAgD9tiOskx&#10;0+7OZ7pVoRERwj5DBSaEPpPS14Ys+qXriaP35QaLIcqhkXrAe4TbTqZJ8iItthwXDPZ0MFT/VFer&#10;wOOjbI/6Qt/XvduZU/2ZluuVUvPZuHsDEWgM/+G/9kkr2KTw+yX+AF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GycMAAADbAAAADwAAAAAAAAAAAAAAAACYAgAAZHJzL2Rv&#10;d25yZXYueG1sUEsFBgAAAAAEAAQA9QAAAIgDAAAAAA==&#10;" path="m36716,l51168,c71450,,87871,48361,87871,108026v,59665,-16421,108026,-36703,108026l36716,216052v-9690,,-18504,-11163,-25070,-29261l,186791,12751,161696r26111,25095l26073,186791v4826,13310,10859,22886,17577,26988l44120,213855c60846,203797,73431,160236,73431,108026,73431,55689,60782,12040,43993,2121r-229,76c37770,5804,32334,13754,27788,24816r11074,l12751,49911,,24816r13335,c19685,9334,27826,,36716,xe" fillcolor="black" stroked="f" strokeweight="0">
                  <v:stroke endcap="round"/>
                  <v:path arrowok="t" o:connecttype="custom" o:connectlocs="367,0;512,0;879,1081;512,2161;367,2161;116,1868;0,1868;128,1617;389,1868;261,1868;437,2138;441,2139;735,1081;440,21;438,22;278,248;389,248;128,499;0,248;133,248;367,0" o:connectangles="0,0,0,0,0,0,0,0,0,0,0,0,0,0,0,0,0,0,0,0,0" textboxrect="0,0,87871,216052"/>
                </v:shape>
                <v:shape id="Shape 7482" o:spid="_x0000_s1421" style="position:absolute;left:9837;top:5139;width:1038;height:1139;visibility:visible;mso-wrap-style:square;v-text-anchor:top" coordsize="103746,11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qDMIA&#10;AADbAAAADwAAAGRycy9kb3ducmV2LnhtbESPQYvCMBSE7wv+h/AEL4um6iJajSKC4EVwqwjens2z&#10;LTYvpYla/70RBI/DzHzDzBaNKcWdaldYVtDvRSCIU6sLzhQc9uvuGITzyBpLy6TgSQ4W89bPDGNt&#10;H/xP98RnIkDYxagg976KpXRpTgZdz1bEwbvY2qAPss6krvER4KaUgygaSYMFh4UcK1rllF6Tm1Ew&#10;4N3v32gbHS9nLZ9NMjnJ061SqtNullMQnhr/DX/aG61gMoT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KoMwgAAANsAAAAPAAAAAAAAAAAAAAAAAJgCAABkcnMvZG93&#10;bnJldi54bWxQSwUGAAAAAAQABAD1AAAAhwMAAAAA&#10;" path="m85407,1244r16676,13958c103556,16434,103746,18669,102502,20129r-6909,8268c96698,29502,97841,30581,98908,31724v1905,1715,1295,4230,-26,5817l70841,71057v-1486,1777,-4636,3454,-6782,4546c63157,76035,62293,76543,61417,77064v1156,7899,-863,16243,-6388,22860c44691,112268,26314,113906,13970,103556,1638,93218,,74828,10338,62471,15862,55855,23698,52438,31699,52159v343,-952,711,-1892,978,-2858c33376,47003,34468,43612,35954,41821l63995,8306c65316,6731,67704,5690,69710,7277v1308,826,2566,1765,3861,2655l80454,1664c81699,203,83934,,85407,1244xe" strokeweight=".3pt">
                  <v:stroke endcap="round"/>
                  <v:path arrowok="t" o:connecttype="custom" o:connectlocs="855,12;1021,152;1026,201;956,284;990,317;989,375;709,711;641,756;614,771;551,999;140,1036;103,625;317,522;327,493;360,418;640,83;697,73;736,99;805,17;855,12" o:connectangles="0,0,0,0,0,0,0,0,0,0,0,0,0,0,0,0,0,0,0,0" textboxrect="0,0,103746,113906"/>
                </v:shape>
                <v:shape id="Shape 7483" o:spid="_x0000_s1422" style="position:absolute;left:10521;top:5228;width:292;height:245;visibility:visible;mso-wrap-style:square;v-text-anchor:top" coordsize="29172,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icMA&#10;AADbAAAADwAAAGRycy9kb3ducmV2LnhtbESPQWvCQBSE70L/w/IKXqRuLEVM6iY0QsGeqrb0/Mi+&#10;ZkOzb0N2TeK/dwuCx2FmvmG2xWRbMVDvG8cKVssEBHHldMO1gu+v96cNCB+QNbaOScGFPBT5w2yL&#10;mXYjH2k4hVpECPsMFZgQukxKXxmy6JeuI47er+sthij7Wuoexwi3rXxOkrW02HBcMNjRzlD1dzpb&#10;BeeO6eNn3KRlOdTp56E0iVkYpeaP09sriEBTuIdv7b1WkL7A/5f4A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jicMAAADbAAAADwAAAAAAAAAAAAAAAACYAgAAZHJzL2Rv&#10;d25yZXYueG1sUEsFBgAAAAAEAAQA9QAAAIgDAAAAAA==&#10;" path="m29172,24460c24879,19863,20257,15481,15304,11341,10389,7214,5258,3429,,e" filled="f" strokeweight=".3pt">
                  <v:stroke endcap="round"/>
                  <v:path arrowok="t" o:connecttype="custom" o:connectlocs="292,245;153,114;0,0" o:connectangles="0,0,0" textboxrect="0,0,29172,24460"/>
                </v:shape>
                <v:shape id="Shape 7484" o:spid="_x0000_s1423" style="position:absolute;left:9957;top:5580;width:566;height:580;visibility:visible;mso-wrap-style:square;v-text-anchor:top" coordsize="5664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WsUA&#10;AADbAAAADwAAAGRycy9kb3ducmV2LnhtbESPQWvCQBSE7wX/w/KE3urGloY2ukosCBVBME09P7Kv&#10;SWj2bZrdJvHfu4LgcZiZb5jlejSN6KlztWUF81kEgriwuuZSQf61fXoD4TyyxsYyKTiTg/Vq8rDE&#10;RNuBj9RnvhQBwi5BBZX3bSKlKyoy6Ga2JQ7ej+0M+iC7UuoOhwA3jXyOolgarDksVNjSR0XFb/Zv&#10;FGxfeowPaZ5/75t4tznuhvL0lyr1OB3TBQhPo7+Hb+1PreD9Fa5fw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5axQAAANsAAAAPAAAAAAAAAAAAAAAAAJgCAABkcnMv&#10;ZG93bnJldi54bWxQSwUGAAAAAAQABAD1AAAAigMAAAAA&#10;" path="m23800,c22390,1676,21361,4877,20701,7036v-1321,4686,-3632,9169,-6947,13132c11405,22987,8712,25349,5804,27241,3797,28410,2083,29629,1638,32576,,39560,2273,47193,8141,52108v5867,4915,13779,5804,20345,2972c31306,54115,32207,52197,33007,50038v1359,-3213,3188,-6274,5550,-9093c41872,36995,45872,33922,50241,31788v2020,-1029,5004,-2603,6401,-4280e" filled="f" strokeweight=".3pt">
                  <v:stroke endcap="round"/>
                  <v:path arrowok="t" o:connecttype="custom" o:connectlocs="238,0;207,70;137,202;58,273;16,326;81,522;285,552;330,501;385,410;502,318;566,275" o:connectangles="0,0,0,0,0,0,0,0,0,0,0" textboxrect="0,0,56642,57912"/>
                </v:shape>
                <v:shape id="Shape 7485" o:spid="_x0000_s1424" style="position:absolute;left:9975;top:5682;width:433;height:464;visibility:visible;mso-wrap-style:square;v-text-anchor:top" coordsize="43307,4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I+8UA&#10;AADbAAAADwAAAGRycy9kb3ducmV2LnhtbESPQUvDQBSE74L/YXlCL2I3Fmk1dltsaaWnitGDx0f2&#10;NRvMvo3Z1zb5965Q8DjMzDfMfNn7Rp2oi3VgA/fjDBRxGWzNlYHPj+3dI6goyBabwGRgoAjLxfXV&#10;HHMbzvxOp0IqlSAcczTgRNpc61g68hjHoSVO3iF0HiXJrtK2w3OC+0ZPsmyqPdacFhy2tHZUfhdH&#10;b+C2GA6vM3kr96uv4WHz41czcb0xo5v+5RmUUC//4Ut7Zw08TeHvS/oB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Aj7xQAAANsAAAAPAAAAAAAAAAAAAAAAAJgCAABkcnMv&#10;ZG93bnJldi54bWxQSwUGAAAAAAQABAD1AAAAigMAAAAA&#10;" path="m16942,46406v-2286,-89,-800,-1854,178,-3048l42075,13551v1232,-1473,1041,-3696,-457,-4940l32817,1232c31344,,29121,191,27902,1677l2946,31483c1981,32664,483,34442,,32207e" filled="f" strokeweight=".3pt">
                  <v:stroke endcap="round"/>
                  <v:path arrowok="t" o:connecttype="custom" o:connectlocs="169,464;171,434;421,135;416,86;328,12;279,17;29,315;0,322" o:connectangles="0,0,0,0,0,0,0,0" textboxrect="0,0,43307,46406"/>
                </v:shape>
                <v:shape id="Shape 7486" o:spid="_x0000_s1425" style="position:absolute;left:10577;top:5139;width:298;height:281;visibility:visible;mso-wrap-style:square;v-text-anchor:top" coordsize="29807,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LjsQA&#10;AADbAAAADwAAAGRycy9kb3ducmV2LnhtbESPQWvCQBSE7wX/w/KE3upGKWmNriLSQi8RmornR/aZ&#10;DWbfxuyapP313ULB4zAz3zDr7Wgb0VPna8cK5rMEBHHpdM2VguPX+9MrCB+QNTaOScE3edhuJg9r&#10;zLQb+JP6IlQiQthnqMCE0GZS+tKQRT9zLXH0zq6zGKLsKqk7HCLcNnKRJKm0WHNcMNjS3lB5KW5W&#10;wfVodjK49Hb4aQ85Faf8efGmlXqcjrsViEBjuIf/2x9awfIF/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Ti47EAAAA2wAAAA8AAAAAAAAAAAAAAAAAmAIAAGRycy9k&#10;b3ducmV2LnhtbFBLBQYAAAAABAAEAPUAAACJAwAAAAA=&#10;" path="m21895,28130r6667,-8001c29807,18669,29616,16434,28143,15202l11468,1244c9995,,7760,203,6515,1664l,9474e" filled="f" strokeweight=".3pt">
                  <v:stroke endcap="round"/>
                  <v:path arrowok="t" o:connecttype="custom" o:connectlocs="219,281;286,201;281,152;115,12;65,17;0,95" o:connectangles="0,0,0,0,0,0" textboxrect="0,0,29807,28130"/>
                </v:shape>
                <v:shape id="Shape 7487" o:spid="_x0000_s1426" style="position:absolute;left:10453;top:5258;width:342;height:286;visibility:visible;mso-wrap-style:square;v-text-anchor:top" coordsize="34239,2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98AA&#10;AADbAAAADwAAAGRycy9kb3ducmV2LnhtbERP3WrCMBS+H/gO4Qi7m6m7cLUapQgDb1Zotwc4NGdt&#10;NTmpTazZ2y8Xg11+fP/7Y7RGzDT5wbGC9SoDQdw6PXCn4Ovz/SUH4QOyRuOYFPyQh+Nh8bTHQrsH&#10;1zQ3oRMphH2BCvoQxkJK3/Zk0a/cSJy4bzdZDAlOndQTPlK4NfI1yzbS4sCpoceRTj211+ZuFZhb&#10;dPUQK5NvP/Smbsv87VLlSj0vY7kDESiGf/Gf+6wVbNPY9CX9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g98AAAADbAAAADwAAAAAAAAAAAAAAAACYAgAAZHJzL2Rvd25y&#10;ZXYueG1sUEsFBgAAAAAEAAQA9QAAAIUDAAAAAA==&#10;" path="m,l34239,28677e" filled="f" strokeweight=".3pt">
                  <v:stroke endcap="round"/>
                  <v:path arrowok="t" o:connecttype="custom" o:connectlocs="0,0;342,286" o:connectangles="0,0" textboxrect="0,0,34239,28677"/>
                </v:shape>
                <v:shape id="Shape 7488" o:spid="_x0000_s1427" style="position:absolute;left:10396;top:5325;width:342;height:287;visibility:visible;mso-wrap-style:square;v-text-anchor:top" coordsize="34239,2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qz70A&#10;AADbAAAADwAAAGRycy9kb3ducmV2LnhtbESPzQrCMBCE74LvEFbwpqmCYqtRRBC8+gcel2Ztq82m&#10;JFHr2xtB8DjMzDfMYtWaWjzJ+cqygtEwAUGcW11xoeB03A5mIHxA1lhbJgVv8rBadjsLzLR98Z6e&#10;h1CICGGfoYIyhCaT0uclGfRD2xBH72qdwRClK6R2+IpwU8txkkylwYrjQokNbUrK74eHUVB5rOX0&#10;VkzGRyd1mLS77fl6Uarfa9dzEIHa8A//2jutIE3h+yX+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9Oqz70AAADbAAAADwAAAAAAAAAAAAAAAACYAgAAZHJzL2Rvd25yZXYu&#10;eG1sUEsFBgAAAAAEAAQA9QAAAIIDAAAAAA==&#10;" path="m,l34239,28689e" filled="f" strokeweight=".3pt">
                  <v:stroke endcap="round"/>
                  <v:path arrowok="t" o:connecttype="custom" o:connectlocs="0,0;342,287" o:connectangles="0,0" textboxrect="0,0,34239,28689"/>
                </v:shape>
                <v:shape id="Shape 7489" o:spid="_x0000_s1428" style="position:absolute;left:10339;top:5393;width:343;height:287;visibility:visible;mso-wrap-style:square;v-text-anchor:top" coordsize="34252,2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NOsQA&#10;AADcAAAADwAAAGRycy9kb3ducmV2LnhtbESPQYvCQAyF78L+hyEL3ux0PYh0HUUEQdyDWAWvsZNt&#10;i51MtzOr1V9vDoK3hPfy3pfZoneNulIXas8GvpIUFHHhbc2lgeNhPZqCChHZYuOZDNwpwGL+MZhh&#10;Zv2N93TNY6kkhEOGBqoY20zrUFTkMCS+JRbt13cOo6xdqW2HNwl3jR6n6UQ7rFkaKmxpVVFxyf+d&#10;Abs+5eefXSj+Hvez9dt+uXGP0pjhZ7/8BhWpj2/z63pjBT8VfHlGJt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TTrEAAAA3AAAAA8AAAAAAAAAAAAAAAAAmAIAAGRycy9k&#10;b3ducmV2LnhtbFBLBQYAAAAABAAEAPUAAACJAwAAAAA=&#10;" path="m,l34252,28689e" filled="f" strokeweight=".3pt">
                  <v:stroke endcap="round"/>
                  <v:path arrowok="t" o:connecttype="custom" o:connectlocs="0,0;343,287" o:connectangles="0,0" textboxrect="0,0,34252,28689"/>
                </v:shape>
                <v:shape id="Shape 7490" o:spid="_x0000_s1429" style="position:absolute;left:10283;top:5460;width:342;height:287;visibility:visible;mso-wrap-style:square;v-text-anchor:top" coordsize="34239,2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v5bsA&#10;AADcAAAADwAAAGRycy9kb3ducmV2LnhtbERPSwrCMBDdC94hjOBOUwVFaqOIIHTrD1wOzdhWm0lJ&#10;otbbG0FwN4/3nWzdmUY8yfnasoLJOAFBXFhdc6ngdNyNFiB8QNbYWCYFb/KwXvV7GabavnhPz0Mo&#10;RQxhn6KCKoQ2ldIXFRn0Y9sSR+5qncEQoSuldviK4aaR0ySZS4M1x4YKW9pWVNwPD6Og9tjI+a2c&#10;TY9O6jDr8t35elFqOOg2SxCBuvAX/9y5jvOTCXyfiR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pcL+W7AAAA3AAAAA8AAAAAAAAAAAAAAAAAmAIAAGRycy9kb3ducmV2Lnht&#10;bFBLBQYAAAAABAAEAPUAAACAAwAAAAA=&#10;" path="m,l34239,28689e" filled="f" strokeweight=".3pt">
                  <v:stroke endcap="round"/>
                  <v:path arrowok="t" o:connecttype="custom" o:connectlocs="0,0;342,287" o:connectangles="0,0" textboxrect="0,0,34239,28689"/>
                </v:shape>
                <v:shape id="Shape 7491" o:spid="_x0000_s1430" style="position:absolute;left:10226;top:5528;width:343;height:287;visibility:visible;mso-wrap-style:square;v-text-anchor:top" coordsize="34239,2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xkrsA&#10;AADcAAAADwAAAGRycy9kb3ducmV2LnhtbERPSwrCMBDdC94hjODOphYUqUYRQXDrD1wOzdhWm0lJ&#10;otbbG0FwN4/3ncWqM414kvO1ZQXjJAVBXFhdc6ngdNyOZiB8QNbYWCYFb/KwWvZ7C8y1ffGenodQ&#10;ihjCPkcFVQhtLqUvKjLoE9sSR+5qncEQoSuldviK4aaRWZpOpcGaY0OFLW0qKu6Hh1FQe2zk9FZO&#10;sqOTOky63fZ8vSg1HHTrOYhAXfiLf+6djvPTDL7PxAvk8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qOsZK7AAAA3AAAAA8AAAAAAAAAAAAAAAAAmAIAAGRycy9kb3ducmV2Lnht&#10;bFBLBQYAAAAABAAEAPUAAACAAwAAAAA=&#10;" path="m,l34239,28689e" filled="f" strokeweight=".3pt">
                  <v:stroke endcap="round"/>
                  <v:path arrowok="t" o:connecttype="custom" o:connectlocs="0,0;343,287" o:connectangles="0,0" textboxrect="0,0,34239,28689"/>
                </v:shape>
                <v:shape id="Shape 7492" o:spid="_x0000_s1431" style="position:absolute;left:2910;top:5012;width:1;height:127;visibility:visible;mso-wrap-style:square;v-text-anchor:top" coordsize="25,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fsMA&#10;AADcAAAADwAAAGRycy9kb3ducmV2LnhtbERPTWvCQBC9F/oflil4q5tWsDVmI6UlIIKHaqB4G7Jj&#10;NjQ7G7JrEv+9KxR6m8f7nGwz2VYM1PvGsYKXeQKCuHK64VpBeSye30H4gKyxdUwKruRhkz8+ZJhq&#10;N/I3DYdQixjCPkUFJoQuldJXhiz6ueuII3d2vcUQYV9L3eMYw20rX5NkKS02HBsMdvRpqPo9XKwC&#10;u//5WgZtnN2NQ3EtTuWqeCuVmj1NH2sQgabwL/5zb3Wcnyzg/k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7fsMAAADcAAAADwAAAAAAAAAAAAAAAACYAgAAZHJzL2Rv&#10;d25yZXYueG1sUEsFBgAAAAAEAAQA9QAAAIgDAAAAAA==&#10;" path="m25,l,12649e" filled="f" strokeweight=".3pt">
                  <v:stroke endcap="round"/>
                  <v:path arrowok="t" o:connecttype="custom" o:connectlocs="1,0;0,127" o:connectangles="0,0" textboxrect="0,0,25,12649"/>
                </v:shape>
                <v:shape id="Shape 7493" o:spid="_x0000_s1432" style="position:absolute;left:2401;top:4845;width:510;height:169;visibility:visible;mso-wrap-style:square;v-text-anchor:top" coordsize="51003,1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sJMIA&#10;AADcAAAADwAAAGRycy9kb3ducmV2LnhtbERPzWqDQBC+F/IOyxRykbo2DRJsNiEpGHqrMXmAwZ2o&#10;1J0Vd6Pm7buFQm/z8f3Odj+bTow0uNaygtc4AUFcWd1yreB6yV82IJxH1thZJgUPcrDfLZ62mGk7&#10;8ZnG0tcihLDLUEHjfZ9J6aqGDLrY9sSBu9nBoA9wqKUecArhppOrJEmlwZZDQ4M9fTRUfZd3o8CO&#10;VXS6TV/n+2FdFNH4lqfHMldq+Twf3kF4mv2/+M/9qcP8ZA2/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OwkwgAAANwAAAAPAAAAAAAAAAAAAAAAAJgCAABkcnMvZG93&#10;bnJldi54bWxQSwUGAAAAAAQABAD1AAAAhwMAAAAA&#10;" path="m,c9881,6045,41085,16904,51003,16726e" filled="f" strokeweight=".3pt">
                  <v:stroke endcap="round"/>
                  <v:path arrowok="t" o:connecttype="custom" o:connectlocs="0,0;510,167" o:connectangles="0,0" textboxrect="0,0,51003,16904"/>
                </v:shape>
                <v:shape id="Shape 7494" o:spid="_x0000_s1433" style="position:absolute;left:2401;top:5156;width:509;height:164;visibility:visible;mso-wrap-style:square;v-text-anchor:top" coordsize="50978,1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eF8QA&#10;AADcAAAADwAAAGRycy9kb3ducmV2LnhtbERPTWvCQBC9C/0Pywi91Y0ttjbNRkIgUOqhNnrpbZod&#10;k2B2NmRXjf/eFQre5vE+J1mNphMnGlxrWcF8FoEgrqxuuVaw2xZPSxDOI2vsLJOCCzlYpQ+TBGNt&#10;z/xDp9LXIoSwi1FB430fS+mqhgy6me2JA7e3g0Ef4FBLPeA5hJtOPkfRqzTYcmhosKe8oepQHo2C&#10;7OWr+M663W+u19Xxb1PmxfvbRanH6Zh9gPA0+rv43/2pw/xoAbdnwgU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XhfEAAAA3AAAAA8AAAAAAAAAAAAAAAAAmAIAAGRycy9k&#10;b3ducmV2LnhtbFBLBQYAAAAABAAEAPUAAACJAwAAAAA=&#10;" path="m,16421c9881,10401,41059,,50978,203e" filled="f" strokeweight=".3pt">
                  <v:stroke endcap="round"/>
                  <v:path arrowok="t" o:connecttype="custom" o:connectlocs="0,164;509,2" o:connectangles="0,0" textboxrect="0,0,50978,16421"/>
                </v:shape>
                <v:shape id="Shape 7495" o:spid="_x0000_s1434" style="position:absolute;left:1720;top:4845;width:681;height:479;visibility:visible;mso-wrap-style:square;v-text-anchor:top" coordsize="68072,47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ZgsMA&#10;AADcAAAADwAAAGRycy9kb3ducmV2LnhtbERPyWrDMBC9F/IPYgK9hER2D3ZwooS0pdCjs0CugzWx&#10;TayRY8lL+/VVodDbPN462/1kGjFQ52rLCuJVBIK4sLrmUsHl/LFcg3AeWWNjmRR8kYP9bva0xUzb&#10;kY80nHwpQgi7DBVU3reZlK6oyKBb2ZY4cDfbGfQBdqXUHY4h3DTyJYoSabDm0FBhS28VFfdTbxR8&#10;P9bvx9c87WPj85T7cZFcm4VSz/PpsAHhafL/4j/3pw7zowR+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sZgsMAAADcAAAADwAAAAAAAAAAAAAAAACYAgAAZHJzL2Rv&#10;d25yZXYueG1sUEsFBgAAAAAEAAQA9QAAAIgDAAAAAA==&#10;" path="m68072,47523l38,47892,,406,68072,e" filled="f" strokeweight=".3pt">
                  <v:stroke endcap="round"/>
                  <v:path arrowok="t" o:connecttype="custom" o:connectlocs="681,475;0,479;0,4;681,0" o:connectangles="0,0,0,0" textboxrect="0,0,68072,47892"/>
                </v:shape>
                <v:shape id="Shape 7496" o:spid="_x0000_s1435" style="position:absolute;left:5899;top:4918;width:183;height:58;visibility:visible;mso-wrap-style:square;v-text-anchor:top" coordsize="18351,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h58MA&#10;AADcAAAADwAAAGRycy9kb3ducmV2LnhtbERPPW/CMBDdK/EfrEPqVhwYoAo4UQsCFbVL0y5sh30k&#10;EfE5sg2Ef19XqtTtnt7nrcrBduJKPrSOFUwnGQhi7UzLtYLvr+3TM4gQkQ12jknBnQKUxehhhblx&#10;N/6kaxVrkUI45KigibHPpQy6IYth4nrixJ2ctxgT9LU0Hm8p3HZylmVzabHl1NBgT+uG9Lm6WAUf&#10;h+N69z6cpX6dL/yx0vvdZnpQ6nE8vCxBRBriv/jP/WbS/GwB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Qh58MAAADcAAAADwAAAAAAAAAAAAAAAACYAgAAZHJzL2Rv&#10;d25yZXYueG1sUEsFBgAAAAAEAAQA9QAAAIgDAAAAAA==&#10;" path="m,c2603,3163,9461,5499,18351,5779e" filled="f" strokeweight=".3pt">
                  <v:stroke endcap="round"/>
                  <v:path arrowok="t" o:connecttype="custom" o:connectlocs="0,0;183,58" o:connectangles="0,0" textboxrect="0,0,18351,5779"/>
                </v:shape>
                <v:shape id="Shape 7497" o:spid="_x0000_s1436" style="position:absolute;left:6082;top:4976;width:256;height:0;visibility:visible;mso-wrap-style:square;v-text-anchor:top" coordsize="25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2l8QA&#10;AADcAAAADwAAAGRycy9kb3ducmV2LnhtbESPTWvCQBCG74X+h2UKXoputBA0zUZEFKTQgx8Xb0N2&#10;TEKzsyG7auyv7xQKvc0w78cz+XJwrbpRHxrPBqaTBBRx6W3DlYHTcTuegwoR2WLrmQw8KMCyeH7K&#10;MbP+znu6HWKlJIRDhgbqGLtM61DW5DBMfEcst4vvHUZZ+0rbHu8S7lo9S5JUO2xYGmrsaF1T+XW4&#10;ut/eS9p9nz8tf2xeF7Z5w+l+mxozehlW76AiDfFf/OfeWcFPhFaekQl0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dpfEAAAA3AAAAA8AAAAAAAAAAAAAAAAAmAIAAGRycy9k&#10;b3ducmV2LnhtbFBLBQYAAAAABAAEAPUAAACJAwAAAAA=&#10;" path="m25578,l,e" filled="f" strokeweight=".3pt">
                  <v:stroke endcap="round"/>
                  <v:path arrowok="t" o:connecttype="custom" o:connectlocs="256,0;0,0" o:connectangles="0,0" textboxrect="0,0,25578,0"/>
                </v:shape>
                <v:shape id="Shape 7498" o:spid="_x0000_s1437" style="position:absolute;left:6080;top:5191;width:258;height:0;visibility:visible;mso-wrap-style:square;v-text-anchor:top" coordsize="25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KVcMA&#10;AADcAAAADwAAAGRycy9kb3ducmV2LnhtbERPTWvCQBC9F/wPywje6kaFUqObIJZiL1JqPXgcs2MS&#10;zc6G7JqN/75bKPQ2j/c563wwjeipc7VlBbNpAoK4sLrmUsHx+/35FYTzyBoby6TgQQ7ybPS0xlTb&#10;wF/UH3wpYgi7FBVU3replK6oyKCb2pY4chfbGfQRdqXUHYYYbho5T5IXabDm2FBhS9uKitvhbhR8&#10;nuez8zX0p30Ij7fFsN/dFxtWajIeNisQngb/L/5zf+g4P1n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pKVcMAAADcAAAADwAAAAAAAAAAAAAAAACYAgAAZHJzL2Rv&#10;d25yZXYueG1sUEsFBgAAAAAEAAQA9QAAAIgDAAAAAA==&#10;" path="m25832,l,e" filled="f" strokeweight=".3pt">
                  <v:stroke endcap="round"/>
                  <v:path arrowok="t" o:connecttype="custom" o:connectlocs="258,0;0,0" o:connectangles="0,0" textboxrect="0,0,25832,0"/>
                </v:shape>
                <v:shape id="Shape 7499" o:spid="_x0000_s1438" style="position:absolute;left:5899;top:5191;width:183;height:58;visibility:visible;mso-wrap-style:square;v-text-anchor:top" coordsize="18351,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c8IA&#10;AADcAAAADwAAAGRycy9kb3ducmV2LnhtbESPQWsCMRCF7wX/QxjBW82u2CJboxRBEDyUqj9g3Eyz&#10;SzeTNYm6/vvOoeBthvfmvW+W68F36kYxtYENlNMCFHEdbMvOwOm4fV2AShnZYheYDDwowXo1elli&#10;ZcOdv+l2yE5JCKcKDTQ595XWqW7IY5qGnli0nxA9Zlmj0zbiXcJ9p2dF8a49tiwNDfa0aaj+PVy9&#10;gTcfGb8cXd3sMu/ONZfzfdwaMxkPnx+gMg35af6/3lnBLwVfnpEJ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zwgAAANwAAAAPAAAAAAAAAAAAAAAAAJgCAABkcnMvZG93&#10;bnJldi54bWxQSwUGAAAAAAQABAD1AAAAhwMAAAAA&#10;" path="m,5766c2603,2603,9461,279,18351,e" filled="f" strokeweight=".3pt">
                  <v:stroke endcap="round"/>
                  <v:path arrowok="t" o:connecttype="custom" o:connectlocs="0,58;183,0" o:connectangles="0,0" textboxrect="0,0,18351,5766"/>
                </v:shape>
                <v:shape id="Shape 7500" o:spid="_x0000_s1439" style="position:absolute;left:5896;top:4916;width:17;height:25;visibility:visible;mso-wrap-style:square;v-text-anchor:top" coordsize="168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Yq8QA&#10;AADcAAAADwAAAGRycy9kb3ducmV2LnhtbERPTWvCQBC9F/wPywi9FN3Eg0rqRqTFEg9Fq+19mh2T&#10;YHY2ZtcY/71bEHqbx/ucxbI3teiodZVlBfE4AkGcW11xoeD7sB7NQTiPrLG2TApu5GCZDp4WmGh7&#10;5S/q9r4QIYRdggpK75tESpeXZNCNbUMcuKNtDfoA20LqFq8h3NRyEkVTabDi0FBiQ28l5af9xSh4&#10;yWa76XY+2Z1/NqvP/P1ju/ltOqWeh/3qFYSn3v+LH+5Mh/lxDH/PhAt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mKvEAAAA3AAAAA8AAAAAAAAAAAAAAAAAmAIAAGRycy9k&#10;b3ducmV2LnhtbFBLBQYAAAAABAAEAPUAAACJAwAAAAA=&#10;" path="m,c838,648,1397,1524,1689,2502e" filled="f" strokeweight=".3pt">
                  <v:stroke endcap="round"/>
                  <v:path arrowok="t" o:connecttype="custom" o:connectlocs="0,0;17,25" o:connectangles="0,0" textboxrect="0,0,1689,2502"/>
                </v:shape>
                <v:shape id="Shape 7501" o:spid="_x0000_s1440" style="position:absolute;left:4326;top:4906;width:406;height:353;visibility:visible;mso-wrap-style:square;v-text-anchor:top" coordsize="40627,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mOsEA&#10;AADcAAAADwAAAGRycy9kb3ducmV2LnhtbERP22oCMRB9L/gPYQq+1aw+eNkapVhEC6Wwqx8wbMbN&#10;0s1kSVKNf98Ihb7N4VxnvU22F1fyoXOsYDopQBA3TnfcKjif9i9LECEia+wdk4I7BdhuRk9rLLW7&#10;cUXXOrYih3AoUYGJcSilDI0hi2HiBuLMXZy3GDP0rdQebznc9nJWFHNpsePcYHCgnaHmu/6xCvx7&#10;tfj4WlXc1J+XdGjJpLRMSo2f09sriEgp/ov/3Eed509n8HgmX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5jrBAAAA3AAAAA8AAAAAAAAAAAAAAAAAmAIAAGRycy9kb3du&#10;cmV2LnhtbFBLBQYAAAAABAAEAPUAAACGAwAAAAA=&#10;" path="m635,l40627,r-635,35319l,35319,635,xe" stroked="f" strokeweight="0">
                  <v:stroke endcap="round"/>
                  <v:path arrowok="t" o:connecttype="custom" o:connectlocs="6,0;406,0;400,353;0,353;6,0" o:connectangles="0,0,0,0,0" textboxrect="0,0,40627,35319"/>
                </v:shape>
                <v:shape id="Shape 7502" o:spid="_x0000_s1441" style="position:absolute;left:5880;top:5012;width:34;height:146;visibility:visible;mso-wrap-style:square;v-text-anchor:top" coordsize="3365,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dgMIA&#10;AADcAAAADwAAAGRycy9kb3ducmV2LnhtbERP3WrCMBS+H/gO4Qx2N9OuOKUzFt0o7Eqm7gEOzVkT&#10;bE5KE7X69Isw2N35+H7PshpdJ840BOtZQT7NQBA3XltuFXwf6ucFiBCRNXaeScGVAlSrycMSS+0v&#10;vKPzPrYihXAoUYGJsS+lDI0hh2Hqe+LE/fjBYUxwaKUe8JLCXSdfsuxVOrScGgz29G6oOe5PTsGi&#10;3twau8WZm390hZ0dzan/2ij19Diu30BEGuO/+M/9qdP8vID7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Z2AwgAAANwAAAAPAAAAAAAAAAAAAAAAAJgCAABkcnMvZG93&#10;bnJldi54bWxQSwUGAAAAAAQABAD1AAAAhwMAAAAA&#10;" path="m152,c3365,3201,1753,12840,,14580e" filled="f" strokeweight=".3pt">
                  <v:stroke endcap="round"/>
                  <v:path arrowok="t" o:connecttype="custom" o:connectlocs="2,0;0,146" o:connectangles="0,0" textboxrect="0,0,3365,14580"/>
                </v:shape>
                <v:shape id="Shape 7503" o:spid="_x0000_s1442" style="position:absolute;left:1847;top:4844;width:0;height:463;visibility:visible;mso-wrap-style:square;v-text-anchor:top" coordsize="0,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BKcEA&#10;AADcAAAADwAAAGRycy9kb3ducmV2LnhtbERPS4vCMBC+L/gfwgheljVRiki3UVZBEdaLj4u3oZk+&#10;2GZSmqj135sFwdt8fM/Jlr1txI06XzvWMBkrEMS5MzWXGs6nzdcchA/IBhvHpOFBHpaLwUeGqXF3&#10;PtDtGEoRQ9inqKEKoU2l9HlFFv3YtcSRK1xnMUTYldJ0eI/htpFTpWbSYs2xocKW1hXlf8er1ZB8&#10;zkOrfLFdq8tpn3g7W/2uUOvRsP/5BhGoD2/xy70zcf4kgf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gSnBAAAA3AAAAA8AAAAAAAAAAAAAAAAAmAIAAGRycy9kb3du&#10;cmV2LnhtbFBLBQYAAAAABAAEAPUAAACGAwAAAAA=&#10;" path="m,l,46304e" filled="f" strokeweight=".3pt">
                  <v:stroke endcap="round"/>
                  <v:path arrowok="t" o:connecttype="custom" o:connectlocs="0,0;0,463" o:connectangles="0,0" textboxrect="0,0,0,46304"/>
                </v:shape>
                <v:shape id="Shape 7504" o:spid="_x0000_s1443" style="position:absolute;left:9998;top:4647;width:102;height:231;visibility:visible;mso-wrap-style:square;v-text-anchor:top" coordsize="10211,2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y8QA&#10;AADcAAAADwAAAGRycy9kb3ducmV2LnhtbESPT2sCMRDF70K/Q5iCN020cZGtUYq04tU/FHobNtPd&#10;rZvJskl1/fZGELzN8N6835vFqneNOFMXas8GJmMFgrjwtubSwPHwNZqDCBHZYuOZDFwpwGr5Mlhg&#10;bv2Fd3Tex1KkEA45GqhibHMpQ1GRwzD2LXHSfn3nMKa1K6Xt8JLCXSOnSmXSYc2JUGFL64qK0/7f&#10;Je7f53emrvakfrbt5k1rPW+0Nmb42n+8g4jUx6f5cb21qf5kBvdn0gR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PsvEAAAA3AAAAA8AAAAAAAAAAAAAAAAAmAIAAGRycy9k&#10;b3ducmV2LnhtbFBLBQYAAAAABAAEAPUAAACJAwAAAAA=&#10;" path="m10211,3404r,19672l,23076,,3404,4864,r5347,3404xe" filled="f" strokeweight=".3pt">
                  <v:stroke endcap="round"/>
                  <v:path arrowok="t" o:connecttype="custom" o:connectlocs="102,34;102,231;0,231;0,34;49,0;102,34" o:connectangles="0,0,0,0,0,0" textboxrect="0,0,10211,23076"/>
                </v:shape>
                <v:shape id="Shape 7505" o:spid="_x0000_s1444" style="position:absolute;left:9998;top:4711;width:101;height:43;visibility:visible;mso-wrap-style:square;v-text-anchor:top" coordsize="10147,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Ib8A&#10;AADcAAAADwAAAGRycy9kb3ducmV2LnhtbERPS4vCMBC+L/gfwgheFk1UEKlG0QXBg5f1dR6bsS02&#10;k9Bktf77jSB4m4/vOfNla2txpyZUjjUMBwoEce5MxYWG42HTn4IIEdlg7Zg0PCnActH5mmNm3IN/&#10;6b6PhUghHDLUUMboMylDXpLFMHCeOHFX11iMCTaFNA0+Urit5UipibRYcWoo0dNPSflt/2c1fHvV&#10;KjeOlzU64y+r8fRUnHda97rtagYiUhs/4rd7a9L84QRez6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7f8hvwAAANwAAAAPAAAAAAAAAAAAAAAAAJgCAABkcnMvZG93bnJl&#10;di54bWxQSwUGAAAAAAQABAD1AAAAhAMAAAAA&#10;" path="m,4216l10147,e" filled="f" strokeweight=".3pt">
                  <v:stroke endcap="round"/>
                  <v:path arrowok="t" o:connecttype="custom" o:connectlocs="0,43;101,0" o:connectangles="0,0" textboxrect="0,0,10147,4216"/>
                </v:shape>
                <v:shape id="Shape 7506" o:spid="_x0000_s1445" style="position:absolute;left:10002;top:4786;width:96;height:40;visibility:visible;mso-wrap-style:square;v-text-anchor:top" coordsize="9665,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TLMEA&#10;AADcAAAADwAAAGRycy9kb3ducmV2LnhtbERPS2sCMRC+C/6HMIXe3KwKtaxG8UGht6Ldi7dhM91s&#10;u5ksSXTXf98Igrf5+J6z2gy2FVfyoXGsYJrlIIgrpxuuFZTfH5N3ECEia2wdk4IbBdisx6MVFtr1&#10;fKTrKdYihXAoUIGJsSukDJUhiyFzHXHifpy3GBP0tdQe+xRuWznL8zdpseHUYLCjvaHq73SxCi68&#10;K7/am5ltD2fvQvlbzxfzXqnXl2G7BBFpiE/xw/2p0/zpAu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dEyzBAAAA3AAAAA8AAAAAAAAAAAAAAAAAmAIAAGRycy9kb3du&#10;cmV2LnhtbFBLBQYAAAAABAAEAPUAAACGAwAAAAA=&#10;" path="m,4013l9665,e" filled="f" strokeweight=".3pt">
                  <v:stroke endcap="round"/>
                  <v:path arrowok="t" o:connecttype="custom" o:connectlocs="0,40;96,0" o:connectangles="0,0" textboxrect="0,0,9665,4013"/>
                </v:shape>
                <v:shape id="Shape 7507" o:spid="_x0000_s1446" style="position:absolute;left:8963;top:5435;width:102;height:231;visibility:visible;mso-wrap-style:square;v-text-anchor:top" coordsize="10211,2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kEMUA&#10;AADcAAAADwAAAGRycy9kb3ducmV2LnhtbESPT2vCQBDF7wW/wzJCb3VjKRKiq4gg8WCh/jnobciO&#10;STA7G7Jbk377zkHwNsN7895vFqvBNepBXag9G5hOElDEhbc1lwbOp+1HCipEZIuNZzLwRwFWy9Hb&#10;AjPrez7Q4xhLJSEcMjRQxdhmWoeiIodh4lti0W6+cxhl7UptO+wl3DX6M0lm2mHN0lBhS5uKivvx&#10;1xn4DsU6T6/3r0t62/9g3eR9ybkx7+NhPQcVaYgv8/N6ZwV/K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eQQxQAAANwAAAAPAAAAAAAAAAAAAAAAAJgCAABkcnMv&#10;ZG93bnJldi54bWxQSwUGAAAAAAQABAD1AAAAigMAAAAA&#10;" path="m10211,3416r,19685l,23101,,3416,4851,r5360,3416xe" filled="f" strokeweight=".3pt">
                  <v:stroke endcap="round"/>
                  <v:path arrowok="t" o:connecttype="custom" o:connectlocs="102,34;102,231;0,231;0,34;48,0;102,34" o:connectangles="0,0,0,0,0,0" textboxrect="0,0,10211,23101"/>
                </v:shape>
                <v:shape id="Shape 7508" o:spid="_x0000_s1447" style="position:absolute;left:8963;top:5499;width:102;height:42;visibility:visible;mso-wrap-style:square;v-text-anchor:top" coordsize="10135,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fosIA&#10;AADcAAAADwAAAGRycy9kb3ducmV2LnhtbESPQYvCMBCF7wv+hzCCl0VTPYhWo4iysHjbqngdkrEt&#10;NpPSpLb+e7MgeJvhvXnfm/W2t5V4UONLxwqmkwQEsXam5FzB+fQzXoDwAdlg5ZgUPMnDdjP4WmNq&#10;XMd/9MhCLmII+xQVFCHUqZReF2TRT1xNHLWbayyGuDa5NA12MdxWcpYkc2mx5EgosKZ9QfqetTZC&#10;Dt8XX17bk17q7tgd9DNp20yp0bDfrUAE6sPH/L7+NbH+dAn/z8QJ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V+iwgAAANwAAAAPAAAAAAAAAAAAAAAAAJgCAABkcnMvZG93&#10;bnJldi54bWxQSwUGAAAAAAQABAD1AAAAhwMAAAAA&#10;" path="m,4242l10135,e" filled="f" strokeweight=".3pt">
                  <v:stroke endcap="round"/>
                  <v:path arrowok="t" o:connecttype="custom" o:connectlocs="0,42;102,0" o:connectangles="0,0" textboxrect="0,0,10135,4242"/>
                </v:shape>
                <v:shape id="Shape 7509" o:spid="_x0000_s1448" style="position:absolute;left:8967;top:5574;width:96;height:40;visibility:visible;mso-wrap-style:square;v-text-anchor:top" coordsize="9652,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BQ8UA&#10;AADcAAAADwAAAGRycy9kb3ducmV2LnhtbESPMW8CMQyF90r9D5GRulQlB0OpDgJClZDowNCDgdG6&#10;mLuDixOSFK7/vh4qsdl6z+99XqwG16sbxdR5NjAZF6CIa287bgwc9pu3D1ApI1vsPZOBX0qwWj4/&#10;LbC0/s7fdKtyoySEU4kG2pxDqXWqW3KYxj4Qi3by0WGWNTbaRrxLuOv1tCjetcOOpaHFQJ8t1Zfq&#10;xxnYueGrqNYh7k4zd9xeX/fhejgb8zIa1nNQmYb8MP9fb63gTwV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4FDxQAAANwAAAAPAAAAAAAAAAAAAAAAAJgCAABkcnMv&#10;ZG93bnJldi54bWxQSwUGAAAAAAQABAD1AAAAigMAAAAA&#10;" path="m,4026l9652,e" filled="f" strokeweight=".3pt">
                  <v:stroke endcap="round"/>
                  <v:path arrowok="t" o:connecttype="custom" o:connectlocs="0,40;96,0" o:connectangles="0,0" textboxrect="0,0,9652,4026"/>
                </v:shape>
                <v:shape id="Shape 7510" o:spid="_x0000_s1449" style="position:absolute;left:10165;top:4652;width:181;height:239;visibility:visible;mso-wrap-style:square;v-text-anchor:top" coordsize="1816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afsQA&#10;AADcAAAADwAAAGRycy9kb3ducmV2LnhtbERP22rCQBB9L/gPywi+1Y1SShtdRQQxVhBqC9K3MTsm&#10;wexsmt1c/HtXKPRtDuc682VvStFS7QrLCibjCARxanXBmYLvr83zGwjnkTWWlknBjRwsF4OnOcba&#10;dvxJ7dFnIoSwi1FB7n0VS+nSnAy6sa2IA3extUEfYJ1JXWMXwk0pp1H0Kg0WHBpyrGidU3o9NkbB&#10;we9355ePU9S/r5NT+bttqu3PQanRsF/NQHjq/b/4z53oMH86gccz4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Wn7EAAAA3AAAAA8AAAAAAAAAAAAAAAAAmAIAAGRycy9k&#10;b3ducmV2LnhtbFBLBQYAAAAABAAEAPUAAACJAwAAAAA=&#10;" path="m18161,3874l14034,,,,,7544r5588,l5588,23825r6985,l12573,7544r5588,l18161,3874xe" filled="f" strokeweight=".3pt">
                  <v:stroke endcap="round"/>
                  <v:path arrowok="t" o:connecttype="custom" o:connectlocs="181,39;140,0;0,0;0,76;56,76;56,239;125,239;125,76;181,76;181,39" o:connectangles="0,0,0,0,0,0,0,0,0,0" textboxrect="0,0,18161,23825"/>
                </v:shape>
                <v:shape id="Shape 7511" o:spid="_x0000_s1450" style="position:absolute;left:11250;top:5783;width:181;height:238;visibility:visible;mso-wrap-style:square;v-text-anchor:top" coordsize="18148,2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misMA&#10;AADcAAAADwAAAGRycy9kb3ducmV2LnhtbERPyWrDMBC9F/IPYgK9lFiuKSF1o5hgKPWlh2z0OrGm&#10;lok1MpaSuP36qhDIbR5vnWUx2k5caPCtYwXPSQqCuHa65UbBfvc+W4DwAVlj55gU/JCHYjV5WGKu&#10;3ZU3dNmGRsQQ9jkqMCH0uZS+NmTRJ64njty3GyyGCIdG6gGvMdx2MkvTubTYcmww2FNpqD5tz1bB&#10;C6bVb+3M8fNp83oIpf3YnasvpR6n4/oNRKAx3MU3d6Xj/CyD/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KmisMAAADcAAAADwAAAAAAAAAAAAAAAACYAgAAZHJzL2Rv&#10;d25yZXYueG1sUEsFBgAAAAAEAAQA9QAAAIgDAAAAAA==&#10;" path="m18148,3873l14021,,,,,7544r5588,l5588,23813r6960,l12548,7544r5600,l18148,3873xe" filled="f" strokeweight=".3pt">
                  <v:stroke endcap="round"/>
                  <v:path arrowok="t" o:connecttype="custom" o:connectlocs="181,39;140,0;0,0;0,75;56,75;56,238;125,238;125,75;181,75;181,39" o:connectangles="0,0,0,0,0,0,0,0,0,0" textboxrect="0,0,18148,23813"/>
                </v:shape>
                <v:shape id="Shape 7512" o:spid="_x0000_s1451" style="position:absolute;left:2911;top:4975;width:2986;height:37;visibility:visible;mso-wrap-style:square;v-text-anchor:top" coordsize="298590,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7QsIA&#10;AADcAAAADwAAAGRycy9kb3ducmV2LnhtbERPTWvCQBC9C/6HZYTedKMNsaauUlIKPQnGXHobs2MS&#10;mp0N2a2J/94tCN7m8T5nux9NK67Uu8ayguUiAkFcWt1wpaA4fc3fQDiPrLG1TApu5GC/m062mGo7&#10;8JGuua9ECGGXooLa+y6V0pU1GXQL2xEH7mJ7gz7AvpK6xyGEm1auoiiRBhsODTV2lNVU/uZ/RsE5&#10;s+siLpOfrKtWcvi8HDbLkZR6mY0f7yA8jf4pfri/dZj/GsP/M+EC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tCwgAAANwAAAAPAAAAAAAAAAAAAAAAAJgCAABkcnMvZG93&#10;bnJldi54bWxQSwUGAAAAAAQABAD1AAAAhwMAAAAA&#10;" path="m298412,v178,2756,-2502,3607,-5994,3683l,3683e" filled="f" strokeweight=".3pt">
                  <v:stroke endcap="round"/>
                  <v:path arrowok="t" o:connecttype="custom" o:connectlocs="2984,0;2924,37;0,37" o:connectangles="0,0,0" textboxrect="0,0,298590,3683"/>
                </v:shape>
                <v:shape id="Shape 7513" o:spid="_x0000_s1452" style="position:absolute;left:2401;top:5224;width:3512;height:96;visibility:visible;mso-wrap-style:square;v-text-anchor:top" coordsize="351244,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hI8IA&#10;AADcAAAADwAAAGRycy9kb3ducmV2LnhtbERP22rCQBB9L/Qflin4VjcqikY3UkTBF6uJ/YBpdsyl&#10;2dmQXWP6991CoW9zONfZbAfTiJ46V1lWMBlHIIhzqysuFHxcD69LEM4ja2wsk4JvcrBNnp82GGv7&#10;4JT6zBcihLCLUUHpfRtL6fKSDLqxbYkDd7OdQR9gV0jd4SOEm0ZOo2ghDVYcGkpsaVdS/pXdjYLP&#10;mvfNZX5KV9G7Tc/ZpOZ+d1Vq9DK8rUF4Gvy/+M991GH+bA6/z4QLZ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OEjwgAAANwAAAAPAAAAAAAAAAAAAAAAAJgCAABkcnMvZG93&#10;bnJldi54bWxQSwUGAAAAAAQABAD1AAAAhwMAAAAA&#10;" path="m351244,v-584,1956,-2223,3531,-5029,3531l48603,3531c36894,3531,13106,5423,,9614e" filled="f" strokeweight=".3pt">
                  <v:stroke endcap="round"/>
                  <v:path arrowok="t" o:connecttype="custom" o:connectlocs="3512,0;3462,35;486,35;0,96" o:connectangles="0,0,0,0" textboxrect="0,0,351244,9614"/>
                </v:shape>
                <v:shape id="Shape 7514" o:spid="_x0000_s1453" style="position:absolute;left:2910;top:5158;width:2985;height:37;visibility:visible;mso-wrap-style:square;v-text-anchor:top" coordsize="298463,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MAcUA&#10;AADcAAAADwAAAGRycy9kb3ducmV2LnhtbERPS2vCQBC+C/0PyxR6KbqpBZHoKkFbqC2lPnrocciO&#10;2WB2Ns2uSfz3bqHgbT6+58yXva1ES40vHSt4GiUgiHOnSy4UfB9eh1MQPiBrrByTggt5WC7uBnNM&#10;tet4R+0+FCKGsE9RgQmhTqX0uSGLfuRq4sgdXWMxRNgUUjfYxXBbyXGSTKTFkmODwZpWhvLT/mwV&#10;dL/jY/Z+cp/bzcv6pzRF+5h9fCn1cN9nMxCB+nAT/7vfdJz/PIG/Z+IF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cwBxQAAANwAAAAPAAAAAAAAAAAAAAAAAJgCAABkcnMv&#10;ZG93bnJldi54bWxQSwUGAAAAAAQABAD1AAAAigMAAAAA&#10;" path="m298310,3670c298463,940,295796,64,292291,l,e" filled="f" strokeweight=".3pt">
                  <v:stroke endcap="round"/>
                  <v:path arrowok="t" o:connecttype="custom" o:connectlocs="2983,37;2923,0;0,0" o:connectangles="0,0,0" textboxrect="0,0,298463,3670"/>
                </v:shape>
                <v:shape id="Shape 7515" o:spid="_x0000_s1454" style="position:absolute;left:2401;top:4845;width:3495;height:71;visibility:visible;mso-wrap-style:square;v-text-anchor:top" coordsize="349555,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u6cIA&#10;AADcAAAADwAAAGRycy9kb3ducmV2LnhtbERPTWvCQBC9C/0PyxR6040trRKzkSCUtpcWE70P2TFZ&#10;zM6m2a3Gf98VBG/zeJ+TrUfbiRMN3jhWMJ8lIIhrpw03CnbV+3QJwgdkjZ1jUnAhD+v8YZJhqt2Z&#10;t3QqQyNiCPsUFbQh9KmUvm7Jop+5njhyBzdYDBEOjdQDnmO47eRzkrxJi4ZjQ4s9bVqqj+WfVbA0&#10;+5/Xame0q4rN90VXxe/XR6HU0+NYrEAEGsNdfHN/6jj/ZQHX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y7pwgAAANwAAAAPAAAAAAAAAAAAAAAAAJgCAABkcnMvZG93&#10;bnJldi54bWxQSwUGAAAAAAQABAD1AAAAhwMAAAAA&#10;" path="m349555,7125v-826,-635,-1943,-1004,-3340,-1004l48603,6121c36894,6121,13106,4204,,e" filled="f" strokeweight=".3pt">
                  <v:stroke endcap="round"/>
                  <v:path arrowok="t" o:connecttype="custom" o:connectlocs="3495,71;3462,61;486,61;0,0" o:connectangles="0,0,0,0" textboxrect="0,0,349555,7125"/>
                </v:shape>
                <v:shape id="Shape 53273" o:spid="_x0000_s1455" style="position:absolute;left:3491;top:5455;width:647;height:419;visibility:visible;mso-wrap-style:square;v-text-anchor:top" coordsize="64745,4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WVsQA&#10;AADcAAAADwAAAGRycy9kb3ducmV2LnhtbESPQWvCQBCF74L/YZmCF9FNLBRJXUUEwYNgY/sDhuw0&#10;ic3Oht1V4793DkJvM7w3732z2gyuUzcKsfVsIJ9noIgrb1uuDfx872dLUDEhW+w8k4EHRdisx6MV&#10;FtbfuaTbOdVKQjgWaKBJqS+0jlVDDuPc98Si/frgMMkaam0D3iXcdXqRZR/aYcvS0GBPu4aqv/PV&#10;GSi3eXnIh0tWcbjydH86fV2O2pjJ27D9BJVoSP/m1/XBCv670MozMoF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FlbEAAAA3AAAAA8AAAAAAAAAAAAAAAAAmAIAAGRycy9k&#10;b3ducmV2LnhtbFBLBQYAAAAABAAEAPUAAACJAwAAAAA=&#10;" path="m,l64745,r,41923l,41923,,e" stroked="f" strokeweight="0">
                  <v:stroke endcap="round"/>
                  <v:path arrowok="t" o:connecttype="custom" o:connectlocs="0,0;647,0;647,419;0,419;0,0" o:connectangles="0,0,0,0,0" textboxrect="0,0,64745,41923"/>
                </v:shape>
                <v:shape id="Shape 7517" o:spid="_x0000_s1456" style="position:absolute;left:10748;top:5314;width:1101;height:2540;visibility:visible;mso-wrap-style:square;v-text-anchor:top" coordsize="110046,25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JH8IA&#10;AADcAAAADwAAAGRycy9kb3ducmV2LnhtbERPTWvCQBC9C/0PyxR6001MLTVmlSJYvFXTXHobsmMS&#10;mp0Nu1tN/fXdguBtHu9zis1oenEm5zvLCtJZAoK4trrjRkH1uZu+gvABWWNvmRT8kofN+mFSYK7t&#10;hY90LkMjYgj7HBW0IQy5lL5uyaCf2YE4cifrDIYIXSO1w0sMN72cJ8mLNNhxbGhxoG1L9Xf5YxTI&#10;L3bXxXu1o/qjyrrD8zJLvVbq6XF8W4EINIa7+Obe6zg/W8L/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skfwgAAANwAAAAPAAAAAAAAAAAAAAAAAJgCAABkcnMvZG93&#10;bnJldi54bWxQSwUGAAAAAAQABAD1AAAAhwMAAAAA&#10;" path="m,l29629,254064r80417,e" filled="f" strokecolor="white" strokeweight="1.5pt">
                  <v:stroke endcap="round"/>
                  <v:path arrowok="t" o:connecttype="custom" o:connectlocs="0,0;296,2540;1101,2540" o:connectangles="0,0,0" textboxrect="0,0,110046,254064"/>
                </v:shape>
                <v:shape id="Shape 7519" o:spid="_x0000_s1457" style="position:absolute;left:8632;top:5610;width:1714;height:2223;visibility:visible;mso-wrap-style:square;v-text-anchor:top" coordsize="171386,2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fy8EA&#10;AADcAAAADwAAAGRycy9kb3ducmV2LnhtbERPS4vCMBC+C/6HMIIX2aY+WJZqlFIQvImPy96GZvrA&#10;ZlKSrHb99UZY2Nt8fM/Z7AbTiTs531pWME9SEMSl1S3XCq6X/ccXCB+QNXaWScEvedhtx6MNZto+&#10;+ET3c6hFDGGfoYImhD6T0pcNGfSJ7YkjV1lnMEToaqkdPmK46eQiTT+lwZZjQ4M9FQ2Vt/OPUUDf&#10;p+roTDVr94UrnnaVX5Y6V2o6GfI1iEBD+Bf/uQ86zl/N4f1MvE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n8vBAAAA3AAAAA8AAAAAAAAAAAAAAAAAmAIAAGRycy9kb3du&#10;cmV2LnhtbFBLBQYAAAAABAAEAPUAAACGAwAAAAA=&#10;" path="m171386,l120612,222301,,222301e" filled="f" strokecolor="white" strokeweight="1.5pt">
                  <v:stroke endcap="round"/>
                  <v:path arrowok="t" o:connecttype="custom" o:connectlocs="1714,0;1206,2223;0,2223" o:connectangles="0,0,0" textboxrect="0,0,171386,222301"/>
                </v:shape>
                <v:shape id="Shape 7524" o:spid="_x0000_s1458" style="position:absolute;left:63;width:13675;height:9362;visibility:visible;mso-wrap-style:square;v-text-anchor:top" coordsize="1367498,93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B18IA&#10;AADcAAAADwAAAGRycy9kb3ducmV2LnhtbERP22rCQBB9F/oPyxR80029ltRVtCAoCEXTvg/ZaZI2&#10;O5vurib+vSsIfZvDuc5i1ZlaXMj5yrKCl2ECgji3uuJCwWe2HbyC8AFZY22ZFFzJw2r51Ftgqm3L&#10;R7qcQiFiCPsUFZQhNKmUPi/JoB/ahjhy39YZDBG6QmqHbQw3tRwlyUwarDg2lNjQe0n57+lsFMyz&#10;D/u1Gbfzv+wwHv3s827tcKNU/7lbv4EI1IV/8cO903H+ZAr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kHXwgAAANwAAAAPAAAAAAAAAAAAAAAAAJgCAABkcnMvZG93&#10;bnJldi54bWxQSwUGAAAAAAQABAD1AAAAhwMAAAAA&#10;" path="m1367498,936244l,936244,,,1367498,r,936244xe" filled="f" strokeweight=".8pt">
                  <v:stroke miterlimit="1" joinstyle="miter"/>
                  <v:path arrowok="t" o:connecttype="custom" o:connectlocs="13675,9362;0,9362;0,0;13675,0;13675,9362" o:connectangles="0,0,0,0,0" textboxrect="0,0,1367498,936244"/>
                </v:shape>
                <v:rect id="Rectangle 12093" o:spid="_x0000_s1459" style="position:absolute;left:22067;top:8542;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A35293" w:rsidRDefault="00A35293" w:rsidP="0026243B">
                        <w:pPr>
                          <w:spacing w:after="160" w:line="259" w:lineRule="auto"/>
                        </w:pPr>
                        <w:r>
                          <w:rPr>
                            <w:sz w:val="21"/>
                          </w:rPr>
                          <w:t xml:space="preserve"> </w:t>
                        </w:r>
                      </w:p>
                    </w:txbxContent>
                  </v:textbox>
                </v:rect>
                <v:rect id="Rectangle 12092" o:spid="_x0000_s1460" style="position:absolute;left:13845;top:8542;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A35293" w:rsidRDefault="00A35293" w:rsidP="0026243B">
                        <w:pPr>
                          <w:spacing w:after="160" w:line="259" w:lineRule="auto"/>
                        </w:pPr>
                        <w:r>
                          <w:rPr>
                            <w:sz w:val="21"/>
                          </w:rPr>
                          <w:t xml:space="preserve"> </w:t>
                        </w:r>
                      </w:p>
                    </w:txbxContent>
                  </v:textbox>
                </v:rect>
                <v:rect id="Rectangle 49146" o:spid="_x0000_s1461" style="position:absolute;left:14929;top:321;width:661;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A35293" w:rsidRDefault="00A35293" w:rsidP="0026243B">
                        <w:pPr>
                          <w:spacing w:after="160" w:line="259" w:lineRule="auto"/>
                        </w:pPr>
                        <w:r>
                          <w:t xml:space="preserve">. </w:t>
                        </w:r>
                      </w:p>
                    </w:txbxContent>
                  </v:textbox>
                </v:rect>
                <v:rect id="Rectangle 8412" o:spid="_x0000_s1462" style="position:absolute;left:18310;top:321;width:33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A35293" w:rsidRDefault="00A35293" w:rsidP="0026243B">
                        <w:pPr>
                          <w:spacing w:after="160" w:line="259" w:lineRule="auto"/>
                        </w:pPr>
                        <w:r>
                          <w:t xml:space="preserve"> </w:t>
                        </w:r>
                      </w:p>
                    </w:txbxContent>
                  </v:textbox>
                </v:rect>
                <v:rect id="Rectangle 8414" o:spid="_x0000_s1463" style="position:absolute;left:20162;top:1335;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A35293" w:rsidRDefault="00A35293" w:rsidP="0026243B">
                        <w:pPr>
                          <w:spacing w:after="160" w:line="259" w:lineRule="auto"/>
                        </w:pPr>
                        <w:r>
                          <w:t xml:space="preserve"> </w:t>
                        </w:r>
                      </w:p>
                    </w:txbxContent>
                  </v:textbox>
                </v:rect>
                <v:rect id="Rectangle 49148" o:spid="_x0000_s1464" style="position:absolute;left:14929;top:2356;width:662;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A35293" w:rsidRDefault="00A35293" w:rsidP="0026243B">
                        <w:pPr>
                          <w:spacing w:after="160" w:line="259" w:lineRule="auto"/>
                        </w:pPr>
                        <w:r>
                          <w:t xml:space="preserve">. </w:t>
                        </w:r>
                      </w:p>
                    </w:txbxContent>
                  </v:textbox>
                </v:rect>
                <v:rect id="Rectangle 8417" o:spid="_x0000_s1465" style="position:absolute;left:17831;top:2356;width:32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A35293" w:rsidRDefault="00A35293" w:rsidP="0026243B">
                        <w:pPr>
                          <w:spacing w:after="160" w:line="259" w:lineRule="auto"/>
                        </w:pPr>
                        <w:r>
                          <w:t xml:space="preserve"> </w:t>
                        </w:r>
                      </w:p>
                    </w:txbxContent>
                  </v:textbox>
                </v:rect>
                <v:rect id="Rectangle 8419" o:spid="_x0000_s1466" style="position:absolute;left:19903;top:3369;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A35293" w:rsidRDefault="00A35293" w:rsidP="0026243B">
                        <w:pPr>
                          <w:spacing w:after="160" w:line="259" w:lineRule="auto"/>
                        </w:pPr>
                        <w:r>
                          <w:t xml:space="preserve"> </w:t>
                        </w:r>
                      </w:p>
                    </w:txbxContent>
                  </v:textbox>
                </v:rect>
                <w10:wrap type="tight" anchorx="page"/>
              </v:group>
            </w:pict>
          </mc:Fallback>
        </mc:AlternateContent>
      </w:r>
      <w:r w:rsidR="00466E35" w:rsidRPr="00F81EE1">
        <w:rPr>
          <w:rFonts w:ascii="Arial" w:hAnsi="Arial" w:cs="Arial"/>
          <w:sz w:val="20"/>
          <w:szCs w:val="20"/>
        </w:rPr>
        <w:t>Оснастку</w:t>
      </w:r>
      <w:r w:rsidR="0026243B">
        <w:rPr>
          <w:rFonts w:ascii="Arial" w:hAnsi="Arial" w:cs="Arial"/>
          <w:sz w:val="20"/>
          <w:szCs w:val="20"/>
        </w:rPr>
        <w:t xml:space="preserve"> (плоское долото)</w:t>
      </w:r>
      <w:r w:rsidR="00466E35" w:rsidRPr="00F81EE1">
        <w:rPr>
          <w:rFonts w:ascii="Arial" w:hAnsi="Arial" w:cs="Arial"/>
          <w:sz w:val="20"/>
          <w:szCs w:val="20"/>
        </w:rPr>
        <w:t xml:space="preserve"> можно закрепить под нужным углом. Для изменения у</w:t>
      </w:r>
      <w:r w:rsidR="0026243B">
        <w:rPr>
          <w:rFonts w:ascii="Arial" w:hAnsi="Arial" w:cs="Arial"/>
          <w:sz w:val="20"/>
          <w:szCs w:val="20"/>
        </w:rPr>
        <w:t>гла, нажмите кнопку фиксатора переключателя режимов работы (8),</w:t>
      </w:r>
      <w:r w:rsidR="00466E35" w:rsidRPr="00F81EE1">
        <w:rPr>
          <w:rFonts w:ascii="Arial" w:hAnsi="Arial" w:cs="Arial"/>
          <w:sz w:val="20"/>
          <w:szCs w:val="20"/>
        </w:rPr>
        <w:t xml:space="preserve"> поверни</w:t>
      </w:r>
      <w:r w:rsidR="0026243B">
        <w:rPr>
          <w:rFonts w:ascii="Arial" w:hAnsi="Arial" w:cs="Arial"/>
          <w:sz w:val="20"/>
          <w:szCs w:val="20"/>
        </w:rPr>
        <w:t>те ручку переключателя</w:t>
      </w:r>
      <w:r w:rsidR="00466E35" w:rsidRPr="00F81EE1">
        <w:rPr>
          <w:rFonts w:ascii="Arial" w:hAnsi="Arial" w:cs="Arial"/>
          <w:sz w:val="20"/>
          <w:szCs w:val="20"/>
        </w:rPr>
        <w:t xml:space="preserve"> к символу </w:t>
      </w:r>
      <w:r w:rsidR="0026243B">
        <w:rPr>
          <w:rFonts w:ascii="Arial" w:hAnsi="Arial" w:cs="Arial"/>
          <w:sz w:val="20"/>
          <w:szCs w:val="20"/>
        </w:rPr>
        <w:t>«</w:t>
      </w:r>
      <w:r w:rsidR="00466E35" w:rsidRPr="00F81EE1">
        <w:rPr>
          <w:rFonts w:ascii="Arial" w:hAnsi="Arial" w:cs="Arial"/>
          <w:sz w:val="20"/>
          <w:szCs w:val="20"/>
        </w:rPr>
        <w:t>O</w:t>
      </w:r>
      <w:r w:rsidR="0026243B">
        <w:rPr>
          <w:rFonts w:ascii="Arial" w:hAnsi="Arial" w:cs="Arial"/>
          <w:sz w:val="20"/>
          <w:szCs w:val="20"/>
        </w:rPr>
        <w:t>»</w:t>
      </w:r>
      <w:r w:rsidR="00466E35" w:rsidRPr="00F81EE1">
        <w:rPr>
          <w:rFonts w:ascii="Arial" w:hAnsi="Arial" w:cs="Arial"/>
          <w:sz w:val="20"/>
          <w:szCs w:val="20"/>
        </w:rPr>
        <w:t>. Расположите оснастку под нужным углом. Нажмите кнопку блокировки и поверните ручку изме</w:t>
      </w:r>
      <w:r w:rsidR="009A7882">
        <w:rPr>
          <w:rFonts w:ascii="Arial" w:hAnsi="Arial" w:cs="Arial"/>
          <w:sz w:val="20"/>
          <w:szCs w:val="20"/>
        </w:rPr>
        <w:t xml:space="preserve">нения режима работы к символу </w:t>
      </w:r>
      <w:r w:rsidR="00DC3E1D">
        <w:rPr>
          <w:rFonts w:ascii="Arial" w:hAnsi="Arial" w:cs="Arial"/>
          <w:noProof/>
          <w:sz w:val="20"/>
          <w:szCs w:val="20"/>
          <w:lang w:bidi="ar-SA"/>
        </w:rPr>
        <mc:AlternateContent>
          <mc:Choice Requires="wpg">
            <w:drawing>
              <wp:inline distT="0" distB="0" distL="0" distR="0">
                <wp:extent cx="152400" cy="123570"/>
                <wp:effectExtent l="0" t="0" r="19050" b="10160"/>
                <wp:docPr id="653" name="Group 5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23570"/>
                          <a:chOff x="0" y="0"/>
                          <a:chExt cx="40157" cy="60045"/>
                        </a:xfrm>
                      </wpg:grpSpPr>
                      <wps:wsp>
                        <wps:cNvPr id="654" name="Shape 7605"/>
                        <wps:cNvSpPr>
                          <a:spLocks/>
                        </wps:cNvSpPr>
                        <wps:spPr bwMode="auto">
                          <a:xfrm>
                            <a:off x="0" y="0"/>
                            <a:ext cx="40157" cy="60045"/>
                          </a:xfrm>
                          <a:custGeom>
                            <a:avLst/>
                            <a:gdLst>
                              <a:gd name="T0" fmla="*/ 40157 w 40157"/>
                              <a:gd name="T1" fmla="*/ 9791 h 60045"/>
                              <a:gd name="T2" fmla="*/ 29807 w 40157"/>
                              <a:gd name="T3" fmla="*/ 0 h 60045"/>
                              <a:gd name="T4" fmla="*/ 0 w 40157"/>
                              <a:gd name="T5" fmla="*/ 0 h 60045"/>
                              <a:gd name="T6" fmla="*/ 0 w 40157"/>
                              <a:gd name="T7" fmla="*/ 19008 h 60045"/>
                              <a:gd name="T8" fmla="*/ 13980 w 40157"/>
                              <a:gd name="T9" fmla="*/ 19008 h 60045"/>
                              <a:gd name="T10" fmla="*/ 13980 w 40157"/>
                              <a:gd name="T11" fmla="*/ 60045 h 60045"/>
                              <a:gd name="T12" fmla="*/ 26151 w 40157"/>
                              <a:gd name="T13" fmla="*/ 60045 h 60045"/>
                              <a:gd name="T14" fmla="*/ 26151 w 40157"/>
                              <a:gd name="T15" fmla="*/ 19008 h 60045"/>
                              <a:gd name="T16" fmla="*/ 40157 w 40157"/>
                              <a:gd name="T17" fmla="*/ 19008 h 60045"/>
                              <a:gd name="T18" fmla="*/ 40157 w 40157"/>
                              <a:gd name="T19" fmla="*/ 9791 h 60045"/>
                              <a:gd name="T20" fmla="*/ 0 w 40157"/>
                              <a:gd name="T21" fmla="*/ 0 h 60045"/>
                              <a:gd name="T22" fmla="*/ 40157 w 40157"/>
                              <a:gd name="T23" fmla="*/ 60045 h 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0157" h="60045">
                                <a:moveTo>
                                  <a:pt x="40157" y="9791"/>
                                </a:moveTo>
                                <a:lnTo>
                                  <a:pt x="29807" y="0"/>
                                </a:lnTo>
                                <a:lnTo>
                                  <a:pt x="0" y="0"/>
                                </a:lnTo>
                                <a:lnTo>
                                  <a:pt x="0" y="19008"/>
                                </a:lnTo>
                                <a:lnTo>
                                  <a:pt x="13980" y="19008"/>
                                </a:lnTo>
                                <a:lnTo>
                                  <a:pt x="13980" y="60045"/>
                                </a:lnTo>
                                <a:lnTo>
                                  <a:pt x="26151" y="60045"/>
                                </a:lnTo>
                                <a:lnTo>
                                  <a:pt x="26151" y="19008"/>
                                </a:lnTo>
                                <a:lnTo>
                                  <a:pt x="40157" y="19008"/>
                                </a:lnTo>
                                <a:lnTo>
                                  <a:pt x="40157" y="9791"/>
                                </a:lnTo>
                                <a:close/>
                              </a:path>
                            </a:pathLst>
                          </a:custGeom>
                          <a:noFill/>
                          <a:ln w="472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w:pict>
              <v:group w14:anchorId="01824E4B" id="Group 51963" o:spid="_x0000_s1026" style="width:12pt;height:9.75pt;mso-position-horizontal-relative:char;mso-position-vertical-relative:line" coordsize="40157,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">
                <v:shape id="Shape 7605" o:spid="_x0000_s1027" style="position:absolute;width:40157;height:60045;visibility:visible;mso-wrap-style:square;v-text-anchor:top" coordsize="40157,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" path="m40157,9791l29807,,,,,19008r13980,l13980,60045r12171,l26151,19008r14006,l40157,9791xe" filled="f" strokeweight=".1311mm">
                  <v:stroke endcap="round"/>
                  <v:path arrowok="t" o:connecttype="custom" o:connectlocs="40157,9791;29807,0;0,0;0,19008;13980,19008;13980,60045;26151,60045;26151,19008;40157,19008;40157,9791" o:connectangles="0,0,0,0,0,0,0,0,0,0" textboxrect="0,0,40157,60045"/>
                </v:shape>
                <w10:anchorlock/>
              </v:group>
            </w:pict>
          </mc:Fallback>
        </mc:AlternateContent>
      </w:r>
      <w:r w:rsidR="00466E35" w:rsidRPr="00F81EE1">
        <w:rPr>
          <w:rFonts w:ascii="Arial" w:hAnsi="Arial" w:cs="Arial"/>
          <w:sz w:val="20"/>
          <w:szCs w:val="20"/>
        </w:rPr>
        <w:t xml:space="preserve">. После этого проверьте надежность оснастки на месте, немного повернув ее. </w:t>
      </w:r>
    </w:p>
    <w:p w:rsidR="00694175" w:rsidRDefault="00694175" w:rsidP="0026243B">
      <w:pPr>
        <w:tabs>
          <w:tab w:val="left" w:pos="10585"/>
        </w:tabs>
        <w:ind w:left="1077" w:right="686"/>
        <w:jc w:val="both"/>
        <w:rPr>
          <w:rFonts w:ascii="Arial" w:hAnsi="Arial" w:cs="Arial"/>
          <w:b/>
          <w:iCs/>
          <w:sz w:val="20"/>
          <w:szCs w:val="20"/>
        </w:rPr>
      </w:pPr>
    </w:p>
    <w:p w:rsidR="00466E35" w:rsidRPr="009A5504" w:rsidRDefault="009A7882" w:rsidP="0026243B">
      <w:pPr>
        <w:tabs>
          <w:tab w:val="left" w:pos="10585"/>
        </w:tabs>
        <w:ind w:left="1077" w:right="686"/>
        <w:jc w:val="both"/>
        <w:rPr>
          <w:rFonts w:ascii="Arial" w:hAnsi="Arial" w:cs="Arial"/>
          <w:b/>
          <w:iCs/>
          <w:sz w:val="20"/>
          <w:szCs w:val="20"/>
        </w:rPr>
      </w:pPr>
      <w:r>
        <w:rPr>
          <w:rFonts w:ascii="Arial" w:hAnsi="Arial" w:cs="Arial"/>
          <w:b/>
          <w:iCs/>
          <w:sz w:val="20"/>
          <w:szCs w:val="20"/>
        </w:rPr>
        <w:t>Регулировка ограничителя глубины сверления</w:t>
      </w:r>
    </w:p>
    <w:p w:rsidR="006819AF" w:rsidRPr="006819AF" w:rsidRDefault="00466E35" w:rsidP="006819AF">
      <w:pPr>
        <w:tabs>
          <w:tab w:val="left" w:pos="10585"/>
        </w:tabs>
        <w:ind w:left="1077" w:right="686"/>
        <w:jc w:val="both"/>
        <w:rPr>
          <w:rFonts w:ascii="Arial" w:eastAsiaTheme="minorEastAsia" w:hAnsi="Arial" w:cs="Arial"/>
          <w:sz w:val="20"/>
          <w:szCs w:val="20"/>
          <w:lang w:eastAsia="zh-CN"/>
        </w:rPr>
      </w:pPr>
      <w:r w:rsidRPr="00AB459B">
        <w:rPr>
          <w:rFonts w:ascii="Arial" w:hAnsi="Arial" w:cs="Arial"/>
          <w:sz w:val="20"/>
          <w:szCs w:val="20"/>
        </w:rPr>
        <w:t xml:space="preserve">Вспомогательная ручка (3) оснащена фиксатором для ограничителя </w:t>
      </w:r>
      <w:r w:rsidR="009A7882">
        <w:rPr>
          <w:rFonts w:ascii="Arial" w:hAnsi="Arial" w:cs="Arial"/>
          <w:sz w:val="20"/>
          <w:szCs w:val="20"/>
        </w:rPr>
        <w:t>глубины сверления. Вставьте бур, ослабьте винт фиксации ограничителя, сдвиньте ограничитель глубины сверления</w:t>
      </w:r>
      <w:r w:rsidRPr="00AB459B">
        <w:rPr>
          <w:rFonts w:ascii="Arial" w:hAnsi="Arial" w:cs="Arial"/>
          <w:sz w:val="20"/>
          <w:szCs w:val="20"/>
        </w:rPr>
        <w:t xml:space="preserve"> (2) вперед до совпадения концов ограничителя и сверла. После этого оттяните ограничитель на такое расстояние между концом </w:t>
      </w:r>
      <w:r w:rsidR="009A7882">
        <w:rPr>
          <w:rFonts w:ascii="Arial" w:hAnsi="Arial" w:cs="Arial"/>
          <w:sz w:val="20"/>
          <w:szCs w:val="20"/>
        </w:rPr>
        <w:t>ограничителя и концом бура</w:t>
      </w:r>
      <w:r w:rsidRPr="00AB459B">
        <w:rPr>
          <w:rFonts w:ascii="Arial" w:hAnsi="Arial" w:cs="Arial"/>
          <w:sz w:val="20"/>
          <w:szCs w:val="20"/>
        </w:rPr>
        <w:t>, которое соответствует нужной глубине сверления. Затем затяните в</w:t>
      </w:r>
      <w:r w:rsidR="009A7882">
        <w:rPr>
          <w:rFonts w:ascii="Arial" w:hAnsi="Arial" w:cs="Arial"/>
          <w:sz w:val="20"/>
          <w:szCs w:val="20"/>
        </w:rPr>
        <w:t>инт фиксации ограничителя глубины сверления</w:t>
      </w:r>
      <w:r w:rsidRPr="00AB459B">
        <w:rPr>
          <w:rFonts w:ascii="Arial" w:hAnsi="Arial" w:cs="Arial"/>
          <w:sz w:val="20"/>
          <w:szCs w:val="20"/>
        </w:rPr>
        <w:t>.</w:t>
      </w:r>
    </w:p>
    <w:p w:rsidR="00466E35" w:rsidRPr="003E5324" w:rsidRDefault="009A7882" w:rsidP="009A7882">
      <w:pPr>
        <w:tabs>
          <w:tab w:val="left" w:pos="10585"/>
        </w:tabs>
        <w:ind w:left="1077" w:right="686"/>
        <w:jc w:val="both"/>
        <w:rPr>
          <w:rFonts w:ascii="Arial" w:hAnsi="Arial" w:cs="Arial"/>
          <w:b/>
          <w:iCs/>
          <w:sz w:val="20"/>
          <w:szCs w:val="20"/>
        </w:rPr>
      </w:pPr>
      <w:r>
        <w:rPr>
          <w:rFonts w:ascii="Arial" w:hAnsi="Arial" w:cs="Arial"/>
          <w:b/>
          <w:iCs/>
          <w:sz w:val="20"/>
          <w:szCs w:val="20"/>
        </w:rPr>
        <w:lastRenderedPageBreak/>
        <w:t>Предохранительная муфта</w:t>
      </w:r>
    </w:p>
    <w:p w:rsidR="009A7882" w:rsidRDefault="009A7882" w:rsidP="009A7882">
      <w:pPr>
        <w:ind w:left="1077" w:right="686"/>
        <w:jc w:val="both"/>
        <w:rPr>
          <w:rFonts w:ascii="Arial" w:hAnsi="Arial" w:cs="Arial"/>
          <w:sz w:val="20"/>
          <w:szCs w:val="20"/>
        </w:rPr>
      </w:pPr>
      <w:r>
        <w:rPr>
          <w:rFonts w:ascii="Arial" w:hAnsi="Arial" w:cs="Arial"/>
          <w:sz w:val="20"/>
          <w:szCs w:val="20"/>
        </w:rPr>
        <w:t>«</w:t>
      </w:r>
      <w:r w:rsidRPr="00AB459B">
        <w:rPr>
          <w:rFonts w:ascii="Arial" w:hAnsi="Arial" w:cs="Arial"/>
          <w:sz w:val="20"/>
          <w:szCs w:val="20"/>
        </w:rPr>
        <w:t>Предохранительная муфта</w:t>
      </w:r>
      <w:r>
        <w:rPr>
          <w:rFonts w:ascii="Arial" w:hAnsi="Arial" w:cs="Arial"/>
          <w:sz w:val="20"/>
          <w:szCs w:val="20"/>
        </w:rPr>
        <w:t>» - элемент конструкции,</w:t>
      </w:r>
      <w:r w:rsidRPr="00AB459B">
        <w:rPr>
          <w:rFonts w:ascii="Arial" w:hAnsi="Arial" w:cs="Arial"/>
          <w:sz w:val="20"/>
          <w:szCs w:val="20"/>
        </w:rPr>
        <w:t xml:space="preserve"> активируется пр</w:t>
      </w:r>
      <w:r>
        <w:rPr>
          <w:rFonts w:ascii="Arial" w:hAnsi="Arial" w:cs="Arial"/>
          <w:sz w:val="20"/>
          <w:szCs w:val="20"/>
        </w:rPr>
        <w:t>и заедании или защемлении бура</w:t>
      </w:r>
      <w:r w:rsidRPr="00AB459B">
        <w:rPr>
          <w:rFonts w:ascii="Arial" w:hAnsi="Arial" w:cs="Arial"/>
          <w:sz w:val="20"/>
          <w:szCs w:val="20"/>
        </w:rPr>
        <w:t xml:space="preserve"> и предотвращает </w:t>
      </w:r>
      <w:r>
        <w:rPr>
          <w:rFonts w:ascii="Arial" w:hAnsi="Arial" w:cs="Arial"/>
          <w:sz w:val="20"/>
          <w:szCs w:val="20"/>
        </w:rPr>
        <w:t>внезапный резкий поворот</w:t>
      </w:r>
      <w:r w:rsidRPr="00AB459B">
        <w:rPr>
          <w:rFonts w:ascii="Arial" w:hAnsi="Arial" w:cs="Arial"/>
          <w:sz w:val="20"/>
          <w:szCs w:val="20"/>
        </w:rPr>
        <w:t xml:space="preserve"> инструмента </w:t>
      </w:r>
      <w:r>
        <w:rPr>
          <w:rFonts w:ascii="Arial" w:hAnsi="Arial" w:cs="Arial"/>
          <w:sz w:val="20"/>
          <w:szCs w:val="20"/>
        </w:rPr>
        <w:t>в руках</w:t>
      </w:r>
      <w:r w:rsidRPr="00AB459B">
        <w:rPr>
          <w:rFonts w:ascii="Arial" w:hAnsi="Arial" w:cs="Arial"/>
          <w:sz w:val="20"/>
          <w:szCs w:val="20"/>
        </w:rPr>
        <w:t xml:space="preserve"> оператора.</w:t>
      </w:r>
    </w:p>
    <w:p w:rsidR="00DC6520" w:rsidRDefault="00DC6520" w:rsidP="006819AF">
      <w:pPr>
        <w:tabs>
          <w:tab w:val="left" w:pos="10585"/>
        </w:tabs>
        <w:ind w:right="686"/>
        <w:jc w:val="both"/>
        <w:rPr>
          <w:rFonts w:ascii="Arial" w:eastAsia="Arial Narrow" w:hAnsi="Arial" w:cs="Arial"/>
          <w:b/>
          <w:color w:val="808080" w:themeColor="background1" w:themeShade="80"/>
          <w:sz w:val="24"/>
          <w:szCs w:val="24"/>
        </w:rPr>
      </w:pPr>
    </w:p>
    <w:p w:rsidR="00466E35" w:rsidRPr="009A7882" w:rsidRDefault="00DC3E1D" w:rsidP="009A7882">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655168" behindDoc="0" locked="0" layoutInCell="1" allowOverlap="1">
                <wp:simplePos x="0" y="0"/>
                <wp:positionH relativeFrom="column">
                  <wp:posOffset>4417695</wp:posOffset>
                </wp:positionH>
                <wp:positionV relativeFrom="paragraph">
                  <wp:posOffset>90170</wp:posOffset>
                </wp:positionV>
                <wp:extent cx="7400925" cy="47625"/>
                <wp:effectExtent l="19050" t="19050" r="9525" b="952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2F263C" id="Прямая соединительная линия 123"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ТЕХНИЧЕСКОЕ ОБСЛУЖИВАНИЕ ОБОРУДОВАНИЯ.</w:t>
      </w:r>
      <w:r w:rsidR="00466E35" w:rsidRPr="0065413B">
        <w:rPr>
          <w:rFonts w:ascii="Arial" w:hAnsi="Arial" w:cs="Arial"/>
          <w:b/>
          <w:noProof/>
          <w:sz w:val="24"/>
          <w:szCs w:val="24"/>
          <w:lang w:bidi="ar-SA"/>
        </w:rPr>
        <w:t xml:space="preserve"> </w:t>
      </w:r>
    </w:p>
    <w:p w:rsidR="00466E35" w:rsidRPr="00015829" w:rsidRDefault="00466E35" w:rsidP="00466E35">
      <w:pPr>
        <w:tabs>
          <w:tab w:val="left" w:pos="10585"/>
        </w:tabs>
        <w:ind w:left="1077" w:right="686"/>
        <w:jc w:val="both"/>
        <w:rPr>
          <w:rFonts w:ascii="Arial" w:hAnsi="Arial" w:cs="Arial"/>
          <w:sz w:val="20"/>
          <w:szCs w:val="20"/>
        </w:rPr>
      </w:pPr>
      <w:r w:rsidRPr="00015829">
        <w:rPr>
          <w:rFonts w:ascii="Arial" w:hAnsi="Arial" w:cs="Arial"/>
          <w:b/>
          <w:sz w:val="20"/>
          <w:szCs w:val="20"/>
        </w:rPr>
        <w:t>ВНИМАНИЕ!</w:t>
      </w:r>
      <w:r w:rsidRPr="00015829">
        <w:rPr>
          <w:rFonts w:ascii="Arial" w:hAnsi="Arial" w:cs="Arial"/>
          <w:sz w:val="20"/>
          <w:szCs w:val="20"/>
        </w:rPr>
        <w:t xml:space="preserve"> </w:t>
      </w:r>
      <w:r w:rsidRPr="00015829">
        <w:rPr>
          <w:sz w:val="20"/>
          <w:szCs w:val="20"/>
        </w:rPr>
        <w:t>Перед началом любых работ</w:t>
      </w:r>
      <w:r w:rsidRPr="00015829">
        <w:rPr>
          <w:rFonts w:ascii="Arial" w:hAnsi="Arial" w:cs="Arial"/>
          <w:sz w:val="20"/>
          <w:szCs w:val="20"/>
        </w:rPr>
        <w:t xml:space="preserve"> по обслуживанию инструмента вытащить </w:t>
      </w:r>
      <w:r w:rsidRPr="00015829">
        <w:rPr>
          <w:sz w:val="20"/>
          <w:szCs w:val="20"/>
        </w:rPr>
        <w:t>вилку из розетки.</w:t>
      </w:r>
    </w:p>
    <w:p w:rsidR="00466E35" w:rsidRPr="00015829" w:rsidRDefault="00466E35" w:rsidP="00466E35">
      <w:pPr>
        <w:tabs>
          <w:tab w:val="left" w:pos="10585"/>
        </w:tabs>
        <w:ind w:left="1077" w:right="686"/>
        <w:jc w:val="both"/>
        <w:rPr>
          <w:rFonts w:ascii="Arial" w:hAnsi="Arial" w:cs="Arial"/>
          <w:sz w:val="20"/>
          <w:szCs w:val="20"/>
        </w:rPr>
      </w:pPr>
      <w:r w:rsidRPr="00015829">
        <w:rPr>
          <w:sz w:val="20"/>
          <w:szCs w:val="20"/>
        </w:rPr>
        <w:t>Предохраняйте инструмент от ударов и повышенной вибрации, а также попадания на корпусные детали масла и смазок.</w:t>
      </w:r>
      <w:r w:rsidRPr="00015829">
        <w:rPr>
          <w:rFonts w:ascii="Arial" w:hAnsi="Arial" w:cs="Arial"/>
          <w:sz w:val="20"/>
          <w:szCs w:val="20"/>
        </w:rPr>
        <w:t xml:space="preserve"> </w:t>
      </w:r>
    </w:p>
    <w:p w:rsidR="00466E35" w:rsidRPr="00015829" w:rsidRDefault="00466E35" w:rsidP="00466E35">
      <w:pPr>
        <w:tabs>
          <w:tab w:val="left" w:pos="10585"/>
        </w:tabs>
        <w:ind w:left="1077" w:right="686"/>
        <w:jc w:val="both"/>
        <w:rPr>
          <w:rFonts w:ascii="Arial" w:hAnsi="Arial" w:cs="Arial"/>
          <w:sz w:val="20"/>
          <w:szCs w:val="20"/>
        </w:rPr>
      </w:pPr>
      <w:r w:rsidRPr="00015829">
        <w:rPr>
          <w:sz w:val="20"/>
          <w:szCs w:val="20"/>
        </w:rPr>
        <w:t>Периодически проверяйте крепеж.</w:t>
      </w:r>
      <w:r w:rsidRPr="00015829">
        <w:rPr>
          <w:rFonts w:ascii="Arial" w:hAnsi="Arial" w:cs="Arial"/>
          <w:sz w:val="20"/>
          <w:szCs w:val="20"/>
        </w:rPr>
        <w:t xml:space="preserve"> </w:t>
      </w:r>
      <w:r w:rsidRPr="00015829">
        <w:rPr>
          <w:sz w:val="20"/>
          <w:szCs w:val="20"/>
        </w:rPr>
        <w:t>Если болты</w:t>
      </w:r>
      <w:r w:rsidRPr="00015829">
        <w:rPr>
          <w:rFonts w:ascii="Arial" w:hAnsi="Arial" w:cs="Arial"/>
          <w:sz w:val="20"/>
          <w:szCs w:val="20"/>
        </w:rPr>
        <w:t xml:space="preserve"> </w:t>
      </w:r>
      <w:r w:rsidRPr="00015829">
        <w:rPr>
          <w:sz w:val="20"/>
          <w:szCs w:val="20"/>
        </w:rPr>
        <w:t>ослабли</w:t>
      </w:r>
      <w:r w:rsidRPr="00015829">
        <w:rPr>
          <w:rFonts w:ascii="Arial" w:hAnsi="Arial" w:cs="Arial"/>
          <w:sz w:val="20"/>
          <w:szCs w:val="20"/>
        </w:rPr>
        <w:t xml:space="preserve"> - затяните </w:t>
      </w:r>
      <w:r w:rsidRPr="00015829">
        <w:rPr>
          <w:sz w:val="20"/>
          <w:szCs w:val="20"/>
        </w:rPr>
        <w:t>их немедленно,</w:t>
      </w:r>
      <w:r w:rsidRPr="00015829">
        <w:rPr>
          <w:rFonts w:ascii="Arial" w:hAnsi="Arial" w:cs="Arial"/>
          <w:sz w:val="20"/>
          <w:szCs w:val="20"/>
        </w:rPr>
        <w:t xml:space="preserve"> во избежание серьезного повреждения инструмента и получения травмы</w:t>
      </w:r>
      <w:r w:rsidRPr="00015829">
        <w:rPr>
          <w:sz w:val="20"/>
          <w:szCs w:val="20"/>
        </w:rPr>
        <w:t>.</w:t>
      </w:r>
    </w:p>
    <w:p w:rsidR="00466E35" w:rsidRPr="00015829" w:rsidRDefault="00466E35" w:rsidP="00466E35">
      <w:pPr>
        <w:tabs>
          <w:tab w:val="left" w:pos="10585"/>
        </w:tabs>
        <w:ind w:left="1077" w:right="686"/>
        <w:jc w:val="both"/>
        <w:rPr>
          <w:rFonts w:ascii="Arial" w:hAnsi="Arial" w:cs="Arial"/>
          <w:sz w:val="20"/>
          <w:szCs w:val="20"/>
        </w:rPr>
      </w:pPr>
      <w:r w:rsidRPr="00015829">
        <w:rPr>
          <w:sz w:val="20"/>
          <w:szCs w:val="20"/>
        </w:rPr>
        <w:t>Периодически проверяйте шнур электропитания</w:t>
      </w:r>
      <w:r w:rsidRPr="00015829">
        <w:rPr>
          <w:rFonts w:ascii="Arial" w:hAnsi="Arial" w:cs="Arial"/>
          <w:sz w:val="20"/>
          <w:szCs w:val="20"/>
        </w:rPr>
        <w:t xml:space="preserve">. </w:t>
      </w:r>
      <w:r w:rsidRPr="00015829">
        <w:rPr>
          <w:sz w:val="20"/>
          <w:szCs w:val="20"/>
        </w:rPr>
        <w:t>Если кабель поврежден -</w:t>
      </w:r>
      <w:r w:rsidRPr="00015829">
        <w:rPr>
          <w:rFonts w:ascii="Arial" w:hAnsi="Arial" w:cs="Arial"/>
          <w:sz w:val="20"/>
          <w:szCs w:val="20"/>
        </w:rPr>
        <w:t xml:space="preserve"> </w:t>
      </w:r>
      <w:r w:rsidRPr="00015829">
        <w:rPr>
          <w:sz w:val="20"/>
          <w:szCs w:val="20"/>
        </w:rPr>
        <w:t>отремонтируйте</w:t>
      </w:r>
      <w:r w:rsidRPr="00015829">
        <w:rPr>
          <w:rFonts w:ascii="Arial" w:hAnsi="Arial" w:cs="Arial"/>
          <w:sz w:val="20"/>
          <w:szCs w:val="20"/>
        </w:rPr>
        <w:t xml:space="preserve"> </w:t>
      </w:r>
      <w:r w:rsidRPr="00015829">
        <w:rPr>
          <w:sz w:val="20"/>
          <w:szCs w:val="20"/>
        </w:rPr>
        <w:t>в ближайшем</w:t>
      </w:r>
      <w:r w:rsidRPr="00015829">
        <w:rPr>
          <w:rFonts w:ascii="Arial" w:hAnsi="Arial" w:cs="Arial"/>
          <w:sz w:val="20"/>
          <w:szCs w:val="20"/>
        </w:rPr>
        <w:t xml:space="preserve"> </w:t>
      </w:r>
      <w:r w:rsidRPr="00015829">
        <w:rPr>
          <w:sz w:val="20"/>
          <w:szCs w:val="20"/>
        </w:rPr>
        <w:t>авторизованном сервисном центре.</w:t>
      </w:r>
    </w:p>
    <w:p w:rsidR="00466E35" w:rsidRPr="0065413B" w:rsidRDefault="00466E35" w:rsidP="00466E35">
      <w:pPr>
        <w:tabs>
          <w:tab w:val="left" w:pos="10585"/>
        </w:tabs>
        <w:ind w:left="1077" w:right="686"/>
        <w:jc w:val="both"/>
        <w:rPr>
          <w:rFonts w:ascii="Arial" w:hAnsi="Arial" w:cs="Arial"/>
          <w:sz w:val="20"/>
          <w:szCs w:val="20"/>
        </w:rPr>
      </w:pPr>
      <w:r w:rsidRPr="00015829">
        <w:rPr>
          <w:sz w:val="20"/>
          <w:szCs w:val="20"/>
        </w:rPr>
        <w:t>Держите</w:t>
      </w:r>
      <w:r w:rsidRPr="00015829">
        <w:rPr>
          <w:rFonts w:ascii="Arial" w:hAnsi="Arial" w:cs="Arial"/>
          <w:sz w:val="20"/>
          <w:szCs w:val="20"/>
        </w:rPr>
        <w:t xml:space="preserve"> </w:t>
      </w:r>
      <w:r w:rsidRPr="00015829">
        <w:rPr>
          <w:sz w:val="20"/>
          <w:szCs w:val="20"/>
        </w:rPr>
        <w:t>вентиляционные отверстия</w:t>
      </w:r>
      <w:r w:rsidRPr="00015829">
        <w:rPr>
          <w:rFonts w:ascii="Arial" w:hAnsi="Arial" w:cs="Arial"/>
          <w:sz w:val="20"/>
          <w:szCs w:val="20"/>
        </w:rPr>
        <w:t xml:space="preserve"> </w:t>
      </w:r>
      <w:r w:rsidRPr="00015829">
        <w:rPr>
          <w:sz w:val="20"/>
          <w:szCs w:val="20"/>
        </w:rPr>
        <w:t>чистыми.</w:t>
      </w:r>
      <w:r w:rsidRPr="00015829">
        <w:rPr>
          <w:rFonts w:ascii="Arial" w:hAnsi="Arial" w:cs="Arial"/>
          <w:sz w:val="20"/>
          <w:szCs w:val="20"/>
        </w:rPr>
        <w:t xml:space="preserve"> </w:t>
      </w:r>
      <w:r w:rsidRPr="00015829">
        <w:rPr>
          <w:sz w:val="20"/>
          <w:szCs w:val="20"/>
        </w:rPr>
        <w:t>Очищайте периодически все</w:t>
      </w:r>
      <w:r w:rsidRPr="00015829">
        <w:rPr>
          <w:rFonts w:ascii="Arial" w:hAnsi="Arial" w:cs="Arial"/>
          <w:sz w:val="20"/>
          <w:szCs w:val="20"/>
        </w:rPr>
        <w:t xml:space="preserve"> </w:t>
      </w:r>
      <w:r w:rsidRPr="00015829">
        <w:rPr>
          <w:sz w:val="20"/>
          <w:szCs w:val="20"/>
        </w:rPr>
        <w:t>части инструмента</w:t>
      </w:r>
      <w:r w:rsidRPr="00015829">
        <w:rPr>
          <w:rFonts w:ascii="Arial" w:hAnsi="Arial" w:cs="Arial"/>
          <w:sz w:val="20"/>
          <w:szCs w:val="20"/>
        </w:rPr>
        <w:t xml:space="preserve"> от</w:t>
      </w:r>
      <w:r w:rsidRPr="00015829">
        <w:rPr>
          <w:sz w:val="20"/>
          <w:szCs w:val="20"/>
        </w:rPr>
        <w:t xml:space="preserve"> пыли и грязи.</w:t>
      </w:r>
      <w:r w:rsidRPr="00015829">
        <w:rPr>
          <w:rFonts w:ascii="Arial" w:hAnsi="Arial" w:cs="Arial"/>
          <w:sz w:val="20"/>
          <w:szCs w:val="20"/>
        </w:rPr>
        <w:t xml:space="preserve"> Использование некоторых средств для чистки как бензин, аммиак, и т.д. приводят к</w:t>
      </w:r>
      <w:r w:rsidRPr="0065413B">
        <w:rPr>
          <w:rFonts w:ascii="Arial" w:hAnsi="Arial" w:cs="Arial"/>
          <w:sz w:val="20"/>
          <w:szCs w:val="20"/>
        </w:rPr>
        <w:t xml:space="preserve"> повреждению пластмассовые части.</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466E35"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DC6520" w:rsidRDefault="00DC6520" w:rsidP="009A7882">
      <w:pPr>
        <w:ind w:left="1077" w:right="686"/>
        <w:jc w:val="both"/>
        <w:rPr>
          <w:rFonts w:ascii="Arial" w:hAnsi="Arial" w:cs="Arial"/>
          <w:b/>
          <w:sz w:val="20"/>
          <w:szCs w:val="20"/>
        </w:rPr>
      </w:pPr>
    </w:p>
    <w:p w:rsidR="00DC6520" w:rsidRDefault="00DC6520" w:rsidP="009A7882">
      <w:pPr>
        <w:ind w:left="1077" w:right="686"/>
        <w:jc w:val="both"/>
        <w:rPr>
          <w:rFonts w:ascii="Arial" w:hAnsi="Arial" w:cs="Arial"/>
          <w:b/>
          <w:sz w:val="20"/>
          <w:szCs w:val="20"/>
        </w:rPr>
      </w:pPr>
    </w:p>
    <w:p w:rsidR="00DC6520" w:rsidRDefault="00DC6520" w:rsidP="009A7882">
      <w:pPr>
        <w:ind w:left="1077" w:right="686"/>
        <w:jc w:val="both"/>
        <w:rPr>
          <w:rFonts w:ascii="Arial" w:hAnsi="Arial" w:cs="Arial"/>
          <w:b/>
          <w:sz w:val="20"/>
          <w:szCs w:val="20"/>
        </w:rPr>
      </w:pPr>
    </w:p>
    <w:p w:rsidR="00DC6520" w:rsidRDefault="00DC6520" w:rsidP="009A7882">
      <w:pPr>
        <w:ind w:left="1077" w:right="686"/>
        <w:jc w:val="both"/>
        <w:rPr>
          <w:rFonts w:ascii="Arial" w:hAnsi="Arial" w:cs="Arial"/>
          <w:b/>
          <w:sz w:val="20"/>
          <w:szCs w:val="20"/>
        </w:rPr>
      </w:pPr>
    </w:p>
    <w:p w:rsidR="00DC6520" w:rsidRDefault="00DC6520" w:rsidP="009A7882">
      <w:pPr>
        <w:ind w:left="1077" w:right="686"/>
        <w:jc w:val="both"/>
        <w:rPr>
          <w:rFonts w:ascii="Arial" w:hAnsi="Arial" w:cs="Arial"/>
          <w:b/>
          <w:sz w:val="20"/>
          <w:szCs w:val="20"/>
        </w:rPr>
      </w:pPr>
    </w:p>
    <w:p w:rsidR="00DC6520" w:rsidRDefault="00DC6520" w:rsidP="006819AF">
      <w:pPr>
        <w:ind w:right="686"/>
        <w:jc w:val="both"/>
        <w:rPr>
          <w:rFonts w:ascii="Arial" w:hAnsi="Arial" w:cs="Arial"/>
          <w:b/>
          <w:sz w:val="20"/>
          <w:szCs w:val="20"/>
        </w:rPr>
      </w:pPr>
    </w:p>
    <w:p w:rsidR="009A7882" w:rsidRPr="00CE0BCB" w:rsidRDefault="009A7882" w:rsidP="009A7882">
      <w:pPr>
        <w:ind w:left="1077" w:right="686"/>
        <w:jc w:val="both"/>
        <w:rPr>
          <w:rFonts w:ascii="Arial" w:hAnsi="Arial" w:cs="Arial"/>
          <w:b/>
          <w:sz w:val="20"/>
          <w:szCs w:val="20"/>
        </w:rPr>
      </w:pPr>
      <w:r w:rsidRPr="00CE0BCB">
        <w:rPr>
          <w:rFonts w:ascii="Arial" w:hAnsi="Arial" w:cs="Arial"/>
          <w:b/>
          <w:sz w:val="20"/>
          <w:szCs w:val="20"/>
        </w:rPr>
        <w:lastRenderedPageBreak/>
        <w:t>Возможные неисправно</w:t>
      </w:r>
      <w:r>
        <w:rPr>
          <w:rFonts w:ascii="Arial" w:hAnsi="Arial" w:cs="Arial"/>
          <w:b/>
          <w:sz w:val="20"/>
          <w:szCs w:val="20"/>
        </w:rPr>
        <w:t>сти и действия по их устранению</w:t>
      </w:r>
    </w:p>
    <w:tbl>
      <w:tblPr>
        <w:tblpPr w:leftFromText="180" w:rightFromText="180" w:vertAnchor="text" w:horzAnchor="margin" w:tblpXSpec="center" w:tblpY="155"/>
        <w:tblW w:w="10060" w:type="dxa"/>
        <w:tblLook w:val="04A0" w:firstRow="1" w:lastRow="0" w:firstColumn="1" w:lastColumn="0" w:noHBand="0" w:noVBand="1"/>
      </w:tblPr>
      <w:tblGrid>
        <w:gridCol w:w="2024"/>
        <w:gridCol w:w="3925"/>
        <w:gridCol w:w="4111"/>
      </w:tblGrid>
      <w:tr w:rsidR="009A7882" w:rsidRPr="00CB7403" w:rsidTr="00FF0506">
        <w:trPr>
          <w:trHeight w:val="129"/>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9A7882" w:rsidRPr="00BA1FC7" w:rsidRDefault="009A7882" w:rsidP="009A788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3925" w:type="dxa"/>
            <w:tcBorders>
              <w:top w:val="single" w:sz="4" w:space="0" w:color="auto"/>
              <w:left w:val="nil"/>
              <w:bottom w:val="single" w:sz="4" w:space="0" w:color="auto"/>
              <w:right w:val="single" w:sz="4" w:space="0" w:color="auto"/>
            </w:tcBorders>
            <w:shd w:val="clear" w:color="auto" w:fill="FBE4D5"/>
            <w:vAlign w:val="bottom"/>
            <w:hideMark/>
          </w:tcPr>
          <w:p w:rsidR="009A7882" w:rsidRPr="00BA1FC7" w:rsidRDefault="009A7882" w:rsidP="009A788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9A7882" w:rsidRPr="00BA1FC7" w:rsidRDefault="009A7882" w:rsidP="009A788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9A7882" w:rsidRPr="00CB7403" w:rsidTr="00FF0506">
        <w:trPr>
          <w:trHeight w:val="105"/>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 xml:space="preserve"> Двигатель не включается</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Проверить наличие напряжения в сети питания.</w:t>
            </w:r>
          </w:p>
        </w:tc>
      </w:tr>
      <w:tr w:rsidR="009A7882" w:rsidRPr="00CB7403" w:rsidTr="00FF0506">
        <w:trPr>
          <w:trHeight w:val="192"/>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Обратиться в специализированный Сервисный центр для ремонта.</w:t>
            </w:r>
          </w:p>
        </w:tc>
      </w:tr>
      <w:tr w:rsidR="009A7882" w:rsidRPr="00CB7403" w:rsidTr="00FF0506">
        <w:trPr>
          <w:trHeight w:val="139"/>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85"/>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 xml:space="preserve"> Повышенное искрение щеток на коллекторе</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Обратиться в специализированный Сервисный центр для ремонта.</w:t>
            </w:r>
          </w:p>
        </w:tc>
      </w:tr>
      <w:tr w:rsidR="009A7882" w:rsidRPr="00CB7403" w:rsidTr="00FF0506">
        <w:trPr>
          <w:trHeight w:val="131"/>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119"/>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207"/>
        </w:trPr>
        <w:tc>
          <w:tcPr>
            <w:tcW w:w="2024" w:type="dxa"/>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Повышенная вибрация, шум.</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Закрепить правильно рабочий инструмент.</w:t>
            </w:r>
          </w:p>
        </w:tc>
      </w:tr>
      <w:tr w:rsidR="009A7882" w:rsidRPr="00CB7403" w:rsidTr="00FF0506">
        <w:trPr>
          <w:trHeight w:val="125"/>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 xml:space="preserve"> Появление дыма и запаха горелой изоляции.</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Обратиться в специализированный Сервисный центр для ремонта.</w:t>
            </w:r>
          </w:p>
        </w:tc>
      </w:tr>
      <w:tr w:rsidR="009A7882" w:rsidRPr="00CB7403" w:rsidTr="00FF0506">
        <w:trPr>
          <w:trHeight w:val="213"/>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144"/>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91"/>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Двигатель перегревается.</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Прочистить окна охлаждения электродвигателя</w:t>
            </w:r>
          </w:p>
        </w:tc>
      </w:tr>
      <w:tr w:rsidR="009A7882" w:rsidRPr="00CB7403" w:rsidTr="00FF0506">
        <w:trPr>
          <w:trHeight w:val="179"/>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 xml:space="preserve">Снять нагрузку </w:t>
            </w:r>
          </w:p>
        </w:tc>
      </w:tr>
      <w:tr w:rsidR="009A7882" w:rsidRPr="00CB7403" w:rsidTr="00FF0506">
        <w:trPr>
          <w:trHeight w:val="266"/>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Обратиться в специализированный Сервисный центр для ремонта.</w:t>
            </w:r>
          </w:p>
        </w:tc>
      </w:tr>
    </w:tbl>
    <w:p w:rsidR="009A7882" w:rsidRPr="0065413B" w:rsidRDefault="009A7882" w:rsidP="00466E35">
      <w:pPr>
        <w:tabs>
          <w:tab w:val="left" w:pos="10585"/>
        </w:tabs>
        <w:ind w:left="1077" w:right="686"/>
        <w:jc w:val="both"/>
        <w:rPr>
          <w:rFonts w:ascii="Arial" w:hAnsi="Arial" w:cs="Arial"/>
          <w:sz w:val="20"/>
          <w:szCs w:val="20"/>
        </w:rPr>
      </w:pPr>
    </w:p>
    <w:p w:rsidR="00466E35" w:rsidRPr="0065413B" w:rsidRDefault="00DC3E1D" w:rsidP="00466E35">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656192" behindDoc="0" locked="0" layoutInCell="1" allowOverlap="1">
                <wp:simplePos x="0" y="0"/>
                <wp:positionH relativeFrom="column">
                  <wp:posOffset>3190875</wp:posOffset>
                </wp:positionH>
                <wp:positionV relativeFrom="paragraph">
                  <wp:posOffset>104139</wp:posOffset>
                </wp:positionV>
                <wp:extent cx="5943600" cy="0"/>
                <wp:effectExtent l="0" t="19050" r="0" b="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7EECC4A" id="Прямая соединительная линия 124" o:spid="_x0000_s1026" style="position:absolute;z-index:251848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ГАРАНТИЙНОЕ ОБЯЗАТЕЛЬСТВО.</w:t>
      </w:r>
      <w:r w:rsidR="00466E35" w:rsidRPr="0065413B">
        <w:rPr>
          <w:rFonts w:ascii="Arial" w:hAnsi="Arial" w:cs="Arial"/>
          <w:b/>
          <w:noProof/>
          <w:sz w:val="24"/>
          <w:szCs w:val="24"/>
          <w:lang w:bidi="ar-SA"/>
        </w:rPr>
        <w:t xml:space="preserve">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Pr="0065413B" w:rsidRDefault="00DC3E1D" w:rsidP="00466E35">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657216" behindDoc="0" locked="0" layoutInCell="1" allowOverlap="1">
                <wp:simplePos x="0" y="0"/>
                <wp:positionH relativeFrom="column">
                  <wp:posOffset>1685925</wp:posOffset>
                </wp:positionH>
                <wp:positionV relativeFrom="paragraph">
                  <wp:posOffset>75564</wp:posOffset>
                </wp:positionV>
                <wp:extent cx="5943600" cy="0"/>
                <wp:effectExtent l="0" t="19050" r="0" b="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814D9D2" id="Прямая соединительная линия 125" o:spid="_x0000_s1026" style="position:absolute;z-index:251849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 xml:space="preserve">СРОК СЛУЖБЫ.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466E35" w:rsidRDefault="00466E35" w:rsidP="00466E35">
      <w:pPr>
        <w:tabs>
          <w:tab w:val="left" w:pos="10585"/>
        </w:tabs>
        <w:ind w:left="1077" w:right="686"/>
        <w:jc w:val="both"/>
        <w:rPr>
          <w:rFonts w:ascii="Arial" w:eastAsiaTheme="minorEastAsia" w:hAnsi="Arial" w:cs="Arial"/>
          <w:sz w:val="20"/>
          <w:szCs w:val="20"/>
          <w:lang w:eastAsia="zh-CN"/>
        </w:rPr>
      </w:pPr>
      <w:r w:rsidRPr="0065413B">
        <w:rPr>
          <w:rFonts w:ascii="Arial" w:hAnsi="Arial" w:cs="Arial"/>
          <w:sz w:val="20"/>
          <w:szCs w:val="20"/>
        </w:rPr>
        <w:t>ЗАПРЕЩЕНО применение инструмента не по назначению!</w:t>
      </w:r>
    </w:p>
    <w:p w:rsidR="00556D9D" w:rsidRPr="00556D9D" w:rsidRDefault="00556D9D" w:rsidP="00466E35">
      <w:pPr>
        <w:tabs>
          <w:tab w:val="left" w:pos="10585"/>
        </w:tabs>
        <w:ind w:left="1077" w:right="686"/>
        <w:jc w:val="both"/>
        <w:rPr>
          <w:rFonts w:ascii="Arial" w:eastAsiaTheme="minorEastAsia" w:hAnsi="Arial" w:cs="Arial"/>
          <w:sz w:val="20"/>
          <w:szCs w:val="20"/>
          <w:lang w:eastAsia="zh-CN"/>
        </w:rPr>
      </w:pPr>
    </w:p>
    <w:p w:rsidR="00DC6520" w:rsidRDefault="00DC6520" w:rsidP="00466E35">
      <w:pPr>
        <w:tabs>
          <w:tab w:val="left" w:pos="10585"/>
        </w:tabs>
        <w:ind w:left="720" w:right="686"/>
        <w:rPr>
          <w:rFonts w:ascii="Arial" w:eastAsia="Arial Narrow" w:hAnsi="Arial" w:cs="Arial"/>
          <w:b/>
          <w:color w:val="808080" w:themeColor="background1" w:themeShade="80"/>
          <w:sz w:val="24"/>
          <w:szCs w:val="24"/>
        </w:rPr>
      </w:pPr>
    </w:p>
    <w:p w:rsidR="00DC6520" w:rsidRDefault="00DC6520" w:rsidP="00466E35">
      <w:pPr>
        <w:tabs>
          <w:tab w:val="left" w:pos="10585"/>
        </w:tabs>
        <w:ind w:left="720" w:right="686"/>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rPr>
          <w:rFonts w:ascii="Arial" w:hAnsi="Arial" w:cs="Arial"/>
          <w:b/>
          <w:noProof/>
          <w:color w:val="808080" w:themeColor="background1" w:themeShade="80"/>
          <w:sz w:val="24"/>
          <w:szCs w:val="24"/>
          <w:lang w:bidi="ar-SA"/>
        </w:rPr>
      </w:pPr>
      <w:r>
        <w:rPr>
          <w:noProof/>
          <w:lang w:bidi="ar-SA"/>
        </w:rPr>
        <mc:AlternateContent>
          <mc:Choice Requires="wps">
            <w:drawing>
              <wp:anchor distT="4294967294" distB="4294967294" distL="114300" distR="114300" simplePos="0" relativeHeight="251658240" behindDoc="0" locked="0" layoutInCell="1" allowOverlap="1">
                <wp:simplePos x="0" y="0"/>
                <wp:positionH relativeFrom="margin">
                  <wp:posOffset>1838324</wp:posOffset>
                </wp:positionH>
                <wp:positionV relativeFrom="paragraph">
                  <wp:posOffset>280670</wp:posOffset>
                </wp:positionV>
                <wp:extent cx="6010275" cy="9525"/>
                <wp:effectExtent l="19050" t="19050" r="28575" b="2857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DF060EE" id="Прямая соединительная линия 126" o:spid="_x0000_s1026" style="position:absolute;z-index:2516582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44.75pt,22.1pt" to="61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" strokecolor="#a6a6a6" strokeweight="2.25pt">
                <o:lock v:ext="edit" shapetype="f"/>
                <w10:wrap anchorx="margin"/>
              </v:line>
            </w:pict>
          </mc:Fallback>
        </mc:AlternateContent>
      </w:r>
      <w:r w:rsidR="00466E35"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466E35" w:rsidRPr="0065413B">
        <w:rPr>
          <w:rFonts w:ascii="Arial" w:hAnsi="Arial" w:cs="Arial"/>
          <w:b/>
          <w:noProof/>
          <w:color w:val="808080" w:themeColor="background1" w:themeShade="80"/>
          <w:sz w:val="24"/>
          <w:szCs w:val="24"/>
          <w:lang w:bidi="ar-SA"/>
        </w:rPr>
        <w:t xml:space="preserve"> </w:t>
      </w:r>
    </w:p>
    <w:p w:rsidR="00DC6520" w:rsidRDefault="00DC6520" w:rsidP="00466E35">
      <w:pPr>
        <w:tabs>
          <w:tab w:val="left" w:pos="10585"/>
        </w:tabs>
        <w:ind w:left="1077" w:right="686"/>
        <w:jc w:val="both"/>
        <w:rPr>
          <w:rFonts w:ascii="Arial" w:hAnsi="Arial" w:cs="Arial"/>
          <w:sz w:val="20"/>
          <w:szCs w:val="20"/>
        </w:rPr>
      </w:pP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015829" w:rsidRPr="00015829">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015829" w:rsidRPr="00015829">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015829" w:rsidRPr="00015829">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015829" w:rsidRPr="00015829">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015829" w:rsidRPr="00015829">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4" distB="4294967294" distL="114300" distR="114300" simplePos="0" relativeHeight="251659264" behindDoc="0" locked="0" layoutInCell="1" allowOverlap="1">
                <wp:simplePos x="0" y="0"/>
                <wp:positionH relativeFrom="column">
                  <wp:posOffset>3543300</wp:posOffset>
                </wp:positionH>
                <wp:positionV relativeFrom="paragraph">
                  <wp:posOffset>94614</wp:posOffset>
                </wp:positionV>
                <wp:extent cx="5943600" cy="0"/>
                <wp:effectExtent l="0" t="19050" r="0" b="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BAFBB54" id="Прямая соединительная линия 127" o:spid="_x0000_s1026" style="position:absolute;z-index:251851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КРИТЕРИЙ ПРЕДЕЛЬНЫХ СОСТОЯНИЙ</w:t>
      </w:r>
      <w:r w:rsidR="00466E35" w:rsidRPr="0065413B">
        <w:rPr>
          <w:rFonts w:ascii="Arial" w:eastAsia="Arial Narrow" w:hAnsi="Arial" w:cs="Arial"/>
          <w:color w:val="808080" w:themeColor="background1" w:themeShade="80"/>
          <w:sz w:val="24"/>
          <w:szCs w:val="24"/>
        </w:rPr>
        <w:t>.</w:t>
      </w:r>
    </w:p>
    <w:p w:rsidR="00DC6520" w:rsidRDefault="00466E35" w:rsidP="00015829">
      <w:pPr>
        <w:tabs>
          <w:tab w:val="left" w:pos="10585"/>
        </w:tabs>
        <w:ind w:left="720" w:right="686"/>
        <w:jc w:val="both"/>
        <w:rPr>
          <w:rFonts w:ascii="Arial" w:eastAsia="Arial Narrow" w:hAnsi="Arial" w:cs="Arial"/>
          <w:color w:val="808080" w:themeColor="background1" w:themeShade="80"/>
          <w:sz w:val="24"/>
          <w:szCs w:val="24"/>
        </w:rPr>
      </w:pPr>
      <w:r w:rsidRPr="0065413B">
        <w:rPr>
          <w:rFonts w:ascii="Arial" w:eastAsia="Arial Narrow" w:hAnsi="Arial" w:cs="Arial"/>
          <w:color w:val="808080" w:themeColor="background1" w:themeShade="80"/>
          <w:sz w:val="24"/>
          <w:szCs w:val="24"/>
        </w:rPr>
        <w:t xml:space="preserve"> </w:t>
      </w:r>
    </w:p>
    <w:p w:rsidR="00466E35" w:rsidRPr="0065413B" w:rsidRDefault="00466E35" w:rsidP="00015829">
      <w:pPr>
        <w:tabs>
          <w:tab w:val="left" w:pos="10585"/>
        </w:tabs>
        <w:ind w:left="720"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sidR="00015829" w:rsidRPr="00015829">
        <w:rPr>
          <w:rFonts w:ascii="Arial" w:hAnsi="Arial" w:cs="Arial"/>
          <w:sz w:val="20"/>
          <w:szCs w:val="20"/>
        </w:rPr>
        <w:t xml:space="preserve"> </w:t>
      </w:r>
      <w:r w:rsidRPr="0065413B">
        <w:rPr>
          <w:rFonts w:ascii="Arial" w:hAnsi="Arial" w:cs="Arial"/>
          <w:sz w:val="20"/>
          <w:szCs w:val="20"/>
        </w:rPr>
        <w:t>Поврежден корпус изделия.</w:t>
      </w:r>
    </w:p>
    <w:p w:rsidR="00FF0506" w:rsidRDefault="00DC6520" w:rsidP="00DC6520">
      <w:pPr>
        <w:tabs>
          <w:tab w:val="left" w:pos="9375"/>
        </w:tabs>
        <w:ind w:left="720" w:right="686"/>
        <w:rPr>
          <w:rFonts w:ascii="Arial" w:eastAsia="Arial Narrow" w:hAnsi="Arial" w:cs="Arial"/>
          <w:b/>
          <w:color w:val="808080" w:themeColor="background1" w:themeShade="80"/>
          <w:sz w:val="24"/>
          <w:szCs w:val="24"/>
        </w:rPr>
      </w:pPr>
      <w:r>
        <w:rPr>
          <w:rFonts w:ascii="Arial" w:eastAsia="Arial Narrow" w:hAnsi="Arial" w:cs="Arial"/>
          <w:b/>
          <w:color w:val="808080" w:themeColor="background1" w:themeShade="80"/>
          <w:sz w:val="24"/>
          <w:szCs w:val="24"/>
        </w:rPr>
        <w:tab/>
      </w:r>
    </w:p>
    <w:p w:rsidR="00466E35" w:rsidRDefault="00DC3E1D" w:rsidP="00466E35">
      <w:pPr>
        <w:tabs>
          <w:tab w:val="left" w:pos="10585"/>
        </w:tabs>
        <w:ind w:left="720" w:right="686"/>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660288" behindDoc="0" locked="0" layoutInCell="1" allowOverlap="1">
                <wp:simplePos x="0" y="0"/>
                <wp:positionH relativeFrom="column">
                  <wp:posOffset>1228725</wp:posOffset>
                </wp:positionH>
                <wp:positionV relativeFrom="paragraph">
                  <wp:posOffset>264796</wp:posOffset>
                </wp:positionV>
                <wp:extent cx="6381750" cy="0"/>
                <wp:effectExtent l="0" t="19050" r="1905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D6FB33C" id="Прямая соединительная линия 12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6.75pt,20.85pt" to="599.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466E35" w:rsidRPr="0065413B">
        <w:rPr>
          <w:rFonts w:ascii="Arial" w:hAnsi="Arial" w:cs="Arial"/>
          <w:b/>
          <w:noProof/>
          <w:sz w:val="24"/>
          <w:szCs w:val="24"/>
          <w:lang w:bidi="ar-SA"/>
        </w:rPr>
        <w:t xml:space="preserve"> </w:t>
      </w:r>
    </w:p>
    <w:p w:rsidR="00DC6520" w:rsidRDefault="00DC6520" w:rsidP="00466E35">
      <w:pPr>
        <w:tabs>
          <w:tab w:val="left" w:pos="10585"/>
        </w:tabs>
        <w:ind w:left="1077" w:right="686"/>
        <w:jc w:val="both"/>
        <w:rPr>
          <w:rFonts w:ascii="Arial" w:hAnsi="Arial" w:cs="Arial"/>
          <w:sz w:val="20"/>
          <w:szCs w:val="20"/>
        </w:rPr>
      </w:pP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661312" behindDoc="0" locked="0" layoutInCell="1" allowOverlap="1">
                <wp:simplePos x="0" y="0"/>
                <wp:positionH relativeFrom="column">
                  <wp:posOffset>1393190</wp:posOffset>
                </wp:positionH>
                <wp:positionV relativeFrom="paragraph">
                  <wp:posOffset>95884</wp:posOffset>
                </wp:positionV>
                <wp:extent cx="6167120" cy="0"/>
                <wp:effectExtent l="0" t="19050" r="5080" b="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A8C6609" id="Прямая соединительная линия 129" o:spid="_x0000_s1026" style="position:absolute;z-index:251853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ХРАНЕНИЕ.</w:t>
      </w:r>
      <w:r w:rsidR="00466E35" w:rsidRPr="0065413B">
        <w:rPr>
          <w:rFonts w:ascii="Arial" w:hAnsi="Arial" w:cs="Arial"/>
          <w:b/>
          <w:noProof/>
          <w:sz w:val="24"/>
          <w:szCs w:val="24"/>
          <w:lang w:bidi="ar-SA"/>
        </w:rPr>
        <w:t xml:space="preserve"> </w:t>
      </w:r>
    </w:p>
    <w:p w:rsidR="00DC6520" w:rsidRDefault="00DC6520" w:rsidP="00466E35">
      <w:pPr>
        <w:tabs>
          <w:tab w:val="left" w:pos="10585"/>
        </w:tabs>
        <w:ind w:left="1077" w:right="686"/>
        <w:jc w:val="both"/>
        <w:rPr>
          <w:rFonts w:ascii="Arial" w:hAnsi="Arial" w:cs="Arial"/>
          <w:sz w:val="20"/>
          <w:szCs w:val="20"/>
        </w:rPr>
      </w:pP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662336" behindDoc="0" locked="0" layoutInCell="1" allowOverlap="1">
                <wp:simplePos x="0" y="0"/>
                <wp:positionH relativeFrom="column">
                  <wp:posOffset>2095500</wp:posOffset>
                </wp:positionH>
                <wp:positionV relativeFrom="paragraph">
                  <wp:posOffset>113664</wp:posOffset>
                </wp:positionV>
                <wp:extent cx="5943600" cy="0"/>
                <wp:effectExtent l="0" t="19050" r="0" b="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7F7F477" id="Прямая соединительная линия 130" o:spid="_x0000_s1026" style="position:absolute;z-index:251854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ТРАНСПОРТИРОВКА.</w:t>
      </w:r>
    </w:p>
    <w:p w:rsidR="00DC6520" w:rsidRDefault="00466E35" w:rsidP="00015829">
      <w:pPr>
        <w:tabs>
          <w:tab w:val="left" w:pos="10585"/>
        </w:tabs>
        <w:ind w:left="1134" w:right="686"/>
        <w:jc w:val="both"/>
        <w:rPr>
          <w:rFonts w:ascii="Arial" w:hAnsi="Arial" w:cs="Arial"/>
          <w:b/>
          <w:noProof/>
          <w:sz w:val="24"/>
          <w:szCs w:val="24"/>
          <w:lang w:bidi="ar-SA"/>
        </w:rPr>
      </w:pPr>
      <w:r w:rsidRPr="0065413B">
        <w:rPr>
          <w:rFonts w:ascii="Arial" w:hAnsi="Arial" w:cs="Arial"/>
          <w:b/>
          <w:noProof/>
          <w:sz w:val="24"/>
          <w:szCs w:val="24"/>
          <w:lang w:bidi="ar-SA"/>
        </w:rPr>
        <w:t xml:space="preserve"> </w:t>
      </w:r>
    </w:p>
    <w:p w:rsidR="00466E35" w:rsidRPr="0065413B" w:rsidRDefault="00466E35" w:rsidP="00015829">
      <w:pPr>
        <w:tabs>
          <w:tab w:val="left" w:pos="10585"/>
        </w:tabs>
        <w:ind w:left="1134"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663360" behindDoc="0" locked="0" layoutInCell="1" allowOverlap="1">
                <wp:simplePos x="0" y="0"/>
                <wp:positionH relativeFrom="column">
                  <wp:posOffset>1663065</wp:posOffset>
                </wp:positionH>
                <wp:positionV relativeFrom="paragraph">
                  <wp:posOffset>86994</wp:posOffset>
                </wp:positionV>
                <wp:extent cx="5943600" cy="0"/>
                <wp:effectExtent l="0" t="19050" r="0" b="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7BF2D91" id="Прямая соединительная линия 131" o:spid="_x0000_s1026" style="position:absolute;z-index:251855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УТИЛИЗАЦИЯ.</w:t>
      </w:r>
      <w:r w:rsidR="00466E35" w:rsidRPr="0065413B">
        <w:rPr>
          <w:rFonts w:ascii="Arial" w:hAnsi="Arial" w:cs="Arial"/>
          <w:b/>
          <w:noProof/>
          <w:sz w:val="24"/>
          <w:szCs w:val="24"/>
          <w:lang w:bidi="ar-SA"/>
        </w:rPr>
        <w:t xml:space="preserve"> </w:t>
      </w:r>
    </w:p>
    <w:p w:rsidR="00DC6520" w:rsidRDefault="00DC6520" w:rsidP="00466E35">
      <w:pPr>
        <w:tabs>
          <w:tab w:val="left" w:pos="10585"/>
        </w:tabs>
        <w:ind w:left="1077" w:right="686"/>
        <w:jc w:val="both"/>
        <w:rPr>
          <w:rFonts w:ascii="Arial" w:hAnsi="Arial" w:cs="Arial"/>
          <w:sz w:val="20"/>
          <w:szCs w:val="20"/>
        </w:rPr>
      </w:pP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1648000"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6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Pr="0065413B" w:rsidRDefault="00DC3E1D" w:rsidP="00466E35">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664384" behindDoc="0" locked="0" layoutInCell="1" allowOverlap="1">
                <wp:simplePos x="0" y="0"/>
                <wp:positionH relativeFrom="column">
                  <wp:posOffset>2987040</wp:posOffset>
                </wp:positionH>
                <wp:positionV relativeFrom="paragraph">
                  <wp:posOffset>85089</wp:posOffset>
                </wp:positionV>
                <wp:extent cx="5943600" cy="0"/>
                <wp:effectExtent l="0" t="19050" r="0" b="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0B6C82A" id="Прямая соединительная линия 132" o:spid="_x0000_s1026" style="position:absolute;z-index:251856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ЗНАЧЕНИЕ ШУМА И ВИБРАЦИИ.</w:t>
      </w:r>
      <w:r w:rsidR="00466E35" w:rsidRPr="0065413B">
        <w:rPr>
          <w:rFonts w:ascii="Arial" w:hAnsi="Arial" w:cs="Arial"/>
          <w:b/>
          <w:noProof/>
          <w:sz w:val="24"/>
          <w:szCs w:val="24"/>
          <w:lang w:bidi="ar-SA"/>
        </w:rPr>
        <w:t xml:space="preserve"> </w:t>
      </w:r>
    </w:p>
    <w:p w:rsidR="00DC6520" w:rsidRDefault="00DC6520" w:rsidP="00466E35">
      <w:pPr>
        <w:tabs>
          <w:tab w:val="left" w:pos="10585"/>
        </w:tabs>
        <w:ind w:left="1077" w:right="686"/>
        <w:jc w:val="both"/>
        <w:rPr>
          <w:rFonts w:ascii="Arial" w:hAnsi="Arial" w:cs="Arial"/>
          <w:sz w:val="20"/>
          <w:szCs w:val="20"/>
        </w:rPr>
      </w:pP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w:t>
      </w:r>
      <w:proofErr w:type="spellStart"/>
      <w:r>
        <w:rPr>
          <w:rFonts w:ascii="Arial" w:hAnsi="Arial" w:cs="Arial"/>
          <w:sz w:val="20"/>
          <w:szCs w:val="20"/>
        </w:rPr>
        <w:t>Lp</w:t>
      </w:r>
      <w:proofErr w:type="spellEnd"/>
      <w:r>
        <w:rPr>
          <w:rFonts w:ascii="Arial" w:hAnsi="Arial" w:cs="Arial"/>
          <w:sz w:val="20"/>
          <w:szCs w:val="20"/>
        </w:rPr>
        <w:t xml:space="preserve"> A): 96,4</w:t>
      </w:r>
      <w:r w:rsidRPr="0065413B">
        <w:rPr>
          <w:rFonts w:ascii="Arial" w:hAnsi="Arial" w:cs="Arial"/>
          <w:sz w:val="20"/>
          <w:szCs w:val="20"/>
        </w:rPr>
        <w:t xml:space="preserve"> дБ (A)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466E35" w:rsidRPr="00D816E3" w:rsidRDefault="00466E35" w:rsidP="00D816E3">
      <w:pPr>
        <w:tabs>
          <w:tab w:val="left" w:pos="10585"/>
        </w:tabs>
        <w:ind w:left="1077" w:right="686"/>
        <w:jc w:val="both"/>
        <w:rPr>
          <w:rFonts w:ascii="Arial" w:eastAsiaTheme="minorEastAsia" w:hAnsi="Arial" w:cs="Arial"/>
          <w:sz w:val="20"/>
          <w:szCs w:val="20"/>
          <w:lang w:eastAsia="zh-CN"/>
        </w:rPr>
      </w:pPr>
      <w:r w:rsidRPr="0065413B">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65413B">
        <w:rPr>
          <w:rFonts w:ascii="Arial" w:hAnsi="Arial" w:cs="Arial"/>
          <w:sz w:val="20"/>
          <w:szCs w:val="20"/>
        </w:rPr>
        <w:t>ah</w:t>
      </w:r>
      <w:proofErr w:type="spellEnd"/>
      <w:r w:rsidRPr="0065413B">
        <w:rPr>
          <w:rFonts w:ascii="Arial" w:hAnsi="Arial" w:cs="Arial"/>
          <w:sz w:val="20"/>
          <w:szCs w:val="20"/>
        </w:rPr>
        <w:t xml:space="preserve">, AG): </w:t>
      </w:r>
      <w:r>
        <w:rPr>
          <w:rFonts w:ascii="Arial" w:hAnsi="Arial" w:cs="Arial"/>
          <w:sz w:val="20"/>
          <w:szCs w:val="20"/>
        </w:rPr>
        <w:t>15,8</w:t>
      </w:r>
      <w:r w:rsidRPr="0065413B">
        <w:rPr>
          <w:rFonts w:ascii="Arial" w:hAnsi="Arial" w:cs="Arial"/>
          <w:sz w:val="20"/>
          <w:szCs w:val="20"/>
        </w:rPr>
        <w:t xml:space="preserve"> м/с2. Погрешность (К): 1,5 м/с2.</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DC6520" w:rsidRDefault="00DC6520" w:rsidP="00466E35">
      <w:pPr>
        <w:tabs>
          <w:tab w:val="left" w:pos="10585"/>
        </w:tabs>
        <w:ind w:left="720" w:right="686"/>
        <w:jc w:val="both"/>
        <w:rPr>
          <w:rFonts w:ascii="Arial" w:eastAsia="Arial Narrow" w:hAnsi="Arial" w:cs="Arial"/>
          <w:b/>
          <w:color w:val="808080" w:themeColor="background1" w:themeShade="80"/>
          <w:sz w:val="24"/>
          <w:szCs w:val="24"/>
        </w:rPr>
      </w:pPr>
    </w:p>
    <w:p w:rsidR="00DC6520" w:rsidRDefault="00DC6520"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Pr="0065413B" w:rsidRDefault="00DC3E1D" w:rsidP="00466E35">
      <w:pPr>
        <w:tabs>
          <w:tab w:val="left" w:pos="10585"/>
        </w:tabs>
        <w:ind w:left="720" w:right="686"/>
        <w:jc w:val="both"/>
        <w:rPr>
          <w:rFonts w:ascii="Arial" w:hAnsi="Arial" w:cs="Arial"/>
          <w:b/>
          <w:sz w:val="24"/>
          <w:szCs w:val="24"/>
        </w:rPr>
      </w:pPr>
      <w:r>
        <w:rPr>
          <w:noProof/>
          <w:lang w:bidi="ar-SA"/>
        </w:rPr>
        <w:lastRenderedPageBreak/>
        <mc:AlternateContent>
          <mc:Choice Requires="wps">
            <w:drawing>
              <wp:anchor distT="4294967294" distB="4294967294" distL="114300" distR="114300" simplePos="0" relativeHeight="251665408" behindDoc="0" locked="0" layoutInCell="1" allowOverlap="1">
                <wp:simplePos x="0" y="0"/>
                <wp:positionH relativeFrom="column">
                  <wp:posOffset>3195955</wp:posOffset>
                </wp:positionH>
                <wp:positionV relativeFrom="paragraph">
                  <wp:posOffset>105409</wp:posOffset>
                </wp:positionV>
                <wp:extent cx="5943600" cy="0"/>
                <wp:effectExtent l="0" t="19050" r="0" b="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5DAA0CB" id="Прямая соединительная линия 133" o:spid="_x0000_s1026" style="position:absolute;z-index:251857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ИНФОРМАЦИЯ ДЛЯ ПОКУПАТЕЛЯ.</w:t>
      </w:r>
      <w:r w:rsidR="00466E35" w:rsidRPr="0065413B">
        <w:rPr>
          <w:rFonts w:ascii="Arial" w:hAnsi="Arial" w:cs="Arial"/>
          <w:b/>
          <w:noProof/>
          <w:sz w:val="24"/>
          <w:szCs w:val="24"/>
          <w:lang w:bidi="ar-SA"/>
        </w:rPr>
        <w:t xml:space="preserve"> </w:t>
      </w:r>
    </w:p>
    <w:p w:rsidR="00834108" w:rsidRPr="00B15CE3" w:rsidRDefault="00466E35" w:rsidP="00834108">
      <w:pPr>
        <w:tabs>
          <w:tab w:val="left" w:pos="10585"/>
        </w:tabs>
        <w:ind w:left="1077" w:right="686"/>
        <w:jc w:val="both"/>
      </w:pPr>
      <w:r w:rsidRPr="0065413B">
        <w:rPr>
          <w:rFonts w:ascii="Arial" w:hAnsi="Arial" w:cs="Arial" w:hint="eastAsia"/>
          <w:noProof/>
          <w:sz w:val="20"/>
          <w:szCs w:val="20"/>
          <w:lang w:bidi="ar-SA"/>
        </w:rPr>
        <w:drawing>
          <wp:inline distT="0" distB="0" distL="0" distR="0">
            <wp:extent cx="583200" cy="540000"/>
            <wp:effectExtent l="0" t="0" r="7620" b="0"/>
            <wp:docPr id="68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l="21516" r="66747"/>
                    <a:stretch>
                      <a:fillRect/>
                    </a:stretch>
                  </pic:blipFill>
                  <pic:spPr bwMode="auto">
                    <a:xfrm>
                      <a:off x="0" y="0"/>
                      <a:ext cx="583200" cy="540000"/>
                    </a:xfrm>
                    <a:prstGeom prst="rect">
                      <a:avLst/>
                    </a:prstGeom>
                    <a:noFill/>
                    <a:ln>
                      <a:noFill/>
                    </a:ln>
                  </pic:spPr>
                </pic:pic>
              </a:graphicData>
            </a:graphic>
          </wp:inline>
        </w:drawing>
      </w:r>
      <w:r w:rsidRPr="00BA1FC7">
        <w:t xml:space="preserve"> </w:t>
      </w:r>
      <w:r w:rsidR="00834108" w:rsidRPr="00822B0B">
        <w:rPr>
          <w:rFonts w:ascii="Arial" w:hAnsi="Arial" w:cs="Arial"/>
          <w:sz w:val="20"/>
          <w:szCs w:val="20"/>
        </w:rPr>
        <w:t>Подлежит</w:t>
      </w:r>
      <w:r w:rsidR="00834108">
        <w:rPr>
          <w:rFonts w:ascii="Arial" w:hAnsi="Arial" w:cs="Arial"/>
          <w:sz w:val="20"/>
          <w:szCs w:val="20"/>
        </w:rPr>
        <w:t xml:space="preserve"> обязательной сертификации. Сертификат соответствия размещен на официальном сайте </w:t>
      </w:r>
      <w:hyperlink r:id="rId40" w:history="1">
        <w:r w:rsidR="00834108" w:rsidRPr="00905182">
          <w:rPr>
            <w:rStyle w:val="af2"/>
            <w:rFonts w:ascii="Arial" w:hAnsi="Arial" w:cs="Arial"/>
            <w:sz w:val="20"/>
            <w:szCs w:val="20"/>
            <w:lang w:val="en-US"/>
          </w:rPr>
          <w:t>www</w:t>
        </w:r>
        <w:r w:rsidR="00834108" w:rsidRPr="00905182">
          <w:rPr>
            <w:rStyle w:val="af2"/>
            <w:rFonts w:ascii="Arial" w:hAnsi="Arial" w:cs="Arial"/>
            <w:sz w:val="20"/>
            <w:szCs w:val="20"/>
          </w:rPr>
          <w:t>.</w:t>
        </w:r>
        <w:proofErr w:type="spellStart"/>
        <w:r w:rsidR="00834108" w:rsidRPr="00905182">
          <w:rPr>
            <w:rStyle w:val="af2"/>
            <w:rFonts w:ascii="Arial" w:hAnsi="Arial" w:cs="Arial"/>
            <w:sz w:val="20"/>
            <w:szCs w:val="20"/>
            <w:lang w:val="en-US"/>
          </w:rPr>
          <w:t>sturmtools</w:t>
        </w:r>
        <w:proofErr w:type="spellEnd"/>
        <w:r w:rsidR="00834108" w:rsidRPr="00810B1C">
          <w:rPr>
            <w:rStyle w:val="af2"/>
            <w:rFonts w:ascii="Arial" w:hAnsi="Arial" w:cs="Arial"/>
            <w:sz w:val="20"/>
            <w:szCs w:val="20"/>
          </w:rPr>
          <w:t>.</w:t>
        </w:r>
        <w:proofErr w:type="spellStart"/>
        <w:r w:rsidR="00834108" w:rsidRPr="00905182">
          <w:rPr>
            <w:rStyle w:val="af2"/>
            <w:rFonts w:ascii="Arial" w:hAnsi="Arial" w:cs="Arial"/>
            <w:sz w:val="20"/>
            <w:szCs w:val="20"/>
            <w:lang w:val="en-US"/>
          </w:rPr>
          <w:t>ru</w:t>
        </w:r>
        <w:proofErr w:type="spellEnd"/>
      </w:hyperlink>
      <w:r w:rsidR="00834108" w:rsidRPr="00810B1C">
        <w:rPr>
          <w:rFonts w:ascii="Arial" w:hAnsi="Arial" w:cs="Arial"/>
          <w:sz w:val="20"/>
          <w:szCs w:val="20"/>
        </w:rPr>
        <w:t xml:space="preserve"> </w:t>
      </w:r>
      <w:r w:rsidR="00834108" w:rsidRPr="001703C2">
        <w:rPr>
          <w:rFonts w:ascii="Arial" w:hAnsi="Arial" w:cs="Arial"/>
          <w:sz w:val="20"/>
          <w:szCs w:val="20"/>
        </w:rPr>
        <w:t>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w:t>
      </w:r>
      <w:r w:rsidR="00834108" w:rsidRPr="00EE7AAE">
        <w:rPr>
          <w:rFonts w:ascii="Arial" w:hAnsi="Arial" w:cs="Arial"/>
          <w:sz w:val="20"/>
          <w:szCs w:val="20"/>
        </w:rPr>
        <w:t xml:space="preserve"> </w:t>
      </w:r>
      <w:r w:rsidR="00834108">
        <w:rPr>
          <w:rFonts w:ascii="Arial" w:hAnsi="Arial" w:cs="Arial"/>
          <w:sz w:val="20"/>
          <w:szCs w:val="20"/>
        </w:rPr>
        <w:t>средств</w:t>
      </w:r>
      <w:r w:rsidR="00834108" w:rsidRPr="001703C2">
        <w:rPr>
          <w:rFonts w:ascii="Arial" w:hAnsi="Arial" w:cs="Arial"/>
          <w:sz w:val="20"/>
          <w:szCs w:val="20"/>
        </w:rPr>
        <w:t xml:space="preserve">», ТР ТС 004/2011 «О безопасности низковольтного оборудования». Страна изготовления: КНР. Производитель (завод-изготовитель): AWLOP TRADING CO LTD. Адрес: Китай, г. </w:t>
      </w:r>
      <w:proofErr w:type="spellStart"/>
      <w:r w:rsidR="00834108" w:rsidRPr="001703C2">
        <w:rPr>
          <w:rFonts w:ascii="Arial" w:hAnsi="Arial" w:cs="Arial"/>
          <w:sz w:val="20"/>
          <w:szCs w:val="20"/>
        </w:rPr>
        <w:t>Нингбо</w:t>
      </w:r>
      <w:proofErr w:type="spellEnd"/>
      <w:r w:rsidR="00834108" w:rsidRPr="001703C2">
        <w:rPr>
          <w:rFonts w:ascii="Arial" w:hAnsi="Arial" w:cs="Arial"/>
          <w:sz w:val="20"/>
          <w:szCs w:val="20"/>
        </w:rPr>
        <w:t xml:space="preserve">, ул. </w:t>
      </w:r>
      <w:proofErr w:type="spellStart"/>
      <w:r w:rsidR="00834108" w:rsidRPr="001703C2">
        <w:rPr>
          <w:rFonts w:ascii="Arial" w:hAnsi="Arial" w:cs="Arial"/>
          <w:sz w:val="20"/>
          <w:szCs w:val="20"/>
        </w:rPr>
        <w:t>Лантень</w:t>
      </w:r>
      <w:proofErr w:type="spellEnd"/>
      <w:r w:rsidR="00834108" w:rsidRPr="001703C2">
        <w:rPr>
          <w:rFonts w:ascii="Arial" w:hAnsi="Arial" w:cs="Arial"/>
          <w:sz w:val="20"/>
          <w:szCs w:val="20"/>
        </w:rPr>
        <w:t xml:space="preserve"> 2</w:t>
      </w:r>
      <w:r w:rsidR="00834108" w:rsidRPr="00DD40D1">
        <w:rPr>
          <w:rFonts w:ascii="Arial" w:hAnsi="Arial" w:cs="Arial" w:hint="eastAsia"/>
          <w:sz w:val="20"/>
          <w:szCs w:val="20"/>
        </w:rPr>
        <w:t>0</w:t>
      </w:r>
      <w:r w:rsidR="00834108" w:rsidRPr="001703C2">
        <w:rPr>
          <w:rFonts w:ascii="Arial" w:hAnsi="Arial" w:cs="Arial"/>
          <w:sz w:val="20"/>
          <w:szCs w:val="20"/>
        </w:rPr>
        <w:t xml:space="preserve">1, Модерн </w:t>
      </w:r>
      <w:proofErr w:type="spellStart"/>
      <w:r w:rsidR="00834108" w:rsidRPr="001703C2">
        <w:rPr>
          <w:rFonts w:ascii="Arial" w:hAnsi="Arial" w:cs="Arial"/>
          <w:sz w:val="20"/>
          <w:szCs w:val="20"/>
        </w:rPr>
        <w:t>таймз</w:t>
      </w:r>
      <w:proofErr w:type="spellEnd"/>
      <w:r w:rsidR="00834108" w:rsidRPr="001703C2">
        <w:rPr>
          <w:rFonts w:ascii="Arial" w:hAnsi="Arial" w:cs="Arial"/>
          <w:sz w:val="20"/>
          <w:szCs w:val="20"/>
        </w:rPr>
        <w:t xml:space="preserve"> А2, блок 16/F. Уполномоченный представитель</w:t>
      </w:r>
      <w:r w:rsidR="00834108" w:rsidRPr="00810B1C">
        <w:rPr>
          <w:rFonts w:ascii="Arial" w:hAnsi="Arial" w:cs="Arial"/>
          <w:sz w:val="20"/>
          <w:szCs w:val="20"/>
        </w:rPr>
        <w:t xml:space="preserve"> </w:t>
      </w:r>
      <w:r w:rsidR="00834108">
        <w:rPr>
          <w:rFonts w:ascii="Arial" w:hAnsi="Arial" w:cs="Arial"/>
          <w:sz w:val="20"/>
          <w:szCs w:val="20"/>
        </w:rPr>
        <w:t>сервиса</w:t>
      </w:r>
      <w:r w:rsidR="00834108" w:rsidRPr="001703C2">
        <w:rPr>
          <w:rFonts w:ascii="Arial" w:hAnsi="Arial" w:cs="Arial"/>
          <w:sz w:val="20"/>
          <w:szCs w:val="20"/>
        </w:rPr>
        <w:t xml:space="preserve">: ООО «Сервисный центр Штурм». Адрес: Россия, 140143, Московская область, Раменский район, пос. Родники, ул. Трудовая, д.10, пом.1. Телефон горячей линии: 8800 775 5060. </w:t>
      </w:r>
    </w:p>
    <w:p w:rsidR="00834108" w:rsidRDefault="00834108" w:rsidP="00834108">
      <w:pPr>
        <w:tabs>
          <w:tab w:val="left" w:pos="10585"/>
        </w:tabs>
        <w:ind w:left="1077" w:right="686"/>
        <w:jc w:val="both"/>
        <w:rPr>
          <w:rFonts w:ascii="Arial" w:eastAsiaTheme="minorEastAsia" w:hAnsi="Arial" w:cs="Arial"/>
          <w:sz w:val="20"/>
          <w:szCs w:val="20"/>
          <w:lang w:eastAsia="zh-CN"/>
        </w:rPr>
      </w:pPr>
      <w:r w:rsidRPr="00EE7AAE">
        <w:rPr>
          <w:rFonts w:ascii="Arial" w:hAnsi="Arial" w:cs="Arial"/>
          <w:sz w:val="20"/>
          <w:szCs w:val="20"/>
        </w:rPr>
        <w:t>Импортер: ООО «СМАРТТУЛЗ». Адрес: Россия, 115054, Москва, ул. Б. Пионерская, д. 15, корп. 1, пом. 2, оф. 2Л.</w:t>
      </w:r>
      <w:r w:rsidRPr="001703C2">
        <w:rPr>
          <w:rFonts w:ascii="Arial" w:hAnsi="Arial" w:cs="Arial"/>
          <w:sz w:val="20"/>
          <w:szCs w:val="20"/>
        </w:rPr>
        <w:t>.</w:t>
      </w:r>
      <w:r>
        <w:rPr>
          <w:rFonts w:ascii="Arial" w:hAnsi="Arial" w:cs="Arial"/>
          <w:sz w:val="20"/>
          <w:szCs w:val="20"/>
        </w:rPr>
        <w:t xml:space="preserve"> </w:t>
      </w:r>
      <w:r w:rsidRPr="001703C2">
        <w:rPr>
          <w:rFonts w:ascii="Arial" w:hAnsi="Arial" w:cs="Arial"/>
          <w:sz w:val="20"/>
          <w:szCs w:val="20"/>
        </w:rPr>
        <w:t xml:space="preserve">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1703C2">
        <w:rPr>
          <w:rFonts w:ascii="Arial" w:hAnsi="Arial" w:cs="Arial" w:hint="eastAsia"/>
          <w:sz w:val="20"/>
          <w:szCs w:val="20"/>
        </w:rPr>
        <w:t xml:space="preserve"> </w:t>
      </w:r>
      <w:r w:rsidRPr="001703C2">
        <w:rPr>
          <w:rFonts w:ascii="Arial" w:hAnsi="Arial" w:cs="Arial"/>
          <w:sz w:val="20"/>
          <w:szCs w:val="20"/>
        </w:rPr>
        <w:t>3-я и 4- я цифры обозначают номер месяца в году производства, например, «05» - май. Дата изготовления</w:t>
      </w:r>
      <w:r>
        <w:rPr>
          <w:rFonts w:ascii="Arial" w:hAnsi="Arial" w:cs="Arial"/>
          <w:sz w:val="20"/>
          <w:szCs w:val="20"/>
        </w:rPr>
        <w:t xml:space="preserve"> также</w:t>
      </w:r>
      <w:r w:rsidRPr="001703C2">
        <w:rPr>
          <w:rFonts w:ascii="Arial" w:hAnsi="Arial" w:cs="Arial"/>
          <w:sz w:val="20"/>
          <w:szCs w:val="20"/>
        </w:rPr>
        <w:t xml:space="preserve"> указана на упаковке.</w:t>
      </w:r>
    </w:p>
    <w:p w:rsidR="000A78FC" w:rsidRDefault="000A78FC" w:rsidP="00834108">
      <w:pPr>
        <w:tabs>
          <w:tab w:val="left" w:pos="10585"/>
        </w:tabs>
        <w:ind w:left="1077" w:right="686"/>
        <w:jc w:val="both"/>
        <w:rPr>
          <w:rFonts w:ascii="Arial" w:eastAsiaTheme="minorEastAsia" w:hAnsi="Arial" w:cs="Arial"/>
          <w:sz w:val="20"/>
          <w:szCs w:val="20"/>
          <w:lang w:eastAsia="zh-CN"/>
        </w:rPr>
      </w:pPr>
    </w:p>
    <w:p w:rsidR="00834108" w:rsidRDefault="00834108" w:rsidP="00834108">
      <w:pPr>
        <w:tabs>
          <w:tab w:val="left" w:pos="10585"/>
        </w:tabs>
        <w:ind w:left="1077" w:right="686"/>
        <w:jc w:val="both"/>
        <w:rPr>
          <w:rFonts w:ascii="Arial" w:eastAsiaTheme="minorEastAsia" w:hAnsi="Arial" w:cs="Arial"/>
          <w:sz w:val="20"/>
          <w:szCs w:val="20"/>
          <w:lang w:eastAsia="zh-CN"/>
        </w:rPr>
      </w:pPr>
    </w:p>
    <w:p w:rsidR="00834108" w:rsidRDefault="00834108" w:rsidP="00834108">
      <w:pPr>
        <w:tabs>
          <w:tab w:val="left" w:pos="10585"/>
        </w:tabs>
        <w:ind w:left="1077" w:right="686"/>
        <w:jc w:val="both"/>
        <w:rPr>
          <w:rFonts w:ascii="Arial" w:eastAsiaTheme="minorEastAsia" w:hAnsi="Arial" w:cs="Arial"/>
          <w:sz w:val="20"/>
          <w:szCs w:val="20"/>
          <w:lang w:eastAsia="zh-CN"/>
        </w:rPr>
      </w:pPr>
    </w:p>
    <w:p w:rsidR="00834108" w:rsidRDefault="00834108" w:rsidP="00834108">
      <w:pPr>
        <w:tabs>
          <w:tab w:val="left" w:pos="10585"/>
        </w:tabs>
        <w:ind w:left="1077" w:right="686"/>
        <w:jc w:val="both"/>
        <w:rPr>
          <w:rFonts w:ascii="Arial" w:eastAsiaTheme="minorEastAsia" w:hAnsi="Arial" w:cs="Arial"/>
          <w:sz w:val="20"/>
          <w:szCs w:val="20"/>
          <w:lang w:eastAsia="zh-CN"/>
        </w:rPr>
      </w:pPr>
    </w:p>
    <w:p w:rsidR="00834108" w:rsidRDefault="00834108" w:rsidP="00834108">
      <w:pPr>
        <w:tabs>
          <w:tab w:val="left" w:pos="10585"/>
        </w:tabs>
        <w:ind w:left="1077" w:right="686"/>
        <w:jc w:val="both"/>
        <w:rPr>
          <w:rFonts w:ascii="Arial" w:eastAsiaTheme="minorEastAsia" w:hAnsi="Arial" w:cs="Arial"/>
          <w:sz w:val="20"/>
          <w:szCs w:val="20"/>
          <w:lang w:eastAsia="zh-CN"/>
        </w:rPr>
      </w:pPr>
    </w:p>
    <w:p w:rsidR="00834108" w:rsidRDefault="00834108" w:rsidP="00834108">
      <w:pPr>
        <w:tabs>
          <w:tab w:val="left" w:pos="10585"/>
        </w:tabs>
        <w:ind w:left="1077" w:right="686"/>
        <w:jc w:val="both"/>
        <w:rPr>
          <w:rFonts w:ascii="Arial" w:eastAsiaTheme="minorEastAsia" w:hAnsi="Arial" w:cs="Arial"/>
          <w:sz w:val="20"/>
          <w:szCs w:val="20"/>
          <w:lang w:eastAsia="zh-CN"/>
        </w:rPr>
      </w:pPr>
    </w:p>
    <w:p w:rsidR="00834108" w:rsidRDefault="00834108" w:rsidP="00834108">
      <w:pPr>
        <w:tabs>
          <w:tab w:val="left" w:pos="10585"/>
        </w:tabs>
        <w:ind w:left="1077" w:right="686"/>
        <w:jc w:val="both"/>
        <w:rPr>
          <w:rFonts w:ascii="Arial" w:eastAsiaTheme="minorEastAsia" w:hAnsi="Arial" w:cs="Arial"/>
          <w:sz w:val="20"/>
          <w:szCs w:val="20"/>
          <w:lang w:eastAsia="zh-CN"/>
        </w:rPr>
      </w:pPr>
    </w:p>
    <w:p w:rsidR="00834108" w:rsidRDefault="00834108" w:rsidP="00834108">
      <w:pPr>
        <w:tabs>
          <w:tab w:val="left" w:pos="10585"/>
        </w:tabs>
        <w:ind w:left="1077" w:right="686"/>
        <w:jc w:val="both"/>
        <w:rPr>
          <w:rFonts w:ascii="Arial" w:eastAsiaTheme="minorEastAsia" w:hAnsi="Arial" w:cs="Arial"/>
          <w:sz w:val="20"/>
          <w:szCs w:val="20"/>
          <w:lang w:eastAsia="zh-CN"/>
        </w:rPr>
      </w:pPr>
    </w:p>
    <w:p w:rsidR="00834108" w:rsidRDefault="00834108" w:rsidP="00834108">
      <w:pPr>
        <w:tabs>
          <w:tab w:val="left" w:pos="10585"/>
        </w:tabs>
        <w:ind w:left="1077" w:right="686"/>
        <w:jc w:val="both"/>
        <w:rPr>
          <w:rFonts w:ascii="Arial" w:eastAsiaTheme="minorEastAsia" w:hAnsi="Arial" w:cs="Arial"/>
          <w:sz w:val="20"/>
          <w:szCs w:val="20"/>
          <w:lang w:eastAsia="zh-CN"/>
        </w:rPr>
      </w:pPr>
    </w:p>
    <w:p w:rsidR="00834108" w:rsidRDefault="00834108" w:rsidP="00834108">
      <w:pPr>
        <w:tabs>
          <w:tab w:val="left" w:pos="10585"/>
        </w:tabs>
        <w:ind w:left="1077" w:right="686"/>
        <w:jc w:val="both"/>
        <w:rPr>
          <w:rFonts w:ascii="Arial" w:eastAsiaTheme="minorEastAsia" w:hAnsi="Arial" w:cs="Arial"/>
          <w:sz w:val="20"/>
          <w:szCs w:val="20"/>
          <w:lang w:eastAsia="zh-CN"/>
        </w:rPr>
      </w:pPr>
    </w:p>
    <w:p w:rsidR="000A78FC" w:rsidRDefault="00834108" w:rsidP="00D25F9C">
      <w:pPr>
        <w:tabs>
          <w:tab w:val="left" w:pos="10585"/>
        </w:tabs>
        <w:ind w:left="1077" w:right="686"/>
        <w:jc w:val="both"/>
        <w:rPr>
          <w:rFonts w:ascii="Arial" w:eastAsiaTheme="minorEastAsia" w:hAnsi="Arial" w:cs="Arial"/>
          <w:sz w:val="20"/>
          <w:szCs w:val="20"/>
          <w:lang w:eastAsia="zh-CN"/>
        </w:rPr>
      </w:pPr>
      <w:r w:rsidRPr="00E9538C">
        <w:rPr>
          <w:rFonts w:eastAsiaTheme="minorEastAsia"/>
          <w:noProof/>
          <w:lang w:bidi="ar-SA"/>
        </w:rPr>
        <w:lastRenderedPageBreak/>
        <w:drawing>
          <wp:anchor distT="0" distB="0" distL="114300" distR="114300" simplePos="0" relativeHeight="251711488" behindDoc="1" locked="0" layoutInCell="1" allowOverlap="1" wp14:anchorId="1F0BFEF4" wp14:editId="2A40A77D">
            <wp:simplePos x="0" y="0"/>
            <wp:positionH relativeFrom="page">
              <wp:align>center</wp:align>
            </wp:positionH>
            <wp:positionV relativeFrom="paragraph">
              <wp:posOffset>-542925</wp:posOffset>
            </wp:positionV>
            <wp:extent cx="7632700" cy="5092700"/>
            <wp:effectExtent l="0" t="0" r="6350" b="0"/>
            <wp:wrapNone/>
            <wp:docPr id="10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t="3465" b="4094"/>
                    <a:stretch>
                      <a:fillRect/>
                    </a:stretch>
                  </pic:blipFill>
                  <pic:spPr bwMode="auto">
                    <a:xfrm>
                      <a:off x="0" y="0"/>
                      <a:ext cx="7632700" cy="5092700"/>
                    </a:xfrm>
                    <a:prstGeom prst="rect">
                      <a:avLst/>
                    </a:prstGeom>
                    <a:noFill/>
                    <a:ln w="9525">
                      <a:noFill/>
                      <a:miter lim="800000"/>
                      <a:headEnd/>
                      <a:tailEnd/>
                    </a:ln>
                  </pic:spPr>
                </pic:pic>
              </a:graphicData>
            </a:graphic>
          </wp:anchor>
        </w:drawing>
      </w:r>
      <w:r w:rsidR="00A11A00">
        <w:rPr>
          <w:rFonts w:eastAsiaTheme="minorEastAsia"/>
          <w:noProof/>
          <w:lang w:bidi="ar-SA"/>
        </w:rPr>
        <mc:AlternateContent>
          <mc:Choice Requires="wps">
            <w:drawing>
              <wp:anchor distT="0" distB="0" distL="114300" distR="114300" simplePos="0" relativeHeight="251724800" behindDoc="0" locked="0" layoutInCell="1" allowOverlap="1" wp14:anchorId="35DD5F93" wp14:editId="08A85F00">
                <wp:simplePos x="0" y="0"/>
                <wp:positionH relativeFrom="column">
                  <wp:posOffset>2495712</wp:posOffset>
                </wp:positionH>
                <wp:positionV relativeFrom="paragraph">
                  <wp:posOffset>-81900</wp:posOffset>
                </wp:positionV>
                <wp:extent cx="1068070" cy="321945"/>
                <wp:effectExtent l="1270" t="0" r="0" b="3810"/>
                <wp:wrapNone/>
                <wp:docPr id="1023" name="Надпись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834108" w:rsidRDefault="00A35293" w:rsidP="00A11A00">
                            <w:pPr>
                              <w:rPr>
                                <w:rFonts w:asciiTheme="minorHAnsi" w:hAnsiTheme="minorHAnsi"/>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D5F93" id="Надпись 1023" o:spid="_x0000_s1467" type="#_x0000_t202" style="position:absolute;left:0;text-align:left;margin-left:196.5pt;margin-top:-6.45pt;width:84.1pt;height:2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" filled="f" stroked="f">
                <v:textbox>
                  <w:txbxContent>
                    <w:p w:rsidR="00A35293" w:rsidRPr="00834108" w:rsidRDefault="00A35293" w:rsidP="00A11A00">
                      <w:pPr>
                        <w:rPr>
                          <w:rFonts w:asciiTheme="minorHAnsi" w:hAnsiTheme="minorHAnsi"/>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p>
                  </w:txbxContent>
                </v:textbox>
              </v:shape>
            </w:pict>
          </mc:Fallback>
        </mc:AlternateContent>
      </w:r>
    </w:p>
    <w:p w:rsidR="000A78FC" w:rsidRDefault="00A11A00" w:rsidP="00D25F9C">
      <w:pPr>
        <w:tabs>
          <w:tab w:val="left" w:pos="10585"/>
        </w:tabs>
        <w:ind w:left="1077" w:right="686"/>
        <w:jc w:val="both"/>
        <w:rPr>
          <w:rFonts w:ascii="Arial" w:eastAsiaTheme="minorEastAsia" w:hAnsi="Arial" w:cs="Arial"/>
          <w:sz w:val="20"/>
          <w:szCs w:val="20"/>
          <w:lang w:eastAsia="zh-CN"/>
        </w:rPr>
      </w:pPr>
      <w:r>
        <w:rPr>
          <w:rFonts w:eastAsiaTheme="minorEastAsia"/>
          <w:noProof/>
          <w:lang w:bidi="ar-SA"/>
        </w:rPr>
        <mc:AlternateContent>
          <mc:Choice Requires="wps">
            <w:drawing>
              <wp:anchor distT="0" distB="0" distL="114300" distR="114300" simplePos="0" relativeHeight="251725824" behindDoc="0" locked="0" layoutInCell="1" allowOverlap="1" wp14:anchorId="2379718A" wp14:editId="050578CD">
                <wp:simplePos x="0" y="0"/>
                <wp:positionH relativeFrom="column">
                  <wp:posOffset>765441</wp:posOffset>
                </wp:positionH>
                <wp:positionV relativeFrom="paragraph">
                  <wp:posOffset>16214</wp:posOffset>
                </wp:positionV>
                <wp:extent cx="2839720" cy="260350"/>
                <wp:effectExtent l="0" t="1905" r="1270" b="4445"/>
                <wp:wrapNone/>
                <wp:docPr id="1024" name="Надпись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E30EF0" w:rsidRDefault="00A35293" w:rsidP="00A11A00">
                            <w:pPr>
                              <w:rPr>
                                <w:rFonts w:ascii="Anonymous Pro" w:hAnsi="Anonymous Pro"/>
                                <w:sz w:val="24"/>
                                <w:szCs w:val="24"/>
                              </w:rPr>
                            </w:pPr>
                            <w:r w:rsidRPr="00E30EF0">
                              <w:rPr>
                                <w:rFonts w:ascii="Anonymous Pro" w:hAnsi="Anonymous Pro"/>
                                <w:b/>
                                <w:sz w:val="24"/>
                                <w:szCs w:val="24"/>
                              </w:rPr>
                              <w:t>Перфоратор электрический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718A" id="Надпись 1024" o:spid="_x0000_s1468" type="#_x0000_t202" style="position:absolute;left:0;text-align:left;margin-left:60.25pt;margin-top:1.3pt;width:223.6pt;height: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" filled="f" stroked="f">
                <v:textbox>
                  <w:txbxContent>
                    <w:p w:rsidR="00A35293" w:rsidRPr="00E30EF0" w:rsidRDefault="00A35293" w:rsidP="00A11A00">
                      <w:pPr>
                        <w:rPr>
                          <w:rFonts w:ascii="Anonymous Pro" w:hAnsi="Anonymous Pro"/>
                          <w:sz w:val="24"/>
                          <w:szCs w:val="24"/>
                        </w:rPr>
                      </w:pPr>
                      <w:r w:rsidRPr="00E30EF0">
                        <w:rPr>
                          <w:rFonts w:ascii="Anonymous Pro" w:hAnsi="Anonymous Pro"/>
                          <w:b/>
                          <w:sz w:val="24"/>
                          <w:szCs w:val="24"/>
                        </w:rPr>
                        <w:t>Перфоратор электрический</w:t>
                      </w:r>
                    </w:p>
                  </w:txbxContent>
                </v:textbox>
              </v:shape>
            </w:pict>
          </mc:Fallback>
        </mc:AlternateContent>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A11A00" w:rsidP="00D25F9C">
      <w:pPr>
        <w:tabs>
          <w:tab w:val="left" w:pos="10585"/>
        </w:tabs>
        <w:ind w:left="1077" w:right="686"/>
        <w:jc w:val="both"/>
        <w:rPr>
          <w:rFonts w:ascii="Arial" w:eastAsiaTheme="minorEastAsia" w:hAnsi="Arial" w:cs="Arial"/>
          <w:sz w:val="20"/>
          <w:szCs w:val="20"/>
          <w:lang w:eastAsia="zh-CN"/>
        </w:rPr>
      </w:pPr>
      <w:r w:rsidRPr="00E9538C">
        <w:rPr>
          <w:rFonts w:eastAsiaTheme="minorEastAsia"/>
          <w:noProof/>
          <w:lang w:bidi="ar-SA"/>
        </w:rPr>
        <w:lastRenderedPageBreak/>
        <w:drawing>
          <wp:anchor distT="0" distB="0" distL="114300" distR="114300" simplePos="0" relativeHeight="251713536" behindDoc="0" locked="0" layoutInCell="1" allowOverlap="1" wp14:anchorId="60363C98" wp14:editId="1BBF8796">
            <wp:simplePos x="0" y="0"/>
            <wp:positionH relativeFrom="margin">
              <wp:align>left</wp:align>
            </wp:positionH>
            <wp:positionV relativeFrom="paragraph">
              <wp:posOffset>-499110</wp:posOffset>
            </wp:positionV>
            <wp:extent cx="7658100" cy="5092700"/>
            <wp:effectExtent l="0" t="0" r="0" b="0"/>
            <wp:wrapNone/>
            <wp:docPr id="10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t="6045" b="11241"/>
                    <a:stretch>
                      <a:fillRect/>
                    </a:stretch>
                  </pic:blipFill>
                  <pic:spPr bwMode="auto">
                    <a:xfrm>
                      <a:off x="0" y="0"/>
                      <a:ext cx="7658100" cy="5092700"/>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A11A00" w:rsidP="00D25F9C">
      <w:pPr>
        <w:tabs>
          <w:tab w:val="left" w:pos="10585"/>
        </w:tabs>
        <w:ind w:left="1077" w:right="686"/>
        <w:jc w:val="both"/>
        <w:rPr>
          <w:rFonts w:ascii="Arial" w:eastAsiaTheme="minorEastAsia" w:hAnsi="Arial" w:cs="Arial"/>
          <w:sz w:val="20"/>
          <w:szCs w:val="20"/>
          <w:lang w:eastAsia="zh-CN"/>
        </w:rPr>
      </w:pPr>
      <w:r w:rsidRPr="00E9538C">
        <w:rPr>
          <w:rFonts w:eastAsiaTheme="minorEastAsia"/>
          <w:noProof/>
          <w:lang w:bidi="ar-SA"/>
        </w:rPr>
        <w:lastRenderedPageBreak/>
        <w:drawing>
          <wp:anchor distT="0" distB="0" distL="114300" distR="114300" simplePos="0" relativeHeight="251715584" behindDoc="1" locked="0" layoutInCell="1" allowOverlap="1" wp14:anchorId="3CD8D20C" wp14:editId="64FEE8B4">
            <wp:simplePos x="0" y="0"/>
            <wp:positionH relativeFrom="column">
              <wp:posOffset>-47502</wp:posOffset>
            </wp:positionH>
            <wp:positionV relativeFrom="paragraph">
              <wp:posOffset>-460227</wp:posOffset>
            </wp:positionV>
            <wp:extent cx="7689850" cy="5092700"/>
            <wp:effectExtent l="19050" t="0" r="0" b="0"/>
            <wp:wrapNone/>
            <wp:docPr id="10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t="4362" b="6214"/>
                    <a:stretch>
                      <a:fillRect/>
                    </a:stretch>
                  </pic:blipFill>
                  <pic:spPr bwMode="auto">
                    <a:xfrm>
                      <a:off x="0" y="0"/>
                      <a:ext cx="7689850" cy="5092700"/>
                    </a:xfrm>
                    <a:prstGeom prst="rect">
                      <a:avLst/>
                    </a:prstGeom>
                    <a:noFill/>
                    <a:ln w="9525">
                      <a:noFill/>
                      <a:miter lim="800000"/>
                      <a:headEnd/>
                      <a:tailEnd/>
                    </a:ln>
                  </pic:spPr>
                </pic:pic>
              </a:graphicData>
            </a:graphic>
          </wp:anchor>
        </w:drawing>
      </w:r>
    </w:p>
    <w:p w:rsidR="000A78FC" w:rsidRDefault="00834108" w:rsidP="00D25F9C">
      <w:pPr>
        <w:tabs>
          <w:tab w:val="left" w:pos="10585"/>
        </w:tabs>
        <w:ind w:left="1077" w:right="686"/>
        <w:jc w:val="both"/>
        <w:rPr>
          <w:rFonts w:ascii="Arial" w:eastAsiaTheme="minorEastAsia" w:hAnsi="Arial" w:cs="Arial"/>
          <w:sz w:val="20"/>
          <w:szCs w:val="20"/>
          <w:lang w:eastAsia="zh-CN"/>
        </w:rPr>
      </w:pPr>
      <w:r>
        <w:rPr>
          <w:rFonts w:eastAsiaTheme="minorEastAsia"/>
          <w:noProof/>
          <w:lang w:bidi="ar-SA"/>
        </w:rPr>
        <mc:AlternateContent>
          <mc:Choice Requires="wps">
            <w:drawing>
              <wp:anchor distT="0" distB="0" distL="114300" distR="114300" simplePos="0" relativeHeight="251726848" behindDoc="0" locked="0" layoutInCell="1" allowOverlap="1" wp14:anchorId="29E86D3D" wp14:editId="54B375BB">
                <wp:simplePos x="0" y="0"/>
                <wp:positionH relativeFrom="column">
                  <wp:posOffset>5320665</wp:posOffset>
                </wp:positionH>
                <wp:positionV relativeFrom="paragraph">
                  <wp:posOffset>12065</wp:posOffset>
                </wp:positionV>
                <wp:extent cx="510540" cy="3165475"/>
                <wp:effectExtent l="0" t="0" r="0" b="635"/>
                <wp:wrapNone/>
                <wp:docPr id="1025" name="Надпись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6D3D" id="Надпись 1025" o:spid="_x0000_s1469" type="#_x0000_t202" style="position:absolute;left:0;text-align:left;margin-left:418.95pt;margin-top:.95pt;width:40.2pt;height:24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" filled="f" stroked="f">
                <v:textbox style="layout-flow:vertical;mso-layout-flow-alt:bottom-to-top">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v:textbox>
              </v:shape>
            </w:pict>
          </mc:Fallback>
        </mc:AlternateContent>
      </w:r>
      <w:r>
        <w:rPr>
          <w:rFonts w:eastAsiaTheme="minorEastAsia"/>
          <w:noProof/>
          <w:lang w:bidi="ar-SA"/>
        </w:rPr>
        <mc:AlternateContent>
          <mc:Choice Requires="wps">
            <w:drawing>
              <wp:anchor distT="0" distB="0" distL="114300" distR="114300" simplePos="0" relativeHeight="251727872" behindDoc="0" locked="0" layoutInCell="1" allowOverlap="1" wp14:anchorId="414DA8D6" wp14:editId="5B52FE72">
                <wp:simplePos x="0" y="0"/>
                <wp:positionH relativeFrom="column">
                  <wp:posOffset>3163570</wp:posOffset>
                </wp:positionH>
                <wp:positionV relativeFrom="paragraph">
                  <wp:posOffset>8255</wp:posOffset>
                </wp:positionV>
                <wp:extent cx="510540" cy="3165475"/>
                <wp:effectExtent l="0" t="0" r="0" b="635"/>
                <wp:wrapNone/>
                <wp:docPr id="1026" name="Надпись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DA8D6" id="Надпись 1026" o:spid="_x0000_s1470" type="#_x0000_t202" style="position:absolute;left:0;text-align:left;margin-left:249.1pt;margin-top:.65pt;width:40.2pt;height:24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" filled="f" stroked="f">
                <v:textbox style="layout-flow:vertical;mso-layout-flow-alt:bottom-to-top">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v:textbox>
              </v:shape>
            </w:pict>
          </mc:Fallback>
        </mc:AlternateContent>
      </w:r>
      <w:r>
        <w:rPr>
          <w:rFonts w:eastAsiaTheme="minorEastAsia"/>
          <w:noProof/>
          <w:lang w:bidi="ar-SA"/>
        </w:rPr>
        <mc:AlternateContent>
          <mc:Choice Requires="wps">
            <w:drawing>
              <wp:anchor distT="0" distB="0" distL="114300" distR="114300" simplePos="0" relativeHeight="251728896" behindDoc="0" locked="0" layoutInCell="1" allowOverlap="1" wp14:anchorId="19F83A0D" wp14:editId="62D7C802">
                <wp:simplePos x="0" y="0"/>
                <wp:positionH relativeFrom="column">
                  <wp:posOffset>1047750</wp:posOffset>
                </wp:positionH>
                <wp:positionV relativeFrom="paragraph">
                  <wp:posOffset>6350</wp:posOffset>
                </wp:positionV>
                <wp:extent cx="495300" cy="3165475"/>
                <wp:effectExtent l="0" t="0" r="0" b="0"/>
                <wp:wrapNone/>
                <wp:docPr id="1027" name="Надпись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83A0D" id="Надпись 1027" o:spid="_x0000_s1471" type="#_x0000_t202" style="position:absolute;left:0;text-align:left;margin-left:82.5pt;margin-top:.5pt;width:39pt;height:24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" filled="f" stroked="f">
                <v:textbox style="layout-flow:vertical;mso-layout-flow-alt:bottom-to-top">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v:textbox>
              </v:shape>
            </w:pict>
          </mc:Fallback>
        </mc:AlternateContent>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A11A00" w:rsidP="00D25F9C">
      <w:pPr>
        <w:tabs>
          <w:tab w:val="left" w:pos="10585"/>
        </w:tabs>
        <w:ind w:left="1077" w:right="686"/>
        <w:jc w:val="both"/>
        <w:rPr>
          <w:rFonts w:ascii="Arial" w:eastAsiaTheme="minorEastAsia" w:hAnsi="Arial" w:cs="Arial"/>
          <w:sz w:val="20"/>
          <w:szCs w:val="20"/>
          <w:lang w:eastAsia="zh-CN"/>
        </w:rPr>
      </w:pPr>
      <w:r w:rsidRPr="00E9538C">
        <w:rPr>
          <w:rFonts w:eastAsiaTheme="minorEastAsia"/>
          <w:noProof/>
          <w:lang w:bidi="ar-SA"/>
        </w:rPr>
        <w:lastRenderedPageBreak/>
        <w:drawing>
          <wp:anchor distT="0" distB="0" distL="114300" distR="114300" simplePos="0" relativeHeight="251717632" behindDoc="0" locked="0" layoutInCell="1" allowOverlap="1" wp14:anchorId="20B7181B" wp14:editId="2B24782F">
            <wp:simplePos x="0" y="0"/>
            <wp:positionH relativeFrom="margin">
              <wp:align>left</wp:align>
            </wp:positionH>
            <wp:positionV relativeFrom="paragraph">
              <wp:posOffset>-495300</wp:posOffset>
            </wp:positionV>
            <wp:extent cx="7609367" cy="5041900"/>
            <wp:effectExtent l="0" t="0" r="0" b="6350"/>
            <wp:wrapNone/>
            <wp:docPr id="10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t="4584" r="631" b="6791"/>
                    <a:stretch>
                      <a:fillRect/>
                    </a:stretch>
                  </pic:blipFill>
                  <pic:spPr bwMode="auto">
                    <a:xfrm>
                      <a:off x="0" y="0"/>
                      <a:ext cx="7609367" cy="5041900"/>
                    </a:xfrm>
                    <a:prstGeom prst="rect">
                      <a:avLst/>
                    </a:prstGeom>
                    <a:noFill/>
                    <a:ln w="9525">
                      <a:noFill/>
                      <a:miter lim="800000"/>
                      <a:headEnd/>
                      <a:tailEnd/>
                    </a:ln>
                  </pic:spPr>
                </pic:pic>
              </a:graphicData>
            </a:graphic>
            <wp14:sizeRelH relativeFrom="margin">
              <wp14:pctWidth>0</wp14:pctWidth>
            </wp14:sizeRelH>
          </wp:anchor>
        </w:drawing>
      </w: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A11A00" w:rsidP="00D25F9C">
      <w:pPr>
        <w:tabs>
          <w:tab w:val="left" w:pos="10585"/>
        </w:tabs>
        <w:ind w:left="1077" w:right="686"/>
        <w:jc w:val="both"/>
        <w:rPr>
          <w:rFonts w:ascii="Arial" w:eastAsiaTheme="minorEastAsia" w:hAnsi="Arial" w:cs="Arial"/>
          <w:sz w:val="20"/>
          <w:szCs w:val="20"/>
          <w:lang w:eastAsia="zh-CN"/>
        </w:rPr>
      </w:pPr>
      <w:r w:rsidRPr="00E9538C">
        <w:rPr>
          <w:rFonts w:eastAsiaTheme="minorEastAsia"/>
          <w:noProof/>
          <w:lang w:bidi="ar-SA"/>
        </w:rPr>
        <w:lastRenderedPageBreak/>
        <w:drawing>
          <wp:anchor distT="0" distB="0" distL="114300" distR="114300" simplePos="0" relativeHeight="251719680" behindDoc="1" locked="0" layoutInCell="1" allowOverlap="1" wp14:anchorId="0331F794" wp14:editId="2EF3AB01">
            <wp:simplePos x="0" y="0"/>
            <wp:positionH relativeFrom="page">
              <wp:align>center</wp:align>
            </wp:positionH>
            <wp:positionV relativeFrom="paragraph">
              <wp:posOffset>-457200</wp:posOffset>
            </wp:positionV>
            <wp:extent cx="7702550" cy="5092700"/>
            <wp:effectExtent l="0" t="0" r="0" b="0"/>
            <wp:wrapNone/>
            <wp:docPr id="10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t="4362" b="6214"/>
                    <a:stretch>
                      <a:fillRect/>
                    </a:stretch>
                  </pic:blipFill>
                  <pic:spPr bwMode="auto">
                    <a:xfrm>
                      <a:off x="0" y="0"/>
                      <a:ext cx="7702550" cy="5092700"/>
                    </a:xfrm>
                    <a:prstGeom prst="rect">
                      <a:avLst/>
                    </a:prstGeom>
                    <a:noFill/>
                    <a:ln w="9525">
                      <a:noFill/>
                      <a:miter lim="800000"/>
                      <a:headEnd/>
                      <a:tailEnd/>
                    </a:ln>
                  </pic:spPr>
                </pic:pic>
              </a:graphicData>
            </a:graphic>
          </wp:anchor>
        </w:drawing>
      </w:r>
    </w:p>
    <w:p w:rsidR="006404B4" w:rsidRDefault="00834108" w:rsidP="00D25F9C">
      <w:pPr>
        <w:tabs>
          <w:tab w:val="left" w:pos="10585"/>
        </w:tabs>
        <w:ind w:left="1077" w:right="686"/>
        <w:jc w:val="both"/>
        <w:rPr>
          <w:rFonts w:ascii="Arial" w:eastAsiaTheme="minorEastAsia" w:hAnsi="Arial" w:cs="Arial"/>
          <w:sz w:val="20"/>
          <w:szCs w:val="20"/>
          <w:lang w:eastAsia="zh-CN"/>
        </w:rPr>
      </w:pPr>
      <w:r>
        <w:rPr>
          <w:rFonts w:eastAsiaTheme="minorEastAsia"/>
          <w:noProof/>
          <w:lang w:bidi="ar-SA"/>
        </w:rPr>
        <mc:AlternateContent>
          <mc:Choice Requires="wps">
            <w:drawing>
              <wp:anchor distT="0" distB="0" distL="114300" distR="114300" simplePos="0" relativeHeight="251729920" behindDoc="0" locked="0" layoutInCell="1" allowOverlap="1" wp14:anchorId="2A249DE7" wp14:editId="59CA7D75">
                <wp:simplePos x="0" y="0"/>
                <wp:positionH relativeFrom="column">
                  <wp:posOffset>5298440</wp:posOffset>
                </wp:positionH>
                <wp:positionV relativeFrom="paragraph">
                  <wp:posOffset>8255</wp:posOffset>
                </wp:positionV>
                <wp:extent cx="510540" cy="3165475"/>
                <wp:effectExtent l="0" t="0" r="0" b="635"/>
                <wp:wrapNone/>
                <wp:docPr id="1028" name="Надпись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49DE7" id="Надпись 1028" o:spid="_x0000_s1472" type="#_x0000_t202" style="position:absolute;left:0;text-align:left;margin-left:417.2pt;margin-top:.65pt;width:40.2pt;height:24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" filled="f" stroked="f">
                <v:textbox style="layout-flow:vertical;mso-layout-flow-alt:bottom-to-top">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v:textbox>
              </v:shape>
            </w:pict>
          </mc:Fallback>
        </mc:AlternateContent>
      </w:r>
      <w:r>
        <w:rPr>
          <w:rFonts w:eastAsiaTheme="minorEastAsia"/>
          <w:noProof/>
          <w:lang w:bidi="ar-SA"/>
        </w:rPr>
        <mc:AlternateContent>
          <mc:Choice Requires="wps">
            <w:drawing>
              <wp:anchor distT="0" distB="0" distL="114300" distR="114300" simplePos="0" relativeHeight="251731968" behindDoc="0" locked="0" layoutInCell="1" allowOverlap="1" wp14:anchorId="5C2EF017" wp14:editId="0FBD8C15">
                <wp:simplePos x="0" y="0"/>
                <wp:positionH relativeFrom="column">
                  <wp:posOffset>1019175</wp:posOffset>
                </wp:positionH>
                <wp:positionV relativeFrom="paragraph">
                  <wp:posOffset>50800</wp:posOffset>
                </wp:positionV>
                <wp:extent cx="425479" cy="3165475"/>
                <wp:effectExtent l="0" t="0" r="0" b="0"/>
                <wp:wrapNone/>
                <wp:docPr id="1030" name="Надпись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79"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F017" id="Надпись 1030" o:spid="_x0000_s1473" type="#_x0000_t202" style="position:absolute;left:0;text-align:left;margin-left:80.25pt;margin-top:4pt;width:33.5pt;height:24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" filled="f" stroked="f">
                <v:textbox style="layout-flow:vertical;mso-layout-flow-alt:bottom-to-top">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v:textbox>
              </v:shape>
            </w:pict>
          </mc:Fallback>
        </mc:AlternateContent>
      </w:r>
      <w:r>
        <w:rPr>
          <w:rFonts w:eastAsiaTheme="minorEastAsia"/>
          <w:noProof/>
          <w:lang w:bidi="ar-SA"/>
        </w:rPr>
        <mc:AlternateContent>
          <mc:Choice Requires="wps">
            <w:drawing>
              <wp:anchor distT="0" distB="0" distL="114300" distR="114300" simplePos="0" relativeHeight="251730944" behindDoc="0" locked="0" layoutInCell="1" allowOverlap="1" wp14:anchorId="75B3C06A" wp14:editId="0BE9AAF5">
                <wp:simplePos x="0" y="0"/>
                <wp:positionH relativeFrom="column">
                  <wp:posOffset>3179445</wp:posOffset>
                </wp:positionH>
                <wp:positionV relativeFrom="paragraph">
                  <wp:posOffset>8255</wp:posOffset>
                </wp:positionV>
                <wp:extent cx="510540" cy="3165475"/>
                <wp:effectExtent l="0" t="0" r="0" b="635"/>
                <wp:wrapNone/>
                <wp:docPr id="1029" name="Надпись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C06A" id="Надпись 1029" o:spid="_x0000_s1474" type="#_x0000_t202" style="position:absolute;left:0;text-align:left;margin-left:250.35pt;margin-top:.65pt;width:40.2pt;height:24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" filled="f" stroked="f">
                <v:textbox style="layout-flow:vertical;mso-layout-flow-alt:bottom-to-top">
                  <w:txbxContent>
                    <w:p w:rsidR="00A35293" w:rsidRPr="00E30EF0" w:rsidRDefault="00A35293" w:rsidP="003640F8">
                      <w:pPr>
                        <w:rPr>
                          <w:sz w:val="24"/>
                          <w:szCs w:val="24"/>
                        </w:rPr>
                      </w:pPr>
                      <w:r w:rsidRPr="00E30EF0">
                        <w:rPr>
                          <w:rFonts w:ascii="Anonymous Pro" w:hAnsi="Anonymous Pro"/>
                          <w:b/>
                          <w:sz w:val="24"/>
                          <w:szCs w:val="24"/>
                        </w:rPr>
                        <w:t>ПЕС-</w:t>
                      </w:r>
                      <w:r w:rsidR="00834108">
                        <w:rPr>
                          <w:rFonts w:ascii="Anonymous Pro bold" w:hAnsi="Anonymous Pro bold"/>
                          <w:b/>
                          <w:sz w:val="24"/>
                          <w:szCs w:val="24"/>
                        </w:rPr>
                        <w:t>2580</w:t>
                      </w:r>
                      <w:r w:rsidRPr="00E30EF0">
                        <w:rPr>
                          <w:rFonts w:eastAsiaTheme="minorEastAsia" w:hint="eastAsia"/>
                          <w:sz w:val="24"/>
                          <w:szCs w:val="24"/>
                          <w:lang w:eastAsia="zh-CN"/>
                        </w:rPr>
                        <w:t xml:space="preserve">     </w:t>
                      </w:r>
                      <w:r w:rsidRPr="00E30EF0">
                        <w:rPr>
                          <w:rFonts w:ascii="Anonymous Pro" w:hAnsi="Anonymous Pro"/>
                          <w:b/>
                          <w:sz w:val="24"/>
                          <w:szCs w:val="24"/>
                        </w:rPr>
                        <w:t>Перфоратор электрический</w:t>
                      </w:r>
                    </w:p>
                  </w:txbxContent>
                </v:textbox>
              </v:shape>
            </w:pict>
          </mc:Fallback>
        </mc:AlternateContent>
      </w: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A11A00" w:rsidP="00D25F9C">
      <w:pPr>
        <w:tabs>
          <w:tab w:val="left" w:pos="10585"/>
        </w:tabs>
        <w:ind w:left="1077" w:right="686"/>
        <w:jc w:val="both"/>
        <w:rPr>
          <w:rFonts w:ascii="Arial" w:eastAsiaTheme="minorEastAsia" w:hAnsi="Arial" w:cs="Arial"/>
          <w:sz w:val="20"/>
          <w:szCs w:val="20"/>
          <w:lang w:eastAsia="zh-CN"/>
        </w:rPr>
      </w:pPr>
      <w:r w:rsidRPr="00E9538C">
        <w:rPr>
          <w:rFonts w:eastAsiaTheme="minorEastAsia"/>
          <w:noProof/>
          <w:lang w:bidi="ar-SA"/>
        </w:rPr>
        <w:lastRenderedPageBreak/>
        <w:drawing>
          <wp:anchor distT="0" distB="0" distL="114300" distR="114300" simplePos="0" relativeHeight="251721728" behindDoc="0" locked="0" layoutInCell="1" allowOverlap="1" wp14:anchorId="7EF99878" wp14:editId="485B26E9">
            <wp:simplePos x="0" y="0"/>
            <wp:positionH relativeFrom="margin">
              <wp:align>left</wp:align>
            </wp:positionH>
            <wp:positionV relativeFrom="paragraph">
              <wp:posOffset>-500365</wp:posOffset>
            </wp:positionV>
            <wp:extent cx="7620000" cy="5054600"/>
            <wp:effectExtent l="0" t="0" r="0" b="0"/>
            <wp:wrapNone/>
            <wp:docPr id="10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t="4584" r="631" b="6791"/>
                    <a:stretch>
                      <a:fillRect/>
                    </a:stretch>
                  </pic:blipFill>
                  <pic:spPr bwMode="auto">
                    <a:xfrm>
                      <a:off x="0" y="0"/>
                      <a:ext cx="7620000" cy="5054600"/>
                    </a:xfrm>
                    <a:prstGeom prst="rect">
                      <a:avLst/>
                    </a:prstGeom>
                    <a:noFill/>
                    <a:ln w="9525">
                      <a:noFill/>
                      <a:miter lim="800000"/>
                      <a:headEnd/>
                      <a:tailEnd/>
                    </a:ln>
                  </pic:spPr>
                </pic:pic>
              </a:graphicData>
            </a:graphic>
          </wp:anchor>
        </w:drawing>
      </w: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A11A00" w:rsidP="00D25F9C">
      <w:pPr>
        <w:tabs>
          <w:tab w:val="left" w:pos="10585"/>
        </w:tabs>
        <w:ind w:left="1077" w:right="686"/>
        <w:jc w:val="both"/>
        <w:rPr>
          <w:rFonts w:ascii="Arial" w:eastAsiaTheme="minorEastAsia" w:hAnsi="Arial" w:cs="Arial"/>
          <w:noProof/>
          <w:sz w:val="20"/>
          <w:szCs w:val="20"/>
          <w:lang w:bidi="ar-SA"/>
        </w:rPr>
      </w:pPr>
      <w:r>
        <w:rPr>
          <w:rFonts w:eastAsiaTheme="minorEastAsia"/>
          <w:noProof/>
          <w:lang w:bidi="ar-SA"/>
        </w:rPr>
        <w:lastRenderedPageBreak/>
        <w:drawing>
          <wp:anchor distT="0" distB="0" distL="114300" distR="114300" simplePos="0" relativeHeight="251723776" behindDoc="0" locked="0" layoutInCell="1" allowOverlap="1" wp14:anchorId="789125BF" wp14:editId="736208B8">
            <wp:simplePos x="0" y="0"/>
            <wp:positionH relativeFrom="column">
              <wp:posOffset>-10633</wp:posOffset>
            </wp:positionH>
            <wp:positionV relativeFrom="paragraph">
              <wp:posOffset>-457200</wp:posOffset>
            </wp:positionV>
            <wp:extent cx="7647940" cy="5105400"/>
            <wp:effectExtent l="19050" t="0" r="0" b="0"/>
            <wp:wrapNone/>
            <wp:docPr id="1022" name="图片 11" descr="说明书模版-d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ibu.jpg"/>
                    <pic:cNvPicPr/>
                  </pic:nvPicPr>
                  <pic:blipFill>
                    <a:blip r:embed="rId45" cstate="print"/>
                    <a:stretch>
                      <a:fillRect/>
                    </a:stretch>
                  </pic:blipFill>
                  <pic:spPr>
                    <a:xfrm>
                      <a:off x="0" y="0"/>
                      <a:ext cx="7647940" cy="5105400"/>
                    </a:xfrm>
                    <a:prstGeom prst="rect">
                      <a:avLst/>
                    </a:prstGeom>
                  </pic:spPr>
                </pic:pic>
              </a:graphicData>
            </a:graphic>
          </wp:anchor>
        </w:drawing>
      </w: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Pr="000A78FC" w:rsidRDefault="006404B4" w:rsidP="00D25F9C">
      <w:pPr>
        <w:tabs>
          <w:tab w:val="left" w:pos="10585"/>
        </w:tabs>
        <w:ind w:left="1077" w:right="686"/>
        <w:jc w:val="both"/>
        <w:rPr>
          <w:rFonts w:ascii="Arial" w:eastAsiaTheme="minorEastAsia" w:hAnsi="Arial" w:cs="Arial"/>
          <w:sz w:val="20"/>
          <w:szCs w:val="20"/>
          <w:lang w:eastAsia="zh-CN"/>
        </w:rPr>
      </w:pPr>
    </w:p>
    <w:sectPr w:rsidR="006404B4" w:rsidRPr="000A78FC" w:rsidSect="00B935AC">
      <w:footerReference w:type="even" r:id="rId46"/>
      <w:footerReference w:type="default" r:id="rId47"/>
      <w:pgSz w:w="11910" w:h="7910" w:orient="landscape"/>
      <w:pgMar w:top="0" w:right="180" w:bottom="500" w:left="0" w:header="0" w:footer="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293" w:rsidRDefault="00A35293">
      <w:r>
        <w:separator/>
      </w:r>
    </w:p>
  </w:endnote>
  <w:endnote w:type="continuationSeparator" w:id="0">
    <w:p w:rsidR="00A35293" w:rsidRDefault="00A35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nonymous Pro">
    <w:panose1 w:val="02060609030202000504"/>
    <w:charset w:val="CC"/>
    <w:family w:val="modern"/>
    <w:pitch w:val="fixed"/>
    <w:sig w:usb0="A00002A7" w:usb1="00000800" w:usb2="00000000" w:usb3="00000000" w:csb0="0000009F" w:csb1="00000000"/>
  </w:font>
  <w:font w:name="Anonymous Pro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93" w:rsidRDefault="00A35293">
    <w:pPr>
      <w:pStyle w:val="a8"/>
    </w:pPr>
    <w:r>
      <w:rPr>
        <w:noProof/>
        <w:lang w:bidi="ar-SA"/>
      </w:rPr>
      <mc:AlternateContent>
        <mc:Choice Requires="wpg">
          <w:drawing>
            <wp:inline distT="0" distB="0" distL="0" distR="0">
              <wp:extent cx="7560310" cy="283845"/>
              <wp:effectExtent l="9525" t="0" r="2540" b="1905"/>
              <wp:docPr id="5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9"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w:pict>
            <v:group w14:anchorId="0713DF16"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">
              <v:rect id="Rectangle 82"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" fillcolor="#808285" stroked="f"/>
              <v:line id="Line 8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93" w:rsidRPr="005670B0" w:rsidRDefault="00A35293" w:rsidP="005670B0">
    <w:pPr>
      <w:pStyle w:val="a8"/>
    </w:pPr>
    <w:r>
      <w:rPr>
        <w:noProof/>
        <w:lang w:bidi="ar-SA"/>
      </w:rPr>
      <mc:AlternateContent>
        <mc:Choice Requires="wps">
          <w:drawing>
            <wp:anchor distT="0" distB="0" distL="114300" distR="114300" simplePos="0" relativeHeight="503305400" behindDoc="0" locked="0" layoutInCell="1" allowOverlap="1" wp14:anchorId="1F836787" wp14:editId="0F275E05">
              <wp:simplePos x="0" y="0"/>
              <wp:positionH relativeFrom="page">
                <wp:posOffset>7107555</wp:posOffset>
              </wp:positionH>
              <wp:positionV relativeFrom="page">
                <wp:posOffset>4667885</wp:posOffset>
              </wp:positionV>
              <wp:extent cx="248920" cy="274320"/>
              <wp:effectExtent l="1905" t="635" r="0" b="1270"/>
              <wp:wrapNone/>
              <wp:docPr id="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36787" id="_x0000_t202" coordsize="21600,21600" o:spt="202" path="m,l,21600r21600,l21600,xe">
              <v:stroke joinstyle="miter"/>
              <v:path gradientshapeok="t" o:connecttype="rect"/>
            </v:shapetype>
            <v:shape id="Text Box 107" o:spid="_x0000_s1477" type="#_x0000_t202" style="position:absolute;margin-left:559.65pt;margin-top:367.55pt;width:19.6pt;height:21.6pt;z-index:50330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Wz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M0wNbOwAgAAsgUA&#10;AA4AAAAAAAAAAAAAAAAALgIAAGRycy9lMm9Eb2MueG1sUEsBAi0AFAAGAAgAAAAhABQ3ALziAAAA&#10;DQEAAA8AAAAAAAAAAAAAAAAACgUAAGRycy9kb3ducmV2LnhtbFBLBQYAAAAABAAEAPMAAAAZBgAA&#10;AAA=&#10;" filled="f" stroked="f">
              <v:textbox inset="0,0,0,0">
                <w:txbxContent>
                  <w:p w:rsidR="00A35293" w:rsidRDefault="00A35293"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304376" behindDoc="1" locked="0" layoutInCell="1" allowOverlap="1" wp14:anchorId="744E8D3A" wp14:editId="048CD8BE">
              <wp:simplePos x="0" y="0"/>
              <wp:positionH relativeFrom="column">
                <wp:posOffset>7620</wp:posOffset>
              </wp:positionH>
              <wp:positionV relativeFrom="paragraph">
                <wp:posOffset>83185</wp:posOffset>
              </wp:positionV>
              <wp:extent cx="7560310" cy="283845"/>
              <wp:effectExtent l="7620" t="3175" r="0" b="0"/>
              <wp:wrapNone/>
              <wp:docPr id="5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5" name="Rectangle 105"/>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106"/>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E99419A" id="Group 104" o:spid="_x0000_s1026" style="position:absolute;margin-left:.6pt;margin-top:6.55pt;width:595.3pt;height:22.35pt;z-index:-12104"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">
              <v:rect id="Rectangle 105"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" fillcolor="#808285" stroked="f"/>
              <v:line id="Line 106"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" strokecolor="#808285" strokeweight=".38242mm"/>
            </v:group>
          </w:pict>
        </mc:Fallback>
      </mc:AlternateContent>
    </w:r>
    <w:r>
      <w:rPr>
        <w:noProof/>
        <w:lang w:bidi="ar-SA"/>
      </w:rPr>
      <mc:AlternateContent>
        <mc:Choice Requires="wps">
          <w:drawing>
            <wp:anchor distT="0" distB="0" distL="114300" distR="114300" simplePos="0" relativeHeight="503303352" behindDoc="1" locked="0" layoutInCell="1" allowOverlap="1" wp14:anchorId="2A63AF71" wp14:editId="4D4E414A">
              <wp:simplePos x="0" y="0"/>
              <wp:positionH relativeFrom="page">
                <wp:posOffset>7083425</wp:posOffset>
              </wp:positionH>
              <wp:positionV relativeFrom="page">
                <wp:posOffset>4601210</wp:posOffset>
              </wp:positionV>
              <wp:extent cx="198120" cy="282575"/>
              <wp:effectExtent l="0" t="635" r="0" b="2540"/>
              <wp:wrapNone/>
              <wp:docPr id="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3AF71" id="Text Box 103" o:spid="_x0000_s1478" type="#_x0000_t202" style="position:absolute;margin-left:557.75pt;margin-top:362.3pt;width:15.6pt;height:22.25pt;z-index:-1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C0sAIAALI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" filled="f" stroked="f">
              <v:textbox inset="0,0,0,0">
                <w:txbxContent>
                  <w:p w:rsidR="00A35293" w:rsidRDefault="00A35293"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302328" behindDoc="1" locked="0" layoutInCell="1" allowOverlap="1" wp14:anchorId="4E2B9969" wp14:editId="79A92FB3">
              <wp:simplePos x="0" y="0"/>
              <wp:positionH relativeFrom="page">
                <wp:posOffset>7035800</wp:posOffset>
              </wp:positionH>
              <wp:positionV relativeFrom="page">
                <wp:posOffset>4610735</wp:posOffset>
              </wp:positionV>
              <wp:extent cx="198120" cy="282575"/>
              <wp:effectExtent l="0" t="635" r="0" b="2540"/>
              <wp:wrapNone/>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B9969" id="Text Box 102" o:spid="_x0000_s1479" type="#_x0000_t202" style="position:absolute;margin-left:554pt;margin-top:363.05pt;width:15.6pt;height:22.25pt;z-index:-1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ex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WE23sbACAACyBQAA&#10;DgAAAAAAAAAAAAAAAAAuAgAAZHJzL2Uyb0RvYy54bWxQSwECLQAUAAYACAAAACEAh1yghOEAAAAN&#10;AQAADwAAAAAAAAAAAAAAAAAKBQAAZHJzL2Rvd25yZXYueG1sUEsFBgAAAAAEAAQA8wAAABgGAAAA&#10;AA==&#10;" filled="f" stroked="f">
              <v:textbox inset="0,0,0,0">
                <w:txbxContent>
                  <w:p w:rsidR="00A35293" w:rsidRDefault="00A35293"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93" w:rsidRDefault="00A35293">
    <w:pPr>
      <w:pStyle w:val="a8"/>
    </w:pPr>
    <w:r w:rsidRPr="00641FFF">
      <w:rPr>
        <w:noProof/>
        <w:sz w:val="22"/>
        <w:szCs w:val="22"/>
        <w:lang w:bidi="ar-SA"/>
      </w:rPr>
      <mc:AlternateContent>
        <mc:Choice Requires="wps">
          <w:drawing>
            <wp:anchor distT="0" distB="0" distL="114300" distR="114300" simplePos="0" relativeHeight="503309496" behindDoc="1" locked="0" layoutInCell="1" allowOverlap="1" wp14:anchorId="04935DFD" wp14:editId="248966D6">
              <wp:simplePos x="0" y="0"/>
              <wp:positionH relativeFrom="page">
                <wp:posOffset>-117</wp:posOffset>
              </wp:positionH>
              <wp:positionV relativeFrom="page">
                <wp:posOffset>4594340</wp:posOffset>
              </wp:positionV>
              <wp:extent cx="342176" cy="274320"/>
              <wp:effectExtent l="19050" t="19050" r="20320" b="3048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2797">
                        <a:off x="0" y="0"/>
                        <a:ext cx="342176"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641FFF">
                          <w:pPr>
                            <w:spacing w:before="20"/>
                            <w:ind w:left="40"/>
                            <w:jc w:val="right"/>
                            <w:rPr>
                              <w:rFonts w:ascii="Arial Narrow"/>
                              <w:sz w:val="34"/>
                            </w:rPr>
                          </w:pPr>
                          <w:r>
                            <w:t xml:space="preserve">  </w:t>
                          </w: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35DFD" id="_x0000_t202" coordsize="21600,21600" o:spt="202" path="m,l,21600r21600,l21600,xe">
              <v:stroke joinstyle="miter"/>
              <v:path gradientshapeok="t" o:connecttype="rect"/>
            </v:shapetype>
            <v:shape id="Text Box 1" o:spid="_x0000_s1480" type="#_x0000_t202" style="position:absolute;margin-left:0;margin-top:361.75pt;width:26.95pt;height:21.6pt;rotation:265199fd;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" filled="f" stroked="f">
              <v:textbox inset="0,0,0,0">
                <w:txbxContent>
                  <w:p w:rsidR="00A35293" w:rsidRDefault="00A35293" w:rsidP="00641FFF">
                    <w:pPr>
                      <w:spacing w:before="20"/>
                      <w:ind w:left="40"/>
                      <w:jc w:val="right"/>
                      <w:rPr>
                        <w:rFonts w:ascii="Arial Narrow"/>
                        <w:sz w:val="34"/>
                      </w:rPr>
                    </w:pPr>
                    <w:r>
                      <w:t xml:space="preserve">  </w:t>
                    </w: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307448" behindDoc="1" locked="0" layoutInCell="1" allowOverlap="1" wp14:anchorId="6A97EF12" wp14:editId="61BB67EB">
              <wp:simplePos x="0" y="0"/>
              <wp:positionH relativeFrom="page">
                <wp:posOffset>0</wp:posOffset>
              </wp:positionH>
              <wp:positionV relativeFrom="page">
                <wp:posOffset>4586605</wp:posOffset>
              </wp:positionV>
              <wp:extent cx="7560310" cy="283845"/>
              <wp:effectExtent l="0" t="0" r="12065" b="254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8"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EFEB59A" id="Group 2" o:spid="_x0000_s1026" style="position:absolute;margin-left:0;margin-top:361.15pt;width:595.3pt;height:22.35pt;z-index:-9032;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93" w:rsidRDefault="00A35293">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9525" t="0" r="2540" b="2540"/>
              <wp:wrapNone/>
              <wp:docPr id="4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6"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806C444"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BP6wdo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" fillcolor="#808285" stroked="f"/>
              <v:line id="Line 7"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1905" t="0" r="0" b="635"/>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81"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hesg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iva4XrICAACwBQAA&#10;DgAAAAAAAAAAAAAAAAAuAgAAZHJzL2Uyb0RvYy54bWxQSwECLQAUAAYACAAAACEAG9dgbN8AAAAN&#10;AQAADwAAAAAAAAAAAAAAAAAMBQAAZHJzL2Rvd25yZXYueG1sUEsFBgAAAAAEAAQA8wAAABgGAAAA&#10;AA==&#10;" filled="f" stroked="f">
              <v:textbox inset="0,0,0,0">
                <w:txbxContent>
                  <w:p w:rsidR="00A35293" w:rsidRDefault="00A3529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93" w:rsidRDefault="00A35293">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12065" b="254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5104395"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DV5Rr5lAMAAO8IAAAO&#10;AAAAAAAAAAAAAAAAAC4CAABkcnMvZTJvRG9jLnhtbFBLAQItABQABgAIAAAAIQDCRn0v4AAAAAkB&#10;AAAPAAAAAAAAAAAAAAAAAO4FAABkcnMvZG93bnJldi54bWxQSwUGAAAAAAQABADzAAAA+wY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1905" t="635" r="0" b="1270"/>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2"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dDrw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Jwix0OvAgAAsAUAAA4A&#10;AAAAAAAAAAAAAAAALgIAAGRycy9lMm9Eb2MueG1sUEsBAi0AFAAGAAgAAAAhAAxsZAPgAAAACQEA&#10;AA8AAAAAAAAAAAAAAAAACQUAAGRycy9kb3ducmV2LnhtbFBLBQYAAAAABAAEAPMAAAAWBgAAAAA=&#10;" filled="f" stroked="f">
              <v:textbox inset="0,0,0,0">
                <w:txbxContent>
                  <w:p w:rsidR="00A35293" w:rsidRDefault="00A3529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A92723">
                      <w:rPr>
                        <w:rFonts w:ascii="Arial Narrow"/>
                        <w:noProof/>
                        <w:color w:val="FFFFFF"/>
                        <w:sz w:val="3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293" w:rsidRDefault="00A35293">
      <w:r>
        <w:separator/>
      </w:r>
    </w:p>
  </w:footnote>
  <w:footnote w:type="continuationSeparator" w:id="0">
    <w:p w:rsidR="00A35293" w:rsidRDefault="00A352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93" w:rsidRPr="00024354" w:rsidRDefault="00A35293"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10520" behindDoc="0" locked="0" layoutInCell="1" allowOverlap="1">
              <wp:simplePos x="0" y="0"/>
              <wp:positionH relativeFrom="column">
                <wp:posOffset>3637915</wp:posOffset>
              </wp:positionH>
              <wp:positionV relativeFrom="paragraph">
                <wp:posOffset>105410</wp:posOffset>
              </wp:positionV>
              <wp:extent cx="3855085" cy="335280"/>
              <wp:effectExtent l="0" t="635" r="3175"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Pr="008363C6" w:rsidRDefault="00A35293" w:rsidP="008F629E">
                          <w:pPr>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101889">
                            <w:rPr>
                              <w:rFonts w:ascii="Arial" w:eastAsiaTheme="minorEastAsia" w:hAnsi="Arial" w:cs="Arial"/>
                              <w:lang w:eastAsia="zh-CN"/>
                            </w:rPr>
                            <w:t xml:space="preserve">  </w:t>
                          </w:r>
                          <w:r w:rsidRPr="00101889">
                            <w:rPr>
                              <w:rFonts w:ascii="Arial" w:hAnsi="Arial" w:cs="Arial"/>
                              <w:color w:val="FFFFFF" w:themeColor="background1"/>
                            </w:rPr>
                            <w:t>Перфоратор электрический</w:t>
                          </w:r>
                          <w:r>
                            <w:rPr>
                              <w:rFonts w:asciiTheme="minorEastAsia" w:eastAsiaTheme="minorEastAsia" w:hAnsiTheme="minorEastAsia" w:cs="Arial" w:hint="eastAsia"/>
                              <w:color w:val="FFFFFF" w:themeColor="background1"/>
                              <w:lang w:eastAsia="zh-CN"/>
                            </w:rPr>
                            <w:t xml:space="preserve"> </w:t>
                          </w:r>
                          <w:r>
                            <w:rPr>
                              <w:rFonts w:ascii="Arial" w:eastAsiaTheme="minorEastAsia" w:hAnsi="Arial" w:cs="Arial"/>
                              <w:color w:val="FFFFFF" w:themeColor="background1"/>
                              <w:lang w:eastAsia="zh-CN"/>
                            </w:rPr>
                            <w:t xml:space="preserve">     ПЕС-2580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 o:spid="_x0000_s1475" type="#_x0000_t202" style="position:absolute;left:0;text-align:left;margin-left:286.45pt;margin-top:8.3pt;width:303.55pt;height:26.4pt;z-index:503310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" filled="f" stroked="f">
              <v:textbox>
                <w:txbxContent>
                  <w:p w:rsidR="00A35293" w:rsidRPr="008363C6" w:rsidRDefault="00A35293" w:rsidP="008F629E">
                    <w:pPr>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101889">
                      <w:rPr>
                        <w:rFonts w:ascii="Arial" w:eastAsiaTheme="minorEastAsia" w:hAnsi="Arial" w:cs="Arial"/>
                        <w:lang w:eastAsia="zh-CN"/>
                      </w:rPr>
                      <w:t xml:space="preserve">  </w:t>
                    </w:r>
                    <w:r w:rsidRPr="00101889">
                      <w:rPr>
                        <w:rFonts w:ascii="Arial" w:hAnsi="Arial" w:cs="Arial"/>
                        <w:color w:val="FFFFFF" w:themeColor="background1"/>
                      </w:rPr>
                      <w:t>Перфоратор электрический</w:t>
                    </w:r>
                    <w:r>
                      <w:rPr>
                        <w:rFonts w:asciiTheme="minorEastAsia" w:eastAsiaTheme="minorEastAsia" w:hAnsiTheme="minorEastAsia" w:cs="Arial" w:hint="eastAsia"/>
                        <w:color w:val="FFFFFF" w:themeColor="background1"/>
                        <w:lang w:eastAsia="zh-CN"/>
                      </w:rPr>
                      <w:t xml:space="preserve"> </w:t>
                    </w:r>
                    <w:r>
                      <w:rPr>
                        <w:rFonts w:ascii="Arial" w:eastAsiaTheme="minorEastAsia" w:hAnsi="Arial" w:cs="Arial"/>
                        <w:color w:val="FFFFFF" w:themeColor="background1"/>
                        <w:lang w:eastAsia="zh-CN"/>
                      </w:rPr>
                      <w:t xml:space="preserve">     ПЕС-2580</w:t>
                    </w:r>
                  </w:p>
                </w:txbxContent>
              </v:textbox>
            </v:shape>
          </w:pict>
        </mc:Fallback>
      </mc:AlternateContent>
    </w:r>
    <w:r>
      <w:rPr>
        <w:rFonts w:eastAsiaTheme="minorEastAsia"/>
        <w:noProof/>
        <w:lang w:bidi="ar-SA"/>
      </w:rPr>
      <w:drawing>
        <wp:inline distT="0" distB="0" distL="0" distR="0" wp14:anchorId="1A9D699D" wp14:editId="23E97637">
          <wp:extent cx="7581900" cy="455930"/>
          <wp:effectExtent l="0" t="0" r="0" b="1270"/>
          <wp:docPr id="7" name="图片 7" descr="DSS-3312L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 副本.jpg"/>
                  <pic:cNvPicPr/>
                </pic:nvPicPr>
                <pic:blipFill>
                  <a:blip r:embed="rId1"/>
                  <a:stretch>
                    <a:fillRect/>
                  </a:stretch>
                </pic:blipFill>
                <pic:spPr>
                  <a:xfrm>
                    <a:off x="0" y="0"/>
                    <a:ext cx="7583197" cy="45600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93" w:rsidRPr="00D910F1" w:rsidRDefault="00A35293"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11544" behindDoc="0" locked="0" layoutInCell="1" allowOverlap="1">
              <wp:simplePos x="0" y="0"/>
              <wp:positionH relativeFrom="column">
                <wp:posOffset>392430</wp:posOffset>
              </wp:positionH>
              <wp:positionV relativeFrom="paragraph">
                <wp:posOffset>114300</wp:posOffset>
              </wp:positionV>
              <wp:extent cx="3360420" cy="323215"/>
              <wp:effectExtent l="1905" t="0" r="0" b="635"/>
              <wp:wrapNone/>
              <wp:docPr id="955" name="Надпись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293" w:rsidRDefault="00A35293" w:rsidP="008F629E">
                          <w:r w:rsidRPr="00101889">
                            <w:rPr>
                              <w:rFonts w:ascii="Arial" w:hAnsi="Arial" w:cs="Arial"/>
                              <w:color w:val="FFFFFF" w:themeColor="background1"/>
                            </w:rPr>
                            <w:t>Перфоратор электрический</w:t>
                          </w:r>
                          <w:r>
                            <w:rPr>
                              <w:rFonts w:ascii="Arial" w:eastAsiaTheme="minorEastAsia" w:hAnsi="Arial" w:cs="Arial"/>
                              <w:color w:val="FFFFFF" w:themeColor="background1"/>
                              <w:lang w:eastAsia="zh-CN"/>
                            </w:rPr>
                            <w:t xml:space="preserve">      ПЕС-2580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55" o:spid="_x0000_s1476" type="#_x0000_t202" style="position:absolute;margin-left:30.9pt;margin-top:9pt;width:264.6pt;height:25.45pt;z-index:503311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" filled="f" stroked="f">
              <v:textbox>
                <w:txbxContent>
                  <w:p w:rsidR="00A35293" w:rsidRDefault="00A35293" w:rsidP="008F629E">
                    <w:r w:rsidRPr="00101889">
                      <w:rPr>
                        <w:rFonts w:ascii="Arial" w:hAnsi="Arial" w:cs="Arial"/>
                        <w:color w:val="FFFFFF" w:themeColor="background1"/>
                      </w:rPr>
                      <w:t>Перфоратор электрический</w:t>
                    </w:r>
                    <w:r>
                      <w:rPr>
                        <w:rFonts w:ascii="Arial" w:eastAsiaTheme="minorEastAsia" w:hAnsi="Arial" w:cs="Arial"/>
                        <w:color w:val="FFFFFF" w:themeColor="background1"/>
                        <w:lang w:eastAsia="zh-CN"/>
                      </w:rPr>
                      <w:t xml:space="preserve">      ПЕС-2580</w:t>
                    </w:r>
                  </w:p>
                </w:txbxContent>
              </v:textbox>
            </v:shape>
          </w:pict>
        </mc:Fallback>
      </mc:AlternateContent>
    </w:r>
    <w:r>
      <w:rPr>
        <w:rFonts w:eastAsiaTheme="minorEastAsia"/>
        <w:noProof/>
        <w:lang w:bidi="ar-SA"/>
      </w:rPr>
      <w:drawing>
        <wp:inline distT="0" distB="0" distL="0" distR="0" wp14:anchorId="3AC50047" wp14:editId="32A86C8D">
          <wp:extent cx="7543800" cy="486410"/>
          <wp:effectExtent l="0" t="0" r="0" b="8890"/>
          <wp:docPr id="50" name="图片 16" descr="DSS-33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jpg"/>
                  <pic:cNvPicPr/>
                </pic:nvPicPr>
                <pic:blipFill>
                  <a:blip r:embed="rId1"/>
                  <a:stretch>
                    <a:fillRect/>
                  </a:stretch>
                </pic:blipFill>
                <pic:spPr>
                  <a:xfrm>
                    <a:off x="0" y="0"/>
                    <a:ext cx="7549926" cy="48680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93" w:rsidRDefault="00A35293" w:rsidP="0056108D">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2">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5">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2316450"/>
    <w:multiLevelType w:val="hybridMultilevel"/>
    <w:tmpl w:val="00504888"/>
    <w:lvl w:ilvl="0" w:tplc="D116CB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B2227C"/>
    <w:multiLevelType w:val="hybridMultilevel"/>
    <w:tmpl w:val="47BA2DEA"/>
    <w:lvl w:ilvl="0" w:tplc="0419000F">
      <w:start w:val="1"/>
      <w:numFmt w:val="decimal"/>
      <w:lvlText w:val="%1."/>
      <w:lvlJc w:val="left"/>
      <w:pPr>
        <w:ind w:left="1352"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3">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4">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360273"/>
    <w:multiLevelType w:val="hybridMultilevel"/>
    <w:tmpl w:val="7818BDC0"/>
    <w:lvl w:ilvl="0" w:tplc="D116CB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355D6B95"/>
    <w:multiLevelType w:val="hybridMultilevel"/>
    <w:tmpl w:val="DD8275F4"/>
    <w:lvl w:ilvl="0" w:tplc="D116CB9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17">
    <w:nsid w:val="3A9D46F0"/>
    <w:multiLevelType w:val="hybridMultilevel"/>
    <w:tmpl w:val="641E666E"/>
    <w:lvl w:ilvl="0" w:tplc="DE3E8B40">
      <w:start w:val="1"/>
      <w:numFmt w:val="bullet"/>
      <w:lvlText w:val=""/>
      <w:lvlJc w:val="left"/>
      <w:pPr>
        <w:tabs>
          <w:tab w:val="num" w:pos="757"/>
        </w:tabs>
        <w:ind w:left="780" w:hanging="420"/>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1">
    <w:nsid w:val="457E39A2"/>
    <w:multiLevelType w:val="hybridMultilevel"/>
    <w:tmpl w:val="AB069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AA605E3"/>
    <w:multiLevelType w:val="hybridMultilevel"/>
    <w:tmpl w:val="63F8AE22"/>
    <w:lvl w:ilvl="0" w:tplc="E4C03744">
      <w:start w:val="1"/>
      <w:numFmt w:val="bullet"/>
      <w:lvlText w:val=""/>
      <w:lvlJc w:val="left"/>
      <w:pPr>
        <w:tabs>
          <w:tab w:val="num" w:pos="757"/>
        </w:tabs>
        <w:ind w:left="780" w:hanging="420"/>
      </w:pPr>
      <w:rPr>
        <w:rFonts w:ascii="Wingdings" w:hAnsi="Wingdings" w:hint="default"/>
        <w:sz w:val="13"/>
        <w:szCs w:val="13"/>
        <w:lang w:val="ru-RU"/>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4E167813"/>
    <w:multiLevelType w:val="hybridMultilevel"/>
    <w:tmpl w:val="867CA9CA"/>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6">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D14869"/>
    <w:multiLevelType w:val="hybridMultilevel"/>
    <w:tmpl w:val="3FA4D2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9">
    <w:nsid w:val="593F21FF"/>
    <w:multiLevelType w:val="hybridMultilevel"/>
    <w:tmpl w:val="6E764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67237395"/>
    <w:multiLevelType w:val="hybridMultilevel"/>
    <w:tmpl w:val="4BDCC18A"/>
    <w:lvl w:ilvl="0" w:tplc="4E3CD1E0">
      <w:start w:val="1"/>
      <w:numFmt w:val="decimal"/>
      <w:lvlText w:val="%1."/>
      <w:lvlJc w:val="left"/>
      <w:pPr>
        <w:tabs>
          <w:tab w:val="num" w:pos="360"/>
        </w:tabs>
        <w:ind w:left="360" w:hanging="360"/>
      </w:pPr>
      <w:rPr>
        <w:rFonts w:ascii="Arial" w:eastAsia="SimSun" w:hAnsi="Arial" w:cs="Arial"/>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6">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38">
    <w:nsid w:val="6F6557B5"/>
    <w:multiLevelType w:val="hybridMultilevel"/>
    <w:tmpl w:val="F9028502"/>
    <w:lvl w:ilvl="0" w:tplc="DE3E8B40">
      <w:start w:val="1"/>
      <w:numFmt w:val="bullet"/>
      <w:lvlText w:val=""/>
      <w:lvlJc w:val="left"/>
      <w:pPr>
        <w:tabs>
          <w:tab w:val="num" w:pos="757"/>
        </w:tabs>
        <w:ind w:left="780" w:hanging="420"/>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4"/>
  </w:num>
  <w:num w:numId="3">
    <w:abstractNumId w:val="20"/>
  </w:num>
  <w:num w:numId="4">
    <w:abstractNumId w:val="37"/>
  </w:num>
  <w:num w:numId="5">
    <w:abstractNumId w:val="0"/>
  </w:num>
  <w:num w:numId="6">
    <w:abstractNumId w:val="8"/>
  </w:num>
  <w:num w:numId="7">
    <w:abstractNumId w:val="35"/>
  </w:num>
  <w:num w:numId="8">
    <w:abstractNumId w:val="7"/>
  </w:num>
  <w:num w:numId="9">
    <w:abstractNumId w:val="6"/>
  </w:num>
  <w:num w:numId="10">
    <w:abstractNumId w:val="5"/>
  </w:num>
  <w:num w:numId="11">
    <w:abstractNumId w:val="22"/>
  </w:num>
  <w:num w:numId="12">
    <w:abstractNumId w:val="31"/>
  </w:num>
  <w:num w:numId="13">
    <w:abstractNumId w:val="34"/>
  </w:num>
  <w:num w:numId="14">
    <w:abstractNumId w:val="27"/>
  </w:num>
  <w:num w:numId="15">
    <w:abstractNumId w:val="3"/>
  </w:num>
  <w:num w:numId="16">
    <w:abstractNumId w:val="28"/>
  </w:num>
  <w:num w:numId="17">
    <w:abstractNumId w:val="32"/>
  </w:num>
  <w:num w:numId="18">
    <w:abstractNumId w:val="9"/>
  </w:num>
  <w:num w:numId="19">
    <w:abstractNumId w:val="29"/>
  </w:num>
  <w:num w:numId="20">
    <w:abstractNumId w:val="36"/>
  </w:num>
  <w:num w:numId="21">
    <w:abstractNumId w:val="16"/>
  </w:num>
  <w:num w:numId="22">
    <w:abstractNumId w:val="38"/>
  </w:num>
  <w:num w:numId="23">
    <w:abstractNumId w:val="24"/>
  </w:num>
  <w:num w:numId="24">
    <w:abstractNumId w:val="15"/>
  </w:num>
  <w:num w:numId="25">
    <w:abstractNumId w:val="17"/>
  </w:num>
  <w:num w:numId="26">
    <w:abstractNumId w:val="10"/>
  </w:num>
  <w:num w:numId="27">
    <w:abstractNumId w:val="12"/>
  </w:num>
  <w:num w:numId="28">
    <w:abstractNumId w:val="21"/>
  </w:num>
  <w:num w:numId="29">
    <w:abstractNumId w:val="25"/>
  </w:num>
  <w:num w:numId="30">
    <w:abstractNumId w:val="13"/>
  </w:num>
  <w:num w:numId="31">
    <w:abstractNumId w:val="26"/>
  </w:num>
  <w:num w:numId="32">
    <w:abstractNumId w:val="33"/>
  </w:num>
  <w:num w:numId="33">
    <w:abstractNumId w:val="11"/>
  </w:num>
  <w:num w:numId="34">
    <w:abstractNumId w:val="14"/>
  </w:num>
  <w:num w:numId="35">
    <w:abstractNumId w:val="30"/>
  </w:num>
  <w:num w:numId="36">
    <w:abstractNumId w:val="19"/>
  </w:num>
  <w:num w:numId="37">
    <w:abstractNumId w:val="18"/>
  </w:num>
  <w:num w:numId="38">
    <w:abstractNumId w:val="2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16D2"/>
    <w:rsid w:val="000110EA"/>
    <w:rsid w:val="00011F00"/>
    <w:rsid w:val="00015388"/>
    <w:rsid w:val="00015829"/>
    <w:rsid w:val="00016D4C"/>
    <w:rsid w:val="00024354"/>
    <w:rsid w:val="000324C9"/>
    <w:rsid w:val="000325E7"/>
    <w:rsid w:val="00032965"/>
    <w:rsid w:val="000356FC"/>
    <w:rsid w:val="000458A7"/>
    <w:rsid w:val="00055302"/>
    <w:rsid w:val="000653AF"/>
    <w:rsid w:val="00067749"/>
    <w:rsid w:val="0007032A"/>
    <w:rsid w:val="00077229"/>
    <w:rsid w:val="00083E66"/>
    <w:rsid w:val="00092EBF"/>
    <w:rsid w:val="00093CCD"/>
    <w:rsid w:val="00093E05"/>
    <w:rsid w:val="000A78FC"/>
    <w:rsid w:val="000B5D89"/>
    <w:rsid w:val="000C35DA"/>
    <w:rsid w:val="000C39BD"/>
    <w:rsid w:val="000C59A1"/>
    <w:rsid w:val="000D40F7"/>
    <w:rsid w:val="000D78CB"/>
    <w:rsid w:val="000E2B6D"/>
    <w:rsid w:val="000E3A6B"/>
    <w:rsid w:val="000E3BA4"/>
    <w:rsid w:val="000F4AD5"/>
    <w:rsid w:val="000F666D"/>
    <w:rsid w:val="0011168E"/>
    <w:rsid w:val="00120A5E"/>
    <w:rsid w:val="00121A2D"/>
    <w:rsid w:val="001248F5"/>
    <w:rsid w:val="00127E32"/>
    <w:rsid w:val="00131327"/>
    <w:rsid w:val="00134686"/>
    <w:rsid w:val="00162485"/>
    <w:rsid w:val="0016418A"/>
    <w:rsid w:val="001722CD"/>
    <w:rsid w:val="001806AF"/>
    <w:rsid w:val="00181486"/>
    <w:rsid w:val="00181C36"/>
    <w:rsid w:val="00182F62"/>
    <w:rsid w:val="0018414A"/>
    <w:rsid w:val="001A067E"/>
    <w:rsid w:val="001C7173"/>
    <w:rsid w:val="001D4118"/>
    <w:rsid w:val="001D675B"/>
    <w:rsid w:val="001D71A0"/>
    <w:rsid w:val="002030CC"/>
    <w:rsid w:val="00206341"/>
    <w:rsid w:val="0021799D"/>
    <w:rsid w:val="00221615"/>
    <w:rsid w:val="0022190A"/>
    <w:rsid w:val="00222FC7"/>
    <w:rsid w:val="002254D3"/>
    <w:rsid w:val="002313DE"/>
    <w:rsid w:val="0024250E"/>
    <w:rsid w:val="00250A60"/>
    <w:rsid w:val="0025249B"/>
    <w:rsid w:val="00261A74"/>
    <w:rsid w:val="0026243B"/>
    <w:rsid w:val="002661E6"/>
    <w:rsid w:val="00270D2E"/>
    <w:rsid w:val="00274ECF"/>
    <w:rsid w:val="00283EF5"/>
    <w:rsid w:val="0028690F"/>
    <w:rsid w:val="0029011E"/>
    <w:rsid w:val="002950EB"/>
    <w:rsid w:val="002959D1"/>
    <w:rsid w:val="0029610E"/>
    <w:rsid w:val="00297473"/>
    <w:rsid w:val="002A5FE0"/>
    <w:rsid w:val="002C62B7"/>
    <w:rsid w:val="002D3D57"/>
    <w:rsid w:val="002D7D96"/>
    <w:rsid w:val="002E37BC"/>
    <w:rsid w:val="002F326E"/>
    <w:rsid w:val="00311D38"/>
    <w:rsid w:val="003153F4"/>
    <w:rsid w:val="003210CD"/>
    <w:rsid w:val="003269CD"/>
    <w:rsid w:val="00331118"/>
    <w:rsid w:val="0034278E"/>
    <w:rsid w:val="00347E80"/>
    <w:rsid w:val="00362F40"/>
    <w:rsid w:val="003640F8"/>
    <w:rsid w:val="0036623F"/>
    <w:rsid w:val="003759DB"/>
    <w:rsid w:val="0038719B"/>
    <w:rsid w:val="00393EFA"/>
    <w:rsid w:val="003B24C4"/>
    <w:rsid w:val="003B2E03"/>
    <w:rsid w:val="003B7D3E"/>
    <w:rsid w:val="003C3252"/>
    <w:rsid w:val="003C46D4"/>
    <w:rsid w:val="003D1F87"/>
    <w:rsid w:val="003D47F4"/>
    <w:rsid w:val="003E1170"/>
    <w:rsid w:val="00412CCB"/>
    <w:rsid w:val="004202A3"/>
    <w:rsid w:val="0042752B"/>
    <w:rsid w:val="00427CB1"/>
    <w:rsid w:val="00434A39"/>
    <w:rsid w:val="00444F82"/>
    <w:rsid w:val="00445D1E"/>
    <w:rsid w:val="004515F8"/>
    <w:rsid w:val="00455D3F"/>
    <w:rsid w:val="00460598"/>
    <w:rsid w:val="004628DA"/>
    <w:rsid w:val="00466E35"/>
    <w:rsid w:val="00470195"/>
    <w:rsid w:val="0047366A"/>
    <w:rsid w:val="00477DDE"/>
    <w:rsid w:val="004816B8"/>
    <w:rsid w:val="00482F05"/>
    <w:rsid w:val="00493369"/>
    <w:rsid w:val="00495457"/>
    <w:rsid w:val="004A4047"/>
    <w:rsid w:val="004A742D"/>
    <w:rsid w:val="004B61E0"/>
    <w:rsid w:val="004D3F3F"/>
    <w:rsid w:val="004D6277"/>
    <w:rsid w:val="004E43BE"/>
    <w:rsid w:val="004F0126"/>
    <w:rsid w:val="004F127C"/>
    <w:rsid w:val="00502195"/>
    <w:rsid w:val="00521693"/>
    <w:rsid w:val="0053442E"/>
    <w:rsid w:val="00540F91"/>
    <w:rsid w:val="00541863"/>
    <w:rsid w:val="00554030"/>
    <w:rsid w:val="00556D9D"/>
    <w:rsid w:val="00557A6A"/>
    <w:rsid w:val="0056108D"/>
    <w:rsid w:val="005632DC"/>
    <w:rsid w:val="00566984"/>
    <w:rsid w:val="005670B0"/>
    <w:rsid w:val="00577AEB"/>
    <w:rsid w:val="005844AC"/>
    <w:rsid w:val="005A33A3"/>
    <w:rsid w:val="005B0A26"/>
    <w:rsid w:val="005B0A4F"/>
    <w:rsid w:val="005B1DA9"/>
    <w:rsid w:val="005B631B"/>
    <w:rsid w:val="005B6DB6"/>
    <w:rsid w:val="005C2FDB"/>
    <w:rsid w:val="005D182C"/>
    <w:rsid w:val="005D1F12"/>
    <w:rsid w:val="005D2AAA"/>
    <w:rsid w:val="005E2DB4"/>
    <w:rsid w:val="005F3B48"/>
    <w:rsid w:val="00611751"/>
    <w:rsid w:val="006404B4"/>
    <w:rsid w:val="00641FFF"/>
    <w:rsid w:val="00642887"/>
    <w:rsid w:val="006461FB"/>
    <w:rsid w:val="00670FB5"/>
    <w:rsid w:val="006819AF"/>
    <w:rsid w:val="00685849"/>
    <w:rsid w:val="00693885"/>
    <w:rsid w:val="00694175"/>
    <w:rsid w:val="006B1CFE"/>
    <w:rsid w:val="006B34AE"/>
    <w:rsid w:val="006C03CA"/>
    <w:rsid w:val="006C2C82"/>
    <w:rsid w:val="006D180A"/>
    <w:rsid w:val="006D44CA"/>
    <w:rsid w:val="006D7538"/>
    <w:rsid w:val="006E33DF"/>
    <w:rsid w:val="006E3CD2"/>
    <w:rsid w:val="006E6C7A"/>
    <w:rsid w:val="006F3F37"/>
    <w:rsid w:val="00705B5D"/>
    <w:rsid w:val="007174BE"/>
    <w:rsid w:val="0072204D"/>
    <w:rsid w:val="00727A6E"/>
    <w:rsid w:val="0073064E"/>
    <w:rsid w:val="00733993"/>
    <w:rsid w:val="007353DE"/>
    <w:rsid w:val="0075692A"/>
    <w:rsid w:val="0077646E"/>
    <w:rsid w:val="00776E78"/>
    <w:rsid w:val="00780EA3"/>
    <w:rsid w:val="00782678"/>
    <w:rsid w:val="00786145"/>
    <w:rsid w:val="00795241"/>
    <w:rsid w:val="007A1E6E"/>
    <w:rsid w:val="007B0A24"/>
    <w:rsid w:val="007B7607"/>
    <w:rsid w:val="007C1ED0"/>
    <w:rsid w:val="007C219A"/>
    <w:rsid w:val="007C5260"/>
    <w:rsid w:val="007E6CCA"/>
    <w:rsid w:val="007F4416"/>
    <w:rsid w:val="007F44CC"/>
    <w:rsid w:val="007F4A0C"/>
    <w:rsid w:val="007F7F4F"/>
    <w:rsid w:val="0080196F"/>
    <w:rsid w:val="00810B1C"/>
    <w:rsid w:val="00810B8C"/>
    <w:rsid w:val="00822B0B"/>
    <w:rsid w:val="00823652"/>
    <w:rsid w:val="00827928"/>
    <w:rsid w:val="00834108"/>
    <w:rsid w:val="008347EF"/>
    <w:rsid w:val="00836A4A"/>
    <w:rsid w:val="0083707E"/>
    <w:rsid w:val="00847960"/>
    <w:rsid w:val="00852325"/>
    <w:rsid w:val="008611A7"/>
    <w:rsid w:val="0087251B"/>
    <w:rsid w:val="00874BAB"/>
    <w:rsid w:val="00874BD3"/>
    <w:rsid w:val="00875973"/>
    <w:rsid w:val="00882BAC"/>
    <w:rsid w:val="00882C7C"/>
    <w:rsid w:val="008A02D6"/>
    <w:rsid w:val="008A4361"/>
    <w:rsid w:val="008A5036"/>
    <w:rsid w:val="008C4B9C"/>
    <w:rsid w:val="008C51CA"/>
    <w:rsid w:val="008C551B"/>
    <w:rsid w:val="008D4B3E"/>
    <w:rsid w:val="008E32CF"/>
    <w:rsid w:val="008E4EC1"/>
    <w:rsid w:val="008E5EA3"/>
    <w:rsid w:val="008F629E"/>
    <w:rsid w:val="0090126C"/>
    <w:rsid w:val="00907029"/>
    <w:rsid w:val="009163A5"/>
    <w:rsid w:val="00921DF9"/>
    <w:rsid w:val="009235C9"/>
    <w:rsid w:val="00924500"/>
    <w:rsid w:val="00933BDD"/>
    <w:rsid w:val="0093515F"/>
    <w:rsid w:val="00952209"/>
    <w:rsid w:val="0095436F"/>
    <w:rsid w:val="00963FF5"/>
    <w:rsid w:val="00966799"/>
    <w:rsid w:val="00977125"/>
    <w:rsid w:val="00982B50"/>
    <w:rsid w:val="009912E0"/>
    <w:rsid w:val="009A5263"/>
    <w:rsid w:val="009A6473"/>
    <w:rsid w:val="009A6A34"/>
    <w:rsid w:val="009A7882"/>
    <w:rsid w:val="009B2658"/>
    <w:rsid w:val="009B2A09"/>
    <w:rsid w:val="009B4ACB"/>
    <w:rsid w:val="009B7F04"/>
    <w:rsid w:val="009C374B"/>
    <w:rsid w:val="009E7F85"/>
    <w:rsid w:val="009F6E80"/>
    <w:rsid w:val="00A11A00"/>
    <w:rsid w:val="00A239B6"/>
    <w:rsid w:val="00A2495E"/>
    <w:rsid w:val="00A26F9F"/>
    <w:rsid w:val="00A311CC"/>
    <w:rsid w:val="00A33197"/>
    <w:rsid w:val="00A35293"/>
    <w:rsid w:val="00A36E42"/>
    <w:rsid w:val="00A40797"/>
    <w:rsid w:val="00A44A82"/>
    <w:rsid w:val="00A450A7"/>
    <w:rsid w:val="00A55A8E"/>
    <w:rsid w:val="00A60D77"/>
    <w:rsid w:val="00A85D83"/>
    <w:rsid w:val="00A92723"/>
    <w:rsid w:val="00AD21C9"/>
    <w:rsid w:val="00AE7566"/>
    <w:rsid w:val="00AF2B45"/>
    <w:rsid w:val="00B144F3"/>
    <w:rsid w:val="00B14A81"/>
    <w:rsid w:val="00B15CE3"/>
    <w:rsid w:val="00B212F8"/>
    <w:rsid w:val="00B3189C"/>
    <w:rsid w:val="00B411B6"/>
    <w:rsid w:val="00B42CD4"/>
    <w:rsid w:val="00B46265"/>
    <w:rsid w:val="00B6729E"/>
    <w:rsid w:val="00B77CDB"/>
    <w:rsid w:val="00B93112"/>
    <w:rsid w:val="00B935AC"/>
    <w:rsid w:val="00BB504E"/>
    <w:rsid w:val="00BB626F"/>
    <w:rsid w:val="00BC19BC"/>
    <w:rsid w:val="00BC2188"/>
    <w:rsid w:val="00BC2A90"/>
    <w:rsid w:val="00C00F4C"/>
    <w:rsid w:val="00C07BE8"/>
    <w:rsid w:val="00C10EAE"/>
    <w:rsid w:val="00C137C2"/>
    <w:rsid w:val="00C150F9"/>
    <w:rsid w:val="00C15830"/>
    <w:rsid w:val="00C25108"/>
    <w:rsid w:val="00C278D2"/>
    <w:rsid w:val="00C37F19"/>
    <w:rsid w:val="00C425DE"/>
    <w:rsid w:val="00C44CC5"/>
    <w:rsid w:val="00C46291"/>
    <w:rsid w:val="00C500A8"/>
    <w:rsid w:val="00C514AC"/>
    <w:rsid w:val="00C531C5"/>
    <w:rsid w:val="00C57E2A"/>
    <w:rsid w:val="00C6180F"/>
    <w:rsid w:val="00C65968"/>
    <w:rsid w:val="00C76370"/>
    <w:rsid w:val="00C903B8"/>
    <w:rsid w:val="00C93563"/>
    <w:rsid w:val="00C95B90"/>
    <w:rsid w:val="00CC2A5E"/>
    <w:rsid w:val="00CD54BD"/>
    <w:rsid w:val="00CE0E70"/>
    <w:rsid w:val="00CE29B1"/>
    <w:rsid w:val="00CF36C0"/>
    <w:rsid w:val="00D052DB"/>
    <w:rsid w:val="00D062F6"/>
    <w:rsid w:val="00D10687"/>
    <w:rsid w:val="00D114E3"/>
    <w:rsid w:val="00D11F6C"/>
    <w:rsid w:val="00D15CB5"/>
    <w:rsid w:val="00D17BCF"/>
    <w:rsid w:val="00D21375"/>
    <w:rsid w:val="00D216CC"/>
    <w:rsid w:val="00D257F1"/>
    <w:rsid w:val="00D25F9C"/>
    <w:rsid w:val="00D37D23"/>
    <w:rsid w:val="00D462D6"/>
    <w:rsid w:val="00D50EBD"/>
    <w:rsid w:val="00D566F4"/>
    <w:rsid w:val="00D61173"/>
    <w:rsid w:val="00D619DB"/>
    <w:rsid w:val="00D64583"/>
    <w:rsid w:val="00D65DB0"/>
    <w:rsid w:val="00D67F08"/>
    <w:rsid w:val="00D73B0B"/>
    <w:rsid w:val="00D75077"/>
    <w:rsid w:val="00D816E3"/>
    <w:rsid w:val="00D84F08"/>
    <w:rsid w:val="00D910F1"/>
    <w:rsid w:val="00D91E10"/>
    <w:rsid w:val="00D92FA3"/>
    <w:rsid w:val="00DA27C6"/>
    <w:rsid w:val="00DA7F47"/>
    <w:rsid w:val="00DC3E1D"/>
    <w:rsid w:val="00DC6442"/>
    <w:rsid w:val="00DC6520"/>
    <w:rsid w:val="00DF04BC"/>
    <w:rsid w:val="00DF0E29"/>
    <w:rsid w:val="00DF2700"/>
    <w:rsid w:val="00E017F5"/>
    <w:rsid w:val="00E11C8E"/>
    <w:rsid w:val="00E12B3E"/>
    <w:rsid w:val="00E13665"/>
    <w:rsid w:val="00E201F4"/>
    <w:rsid w:val="00E3006B"/>
    <w:rsid w:val="00E33B23"/>
    <w:rsid w:val="00E3751D"/>
    <w:rsid w:val="00E435D1"/>
    <w:rsid w:val="00E51BC0"/>
    <w:rsid w:val="00E53A6C"/>
    <w:rsid w:val="00E6076D"/>
    <w:rsid w:val="00E62DB4"/>
    <w:rsid w:val="00E70B1A"/>
    <w:rsid w:val="00E83B2E"/>
    <w:rsid w:val="00E845C5"/>
    <w:rsid w:val="00EA5A08"/>
    <w:rsid w:val="00EB6A9B"/>
    <w:rsid w:val="00EC4D75"/>
    <w:rsid w:val="00EF1D53"/>
    <w:rsid w:val="00EF78F4"/>
    <w:rsid w:val="00F00D71"/>
    <w:rsid w:val="00F15E58"/>
    <w:rsid w:val="00F170E6"/>
    <w:rsid w:val="00F207FC"/>
    <w:rsid w:val="00F263E1"/>
    <w:rsid w:val="00F478E0"/>
    <w:rsid w:val="00F50C94"/>
    <w:rsid w:val="00F54E88"/>
    <w:rsid w:val="00F6555F"/>
    <w:rsid w:val="00F67BDA"/>
    <w:rsid w:val="00F80C66"/>
    <w:rsid w:val="00F81EE1"/>
    <w:rsid w:val="00F8596D"/>
    <w:rsid w:val="00F97F96"/>
    <w:rsid w:val="00FA02B8"/>
    <w:rsid w:val="00FB2DF7"/>
    <w:rsid w:val="00FC41B8"/>
    <w:rsid w:val="00FD11BE"/>
    <w:rsid w:val="00FE051E"/>
    <w:rsid w:val="00FE5C2C"/>
    <w:rsid w:val="00FF0506"/>
    <w:rsid w:val="00FF0B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7DB9D168-AAF3-4166-AE27-317677B6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paragraph" w:styleId="af">
    <w:name w:val="Normal (Web)"/>
    <w:basedOn w:val="a"/>
    <w:uiPriority w:val="99"/>
    <w:unhideWhenUsed/>
    <w:rsid w:val="00434A3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2">
    <w:name w:val="Заголовок оглавления1"/>
    <w:basedOn w:val="1"/>
    <w:next w:val="a"/>
    <w:uiPriority w:val="39"/>
    <w:unhideWhenUsed/>
    <w:qFormat/>
    <w:rsid w:val="00502195"/>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eastAsia="en-US" w:bidi="ar-SA"/>
    </w:rPr>
  </w:style>
  <w:style w:type="character" w:styleId="af0">
    <w:name w:val="Strong"/>
    <w:uiPriority w:val="22"/>
    <w:qFormat/>
    <w:rsid w:val="00502195"/>
    <w:rPr>
      <w:b/>
      <w:bCs/>
    </w:rPr>
  </w:style>
  <w:style w:type="character" w:customStyle="1" w:styleId="10">
    <w:name w:val="Заголовок 1 Знак"/>
    <w:basedOn w:val="a0"/>
    <w:link w:val="1"/>
    <w:uiPriority w:val="1"/>
    <w:rsid w:val="00502195"/>
    <w:rPr>
      <w:rFonts w:ascii="Arial Narrow" w:eastAsia="Arial Narrow" w:hAnsi="Arial Narrow" w:cs="Arial Narrow"/>
      <w:sz w:val="34"/>
      <w:szCs w:val="34"/>
      <w:lang w:val="ru-RU" w:eastAsia="ru-RU" w:bidi="ru-RU"/>
    </w:rPr>
  </w:style>
  <w:style w:type="paragraph" w:customStyle="1" w:styleId="paragraph">
    <w:name w:val="paragraph"/>
    <w:basedOn w:val="a"/>
    <w:rsid w:val="0001582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af1">
    <w:name w:val="Table Grid"/>
    <w:basedOn w:val="a1"/>
    <w:uiPriority w:val="39"/>
    <w:rsid w:val="00DC3E1D"/>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810B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2.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yperlink" Target="http://www.sturmtools.ru" TargetMode="Externa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0.emf"/><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 Id="rId35" Type="http://schemas.openxmlformats.org/officeDocument/2006/relationships/image" Target="media/image24.png"/><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A57AE-6416-4885-971A-BDE360D9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61328946.dotm</Template>
  <TotalTime>257</TotalTime>
  <Pages>22</Pages>
  <Words>2486</Words>
  <Characters>14173</Characters>
  <Application>Microsoft Office Word</Application>
  <DocSecurity>0</DocSecurity>
  <Lines>118</Lines>
  <Paragraphs>33</Paragraphs>
  <ScaleCrop>false</ScaleCrop>
  <HeadingPairs>
    <vt:vector size="4" baseType="variant">
      <vt:variant>
        <vt:lpstr>Название</vt:lpstr>
      </vt:variant>
      <vt:variant>
        <vt:i4>1</vt:i4>
      </vt:variant>
      <vt:variant>
        <vt:lpstr>标题</vt:lpstr>
      </vt:variant>
      <vt:variant>
        <vt:i4>6</vt:i4>
      </vt:variant>
    </vt:vector>
  </HeadingPairs>
  <TitlesOfParts>
    <vt:vector size="7" baseType="lpstr">
      <vt:lpstr>CD220LI_arial</vt:lpstr>
      <vt:lpstr>    /      Перфоратор  электрический          RH25804BR</vt:lpstr>
      <vt:lpstr>СОДЕРЖАНИЕ</vt:lpstr>
      <vt:lpstr>ОБЛАСТЬ ПРИМЕНЕНИЯ И НАЗНАЧЕНИЕ.</vt:lpstr>
      <vt:lpstr>ВНЕШНИЙ ВИД. </vt:lpstr>
      <vt:lpstr>ТЕХНИЧЕСКИЕ ХАРАКТЕРИСТИКИ. </vt:lpstr>
      <vt:lpstr>ПРАВИЛА ЭКСПЛУАТАЦИИ ОБОРУДОВАНИЯ.</vt:lpstr>
    </vt:vector>
  </TitlesOfParts>
  <Company>SPecialiST RePack</Company>
  <LinksUpToDate>false</LinksUpToDate>
  <CharactersWithSpaces>16626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Fedutinov Fedor</dc:creator>
  <cp:lastModifiedBy>Fedutinov Fedor</cp:lastModifiedBy>
  <cp:revision>15</cp:revision>
  <dcterms:created xsi:type="dcterms:W3CDTF">2020-04-29T20:01:00Z</dcterms:created>
  <dcterms:modified xsi:type="dcterms:W3CDTF">2020-08-08T14:46:00Z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