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1A03BD" w:rsidRDefault="009A76B1" w:rsidP="00BE39AE">
      <w:pPr>
        <w:pStyle w:val="2"/>
        <w:tabs>
          <w:tab w:val="left" w:pos="9498"/>
        </w:tabs>
        <w:ind w:left="3751"/>
        <w:rPr>
          <w:rFonts w:ascii="Arial" w:hAnsi="Arial" w:cs="Arial"/>
          <w:color w:val="FFFFFF" w:themeColor="background1"/>
          <w:sz w:val="24"/>
          <w:szCs w:val="38"/>
        </w:rPr>
      </w:pPr>
      <w:r>
        <w:rPr>
          <w:rFonts w:eastAsiaTheme="minorEastAsia" w:hint="eastAsia"/>
          <w:noProof/>
          <w:color w:val="231F20"/>
          <w:lang w:bidi="ar-SA"/>
        </w:rPr>
        <w:drawing>
          <wp:anchor distT="0" distB="0" distL="114300" distR="114300" simplePos="0" relativeHeight="251658752" behindDoc="1" locked="0" layoutInCell="1" allowOverlap="1" wp14:anchorId="2EED6FAA" wp14:editId="65E1A6E5">
            <wp:simplePos x="0" y="0"/>
            <wp:positionH relativeFrom="column">
              <wp:posOffset>19050</wp:posOffset>
            </wp:positionH>
            <wp:positionV relativeFrom="paragraph">
              <wp:posOffset>-122555</wp:posOffset>
            </wp:positionV>
            <wp:extent cx="8141970" cy="5402580"/>
            <wp:effectExtent l="19050" t="0" r="0" b="0"/>
            <wp:wrapNone/>
            <wp:docPr id="12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7A0">
        <w:rPr>
          <w:rFonts w:eastAsiaTheme="minorEastAsia"/>
          <w:noProof/>
          <w:color w:val="231F20"/>
          <w:lang w:bidi="ar-SA"/>
        </w:rPr>
        <w:t xml:space="preserve"> </w:t>
      </w:r>
      <w:r w:rsidR="00A145CC">
        <w:rPr>
          <w:rFonts w:eastAsiaTheme="minorEastAsia"/>
          <w:noProof/>
          <w:color w:val="231F20"/>
          <w:lang w:bidi="ar-SA"/>
        </w:rPr>
        <w:t xml:space="preserve">      </w:t>
      </w:r>
      <w:r w:rsidRPr="009A76B1">
        <w:rPr>
          <w:rFonts w:eastAsiaTheme="minorEastAsia"/>
          <w:noProof/>
          <w:color w:val="231F20"/>
          <w:lang w:bidi="ar-SA"/>
        </w:rPr>
        <w:t xml:space="preserve">    </w:t>
      </w:r>
      <w:r w:rsidR="00A145CC">
        <w:rPr>
          <w:rFonts w:eastAsiaTheme="minorEastAsia"/>
          <w:noProof/>
          <w:color w:val="FFFFFF" w:themeColor="background1"/>
          <w:lang w:bidi="ar-SA"/>
        </w:rPr>
        <w:t>Дрель электрическая ударная</w:t>
      </w:r>
      <w:r w:rsidR="00403AAD" w:rsidRPr="00EE1E24">
        <w:rPr>
          <w:rFonts w:eastAsiaTheme="minorEastAsia"/>
          <w:noProof/>
          <w:color w:val="FFFFFF" w:themeColor="background1"/>
          <w:lang w:bidi="ar-SA"/>
        </w:rPr>
        <w:t xml:space="preserve">   </w:t>
      </w:r>
      <w:r w:rsidR="00403AAD" w:rsidRPr="00403AAD">
        <w:rPr>
          <w:rFonts w:eastAsiaTheme="minorEastAsia"/>
          <w:noProof/>
          <w:color w:val="231F20"/>
          <w:lang w:bidi="ar-SA"/>
        </w:rPr>
        <w:t xml:space="preserve">        </w:t>
      </w:r>
      <w:r w:rsidR="00121A2D" w:rsidRPr="001A03BD">
        <w:rPr>
          <w:rFonts w:ascii="Arial" w:hAnsi="Arial" w:cs="Arial"/>
          <w:color w:val="FFFFFF" w:themeColor="background1"/>
        </w:rPr>
        <w:tab/>
      </w:r>
      <w:r>
        <w:rPr>
          <w:rFonts w:ascii="Arial" w:eastAsiaTheme="minorEastAsia" w:hAnsi="Arial" w:cs="Arial"/>
          <w:color w:val="FFFFFF" w:themeColor="background1"/>
          <w:lang w:eastAsia="zh-CN"/>
        </w:rPr>
        <w:t xml:space="preserve"> </w:t>
      </w:r>
      <w:r w:rsidR="00F83DCA" w:rsidRPr="00A145CC">
        <w:rPr>
          <w:rFonts w:ascii="Arial" w:hAnsi="Arial" w:cs="Arial"/>
          <w:color w:val="FFFFFF" w:themeColor="background1"/>
          <w:position w:val="-2"/>
          <w:sz w:val="40"/>
          <w:szCs w:val="40"/>
        </w:rPr>
        <w:t>Д</w:t>
      </w:r>
      <w:r w:rsidR="004767A0" w:rsidRPr="00A145CC">
        <w:rPr>
          <w:rFonts w:ascii="Arial" w:hAnsi="Arial" w:cs="Arial"/>
          <w:color w:val="FFFFFF" w:themeColor="background1"/>
          <w:position w:val="-2"/>
          <w:sz w:val="40"/>
          <w:szCs w:val="40"/>
        </w:rPr>
        <w:t>У</w:t>
      </w:r>
      <w:r w:rsidR="00F83DCA" w:rsidRPr="00A145CC">
        <w:rPr>
          <w:rFonts w:ascii="Arial" w:hAnsi="Arial" w:cs="Arial"/>
          <w:color w:val="FFFFFF" w:themeColor="background1"/>
          <w:position w:val="-2"/>
          <w:sz w:val="40"/>
          <w:szCs w:val="40"/>
        </w:rPr>
        <w:t>-</w:t>
      </w:r>
      <w:r>
        <w:rPr>
          <w:rFonts w:ascii="Arial" w:hAnsi="Arial" w:cs="Arial"/>
          <w:color w:val="FFFFFF" w:themeColor="background1"/>
          <w:position w:val="-2"/>
          <w:sz w:val="40"/>
          <w:szCs w:val="40"/>
        </w:rPr>
        <w:t>9</w:t>
      </w:r>
      <w:r w:rsidR="008B5507" w:rsidRPr="00A145CC">
        <w:rPr>
          <w:rFonts w:ascii="Arial" w:hAnsi="Arial" w:cs="Arial"/>
          <w:color w:val="FFFFFF" w:themeColor="background1"/>
          <w:position w:val="-2"/>
          <w:sz w:val="40"/>
          <w:szCs w:val="40"/>
        </w:rPr>
        <w:t>0</w:t>
      </w:r>
      <w:r w:rsidR="00F83DCA" w:rsidRPr="00A145CC">
        <w:rPr>
          <w:rFonts w:ascii="Arial" w:hAnsi="Arial" w:cs="Arial"/>
          <w:color w:val="FFFFFF" w:themeColor="background1"/>
          <w:position w:val="-2"/>
          <w:sz w:val="40"/>
          <w:szCs w:val="40"/>
        </w:rPr>
        <w:t>0</w:t>
      </w: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121A2D" w:rsidP="00C80E08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Default="00121A2D" w:rsidP="00364810">
      <w:pPr>
        <w:spacing w:before="242" w:line="240" w:lineRule="exact"/>
        <w:ind w:right="374"/>
        <w:jc w:val="right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 xml:space="preserve">И ТЕХНИЧЕСКОМУ </w:t>
      </w:r>
      <w:r w:rsidR="00364810">
        <w:rPr>
          <w:rFonts w:ascii="Arial Narrow" w:hAnsi="Arial Narrow"/>
          <w:color w:val="FFFFFF"/>
          <w:sz w:val="48"/>
        </w:rPr>
        <w:t>О</w:t>
      </w:r>
      <w:r>
        <w:rPr>
          <w:rFonts w:ascii="Arial Narrow" w:hAnsi="Arial Narrow"/>
          <w:color w:val="FFFFFF"/>
          <w:sz w:val="48"/>
        </w:rPr>
        <w:t>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341B46" w:rsidRDefault="009A76B1">
      <w:pPr>
        <w:rPr>
          <w:rFonts w:ascii="Arial Narrow" w:hAnsi="Arial Narrow"/>
          <w:noProof/>
          <w:color w:val="FFFFFF"/>
          <w:sz w:val="48"/>
          <w:lang w:bidi="ar-SA"/>
        </w:rPr>
      </w:pPr>
      <w:r>
        <w:rPr>
          <w:rFonts w:ascii="Arial Narrow" w:hAnsi="Arial Narrow"/>
          <w:noProof/>
          <w:color w:val="FFFFFF"/>
          <w:sz w:val="48"/>
          <w:lang w:bidi="ar-SA"/>
        </w:rPr>
        <w:drawing>
          <wp:anchor distT="0" distB="0" distL="114300" distR="114300" simplePos="0" relativeHeight="251672064" behindDoc="1" locked="0" layoutInCell="1" allowOverlap="1" wp14:anchorId="4DA3B3F3" wp14:editId="1C3B4427">
            <wp:simplePos x="0" y="0"/>
            <wp:positionH relativeFrom="column">
              <wp:posOffset>3439795</wp:posOffset>
            </wp:positionH>
            <wp:positionV relativeFrom="paragraph">
              <wp:posOffset>8255</wp:posOffset>
            </wp:positionV>
            <wp:extent cx="3785676" cy="3409950"/>
            <wp:effectExtent l="0" t="0" r="0" b="0"/>
            <wp:wrapNone/>
            <wp:docPr id="20" name="图片 5" descr="C:\Users\ZHONGLL\Desktop\DU-21700 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NGLL\Desktop\DU-21700 V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7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693" w:rsidRDefault="009A76B1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margin-left:181.5pt;margin-top:191.35pt;width:215.05pt;height:19.85pt;z-index:2518430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" stroked="f">
            <v:fill opacity="0"/>
            <v:textbox style="mso-fit-shape-to-text:t">
              <w:txbxContent>
                <w:p w:rsidR="009A76B1" w:rsidRPr="00216D39" w:rsidRDefault="009A76B1" w:rsidP="00216D39">
                  <w:pPr>
                    <w:rPr>
                      <w:rFonts w:eastAsiaTheme="minorEastAsia"/>
                      <w:lang w:eastAsia="zh-CN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DU-9</w:t>
                  </w:r>
                  <w:r w:rsidRPr="00216D39">
                    <w:rPr>
                      <w:rFonts w:ascii="Arial" w:hAnsi="Arial" w:cs="Arial"/>
                      <w:color w:val="FFFFFF" w:themeColor="background1"/>
                    </w:rPr>
                    <w:t>00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-M-</w:t>
                  </w:r>
                  <w:r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>20210204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-2006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2146300</wp:posOffset>
            </wp:positionV>
            <wp:extent cx="1159896" cy="288235"/>
            <wp:effectExtent l="19050" t="0" r="2154" b="0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96" cy="2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A68EC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601"/>
        <w:gridCol w:w="2601"/>
      </w:tblGrid>
      <w:tr w:rsidR="00D33F0F" w:rsidRPr="00A26FF8" w:rsidTr="00D33F0F">
        <w:trPr>
          <w:jc w:val="center"/>
        </w:trPr>
        <w:tc>
          <w:tcPr>
            <w:tcW w:w="2410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5BB3A0CC" wp14:editId="152C934B">
                  <wp:extent cx="533195" cy="785382"/>
                  <wp:effectExtent l="0" t="0" r="635" b="0"/>
                  <wp:docPr id="3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6A1B6E46" wp14:editId="39625EF4">
                  <wp:extent cx="532765" cy="641609"/>
                  <wp:effectExtent l="0" t="0" r="63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F17208">
              <w:rPr>
                <w:noProof/>
                <w:lang w:bidi="ar-SA"/>
              </w:rPr>
              <w:drawing>
                <wp:inline distT="0" distB="0" distL="0" distR="0" wp14:anchorId="0DE18339" wp14:editId="1F73C740">
                  <wp:extent cx="880280" cy="4172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3F0F" w:rsidRPr="00A26FF8" w:rsidRDefault="00D33F0F" w:rsidP="00D33F0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7AF95CD" wp14:editId="6612B21C">
                  <wp:extent cx="1303020" cy="1240155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D33F0F" w:rsidRDefault="00D33F0F" w:rsidP="00D33F0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noProof/>
                <w:lang w:bidi="ar-SA"/>
              </w:rPr>
            </w:pPr>
          </w:p>
          <w:p w:rsidR="00D33F0F" w:rsidRPr="00A26FF8" w:rsidRDefault="00D33F0F" w:rsidP="00D33F0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647D7CD" wp14:editId="3D2EC870">
                  <wp:extent cx="1514475" cy="932815"/>
                  <wp:effectExtent l="0" t="0" r="952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6CC38FE" wp14:editId="23B34CFB">
                  <wp:extent cx="768096" cy="1080632"/>
                  <wp:effectExtent l="0" t="0" r="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51" cy="108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309CF175" wp14:editId="0FE7D8CB">
                  <wp:extent cx="457200" cy="799070"/>
                  <wp:effectExtent l="0" t="0" r="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27" cy="80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0F" w:rsidRPr="00A26FF8" w:rsidTr="00D33F0F">
        <w:trPr>
          <w:jc w:val="center"/>
        </w:trPr>
        <w:tc>
          <w:tcPr>
            <w:tcW w:w="2410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7456" behindDoc="0" locked="0" layoutInCell="1" allowOverlap="1" wp14:anchorId="4C749B91" wp14:editId="3080EFE1">
                  <wp:simplePos x="0" y="0"/>
                  <wp:positionH relativeFrom="column">
                    <wp:posOffset>929337</wp:posOffset>
                  </wp:positionH>
                  <wp:positionV relativeFrom="paragraph">
                    <wp:posOffset>54913</wp:posOffset>
                  </wp:positionV>
                  <wp:extent cx="447675" cy="232410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76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D33F0F" w:rsidRPr="00A26FF8" w:rsidRDefault="00D33F0F" w:rsidP="00D33F0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5D7F5B49" wp14:editId="79DDE378">
                  <wp:simplePos x="0" y="0"/>
                  <wp:positionH relativeFrom="column">
                    <wp:posOffset>772589</wp:posOffset>
                  </wp:positionH>
                  <wp:positionV relativeFrom="paragraph">
                    <wp:posOffset>36195</wp:posOffset>
                  </wp:positionV>
                  <wp:extent cx="533400" cy="264160"/>
                  <wp:effectExtent l="0" t="0" r="0" b="254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6432" behindDoc="0" locked="0" layoutInCell="1" allowOverlap="1" wp14:anchorId="506C7EA2" wp14:editId="6D42F96C">
                  <wp:simplePos x="0" y="0"/>
                  <wp:positionH relativeFrom="column">
                    <wp:posOffset>965816</wp:posOffset>
                  </wp:positionH>
                  <wp:positionV relativeFrom="paragraph">
                    <wp:posOffset>34195</wp:posOffset>
                  </wp:positionV>
                  <wp:extent cx="533400" cy="264160"/>
                  <wp:effectExtent l="0" t="0" r="0" b="254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5408" behindDoc="0" locked="0" layoutInCell="1" allowOverlap="1" wp14:anchorId="3D6785A4" wp14:editId="477EC383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54610</wp:posOffset>
                  </wp:positionV>
                  <wp:extent cx="538480" cy="278765"/>
                  <wp:effectExtent l="0" t="0" r="0" b="698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D33F0F" w:rsidRPr="00A26FF8" w:rsidTr="00D33F0F">
        <w:trPr>
          <w:jc w:val="center"/>
        </w:trPr>
        <w:tc>
          <w:tcPr>
            <w:tcW w:w="2410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1F57BF" wp14:editId="7E762E72">
                  <wp:extent cx="1393190" cy="1172057"/>
                  <wp:effectExtent l="0" t="0" r="0" b="9525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1133"/>
                          <a:stretch/>
                        </pic:blipFill>
                        <pic:spPr bwMode="auto">
                          <a:xfrm>
                            <a:off x="0" y="0"/>
                            <a:ext cx="1393190" cy="1172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33F0F" w:rsidRPr="00A26FF8" w:rsidRDefault="00D33F0F" w:rsidP="00D33F0F">
            <w:pPr>
              <w:tabs>
                <w:tab w:val="right" w:pos="1980"/>
              </w:tabs>
              <w:spacing w:before="101"/>
              <w:ind w:right="340"/>
              <w:jc w:val="center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E0D97B" wp14:editId="4B040625">
                  <wp:extent cx="906636" cy="1022837"/>
                  <wp:effectExtent l="0" t="0" r="8255" b="635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3" cy="102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 wp14:anchorId="746C97B3" wp14:editId="05049B34">
                  <wp:extent cx="1561234" cy="1099026"/>
                  <wp:effectExtent l="0" t="0" r="127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42" cy="110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C2C008" wp14:editId="764DB7D6">
                  <wp:extent cx="1514475" cy="1039495"/>
                  <wp:effectExtent l="0" t="0" r="9525" b="8255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0F" w:rsidRPr="00A26FF8" w:rsidTr="00D33F0F">
        <w:trPr>
          <w:jc w:val="center"/>
        </w:trPr>
        <w:tc>
          <w:tcPr>
            <w:tcW w:w="2410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1E929125" wp14:editId="77D6EA6A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37465</wp:posOffset>
                  </wp:positionV>
                  <wp:extent cx="569595" cy="282575"/>
                  <wp:effectExtent l="0" t="0" r="1905" b="3175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0AEBEAA2" wp14:editId="179501BA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24130</wp:posOffset>
                  </wp:positionV>
                  <wp:extent cx="542290" cy="268605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3360" behindDoc="0" locked="0" layoutInCell="1" allowOverlap="1" wp14:anchorId="4A6FEAE0" wp14:editId="429276F4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37465</wp:posOffset>
                  </wp:positionV>
                  <wp:extent cx="551815" cy="284480"/>
                  <wp:effectExtent l="0" t="0" r="635" b="127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601" w:type="dxa"/>
          </w:tcPr>
          <w:p w:rsidR="00D33F0F" w:rsidRPr="00A26FF8" w:rsidRDefault="00D33F0F" w:rsidP="00D33F0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64384" behindDoc="0" locked="0" layoutInCell="1" allowOverlap="1" wp14:anchorId="07EA57D8" wp14:editId="4438ADD8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57150</wp:posOffset>
                  </wp:positionV>
                  <wp:extent cx="532130" cy="274955"/>
                  <wp:effectExtent l="0" t="0" r="1270" b="0"/>
                  <wp:wrapSquare wrapText="bothSides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D33F0F" w:rsidRDefault="00D33F0F" w:rsidP="00D33F0F">
      <w:pPr>
        <w:pStyle w:val="1"/>
        <w:ind w:left="0" w:right="340"/>
        <w:jc w:val="right"/>
        <w:rPr>
          <w:color w:val="808285"/>
        </w:rPr>
      </w:pPr>
    </w:p>
    <w:p w:rsidR="00D33F0F" w:rsidRDefault="00D33F0F" w:rsidP="00D33F0F">
      <w:pPr>
        <w:pStyle w:val="1"/>
        <w:ind w:left="0" w:right="340"/>
        <w:rPr>
          <w:color w:val="808285"/>
        </w:rPr>
      </w:pPr>
    </w:p>
    <w:p w:rsidR="005670B0" w:rsidRPr="00D910F1" w:rsidRDefault="009A76B1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color w:val="808285"/>
          <w:lang w:bidi="ar-SA"/>
        </w:rPr>
        <w:lastRenderedPageBreak/>
        <w:pict>
          <v:line id="_x0000_s1119" style="position:absolute;left:0;text-align:left;z-index:251887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14.45pt" to="468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" strokecolor="#a5a5a5 [2092]" strokeweight="2.25pt">
            <o:lock v:ext="edit" shapetype="f"/>
          </v:line>
        </w:pict>
      </w:r>
      <w:r w:rsidR="005670B0">
        <w:rPr>
          <w:color w:val="808285"/>
        </w:rPr>
        <w:t>СОДЕРЖАНИЕ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33F0F">
        <w:rPr>
          <w:rFonts w:ascii="Arial" w:hAnsi="Arial" w:cs="Arial"/>
          <w:color w:val="231F20"/>
          <w:sz w:val="24"/>
          <w:szCs w:val="24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33F0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33F0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Правила техники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безопасности.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33F0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5811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8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5811">
        <w:rPr>
          <w:rFonts w:ascii="Arial" w:hAnsi="Arial" w:cs="Arial"/>
          <w:color w:val="231F20"/>
          <w:spacing w:val="-8"/>
          <w:sz w:val="24"/>
          <w:szCs w:val="24"/>
        </w:rPr>
        <w:t>10</w:t>
      </w:r>
    </w:p>
    <w:p w:rsidR="005468C5" w:rsidRPr="00146E96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845811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845811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</w:t>
      </w:r>
      <w:r w:rsidR="0084581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183FDC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84581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341B46" w:rsidRDefault="00341B46" w:rsidP="00341B46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341B46" w:rsidRPr="00521693" w:rsidRDefault="00341B46" w:rsidP="00341B46">
      <w:pPr>
        <w:spacing w:line="244" w:lineRule="auto"/>
        <w:rPr>
          <w:rFonts w:ascii="Arial Narrow" w:eastAsiaTheme="minorEastAsia" w:hAnsi="Arial Narrow"/>
          <w:sz w:val="24"/>
          <w:lang w:eastAsia="zh-CN"/>
        </w:rPr>
        <w:sectPr w:rsidR="00341B46" w:rsidRPr="00521693" w:rsidSect="00C278D2">
          <w:footerReference w:type="even" r:id="rId31"/>
          <w:footerReference w:type="default" r:id="rId32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845811" w:rsidRDefault="00845811" w:rsidP="005B5229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</w:p>
    <w:p w:rsidR="005B5229" w:rsidRDefault="005B5229" w:rsidP="005B5229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Уважаемый покупатель!</w:t>
      </w:r>
    </w:p>
    <w:p w:rsidR="005B5229" w:rsidRDefault="005B5229" w:rsidP="005B5229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Компания</w:t>
      </w:r>
      <w:r w:rsidR="009A76B1" w:rsidRPr="00802E20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3587EF8D" wp14:editId="3AFDD3C2">
            <wp:extent cx="931545" cy="120650"/>
            <wp:effectExtent l="19050" t="0" r="1905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8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данного электроинструмента.</w:t>
      </w:r>
      <w:r w:rsidR="00C80E08" w:rsidRPr="00C80E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Изделия под торговой маркой</w:t>
      </w:r>
      <w:r w:rsidR="009A76B1" w:rsidRPr="009A76B1">
        <w:rPr>
          <w:rFonts w:ascii="Arial" w:hAnsi="Arial" w:cs="Arial"/>
          <w:bCs/>
          <w:sz w:val="20"/>
          <w:szCs w:val="20"/>
        </w:rPr>
        <w:t xml:space="preserve">  </w:t>
      </w:r>
      <w:r w:rsidR="009A76B1" w:rsidRPr="00802E20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3587EF8D" wp14:editId="3AFDD3C2">
            <wp:extent cx="931545" cy="120650"/>
            <wp:effectExtent l="19050" t="0" r="1905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B1" w:rsidRPr="009A76B1">
        <w:rPr>
          <w:rFonts w:ascii="Arial" w:hAnsi="Arial" w:cs="Arial"/>
          <w:bCs/>
          <w:sz w:val="20"/>
          <w:szCs w:val="20"/>
        </w:rPr>
        <w:t xml:space="preserve"> </w:t>
      </w:r>
      <w:r w:rsidR="001678BF">
        <w:rPr>
          <w:rFonts w:ascii="Arial" w:hAnsi="Arial" w:cs="Arial"/>
          <w:bCs/>
          <w:sz w:val="20"/>
          <w:szCs w:val="20"/>
        </w:rPr>
        <w:t>по</w:t>
      </w:r>
      <w:r>
        <w:rPr>
          <w:rFonts w:ascii="Arial" w:hAnsi="Arial" w:cs="Arial"/>
          <w:bCs/>
          <w:sz w:val="20"/>
          <w:szCs w:val="20"/>
        </w:rPr>
        <w:t>стоянно усовершенствуются и улучшаются.</w:t>
      </w:r>
      <w:r w:rsidR="00C80E08" w:rsidRPr="00C80E0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Поэтому технические характеристики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E53F41" w:rsidRPr="00E53F41" w:rsidRDefault="00E53F41" w:rsidP="005B522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4108A0" w:rsidRDefault="009A76B1" w:rsidP="00E53F41">
      <w:pPr>
        <w:pStyle w:val="1"/>
        <w:ind w:left="603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118" style="position:absolute;left:0;text-align:left;z-index:251802112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page" from="292.85pt,11.1pt" to="760.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" strokecolor="#a5a5a5 [2092]" strokeweight="2.25pt">
            <o:lock v:ext="edit" shapetype="f"/>
          </v:line>
        </w:pict>
      </w:r>
      <w:r w:rsidR="00E53F41" w:rsidRPr="004108A0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4108A0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8B5507" w:rsidRPr="00543CA2" w:rsidRDefault="00A145CC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8B5507" w:rsidRPr="00543CA2" w:rsidRDefault="00447585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Данная модель</w:t>
      </w:r>
      <w:r w:rsidR="008B5507" w:rsidRPr="00543CA2">
        <w:rPr>
          <w:rFonts w:ascii="Arial" w:hAnsi="Arial" w:cs="Arial"/>
          <w:sz w:val="20"/>
          <w:szCs w:val="20"/>
        </w:rPr>
        <w:t xml:space="preserve"> предназначен</w:t>
      </w:r>
      <w:r>
        <w:rPr>
          <w:rFonts w:ascii="Arial" w:hAnsi="Arial" w:cs="Arial"/>
          <w:sz w:val="20"/>
          <w:szCs w:val="20"/>
        </w:rPr>
        <w:t>а</w:t>
      </w:r>
      <w:r w:rsidR="008B5507" w:rsidRPr="00543CA2">
        <w:rPr>
          <w:rFonts w:ascii="Arial" w:hAnsi="Arial" w:cs="Arial"/>
          <w:sz w:val="20"/>
          <w:szCs w:val="20"/>
        </w:rPr>
        <w:t xml:space="preserve"> для завинчивания и вывинчивания шурупов, сверления отверстий в древесине, металле, керамике и синтетических материалах. </w:t>
      </w:r>
    </w:p>
    <w:p w:rsidR="008B5507" w:rsidRPr="00543CA2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ЗАПРЕЩЕНО!</w:t>
      </w:r>
      <w:r w:rsidRPr="00543CA2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8B5507" w:rsidRPr="00543CA2" w:rsidRDefault="00A145CC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 применения</w:t>
      </w:r>
    </w:p>
    <w:p w:rsidR="008B5507" w:rsidRPr="00543CA2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8B5507" w:rsidRPr="00543CA2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ВНИМАНИЕ!</w:t>
      </w:r>
      <w:r w:rsidRPr="00543CA2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8B5507" w:rsidRPr="00543CA2" w:rsidRDefault="00A145CC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8B5507" w:rsidRPr="00543CA2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B5507" w:rsidRPr="00704142" w:rsidRDefault="009A76B1" w:rsidP="008B5507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3" o:spid="_x0000_s1117" style="position:absolute;left:0;text-align:left;z-index:25205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5pt,11.3pt" to="595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30DAIAAM0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" strokecolor="#a6a6a6" strokeweight="2.25pt">
            <o:lock v:ext="edit" shapetype="f"/>
          </v:line>
        </w:pict>
      </w:r>
      <w:r w:rsidR="008B5507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8B5507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8B5507" w:rsidRPr="00150711" w:rsidRDefault="008B5507" w:rsidP="008B5507">
      <w:pPr>
        <w:rPr>
          <w:rFonts w:ascii="Arial" w:hAnsi="Arial" w:cs="Arial"/>
          <w:sz w:val="20"/>
          <w:szCs w:val="20"/>
          <w:lang w:eastAsia="zh-CN"/>
        </w:rPr>
      </w:pPr>
    </w:p>
    <w:p w:rsidR="00403791" w:rsidRPr="00403791" w:rsidRDefault="009A76B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5F74D9">
        <w:rPr>
          <w:rFonts w:hint="eastAsia"/>
          <w:noProof/>
          <w:lang w:bidi="ar-SA"/>
        </w:rPr>
        <w:drawing>
          <wp:anchor distT="0" distB="0" distL="114300" distR="114300" simplePos="0" relativeHeight="251678208" behindDoc="0" locked="0" layoutInCell="1" allowOverlap="1" wp14:anchorId="57F69152" wp14:editId="2931E9CE">
            <wp:simplePos x="0" y="0"/>
            <wp:positionH relativeFrom="column">
              <wp:posOffset>4762500</wp:posOffset>
            </wp:positionH>
            <wp:positionV relativeFrom="paragraph">
              <wp:posOffset>6350</wp:posOffset>
            </wp:positionV>
            <wp:extent cx="2188845" cy="2038350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791" w:rsidRPr="00F81D52">
        <w:rPr>
          <w:rFonts w:ascii="Arial" w:hAnsi="Arial" w:cs="Arial"/>
          <w:sz w:val="21"/>
          <w:szCs w:val="21"/>
        </w:rPr>
        <w:t>1. Патрон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>2. Ограничитель глубины сверления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 xml:space="preserve">3. </w:t>
      </w:r>
      <w:r w:rsidR="009A76B1" w:rsidRPr="00F81D52">
        <w:rPr>
          <w:rFonts w:ascii="Arial" w:hAnsi="Arial" w:cs="Arial"/>
          <w:sz w:val="21"/>
          <w:szCs w:val="21"/>
        </w:rPr>
        <w:t xml:space="preserve">Дополнительная рукоятка 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>4</w:t>
      </w:r>
      <w:r w:rsidRPr="00F81D52">
        <w:rPr>
          <w:rFonts w:ascii="Arial" w:hAnsi="Arial" w:cs="Arial" w:hint="eastAsia"/>
          <w:sz w:val="21"/>
          <w:szCs w:val="21"/>
          <w:lang w:eastAsia="zh-CN"/>
        </w:rPr>
        <w:t>.</w:t>
      </w:r>
      <w:r w:rsidRPr="00F81D52">
        <w:rPr>
          <w:rFonts w:ascii="Arial" w:hAnsi="Arial" w:cs="Arial"/>
          <w:sz w:val="21"/>
          <w:szCs w:val="21"/>
        </w:rPr>
        <w:t xml:space="preserve"> </w:t>
      </w:r>
      <w:r w:rsidR="009A76B1" w:rsidRPr="00F81D52">
        <w:rPr>
          <w:rFonts w:ascii="Arial" w:hAnsi="Arial" w:cs="Arial"/>
          <w:sz w:val="21"/>
          <w:szCs w:val="21"/>
        </w:rPr>
        <w:t>Переключатель режима работ</w:t>
      </w:r>
      <w:r w:rsidR="009A76B1">
        <w:rPr>
          <w:rFonts w:ascii="Arial" w:hAnsi="Arial" w:cs="Arial"/>
          <w:sz w:val="21"/>
          <w:szCs w:val="21"/>
        </w:rPr>
        <w:t>ы</w:t>
      </w:r>
    </w:p>
    <w:p w:rsidR="00403791" w:rsidRPr="00F81D52" w:rsidRDefault="00403791" w:rsidP="00403791">
      <w:pPr>
        <w:tabs>
          <w:tab w:val="left" w:pos="9748"/>
        </w:tabs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 xml:space="preserve">5. </w:t>
      </w:r>
      <w:r w:rsidR="009A76B1" w:rsidRPr="00F81D52">
        <w:rPr>
          <w:rFonts w:ascii="Arial" w:hAnsi="Arial" w:cs="Arial"/>
          <w:sz w:val="21"/>
          <w:szCs w:val="21"/>
        </w:rPr>
        <w:t xml:space="preserve">Кнопка блокировки </w:t>
      </w:r>
      <w:r w:rsidR="009A76B1">
        <w:rPr>
          <w:rFonts w:ascii="Arial" w:hAnsi="Arial" w:cs="Arial"/>
          <w:sz w:val="21"/>
          <w:szCs w:val="21"/>
        </w:rPr>
        <w:t>выключателя</w:t>
      </w:r>
      <w:r>
        <w:rPr>
          <w:rFonts w:ascii="Arial" w:hAnsi="Arial" w:cs="Arial"/>
          <w:sz w:val="21"/>
          <w:szCs w:val="21"/>
        </w:rPr>
        <w:tab/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 xml:space="preserve">6. </w:t>
      </w:r>
      <w:r w:rsidR="009A76B1" w:rsidRPr="00F81D52">
        <w:rPr>
          <w:rFonts w:ascii="Arial" w:hAnsi="Arial" w:cs="Arial"/>
          <w:sz w:val="21"/>
          <w:szCs w:val="21"/>
        </w:rPr>
        <w:t xml:space="preserve">Выключатель 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 xml:space="preserve">7. </w:t>
      </w:r>
      <w:r w:rsidR="009A76B1" w:rsidRPr="00F81D52">
        <w:rPr>
          <w:rFonts w:ascii="Arial" w:hAnsi="Arial" w:cs="Arial"/>
          <w:sz w:val="21"/>
          <w:szCs w:val="21"/>
        </w:rPr>
        <w:t>Переключатель направления вращения</w:t>
      </w:r>
      <w:r w:rsidR="009A76B1">
        <w:rPr>
          <w:rFonts w:ascii="Arial" w:hAnsi="Arial" w:cs="Arial"/>
          <w:sz w:val="21"/>
          <w:szCs w:val="21"/>
        </w:rPr>
        <w:t xml:space="preserve"> 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 xml:space="preserve">8. </w:t>
      </w:r>
      <w:r w:rsidR="009A76B1" w:rsidRPr="00F81D52">
        <w:rPr>
          <w:rFonts w:ascii="Arial" w:hAnsi="Arial" w:cs="Arial"/>
          <w:sz w:val="21"/>
          <w:szCs w:val="21"/>
        </w:rPr>
        <w:t>Регулятор скорости вращения</w:t>
      </w:r>
    </w:p>
    <w:p w:rsidR="00403791" w:rsidRPr="00F81D52" w:rsidRDefault="00403791" w:rsidP="00403791">
      <w:pPr>
        <w:ind w:leftChars="451" w:left="992"/>
        <w:rPr>
          <w:rFonts w:ascii="Arial" w:hAnsi="Arial" w:cs="Arial"/>
          <w:sz w:val="21"/>
          <w:szCs w:val="21"/>
        </w:rPr>
      </w:pPr>
      <w:r w:rsidRPr="00F81D52">
        <w:rPr>
          <w:rFonts w:ascii="Arial" w:hAnsi="Arial" w:cs="Arial"/>
          <w:sz w:val="21"/>
          <w:szCs w:val="21"/>
        </w:rPr>
        <w:t>9. Ключ</w:t>
      </w:r>
      <w:r w:rsidR="009A76B1">
        <w:rPr>
          <w:rFonts w:ascii="Arial" w:hAnsi="Arial" w:cs="Arial"/>
          <w:sz w:val="21"/>
          <w:szCs w:val="21"/>
        </w:rPr>
        <w:t xml:space="preserve"> для патрона</w:t>
      </w:r>
    </w:p>
    <w:p w:rsidR="00403791" w:rsidRDefault="00403791" w:rsidP="00403791">
      <w:pPr>
        <w:tabs>
          <w:tab w:val="left" w:pos="10585"/>
        </w:tabs>
        <w:ind w:left="1077" w:right="686"/>
        <w:rPr>
          <w:rFonts w:ascii="Arial" w:hAnsi="Arial" w:cs="Arial"/>
          <w:lang w:eastAsia="zh-CN"/>
        </w:rPr>
      </w:pPr>
      <w:r w:rsidRPr="00D833BB">
        <w:rPr>
          <w:rFonts w:ascii="Arial" w:hAnsi="Arial" w:cs="Arial" w:hint="eastAsia"/>
          <w:lang w:eastAsia="zh-CN"/>
        </w:rPr>
        <w:t xml:space="preserve"> </w:t>
      </w:r>
    </w:p>
    <w:p w:rsidR="009A76B1" w:rsidRPr="00F729A9" w:rsidRDefault="009A76B1" w:rsidP="00403791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03791" w:rsidRDefault="00A145CC" w:rsidP="00A145CC">
      <w:pPr>
        <w:tabs>
          <w:tab w:val="left" w:pos="10585"/>
        </w:tabs>
        <w:spacing w:line="372" w:lineRule="auto"/>
        <w:ind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Комплектность поставки</w:t>
      </w:r>
    </w:p>
    <w:p w:rsidR="00A145CC" w:rsidRPr="00A145CC" w:rsidRDefault="00A145CC" w:rsidP="00A145CC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</w:t>
      </w:r>
      <w:r w:rsidRPr="00A145CC">
        <w:rPr>
          <w:rFonts w:ascii="Arial" w:hAnsi="Arial" w:cs="Arial"/>
          <w:sz w:val="20"/>
          <w:szCs w:val="20"/>
        </w:rPr>
        <w:t xml:space="preserve"> Дрель</w:t>
      </w:r>
    </w:p>
    <w:p w:rsidR="00403791" w:rsidRDefault="00403791" w:rsidP="00A145CC">
      <w:pPr>
        <w:widowControl/>
        <w:autoSpaceDE/>
        <w:autoSpaceDN/>
        <w:ind w:left="993"/>
        <w:jc w:val="both"/>
        <w:rPr>
          <w:rFonts w:ascii="Arial" w:hAnsi="Arial" w:cs="Arial"/>
          <w:sz w:val="20"/>
          <w:szCs w:val="20"/>
        </w:rPr>
      </w:pPr>
      <w:r w:rsidRPr="00677487">
        <w:rPr>
          <w:rFonts w:ascii="Arial" w:hAnsi="Arial" w:cs="Arial"/>
          <w:sz w:val="20"/>
          <w:szCs w:val="20"/>
        </w:rPr>
        <w:t xml:space="preserve">Дополнительная </w:t>
      </w:r>
      <w:r w:rsidR="00A145CC">
        <w:rPr>
          <w:rFonts w:ascii="Arial" w:hAnsi="Arial" w:cs="Arial"/>
          <w:sz w:val="20"/>
          <w:szCs w:val="20"/>
        </w:rPr>
        <w:t>рукоятка</w:t>
      </w:r>
      <w:r w:rsidRPr="00677487">
        <w:rPr>
          <w:rFonts w:ascii="Arial" w:hAnsi="Arial" w:cs="Arial"/>
          <w:sz w:val="20"/>
          <w:szCs w:val="20"/>
        </w:rPr>
        <w:t xml:space="preserve">     </w:t>
      </w:r>
    </w:p>
    <w:p w:rsidR="00A145CC" w:rsidRPr="00677487" w:rsidRDefault="009A76B1" w:rsidP="00A145CC">
      <w:pPr>
        <w:widowControl/>
        <w:autoSpaceDE/>
        <w:autoSpaceDN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80256" behindDoc="0" locked="0" layoutInCell="1" allowOverlap="1" wp14:anchorId="1BCE3935" wp14:editId="51757441">
            <wp:simplePos x="0" y="0"/>
            <wp:positionH relativeFrom="column">
              <wp:posOffset>5200650</wp:posOffset>
            </wp:positionH>
            <wp:positionV relativeFrom="paragraph">
              <wp:posOffset>15241</wp:posOffset>
            </wp:positionV>
            <wp:extent cx="1290955" cy="1643380"/>
            <wp:effectExtent l="171450" t="0" r="15684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95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45CC">
        <w:rPr>
          <w:rFonts w:ascii="Arial" w:hAnsi="Arial" w:cs="Arial"/>
          <w:sz w:val="20"/>
          <w:szCs w:val="20"/>
        </w:rPr>
        <w:t>Ограничитель глубины сверления</w:t>
      </w:r>
    </w:p>
    <w:p w:rsidR="00A145CC" w:rsidRDefault="00A145CC" w:rsidP="00A145CC">
      <w:pPr>
        <w:widowControl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Ключ для патрона</w:t>
      </w:r>
    </w:p>
    <w:p w:rsidR="00A145CC" w:rsidRDefault="00A145CC" w:rsidP="00A145CC">
      <w:pPr>
        <w:widowControl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Дополнительные угольные щетки (комплект, 2шт)</w:t>
      </w:r>
      <w:r w:rsidR="009A76B1" w:rsidRPr="009A76B1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403791" w:rsidRDefault="00A145CC" w:rsidP="00A145CC">
      <w:pPr>
        <w:widowControl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Инструкция по эксплуатации</w:t>
      </w:r>
    </w:p>
    <w:p w:rsidR="00A145CC" w:rsidRPr="00677487" w:rsidRDefault="00A145CC" w:rsidP="00A145CC">
      <w:pPr>
        <w:widowControl/>
        <w:autoSpaceDE/>
        <w:autoSpaceDN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Инструкция по безопасности</w:t>
      </w:r>
    </w:p>
    <w:p w:rsidR="00403791" w:rsidRDefault="00403791" w:rsidP="00403791">
      <w:pPr>
        <w:tabs>
          <w:tab w:val="left" w:pos="10585"/>
        </w:tabs>
        <w:spacing w:before="223" w:line="372" w:lineRule="auto"/>
        <w:ind w:left="993" w:right="686"/>
        <w:rPr>
          <w:rFonts w:eastAsiaTheme="minorEastAsia"/>
          <w:sz w:val="24"/>
          <w:szCs w:val="24"/>
          <w:lang w:eastAsia="zh-CN"/>
        </w:rPr>
      </w:pPr>
    </w:p>
    <w:p w:rsidR="008B5507" w:rsidRDefault="008B5507" w:rsidP="008B5507">
      <w:pPr>
        <w:ind w:leftChars="322" w:left="708"/>
        <w:rPr>
          <w:rFonts w:ascii="Arial" w:hAnsi="Arial" w:cs="Arial"/>
          <w:sz w:val="18"/>
          <w:szCs w:val="18"/>
        </w:rPr>
      </w:pPr>
    </w:p>
    <w:p w:rsidR="008B5507" w:rsidRDefault="008B5507" w:rsidP="008B5507">
      <w:pPr>
        <w:ind w:leftChars="322" w:left="708"/>
        <w:rPr>
          <w:rFonts w:ascii="Arial" w:hAnsi="Arial" w:cs="Arial"/>
          <w:sz w:val="18"/>
          <w:szCs w:val="18"/>
        </w:rPr>
      </w:pPr>
    </w:p>
    <w:p w:rsidR="008B5507" w:rsidRDefault="008B5507" w:rsidP="00A145CC">
      <w:pPr>
        <w:widowControl/>
        <w:autoSpaceDE/>
        <w:autoSpaceDN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B5507" w:rsidRDefault="009A76B1" w:rsidP="008B5507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44" o:spid="_x0000_s1116" style="position:absolute;left:0;text-align:left;z-index:25205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2bDgIAAM8DAAAOAAAAZHJzL2Uyb0RvYy54bWysU81u00AQviPxDqu9E7sh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iUO2bDgIA&#10;AM8DAAAOAAAAAAAAAAAAAAAAAC4CAABkcnMvZTJvRG9jLnhtbFBLAQItABQABgAIAAAAIQDKsxr9&#10;3QAAAAoBAAAPAAAAAAAAAAAAAAAAAGgEAABkcnMvZG93bnJldi54bWxQSwUGAAAAAAQABADzAAAA&#10;cgUAAAAA&#10;" strokecolor="#a6a6a6" strokeweight="2.25pt">
            <o:lock v:ext="edit" shapetype="f"/>
          </v:line>
        </w:pict>
      </w:r>
      <w:r w:rsidR="008B5507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8B5507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Default="008B5507" w:rsidP="008B5507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tbl>
      <w:tblPr>
        <w:tblW w:w="786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6"/>
        <w:gridCol w:w="1877"/>
      </w:tblGrid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Параметры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:rsidR="00D33F0F" w:rsidRPr="00511149" w:rsidRDefault="009A76B1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ДУ-9</w:t>
            </w:r>
            <w:r w:rsidR="00D33F0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Потребляемая мощность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max)</w:t>
            </w:r>
            <w:r w:rsidRPr="00511149">
              <w:rPr>
                <w:rFonts w:ascii="Arial" w:hAnsi="Arial" w:cs="Arial"/>
                <w:sz w:val="20"/>
                <w:szCs w:val="20"/>
              </w:rPr>
              <w:t xml:space="preserve">, Вт                                                                               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9A76B1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D33F0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 xml:space="preserve">Напряжение/Частота, В/Гц                                                                                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220/50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Число оборотов на холостом ходу, об/мин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9A76B1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0-30</w:t>
            </w:r>
            <w:r w:rsidR="00D33F0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 ударов, уд</w:t>
            </w:r>
            <w:r w:rsidRPr="00511149"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9A76B1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0–4</w:t>
            </w:r>
            <w:r w:rsidR="00D33F0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D33F0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Патрон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ключевой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зажима, мм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1,5-13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сверления в древесине, мм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сверления в металле, мм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сверления в кирпиче, мм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Длина сетевого шнура, 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3F0F" w:rsidRPr="00511149" w:rsidRDefault="00D33F0F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33F0F" w:rsidRPr="00511149" w:rsidTr="00D33F0F">
        <w:trPr>
          <w:trHeight w:val="186"/>
          <w:jc w:val="center"/>
        </w:trPr>
        <w:tc>
          <w:tcPr>
            <w:tcW w:w="5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33F0F" w:rsidRPr="00511149" w:rsidRDefault="00D33F0F" w:rsidP="00D33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3F0F" w:rsidRPr="00511149" w:rsidRDefault="009A76B1" w:rsidP="00D33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1,78</w:t>
            </w:r>
          </w:p>
        </w:tc>
      </w:tr>
    </w:tbl>
    <w:p w:rsidR="008B5507" w:rsidRPr="00860A44" w:rsidRDefault="008B5507" w:rsidP="00D33F0F">
      <w:pPr>
        <w:rPr>
          <w:sz w:val="24"/>
          <w:szCs w:val="24"/>
        </w:rPr>
      </w:pPr>
    </w:p>
    <w:p w:rsidR="008B5507" w:rsidRDefault="009A76B1" w:rsidP="008B5507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9" o:spid="_x0000_s1114" style="position:absolute;left:0;text-align:left;z-index:25205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" strokecolor="#a6a6a6" strokeweight="2.25pt">
            <o:lock v:ext="edit" shapetype="f"/>
          </v:line>
        </w:pict>
      </w:r>
      <w:r w:rsidR="008B5507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8B5507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8B5507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Используйте зажимы, струбцины, тиски или другой способ надежного крепления обрабатываемой детали. Удержание детали рукой или телом ненадежно и может привести к потере контроля и к поломке инструмента или травмам.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Не перегружайте электроинструмент. Используйте электроинструмент, соответствующий вашей работе. Правильно подобранный электроинструмент позволяет более качественно выполнить работу и обеспечивает большую безопасность.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Не используйте электроинструмент, если не работает клавиша «включения/выключения» («ON/OFF»). </w:t>
      </w:r>
    </w:p>
    <w:p w:rsidR="008B5507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Любой электроинструмент, в котором неисправна клавиша включения/выключения, представляет ПОВЫШЕННУЮ опасность и должен быть отремонтирован до начала работы.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Отсоедините штепсель от источника электропитания перед проведением любых регулировок, замены аксессуаров или принадлежностей, или при хранении электроинструмента. Такие профилактические меры по обеспечению безопасности уменьшают риск случайного включения электроинструмента.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Храните электроинструменты вне досягаемости детей и других людей, не имеющих навыков работы с электроинструментом. Электроинструменты опасны в руках пользователей, не имеющих навыков.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Вовремя проводите необходимое обслуживание электроинструментов. Должным образом обслуженные электроинструменты, с острыми лезвиями позволяют более легко и качественно выполнять работу и повышают безопасность. Любое изменение или модификация запрещается, так как это может привести к поломке электроинструмента и/или травмам.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Регулярно проверяйте регулировки инструмента, а также отсутствие деформаций рабочих частей, поломки узлов и механизмов, и другие неисправности, которые могут влиять на неправильную работу 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электроинструмента. Если есть повреждения, отремонтируйте электроинструмент перед началом работ. 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Много несчастных случаев вызваны плохо обслуженными электроинструментом. Составьте график периодического сервисного обслуживания вашего электроинструмента.</w:t>
      </w:r>
    </w:p>
    <w:p w:rsidR="008B5507" w:rsidRPr="00A417D6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Используйте только принадлежности, которые рекомендуются изготовителем для вашей модели. Принадлежности, которые могут подходить для одного электроинструмента, могут стать опасными, когда используется на другом электроинструменте.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Запрещается сверлить стены или другие поверхности, где проходит электрическая проводка. Если эта ситуация неизбежна, выключите все плавкие предохранители и/или автоматические предохранители, через которые подается электрическое питание к данной рабочей области.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Держите электроинструмент изолированными поверхностями захвата при выполнении работы, где сверла могут входить в контакт со скрытой электрической проводкой.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Если сверло/насадку заклинило при работе, немедленно выключите дрель, освободите сверло и после этого продолжите работу Используйте шумогасящие наушники при использовании электроинструмента в течение длительной работы. Длительное воздействие шума высокой интенсивности может стать причиной потери слуха.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вашей руке. Плохой крепеж детали может привести к деформации насадок и к потере контроля над инструментом и возможным травмам.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Поместите шнур, вдали от вращающихся насадок.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:rsidR="008B5507" w:rsidRPr="00DB7EB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 xml:space="preserve">Располагайтесь во время работы так, чтобы не быть зажатым между инструментом или вспомогательной </w:t>
      </w:r>
    </w:p>
    <w:p w:rsidR="008B5507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ручкой и стенами или столбами. Если согнется насадка это приведет к отдаче электроинструмента и может стать причиной травмы.</w:t>
      </w:r>
    </w:p>
    <w:p w:rsidR="00D33F0F" w:rsidRPr="004108A0" w:rsidRDefault="00D33F0F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B5507" w:rsidRPr="004108A0" w:rsidRDefault="009A76B1" w:rsidP="004108A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48" o:spid="_x0000_s1113" style="position:absolute;left:0;text-align:left;z-index:25205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" strokecolor="#a6a6a6" strokeweight="2.25pt">
            <o:lock v:ext="edit" shapetype="f"/>
          </v:line>
        </w:pict>
      </w:r>
      <w:r w:rsidR="008B5507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8B5507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8B5507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Default="00D33F0F" w:rsidP="004108A0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Подготовка к работе</w:t>
      </w:r>
    </w:p>
    <w:p w:rsidR="008B5507" w:rsidRPr="00150711" w:rsidRDefault="008B5507" w:rsidP="004108A0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B24BA">
        <w:rPr>
          <w:rFonts w:ascii="Arial" w:eastAsia="Times New Roman" w:hAnsi="Arial" w:cs="Arial"/>
          <w:b/>
          <w:color w:val="000000"/>
          <w:sz w:val="20"/>
          <w:szCs w:val="20"/>
        </w:rPr>
        <w:t>ВНИМАНИЕ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! </w:t>
      </w:r>
      <w:r w:rsidRPr="00150711">
        <w:rPr>
          <w:rFonts w:ascii="Arial" w:eastAsia="Times New Roman" w:hAnsi="Arial" w:cs="Arial"/>
          <w:color w:val="000000"/>
          <w:sz w:val="20"/>
          <w:szCs w:val="20"/>
        </w:rPr>
        <w:t>Перед началом работы, при отключённой от сети дрели необходимо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150711">
        <w:rPr>
          <w:rFonts w:ascii="Arial" w:eastAsia="Times New Roman" w:hAnsi="Arial" w:cs="Arial"/>
          <w:color w:val="000000"/>
          <w:sz w:val="20"/>
          <w:szCs w:val="20"/>
        </w:rPr>
        <w:t>проверить:</w:t>
      </w:r>
    </w:p>
    <w:p w:rsidR="008B5507" w:rsidRPr="00150711" w:rsidRDefault="008B5507" w:rsidP="004108A0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50711">
        <w:rPr>
          <w:rFonts w:ascii="Arial" w:eastAsia="Times New Roman" w:hAnsi="Arial" w:cs="Arial"/>
          <w:color w:val="000000"/>
          <w:sz w:val="20"/>
          <w:szCs w:val="20"/>
        </w:rPr>
        <w:t>- надёжность соединения частей корпуса и отсутствие их повреждений, затяжку всех резьбовых соединений, исправность редуктора (вращение шпинделя от руки без заеданий);</w:t>
      </w:r>
    </w:p>
    <w:p w:rsidR="008B5507" w:rsidRPr="00150711" w:rsidRDefault="008B5507" w:rsidP="004108A0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50711">
        <w:rPr>
          <w:rFonts w:ascii="Arial" w:eastAsia="Times New Roman" w:hAnsi="Arial" w:cs="Arial"/>
          <w:color w:val="000000"/>
          <w:sz w:val="20"/>
          <w:szCs w:val="20"/>
        </w:rPr>
        <w:t>- работу кнопки фиксации клавиши выключателя;</w:t>
      </w:r>
    </w:p>
    <w:p w:rsidR="008B5507" w:rsidRPr="00150711" w:rsidRDefault="008B5507" w:rsidP="004108A0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50711">
        <w:rPr>
          <w:rFonts w:ascii="Arial" w:eastAsia="Times New Roman" w:hAnsi="Arial" w:cs="Arial"/>
          <w:color w:val="000000"/>
          <w:sz w:val="20"/>
          <w:szCs w:val="20"/>
        </w:rPr>
        <w:t>- работу переключателя реверса;</w:t>
      </w:r>
    </w:p>
    <w:p w:rsidR="008B5507" w:rsidRPr="00150711" w:rsidRDefault="008B5507" w:rsidP="004108A0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50711">
        <w:rPr>
          <w:rFonts w:ascii="Arial" w:eastAsia="Times New Roman" w:hAnsi="Arial" w:cs="Arial"/>
          <w:color w:val="000000"/>
          <w:sz w:val="20"/>
          <w:szCs w:val="20"/>
        </w:rPr>
        <w:t>- исправность шнура питания и штепсельной вилки;</w:t>
      </w:r>
    </w:p>
    <w:p w:rsidR="008B5507" w:rsidRDefault="008B5507" w:rsidP="00D33F0F">
      <w:pPr>
        <w:shd w:val="clear" w:color="auto" w:fill="FFFFFF"/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50711">
        <w:rPr>
          <w:rFonts w:ascii="Arial" w:eastAsia="Times New Roman" w:hAnsi="Arial" w:cs="Arial"/>
          <w:color w:val="000000"/>
          <w:sz w:val="20"/>
          <w:szCs w:val="20"/>
        </w:rPr>
        <w:t>- чистоту и хорошее освещение рабочего места.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</w:t>
      </w:r>
      <w:r w:rsidR="00D33F0F">
        <w:rPr>
          <w:rFonts w:ascii="Arial" w:hAnsi="Arial" w:cs="Arial"/>
          <w:b/>
          <w:bCs/>
          <w:sz w:val="20"/>
          <w:szCs w:val="20"/>
        </w:rPr>
        <w:t>ключение</w:t>
      </w:r>
    </w:p>
    <w:p w:rsidR="008B5507" w:rsidRPr="00407BD5" w:rsidRDefault="008B5507" w:rsidP="004108A0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DA2266">
        <w:rPr>
          <w:rFonts w:ascii="Arial" w:hAnsi="Arial" w:cs="Arial"/>
          <w:sz w:val="20"/>
          <w:szCs w:val="20"/>
        </w:rPr>
        <w:t>Включение дрели осуществляется путем нажатия на выключатель. Если Вы отпустите выключатель, то дрель остановится.</w:t>
      </w:r>
      <w:r w:rsidRPr="00D44E8D">
        <w:rPr>
          <w:rFonts w:ascii="Arial" w:hAnsi="Arial" w:cs="Arial"/>
          <w:b/>
          <w:sz w:val="20"/>
          <w:szCs w:val="20"/>
        </w:rPr>
        <w:t xml:space="preserve"> </w:t>
      </w:r>
    </w:p>
    <w:p w:rsidR="008B5507" w:rsidRPr="00F63F7C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F63F7C">
        <w:rPr>
          <w:rFonts w:ascii="Arial" w:hAnsi="Arial" w:cs="Arial"/>
          <w:sz w:val="20"/>
          <w:szCs w:val="20"/>
        </w:rPr>
        <w:t>Когда Вы подключаете ударно-вращательную дрель к розетке электропитания, выключател</w:t>
      </w:r>
      <w:r>
        <w:rPr>
          <w:rFonts w:ascii="Arial" w:hAnsi="Arial" w:cs="Arial"/>
          <w:sz w:val="20"/>
          <w:szCs w:val="20"/>
        </w:rPr>
        <w:t>ь должен находится в положение «</w:t>
      </w:r>
      <w:r w:rsidRPr="00F63F7C">
        <w:rPr>
          <w:rFonts w:ascii="Arial" w:hAnsi="Arial" w:cs="Arial"/>
          <w:sz w:val="20"/>
          <w:szCs w:val="20"/>
        </w:rPr>
        <w:t>Выкл</w:t>
      </w:r>
      <w:r>
        <w:rPr>
          <w:rFonts w:ascii="Arial" w:hAnsi="Arial" w:cs="Arial"/>
          <w:sz w:val="20"/>
          <w:szCs w:val="20"/>
        </w:rPr>
        <w:t>»</w:t>
      </w:r>
      <w:r w:rsidRPr="00F63F7C">
        <w:rPr>
          <w:rFonts w:ascii="Arial" w:hAnsi="Arial" w:cs="Arial"/>
          <w:sz w:val="20"/>
          <w:szCs w:val="20"/>
        </w:rPr>
        <w:t>.</w:t>
      </w:r>
    </w:p>
    <w:p w:rsidR="008B5507" w:rsidRPr="001A44C6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AB24BA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sz w:val="20"/>
          <w:szCs w:val="20"/>
        </w:rPr>
        <w:t xml:space="preserve">! </w:t>
      </w:r>
      <w:r w:rsidRPr="001A44C6">
        <w:rPr>
          <w:rFonts w:ascii="Arial" w:hAnsi="Arial" w:cs="Arial"/>
          <w:sz w:val="20"/>
          <w:szCs w:val="20"/>
        </w:rPr>
        <w:t>Следует немедленно выключить дрель.</w:t>
      </w:r>
    </w:p>
    <w:p w:rsidR="008B5507" w:rsidRPr="00F63F7C" w:rsidRDefault="006D3406" w:rsidP="004108A0">
      <w:pPr>
        <w:widowControl/>
        <w:numPr>
          <w:ilvl w:val="0"/>
          <w:numId w:val="24"/>
        </w:numPr>
        <w:tabs>
          <w:tab w:val="clear" w:pos="720"/>
          <w:tab w:val="num" w:pos="360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15875</wp:posOffset>
            </wp:positionV>
            <wp:extent cx="1190625" cy="1400175"/>
            <wp:effectExtent l="19050" t="0" r="0" b="0"/>
            <wp:wrapSquare wrapText="bothSides"/>
            <wp:docPr id="24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8619" t="15305" r="7692" b="8621"/>
                    <a:stretch/>
                  </pic:blipFill>
                  <pic:spPr bwMode="auto">
                    <a:xfrm>
                      <a:off x="0" y="0"/>
                      <a:ext cx="1190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507" w:rsidRPr="00F63F7C">
        <w:rPr>
          <w:rFonts w:ascii="Arial" w:hAnsi="Arial" w:cs="Arial"/>
          <w:sz w:val="20"/>
          <w:szCs w:val="20"/>
        </w:rPr>
        <w:t>При чрезмерном искрении щеток и пластин коллектора.</w:t>
      </w:r>
    </w:p>
    <w:p w:rsidR="008B5507" w:rsidRPr="00F63F7C" w:rsidRDefault="008B5507" w:rsidP="004108A0">
      <w:pPr>
        <w:widowControl/>
        <w:numPr>
          <w:ilvl w:val="0"/>
          <w:numId w:val="24"/>
        </w:numPr>
        <w:tabs>
          <w:tab w:val="clear" w:pos="720"/>
          <w:tab w:val="num" w:pos="360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F63F7C">
        <w:rPr>
          <w:rFonts w:ascii="Arial" w:hAnsi="Arial" w:cs="Arial"/>
          <w:sz w:val="20"/>
          <w:szCs w:val="20"/>
        </w:rPr>
        <w:t>При неисправности кабеля, штекера или розетки.</w:t>
      </w:r>
    </w:p>
    <w:p w:rsidR="008B5507" w:rsidRPr="00F63F7C" w:rsidRDefault="008B5507" w:rsidP="004108A0">
      <w:pPr>
        <w:widowControl/>
        <w:numPr>
          <w:ilvl w:val="0"/>
          <w:numId w:val="24"/>
        </w:numPr>
        <w:tabs>
          <w:tab w:val="clear" w:pos="720"/>
          <w:tab w:val="num" w:pos="360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F63F7C">
        <w:rPr>
          <w:rFonts w:ascii="Arial" w:hAnsi="Arial" w:cs="Arial"/>
          <w:sz w:val="20"/>
          <w:szCs w:val="20"/>
        </w:rPr>
        <w:t>При поломке выключателя.</w:t>
      </w:r>
    </w:p>
    <w:p w:rsidR="008B5507" w:rsidRPr="00BB05E7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F63F7C">
        <w:rPr>
          <w:rFonts w:ascii="Arial" w:hAnsi="Arial" w:cs="Arial"/>
          <w:sz w:val="20"/>
          <w:szCs w:val="20"/>
        </w:rPr>
        <w:t xml:space="preserve">В вышеуказанных случаях для ремонта обратитесь в уполномоченный сервис центр. </w:t>
      </w:r>
    </w:p>
    <w:p w:rsidR="008B5507" w:rsidRDefault="008B5507" w:rsidP="004108A0">
      <w:pPr>
        <w:widowControl/>
        <w:numPr>
          <w:ilvl w:val="0"/>
          <w:numId w:val="24"/>
        </w:numPr>
        <w:tabs>
          <w:tab w:val="clear" w:pos="720"/>
          <w:tab w:val="num" w:pos="360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F63F7C">
        <w:rPr>
          <w:rFonts w:ascii="Arial" w:hAnsi="Arial" w:cs="Arial"/>
          <w:sz w:val="20"/>
          <w:szCs w:val="20"/>
        </w:rPr>
        <w:t xml:space="preserve">При появлении запаха дыма или горелой изоляции.  Это может быть причиной перегрузки электродрели (приложена слишком большая и длительная нагрузка). 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  <w:r w:rsidRPr="00533881">
        <w:rPr>
          <w:rFonts w:ascii="Arial" w:hAnsi="Arial" w:cs="Arial"/>
          <w:b/>
          <w:bCs/>
          <w:sz w:val="20"/>
          <w:szCs w:val="20"/>
        </w:rPr>
        <w:t>Функция непрерывной работы</w:t>
      </w:r>
    </w:p>
    <w:p w:rsidR="008B5507" w:rsidRPr="00DA2266" w:rsidRDefault="009A76B1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group id="Group 45877" o:spid="_x0000_s1027" style="position:absolute;left:0;text-align:left;margin-left:438.7pt;margin-top:9.8pt;width:108.5pt;height:80.25pt;z-index:252058112" coordsize="1378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">
            <v:shape id="Shape 4406" o:spid="_x0000_s1028" style="position:absolute;left:1763;top:2255;width:1001;height:5346;visibility:visible;mso-wrap-style:square;v-text-anchor:top" coordsize="100114,5346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k28MA&#10;AADbAAAADwAAAGRycy9kb3ducmV2LnhtbERPTWvCQBC9C/0PyxR60016kBBdpdSWSnupmkKPY3bM&#10;BrOzMbvR+O+7BcHbPN7nzJeDbcSZOl87VpBOEhDEpdM1VwqK3fs4A+EDssbGMSm4kofl4mE0x1y7&#10;C2/ovA2ViCHsc1RgQmhzKX1pyKKfuJY4cgfXWQwRdpXUHV5iuG3kc5JMpcWaY4PBll4NlcdtbxX8&#10;7N+M/Wr637r4OJ2+M8yun6tMqafH4WUGItAQ7uKbe63j/BT+f4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k28MAAADbAAAADwAAAAAAAAAAAAAAAACYAgAAZHJzL2Rv&#10;d25yZXYueG1sUEsFBgAAAAAEAAQA9QAAAIgDAAAAAA==&#10;" adj="0,,0" path="m77762,r8674,98069l59436,89662c43713,140081,35192,193700,35192,249313v,69546,13335,135916,37427,196876l100114,435318r-3442,99327l15570,468719,41910,458305c16307,393611,2223,323126,2223,249313v,-59029,9042,-115951,25755,-169481l,71107,77762,xe" fillcolor="black" stroked="f" strokeweight="0">
              <v:stroke joinstyle="round" endcap="round"/>
              <v:formulas/>
              <v:path arrowok="t" o:connecttype="custom" o:connectlocs="778,0;864,981;594,897;352,2493;726,4462;1001,4353;967,5346;156,4687;419,4583;22,2493;280,798;0,711;778,0" o:connectangles="0,0,0,0,0,0,0,0,0,0,0,0,0" textboxrect="0,0,100114,534645"/>
            </v:shape>
            <v:shape id="Shape 4407" o:spid="_x0000_s1029" style="position:absolute;left:2480;top:3770;width:132;height:240;visibility:visible;mso-wrap-style:square;v-text-anchor:top" coordsize="13208,240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MpcQA&#10;AADbAAAADwAAAGRycy9kb3ducmV2LnhtbESPQU/DMAyF70j8h8hIu7F0BSHWLZsmJBgnJAribDVe&#10;U61xuiTbuv16fEDiZus9v/d5uR59r04UUxfYwGxagCJugu24NfD99Xr/DCplZIt9YDJwoQTr1e3N&#10;EisbzvxJpzq3SkI4VWjA5TxUWqfGkcc0DQOxaLsQPWZZY6ttxLOE+16XRfGkPXYsDQ4HenHU7Ouj&#10;N1Dv3PXxIx62s8u8fLvOS3rwP0djJnfjZgEq05j/zX/X71bwBVZ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TKXEAAAA2wAAAA8AAAAAAAAAAAAAAAAAmAIAAGRycy9k&#10;b3ducmV2LnhtbFBLBQYAAAAABAAEAPUAAACJAwAAAAA=&#10;" adj="0,,0" path="m,l13208,24003e" filled="f" strokeweight=".35pt">
              <v:stroke joinstyle="round" endcap="round"/>
              <v:formulas/>
              <v:path arrowok="t" o:connecttype="custom" o:connectlocs="0,0;132,240" o:connectangles="0,0" textboxrect="0,0,13208,24003"/>
            </v:shape>
            <v:shape id="Shape 4408" o:spid="_x0000_s1030" style="position:absolute;left:2648;top:4346;width:313;height:2028;visibility:visible;mso-wrap-style:square;v-text-anchor:top" coordsize="31229,202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In8EA&#10;AADbAAAADwAAAGRycy9kb3ducmV2LnhtbERPy4rCMBTdC/5DuMJsRFMfqFSjOMIMCi60+gHX5toW&#10;m5tOk9H692YhuDyc92LVmFLcqXaFZQWDfgSCOLW64EzB+fTTm4FwHlljaZkUPMnBatluLTDW9sFH&#10;uic+EyGEXYwKcu+rWEqX5mTQ9W1FHLirrQ36AOtM6hofIdyUchhFE2mw4NCQY0WbnNJb8m8UXAbf&#10;0103+h1fk91+ov/k2O8PW6W+Os16DsJT4z/it3urFYzC+v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YyJ/BAAAA2wAAAA8AAAAAAAAAAAAAAAAAmAIAAGRycy9kb3du&#10;cmV2LnhtbFBLBQYAAAAABAAEAPUAAACGAwAAAAA=&#10;" adj="0,,0" path="m,c,38418,20422,175222,31229,202832e" filled="f" strokeweight=".35pt">
              <v:stroke joinstyle="round" endcap="round"/>
              <v:formulas/>
              <v:path arrowok="t" o:connecttype="custom" o:connectlocs="0,0;313,2028" o:connectangles="0,0" textboxrect="0,0,31229,202832"/>
            </v:shape>
            <v:shape id="Shape 4409" o:spid="_x0000_s1031" style="position:absolute;left:2756;top:3524;width:592;height:3053;visibility:visible;mso-wrap-style:square;v-text-anchor:top" coordsize="59131,305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4JMQA&#10;AADbAAAADwAAAGRycy9kb3ducmV2LnhtbESPQWvCQBSE74L/YXmCN92khSKpqxRRWqgI2h7q7Zl9&#10;JqnZtyG7xvXfu4LgcZiZb5jpPJhadNS6yrKCdJyAIM6trrhQ8PuzGk1AOI+ssbZMCq7kYD7r96aY&#10;aXvhLXU7X4gIYZehgtL7JpPS5SUZdGPbEEfvaFuDPsq2kLrFS4SbWr4kyZs0WHFcKLGhRUn5aXc2&#10;Cpbf6XVz+gz/f7jfLLbYrffhsFZqOAgf7yA8Bf8MP9pfWsFrCv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+CTEAAAA2wAAAA8AAAAAAAAAAAAAAAAAmAIAAGRycy9k&#10;b3ducmV2LnhtbFBLBQYAAAAABAAEAPUAAACJAwAAAAA=&#10;" adj="0,,0" path="m,285331r18009,14401c22974,303339,28613,305346,36360,302996r13183,-4152c57023,295834,59131,288633,58522,280835,56731,230429,26124,42304,21615,18021,20257,11264,23419,2718,26556,e" filled="f" strokeweight=".35pt">
              <v:stroke joinstyle="round" endcap="round"/>
              <v:formulas/>
              <v:path arrowok="t" o:connecttype="custom" o:connectlocs="0,2853;180,2997;364,3030;496,2988;586,2808;216,180;266,0" o:connectangles="0,0,0,0,0,0,0" textboxrect="0,0,59131,305346"/>
            </v:shape>
            <v:shape id="Shape 4410" o:spid="_x0000_s1032" style="position:absolute;left:2288;top:3515;width:621;height:2691;visibility:visible;mso-wrap-style:square;v-text-anchor:top" coordsize="62103,269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+7sIA&#10;AADbAAAADwAAAGRycy9kb3ducmV2LnhtbESPQWvCQBSE70L/w/IK3nRTxVJSVwmC6FVt6PU1+0yC&#10;2bdp9qnRX98tCB6HmfmGmS9716gLdaH2bOBtnIAiLrytuTTwdViPPkAFQbbYeCYDNwqwXLwM5pha&#10;f+UdXfZSqgjhkKKBSqRNtQ5FRQ7D2LfE0Tv6zqFE2ZXadniNcNfoSZK8a4c1x4UKW1pVVJz2Z2fg&#10;Z/abbdyBppJlDd7z89p+S27M8LXPPkEJ9fIMP9pba2A2hf8v8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T7uwgAAANsAAAAPAAAAAAAAAAAAAAAAAJgCAABkcnMvZG93&#10;bnJldi54bWxQSwUGAAAAAAQABAD1AAAAhwMAAAAA&#10;" adj="0,,0" path="m62103,l19355,12154c11252,14859,5982,19050,4788,25502,,57912,10782,210324,37198,269125e" filled="f" strokeweight=".35pt">
              <v:stroke joinstyle="round" endcap="round"/>
              <v:formulas/>
              <v:path arrowok="t" o:connecttype="custom" o:connectlocs="621,0;194,122;48,255;372,2691" o:connectangles="0,0,0,0" textboxrect="0,0,62103,269125"/>
            </v:shape>
            <v:shape id="Shape 4411" o:spid="_x0000_s1033" style="position:absolute;left:2747;top:4100;width:153;height:45;visibility:visible;mso-wrap-style:square;v-text-anchor:top" coordsize="15304,4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IkMEA&#10;AADbAAAADwAAAGRycy9kb3ducmV2LnhtbESPUWvCMBSF3wX/Q7jC3jRVtqnVKCKIY29r/QGX5toW&#10;k5vaRJv9+2Uw2OPhnPMdznYfrRFP6n3rWMF8loEgrpxuuVZwKU/TFQgfkDUax6Tgmzzsd+PRFnPt&#10;Bv6iZxFqkSDsc1TQhNDlUvqqIYt+5jri5F1dbzEk2ddS9zgkuDVykWXv0mLLaaHBjo4NVbfiYRWU&#10;fByKpY3rR/yUNDfmPNzbs1Ivk3jYgAgUw3/4r/2hFby9wu+X9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9yJDBAAAA2wAAAA8AAAAAAAAAAAAAAAAAmAIAAGRycy9kb3du&#10;cmV2LnhtbFBLBQYAAAAABAAEAPUAAACGAwAAAAA=&#10;" adj="0,,0" path="m,4521l15304,e" filled="f" strokeweight=".35pt">
              <v:stroke joinstyle="round" endcap="round"/>
              <v:formulas/>
              <v:path arrowok="t" o:connecttype="custom" o:connectlocs="0,45;153,0" o:connectangles="0,0" textboxrect="0,0,15304,4521"/>
            </v:shape>
            <v:shape id="Shape 4412" o:spid="_x0000_s1034" style="position:absolute;left:631;top:6044;width:5970;height:2241;visibility:visible;mso-wrap-style:square;v-text-anchor:top" coordsize="597027,224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0V8QA&#10;AADbAAAADwAAAGRycy9kb3ducmV2LnhtbESPwWrDMBBE74X8g9hCL6WRU+pQnCghBAqllxAnH7BY&#10;G8vUWhlJlV1/fVUo9DjMzBtmu59sLxL50DlWsFoWIIgbpztuFVwvb0+vIEJE1tg7JgXfFGC/W9xt&#10;sdJu5DOlOrYiQzhUqMDEOFRShsaQxbB0A3H2bs5bjFn6VmqPY4bbXj4XxVpa7DgvGBzoaKj5rL+s&#10;go80tvP8eLLl7E/muKrT+aVOSj3cT4cNiEhT/A//td+1grKE3y/5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9FfEAAAA2wAAAA8AAAAAAAAAAAAAAAAAmAIAAGRycy9k&#10;b3ducmV2LnhtbFBLBQYAAAAABAAEAPUAAACJAwAAAAA=&#10;" adj="0,,0" path="m,224105c82855,200711,452056,78296,597027,e" filled="f" strokeweight=".7pt">
              <v:stroke joinstyle="round" endcap="round"/>
              <v:formulas/>
              <v:path arrowok="t" o:connecttype="custom" o:connectlocs="0,2241;5970,0" o:connectangles="0,0" textboxrect="0,0,597027,224105"/>
            </v:shape>
            <v:shape id="Shape 4413" o:spid="_x0000_s1035" style="position:absolute;left:4712;top:2536;width:783;height:65;visibility:visible;mso-wrap-style:square;v-text-anchor:top" coordsize="78232,6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MtsYA&#10;AADbAAAADwAAAGRycy9kb3ducmV2LnhtbESPQWvCQBSE70L/w/IKvYhuKq2R1DU0ltIeFDHm4PGR&#10;fSah2bchu9X477sFweMwM98wy3QwrThT7xrLCp6nEQji0uqGKwXF4XOyAOE8ssbWMim4koN09TBa&#10;YqLthfd0zn0lAoRdggpq77tESlfWZNBNbUccvJPtDfog+0rqHi8Bblo5i6K5NNhwWKixo3VN5U/+&#10;axQcs9O4+Yj5a7uPI9wVO5ddXzZKPT0O728gPA3+Hr61v7WC1xj+v4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AMtsYAAADbAAAADwAAAAAAAAAAAAAAAACYAgAAZHJz&#10;L2Rvd25yZXYueG1sUEsFBgAAAAAEAAQA9QAAAIsDAAAAAA==&#10;" adj="0,,0" path="m,6528l78232,e" filled="f" strokeweight=".35pt">
              <v:stroke joinstyle="round" endcap="round"/>
              <v:formulas/>
              <v:path arrowok="t" o:connecttype="custom" o:connectlocs="0,65;783,0" o:connectangles="0,0" textboxrect="0,0,78232,6528"/>
            </v:shape>
            <v:shape id="Shape 4414" o:spid="_x0000_s1036" style="position:absolute;left:4383;top:1529;width:733;height:54;visibility:visible;mso-wrap-style:square;v-text-anchor:top" coordsize="73266,53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dt8AA&#10;AADbAAAADwAAAGRycy9kb3ducmV2LnhtbERPTYvCMBC9C/sfwix4EU1daJWuUURYVsGLVe9jM7Zl&#10;m0lpsrX6681B8Ph434tVb2rRUesqywqmkwgEcW51xYWC0/FnPAfhPLLG2jIpuJOD1fJjsMBU2xsf&#10;qMt8IUIIuxQVlN43qZQuL8mgm9iGOHBX2xr0AbaF1C3eQrip5VcUJdJgxaGhxIY2JeV/2b9RIH3y&#10;u+5G+9358rgWSTzb6X0XKzX87NffIDz1/i1+ubdaQRzGhi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gdt8AAAADbAAAADwAAAAAAAAAAAAAAAACYAgAAZHJzL2Rvd25y&#10;ZXYueG1sUEsFBgAAAAAEAAQA9QAAAIUDAAAAAA==&#10;" adj="0,,0" path="m,5397l73266,e" filled="f" strokeweight=".35pt">
              <v:stroke joinstyle="round" endcap="round"/>
              <v:formulas/>
              <v:path arrowok="t" o:connecttype="custom" o:connectlocs="0,54;733,0" o:connectangles="0,0" textboxrect="0,0,73266,5397"/>
            </v:shape>
            <v:shape id="Shape 4415" o:spid="_x0000_s1037" style="position:absolute;left:4949;top:2143;width:560;height:41;visibility:visible;mso-wrap-style:square;v-text-anchor:top" coordsize="56032,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aEcMA&#10;AADbAAAADwAAAGRycy9kb3ducmV2LnhtbESPW4vCMBSE3xf2P4Sz4JumLnirRlkFQUEEb+DjsTm2&#10;xeakNLHWf28EYR+HmfmGmcwaU4iaKpdbVtDtRCCIE6tzThUcD8v2EITzyBoLy6TgSQ5m0++vCcba&#10;PnhH9d6nIkDYxagg876MpXRJRgZdx5bEwbvayqAPskqlrvAR4KaQv1HUlwZzDgsZlrTIKLnt70bB&#10;fDGPNvft8eROtMoH9aVe989XpVo/zd8YhKfG/4c/7ZVW0BvB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CaEcMAAADbAAAADwAAAAAAAAAAAAAAAACYAgAAZHJzL2Rv&#10;d25yZXYueG1sUEsFBgAAAAAEAAQA9QAAAIgDAAAAAA==&#10;" adj="0,,0" path="m,4140l56032,e" filled="f" strokeweight=".35pt">
              <v:stroke joinstyle="round" endcap="round"/>
              <v:formulas/>
              <v:path arrowok="t" o:connecttype="custom" o:connectlocs="0,41;560,0" o:connectangles="0,0" textboxrect="0,0,56032,4140"/>
            </v:shape>
            <v:shape id="Shape 4416" o:spid="_x0000_s1038" style="position:absolute;left:4896;top:1874;width:534;height:42;visibility:visible;mso-wrap-style:square;v-text-anchor:top" coordsize="53391,4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vrr4A&#10;AADbAAAADwAAAGRycy9kb3ducmV2LnhtbERPy4rCMBTdD/gP4QqzG1NdlKEaRRRBHVz42l+aa1Ns&#10;bmoStf69WQy4PJz3ZNbZRjzIh9qxguEgA0FcOl1zpeB0XP38gggRWWPjmBS8KMBs2vuaYKHdk/f0&#10;OMRKpBAOBSowMbaFlKE0ZDEMXEucuIvzFmOCvpLa4zOF20aOsiyXFmtODQZbWhgqr4e7VbD5W+LG&#10;rfzW5ryrz3Pubq+FUeq7383HICJ18SP+d6+1gjytT1/SD5DT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5b66+AAAA2wAAAA8AAAAAAAAAAAAAAAAAmAIAAGRycy9kb3ducmV2&#10;LnhtbFBLBQYAAAAABAAEAPUAAACDAwAAAAA=&#10;" adj="0,,0" path="m,4191l53391,e" filled="f" strokeweight=".35pt">
              <v:stroke joinstyle="round" endcap="round"/>
              <v:formulas/>
              <v:path arrowok="t" o:connecttype="custom" o:connectlocs="0,42;534,0" o:connectangles="0,0" textboxrect="0,0,53391,4191"/>
            </v:shape>
            <v:shape id="Shape 4417" o:spid="_x0000_s1039" style="position:absolute;left:4021;top:1521;width:681;height:1087;visibility:visible;mso-wrap-style:square;v-text-anchor:top" coordsize="68110,1087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aocUA&#10;AADbAAAADwAAAGRycy9kb3ducmV2LnhtbESPzWrDMBCE74G+g9hCb4nsHpLgWDalJG0hNOTvARZr&#10;Yzu2VsaSE7dPXxUKPQ4z8w2T5qNpxY16V1tWEM8iEMSF1TWXCs6nzXQJwnlkja1lUvBFDvLsYZJi&#10;ou2dD3Q7+lIECLsEFVTed4mUrqjIoJvZjjh4F9sb9EH2pdQ93gPctPI5iubSYM1hocKOXisqmuNg&#10;FLxdv4etrv1+H58+22a3iNbD+1mpp8fxZQXC0+j/w3/tD61gHsPvl/A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ZqhxQAAANsAAAAPAAAAAAAAAAAAAAAAAJgCAABkcnMv&#10;ZG93bnJldi54bWxQSwUGAAAAAAQABAD1AAAAigMAAAAA&#10;" adj="0,,0" path="m68110,108026c50457,108725,31115,98908,18377,80849,,54940,2184,21908,23177,7087,29248,2769,36220,483,43498,e" filled="f" strokeweight=".35pt">
              <v:stroke joinstyle="round" endcap="round"/>
              <v:formulas/>
              <v:path arrowok="t" o:connecttype="custom" o:connectlocs="681,1080;184,808;232,71;435,0" o:connectangles="0,0,0,0" textboxrect="0,0,68110,108725"/>
            </v:shape>
            <v:shape id="Shape 4418" o:spid="_x0000_s1040" style="position:absolute;left:4218;top:1583;width:165;height:39;visibility:visible;mso-wrap-style:square;v-text-anchor:top" coordsize="16484,3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TD8UA&#10;AADbAAAADwAAAGRycy9kb3ducmV2LnhtbESPT2vCQBTE74V+h+UVequbilqJrlJaFMFD0fqH3B7Z&#10;12xo9m3Mbk389q5Q8DjMzG+Y6byzlThT40vHCl57CQji3OmSCwW778XLGIQPyBorx6TgQh7ms8eH&#10;Kabatbyh8zYUIkLYp6jAhFCnUvrckEXfczVx9H5cYzFE2RRSN9hGuK1kP0lG0mLJccFgTR+G8t/t&#10;n1WwpMEXZsu1edvL7HNxOA3x2GZKPT917xMQgbpwD/+3V1rBqA+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NMPxQAAANsAAAAPAAAAAAAAAAAAAAAAAJgCAABkcnMv&#10;ZG93bnJldi54bWxQSwUGAAAAAAQABAD1AAAAigMAAAAA&#10;" adj="0,,0" path="m,3861c5131,1410,10719,152,16484,e" filled="f" strokeweight=".35pt">
              <v:stroke joinstyle="round" endcap="round"/>
              <v:formulas/>
              <v:path arrowok="t" o:connecttype="custom" o:connectlocs="0,39;165,0" o:connectangles="0,0" textboxrect="0,0,16484,3861"/>
            </v:shape>
            <v:shape id="Shape 4419" o:spid="_x0000_s1041" style="position:absolute;left:5116;top:1516;width:678;height:971;visibility:visible;mso-wrap-style:square;v-text-anchor:top" coordsize="67780,97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ASMUA&#10;AADbAAAADwAAAGRycy9kb3ducmV2LnhtbESPQWvCQBSE70L/w/IK3uqmCrGkrtIWBJV6MOmlt9fs&#10;azaYfRuyq4n+erdQ8DjMzDfMYjXYRpyp87VjBc+TBARx6XTNlYKvYv30AsIHZI2NY1JwIQ+r5cNo&#10;gZl2PR/onIdKRAj7DBWYENpMSl8asugnriWO3q/rLIYou0rqDvsIt42cJkkqLdYcFwy29GGoPOYn&#10;q2BXpNchzN9lUn2bn+txX/b59lOp8ePw9goi0BDu4f/2RitIZ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MBIxQAAANsAAAAPAAAAAAAAAAAAAAAAAJgCAABkcnMv&#10;ZG93bnJldi54bWxQSwUGAAAAAAQABAD1AAAAigMAAAAA&#10;" adj="0,,0" path="m,1384c18047,,38164,9868,51295,28448v16485,23253,16434,52273,1042,68694e" filled="f" strokeweight=".35pt">
              <v:stroke joinstyle="round" endcap="round"/>
              <v:formulas/>
              <v:path arrowok="t" o:connecttype="custom" o:connectlocs="0,14;513,284;524,971" o:connectangles="0,0,0" textboxrect="0,0,67780,97142"/>
            </v:shape>
            <v:shape id="Shape 4420" o:spid="_x0000_s1042" style="position:absolute;left:5495;top:2308;width:317;height:228;visibility:visible;mso-wrap-style:square;v-text-anchor:top" coordsize="31712,22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ZA8MA&#10;AADbAAAADwAAAGRycy9kb3ducmV2LnhtbESPwWrDMBBE74H+g9hAb4mcYkzrRgklECjuKXbIeWtt&#10;ZBNr5Vqq7f59VCj0OMzMG2a7n20nRhp861jBZp2AIK6dbtkoOFfH1TMIH5A1do5JwQ952O8eFlvM&#10;tZv4RGMZjIgQ9jkqaELocyl93ZBFv3Y9cfSubrAYohyM1ANOEW47+ZQkmbTYclxosKdDQ/Wt/LYK&#10;rtWl+EqLW59+yo/2he00F8Yo9bic315BBJrDf/iv/a4VZCn8fo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ZA8MAAADbAAAADwAAAAAAAAAAAAAAAACYAgAAZHJzL2Rv&#10;d25yZXYueG1sUEsFBgAAAAAEAAQA9QAAAIgDAAAAAA==&#10;" adj="0,,0" path="m31712,c28829,6299,24485,11773,18694,15850,13081,19812,6693,22073,,22771e" filled="f" strokeweight=".35pt">
              <v:stroke joinstyle="round" endcap="round"/>
              <v:formulas/>
              <v:path arrowok="t" o:connecttype="custom" o:connectlocs="317,0;187,159;0,228" o:connectangles="0,0,0" textboxrect="0,0,31712,22771"/>
            </v:shape>
            <v:shape id="Shape 4421" o:spid="_x0000_s1043" style="position:absolute;left:5430;top:1868;width:181;height:275;visibility:visible;mso-wrap-style:square;v-text-anchor:top" coordsize="18034,27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7W8YA&#10;AADbAAAADwAAAGRycy9kb3ducmV2LnhtbESPT2vCQBTE74LfYXlCb2ZTaUWiq/QPBb2UGiPi7ZF9&#10;JrHZtyG7jWk/vSsUPA4z8xtmsepNLTpqXWVZwWMUgyDOra64UJDtPsYzEM4ja6wtk4JfcrBaDgcL&#10;TLS98Ja61BciQNglqKD0vkmkdHlJBl1kG+LgnWxr0AfZFlK3eAlwU8tJHE+lwYrDQokNvZWUf6c/&#10;RsHrscti25zzg/v7TCdfT8d99r5R6mHUv8xBeOr9PfzfXmsF02e4fQ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7W8YAAADbAAAADwAAAAAAAAAAAAAAAACYAgAAZHJz&#10;L2Rvd25yZXYueG1sUEsFBgAAAAAEAAQA9QAAAIsDAAAAAA==&#10;" adj="0,,0" path="m,622c4661,,9995,2477,13450,7328v4584,6477,4038,14732,-1207,18440c10935,26695,9449,27254,7874,27470e" filled="f" strokeweight=".35pt">
              <v:stroke joinstyle="round" endcap="round"/>
              <v:formulas/>
              <v:path arrowok="t" o:connecttype="custom" o:connectlocs="0,6;135,73;123,258;79,275" o:connectangles="0,0,0,0" textboxrect="0,0,18034,27470"/>
            </v:shape>
            <v:shape id="Shape 4422" o:spid="_x0000_s1044" style="position:absolute;left:4314;top:1701;width:681;height:716;visibility:visible;mso-wrap-style:square;v-text-anchor:top" coordsize="68123,71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RH8IA&#10;AADbAAAADwAAAGRycy9kb3ducmV2LnhtbESPQYvCMBSE74L/ITzBm031UKUaRQSlp4Xt7sXbo3k2&#10;xealNLHW/fVmYWGPw8x8w+wOo23FQL1vHCtYJikI4srphmsF31/nxQaED8gaW8ek4EUeDvvpZIe5&#10;dk/+pKEMtYgQ9jkqMCF0uZS+MmTRJ64jjt7N9RZDlH0tdY/PCLetXKVpJi02HBcMdnQyVN3Lh1XQ&#10;vIrBbPxPzdw+suJjfS0uZafUfDYetyACjeE//NcutIJsDb9f4g+Q+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ZEfwgAAANsAAAAPAAAAAAAAAAAAAAAAAJgCAABkcnMvZG93&#10;bnJldi54bWxQSwUGAAAAAAQABAD1AAAAhwMAAAAA&#10;" adj="0,,0" path="m58217,21514l55525,7658c54305,1346,51778,,47104,4051l5080,34646c,38252,445,42443,8090,44856l59716,68288v7200,3289,8407,-356,6908,-6172l63449,48311e" filled="f" strokeweight=".35pt">
              <v:stroke joinstyle="round" endcap="round"/>
              <v:formulas/>
              <v:path arrowok="t" o:connecttype="custom" o:connectlocs="582,215;555,77;471,41;51,347;81,449;597,683;666,621;634,483" o:connectangles="0,0,0,0,0,0,0,0" textboxrect="0,0,68123,71577"/>
            </v:shape>
            <v:shape id="Shape 4423" o:spid="_x0000_s1045" style="position:absolute;left:10315;top:2465;width:1786;height:488;visibility:visible;mso-wrap-style:square;v-text-anchor:top" coordsize="178613,48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ilcEA&#10;AADbAAAADwAAAGRycy9kb3ducmV2LnhtbERPTYvCMBC9C/6HMIIX0dRFVKpRRHARvLhdFbwNzdhW&#10;m0lpYq3/3hwW9vh438t1a0rRUO0KywrGowgEcWp1wZmC0+9uOAfhPLLG0jIpeJOD9arbWWKs7Yt/&#10;qEl8JkIIuxgV5N5XsZQuzcmgG9mKOHA3Wxv0AdaZ1DW+Qrgp5VcUTaXBgkNDjhVtc0ofydMoaI7J&#10;7HtC+8P52gx26fxeXqrjWKl+r90sQHhq/b/4z73XCqZhbPgSf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74pXBAAAA2wAAAA8AAAAAAAAAAAAAAAAAmAIAAGRycy9kb3du&#10;cmV2LnhtbFBLBQYAAAAABAAEAPUAAACGAwAAAAA=&#10;" adj="0,,0" path="m148628,8890v18517,5550,29985,12623,29490,19583c177229,41199,136830,48730,87897,45301,38964,41872,,28791,889,16053,1448,8407,16282,2654,38672,e" filled="f" strokeweight=".35pt">
              <v:stroke joinstyle="round" endcap="round"/>
              <v:formulas/>
              <v:path arrowok="t" o:connecttype="custom" o:connectlocs="1486,89;1781,285;879,454;9,161;387,0" o:connectangles="0,0,0,0,0" textboxrect="0,0,178613,48730"/>
            </v:shape>
            <v:shape id="Shape 4424" o:spid="_x0000_s1046" style="position:absolute;left:10367;top:2538;width:1696;height:258;visibility:visible;mso-wrap-style:square;v-text-anchor:top" coordsize="169608,25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w6cMA&#10;AADbAAAADwAAAGRycy9kb3ducmV2LnhtbESPQWvCQBSE7wX/w/IEb82mFqSmWUUtaq+1gj0+ss9s&#10;bPZtyK5J/PddQehxmJlvmHw52Fp01PrKsYKXJAVBXDhdcang+L19fgPhA7LG2jEpuJGH5WL0lGOm&#10;Xc9f1B1CKSKEfYYKTAhNJqUvDFn0iWuIo3d2rcUQZVtK3WIf4baW0zSdSYsVxwWDDW0MFb+Hq1UQ&#10;Vhczv25PP37dnEleNq+78mOv1GQ8rN5BBBrCf/jR/tQKZnO4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w6cMAAADbAAAADwAAAAAAAAAAAAAAAACYAgAAZHJzL2Rv&#10;d25yZXYueG1sUEsFBgAAAAAEAAQA9QAAAIgDAAAAAA==&#10;" adj="0,,0" path="m,12573c12370,4254,46063,,85192,2718v40995,2895,75006,12547,84416,23076e" filled="f" strokeweight=".35pt">
              <v:stroke joinstyle="round" endcap="round"/>
              <v:formulas/>
              <v:path arrowok="t" o:connecttype="custom" o:connectlocs="0,126;852,27;1696,258" o:connectangles="0,0,0" textboxrect="0,0,169608,25794"/>
            </v:shape>
            <v:shape id="Shape 4425" o:spid="_x0000_s1047" style="position:absolute;left:10164;top:2882;width:1981;height:324;visibility:visible;mso-wrap-style:square;v-text-anchor:top" coordsize="198120,32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lO8EA&#10;AADbAAAADwAAAGRycy9kb3ducmV2LnhtbERPy2rCQBTdC/7DcAvudFLBB6mj+CBaNxZjodtL5jYJ&#10;Zu6EmdGkf99ZFLo8nPdq05tGPMn52rKC10kCgriwuuZSwectGy9B+ICssbFMCn7Iw2Y9HKww1bbj&#10;Kz3zUIoYwj5FBVUIbSqlLyoy6Ce2JY7ct3UGQ4SulNphF8NNI6dJMpcGa44NFba0r6i45w+jwO26&#10;8iObHdsvSdnlcG4u4XZ6KDV66bdvIAL14V/8537XCh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DpTvBAAAA2wAAAA8AAAAAAAAAAAAAAAAAmAIAAGRycy9kb3du&#10;cmV2LnhtbFBLBQYAAAAABAAEAPUAAACGAwAAAAA=&#10;" adj="0,,0" path="m,c43231,26403,94856,32410,198120,22809e" filled="f" strokeweight=".35pt">
              <v:stroke joinstyle="round" endcap="round"/>
              <v:formulas/>
              <v:path arrowok="t" o:connecttype="custom" o:connectlocs="0,0;1981,228" o:connectangles="0,0" textboxrect="0,0,198120,32410"/>
            </v:shape>
            <v:shape id="Shape 4426" o:spid="_x0000_s1048" style="position:absolute;left:7835;top:998;width:3242;height:1368;visibility:visible;mso-wrap-style:square;v-text-anchor:top" coordsize="324167,1367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MocMA&#10;AADbAAAADwAAAGRycy9kb3ducmV2LnhtbESPQWvCQBSE7wX/w/IEb3UTD7ZEVylVwVOh0Yu3R/aZ&#10;pM2+Dbsbs+2v7wpCj8PMfMOst9F04kbOt5YV5PMMBHFldcu1gvPp8PwKwgdkjZ1lUvBDHrabydMa&#10;C21H/qRbGWqRIOwLVNCE0BdS+qohg35ue+LkXa0zGJJ0tdQOxwQ3nVxk2VIabDktNNjTe0PVdzkY&#10;BUM87S75Er/i4LoPWV6ykX73Ss2m8W0FIlAM/+FH+6gVvORw/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2MocMAAADbAAAADwAAAAAAAAAAAAAAAACYAgAAZHJzL2Rv&#10;d25yZXYueG1sUEsFBgAAAAAEAAQA9QAAAIgDAAAAAA==&#10;" adj="0,,0" path="m,c36030,15583,85255,49200,109258,66002v30023,16802,69647,31204,100851,38392c236525,110401,307391,129604,324167,136792e" filled="f" strokeweight=".7pt">
              <v:stroke joinstyle="round" endcap="round"/>
              <v:formulas/>
              <v:path arrowok="t" o:connecttype="custom" o:connectlocs="0,0;1093,660;2101,1044;3242,1368" o:connectangles="0,0,0,0" textboxrect="0,0,324167,136792"/>
            </v:shape>
            <v:shape id="Shape 4427" o:spid="_x0000_s1049" style="position:absolute;left:5686;top:998;width:4610;height:1440;visibility:visible;mso-wrap-style:square;v-text-anchor:top" coordsize="461061,1439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Z7MYA&#10;AADbAAAADwAAAGRycy9kb3ducmV2LnhtbESPT2vCQBTE74V+h+UVvDWb5qA2ukoVgoon/5Ta22v2&#10;NQnNvo3ZVWM/vVsQehxm5jfMeNqZWpypdZVlBS9RDII4t7riQsF+lz0PQTiPrLG2TAqu5GA6eXwY&#10;Y6rthTd03vpCBAi7FBWU3jeplC4vyaCLbEMcvG/bGvRBtoXULV4C3NQyieO+NFhxWCixoXlJ+c/2&#10;ZBSY7Lj/XO+++tl19f7Ls9dFnRw+lOo9dW8jEJ46/x++t5dawSCBvy/h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ZZ7MYAAADbAAAADwAAAAAAAAAAAAAAAACYAgAAZHJz&#10;L2Rvd25yZXYueG1sUEsFBgAAAAAEAAQA9QAAAIsDAAAAAA==&#10;" adj="0,,0" path="m,c69647,10795,151269,26391,175298,32385v26759,7506,60211,18809,92672,44132c286957,88798,314566,104394,340982,111608r120079,32385e" filled="f" strokeweight=".35pt">
              <v:stroke joinstyle="round" endcap="round"/>
              <v:formulas/>
              <v:path arrowok="t" o:connecttype="custom" o:connectlocs="0,0;1753,324;2679,765;3409,1116;4610,1440" o:connectangles="0,0,0,0,0" textboxrect="0,0,461061,143993"/>
            </v:shape>
            <v:shape id="Shape 4428" o:spid="_x0000_s1050" style="position:absolute;left:7259;top:2378;width:1152;height:768;visibility:visible;mso-wrap-style:square;v-text-anchor:top" coordsize="115253,76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FX8EA&#10;AADbAAAADwAAAGRycy9kb3ducmV2LnhtbERPy2rCQBTdC/7DcIXudFIXjaSO4gNFSiMY6/6SuSah&#10;mTshM5rk7zuLgsvDeS/XvanFk1pXWVbwPotAEOdWV1wo+LkepgsQziNrrC2TgoEcrFfj0RITbTu+&#10;0DPzhQgh7BJUUHrfJFK6vCSDbmYb4sDdbWvQB9gWUrfYhXBTy3kUfUiDFYeGEhvalZT/Zg+jYDtk&#10;8eMrve+1TY/n022bXb71Tqm3Sb/5BOGp9y/xv/ukFcRhbPg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cxV/BAAAA2wAAAA8AAAAAAAAAAAAAAAAAmAIAAGRycy9kb3du&#10;cmV2LnhtbFBLBQYAAAAABAAEAPUAAACGAwAAAAA=&#10;" adj="0,,0" path="m,76797c28816,56400,93650,15608,115253,e" filled="f" strokeweight=".35pt">
              <v:stroke joinstyle="round" endcap="round"/>
              <v:formulas/>
              <v:path arrowok="t" o:connecttype="custom" o:connectlocs="0,768;1152,0" o:connectangles="0,0" textboxrect="0,0,115253,76797"/>
            </v:shape>
            <v:shape id="Shape 4429" o:spid="_x0000_s1051" style="position:absolute;left:10708;top:2372;width:207;height:180;visibility:visible;mso-wrap-style:square;v-text-anchor:top" coordsize="20701,180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y7sMA&#10;AADbAAAADwAAAGRycy9kb3ducmV2LnhtbESPT4vCMBTE78J+h/CEvYimXRYp1SgqCB5E8A94fTTP&#10;pti8dJto67c3Cwt7HGbmN8x82dtaPKn1lWMF6SQBQVw4XXGp4HLejjMQPiBrrB2Tghd5WC4+BnPM&#10;tev4SM9TKEWEsM9RgQmhyaX0hSGLfuIa4ujdXGsxRNmWUrfYRbit5VeSTKXFiuOCwYY2hor76WEV&#10;1Mfv7txnP5xOR9k1PezM7b5fK/U57FczEIH68B/+a++0giyF3y/xB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y7sMAAADbAAAADwAAAAAAAAAAAAAAAACYAgAAZHJzL2Rv&#10;d25yZXYueG1sUEsFBgAAAAAEAAQA9QAAAIgDAAAAAA==&#10;" adj="0,,0" path="m,l20701,6299r-889,11710e" filled="f" strokeweight=".35pt">
              <v:stroke joinstyle="round" endcap="round"/>
              <v:formulas/>
              <v:path arrowok="t" o:connecttype="custom" o:connectlocs="0,0;207,63;198,180" o:connectangles="0,0,0" textboxrect="0,0,20701,18009"/>
            </v:shape>
            <v:shape id="Shape 4430" o:spid="_x0000_s1052" style="position:absolute;left:12031;top:2831;width:223;height:67;visibility:visible;mso-wrap-style:square;v-text-anchor:top" coordsize="22301,67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LvsMA&#10;AADbAAAADwAAAGRycy9kb3ducmV2LnhtbESP0WoCMRRE3wv9h3CFvtWspayyNYqUFkr7pO4H3G6u&#10;m+DmZptEd9uvbwTBx2FmzjDL9eg6caYQrWcFs2kBgrjx2nKroN6/Py5AxISssfNMCn4pwnp1f7fE&#10;SvuBt3TepVZkCMcKFZiU+krK2BhyGKe+J87ewQeHKcvQSh1wyHDXyaeiKKVDy3nBYE+vhprj7uQU&#10;RF8aO/xYXc+eP8Nfffr+mr/NlXqYjJsXEInGdAtf2x9awaKEy5f8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/LvsMAAADbAAAADwAAAAAAAAAAAAAAAACYAgAAZHJzL2Rv&#10;d25yZXYueG1sUEsFBgAAAAAEAAQA9QAAAIgDAAAAAA==&#10;" adj="0,,0" path="m,l22301,6769e" filled="f" strokeweight=".35pt">
              <v:stroke joinstyle="round" endcap="round"/>
              <v:formulas/>
              <v:path arrowok="t" o:connecttype="custom" o:connectlocs="0,0;223,67" o:connectangles="0,0" textboxrect="0,0,22301,6769"/>
            </v:shape>
            <v:shape id="Shape 4431" o:spid="_x0000_s1053" style="position:absolute;left:8748;top:1576;width:414;height:412;visibility:visible;mso-wrap-style:square;v-text-anchor:top" coordsize="41364,41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VdMUA&#10;AADcAAAADwAAAGRycy9kb3ducmV2LnhtbESPT0vDQBDF74LfYRnBi9iNf6gSuy3VIAh6sFU8D9lp&#10;NjY7E7LbNH575yB4m+G9ee83i9UUOzPSkFphB1ezAgxxLb7lxsHnx/PlPZiUkT12wuTghxKslqcn&#10;Cyy9HHlD4zY3RkM4legg5NyX1qY6UMQ0k55YtZ0MEbOuQ2P9gEcNj529Loq5jdiyNgTs6SlQvd8e&#10;ogO5Gw8kuwt5fH+tvm/fvqoYbirnzs+m9QOYTFP+N/9dv3jFL5RWn9EJ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dV0xQAAANwAAAAPAAAAAAAAAAAAAAAAAJgCAABkcnMv&#10;ZG93bnJldi54bWxQSwUGAAAAAAQABAD1AAAAigMAAAAA&#10;" adj="0,,0" path="m41364,41110c16751,31509,,,25806,12598e" filled="f" strokeweight=".35pt">
              <v:stroke joinstyle="round" endcap="round"/>
              <v:formulas/>
              <v:path arrowok="t" o:connecttype="custom" o:connectlocs="414,412;258,126" o:connectangles="0,0" textboxrect="0,0,41364,41110"/>
            </v:shape>
            <v:shape id="Shape 4432" o:spid="_x0000_s1054" style="position:absolute;left:8891;top:1679;width:301;height:207;visibility:visible;mso-wrap-style:square;v-text-anchor:top" coordsize="30023,20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jzsYA&#10;AADcAAAADwAAAGRycy9kb3ducmV2LnhtbERPTWsCMRC9F/wPYYReSk2sVNrVKFK2VA8K2kI9Dptx&#10;s7qZLJtUt/76plDobR7vc6bzztXiTG2oPGsYDhQI4sKbiksNH++v908gQkQ2WHsmDd8UYD7r3Uwx&#10;M/7CWzrvYilSCIcMNdgYm0zKUFhyGAa+IU7cwbcOY4JtKU2LlxTuavmg1Fg6rDg1WGzoxVJx2n05&#10;DYvH/WmVj0aH63HzuczXd92byq3Wt/1uMQERqYv/4j/30qT56hl+n0kX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MjzsYAAADcAAAADwAAAAAAAAAAAAAAAACYAgAAZHJz&#10;L2Rvd25yZXYueG1sUEsFBgAAAAAEAAQA9QAAAIsDAAAAAA==&#10;" adj="0,,0" path="m10617,20765c2807,11761,,,30023,10795e" filled="f" strokeweight=".35pt">
              <v:stroke joinstyle="round" endcap="round"/>
              <v:formulas/>
              <v:path arrowok="t" o:connecttype="custom" o:connectlocs="106,207;301,108" o:connectangles="0,0" textboxrect="0,0,30023,20765"/>
            </v:shape>
            <v:shape id="Shape 4433" o:spid="_x0000_s1055" style="position:absolute;left:9159;top:1990;width:1440;height:382;visibility:visible;mso-wrap-style:square;v-text-anchor:top" coordsize="144056,38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uUsIA&#10;AADcAAAADwAAAGRycy9kb3ducmV2LnhtbESPzWrDQAyE74W+w6JCb402CS3BySaEQmlubX4eYPEq&#10;tolXa7yq7bx9dSj0JjGjmU+b3RRbM1Cfm8QO5jMLhrhMoeHKweX88bICk8Vz8G1icnCnDLvt48PG&#10;FyGNfKThJJXREM6Fd1CLdAViLmuKPs9SR6zaNfXRi659haH3o4bHFhfWvmH0DWtD7Tt6r6m8nX6i&#10;g2/bfUmIuPxc7e34Kgc8LnBw7vlp2q/BCE3yb/67PgTFnyu+PqMT4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u5SwgAAANwAAAAPAAAAAAAAAAAAAAAAAJgCAABkcnMvZG93&#10;bnJldi54bWxQSwUGAAAAAAQABAD1AAAAhwMAAAAA&#10;" adj="0,,0" path="m,c3607,1244,7214,2375,10795,3353l144056,38164e" filled="f" strokeweight=".35pt">
              <v:stroke joinstyle="round" endcap="round"/>
              <v:formulas/>
              <v:path arrowok="t" o:connecttype="custom" o:connectlocs="0,0;108,34;1440,382" o:connectangles="0,0,0" textboxrect="0,0,144056,38164"/>
            </v:shape>
            <v:shape id="Shape 4434" o:spid="_x0000_s1056" style="position:absolute;left:3250;top:3470;width:2214;height:1950;visibility:visible;mso-wrap-style:square;v-text-anchor:top" coordsize="221386,1950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OgcIA&#10;AADcAAAADwAAAGRycy9kb3ducmV2LnhtbERPTWsCMRC9F/ofwhR662Z1QcpqFFkQSsGD1oPHYTNu&#10;VjeTNUl19dcbodDbPN7nzBaD7cSFfGgdKxhlOQji2umWGwW7n9XHJ4gQkTV2jknBjQIs5q8vMyy1&#10;u/KGLtvYiBTCoUQFJsa+lDLUhiyGzPXEiTs4bzEm6BupPV5TuO3kOM8n0mLLqcFgT5Wh+rT9tQpO&#10;fn02Eyzu9nsTx8fduipwXyn1/jYspyAiDfFf/Of+0mn+qIDn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c6BwgAAANwAAAAPAAAAAAAAAAAAAAAAAJgCAABkcnMvZG93&#10;bnJldi54bWxQSwUGAAAAAAQABAD1AAAAhwMAAAAA&#10;" adj="0,,0" path="m221386,41415r-57619,2997c133147,46203,103721,28804,85115,13817,68313,,48501,4801,35433,18771,15011,40729,,116942,29896,165634v16815,29387,55842,10794,66637,3593c116332,153619,130137,145212,133147,116421v3010,-28817,5994,-54597,5994,-54597c139141,59118,139141,57163,138621,55448e" filled="f" strokeweight=".7pt">
              <v:stroke joinstyle="round" endcap="round"/>
              <v:formulas/>
              <v:path arrowok="t" o:connecttype="custom" o:connectlocs="2214,414;1638,444;851,138;354,188;299,1656;965,1692;1332,1164;1391,618;1386,554" o:connectangles="0,0,0,0,0,0,0,0,0" textboxrect="0,0,221386,195021"/>
            </v:shape>
            <v:shape id="Shape 4435" o:spid="_x0000_s1057" style="position:absolute;left:4557;top:4700;width:205;height:72;visibility:visible;mso-wrap-style:square;v-text-anchor:top" coordsize="20422,7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048EA&#10;AADcAAAADwAAAGRycy9kb3ducmV2LnhtbERPTWvCQBC9C/6HZYTedBMpVVI3QQRpD4VS9dLbNDtN&#10;gtnZsDtq+u+7hYK3ebzP2VSj69WVQuw8G8gXGSji2tuOGwOn436+BhUF2WLvmQz8UISqnE42WFh/&#10;4w+6HqRRKYRjgQZakaHQOtYtOYwLPxAn7tsHh5JgaLQNeEvhrtfLLHvSDjtODS0OtGupPh8uzoAf&#10;KZdVY9/rT3nZSey/9vQWjHmYjdtnUEKj3MX/7leb5ueP8PdMuk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8NOPBAAAA3AAAAA8AAAAAAAAAAAAAAAAAmAIAAGRycy9kb3du&#10;cmV2LnhtbFBLBQYAAAAABAAEAPUAAACGAwAAAAA=&#10;" adj="0,,0" path="m,7214l20422,e" filled="f" strokeweight=".7pt">
              <v:stroke joinstyle="round" endcap="round"/>
              <v:formulas/>
              <v:path arrowok="t" o:connecttype="custom" o:connectlocs="0,72;205,0" o:connectangles="0,0" textboxrect="0,0,20422,7214"/>
            </v:shape>
            <v:shape id="Shape 4436" o:spid="_x0000_s1058" style="position:absolute;left:3504;top:3644;width:1003;height:584;visibility:visible;mso-wrap-style:square;v-text-anchor:top" coordsize="100343,58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NusIA&#10;AADcAAAADwAAAGRycy9kb3ducmV2LnhtbERPS2vCQBC+F/wPywi91Y2CaYyu4hNKD4Kv+5Adk2B2&#10;Nu5uNf333UKht/n4njNbdKYRD3K+tqxgOEhAEBdW11wqOJ92bxkIH5A1NpZJwTd5WMx7LzPMtX3y&#10;gR7HUIoYwj5HBVUIbS6lLyoy6Ae2JY7c1TqDIUJXSu3wGcNNI0dJkkqDNceGCltaV1Tcjl9GwXaU&#10;bVaf+3R3Se/r90y6yVa2E6Ve+91yCiJQF/7Ff+4PHecPx/D7TL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k26wgAAANwAAAAPAAAAAAAAAAAAAAAAAJgCAABkcnMvZG93&#10;bnJldi54bWxQSwUGAAAAAAQABAD1AAAAhwMAAAAA&#10;" adj="0,,0" path="m11100,v-2705,2680,-889,5994,1067,7632c27318,20904,45568,32614,71742,39586v21832,3911,28601,18872,1270,14656c42570,50724,21552,37579,4318,21908,1803,19482,,16497,1803,14084e" filled="f" strokeweight=".35pt">
              <v:stroke joinstyle="round" endcap="round"/>
              <v:formulas/>
              <v:path arrowok="t" o:connecttype="custom" o:connectlocs="111,0;122,76;717,395;730,542;43,219;18,141" o:connectangles="0,0,0,0,0,0" textboxrect="0,0,100343,58458"/>
            </v:shape>
            <v:shape id="Shape 4437" o:spid="_x0000_s1059" style="position:absolute;left:3411;top:3932;width:1064;height:603;visibility:visible;mso-wrap-style:square;v-text-anchor:top" coordsize="106477,60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/9sQA&#10;AADcAAAADwAAAGRycy9kb3ducmV2LnhtbERP22oCMRB9L/gPYQRfpGaVtqtbo4iwtBRs8fIBw2a6&#10;u7iZhCTq9u+bgtC3OZzrLNe96cSVfGgtK5hOMhDEldUt1wpOx/JxDiJEZI2dZVLwQwHWq8HDEgtt&#10;b7yn6yHWIoVwKFBBE6MrpAxVQwbDxDrixH1bbzAm6GupPd5SuOnkLMtepMGWU0ODjrYNVefDxSgY&#10;b778Lj9Xbv9c5k+f9Vv54RalUqNhv3kFEamP/+K7+12n+dMc/p5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f/bEAAAA3AAAAA8AAAAAAAAAAAAAAAAAmAIAAGRycy9k&#10;b3ducmV2LnhtbFBLBQYAAAAABAAEAPUAAACJAwAAAAA=&#10;" adj="0,,0" path="m5093,v-889,3899,,6922,3213,9716c26988,27165,50406,41199,83617,40107v17983,-1232,22860,11188,1282,13982c49568,60338,23787,45593,4013,26594,1511,23432,,20422,902,15926e" filled="f" strokeweight=".35pt">
              <v:stroke joinstyle="round" endcap="round"/>
              <v:formulas/>
              <v:path arrowok="t" o:connecttype="custom" o:connectlocs="51,0;83,97;836,401;848,541;40,266;9,159" o:connectangles="0,0,0,0,0,0" textboxrect="0,0,106477,60338"/>
            </v:shape>
            <v:shape id="Shape 4438" o:spid="_x0000_s1060" style="position:absolute;left:3378;top:4271;width:1090;height:627;visibility:visible;mso-wrap-style:square;v-text-anchor:top" coordsize="109055,627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usMQA&#10;AADcAAAADwAAAGRycy9kb3ducmV2LnhtbESPQWvCQBCF7wX/wzKCt7pJClJSV1FBqHip2h8wZMck&#10;mp0N2VVjfr1zKPQ2w3vz3jfzZe8adacu1J4NpNMEFHHhbc2lgd/T9v0TVIjIFhvPZOBJAZaL0dsc&#10;c+sffKD7MZZKQjjkaKCKsc21DkVFDsPUt8SinX3nMMraldp2+JBw1+gsSWbaYc3SUGFLm4qK6/Hm&#10;DFxmH9ku3ga72xw4TYf1qdn/DMZMxv3qC1SkPv6b/66/reBngi/PyAR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7rDEAAAA3AAAAA8AAAAAAAAAAAAAAAAAmAIAAGRycy9k&#10;b3ducmV2LnhtbFBLBQYAAAAABAAEAPUAAACJAwAAAAA=&#10;" adj="0,,0" path="m1181,c279,3899,2388,9004,5410,11226,25819,30721,53480,44933,89484,33503v15405,-6503,19571,4229,1283,13030c55245,62725,26416,50355,5524,31356,2388,28511,,24308,279,21298e" filled="f" strokeweight=".35pt">
              <v:stroke joinstyle="round" endcap="round"/>
              <v:formulas/>
              <v:path arrowok="t" o:connecttype="custom" o:connectlocs="12,0;54,112;894,335;907,465;55,313;3,213" o:connectangles="0,0,0,0,0,0" textboxrect="0,0,109055,62725"/>
            </v:shape>
            <v:shape id="Shape 4439" o:spid="_x0000_s1061" style="position:absolute;left:3398;top:4694;width:1074;height:502;visibility:visible;mso-wrap-style:square;v-text-anchor:top" coordsize="107404,50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1ccMA&#10;AADcAAAADwAAAGRycy9kb3ducmV2LnhtbERP22rCQBB9F/yHZQp9002kSI2uUi0FoQj1Bvo2ZKdJ&#10;aHY2ZKca+/XdQsG3OZzrzBadq9WF2lB5NpAOE1DEubcVFwYO+7fBM6ggyBZrz2TgRgEW835vhpn1&#10;V97SZSeFiiEcMjRQijSZ1iEvyWEY+oY4cp++dSgRtoW2LV5juKv1KEnG2mHFsaHEhlYl5V+7b2dA&#10;JqczrV+fNj/ef4hbbVL7vjwa8/jQvUxBCXVyF/+71zbOH6Xw90y8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B1ccMAAADcAAAADwAAAAAAAAAAAAAAAACYAgAAZHJzL2Rv&#10;d25yZXYueG1sUEsFBgAAAAAEAAQA9QAAAIgDAAAAAA==&#10;" adj="0,,0" path="m,c597,5994,4293,8382,7633,11900v21107,16319,49491,24384,82410,4914c107404,5372,104546,20053,91338,29375,62535,50190,36335,47815,15659,36195,8191,30886,6680,26670,5194,21590e" filled="f" strokeweight=".35pt">
              <v:stroke joinstyle="round" endcap="round"/>
              <v:formulas/>
              <v:path arrowok="t" o:connecttype="custom" o:connectlocs="0,0;76,119;900,168;913,294;157,362;52,216" o:connectangles="0,0,0,0,0,0" textboxrect="0,0,107404,50190"/>
            </v:shape>
            <v:shape id="Shape 4440" o:spid="_x0000_s1062" style="position:absolute;left:4701;top:3551;width:2540;height:2208;visibility:visible;mso-wrap-style:square;v-text-anchor:top" coordsize="253924,220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HhcIA&#10;AADcAAAADwAAAGRycy9kb3ducmV2LnhtbERPS2vCQBC+C/6HZYTedNMcRKKriLSlhxTR1vuYHZNg&#10;djbNbl7/3hUKvc3H95zNbjCV6KhxpWUFr4sIBHFmdcm5gp/v9/kKhPPIGivLpGAkB7vtdLLBRNue&#10;T9SdfS5CCLsEFRTe14mULivIoFvYmjhwN9sY9AE2udQN9iHcVDKOoqU0WHJoKLCmQ0HZ/dwaBcev&#10;tzatP6L2sPxNx0t+pfvl1Cr1Mhv2axCeBv8v/nN/6jA/juH5TLh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geFwgAAANwAAAAPAAAAAAAAAAAAAAAAAJgCAABkcnMvZG93&#10;bnJldi54bWxQSwUGAAAAAAQABAD1AAAAhwMAAAAA&#10;" adj="0,,0" path="m253924,c237731,,147675,14694,117958,21603,82855,29705,23419,45898,13513,83706,5398,110693,,146710,2692,166510v2388,20472,6338,33604,24588,46215l39815,220853e" filled="f" strokeweight=".7pt">
              <v:stroke joinstyle="round" endcap="round"/>
              <v:formulas/>
              <v:path arrowok="t" o:connecttype="custom" o:connectlocs="2540,0;1180,216;135,837;27,1665;273,2127;398,2208" o:connectangles="0,0,0,0,0,0" textboxrect="0,0,253924,220853"/>
            </v:shape>
            <v:shape id="Shape 4441" o:spid="_x0000_s1063" style="position:absolute;left:4809;top:4025;width:4347;height:2049;visibility:visible;mso-wrap-style:square;v-text-anchor:top" coordsize="434632,204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9C8EA&#10;AADcAAAADwAAAGRycy9kb3ducmV2LnhtbERP24rCMBB9F/yHMMK+iCZWcKUaRRYXBUGw6wcMzdhW&#10;m0lpstr9+40g+DaHc53lurO1uFPrK8caJmMFgjh3puJCw/nnezQH4QOywdoxafgjD+tVv7fE1LgH&#10;n+iehULEEPYpaihDaFIpfV6SRT92DXHkLq61GCJsC2lafMRwW8tEqZm0WHFsKLGhr5LyW/ZrNTST&#10;w4U5/9xeh/OrSnZHtas3W60/Bt1mASJQF97il3tv4vxk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ivQvBAAAA3AAAAA8AAAAAAAAAAAAAAAAAmAIAAGRycy9kb3du&#10;cmV2LnhtbFBLBQYAAAAABAAEAPUAAACGAwAAAAA=&#10;" adj="0,,0" path="m29007,173457c11671,161633,4978,142596,2705,128118,,108306,5398,72301,13513,45314,23419,18300,48615,3302,84645,3302,115481,4915,162369,,223926,50711v31217,28207,110439,103810,210706,154229e" filled="f" strokeweight=".35pt">
              <v:stroke joinstyle="round" endcap="round"/>
              <v:formulas/>
              <v:path arrowok="t" o:connecttype="custom" o:connectlocs="290,1734;27,1281;135,453;847,33;2240,507;4347,2049" o:connectangles="0,0,0,0,0,0" textboxrect="0,0,434632,204940"/>
            </v:shape>
            <v:shape id="Shape 4442" o:spid="_x0000_s1064" style="position:absolute;left:5099;top:5759;width:5649;height:2349;visibility:visible;mso-wrap-style:square;v-text-anchor:top" coordsize="564896,234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d/L4A&#10;AADcAAAADwAAAGRycy9kb3ducmV2LnhtbERPSwrCMBDdC94hjOBOU0VEqlFEEEUQ/PQAQzO2xWZS&#10;mtjW2xtBcDeP953VpjOlaKh2hWUFk3EEgji1uuBMQXLfjxYgnEfWWFomBW9ysFn3eyuMtW35Ss3N&#10;ZyKEsItRQe59FUvp0pwMurGtiAP3sLVBH2CdSV1jG8JNKadRNJcGCw4NOVa0yyl93l5GwfXcPHfb&#10;9nJK9tn8Mjm8fXE0WqnhoNsuQXjq/F/8cx91mD+dwfeZcIF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1Xfy+AAAA3AAAAA8AAAAAAAAAAAAAAAAAmAIAAGRycy9kb3ducmV2&#10;LnhtbFBLBQYAAAAABAAEAPUAAACDAwAAAAA=&#10;" adj="0,,0" path="m,c7785,5321,17742,9169,30429,10464v24016,1194,68428,3607,86449,3010c141478,15265,157099,29057,169101,39865v34823,34798,105041,91821,146469,120015c337185,176682,366598,198298,382803,213271v17412,15011,41428,21615,67844,12611c474954,217601,552666,190500,564896,186245e" filled="f" strokeweight=".7pt">
              <v:stroke joinstyle="round" endcap="round"/>
              <v:formulas/>
              <v:path arrowok="t" o:connecttype="custom" o:connectlocs="0,0;304,105;1169,135;1691,399;3156,1599;3828,2133;4507,2259;5649,1863" o:connectangles="0,0,0,0,0,0,0,0" textboxrect="0,0,564896,234886"/>
            </v:shape>
            <v:shape id="Shape 4443" o:spid="_x0000_s1065" style="position:absolute;left:6448;top:4574;width:102;height:1044;visibility:visible;mso-wrap-style:square;v-text-anchor:top" coordsize="10223,104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gTcMA&#10;AADcAAAADwAAAGRycy9kb3ducmV2LnhtbERPS2sCMRC+F/wPYQRvNatiqatRVBAK9tL1hbdhM90s&#10;3UyWJNX13zeFQm/z8T1nsepsI27kQ+1YwWiYgSAuna65UnA87J5fQYSIrLFxTAoeFGC17D0tMNfu&#10;zh90K2IlUgiHHBWYGNtcylAashiGriVO3KfzFmOCvpLa4z2F20aOs+xFWqw5NRhsaWuo/Cq+rYLZ&#10;YYubzeR8uvqTKejy3kyz/U6pQb9bz0FE6uK/+M/9ptP88RR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gTcMAAADcAAAADwAAAAAAAAAAAAAAAACYAgAAZHJzL2Rv&#10;d25yZXYueG1sUEsFBgAAAAAEAAQA9QAAAIgDAAAAAA==&#10;" adj="0,,0" path="m1194,104406c,82804,4813,14986,10223,e" filled="f" strokeweight=".35pt">
              <v:stroke joinstyle="round" endcap="round"/>
              <v:formulas/>
              <v:path arrowok="t" o:connecttype="custom" o:connectlocs="12,1044;102,0" o:connectangles="0,0" textboxrect="0,0,10223,104406"/>
            </v:shape>
            <v:shape id="Shape 4444" o:spid="_x0000_s1066" style="position:absolute;left:9353;top:6542;width:91;height:1298;visibility:visible;mso-wrap-style:square;v-text-anchor:top" coordsize="9106,129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vSsMA&#10;AADcAAAADwAAAGRycy9kb3ducmV2LnhtbERPO2/CMBDekfofrKvUDZxm4BFwIlS1UiW6AF3YrvGR&#10;BOJzarsh/fcYCYntPn3PWxWDaUVPzjeWFbxOEhDEpdUNVwq+9x/jOQgfkDW2lknBP3ko8qfRCjNt&#10;L7ylfhcqEUPYZ6igDqHLpPRlTQb9xHbEkTtaZzBE6CqpHV5iuGllmiRTabDh2FBjR281lefdn1Hw&#10;vpj9bg69dYsDp+XX8WcvN3xS6uV5WC9BBBrCQ3x3f+o4P53C7Z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7vSsMAAADcAAAADwAAAAAAAAAAAAAAAACYAgAAZHJzL2Rv&#10;d25yZXYueG1sUEsFBgAAAAAEAAQA9QAAAIgDAAAAAA==&#10;" adj="0,,0" path="m9106,l,129820e" filled="f" strokeweight=".35pt">
              <v:stroke joinstyle="round" endcap="round"/>
              <v:formulas/>
              <v:path arrowok="t" o:connecttype="custom" o:connectlocs="91,0;0,1298" o:connectangles="0,0" textboxrect="0,0,9106,129820"/>
            </v:shape>
            <v:shape id="Shape 4445" o:spid="_x0000_s1067" style="position:absolute;left:9894;top:5888;width:1039;height:294;visibility:visible;mso-wrap-style:square;v-text-anchor:top" coordsize="103861,29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l9sQA&#10;AADcAAAADwAAAGRycy9kb3ducmV2LnhtbESP0WrCQBBF3wv+wzKFvtVNUzCSuopaCiIIjfYDhuyY&#10;BLOza3Y18e9dQejbDPfOPXdmi8G04kqdbywr+BgnIIhLqxuuFPwdft6nIHxA1thaJgU38rCYj15m&#10;mGvbc0HXfahEDGGfo4I6BJdL6cuaDPqxdcRRO9rOYIhrV0ndYR/DTSvTJJlIgw1HQo2O1jWVp/3F&#10;REi2254On+4S+iL7/l259GySVKm312H5BSLQEP7Nz+uNjvXTDB7PxAn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JfbEAAAA3AAAAA8AAAAAAAAAAAAAAAAAmAIAAGRycy9k&#10;b3ducmV2LnhtbFBLBQYAAAAABAAEAPUAAACJAwAAAAA=&#10;" adj="0,,0" path="m,29400l103861,e" filled="f" strokeweight=".35pt">
              <v:stroke joinstyle="round" endcap="round"/>
              <v:formulas/>
              <v:path arrowok="t" o:connecttype="custom" o:connectlocs="0,294;1039,0" o:connectangles="0,0" textboxrect="0,0,103861,29400"/>
            </v:shape>
            <v:shape id="Shape 4446" o:spid="_x0000_s1068" style="position:absolute;left:10957;top:7238;width:852;height:126;visibility:visible;mso-wrap-style:square;v-text-anchor:top" coordsize="85242,12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PYcgA&#10;AADcAAAADwAAAGRycy9kb3ducmV2LnhtbESPT0vDQBDF74LfYRnBi7QbK7YldlvSgmBRD/1z6HGa&#10;HZNgdjZk12b99p2D4G2G9+a93yxWybXqQn1oPBt4HGegiEtvG64MHA+vozmoEJEttp7JwC8FWC1v&#10;bxaYWz/wji77WCkJ4ZCjgTrGLtc6lDU5DGPfEYv25XuHUda+0rbHQcJdqydZNtUOG5aGGjva1FR+&#10;73+cgY/07k/D0/kzrZ+LWXGy2/n0oTPm/i4VL6Aipfhv/rt+s4I/EVp5Ri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EA9hyAAAANwAAAAPAAAAAAAAAAAAAAAAAJgCAABk&#10;cnMvZG93bnJldi54bWxQSwUGAAAAAAQABAD1AAAAjQMAAAAA&#10;" adj="0,,0" path="m,c21006,7823,65431,12598,85242,10807e" filled="f" strokeweight=".35pt">
              <v:stroke joinstyle="round" endcap="round"/>
              <v:formulas/>
              <v:path arrowok="t" o:connecttype="custom" o:connectlocs="0,0;852,108" o:connectangles="0,0" textboxrect="0,0,85242,12598"/>
            </v:shape>
            <v:shape id="Shape 4447" o:spid="_x0000_s1069" style="position:absolute;left:10134;top:7832;width:1969;height:552;visibility:visible;mso-wrap-style:square;v-text-anchor:top" coordsize="196901,552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DwsEA&#10;AADcAAAADwAAAGRycy9kb3ducmV2LnhtbERPTYvCMBC9L/gfwgje1tSCUqtRRJCVhT1YPXgcmrGt&#10;NpPSZGvXX78RBG/zeJ+zXPemFh21rrKsYDKOQBDnVldcKDgdd58JCOeRNdaWScEfOVivBh9LTLW9&#10;84G6zBcihLBLUUHpfZNK6fKSDLqxbYgDd7GtQR9gW0jd4j2Em1rGUTSTBisODSU2tC0pv2W/RgF2&#10;j/hASfZN/vr1c06O0+SRTZUaDfvNAoSn3r/FL/deh/nxH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MQ8LBAAAA3AAAAA8AAAAAAAAAAAAAAAAAmAIAAGRycy9kb3du&#10;cmV2LnhtbFBLBQYAAAAABAAEAPUAAACGAwAAAAA=&#10;" adj="0,,0" path="m,c32398,14135,98806,41821,152006,51371v15482,3239,32881,3239,44895,3836e" filled="f" strokeweight=".7pt">
              <v:stroke joinstyle="round" endcap="round"/>
              <v:formulas/>
              <v:path arrowok="t" o:connecttype="custom" o:connectlocs="0,0;1520,514;1969,552" o:connectangles="0,0,0" textboxrect="0,0,196901,55207"/>
            </v:shape>
            <v:shape id="Shape 4448" o:spid="_x0000_s1070" style="position:absolute;left:10441;top:7740;width:320;height:124;visibility:visible;mso-wrap-style:square;v-text-anchor:top" coordsize="31940,12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vRcMA&#10;AADcAAAADwAAAGRycy9kb3ducmV2LnhtbESPQWvCQBCF7wX/wzKCt7pRi0rqKiIUAr3U6KHHITvN&#10;hmZnQ3Yb47/vHARv85j3vXmzO4y+VQP1sQlsYDHPQBFXwTZcG7hePl63oGJCttgGJgN3inDYT152&#10;mNtw4zMNZaqVhHDM0YBLqcu1jpUjj3EeOmLZ/YTeYxLZ19r2eJNw3+pllq21x4blgsOOTo6q3/LP&#10;S40y+9z4xel7GDpy2+u9+OLizZjZdDy+g0o0pqf5QRdWuJXUl2dkAr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HvRcMAAADcAAAADwAAAAAAAAAAAAAAAACYAgAAZHJzL2Rv&#10;d25yZXYueG1sUEsFBgAAAAAEAAQA9QAAAIgDAAAAAA==&#10;" adj="0,,0" path="m,c9830,3987,20612,8229,31940,12420e" filled="f" strokeweight=".35pt">
              <v:stroke joinstyle="round" endcap="round"/>
              <v:formulas/>
              <v:path arrowok="t" o:connecttype="custom" o:connectlocs="0,0;320,124" o:connectangles="0,0" textboxrect="0,0,31940,12420"/>
            </v:shape>
            <v:shape id="Shape 4449" o:spid="_x0000_s1071" style="position:absolute;left:4689;top:6086;width:1445;height:780;visibility:visible;mso-wrap-style:square;v-text-anchor:top" coordsize="144450,78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hrMAA&#10;AADcAAAADwAAAGRycy9kb3ducmV2LnhtbERPzYrCMBC+C/sOYRa8aaqyIl1TWURFdk9WH2Boxra0&#10;mdQkan17Iwh7m4/vd5ar3rTiRs7XlhVMxgkI4sLqmksFp+N2tADhA7LG1jIpeJCHVfYxWGKq7Z0P&#10;dMtDKWII+xQVVCF0qZS+qMigH9uOOHJn6wyGCF0ptcN7DDetnCbJXBqsOTZU2NG6oqLJr0bB1/bv&#10;7H67ablpZbOZUY67hbsoNfzsf75BBOrDv/jt3us4fzaB1zPxAp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RhrMAAAADcAAAADwAAAAAAAAAAAAAAAACYAgAAZHJzL2Rvd25y&#10;ZXYueG1sUEsFBgAAAAAEAAQA9QAAAIUDAAAAAA==&#10;" adj="0,,0" path="m103924,37033c144450,19037,126670,,96647,12014l25197,37808c,48616,1194,78029,44412,62408e" filled="f" strokeweight=".35pt">
              <v:stroke joinstyle="round" endcap="round"/>
              <v:formulas/>
              <v:path arrowok="t" o:connecttype="custom" o:connectlocs="1040,370;967,120;252,378;444,624" o:connectangles="0,0,0,0" textboxrect="0,0,144450,78029"/>
            </v:shape>
            <v:shape id="Shape 4450" o:spid="_x0000_s1072" style="position:absolute;left:4929;top:6383;width:528;height:267;visibility:visible;mso-wrap-style:square;v-text-anchor:top" coordsize="52743,267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eocQA&#10;AADcAAAADwAAAGRycy9kb3ducmV2LnhtbERPS2vCQBC+C/0PyxS8mY2vUlJX0bZSwUNp0kOPQ3bM&#10;hmZnY3ar6b93BcHbfHzPWax624gTdb52rGCcpCCIS6drrhR8F9vRMwgfkDU2jknBP3lYLR8GC8y0&#10;O/MXnfJQiRjCPkMFJoQ2k9KXhiz6xLXEkTu4zmKIsKuk7vAcw20jJ2n6JC3WHBsMtvRqqPzN/6yC&#10;/fvHobS5NEXxuSnM+Oc4n70dlRo+9usXEIH6cBff3Dsd508ncH0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nqHEAAAA3AAAAA8AAAAAAAAAAAAAAAAAmAIAAGRycy9k&#10;b3ducmV2LnhtbFBLBQYAAAAABAAEAPUAAACJAwAAAAA=&#10;" adj="0,,0" path="m52743,l15011,13564c,18961,1791,26746,12027,23749l50444,9944e" filled="f" strokeweight=".35pt">
              <v:stroke joinstyle="round" endcap="round"/>
              <v:formulas/>
              <v:path arrowok="t" o:connecttype="custom" o:connectlocs="528,0;150,135;120,237;505,99" o:connectangles="0,0,0,0" textboxrect="0,0,52743,26746"/>
            </v:shape>
            <v:shape id="Shape 4451" o:spid="_x0000_s1073" style="position:absolute;left:5434;top:6320;width:354;height:210;visibility:visible;mso-wrap-style:square;v-text-anchor:top" coordsize="35395,209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bz8MA&#10;AADcAAAADwAAAGRycy9kb3ducmV2LnhtbERP32vCMBB+H+x/CCf4MmY6x0SrUUQQZODAVvZ8NGdT&#10;TC6libbbX78MBnu7j+/nrTaDs+JOXWg8K3iZZCCIK68brhWcy/3zHESIyBqtZ1LwRQE268eHFeba&#10;93yiexFrkUI45KjAxNjmUobKkMMw8S1x4i6+cxgT7GqpO+xTuLNymmUz6bDh1GCwpZ2h6lrcnIKF&#10;/PywW3e2TfneP30Xx4WZD0elxqNhuwQRaYj/4j/3Qaf5r2/w+0y6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+bz8MAAADcAAAADwAAAAAAAAAAAAAAAACYAgAAZHJzL2Rv&#10;d25yZXYueG1sUEsFBgAAAAAEAAQA9QAAAIgDAAAAAA==&#10;" adj="0,,0" path="m2197,6376l2984,1194,35395,,,20993,762,15863e" filled="f" strokeweight=".35pt">
              <v:stroke joinstyle="round" endcap="round"/>
              <v:formulas/>
              <v:path arrowok="t" o:connecttype="custom" o:connectlocs="22,64;30,12;354,0;0,210;8,159" o:connectangles="0,0,0,0,0" textboxrect="0,0,35395,20993"/>
            </v:shape>
            <v:shape id="Shape 4452" o:spid="_x0000_s1074" style="position:absolute;left:7261;top:3547;width:3888;height:2317;visibility:visible;mso-wrap-style:square;v-text-anchor:top" coordsize="388772,231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9IMIA&#10;AADcAAAADwAAAGRycy9kb3ducmV2LnhtbERPS4vCMBC+C/6HMMLeNPVBV6pRRFD2tFhdxOPQjG13&#10;m0lponb99UYQvM3H95z5sjWVuFLjSssKhoMIBHFmdcm5gp/Dpj8F4TyyxsoyKfgnB8tFtzPHRNsb&#10;p3Td+1yEEHYJKii8rxMpXVaQQTewNXHgzrYx6ANscqkbvIVwU8lRFMXSYMmhocCa1gVlf/uLUZDu&#10;tjQ+Rcff6ptG8TD9PI7b+1apj167moHw1Pq3+OX+0mF+PIH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70gwgAAANwAAAAPAAAAAAAAAAAAAAAAAJgCAABkcnMvZG93&#10;bnJldi54bWxQSwUGAAAAAAQABAD1AAAAhwMAAAAA&#10;" adj="0,,0" path="m,c20866,3048,41046,8445,58293,17488l356959,186715v20421,12586,31813,24600,29413,44996e" filled="f" strokeweight=".7pt">
              <v:stroke joinstyle="round" endcap="round"/>
              <v:formulas/>
              <v:path arrowok="t" o:connecttype="custom" o:connectlocs="0,0;583,175;3570,1867;3864,2317" o:connectangles="0,0,0,0" textboxrect="0,0,388772,231711"/>
            </v:shape>
            <v:shape id="Shape 4453" o:spid="_x0000_s1075" style="position:absolute;left:6025;top:3477;width:1236;height:71;visibility:visible;mso-wrap-style:square;v-text-anchor:top" coordsize="123584,70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u2cIA&#10;AADcAAAADwAAAGRycy9kb3ducmV2LnhtbERPzYrCMBC+L+w7hBG8iKYK/lWjqKB42YPVBxiasa02&#10;k24Ttfr0ZmHB23x8vzNfNqYUd6pdYVlBvxeBIE6tLjhTcDpuuxMQziNrLC2Tgic5WC6+v+YYa/vg&#10;A90Tn4kQwi5GBbn3VSylS3My6Hq2Ig7c2dYGfYB1JnWNjxBuSjmIopE0WHBoyLGiTU7pNbkZBcfN&#10;6XVYJ7tdJ/0dX5/9ji4uP1Ol2q1mNQPhqfEf8b97r8P80RD+ngkX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S7ZwgAAANwAAAAPAAAAAAAAAAAAAAAAAJgCAABkcnMvZG93&#10;bnJldi54bWxQSwUGAAAAAAQABAD1AAAAhwMAAAAA&#10;" adj="0,,0" path="m,7061c29032,4597,77978,,123584,6680e" filled="f" strokeweight=".35pt">
              <v:stroke joinstyle="round" endcap="round"/>
              <v:formulas/>
              <v:path arrowok="t" o:connecttype="custom" o:connectlocs="0,71;1236,67" o:connectangles="0,0" textboxrect="0,0,123584,7061"/>
            </v:shape>
            <v:shape id="Shape 4454" o:spid="_x0000_s1076" style="position:absolute;left:10738;top:7601;width:309;height:585;visibility:visible;mso-wrap-style:square;v-text-anchor:top" coordsize="30835,58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ETcQA&#10;AADcAAAADwAAAGRycy9kb3ducmV2LnhtbERPTU/CQBC9k/AfNkPijW7xUE1lIYIB4WIQQa+T7tgW&#10;urNNdymFX++SkHibl/c542lnKtFS40rLCkZRDII4s7rkXMHuazF8BuE8ssbKMim4kIPppN8bY6rt&#10;mT+p3fpchBB2KSoovK9TKV1WkEEX2Zo4cL+2MegDbHKpGzyHcFPJxzhOpMGSQ0OBNc0Lyo7bk1HQ&#10;7g9rzmX17bqP2VO2fL9u5j9vSj0MutcXEJ46/y++u1c6zE8SuD0TLp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BE3EAAAA3AAAAA8AAAAAAAAAAAAAAAAAmAIAAGRycy9k&#10;b3ducmV2LnhtbFBLBQYAAAAABAAEAPUAAACJAwAAAAA=&#10;" adj="0,,0" path="m1791,c,25933,4267,51359,30835,58560e" filled="f" strokeweight=".35pt">
              <v:stroke joinstyle="round" endcap="round"/>
              <v:formulas/>
              <v:path arrowok="t" o:connecttype="custom" o:connectlocs="18,0;309,585" o:connectangles="0,0" textboxrect="0,0,30835,58560"/>
            </v:shape>
            <v:shape id="Shape 4455" o:spid="_x0000_s1077" style="position:absolute;left:10756;top:5870;width:369;height:1731;visibility:visible;mso-wrap-style:square;v-text-anchor:top" coordsize="36843,173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rU8MA&#10;AADcAAAADwAAAGRycy9kb3ducmV2LnhtbERPO2/CMBDekfgP1iGxgQMDrQIGISgSTFV5DGxHfMQR&#10;8TnELgn99XWlSmz36XvebNHaUjyo9oVjBaNhAoI4c7rgXMHxsBm8g/ABWWPpmBQ8ycNi3u3MMNWu&#10;4S967EMuYgj7FBWYEKpUSp8ZsuiHriKO3NXVFkOEdS51jU0Mt6UcJ8lEWiw4NhisaGUou+2/rYLd&#10;yYw/1puf5bm01Sc198vpvL4o1e+1yymIQG14if/dWx3nT97g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rU8MAAADcAAAADwAAAAAAAAAAAAAAAACYAgAAZHJzL2Rv&#10;d25yZXYueG1sUEsFBgAAAAAEAAQA9QAAAIgDAAAAAA==&#10;" adj="0,,0" path="m36843,c26784,44577,5842,125616,3226,147624,1880,155727,597,164414,,173075e" filled="f" strokeweight=".7pt">
              <v:stroke joinstyle="round" endcap="round"/>
              <v:formulas/>
              <v:path arrowok="t" o:connecttype="custom" o:connectlocs="369,0;32,1476;0,1731" o:connectangles="0,0,0" textboxrect="0,0,36843,173075"/>
            </v:shape>
            <v:shape id="Shape 4456" o:spid="_x0000_s1078" style="position:absolute;left:11095;top:5300;width:96;height:570;visibility:visible;mso-wrap-style:square;v-text-anchor:top" coordsize="9601,56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Dr8QA&#10;AADcAAAADwAAAGRycy9kb3ducmV2LnhtbESPQUvDQBCF70L/wzIFb3ZTkSKx26KFFtGLRr0P2Uk2&#10;JDsbdtcm9dc7B8HbDO/Ne99s97Mf1Jli6gIbWK8KUMR1sB23Bj4/jjf3oFJGtjgEJgMXSrDfLa62&#10;WNow8Tudq9wqCeFUogGX81hqnWpHHtMqjMSiNSF6zLLGVtuIk4T7Qd8WxUZ77FgaHI50cFT31bc3&#10;0Mw/+BSPU/N1cqfXt3663L30lTHXy/nxAVSmOf+b/66freBv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A6/EAAAA3AAAAA8AAAAAAAAAAAAAAAAAmAIAAGRycy9k&#10;b3ducmV2LnhtbFBLBQYAAAAABAAEAPUAAACJAwAAAAA=&#10;" adj="0,,0" path="m,c7201,10211,9601,25197,6604,40195,5690,44831,4457,50520,2997,56985e" filled="f" strokeweight=".35pt">
              <v:stroke joinstyle="round" endcap="round"/>
              <v:formulas/>
              <v:path arrowok="t" o:connecttype="custom" o:connectlocs="0,0;66,402;30,570" o:connectangles="0,0,0" textboxrect="0,0,9601,56985"/>
            </v:shape>
            <v:shape id="Shape 4457" o:spid="_x0000_s1079" style="position:absolute;left:6178;top:7058;width:1237;height:867;visibility:visible;mso-wrap-style:square;v-text-anchor:top" coordsize="123685,86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T3sIA&#10;AADcAAAADwAAAGRycy9kb3ducmV2LnhtbERPS2sCMRC+C/0PYQq9abZSlro1SqlIC558YY/jZtws&#10;3UyWJOrqrzcFwdt8fM8ZTzvbiBP5UDtW8DrIQBCXTtdcKdis5/13ECEia2wck4ILBZhOnnpjLLQ7&#10;85JOq1iJFMKhQAUmxraQMpSGLIaBa4kTd3DeYkzQV1J7PKdw28hhluXSYs2pwWBLX4bKv9XRKrgu&#10;tjNDs7e531++f91htNvvclbq5bn7/AARqYsP8d39o9P8fAT/z6QL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tPewgAAANwAAAAPAAAAAAAAAAAAAAAAAJgCAABkcnMvZG93&#10;bnJldi54bWxQSwUGAAAAAAQABAD1AAAAhwMAAAAA&#10;" adj="0,,0" path="m67234,r56451,18009l67234,86728r,-27660l,85534,,52019,67234,25464,67234,xe" fillcolor="black" stroked="f" strokeweight="0">
              <v:stroke joinstyle="round" endcap="round"/>
              <v:formulas/>
              <v:path arrowok="t" o:connecttype="custom" o:connectlocs="672,0;1237,180;672,867;672,590;0,855;0,520;672,255;672,0" o:connectangles="0,0,0,0,0,0,0,0" textboxrect="0,0,123685,86728"/>
            </v:shape>
            <v:shape id="Shape 4458" o:spid="_x0000_s1080" style="position:absolute;left:10092;top:2346;width:968;height:404;visibility:visible;mso-wrap-style:square;v-text-anchor:top" coordsize="96762,40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oDcYA&#10;AADcAAAADwAAAGRycy9kb3ducmV2LnhtbESPQWvCQBCF70L/wzJCL1I3baGpqauUloIWL4n9AUN2&#10;TKLZ2ZDdavLvnYPgbYb35r1vluvBtepMfWg8G3ieJ6CIS28brgz87X+e3kGFiGyx9UwGRgqwXj1M&#10;lphZf+GczkWslIRwyNBAHWOXaR3KmhyGue+IRTv43mGUta+07fEi4a7VL0nyph02LA01dvRVU3kq&#10;/p2BYswP+226sMfZpnz9XYzHdJd+G/M4HT4/QEUa4t18u95YwU8FX56RC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ooDcYAAADcAAAADwAAAAAAAAAAAAAAAACYAgAAZHJz&#10;L2Rvd25yZXYueG1sUEsFBgAAAAAEAAQA9QAAAIsDAAAAAA==&#10;" adj="0,,0" path="m96762,1384c46101,,6769,8687,5804,22428l,40310e" filled="f" strokeweight=".35pt">
              <v:stroke joinstyle="round" endcap="round"/>
              <v:formulas/>
              <v:path arrowok="t" o:connecttype="custom" o:connectlocs="968,14;58,225;0,404" o:connectangles="0,0,0" textboxrect="0,0,96762,40310"/>
            </v:shape>
            <v:shape id="Shape 4459" o:spid="_x0000_s1081" style="position:absolute;left:11060;top:2360;width:1194;height:296;visibility:visible;mso-wrap-style:square;v-text-anchor:top" coordsize="119469,29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uoMMA&#10;AADcAAAADwAAAGRycy9kb3ducmV2LnhtbESPUWvCMBSF34X9h3AHexFNrSBajSKCbI/q+gPummtT&#10;bG5KE2O3X78MBj4ezjnf4Wx2g21FpN43jhXMphkI4srphmsF5edxsgThA7LG1jEp+CYPu+3LaIOF&#10;dg8+U7yEWiQI+wIVmBC6QkpfGbLop64jTt7V9RZDkn0tdY+PBLetzLNsIS02nBYMdnQwVN0ud6tg&#10;sfzyP3MpO3ONp1UcxmX5HjOl3l6H/RpEoCE8w//tD60gn+X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EuoMMAAADcAAAADwAAAAAAAAAAAAAAAACYAgAAZHJzL2Rv&#10;d25yZXYueG1sUEsFBgAAAAAEAAQA9QAAAIgDAAAAAA==&#10;" adj="0,,0" path="m119469,29591c109525,16523,67856,4407,17323,864,11430,432,5639,165,,e" filled="f" strokeweight=".7pt">
              <v:stroke joinstyle="round" endcap="round"/>
              <v:formulas/>
              <v:path arrowok="t" o:connecttype="custom" o:connectlocs="1194,296;173,9;0,0" o:connectangles="0,0,0" textboxrect="0,0,119469,29591"/>
            </v:shape>
            <v:shape id="Shape 4460" o:spid="_x0000_s1082" style="position:absolute;left:8966;top:4807;width:3423;height:0;visibility:visible;mso-wrap-style:square;v-text-anchor:top" coordsize="3422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QDMcA&#10;AADcAAAADwAAAGRycy9kb3ducmV2LnhtbESP3WrCQBSE7wu+w3KE3unGCKWmbkQEtVBqqUrBu0P2&#10;5EezZ2N2a9K37xaEXg4z8w0zX/SmFjdqXWVZwWQcgSDOrK64UHA8rEfPIJxH1lhbJgU/5GCRDh7m&#10;mGjb8Sfd9r4QAcIuQQWl900ipctKMujGtiEOXm5bgz7ItpC6xS7ATS3jKHqSBisOCyU2tCopu+y/&#10;jYLT14aO8cxtz29yd+0v3cd2954r9Tjsly8gPPX+P3xvv2oF8WQK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kAzHAAAA3AAAAA8AAAAAAAAAAAAAAAAAmAIAAGRy&#10;cy9kb3ducmV2LnhtbFBLBQYAAAAABAAEAPUAAACMAwAAAAA=&#10;" adj="0,,0" path="m342252,l,e" filled="f" strokecolor="white" strokeweight=".52881mm">
              <v:stroke joinstyle="round" endcap="round"/>
              <v:formulas/>
              <v:path arrowok="t" o:connecttype="custom" o:connectlocs="3423,0;0,0" o:connectangles="0,0" textboxrect="0,0,342252,0"/>
            </v:shape>
            <v:shape id="Shape 4461" o:spid="_x0000_s1083" style="position:absolute;left:8966;top:4807;width:3423;height:0;visibility:visible;mso-wrap-style:square;v-text-anchor:top" coordsize="3422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HlsUA&#10;AADcAAAADwAAAGRycy9kb3ducmV2LnhtbESPQUvDQBSE74L/YXlCb3bTUmsbuy2iiL0UTNrS6yP7&#10;3ASzb0P22cZ/7xYEj8PMfMOsNoNv1Zn62AQ2MBlnoIirYBt2Bg77t/sFqCjIFtvAZOCHImzWtzcr&#10;zG24cEHnUpxKEI45GqhFulzrWNXkMY5DR5y8z9B7lCR7p22PlwT3rZ5m2Vx7bDgt1NjRS03VV/nt&#10;Dbj3pVj3MadTWTw2xXG7614fxJjR3fD8BEpokP/wX3trDUwnM7ieS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oeWxQAAANwAAAAPAAAAAAAAAAAAAAAAAJgCAABkcnMv&#10;ZG93bnJldi54bWxQSwUGAAAAAAQABAD1AAAAigMAAAAA&#10;" adj="0,,0" path="m342252,l,e" filled="f" strokeweight=".5pt">
              <v:stroke joinstyle="round" endcap="round"/>
              <v:formulas/>
              <v:path arrowok="t" o:connecttype="custom" o:connectlocs="3423,0;0,0" o:connectangles="0,0" textboxrect="0,0,342252,0"/>
            </v:shape>
            <v:rect id="Rectangle 4462" o:spid="_x0000_s1084" style="position:absolute;left:12650;top:4414;width:657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<v:textbox inset="0,0,0,0">
                <w:txbxContent>
                  <w:p w:rsidR="009A76B1" w:rsidRDefault="009A76B1" w:rsidP="008B5507">
                    <w:pPr>
                      <w:spacing w:after="160" w:line="259" w:lineRule="auto"/>
                    </w:pPr>
                    <w:r>
                      <w:t>1</w:t>
                    </w:r>
                  </w:p>
                </w:txbxContent>
              </v:textbox>
            </v:rect>
            <v:shape id="Shape 4463" o:spid="_x0000_s1085" style="position:absolute;left:4030;top:5208;width:0;height:2659;visibility:visible;mso-wrap-style:square;v-text-anchor:top" coordsize="0,2659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do8UA&#10;AADcAAAADwAAAGRycy9kb3ducmV2LnhtbESPQWvCQBSE7wX/w/KE3urGVKREV6mC0B6qNC2en9ln&#10;NjT7Nma3Sfz3rlDocZiZb5jlerC16Kj1lWMF00kCgrhwuuJSwffX7ukFhA/IGmvHpOBKHtar0cMS&#10;M+16/qQuD6WIEPYZKjAhNJmUvjBk0U9cQxy9s2sthijbUuoW+wi3tUyTZC4tVhwXDDa0NVT85L9W&#10;wXY26zf55d3vjub5cNp/HOo075R6HA+vCxCBhvAf/mu/aQXpdA7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jxQAAANwAAAAPAAAAAAAAAAAAAAAAAJgCAABkcnMv&#10;ZG93bnJldi54bWxQSwUGAAAAAAQABAD1AAAAigMAAAAA&#10;" adj="0,,0" path="m,l,265964e" filled="f" strokecolor="white" strokeweight=".52881mm">
              <v:stroke joinstyle="round" endcap="round"/>
              <v:formulas/>
              <v:path arrowok="t" o:connecttype="custom" o:connectlocs="0,0;0,2659" o:connectangles="0,0" textboxrect="0,0,0,265964"/>
            </v:shape>
            <v:shape id="Shape 4464" o:spid="_x0000_s1086" style="position:absolute;left:4030;top:5208;width:0;height:2659;visibility:visible;mso-wrap-style:square;v-text-anchor:top" coordsize="0,2659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cd8UA&#10;AADcAAAADwAAAGRycy9kb3ducmV2LnhtbESPQWvCQBSE7wX/w/IEb3WTIFaiq2iKIEIpRhG8PbLP&#10;JJh9G7Jbjf313UKhx2FmvmEWq9404k6dqy0riMcRCOLC6ppLBafj9nUGwnlkjY1lUvAkB6vl4GWB&#10;qbYPPtA996UIEHYpKqi8b1MpXVGRQTe2LXHwrrYz6IPsSqk7fAS4aWQSRVNpsOawUGFLWUXFLf8y&#10;Cj6Sd/6Oz3Zvs02cZ9GkvnzSU6nRsF/PQXjq/X/4r73TCpL4DX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9x3xQAAANwAAAAPAAAAAAAAAAAAAAAAAJgCAABkcnMv&#10;ZG93bnJldi54bWxQSwUGAAAAAAQABAD1AAAAigMAAAAA&#10;" adj="0,,0" path="m,l,265964e" filled="f" strokeweight=".5pt">
              <v:stroke joinstyle="round" endcap="round"/>
              <v:formulas/>
              <v:path arrowok="t" o:connecttype="custom" o:connectlocs="0,0;0,2659" o:connectangles="0,0" textboxrect="0,0,0,265964"/>
            </v:shape>
            <v:rect id="Rectangle 4465" o:spid="_x0000_s1087" style="position:absolute;left:3783;top:8114;width:657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<v:textbox inset="0,0,0,0">
                <w:txbxContent>
                  <w:p w:rsidR="009A76B1" w:rsidRPr="00F764FB" w:rsidRDefault="009A76B1" w:rsidP="008B5507">
                    <w:pPr>
                      <w:spacing w:after="160" w:line="259" w:lineRule="auto"/>
                      <w:rPr>
                        <w:sz w:val="16"/>
                        <w:szCs w:val="16"/>
                      </w:rPr>
                    </w:pPr>
                    <w:r w:rsidRPr="00F764FB"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  <v:rect id="Rectangle 4466" o:spid="_x0000_s1088" style="position:absolute;left:1258;top:1824;width:78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9A76B1" w:rsidRPr="00F764FB" w:rsidRDefault="009A76B1" w:rsidP="008B5507">
                    <w:pPr>
                      <w:spacing w:after="160" w:line="259" w:lineRule="auto"/>
                      <w:rPr>
                        <w:sz w:val="16"/>
                        <w:szCs w:val="16"/>
                      </w:rPr>
                    </w:pPr>
                    <w:r w:rsidRPr="00F764FB"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rect>
            <v:rect id="Rectangle 4467" o:spid="_x0000_s1089" style="position:absolute;left:1258;top:7027;width:78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9A76B1" w:rsidRPr="00F764FB" w:rsidRDefault="009A76B1" w:rsidP="008B5507">
                    <w:pPr>
                      <w:spacing w:after="160" w:line="259" w:lineRule="auto"/>
                      <w:rPr>
                        <w:sz w:val="16"/>
                        <w:szCs w:val="16"/>
                      </w:rPr>
                    </w:pPr>
                    <w:r w:rsidRPr="00F764FB">
                      <w:rPr>
                        <w:sz w:val="16"/>
                        <w:szCs w:val="16"/>
                      </w:rPr>
                      <w:t>B</w:t>
                    </w:r>
                  </w:p>
                </w:txbxContent>
              </v:textbox>
            </v:rect>
            <v:shape id="Shape 4469" o:spid="_x0000_s1090" style="position:absolute;left:105;width:13675;height:9352;visibility:visible;mso-wrap-style:square;v-text-anchor:top" coordsize="1367498,935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NkcUA&#10;AADcAAAADwAAAGRycy9kb3ducmV2LnhtbESP3WrCQBSE7wu+w3IE7+rGXNgSXcW/QqH0okke4JA9&#10;JsHs2Zjd6tandwuCl8PMfMMs18F04kKDay0rmE0TEMSV1S3XCsri4/UdhPPIGjvLpOCPHKxXo5cl&#10;Ztpe+Ycuua9FhLDLUEHjfZ9J6aqGDLqp7Ymjd7SDQR/lUEs94DXCTSfTJJlLgy3HhQZ72jVUnfJf&#10;o+AQ3r7doQzd9mzr274s8i9Md0pNxmGzAOEp+Gf40f7UCtJ0B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U2RxQAAANwAAAAPAAAAAAAAAAAAAAAAAJgCAABkcnMv&#10;ZG93bnJldi54bWxQSwUGAAAAAAQABAD1AAAAigMAAAAA&#10;" adj="0,,0" path="m1367498,935254l,935254,,,1367498,r,935254xe" filled="f" strokeweight=".8pt">
              <v:stroke miterlimit="1" joinstyle="miter"/>
              <v:formulas/>
              <v:path arrowok="t" o:connecttype="custom" o:connectlocs="13675,9352;0,9352;0,0;13675,0;13675,9352" o:connectangles="0,0,0,0,0" textboxrect="0,0,1367498,935254"/>
            </v:shape>
            <v:rect id="Rectangle 44120" o:spid="_x0000_s1091" style="position:absolute;top:9596;width:2808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9A76B1" w:rsidRDefault="009A76B1" w:rsidP="008B5507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121" o:spid="_x0000_s1092" style="position:absolute;left:2110;top:9596;width:234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<v:textbox inset="0,0,0,0">
                <w:txbxContent>
                  <w:p w:rsidR="009A76B1" w:rsidRDefault="009A76B1" w:rsidP="008B5507">
                    <w:pPr>
                      <w:spacing w:after="160" w:line="259" w:lineRule="auto"/>
                    </w:pPr>
                    <w:r>
                      <w:rPr>
                        <w:color w:val="9A9A9A"/>
                        <w:sz w:val="10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8B5507">
        <w:rPr>
          <w:rFonts w:ascii="Arial" w:hAnsi="Arial" w:cs="Arial"/>
          <w:sz w:val="20"/>
          <w:szCs w:val="20"/>
        </w:rPr>
        <w:t xml:space="preserve">Для непрерывной работы нажмите </w:t>
      </w:r>
      <w:r w:rsidR="008B5507" w:rsidRPr="00DA2266">
        <w:rPr>
          <w:rFonts w:ascii="Arial" w:hAnsi="Arial" w:cs="Arial"/>
          <w:sz w:val="20"/>
          <w:szCs w:val="20"/>
        </w:rPr>
        <w:t>на кнопку (</w:t>
      </w:r>
      <w:r w:rsidR="008B5507" w:rsidRPr="00DA2266">
        <w:rPr>
          <w:rFonts w:ascii="Arial" w:hAnsi="Arial" w:cs="Arial"/>
          <w:sz w:val="20"/>
          <w:szCs w:val="20"/>
          <w:lang w:val="en-US"/>
        </w:rPr>
        <w:t>A</w:t>
      </w:r>
      <w:r w:rsidR="008B5507" w:rsidRPr="00DA2266">
        <w:rPr>
          <w:rFonts w:ascii="Arial" w:hAnsi="Arial" w:cs="Arial"/>
          <w:sz w:val="20"/>
          <w:szCs w:val="20"/>
        </w:rPr>
        <w:t xml:space="preserve">) и кнопку </w:t>
      </w:r>
      <w:r w:rsidR="008B5507">
        <w:rPr>
          <w:rFonts w:ascii="Arial" w:hAnsi="Arial" w:cs="Arial"/>
          <w:sz w:val="20"/>
          <w:szCs w:val="20"/>
        </w:rPr>
        <w:t>блокировки</w:t>
      </w:r>
      <w:r w:rsidR="008B5507" w:rsidRPr="00DA2266">
        <w:rPr>
          <w:rFonts w:ascii="Arial" w:hAnsi="Arial" w:cs="Arial"/>
          <w:sz w:val="20"/>
          <w:szCs w:val="20"/>
        </w:rPr>
        <w:t xml:space="preserve"> (</w:t>
      </w:r>
      <w:r w:rsidR="008B5507" w:rsidRPr="00DA2266">
        <w:rPr>
          <w:rFonts w:ascii="Arial" w:hAnsi="Arial" w:cs="Arial"/>
          <w:sz w:val="20"/>
          <w:szCs w:val="20"/>
          <w:lang w:val="en-US"/>
        </w:rPr>
        <w:t>B</w:t>
      </w:r>
      <w:r w:rsidR="008B5507" w:rsidRPr="00DA2266">
        <w:rPr>
          <w:rFonts w:ascii="Arial" w:hAnsi="Arial" w:cs="Arial"/>
          <w:sz w:val="20"/>
          <w:szCs w:val="20"/>
        </w:rPr>
        <w:t xml:space="preserve">) одновременно. </w:t>
      </w:r>
    </w:p>
    <w:p w:rsidR="008B5507" w:rsidRDefault="008B5507" w:rsidP="00D33F0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A2266">
        <w:rPr>
          <w:rFonts w:ascii="Arial" w:hAnsi="Arial" w:cs="Arial"/>
          <w:sz w:val="20"/>
          <w:szCs w:val="20"/>
        </w:rPr>
        <w:t>Для отключения режима нажмите на кнопку блокировки (</w:t>
      </w:r>
      <w:r w:rsidRPr="00DA2266">
        <w:rPr>
          <w:rFonts w:ascii="Arial" w:hAnsi="Arial" w:cs="Arial"/>
          <w:sz w:val="20"/>
          <w:szCs w:val="20"/>
          <w:lang w:val="en-US"/>
        </w:rPr>
        <w:t>B</w:t>
      </w:r>
      <w:r w:rsidRPr="00DA2266">
        <w:rPr>
          <w:rFonts w:ascii="Arial" w:hAnsi="Arial" w:cs="Arial"/>
          <w:sz w:val="20"/>
          <w:szCs w:val="20"/>
        </w:rPr>
        <w:t>).</w:t>
      </w:r>
    </w:p>
    <w:p w:rsidR="008B5507" w:rsidRDefault="00D33F0F" w:rsidP="004108A0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Регулировка скорости</w:t>
      </w:r>
    </w:p>
    <w:p w:rsidR="008B5507" w:rsidRPr="00DA2266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A2266">
        <w:rPr>
          <w:rFonts w:ascii="Arial" w:hAnsi="Arial" w:cs="Arial"/>
          <w:sz w:val="20"/>
          <w:szCs w:val="20"/>
        </w:rPr>
        <w:t>Скорость вращения шпинделя может регулироватьс</w:t>
      </w:r>
      <w:r>
        <w:rPr>
          <w:rFonts w:ascii="Arial" w:hAnsi="Arial" w:cs="Arial"/>
          <w:sz w:val="20"/>
          <w:szCs w:val="20"/>
        </w:rPr>
        <w:t xml:space="preserve">я от 0 до максимальной </w:t>
      </w:r>
      <w:r w:rsidRPr="00DA2266">
        <w:rPr>
          <w:rFonts w:ascii="Arial" w:hAnsi="Arial" w:cs="Arial"/>
          <w:sz w:val="20"/>
          <w:szCs w:val="20"/>
        </w:rPr>
        <w:t xml:space="preserve">(см. </w:t>
      </w:r>
      <w:r>
        <w:rPr>
          <w:rFonts w:ascii="Arial" w:hAnsi="Arial" w:cs="Arial"/>
          <w:sz w:val="20"/>
          <w:szCs w:val="20"/>
        </w:rPr>
        <w:t>т</w:t>
      </w:r>
      <w:r w:rsidRPr="00DA2266">
        <w:rPr>
          <w:rFonts w:ascii="Arial" w:hAnsi="Arial" w:cs="Arial"/>
          <w:sz w:val="20"/>
          <w:szCs w:val="20"/>
        </w:rPr>
        <w:t>аблицу с техническими характеристиками выше).</w:t>
      </w:r>
    </w:p>
    <w:p w:rsidR="008B5507" w:rsidRPr="00D33F0F" w:rsidRDefault="008B5507" w:rsidP="00D33F0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A2266">
        <w:rPr>
          <w:rFonts w:ascii="Arial" w:hAnsi="Arial" w:cs="Arial"/>
          <w:sz w:val="20"/>
          <w:szCs w:val="20"/>
        </w:rPr>
        <w:t>Чем сильнее Вы нажимаете на кнопку выключен</w:t>
      </w:r>
      <w:r w:rsidR="00D33F0F">
        <w:rPr>
          <w:rFonts w:ascii="Arial" w:hAnsi="Arial" w:cs="Arial"/>
          <w:sz w:val="20"/>
          <w:szCs w:val="20"/>
        </w:rPr>
        <w:t>ия, тем выше скорость вращения.</w:t>
      </w:r>
    </w:p>
    <w:p w:rsidR="008B5507" w:rsidRPr="006F47F3" w:rsidRDefault="008B5507" w:rsidP="004108A0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Предварительная у</w:t>
      </w:r>
      <w:r w:rsidRPr="006F47F3">
        <w:rPr>
          <w:rFonts w:ascii="Arial" w:hAnsi="Arial" w:cs="Arial"/>
          <w:b/>
          <w:bCs/>
          <w:sz w:val="20"/>
          <w:szCs w:val="20"/>
        </w:rPr>
        <w:t>становк</w:t>
      </w:r>
      <w:r w:rsidR="00D33F0F">
        <w:rPr>
          <w:rFonts w:ascii="Arial" w:hAnsi="Arial" w:cs="Arial"/>
          <w:b/>
          <w:bCs/>
          <w:sz w:val="20"/>
          <w:szCs w:val="20"/>
        </w:rPr>
        <w:t>а скорости вращения</w:t>
      </w:r>
    </w:p>
    <w:p w:rsidR="008B5507" w:rsidRPr="00D33F0F" w:rsidRDefault="008B5507" w:rsidP="00D33F0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A2266">
        <w:rPr>
          <w:rFonts w:ascii="Arial" w:hAnsi="Arial" w:cs="Arial"/>
          <w:sz w:val="20"/>
          <w:szCs w:val="20"/>
        </w:rPr>
        <w:t>Поверните колесо (С) для установки необходимой скорости.</w:t>
      </w:r>
    </w:p>
    <w:p w:rsidR="008B5507" w:rsidRPr="00FC4A29" w:rsidRDefault="008B5507" w:rsidP="004108A0">
      <w:pPr>
        <w:spacing w:after="3"/>
        <w:ind w:leftChars="500" w:left="1100" w:rightChars="400" w:right="880"/>
        <w:rPr>
          <w:rFonts w:ascii="Arial" w:eastAsia="Arial" w:hAnsi="Arial" w:cs="Arial"/>
          <w:b/>
          <w:color w:val="000000"/>
          <w:sz w:val="20"/>
          <w:szCs w:val="20"/>
        </w:rPr>
      </w:pPr>
      <w:r w:rsidRPr="00FC4A29">
        <w:rPr>
          <w:rFonts w:ascii="Arial" w:eastAsia="Arial" w:hAnsi="Arial" w:cs="Arial"/>
          <w:b/>
          <w:color w:val="000000"/>
          <w:sz w:val="20"/>
          <w:szCs w:val="20"/>
        </w:rPr>
        <w:t>Пе</w:t>
      </w:r>
      <w:r w:rsidR="00D33F0F">
        <w:rPr>
          <w:rFonts w:ascii="Arial" w:eastAsia="Arial" w:hAnsi="Arial" w:cs="Arial"/>
          <w:b/>
          <w:color w:val="000000"/>
          <w:sz w:val="20"/>
          <w:szCs w:val="20"/>
        </w:rPr>
        <w:t>реключение направления вращения</w:t>
      </w:r>
    </w:p>
    <w:p w:rsidR="008B5507" w:rsidRPr="0049084A" w:rsidRDefault="008B5507" w:rsidP="004108A0">
      <w:pPr>
        <w:pStyle w:val="a5"/>
        <w:widowControl/>
        <w:numPr>
          <w:ilvl w:val="0"/>
          <w:numId w:val="25"/>
        </w:numPr>
        <w:autoSpaceDE/>
        <w:autoSpaceDN/>
        <w:spacing w:after="3"/>
        <w:ind w:leftChars="500" w:left="1100" w:rightChars="400" w:right="88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9084A">
        <w:rPr>
          <w:rFonts w:ascii="Arial" w:eastAsia="Arial" w:hAnsi="Arial" w:cs="Arial"/>
          <w:color w:val="000000"/>
          <w:sz w:val="20"/>
          <w:szCs w:val="20"/>
        </w:rPr>
        <w:t xml:space="preserve">Курковый выключатель. </w:t>
      </w:r>
    </w:p>
    <w:p w:rsidR="008B5507" w:rsidRPr="0049084A" w:rsidRDefault="008B5507" w:rsidP="004108A0">
      <w:pPr>
        <w:pStyle w:val="a5"/>
        <w:widowControl/>
        <w:numPr>
          <w:ilvl w:val="0"/>
          <w:numId w:val="25"/>
        </w:numPr>
        <w:autoSpaceDE/>
        <w:autoSpaceDN/>
        <w:spacing w:after="3"/>
        <w:ind w:leftChars="500" w:left="1100" w:rightChars="400" w:right="88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9084A">
        <w:rPr>
          <w:rFonts w:ascii="Arial" w:eastAsia="Arial" w:hAnsi="Arial" w:cs="Arial"/>
          <w:color w:val="000000"/>
          <w:sz w:val="20"/>
          <w:szCs w:val="20"/>
        </w:rPr>
        <w:t xml:space="preserve">Рычаг реверсивного переключателя. </w:t>
      </w:r>
    </w:p>
    <w:p w:rsidR="008B5507" w:rsidRPr="0049084A" w:rsidRDefault="008B5507" w:rsidP="004108A0">
      <w:pPr>
        <w:widowControl/>
        <w:autoSpaceDE/>
        <w:autoSpaceDN/>
        <w:spacing w:after="3"/>
        <w:ind w:leftChars="500" w:left="1100" w:rightChars="400" w:right="88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9084A">
        <w:rPr>
          <w:rFonts w:ascii="Arial" w:eastAsia="Arial" w:hAnsi="Arial" w:cs="Arial"/>
          <w:color w:val="000000"/>
          <w:sz w:val="20"/>
          <w:szCs w:val="20"/>
        </w:rPr>
        <w:t xml:space="preserve">Переведите рычаг реверсивного переключателя в положение  </w:t>
      </w:r>
      <w:r w:rsidR="009A76B1">
        <w:rPr>
          <w:rFonts w:ascii="Arial" w:hAnsi="Arial" w:cs="Arial"/>
          <w:noProof/>
          <w:sz w:val="20"/>
          <w:szCs w:val="20"/>
          <w:lang w:bidi="ar-SA"/>
        </w:rPr>
      </w:r>
      <w:r w:rsidR="009A76B1">
        <w:rPr>
          <w:rFonts w:ascii="Arial" w:hAnsi="Arial" w:cs="Arial"/>
          <w:noProof/>
          <w:sz w:val="20"/>
          <w:szCs w:val="20"/>
          <w:lang w:bidi="ar-SA"/>
        </w:rPr>
        <w:pict>
          <v:group id="Group 45878" o:spid="_x0000_s1111" style="width:6.05pt;height:4.85pt;mso-position-horizontal-relative:char;mso-position-vertical-relative:line" coordsize="76784,61430">
            <v:shape id="Shape 4504" o:spid="_x0000_s1112" style="position:absolute;width:76784;height:61430;visibility:visible;mso-wrap-style:square;v-text-anchor:top" coordsize="76784,614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mNMIA&#10;AADcAAAADwAAAGRycy9kb3ducmV2LnhtbESP0YrCMBRE34X9h3AF32xqQZGuaRFZQfZFrH7Apbm2&#10;YZub0sRa/34jLOzjMDNnmF052U6MNHjjWMEqSUEQ104bbhTcrsflFoQPyBo7x6TgRR7K4mO2w1y7&#10;J19orEIjIoR9jgraEPpcSl+3ZNEnrieO3t0NFkOUQyP1gM8It53M0nQjLRqOCy32dGip/qkeVsHX&#10;8X763p79+KgOtLrajSFzeSm1mE/7TxCBpvAf/muftIIsW8P7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GY0wgAAANwAAAAPAAAAAAAAAAAAAAAAAJgCAABkcnMvZG93&#10;bnJldi54bWxQSwUGAAAAAAQABAD1AAAAhwMAAAAA&#10;" adj="0,,0" path="m76784,19202r,23025l30709,42227r,19203l,30709,30709,r,19202l76784,19202xe" filled="f" strokeweight=".1316mm">
              <v:stroke joinstyle="round" endcap="round"/>
              <v:formulas/>
              <v:path arrowok="t" o:connecttype="custom" o:connectlocs="76784,19202;76784,42227;30709,42227;30709,61430;0,30709;30709,0;30709,19202;76784,19202" o:connectangles="0,0,0,0,0,0,0,0" textboxrect="0,0,76784,61430"/>
            </v:shape>
            <w10:anchorlock/>
          </v:group>
        </w:pict>
      </w:r>
      <w:r w:rsidRPr="0049084A">
        <w:rPr>
          <w:rFonts w:ascii="Arial" w:eastAsia="Arial" w:hAnsi="Arial" w:cs="Arial"/>
          <w:color w:val="000000"/>
          <w:sz w:val="20"/>
          <w:szCs w:val="20"/>
        </w:rPr>
        <w:t xml:space="preserve"> (сторона А) для вращения по часовой стрелке или в положение </w:t>
      </w:r>
      <w:r w:rsidR="009A76B1">
        <w:rPr>
          <w:rFonts w:ascii="Arial" w:hAnsi="Arial" w:cs="Arial"/>
          <w:noProof/>
          <w:sz w:val="20"/>
          <w:szCs w:val="20"/>
          <w:lang w:bidi="ar-SA"/>
        </w:rPr>
      </w:r>
      <w:r w:rsidR="009A76B1">
        <w:rPr>
          <w:rFonts w:ascii="Arial" w:hAnsi="Arial" w:cs="Arial"/>
          <w:noProof/>
          <w:sz w:val="20"/>
          <w:szCs w:val="20"/>
          <w:lang w:bidi="ar-SA"/>
        </w:rPr>
        <w:pict>
          <v:group id="Group 45879" o:spid="_x0000_s1109" style="width:5.95pt;height:4.75pt;mso-position-horizontal-relative:char;mso-position-vertical-relative:line" coordsize="75526,60054">
            <v:shape id="Shape 4526" o:spid="_x0000_s1110" style="position:absolute;width:75526;height:60054;visibility:visible;mso-wrap-style:square;v-text-anchor:top" coordsize="75526,600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9cQA&#10;AADcAAAADwAAAGRycy9kb3ducmV2LnhtbESPS2vDMBCE74X+B7GF3ho5PrTFiRJKwGDIxXlAyG2x&#10;NpaptTKWGj9+fRUo9DjMzDfMejvaVtyp941jBctFAoK4crrhWsH5lL99gvABWWPrmBRM5GG7eX5a&#10;Y6bdwAe6H0MtIoR9hgpMCF0mpa8MWfQL1xFH7+Z6iyHKvpa6xyHCbSvTJHmXFhuOCwY72hmqvo8/&#10;VsE+NdNs8qLc38rJ1MN8udqOlXp9Gb9WIAKN4T/81y60gjT9gM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HfXEAAAA3AAAAA8AAAAAAAAAAAAAAAAAmAIAAGRycy9k&#10;b3ducmV2LnhtbFBLBQYAAAAABAAEAPUAAACJAwAAAAA=&#10;" adj="0,,0" path="m,18777l,41277r45323,l45323,60054,75526,30021,45323,r,18777l,18777xe" filled="f" strokeweight=".1287mm">
              <v:stroke joinstyle="round" endcap="round"/>
              <v:formulas/>
              <v:path arrowok="t" o:connecttype="custom" o:connectlocs="0,18777;0,41277;45323,41277;45323,60054;75526,30021;45323,0;45323,18777;0,18777" o:connectangles="0,0,0,0,0,0,0,0" textboxrect="0,0,75526,60054"/>
            </v:shape>
            <w10:anchorlock/>
          </v:group>
        </w:pict>
      </w:r>
      <w:r w:rsidRPr="0049084A">
        <w:rPr>
          <w:rFonts w:ascii="Arial" w:eastAsia="Arial" w:hAnsi="Arial" w:cs="Arial"/>
          <w:color w:val="000000"/>
          <w:sz w:val="20"/>
          <w:szCs w:val="20"/>
        </w:rPr>
        <w:t xml:space="preserve"> (сторона В) для вращения против часовой стрелки. </w:t>
      </w:r>
    </w:p>
    <w:p w:rsidR="008B5507" w:rsidRDefault="008B5507" w:rsidP="004108A0">
      <w:pPr>
        <w:spacing w:after="4"/>
        <w:ind w:leftChars="500" w:left="1100" w:rightChars="400" w:right="88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B24BA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FC4A29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Pr="00217938">
        <w:rPr>
          <w:rFonts w:ascii="Arial" w:eastAsia="Arial" w:hAnsi="Arial" w:cs="Arial"/>
          <w:color w:val="000000"/>
          <w:sz w:val="20"/>
          <w:szCs w:val="20"/>
        </w:rPr>
        <w:t xml:space="preserve">Перед работой всегда проверяйте направление вращения. </w:t>
      </w:r>
    </w:p>
    <w:p w:rsidR="008B5507" w:rsidRPr="00217938" w:rsidRDefault="008B5507" w:rsidP="004108A0">
      <w:pPr>
        <w:spacing w:after="3"/>
        <w:ind w:leftChars="500" w:left="1100" w:rightChars="400" w:right="88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17938">
        <w:rPr>
          <w:rFonts w:ascii="Arial" w:eastAsia="Arial" w:hAnsi="Arial" w:cs="Arial"/>
          <w:color w:val="000000"/>
          <w:sz w:val="20"/>
          <w:szCs w:val="20"/>
        </w:rPr>
        <w:t xml:space="preserve">Пользуйтесь реверсивным переключателем только после полной остановки инструмента. Изменение направления вращения до полной остановки инструмента может привести к его повреждению. </w:t>
      </w:r>
    </w:p>
    <w:p w:rsidR="008B5507" w:rsidRPr="00D33F0F" w:rsidRDefault="008B5507" w:rsidP="00D33F0F">
      <w:pPr>
        <w:spacing w:after="3"/>
        <w:ind w:leftChars="500" w:left="1100" w:rightChars="400" w:right="88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17938">
        <w:rPr>
          <w:rFonts w:ascii="Arial" w:eastAsia="Arial" w:hAnsi="Arial" w:cs="Arial"/>
          <w:color w:val="000000"/>
          <w:sz w:val="20"/>
          <w:szCs w:val="20"/>
        </w:rPr>
        <w:t xml:space="preserve">Когда Вы работаете с инструментом при вращении против часовой стрелки, курковый выключатель нажимается только наполовину, и инструмент вращается на средней скорости. При вращении против часовой стрелки Вы не можете нажать кнопку блокировки. </w:t>
      </w:r>
    </w:p>
    <w:p w:rsidR="008B5507" w:rsidRDefault="00D33F0F" w:rsidP="004108A0">
      <w:pPr>
        <w:spacing w:after="53"/>
        <w:ind w:leftChars="500" w:left="1100" w:rightChars="400" w:right="88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13335</wp:posOffset>
            </wp:positionV>
            <wp:extent cx="1943100" cy="1371600"/>
            <wp:effectExtent l="19050" t="0" r="0" b="0"/>
            <wp:wrapSquare wrapText="bothSides"/>
            <wp:docPr id="244" name="Рисунок 244" descr="SH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D-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Выбор режима</w:t>
      </w:r>
    </w:p>
    <w:p w:rsidR="008B5507" w:rsidRPr="00F63F7C" w:rsidRDefault="008B5507" w:rsidP="004108A0">
      <w:pPr>
        <w:pStyle w:val="6"/>
        <w:ind w:leftChars="500" w:left="1100" w:rightChars="400" w:right="880"/>
        <w:jc w:val="center"/>
        <w:rPr>
          <w:rFonts w:ascii="Arial" w:hAnsi="Arial" w:cs="Arial"/>
          <w:sz w:val="20"/>
          <w:szCs w:val="20"/>
        </w:rPr>
      </w:pPr>
    </w:p>
    <w:p w:rsidR="008B5507" w:rsidRPr="00F63F7C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F63F7C">
        <w:rPr>
          <w:rFonts w:ascii="Arial" w:hAnsi="Arial" w:cs="Arial"/>
          <w:sz w:val="20"/>
          <w:szCs w:val="20"/>
        </w:rPr>
        <w:t xml:space="preserve">С помощью данного переключателя Вы можете выбирать режим сверления: </w:t>
      </w:r>
    </w:p>
    <w:p w:rsidR="008B5507" w:rsidRPr="00F63F7C" w:rsidRDefault="008B5507" w:rsidP="004108A0">
      <w:pPr>
        <w:widowControl/>
        <w:numPr>
          <w:ilvl w:val="0"/>
          <w:numId w:val="26"/>
        </w:numPr>
        <w:tabs>
          <w:tab w:val="clear" w:pos="732"/>
          <w:tab w:val="num" w:pos="1276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Вращательный   </w:t>
      </w:r>
      <w:r w:rsidR="009A76B1">
        <w:rPr>
          <w:rFonts w:ascii="Arial" w:hAnsi="Arial" w:cs="Arial"/>
          <w:noProof/>
          <w:sz w:val="20"/>
          <w:szCs w:val="20"/>
          <w:lang w:bidi="ar-SA"/>
        </w:rPr>
      </w:r>
      <w:r w:rsidR="009A76B1">
        <w:rPr>
          <w:rFonts w:ascii="Arial" w:hAnsi="Arial" w:cs="Arial"/>
          <w:noProof/>
          <w:sz w:val="20"/>
          <w:szCs w:val="20"/>
          <w:lang w:bidi="ar-SA"/>
        </w:rPr>
        <w:pict>
          <v:group id="Группа 48787" o:spid="_x0000_s1105" style="width:6.5pt;height:10.55pt;mso-position-horizontal-relative:char;mso-position-vertical-relative:line" coordsize="25476,57595">
            <v:shape id="Shape 5991" o:spid="_x0000_s1108" style="position:absolute;top:19710;width:25476;height:24232;visibility:visible;mso-wrap-style:square;v-text-anchor:top" coordsize="25476,24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MlMQA&#10;AADdAAAADwAAAGRycy9kb3ducmV2LnhtbESPzW7CMBCE75V4B2uRegMHpFJIMQgVWnrlp+p1FW+T&#10;iHid2k5I3h4jIfU4mplvNMt1ZyrRkvOlZQWTcQKCOLO65FzB+fQxmoPwAVljZZkU9ORhvRo8LTHV&#10;9soHao8hFxHCPkUFRQh1KqXPCjLox7Ymjt6vdQZDlC6X2uE1wk0lp0kykwZLjgsF1vReUHY5NkYB&#10;9c2u/9yXWxlev3vXTP/8T4tKPQ+7zRuIQF34Dz/aX1rBy2Ixg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jJTEAAAA3QAAAA8AAAAAAAAAAAAAAAAAmAIAAGRycy9k&#10;b3ducmV2LnhtbFBLBQYAAAAABAAEAPUAAACJAwAAAAA=&#10;" adj="0,,0" path="m25476,l,10605,,24232,25476,13627,25476,xe" filled="f" strokeweight=".37pt">
              <v:stroke joinstyle="round" endcap="round"/>
              <v:formulas/>
              <v:path arrowok="t" o:connecttype="segments" textboxrect="0,0,25476,24232"/>
            </v:shape>
            <v:shape id="Shape 5992" o:spid="_x0000_s1107" style="position:absolute;width:25476;height:22720;visibility:visible;mso-wrap-style:square;v-text-anchor:top" coordsize="25476,22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IWsYA&#10;AADdAAAADwAAAGRycy9kb3ducmV2LnhtbESP3YrCMBSE7wXfIZyFvdNUQdGuUUQU1BV/ah/g0Jxt&#10;yzYnpclqfXuzIHg5zMw3zGzRmkrcqHGlZQWDfgSCOLO65FxBet30JiCcR9ZYWSYFD3KwmHc7M4y1&#10;vfOFbonPRYCwi1FB4X0dS+myggy6vq2Jg/djG4M+yCaXusF7gJtKDqNoLA2WHBYKrGlVUPab/BkF&#10;u8H5dJmsTmtf7r6X+3zkjll6UOrzo11+gfDU+nf41d5qBaPpdAj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AIWsYAAADdAAAADwAAAAAAAAAAAAAAAACYAgAAZHJz&#10;L2Rvd25yZXYueG1sUEsFBgAAAAAEAAQA9QAAAIsDAAAAAA==&#10;" adj="0,,0" path="m25476,8484l12128,,,8484,,22720,25476,12116r,-3632xe" filled="f" strokeweight=".37pt">
              <v:stroke joinstyle="round" endcap="round"/>
              <v:formulas/>
              <v:path arrowok="t" o:connecttype="segments" textboxrect="0,0,25476,22720"/>
            </v:shape>
            <v:shape id="Shape 5993" o:spid="_x0000_s1106" style="position:absolute;top:40932;width:25476;height:16662;visibility:visible;mso-wrap-style:square;v-text-anchor:top" coordsize="25476,16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nf8YA&#10;AADdAAAADwAAAGRycy9kb3ducmV2LnhtbESPQWsCMRCF74X+hzBCL1KzVdrqahQRSr0UWu3B47AZ&#10;N6ubybJJd+O/N4LQ4+PN+968xSraWnTU+sqxgpdRBoK4cLriUsHv/uN5CsIHZI21Y1JwIQ+r5ePD&#10;AnPtev6hbhdKkSDsc1RgQmhyKX1hyKIfuYY4eUfXWgxJtqXULfYJbms5zrI3abHi1GCwoY2h4rz7&#10;s+mN93joDpWl7fgUv3vzOfzaO1LqaRDXcxCBYvg/vqe3WsHrbDaB25qE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Lnf8YAAADdAAAADwAAAAAAAAAAAAAAAACYAgAAZHJz&#10;L2Rvd25yZXYueG1sUEsFBgAAAAAEAAQA9QAAAIsDAAAAAA==&#10;" adj="0,,0" path="m,16662r25476,l25476,,,10604r,6058xe" filled="f" strokeweight=".37pt">
              <v:stroke joinstyle="round" endcap="round"/>
              <v:formulas/>
              <v:path arrowok="t" o:connecttype="segments" textboxrect="0,0,25476,16662"/>
            </v:shape>
            <w10:anchorlock/>
          </v:group>
        </w:pict>
      </w:r>
      <w:r>
        <w:rPr>
          <w:rFonts w:ascii="Arial" w:hAnsi="Arial" w:cs="Arial"/>
          <w:sz w:val="20"/>
          <w:szCs w:val="20"/>
        </w:rPr>
        <w:t>.</w:t>
      </w:r>
    </w:p>
    <w:p w:rsidR="008B5507" w:rsidRPr="009A1C7A" w:rsidRDefault="008B5507" w:rsidP="004108A0">
      <w:pPr>
        <w:widowControl/>
        <w:numPr>
          <w:ilvl w:val="0"/>
          <w:numId w:val="26"/>
        </w:numPr>
        <w:tabs>
          <w:tab w:val="clear" w:pos="732"/>
          <w:tab w:val="num" w:pos="1276"/>
        </w:tabs>
        <w:autoSpaceDE/>
        <w:autoSpaceDN/>
        <w:ind w:leftChars="500" w:left="1100" w:rightChars="400" w:right="880" w:firstLine="0"/>
        <w:jc w:val="both"/>
        <w:rPr>
          <w:rFonts w:ascii="Arial" w:hAnsi="Arial" w:cs="Arial"/>
          <w:b/>
          <w:bCs/>
          <w:sz w:val="20"/>
          <w:szCs w:val="20"/>
          <w:u w:val="single"/>
          <w:lang w:eastAsia="zh-CN"/>
        </w:rPr>
      </w:pPr>
      <w:r w:rsidRPr="00AF52ED">
        <w:rPr>
          <w:rFonts w:ascii="Arial" w:hAnsi="Arial" w:cs="Arial"/>
          <w:sz w:val="20"/>
          <w:szCs w:val="20"/>
        </w:rPr>
        <w:t>Ударно</w:t>
      </w:r>
      <w:r>
        <w:rPr>
          <w:rFonts w:ascii="Arial" w:hAnsi="Arial" w:cs="Arial"/>
          <w:sz w:val="20"/>
          <w:szCs w:val="20"/>
        </w:rPr>
        <w:t xml:space="preserve">-вращательный 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23850" cy="2381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</w:t>
      </w:r>
    </w:p>
    <w:p w:rsidR="008B5507" w:rsidRPr="00270393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4108A0" w:rsidRDefault="004108A0" w:rsidP="00D33F0F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B5507" w:rsidRPr="00D33F0F" w:rsidRDefault="009A76B1" w:rsidP="00D33F0F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228" o:spid="_x0000_s1104" style="position:absolute;left:0;text-align:left;z-index:25205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Uz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xJ1VMw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8B5507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8B5507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1. Закрепить сверло в патроне или насадке перед тем, как вставить штепсель в розетку электропитания</w:t>
      </w:r>
      <w:r>
        <w:rPr>
          <w:rFonts w:ascii="Arial" w:hAnsi="Arial" w:cs="Arial"/>
          <w:sz w:val="20"/>
          <w:szCs w:val="20"/>
        </w:rPr>
        <w:t>.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2. Вращением против часовой стрелки</w:t>
      </w:r>
      <w:r w:rsidR="003C7331" w:rsidRPr="003C7331">
        <w:rPr>
          <w:rFonts w:ascii="Arial" w:hAnsi="Arial" w:cs="Arial"/>
          <w:sz w:val="20"/>
          <w:szCs w:val="20"/>
        </w:rPr>
        <w:t xml:space="preserve"> (</w:t>
      </w:r>
      <w:r w:rsidR="003C7331">
        <w:rPr>
          <w:rFonts w:ascii="Arial" w:hAnsi="Arial" w:cs="Arial"/>
          <w:sz w:val="20"/>
          <w:szCs w:val="20"/>
        </w:rPr>
        <w:t>с помощью патронного ключа)</w:t>
      </w:r>
      <w:r w:rsidRPr="00150711">
        <w:rPr>
          <w:rFonts w:ascii="Arial" w:hAnsi="Arial" w:cs="Arial"/>
          <w:sz w:val="20"/>
          <w:szCs w:val="20"/>
        </w:rPr>
        <w:t xml:space="preserve"> ослабляется сверло в патроне, вращением по часовой стрелке зажимается сверло в патроне. Сверло автоматически центрируется при помощи трех кулачков внутри патрона!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 xml:space="preserve">На кабеле электропитания имеется специальное отверстие для хранения патронного ключа. 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3. Установить боковую рукоятку (для дрелей, оборудованных данным аксессуаром).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4. Установить глубиномер в специальное отверстие на боковой рукоятке (для дрелей, оборудованных данным аксессуаром).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5. Зафиксировать заготовку на рабочем столе с помощью струбцины.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 xml:space="preserve">6. Подключить дрель к сети электропитания. 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b/>
          <w:sz w:val="20"/>
          <w:szCs w:val="20"/>
        </w:rPr>
        <w:t>ВНИМАНИЕ!</w:t>
      </w:r>
      <w:r w:rsidRPr="00150711">
        <w:rPr>
          <w:rFonts w:ascii="Arial" w:hAnsi="Arial" w:cs="Arial"/>
          <w:sz w:val="20"/>
          <w:szCs w:val="20"/>
        </w:rPr>
        <w:t xml:space="preserve"> Выключатель должен находится в положении «Выкл».</w:t>
      </w:r>
    </w:p>
    <w:p w:rsidR="008B5507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b/>
          <w:sz w:val="20"/>
          <w:szCs w:val="20"/>
        </w:rPr>
        <w:t>ЗАПРЕЩЕНО</w:t>
      </w:r>
      <w:r w:rsidRPr="00150711">
        <w:rPr>
          <w:rFonts w:ascii="Arial" w:hAnsi="Arial" w:cs="Arial"/>
          <w:sz w:val="20"/>
          <w:szCs w:val="20"/>
        </w:rPr>
        <w:t xml:space="preserve"> располагать кабель вблизи от вращающихся деталей дрели.</w:t>
      </w:r>
    </w:p>
    <w:p w:rsidR="008B5507" w:rsidRPr="00150711" w:rsidRDefault="008B5507" w:rsidP="004108A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b/>
          <w:sz w:val="20"/>
          <w:szCs w:val="20"/>
        </w:rPr>
        <w:t>ВНИМАНИЕ!</w:t>
      </w:r>
      <w:r w:rsidRPr="00150711">
        <w:rPr>
          <w:rFonts w:ascii="Arial" w:hAnsi="Arial" w:cs="Arial"/>
          <w:sz w:val="20"/>
          <w:szCs w:val="20"/>
        </w:rPr>
        <w:t xml:space="preserve"> При перемещении дрели вдоль тела, инструмент отключить, для предотвращения захвата одежды движущимися частями дрели.</w:t>
      </w:r>
    </w:p>
    <w:p w:rsidR="00403791" w:rsidRPr="00D33F0F" w:rsidRDefault="008B5507" w:rsidP="00D33F0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50711">
        <w:rPr>
          <w:rFonts w:ascii="Arial" w:hAnsi="Arial" w:cs="Arial"/>
          <w:sz w:val="20"/>
          <w:szCs w:val="20"/>
        </w:rPr>
        <w:t>Не закрывайте вентиляционные отверстия на корпусных деталях дрели.</w:t>
      </w: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29" o:spid="_x0000_s1103" style="position:absolute;left:0;text-align:lef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33F0F" w:rsidRPr="00CE0BCB" w:rsidRDefault="00D33F0F" w:rsidP="00D33F0F">
      <w:pPr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155"/>
        <w:tblW w:w="10740" w:type="dxa"/>
        <w:tblLook w:val="04A0" w:firstRow="1" w:lastRow="0" w:firstColumn="1" w:lastColumn="0" w:noHBand="0" w:noVBand="1"/>
      </w:tblPr>
      <w:tblGrid>
        <w:gridCol w:w="2518"/>
        <w:gridCol w:w="4536"/>
        <w:gridCol w:w="3686"/>
      </w:tblGrid>
      <w:tr w:rsidR="00D33F0F" w:rsidRPr="00CB7403" w:rsidTr="00D33F0F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33F0F" w:rsidRPr="00BA1FC7" w:rsidRDefault="00D33F0F" w:rsidP="00D33F0F">
            <w:pPr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33F0F" w:rsidRPr="00BA1FC7" w:rsidRDefault="00D33F0F" w:rsidP="00D33F0F">
            <w:pPr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33F0F" w:rsidRPr="00BA1FC7" w:rsidRDefault="00D33F0F" w:rsidP="00D33F0F">
            <w:pPr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D33F0F" w:rsidRPr="00CB7403" w:rsidTr="00D33F0F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D33F0F" w:rsidRPr="00CB7403" w:rsidTr="00D33F0F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D33F0F" w:rsidRPr="00CB7403" w:rsidTr="00D33F0F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3F0F" w:rsidRPr="00CB7403" w:rsidTr="00D33F0F">
        <w:trPr>
          <w:trHeight w:val="75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D33F0F" w:rsidRPr="00CB7403" w:rsidTr="00D33F0F">
        <w:trPr>
          <w:trHeight w:val="1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3F0F" w:rsidRPr="00CB7403" w:rsidTr="00D33F0F">
        <w:trPr>
          <w:trHeight w:val="16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3F0F" w:rsidRPr="00CB7403" w:rsidTr="00D33F0F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D33F0F" w:rsidRPr="00CB7403" w:rsidTr="00D33F0F">
        <w:trPr>
          <w:trHeight w:val="163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D33F0F" w:rsidRPr="00CB7403" w:rsidTr="00D33F0F">
        <w:trPr>
          <w:trHeight w:val="7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3F0F" w:rsidRPr="00CB7403" w:rsidTr="00D33F0F">
        <w:trPr>
          <w:trHeight w:val="25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3F0F" w:rsidRPr="00CB7403" w:rsidTr="00D33F0F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D33F0F" w:rsidRPr="00CB7403" w:rsidTr="00D33F0F">
        <w:trPr>
          <w:trHeight w:val="8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D33F0F" w:rsidRPr="00CB7403" w:rsidTr="00D33F0F">
        <w:trPr>
          <w:trHeight w:val="26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F0F" w:rsidRPr="00BA1FC7" w:rsidRDefault="00D33F0F" w:rsidP="00D33F0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D33F0F" w:rsidRDefault="00D33F0F" w:rsidP="00D33F0F">
      <w:pPr>
        <w:tabs>
          <w:tab w:val="left" w:pos="10585"/>
        </w:tabs>
        <w:ind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90ACC">
        <w:rPr>
          <w:rFonts w:ascii="Arial" w:hAnsi="Arial" w:cs="Arial"/>
          <w:b/>
          <w:sz w:val="20"/>
          <w:szCs w:val="20"/>
        </w:rPr>
        <w:t>ВНИМАНИЕ!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Перед началом любых работ</w:t>
      </w:r>
      <w:r w:rsidRPr="0065413B">
        <w:rPr>
          <w:rFonts w:ascii="Arial" w:hAnsi="Arial" w:cs="Arial"/>
          <w:sz w:val="20"/>
          <w:szCs w:val="20"/>
        </w:rPr>
        <w:t xml:space="preserve"> по обслуживанию инструмента вытащить </w:t>
      </w:r>
      <w:r w:rsidRPr="00390ACC">
        <w:rPr>
          <w:rFonts w:ascii="Arial" w:hAnsi="Arial" w:cs="Arial"/>
          <w:sz w:val="20"/>
          <w:szCs w:val="20"/>
        </w:rPr>
        <w:t>вилку из розетки.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90ACC">
        <w:rPr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Периодически проверяйте крепеж.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Если болты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ослабли</w:t>
      </w:r>
      <w:r w:rsidRPr="0065413B">
        <w:rPr>
          <w:rFonts w:ascii="Arial" w:hAnsi="Arial" w:cs="Arial"/>
          <w:sz w:val="20"/>
          <w:szCs w:val="20"/>
        </w:rPr>
        <w:t xml:space="preserve"> - затяните </w:t>
      </w:r>
      <w:r w:rsidRPr="00390ACC">
        <w:rPr>
          <w:rFonts w:ascii="Arial" w:hAnsi="Arial" w:cs="Arial"/>
          <w:sz w:val="20"/>
          <w:szCs w:val="20"/>
        </w:rPr>
        <w:t>их немедленно,</w:t>
      </w:r>
      <w:r w:rsidRPr="0065413B">
        <w:rPr>
          <w:rFonts w:ascii="Arial" w:hAnsi="Arial" w:cs="Arial"/>
          <w:sz w:val="20"/>
          <w:szCs w:val="20"/>
        </w:rPr>
        <w:t xml:space="preserve"> во избежание серьезного повреждения инструмента и получения травмы</w:t>
      </w:r>
      <w:r w:rsidRPr="00390ACC">
        <w:rPr>
          <w:rFonts w:ascii="Arial" w:hAnsi="Arial" w:cs="Arial"/>
          <w:sz w:val="20"/>
          <w:szCs w:val="20"/>
        </w:rPr>
        <w:t>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90ACC">
        <w:rPr>
          <w:rFonts w:ascii="Arial" w:hAnsi="Arial" w:cs="Arial"/>
          <w:sz w:val="20"/>
          <w:szCs w:val="20"/>
        </w:rPr>
        <w:t>Периодически проверяйте шнур электропитания</w:t>
      </w:r>
      <w:r w:rsidRPr="0065413B">
        <w:rPr>
          <w:rFonts w:ascii="Arial" w:hAnsi="Arial" w:cs="Arial"/>
          <w:sz w:val="20"/>
          <w:szCs w:val="20"/>
        </w:rPr>
        <w:t xml:space="preserve">. </w:t>
      </w:r>
      <w:r w:rsidRPr="00390ACC">
        <w:rPr>
          <w:rFonts w:ascii="Arial" w:hAnsi="Arial" w:cs="Arial"/>
          <w:sz w:val="20"/>
          <w:szCs w:val="20"/>
        </w:rPr>
        <w:t>Если кабель поврежден -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отремонтируйте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в ближайшем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авторизованном сервисном центре. Держите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вентиляционные отверстия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чистыми.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Очищайте периодически все</w:t>
      </w:r>
      <w:r w:rsidRPr="0065413B">
        <w:rPr>
          <w:rFonts w:ascii="Arial" w:hAnsi="Arial" w:cs="Arial"/>
          <w:sz w:val="20"/>
          <w:szCs w:val="20"/>
        </w:rPr>
        <w:t xml:space="preserve"> </w:t>
      </w:r>
      <w:r w:rsidRPr="00390ACC">
        <w:rPr>
          <w:rFonts w:ascii="Arial" w:hAnsi="Arial" w:cs="Arial"/>
          <w:sz w:val="20"/>
          <w:szCs w:val="20"/>
        </w:rPr>
        <w:t>части инструмента</w:t>
      </w:r>
      <w:r w:rsidRPr="0065413B">
        <w:rPr>
          <w:rFonts w:ascii="Arial" w:hAnsi="Arial" w:cs="Arial"/>
          <w:sz w:val="20"/>
          <w:szCs w:val="20"/>
        </w:rPr>
        <w:t xml:space="preserve"> от</w:t>
      </w:r>
      <w:r w:rsidRPr="00390ACC">
        <w:rPr>
          <w:rFonts w:ascii="Arial" w:hAnsi="Arial" w:cs="Arial"/>
          <w:sz w:val="20"/>
          <w:szCs w:val="20"/>
        </w:rPr>
        <w:t xml:space="preserve"> пыли и грязи.</w:t>
      </w:r>
      <w:r w:rsidRPr="0065413B">
        <w:rPr>
          <w:rFonts w:ascii="Arial" w:hAnsi="Arial" w:cs="Arial"/>
          <w:sz w:val="20"/>
          <w:szCs w:val="20"/>
        </w:rPr>
        <w:t xml:space="preserve"> Использование некоторых средств для чистки как бензин, аммиак, и т.д. приводят к повреждению пластмассовые части.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30" o:spid="_x0000_s1102" style="position:absolute;left:0;text-align:left;z-index:2520622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dEDQ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0" o:spid="_x0000_s1101" style="position:absolute;left:0;text-align:left;z-index:252063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OTDg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9pBzkw4C&#10;AADQ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32" o:spid="_x0000_s1100" style="position:absolute;left:0;text-align:left;z-index:2520642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AFE8WZ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8B5507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33" o:spid="_x0000_s1099" style="position:absolute;left:0;text-align:left;z-index:2520652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TK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CDvBMo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8B5507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Pr="00860A4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34" o:spid="_x0000_s1098" style="position:absolute;left:0;text-align:left;z-index:252066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KDpWbI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Pr="0065413B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35" o:spid="_x0000_s1097" style="position:absolute;left:0;text-align:left;z-index:252067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KnDwIAANEDAAAOAAAAZHJzL2Uyb0RvYy54bWysU0uOEzEQ3SNxB8t70p2gZEa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46" o:spid="_x0000_s1096" style="position:absolute;left:0;text-align:left;z-index:252068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D7DgIAANEDAAAOAAAAZHJzL2Uyb0RvYy54bWysU82O0zAQviPxDpbvNNmy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s3Bg+w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8B5507" w:rsidRPr="0065413B" w:rsidRDefault="008B5507" w:rsidP="004108A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D33F0F" w:rsidRDefault="00D33F0F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Default="009A76B1" w:rsidP="004108A0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pict>
          <v:line id="Прямая соединительная линия 247" o:spid="_x0000_s1095" style="position:absolute;left:0;text-align:left;z-index:25206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6BDwIAANEDAAAOAAAAZHJzL2Uyb0RvYy54bWysU81u00AQviPxDqu9E7uhSYs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CrqC6B&#10;DwIAANEDAAAOAAAAAAAAAAAAAAAAAC4CAABkcnMvZTJvRG9jLnhtbFBLAQItABQABgAIAAAAIQDN&#10;EMDJ3wAAAAoBAAAPAAAAAAAAAAAAAAAAAGkEAABkcnMvZG93bnJldi54bWxQSwUGAAAAAAQABADz&#10;AAAAdQUAAAAA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Pr="0065413B" w:rsidRDefault="008B5507" w:rsidP="004108A0">
      <w:pPr>
        <w:tabs>
          <w:tab w:val="left" w:pos="10585"/>
        </w:tabs>
        <w:ind w:left="1077" w:rightChars="400" w:right="8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8B5507" w:rsidRPr="004108A0" w:rsidRDefault="008B5507" w:rsidP="004108A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33F0F" w:rsidRDefault="00D33F0F" w:rsidP="008B550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B5507" w:rsidRPr="0065413B" w:rsidRDefault="009A76B1" w:rsidP="008B550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248" o:spid="_x0000_s1094" style="position:absolute;left:0;text-align:left;z-index:252070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4GojWQ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8B550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8B550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B5507" w:rsidRPr="0065413B" w:rsidRDefault="008B5507" w:rsidP="008B550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8B5507" w:rsidRPr="0065413B" w:rsidRDefault="008B5507" w:rsidP="008B550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96,4</w:t>
      </w:r>
      <w:r w:rsidR="000E373E">
        <w:rPr>
          <w:rFonts w:ascii="Arial" w:hAnsi="Arial" w:cs="Arial"/>
          <w:sz w:val="20"/>
          <w:szCs w:val="20"/>
        </w:rPr>
        <w:t xml:space="preserve"> дБ (A).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 </w:t>
      </w:r>
    </w:p>
    <w:p w:rsidR="008B5507" w:rsidRPr="0065413B" w:rsidRDefault="008B5507" w:rsidP="008B550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</w:p>
    <w:p w:rsidR="00403AAD" w:rsidRPr="004108A0" w:rsidRDefault="008B5507" w:rsidP="004108A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D33F0F" w:rsidRDefault="00D33F0F" w:rsidP="00A145CC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D3406" w:rsidRDefault="006D3406" w:rsidP="00A145CC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03791" w:rsidRPr="00A145CC" w:rsidRDefault="009A76B1" w:rsidP="00A145CC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56" o:spid="_x0000_s1093" style="position:absolute;left:0;text-align:left;z-index:25195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uZ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DGDyuZDQIA&#10;AM8DAAAOAAAAAAAAAAAAAAAAAC4CAABkcnMvZTJvRG9jLnhtbFBLAQItABQABgAIAAAAIQADwoOy&#10;3gAAAAoBAAAPAAAAAAAAAAAAAAAAAGcEAABkcnMvZG93bnJldi54bWxQSwUGAAAAAAQABADzAAAA&#10;cgUAAAAA&#10;" strokecolor="#a6a6a6" strokeweight="2.25pt">
            <o:lock v:ext="edit" shapetype="f"/>
          </v:line>
        </w:pict>
      </w:r>
      <w:r w:rsidR="00F83DCA"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F83DCA"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45CC" w:rsidRDefault="00A145CC" w:rsidP="00A145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65EC5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7877113A" wp14:editId="0ADCCF84">
            <wp:extent cx="349200" cy="324000"/>
            <wp:effectExtent l="0" t="0" r="0" b="0"/>
            <wp:docPr id="2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BA0">
        <w:rPr>
          <w:rFonts w:ascii="Arial" w:hAnsi="Arial" w:cs="Arial"/>
          <w:sz w:val="20"/>
          <w:szCs w:val="20"/>
        </w:rPr>
        <w:t xml:space="preserve"> </w:t>
      </w:r>
      <w:r w:rsidRPr="00975B78">
        <w:rPr>
          <w:rFonts w:ascii="Arial" w:hAnsi="Arial" w:cs="Arial"/>
          <w:sz w:val="20"/>
          <w:szCs w:val="20"/>
        </w:rPr>
        <w:t xml:space="preserve">Сертификат соответствия: </w:t>
      </w:r>
      <w:r>
        <w:rPr>
          <w:rFonts w:ascii="Arial" w:hAnsi="Arial" w:cs="Arial"/>
          <w:sz w:val="20"/>
          <w:szCs w:val="20"/>
        </w:rPr>
        <w:t xml:space="preserve">№ ЕАЭС RU </w:t>
      </w:r>
      <w:r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</w:rPr>
        <w:t xml:space="preserve">-CN.АВ50.B.00528/20, серия </w:t>
      </w:r>
      <w:r>
        <w:rPr>
          <w:rFonts w:ascii="Arial" w:hAnsi="Arial" w:cs="Arial"/>
          <w:sz w:val="20"/>
          <w:szCs w:val="20"/>
          <w:lang w:val="en-US"/>
        </w:rPr>
        <w:t>RU</w:t>
      </w:r>
      <w:r w:rsidRPr="00F018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№ 0187489, срок действия: с 05.02.2020 г. по 04.0</w:t>
      </w:r>
      <w:r w:rsidRPr="00975B78">
        <w:rPr>
          <w:rFonts w:ascii="Arial" w:hAnsi="Arial" w:cs="Arial"/>
          <w:sz w:val="20"/>
          <w:szCs w:val="20"/>
        </w:rPr>
        <w:t>2.202</w:t>
      </w:r>
      <w:r>
        <w:rPr>
          <w:rFonts w:ascii="Arial" w:hAnsi="Arial" w:cs="Arial"/>
          <w:sz w:val="20"/>
          <w:szCs w:val="20"/>
        </w:rPr>
        <w:t>1</w:t>
      </w:r>
      <w:r w:rsidRPr="00975B78">
        <w:rPr>
          <w:rFonts w:ascii="Arial" w:hAnsi="Arial" w:cs="Arial"/>
          <w:sz w:val="20"/>
          <w:szCs w:val="20"/>
        </w:rPr>
        <w:t xml:space="preserve"> г. Выдан Органом по сертификации продукции Общества с ограниченно</w:t>
      </w:r>
      <w:r>
        <w:rPr>
          <w:rFonts w:ascii="Arial" w:hAnsi="Arial" w:cs="Arial"/>
          <w:sz w:val="20"/>
          <w:szCs w:val="20"/>
        </w:rPr>
        <w:t>й ответственностью «ПРОФСЕРТ</w:t>
      </w:r>
      <w:r w:rsidRPr="00975B78">
        <w:rPr>
          <w:rFonts w:ascii="Arial" w:hAnsi="Arial" w:cs="Arial"/>
          <w:sz w:val="20"/>
          <w:szCs w:val="20"/>
        </w:rPr>
        <w:t>»,</w:t>
      </w:r>
      <w:r>
        <w:rPr>
          <w:rFonts w:ascii="Arial" w:hAnsi="Arial" w:cs="Arial"/>
          <w:sz w:val="20"/>
          <w:szCs w:val="20"/>
        </w:rPr>
        <w:t xml:space="preserve"> аттестат аккредитации регистрационный номер</w:t>
      </w:r>
      <w:r w:rsidRPr="00975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 w:rsidRPr="00F0188B">
        <w:rPr>
          <w:rFonts w:ascii="Arial" w:hAnsi="Arial" w:cs="Arial"/>
          <w:sz w:val="20"/>
          <w:szCs w:val="20"/>
        </w:rPr>
        <w:t>.001.11</w:t>
      </w:r>
      <w:r>
        <w:rPr>
          <w:rFonts w:ascii="Arial" w:hAnsi="Arial" w:cs="Arial"/>
          <w:sz w:val="20"/>
          <w:szCs w:val="20"/>
        </w:rPr>
        <w:t xml:space="preserve">АВ50. </w:t>
      </w:r>
      <w:r w:rsidRPr="00975B78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014/30/ЕU Электромагнитная совместимость, 2006/42/ЕС Машины и механизмы. Соответствует техническим регламентам. ТР ТС 010/2011 «О безопасности машин и оборудования».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975B78">
        <w:rPr>
          <w:rFonts w:ascii="Arial" w:hAnsi="Arial" w:cs="Arial"/>
          <w:sz w:val="20"/>
          <w:szCs w:val="20"/>
        </w:rPr>
        <w:t xml:space="preserve">». ТР ТС 004/2011 «О безопасности низковольтного оборудования». </w:t>
      </w:r>
    </w:p>
    <w:p w:rsidR="00A145CC" w:rsidRDefault="00A145CC" w:rsidP="00A145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определенных опасных вредных веществ в электрическом и электроном оборудовании». Декларация о соответствии №</w:t>
      </w:r>
      <w:r w:rsidRPr="005679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ЕАЭС</w:t>
      </w:r>
      <w:r w:rsidRPr="00380D8B">
        <w:rPr>
          <w:rFonts w:ascii="Arial" w:hAnsi="Arial" w:cs="Arial"/>
          <w:sz w:val="20"/>
          <w:szCs w:val="20"/>
        </w:rPr>
        <w:t xml:space="preserve"> </w:t>
      </w:r>
      <w:r w:rsidRPr="00D850A8">
        <w:rPr>
          <w:rFonts w:ascii="Arial" w:hAnsi="Arial" w:cs="Arial"/>
          <w:sz w:val="20"/>
          <w:szCs w:val="20"/>
          <w:lang w:val="en-US"/>
        </w:rPr>
        <w:t>RU</w:t>
      </w:r>
      <w:r w:rsidRPr="00D850A8">
        <w:rPr>
          <w:rFonts w:ascii="Arial" w:hAnsi="Arial" w:cs="Arial"/>
          <w:sz w:val="20"/>
          <w:szCs w:val="20"/>
        </w:rPr>
        <w:t xml:space="preserve"> Д-</w:t>
      </w:r>
      <w:r w:rsidRPr="00D850A8">
        <w:rPr>
          <w:rFonts w:ascii="Arial" w:hAnsi="Arial" w:cs="Arial"/>
          <w:sz w:val="20"/>
          <w:szCs w:val="20"/>
          <w:lang w:val="en-US"/>
        </w:rPr>
        <w:t>CN</w:t>
      </w:r>
      <w:r w:rsidRPr="00D850A8">
        <w:rPr>
          <w:rFonts w:ascii="Arial" w:hAnsi="Arial" w:cs="Arial"/>
          <w:sz w:val="20"/>
          <w:szCs w:val="20"/>
        </w:rPr>
        <w:t>.НВ35.</w:t>
      </w:r>
      <w:r w:rsidRPr="00D850A8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</w:rPr>
        <w:t>.01173</w:t>
      </w:r>
      <w:r w:rsidRPr="00D850A8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, срок действия от 04.03.2020 по 03.03.2021, выдана Испытательной лабораторией ООО «Инновационные решения</w:t>
      </w:r>
      <w:r w:rsidRPr="00D850A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, аттестат аккредитации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>.0001.21АВ90</w:t>
      </w:r>
    </w:p>
    <w:p w:rsidR="00A145CC" w:rsidRDefault="00A145CC" w:rsidP="00A145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75B78">
        <w:rPr>
          <w:rFonts w:ascii="Arial" w:hAnsi="Arial" w:cs="Arial"/>
          <w:sz w:val="20"/>
          <w:szCs w:val="20"/>
        </w:rPr>
        <w:t xml:space="preserve">Страна изготовления: КНР. Производитель (завод-изготовитель): AWLOP TRADING CO LTD, Адрес: Китай, г. </w:t>
      </w:r>
      <w:proofErr w:type="spellStart"/>
      <w:r w:rsidRPr="00975B78">
        <w:rPr>
          <w:rFonts w:ascii="Arial" w:hAnsi="Arial" w:cs="Arial"/>
          <w:sz w:val="20"/>
          <w:szCs w:val="20"/>
        </w:rPr>
        <w:t>Нингбо</w:t>
      </w:r>
      <w:proofErr w:type="spellEnd"/>
      <w:r w:rsidRPr="00975B78">
        <w:rPr>
          <w:rFonts w:ascii="Arial" w:hAnsi="Arial" w:cs="Arial"/>
          <w:sz w:val="20"/>
          <w:szCs w:val="20"/>
        </w:rPr>
        <w:t xml:space="preserve">, ул. </w:t>
      </w:r>
      <w:proofErr w:type="spellStart"/>
      <w:r w:rsidRPr="00975B78">
        <w:rPr>
          <w:rFonts w:ascii="Arial" w:hAnsi="Arial" w:cs="Arial"/>
          <w:sz w:val="20"/>
          <w:szCs w:val="20"/>
        </w:rPr>
        <w:t>Лантень</w:t>
      </w:r>
      <w:proofErr w:type="spellEnd"/>
      <w:r w:rsidRPr="00975B78">
        <w:rPr>
          <w:rFonts w:ascii="Arial" w:hAnsi="Arial" w:cs="Arial"/>
          <w:sz w:val="20"/>
          <w:szCs w:val="20"/>
        </w:rPr>
        <w:t xml:space="preserve"> 2</w:t>
      </w:r>
      <w:r>
        <w:rPr>
          <w:rFonts w:ascii="Arial" w:hAnsi="Arial" w:cs="Arial"/>
          <w:sz w:val="20"/>
          <w:szCs w:val="20"/>
        </w:rPr>
        <w:t>0</w:t>
      </w:r>
      <w:r w:rsidRPr="00975B78">
        <w:rPr>
          <w:rFonts w:ascii="Arial" w:hAnsi="Arial" w:cs="Arial"/>
          <w:sz w:val="20"/>
          <w:szCs w:val="20"/>
        </w:rPr>
        <w:t xml:space="preserve">1, Модерн </w:t>
      </w:r>
      <w:proofErr w:type="spellStart"/>
      <w:r w:rsidRPr="00975B78">
        <w:rPr>
          <w:rFonts w:ascii="Arial" w:hAnsi="Arial" w:cs="Arial"/>
          <w:sz w:val="20"/>
          <w:szCs w:val="20"/>
        </w:rPr>
        <w:t>таймз</w:t>
      </w:r>
      <w:proofErr w:type="spellEnd"/>
      <w:r w:rsidRPr="00975B78">
        <w:rPr>
          <w:rFonts w:ascii="Arial" w:hAnsi="Arial" w:cs="Arial"/>
          <w:sz w:val="20"/>
          <w:szCs w:val="20"/>
        </w:rPr>
        <w:t xml:space="preserve"> А2, блок 16/F. Уполномоченный представитель</w:t>
      </w:r>
      <w:r>
        <w:rPr>
          <w:rFonts w:ascii="Arial" w:hAnsi="Arial" w:cs="Arial"/>
          <w:sz w:val="20"/>
          <w:szCs w:val="20"/>
        </w:rPr>
        <w:t xml:space="preserve"> сервиса</w:t>
      </w:r>
      <w:r w:rsidRPr="00975B78">
        <w:rPr>
          <w:rFonts w:ascii="Arial" w:hAnsi="Arial" w:cs="Arial"/>
          <w:sz w:val="20"/>
          <w:szCs w:val="20"/>
        </w:rPr>
        <w:t xml:space="preserve">: ООО «Сервисный центр Штурм». Адрес: Россия, 140143, Московская область, Раменский район, пос. Родники, ул. Трудовая, д.10, пом.1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975B78">
        <w:rPr>
          <w:rFonts w:ascii="Arial" w:hAnsi="Arial" w:cs="Arial"/>
          <w:sz w:val="20"/>
          <w:szCs w:val="20"/>
        </w:rPr>
        <w:t>указана на упаковке.</w:t>
      </w:r>
    </w:p>
    <w:p w:rsidR="00F83DCA" w:rsidRDefault="00F83DCA" w:rsidP="00F83D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Pr="001E05E9" w:rsidRDefault="007174BE">
      <w:pPr>
        <w:rPr>
          <w:rFonts w:eastAsiaTheme="minorEastAsia"/>
          <w:color w:val="FF0000"/>
          <w:sz w:val="18"/>
          <w:lang w:eastAsia="zh-CN"/>
        </w:rPr>
      </w:pPr>
    </w:p>
    <w:p w:rsidR="00A33900" w:rsidRDefault="00A33900">
      <w:pPr>
        <w:rPr>
          <w:rFonts w:eastAsiaTheme="minorEastAsia"/>
          <w:sz w:val="18"/>
          <w:lang w:eastAsia="zh-CN"/>
        </w:rPr>
      </w:pPr>
    </w:p>
    <w:p w:rsidR="00A33900" w:rsidRDefault="00A33900">
      <w:pPr>
        <w:rPr>
          <w:rFonts w:eastAsiaTheme="minorEastAsia"/>
          <w:sz w:val="18"/>
          <w:lang w:eastAsia="zh-CN"/>
        </w:rPr>
      </w:pPr>
    </w:p>
    <w:p w:rsidR="006D3406" w:rsidRDefault="006D3406">
      <w:pPr>
        <w:rPr>
          <w:rFonts w:eastAsiaTheme="minorEastAsia"/>
          <w:sz w:val="18"/>
          <w:lang w:eastAsia="zh-CN"/>
        </w:rPr>
      </w:pPr>
      <w:bookmarkStart w:id="0" w:name="_GoBack"/>
      <w:r w:rsidRPr="00216D39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-618490</wp:posOffset>
            </wp:positionV>
            <wp:extent cx="7591425" cy="5381625"/>
            <wp:effectExtent l="19050" t="0" r="0" b="0"/>
            <wp:wrapNone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4108A0" w:rsidRDefault="004108A0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9A76B1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group id="_x0000_s1129" style="position:absolute;margin-left:27.2pt;margin-top:-251.5pt;width:386.75pt;height:37.35pt;z-index:252094976" coordorigin="424,796" coordsize="7735,747">
            <v:shape id="_x0000_s1130" type="#_x0000_t202" style="position:absolute;left:3739;top:796;width:4420;height:384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4"/>
                      </w:rPr>
                    </w:pPr>
                    <w:r w:rsidRPr="00216D39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ДУ</w:t>
                    </w:r>
                    <w:r w:rsidR="006D3406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-9</w:t>
                    </w:r>
                    <w:r w:rsidRPr="00216D39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00</w:t>
                    </w:r>
                  </w:p>
                </w:txbxContent>
              </v:textbox>
            </v:shape>
            <v:shape id="_x0000_s1131" type="#_x0000_t202" style="position:absolute;left:424;top:1159;width:4421;height:384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4"/>
                      </w:rPr>
                    </w:pPr>
                    <w:r w:rsidRPr="00216D39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ударная дрель</w:t>
                    </w:r>
                  </w:p>
                </w:txbxContent>
              </v:textbox>
            </v:shape>
          </v:group>
        </w:pic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6D3406">
      <w:pPr>
        <w:rPr>
          <w:rFonts w:eastAsiaTheme="minorEastAsia"/>
          <w:sz w:val="18"/>
          <w:lang w:eastAsia="zh-CN"/>
        </w:rPr>
      </w:pPr>
      <w:r w:rsidRPr="00216D39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-40951</wp:posOffset>
            </wp:positionH>
            <wp:positionV relativeFrom="paragraph">
              <wp:posOffset>-477520</wp:posOffset>
            </wp:positionV>
            <wp:extent cx="7610475" cy="5038725"/>
            <wp:effectExtent l="0" t="0" r="0" b="0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3601" b="4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365A20">
          <w:footerReference w:type="even" r:id="rId43"/>
          <w:footerReference w:type="default" r:id="rId44"/>
          <w:pgSz w:w="11910" w:h="7910" w:orient="landscape"/>
          <w:pgMar w:top="0" w:right="180" w:bottom="700" w:left="0" w:header="0" w:footer="0" w:gutter="0"/>
          <w:cols w:space="720"/>
          <w:docGrid w:linePitch="299"/>
        </w:sectPr>
      </w:pPr>
    </w:p>
    <w:p w:rsidR="00F50C94" w:rsidRDefault="009A76B1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group id="_x0000_s1125" style="position:absolute;margin-left:70.4pt;margin-top:-27.2pt;width:388.05pt;height:291.2pt;z-index:252093952" coordorigin="1438,240" coordsize="7761,5824">
            <v:shape id="Text Box 56" o:spid="_x0000_s1126" type="#_x0000_t202" style="position:absolute;left:1438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/8YA&#10;AADbAAAADwAAAGRycy9kb3ducmV2LnhtbESPQWvCQBSE70L/w/IKvZlN01JKdA2lRbGXolEP3p7Z&#10;ZxLMvo3Z1cR/3y0IPQ4z8w0zzQbTiCt1rras4DmKQRAXVtdcKthu5uN3EM4ja2wsk4IbOchmD6Mp&#10;ptr2vKZr7ksRIOxSVFB536ZSuqIigy6yLXHwjrYz6IPsSqk77APcNDKJ4zdpsOawUGFLnxUVp/xi&#10;FOwOP7dm3b7s47r/Xg2L8yr/WpRKPT0OHxMQngb/H763l1rBaw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X/8YAAADbAAAADwAAAAAAAAAAAAAAAACYAgAAZHJz&#10;L2Rvd25yZXYueG1sUEsFBgAAAAAEAAQA9QAAAIsDAAAAAA==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-9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</w:txbxContent>
              </v:textbox>
            </v:shape>
            <v:shape id="Text Box 57" o:spid="_x0000_s1127" type="#_x0000_t202" style="position:absolute;left:4780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yZMYA&#10;AADbAAAADwAAAGRycy9kb3ducmV2LnhtbESPQWvCQBSE74L/YXlCb2bTppQSXUNRKu2laNSDt2f2&#10;mQSzb9Ps1sR/3y0IPQ4z8w0zzwbTiCt1rras4DGKQRAXVtdcKtjv3qevIJxH1thYJgU3cpAtxqM5&#10;ptr2vKVr7ksRIOxSVFB536ZSuqIigy6yLXHwzrYz6IPsSqk77APcNPIpjl+kwZrDQoUtLSsqLvmP&#10;UXA4fd2abZsc47r/3Azr702+WpdKPUyGtxkIT4P/D9/bH1rBcwJ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ZyZMYAAADbAAAADwAAAAAAAAAAAAAAAACYAgAAZHJz&#10;L2Rvd25yZXYueG1sUEsFBgAAAAAEAAQA9QAAAIsDAAAAAA==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ДУ-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  <w:p w:rsidR="009A76B1" w:rsidRPr="00216D39" w:rsidRDefault="009A76B1" w:rsidP="00216D3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58" o:spid="_x0000_s1128" type="#_x0000_t202" style="position:absolute;left:8102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qEMUA&#10;AADbAAAADwAAAGRycy9kb3ducmV2LnhtbESPQWvCQBSE70L/w/IK3sxGKyKpq0hLpb2IRnvo7TX7&#10;TILZtzG7mvjvXUHwOMzMN8xs0ZlKXKhxpWUFwygGQZxZXXKuYL/7GkxBOI+ssbJMCq7kYDF/6c0w&#10;0bblLV1Sn4sAYZeggsL7OpHSZQUZdJGtiYN3sI1BH2STS91gG+CmkqM4nkiDJYeFAmv6KCg7pmej&#10;4Pd/fa229dtfXLY/m2512qSfq1yp/mu3fAfhqfPP8KP9rRWM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+oQxQAAANsAAAAPAAAAAAAAAAAAAAAAAJgCAABkcnMv&#10;ZG93bnJldi54bWxQSwUGAAAAAAQABAD1AAAAigMAAAAA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ДУ-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  <w:p w:rsidR="009A76B1" w:rsidRPr="00216D39" w:rsidRDefault="009A76B1" w:rsidP="00216D3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216D39" w:rsidP="007B7607">
      <w:pPr>
        <w:spacing w:line="265" w:lineRule="exact"/>
        <w:rPr>
          <w:rFonts w:eastAsiaTheme="minorEastAsia"/>
          <w:lang w:eastAsia="zh-CN"/>
        </w:rPr>
      </w:pPr>
      <w:r w:rsidRPr="00216D39">
        <w:rPr>
          <w:rFonts w:eastAsiaTheme="minorEastAsia"/>
          <w:noProof/>
          <w:lang w:bidi="ar-SA"/>
        </w:rPr>
        <w:drawing>
          <wp:anchor distT="0" distB="0" distL="114300" distR="114300" simplePos="0" relativeHeight="2520857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-1802765</wp:posOffset>
            </wp:positionV>
            <wp:extent cx="7574915" cy="5057775"/>
            <wp:effectExtent l="19050" t="0" r="7458" b="0"/>
            <wp:wrapNone/>
            <wp:docPr id="1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2" cy="5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216D39" w:rsidRDefault="00216D39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  <w:r w:rsidRPr="00216D39">
        <w:rPr>
          <w:rFonts w:eastAsiaTheme="minorEastAsia"/>
          <w:noProof/>
          <w:lang w:bidi="ar-SA"/>
        </w:rPr>
        <w:drawing>
          <wp:anchor distT="0" distB="0" distL="114300" distR="114300" simplePos="0" relativeHeight="2520898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-1127125</wp:posOffset>
            </wp:positionV>
            <wp:extent cx="7534275" cy="5010150"/>
            <wp:effectExtent l="19050" t="0" r="0" b="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D39" w:rsidRDefault="009A76B1">
      <w:pPr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group id="_x0000_s1121" style="position:absolute;margin-left:71.15pt;margin-top:-22.7pt;width:388.05pt;height:291.2pt;z-index:252092928" coordorigin="1438,240" coordsize="7761,5824">
            <v:shape id="Text Box 56" o:spid="_x0000_s1122" type="#_x0000_t202" style="position:absolute;left:1438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/8YA&#10;AADbAAAADwAAAGRycy9kb3ducmV2LnhtbESPQWvCQBSE70L/w/IKvZlN01JKdA2lRbGXolEP3p7Z&#10;ZxLMvo3Z1cR/3y0IPQ4z8w0zzQbTiCt1rras4DmKQRAXVtdcKthu5uN3EM4ja2wsk4IbOchmD6Mp&#10;ptr2vKZr7ksRIOxSVFB536ZSuqIigy6yLXHwjrYz6IPsSqk77APcNDKJ4zdpsOawUGFLnxUVp/xi&#10;FOwOP7dm3b7s47r/Xg2L8yr/WpRKPT0OHxMQngb/H763l1rBaw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X/8YAAADbAAAADwAAAAAAAAAAAAAAAACYAgAAZHJz&#10;L2Rvd25yZXYueG1sUEsFBgAAAAAEAAQA9QAAAIsDAAAAAA==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ДУ-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</w:txbxContent>
              </v:textbox>
            </v:shape>
            <v:shape id="Text Box 57" o:spid="_x0000_s1123" type="#_x0000_t202" style="position:absolute;left:4780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yZMYA&#10;AADbAAAADwAAAGRycy9kb3ducmV2LnhtbESPQWvCQBSE74L/YXlCb2bTppQSXUNRKu2laNSDt2f2&#10;mQSzb9Ps1sR/3y0IPQ4z8w0zzwbTiCt1rras4DGKQRAXVtdcKtjv3qevIJxH1thYJgU3cpAtxqM5&#10;ptr2vKVr7ksRIOxSVFB536ZSuqIigy6yLXHwzrYz6IPsSqk77APcNPIpjl+kwZrDQoUtLSsqLvmP&#10;UXA4fd2abZsc47r/3Azr702+WpdKPUyGtxkIT4P/D9/bH1rBcwJ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ZyZMYAAADbAAAADwAAAAAAAAAAAAAAAACYAgAAZHJz&#10;L2Rvd25yZXYueG1sUEsFBgAAAAAEAAQA9QAAAIsDAAAAAA==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ДУ-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  <w:p w:rsidR="009A76B1" w:rsidRPr="00216D39" w:rsidRDefault="009A76B1" w:rsidP="00216D3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58" o:spid="_x0000_s1124" type="#_x0000_t202" style="position:absolute;left:8102;top:240;width:1097;height:58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qEMUA&#10;AADbAAAADwAAAGRycy9kb3ducmV2LnhtbESPQWvCQBSE70L/w/IK3sxGKyKpq0hLpb2IRnvo7TX7&#10;TILZtzG7mvjvXUHwOMzMN8xs0ZlKXKhxpWUFwygGQZxZXXKuYL/7GkxBOI+ssbJMCq7kYDF/6c0w&#10;0bblLV1Sn4sAYZeggsL7OpHSZQUZdJGtiYN3sI1BH2STS91gG+CmkqM4nkiDJYeFAmv6KCg7pmej&#10;4Pd/fa229dtfXLY/m2512qSfq1yp/mu3fAfhqfPP8KP9rRWM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+oQxQAAANsAAAAPAAAAAAAAAAAAAAAAAJgCAABkcnMv&#10;ZG93bnJldi54bWxQSwUGAAAAAAQABAD1AAAAigMAAAAA&#10;" filled="f" stroked="f">
              <v:textbox style="layout-flow:vertical;mso-layout-flow-alt:bottom-to-top">
                <w:txbxContent>
                  <w:p w:rsidR="009A76B1" w:rsidRPr="00216D39" w:rsidRDefault="009A76B1" w:rsidP="00216D39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ДУ-</w:t>
                    </w:r>
                    <w:r w:rsidR="006D3406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9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 xml:space="preserve">00   ударная дрель    </w:t>
                    </w:r>
                    <w:r w:rsidRPr="00216D39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ab/>
                      <w:t xml:space="preserve">  </w:t>
                    </w:r>
                  </w:p>
                  <w:p w:rsidR="009A76B1" w:rsidRPr="00216D39" w:rsidRDefault="009A76B1" w:rsidP="00216D3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216D39" w:rsidRPr="00216D39">
        <w:rPr>
          <w:rFonts w:eastAsiaTheme="minorEastAsia"/>
          <w:noProof/>
          <w:lang w:bidi="ar-SA"/>
        </w:rPr>
        <w:drawing>
          <wp:anchor distT="0" distB="0" distL="114300" distR="114300" simplePos="0" relativeHeight="2520878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-456565</wp:posOffset>
            </wp:positionV>
            <wp:extent cx="7574915" cy="5057775"/>
            <wp:effectExtent l="19050" t="0" r="6985" b="0"/>
            <wp:wrapNone/>
            <wp:docPr id="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D39">
        <w:rPr>
          <w:rFonts w:eastAsiaTheme="minorEastAsia"/>
          <w:lang w:eastAsia="zh-CN"/>
        </w:rPr>
        <w:br w:type="page"/>
      </w:r>
    </w:p>
    <w:p w:rsidR="00F5706A" w:rsidRDefault="00216D39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20919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-463550</wp:posOffset>
            </wp:positionV>
            <wp:extent cx="7534275" cy="5010150"/>
            <wp:effectExtent l="19050" t="0" r="9525" b="0"/>
            <wp:wrapNone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6D3406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2105216" behindDoc="1" locked="0" layoutInCell="1" allowOverlap="1" wp14:anchorId="0180F3AD" wp14:editId="4B10EA18">
            <wp:simplePos x="0" y="0"/>
            <wp:positionH relativeFrom="margin">
              <wp:posOffset>-19050</wp:posOffset>
            </wp:positionH>
            <wp:positionV relativeFrom="paragraph">
              <wp:posOffset>-428625</wp:posOffset>
            </wp:positionV>
            <wp:extent cx="7772400" cy="5160010"/>
            <wp:effectExtent l="19050" t="0" r="0" b="0"/>
            <wp:wrapNone/>
            <wp:docPr id="31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706A" w:rsidRPr="00F5706A" w:rsidSect="007B7607">
      <w:footerReference w:type="even" r:id="rId48"/>
      <w:footerReference w:type="default" r:id="rId49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6B1" w:rsidRDefault="009A76B1">
      <w:r>
        <w:separator/>
      </w:r>
    </w:p>
  </w:endnote>
  <w:endnote w:type="continuationSeparator" w:id="0">
    <w:p w:rsidR="009A76B1" w:rsidRDefault="009A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4123" style="width:595.3pt;height:22.35pt;mso-position-horizontal-relative:char;mso-position-vertical-relative:line" coordorigin=",7199" coordsize="11906,447">
          <v:rect id="Rectangle 82" o:spid="_x0000_s4125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a+cMA&#10;AADbAAAADwAAAGRycy9kb3ducmV2LnhtbERPy2rCQBTdF/yH4QpuSp201iCpo9iKoCvxUcHdNXOb&#10;BDN3QmZM4t87i4LLw3lP550pRUO1KywreB9GIIhTqwvOFBwPq7cJCOeRNZaWScGdHMxnvZcpJtq2&#10;vKNm7zMRQtglqCD3vkqkdGlOBt3QVsSB+7O1QR9gnUldYxvCTSk/oiiWBgsODTlW9JNTet3fjIJt&#10;2+1W8e/y9fR9bo6jy3J8K+ONUoN+t/gC4anzT/G/e60VfIax4U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Ja+cMAAADbAAAADwAAAAAAAAAAAAAAAACYAgAAZHJzL2Rv&#10;d25yZXYueG1sUEsFBgAAAAAEAAQA9QAAAIgDAAAAAA==&#10;" fillcolor="#808285" stroked="f"/>
          <v:line id="Line 83" o:spid="_x0000_s4124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uYMMAAADbAAAADwAAAGRycy9kb3ducmV2LnhtbESPQWsCMRSE74X+h/AKvdVsW5G6GqUU&#10;BAUR1Fx6e2yem8XNy7KJ7uqvN4LgcZiZb5jpvHe1OFMbKs8KPgcZCOLCm4pLBXq/+PgBESKywdoz&#10;KbhQgPns9WWKufEdb+m8i6VIEA45KrAxNrmUobDkMAx8Q5y8g28dxiTbUpoWuwR3tfzKspF0WHFa&#10;sNjQn6XiuDs5BWyLa51tzEr/j9bXhf3Wuuu1Uu9v/e8ERKQ+PsOP9tIoGI7h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p7mD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Pr="005670B0" w:rsidRDefault="009A76B1" w:rsidP="005670B0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1" o:spid="_x0000_s4122" type="#_x0000_t202" style="position:absolute;margin-left:559.65pt;margin-top:367.55pt;width:19.6pt;height:21.6pt;z-index:5033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GGsQ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" filled="f" stroked="f">
          <v:textbox style="mso-next-textbox:#Text Box 121" inset="0,0,0,0">
            <w:txbxContent>
              <w:p w:rsidR="009A76B1" w:rsidRDefault="009A76B1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99" o:spid="_x0000_s4119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">
          <v:rect id="Rectangle 100" o:spid="_x0000_s4121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<v:line id="Line 101" o:spid="_x0000_s4120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</v:group>
      </w:pict>
    </w:r>
    <w:r>
      <w:rPr>
        <w:noProof/>
        <w:lang w:bidi="ar-SA"/>
      </w:rPr>
      <w:pict>
        <v:shape id="Text Box 120" o:spid="_x0000_s4118" type="#_x0000_t202" style="position:absolute;margin-left:557.75pt;margin-top:362.3pt;width:15.6pt;height:22.2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Z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" filled="f" stroked="f">
          <v:textbox style="mso-next-textbox:#Text Box 120" inset="0,0,0,0">
            <w:txbxContent>
              <w:p w:rsidR="009A76B1" w:rsidRDefault="009A76B1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Text Box 103" o:spid="_x0000_s4117" type="#_x0000_t202" style="position:absolute;margin-left:554pt;margin-top:363.05pt;width:15.6pt;height:22.2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vDsA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" filled="f" stroked="f">
          <v:textbox style="mso-next-textbox:#Text Box 103" inset="0,0,0,0">
            <w:txbxContent>
              <w:p w:rsidR="009A76B1" w:rsidRDefault="009A76B1" w:rsidP="005670B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4116" type="#_x0000_t202" style="position:absolute;margin-left:553.1pt;margin-top:-.05pt;width:26.95pt;height:25.95pt;z-index:503304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" stroked="f">
          <v:fill opacity="0"/>
          <v:textbox style="mso-next-textbox:#Text Box 78">
            <w:txbxContent>
              <w:p w:rsidR="009A76B1" w:rsidRPr="00D33F0F" w:rsidRDefault="009A76B1" w:rsidP="00D33F0F">
                <w:pPr>
                  <w:spacing w:before="20"/>
                  <w:ind w:left="40"/>
                  <w:rPr>
                    <w:rFonts w:ascii="Arial Narrow"/>
                    <w:noProof/>
                    <w:color w:val="FFFFFF"/>
                    <w:sz w:val="34"/>
                  </w:rPr>
                </w:pPr>
                <w:r w:rsidRPr="00D33F0F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</w:p>
            </w:txbxContent>
          </v:textbox>
        </v:shape>
      </w:pict>
    </w:r>
    <w:r>
      <w:rPr>
        <w:noProof/>
        <w:lang w:bidi="ar-SA"/>
      </w:rPr>
    </w:r>
    <w:r>
      <w:rPr>
        <w:noProof/>
        <w:lang w:bidi="ar-SA"/>
      </w:rPr>
      <w:pict>
        <v:group id="Group 75" o:spid="_x0000_s4113" style="width:595.3pt;height:22.35pt;mso-position-horizontal-relative:char;mso-position-vertical-relative:line" coordorigin=",7199" coordsize="11906,447">
          <v:rect id="Rectangle 76" o:spid="_x0000_s4115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99scA&#10;AADbAAAADwAAAGRycy9kb3ducmV2LnhtbESPT2vCQBTE74V+h+UJXkrdqDQtqav4B8GeitEWenvN&#10;PpPQ7NuQXZP47V2h4HGYmd8ws0VvKtFS40rLCsajCARxZnXJuYLjYfv8BsJ5ZI2VZVJwIQeL+ePD&#10;DBNtO95Tm/pcBAi7BBUU3teJlC4ryKAb2Zo4eCfbGPRBNrnUDXYBbio5iaJYGiw5LBRY07qg7C89&#10;GwWfXb/fxl+bp+/VT3uc/m5ezlX8odRw0C/fQXjq/T38395pBdNX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vfbHAAAA2wAAAA8AAAAAAAAAAAAAAAAAmAIAAGRy&#10;cy9kb3ducmV2LnhtbFBLBQYAAAAABAAEAPUAAACMAwAAAAA=&#10;" fillcolor="#808285" stroked="f"/>
          <v:line id="Line 77" o:spid="_x0000_s4114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4hr8AAADbAAAADwAAAGRycy9kb3ducmV2LnhtbERPTYvCMBC9C/6HMMLeNHUFWapRRBBc&#10;EEE3F29DMzbFZlKaaKu/fnMQPD7e93Ldu1o8qA2VZwXTSQaCuPCm4lKB/tuNf0CEiGyw9kwKnhRg&#10;vRoOlpgb3/GJHudYihTCIUcFNsYmlzIUlhyGiW+IE3f1rcOYYFtK02KXwl0tv7NsLh1WnBosNrS1&#10;VNzOd6eAbfGqs6P51Zf54bWzM627Xiv1Neo3CxCR+vgRv917o2CWxqYv6Q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M4hr8AAADbAAAADwAAAAAAAAAAAAAAAACh&#10;AgAAZHJzL2Rvd25yZXYueG1sUEsFBgAAAAAEAAQA+QAAAI0DAAAAAA==&#10;" strokecolor="#808285" strokeweight=".38242mm"/>
          <w10:anchorlock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Pr="005670B0" w:rsidRDefault="009A76B1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12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Z8sQIAALE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P7bWfLECAACxBQAA&#10;DgAAAAAAAAAAAAAAAAAuAgAAZHJzL2Uyb0RvYy54bWxQSwECLQAUAAYACAAAACEA07RtJeAAAAAN&#10;AQAADwAAAAAAAAAAAAAAAAALBQAAZHJzL2Rvd25yZXYueG1sUEsFBgAAAAAEAAQA8wAAABgGAAAA&#10;AA==&#10;" filled="f" stroked="f">
          <v:textbox inset="0,0,0,0">
            <w:txbxContent>
              <w:p w:rsidR="009A76B1" w:rsidRPr="00733993" w:rsidRDefault="009A76B1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4109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KNZ7f2QAwAA9AgAAA4AAAAA&#10;AAAAAAAAAAAALgIAAGRycy9lMm9Eb2MueG1sUEsBAi0AFAAGAAgAAAAhAMJGfS/gAAAACQEAAA8A&#10;AAAAAAAAAAAAAAAA6gUAAGRycy9kb3ducmV2LnhtbFBLBQYAAAAABAAEAPMAAAD3BgAAAAA=&#10;">
          <v:rect id="Rectangle 24" o:spid="_x0000_s4111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wsYA&#10;AADbAAAADwAAAGRycy9kb3ducmV2LnhtbESPQWvCQBSE7wX/w/IEL0U3VQyaukpVhHoqplro7TX7&#10;TILZtyG7Jum/7xYKPQ4z8w2z2vSmEi01rrSs4GkSgSDOrC45V3B+P4wXIJxH1lhZJgXf5GCzHjys&#10;MNG24xO1qc9FgLBLUEHhfZ1I6bKCDLqJrYmDd7WNQR9kk0vdYBfgppLTKIqlwZLDQoE17QrKbund&#10;KHjr+tMhvuwfP7af7Xn2tZ/fq/io1GjYvzyD8NT7//Bf+1UrmC7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awsYAAADbAAAADwAAAAAAAAAAAAAAAACYAgAAZHJz&#10;L2Rvd25yZXYueG1sUEsFBgAAAAAEAAQA9QAAAIsDAAAAAA==&#10;" fillcolor="#808285" stroked="f"/>
          <v:line id="Line 23" o:spid="_x0000_s4110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yg8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MoP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8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" filled="f" stroked="f">
          <v:textbox inset="0,0,0,0">
            <w:txbxContent>
              <w:p w:rsidR="009A76B1" w:rsidRDefault="009A76B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4105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wIkA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ElZrAiQAwAA8ggAAA4AAAAA&#10;AAAAAAAAAAAALgIAAGRycy9lMm9Eb2MueG1sUEsBAi0AFAAGAAgAAAAhAMJGfS/gAAAACQEAAA8A&#10;AAAAAAAAAAAAAAAA6gUAAGRycy9kb3ducmV2LnhtbFBLBQYAAAAABAAEAPMAAAD3BgAAAAA=&#10;">
          <v:rect id="Rectangle 20" o:spid="_x0000_s410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s8YA&#10;AADbAAAADwAAAGRycy9kb3ducmV2LnhtbESPT2vCQBTE70K/w/IKXqRummIoqau0itCexL/Q2zP7&#10;TEKzb0N2TdJv7wqCx2FmfsNM572pREuNKy0reB1HIIgzq0vOFex3q5d3EM4ja6wsk4J/cjCfPQ2m&#10;mGrb8Ybarc9FgLBLUUHhfZ1K6bKCDLqxrYmDd7aNQR9kk0vdYBfgppJxFCXSYMlhocCaFgVlf9uL&#10;UbDu+s0qOSxHx6/fdv92Wk4uVfKj1PC5//wA4an3j/C9/a0VxD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Is8YAAADbAAAADwAAAAAAAAAAAAAAAACYAgAAZHJz&#10;L2Rvd25yZXYueG1sUEsFBgAAAAAEAAQA9QAAAIsDAAAAAA==&#10;" fillcolor="#808285" stroked="f"/>
          <v:line id="Line 19" o:spid="_x0000_s4106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8Ks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YJX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PCr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4102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9akAMAAPA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ORSj1qQAwAA8AgAAA4AAAAA&#10;AAAAAAAAAAAALgIAAGRycy9lMm9Eb2MueG1sUEsBAi0AFAAGAAgAAAAhAMJGfS/gAAAACQEAAA8A&#10;AAAAAAAAAAAAAAAA6gUAAGRycy9kb3ducmV2LnhtbFBLBQYAAAAABAAEAPMAAAD3BgAAAAA=&#10;">
          <v:rect id="Rectangle 8" o:spid="_x0000_s4104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CasYA&#10;AADa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Sv8XQ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7CasYAAADaAAAADwAAAAAAAAAAAAAAAACYAgAAZHJz&#10;L2Rvd25yZXYueG1sUEsFBgAAAAAEAAQA9QAAAIsDAAAAAA==&#10;" fillcolor="#808285" stroked="f"/>
          <v:line id="Line 7" o:spid="_x0000_s4103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iXc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Wpy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jKJd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hn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y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xhdhn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9A76B1" w:rsidRDefault="009A76B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4098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KDRW8yTAwAA7ggAAA4A&#10;AAAAAAAAAAAAAAAALgIAAGRycy9lMm9Eb2MueG1sUEsBAi0AFAAGAAgAAAAhAMJGfS/gAAAACQEA&#10;AA8AAAAAAAAAAAAAAAAA7QUAAGRycy9kb3ducmV2LnhtbFBLBQYAAAAABAAEAPMAAAD6BgAAAAA=&#10;">
          <v:rect id="Rectangle 4" o:spid="_x0000_s4100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3cMYA&#10;AADbAAAADwAAAGRycy9kb3ducmV2LnhtbESPT2vCQBTE74V+h+UVeim6aaWLRFfRimBPxX+F3p7Z&#10;1yQ0+zZk1yT99q4geBxm5jfMdN7bSrTU+NKxhtdhAoI4c6bkXMNhvx6MQfiAbLByTBr+ycN89vgw&#10;xdS4jrfU7kIuIoR9ihqKEOpUSp8VZNEPXU0cvV/XWAxRNrk0DXYRbiv5liRKWiw5LhRY00dB2d/u&#10;bDV8df12rY6rl+/lT3sYnVbv50p9av381C8mIAL14R6+tTdGg1Jw/RJ/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3cMYAAADbAAAADwAAAAAAAAAAAAAAAACYAgAAZHJz&#10;L2Rvd25yZXYueG1sUEsFBgAAAAAEAAQA9QAAAIsDAAAAAA==&#10;" fillcolor="#808285" stroked="f"/>
          <v:line id="Line 3" o:spid="_x0000_s4099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0TN8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eFvA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tEzf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AS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eGqDnSgfQcBSgMBA&#10;izD1wKiF/I5RDxMkxerbgUiKUfOeQxOYcTMZcjJ2k0F4AVdTrDEazY0ex9Khk2xfA/LYZlysoFEq&#10;ZkVsOmqMAhiYBUwFy+U0wczYuVxbr6c5u/wF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DAmVASrQIAAK8FAAAOAAAA&#10;AAAAAAAAAAAAAC4CAABkcnMvZTJvRG9jLnhtbFBLAQItABQABgAIAAAAIQAMbGQD4AAAAAkBAAAP&#10;AAAAAAAAAAAAAAAAAAcFAABkcnMvZG93bnJldi54bWxQSwUGAAAAAAQABADzAAAAFAYAAAAA&#10;" filled="f" stroked="f">
          <v:textbox inset="0,0,0,0">
            <w:txbxContent>
              <w:p w:rsidR="009A76B1" w:rsidRDefault="009A76B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D3406">
                  <w:rPr>
                    <w:rFonts w:ascii="Arial Narrow"/>
                    <w:noProof/>
                    <w:color w:val="FFFFFF"/>
                    <w:sz w:val="3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6B1" w:rsidRDefault="009A76B1">
      <w:r>
        <w:separator/>
      </w:r>
    </w:p>
  </w:footnote>
  <w:footnote w:type="continuationSeparator" w:id="0">
    <w:p w:rsidR="009A76B1" w:rsidRDefault="009A7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Pr="00024354" w:rsidRDefault="009A76B1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" o:spid="_x0000_s4127" type="#_x0000_t202" style="position:absolute;left:0;text-align:left;margin-left:199.45pt;margin-top:8.3pt;width:390.55pt;height:26.4pt;z-index:5033002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mLuA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" filled="f" stroked="f">
          <v:textbox>
            <w:txbxContent>
              <w:p w:rsidR="009A76B1" w:rsidRPr="008363C6" w:rsidRDefault="009A76B1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  <w:r>
                  <w:rPr>
                    <w:rFonts w:ascii="Arial" w:eastAsiaTheme="minorEastAsia" w:hAnsi="Arial" w:cs="Arial" w:hint="eastAsia"/>
                    <w:lang w:eastAsia="zh-CN"/>
                  </w:rPr>
                  <w:t xml:space="preserve">                        </w:t>
                </w:r>
                <w:r>
                  <w:rPr>
                    <w:rFonts w:eastAsiaTheme="minorEastAsia"/>
                    <w:noProof/>
                    <w:color w:val="FFFFFF" w:themeColor="background1"/>
                    <w:lang w:bidi="ar-SA"/>
                  </w:rPr>
                  <w:t>Дрель электрическая ударная</w:t>
                </w:r>
                <w:r w:rsidRPr="00EE1E24">
                  <w:rPr>
                    <w:rFonts w:eastAsiaTheme="minorEastAsia"/>
                    <w:noProof/>
                    <w:color w:val="FFFFFF" w:themeColor="background1"/>
                    <w:lang w:bidi="ar-SA"/>
                  </w:rPr>
                  <w:t xml:space="preserve">   </w:t>
                </w:r>
                <w:r w:rsidRPr="00403AAD">
                  <w:rPr>
                    <w:rFonts w:eastAsiaTheme="minorEastAsia"/>
                    <w:noProof/>
                    <w:color w:val="231F20"/>
                    <w:lang w:bidi="ar-SA"/>
                  </w:rPr>
                  <w:t xml:space="preserve">        </w:t>
                </w:r>
                <w:r w:rsidRPr="004C6FA3">
                  <w:rPr>
                    <w:rFonts w:ascii="Arial" w:hAnsi="Arial" w:cs="Arial"/>
                    <w:color w:val="FFFFFF" w:themeColor="background1"/>
                  </w:rPr>
                  <w:tab/>
                  <w:t xml:space="preserve">  </w:t>
                </w:r>
                <w:r>
                  <w:rPr>
                    <w:rFonts w:ascii="Arial" w:eastAsiaTheme="minorEastAsia" w:hAnsi="Arial" w:cs="Arial" w:hint="eastAsia"/>
                    <w:color w:val="FFFFFF" w:themeColor="background1"/>
                    <w:lang w:eastAsia="zh-CN"/>
                  </w:rPr>
                  <w:t xml:space="preserve">       </w:t>
                </w:r>
                <w:r w:rsidRPr="004C6FA3">
                  <w:rPr>
                    <w:rFonts w:ascii="Arial" w:hAnsi="Arial" w:cs="Arial"/>
                    <w:color w:val="FFFFFF" w:themeColor="background1"/>
                  </w:rPr>
                  <w:t>ДУ-</w:t>
                </w:r>
                <w:r>
                  <w:rPr>
                    <w:rFonts w:ascii="Arial" w:hAnsi="Arial" w:cs="Arial"/>
                    <w:color w:val="FFFFFF" w:themeColor="background1"/>
                  </w:rPr>
                  <w:t>90</w:t>
                </w:r>
                <w:r w:rsidRPr="004C6FA3">
                  <w:rPr>
                    <w:rFonts w:ascii="Arial" w:hAnsi="Arial" w:cs="Arial"/>
                    <w:color w:val="FFFFFF" w:themeColor="background1"/>
                  </w:rPr>
                  <w:t>0</w:t>
                </w: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 wp14:anchorId="694CFACF" wp14:editId="493EBFA6">
          <wp:extent cx="7572375" cy="438785"/>
          <wp:effectExtent l="0" t="0" r="0" b="0"/>
          <wp:docPr id="21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87" cy="438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Pr="00D910F1" w:rsidRDefault="009A76B1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" o:spid="_x0000_s4126" type="#_x0000_t202" style="position:absolute;margin-left:30.9pt;margin-top:10.35pt;width:353.85pt;height:24.1pt;z-index:5033023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YHug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" filled="f" stroked="f">
          <v:textbox>
            <w:txbxContent>
              <w:p w:rsidR="009A76B1" w:rsidRPr="00B81127" w:rsidRDefault="009A76B1" w:rsidP="00B81127">
                <w:r>
                  <w:rPr>
                    <w:rFonts w:eastAsiaTheme="minorEastAsia"/>
                    <w:noProof/>
                    <w:color w:val="FFFFFF" w:themeColor="background1"/>
                    <w:lang w:bidi="ar-SA"/>
                  </w:rPr>
                  <w:t>Дрель электрическая ударная</w:t>
                </w:r>
                <w:r w:rsidRPr="00EE1E24">
                  <w:rPr>
                    <w:rFonts w:eastAsiaTheme="minorEastAsia"/>
                    <w:noProof/>
                    <w:color w:val="FFFFFF" w:themeColor="background1"/>
                    <w:lang w:bidi="ar-SA"/>
                  </w:rPr>
                  <w:t xml:space="preserve">   </w:t>
                </w:r>
                <w:r w:rsidRPr="00403AAD">
                  <w:rPr>
                    <w:rFonts w:eastAsiaTheme="minorEastAsia"/>
                    <w:noProof/>
                    <w:color w:val="231F20"/>
                    <w:lang w:bidi="ar-SA"/>
                  </w:rPr>
                  <w:t xml:space="preserve">        </w:t>
                </w:r>
                <w:r>
                  <w:rPr>
                    <w:rFonts w:ascii="Arial" w:hAnsi="Arial" w:cs="Arial"/>
                    <w:color w:val="FFFFFF" w:themeColor="background1"/>
                  </w:rPr>
                  <w:tab/>
                  <w:t xml:space="preserve">  ДУ</w:t>
                </w:r>
                <w:r w:rsidRPr="004C6FA3">
                  <w:rPr>
                    <w:rFonts w:ascii="Arial" w:hAnsi="Arial" w:cs="Arial"/>
                    <w:color w:val="FFFFFF" w:themeColor="background1"/>
                  </w:rPr>
                  <w:t>-</w:t>
                </w:r>
                <w:r>
                  <w:rPr>
                    <w:rFonts w:ascii="Arial" w:hAnsi="Arial" w:cs="Arial"/>
                    <w:color w:val="FFFFFF" w:themeColor="background1"/>
                  </w:rPr>
                  <w:t>90</w:t>
                </w:r>
                <w:r w:rsidRPr="004C6FA3">
                  <w:rPr>
                    <w:rFonts w:ascii="Arial" w:hAnsi="Arial" w:cs="Arial"/>
                    <w:color w:val="FFFFFF" w:themeColor="background1"/>
                  </w:rPr>
                  <w:t>0</w:t>
                </w: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 wp14:anchorId="267D63A7">
          <wp:extent cx="7566025" cy="45085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B1" w:rsidRDefault="009A76B1" w:rsidP="001A68E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5DCC"/>
    <w:multiLevelType w:val="hybridMultilevel"/>
    <w:tmpl w:val="4EA471F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2E66A23"/>
    <w:multiLevelType w:val="hybridMultilevel"/>
    <w:tmpl w:val="38741B7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04EC0986"/>
    <w:multiLevelType w:val="hybridMultilevel"/>
    <w:tmpl w:val="108E5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B1562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D2AC4"/>
    <w:multiLevelType w:val="hybridMultilevel"/>
    <w:tmpl w:val="D7BA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B1209"/>
    <w:multiLevelType w:val="hybridMultilevel"/>
    <w:tmpl w:val="52A86076"/>
    <w:lvl w:ilvl="0" w:tplc="7DD6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1B8560A">
      <w:start w:val="1"/>
      <w:numFmt w:val="decimal"/>
      <w:lvlText w:val="%3."/>
      <w:lvlJc w:val="right"/>
      <w:pPr>
        <w:ind w:left="2160" w:hanging="180"/>
      </w:pPr>
      <w:rPr>
        <w:rFonts w:ascii="Arial" w:eastAsia="Tahoma" w:hAnsi="Arial" w:cs="Arial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12A7C"/>
    <w:multiLevelType w:val="hybridMultilevel"/>
    <w:tmpl w:val="20B638D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90D2D86"/>
    <w:multiLevelType w:val="hybridMultilevel"/>
    <w:tmpl w:val="5A2263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9F87CDF"/>
    <w:multiLevelType w:val="hybridMultilevel"/>
    <w:tmpl w:val="B43CF986"/>
    <w:lvl w:ilvl="0" w:tplc="0419000F">
      <w:start w:val="1"/>
      <w:numFmt w:val="decimal"/>
      <w:lvlText w:val="%1."/>
      <w:lvlJc w:val="left"/>
      <w:pPr>
        <w:ind w:left="1041" w:hanging="360"/>
      </w:p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0" w15:restartNumberingAfterBreak="0">
    <w:nsid w:val="1D295215"/>
    <w:multiLevelType w:val="hybridMultilevel"/>
    <w:tmpl w:val="5718AF52"/>
    <w:lvl w:ilvl="0" w:tplc="A28EA0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E71C36"/>
    <w:multiLevelType w:val="hybridMultilevel"/>
    <w:tmpl w:val="CC2430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3" w15:restartNumberingAfterBreak="0">
    <w:nsid w:val="36E53F41"/>
    <w:multiLevelType w:val="hybridMultilevel"/>
    <w:tmpl w:val="DA2C5EA8"/>
    <w:lvl w:ilvl="0" w:tplc="CDD2A93E">
      <w:start w:val="1"/>
      <w:numFmt w:val="decimal"/>
      <w:lvlText w:val="%1."/>
      <w:lvlJc w:val="left"/>
      <w:pPr>
        <w:ind w:left="1352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4" w15:restartNumberingAfterBreak="0">
    <w:nsid w:val="36F51EC6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3DB62B78"/>
    <w:multiLevelType w:val="hybridMultilevel"/>
    <w:tmpl w:val="9184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52A8A"/>
    <w:multiLevelType w:val="hybridMultilevel"/>
    <w:tmpl w:val="79182A7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7" w15:restartNumberingAfterBreak="0">
    <w:nsid w:val="445E7BCA"/>
    <w:multiLevelType w:val="hybridMultilevel"/>
    <w:tmpl w:val="866EA468"/>
    <w:lvl w:ilvl="0" w:tplc="51DE3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E9C7183"/>
    <w:multiLevelType w:val="hybridMultilevel"/>
    <w:tmpl w:val="19AEA664"/>
    <w:lvl w:ilvl="0" w:tplc="0419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0" w15:restartNumberingAfterBreak="0">
    <w:nsid w:val="59E157BB"/>
    <w:multiLevelType w:val="hybridMultilevel"/>
    <w:tmpl w:val="E4DEA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D461E"/>
    <w:multiLevelType w:val="hybridMultilevel"/>
    <w:tmpl w:val="702CB24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 w15:restartNumberingAfterBreak="0">
    <w:nsid w:val="6C943F74"/>
    <w:multiLevelType w:val="hybridMultilevel"/>
    <w:tmpl w:val="4456F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7259AD"/>
    <w:multiLevelType w:val="hybridMultilevel"/>
    <w:tmpl w:val="2F36A38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4" w15:restartNumberingAfterBreak="0">
    <w:nsid w:val="77A6638A"/>
    <w:multiLevelType w:val="hybridMultilevel"/>
    <w:tmpl w:val="E042E3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5" w15:restartNumberingAfterBreak="0">
    <w:nsid w:val="7A16766E"/>
    <w:multiLevelType w:val="hybridMultilevel"/>
    <w:tmpl w:val="77EE4434"/>
    <w:lvl w:ilvl="0" w:tplc="0419000F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6" w15:restartNumberingAfterBreak="0">
    <w:nsid w:val="7A2C4E78"/>
    <w:multiLevelType w:val="hybridMultilevel"/>
    <w:tmpl w:val="123002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900C28"/>
    <w:multiLevelType w:val="hybridMultilevel"/>
    <w:tmpl w:val="FCB08B9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1"/>
  </w:num>
  <w:num w:numId="2">
    <w:abstractNumId w:val="23"/>
  </w:num>
  <w:num w:numId="3">
    <w:abstractNumId w:val="1"/>
  </w:num>
  <w:num w:numId="4">
    <w:abstractNumId w:val="4"/>
  </w:num>
  <w:num w:numId="5">
    <w:abstractNumId w:val="18"/>
  </w:num>
  <w:num w:numId="6">
    <w:abstractNumId w:val="26"/>
  </w:num>
  <w:num w:numId="7">
    <w:abstractNumId w:val="17"/>
  </w:num>
  <w:num w:numId="8">
    <w:abstractNumId w:val="10"/>
  </w:num>
  <w:num w:numId="9">
    <w:abstractNumId w:val="12"/>
  </w:num>
  <w:num w:numId="10">
    <w:abstractNumId w:val="27"/>
  </w:num>
  <w:num w:numId="11">
    <w:abstractNumId w:val="0"/>
  </w:num>
  <w:num w:numId="12">
    <w:abstractNumId w:val="7"/>
  </w:num>
  <w:num w:numId="13">
    <w:abstractNumId w:val="14"/>
  </w:num>
  <w:num w:numId="14">
    <w:abstractNumId w:val="3"/>
  </w:num>
  <w:num w:numId="15">
    <w:abstractNumId w:val="5"/>
  </w:num>
  <w:num w:numId="16">
    <w:abstractNumId w:val="20"/>
  </w:num>
  <w:num w:numId="17">
    <w:abstractNumId w:val="2"/>
  </w:num>
  <w:num w:numId="18">
    <w:abstractNumId w:val="9"/>
  </w:num>
  <w:num w:numId="19">
    <w:abstractNumId w:val="6"/>
  </w:num>
  <w:num w:numId="20">
    <w:abstractNumId w:val="8"/>
  </w:num>
  <w:num w:numId="21">
    <w:abstractNumId w:val="16"/>
  </w:num>
  <w:num w:numId="22">
    <w:abstractNumId w:val="24"/>
  </w:num>
  <w:num w:numId="23">
    <w:abstractNumId w:val="25"/>
  </w:num>
  <w:num w:numId="24">
    <w:abstractNumId w:val="22"/>
  </w:num>
  <w:num w:numId="25">
    <w:abstractNumId w:val="13"/>
  </w:num>
  <w:num w:numId="26">
    <w:abstractNumId w:val="19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3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0164"/>
    <w:rsid w:val="000235A0"/>
    <w:rsid w:val="00024354"/>
    <w:rsid w:val="00026D20"/>
    <w:rsid w:val="00043CB7"/>
    <w:rsid w:val="000458A7"/>
    <w:rsid w:val="00050324"/>
    <w:rsid w:val="0006099C"/>
    <w:rsid w:val="00081D71"/>
    <w:rsid w:val="00085293"/>
    <w:rsid w:val="00093CCD"/>
    <w:rsid w:val="00093E05"/>
    <w:rsid w:val="000954AE"/>
    <w:rsid w:val="000A7D9B"/>
    <w:rsid w:val="000B089C"/>
    <w:rsid w:val="000B5823"/>
    <w:rsid w:val="000B5D89"/>
    <w:rsid w:val="000B76BB"/>
    <w:rsid w:val="000B7B2D"/>
    <w:rsid w:val="000C35DA"/>
    <w:rsid w:val="000C39BD"/>
    <w:rsid w:val="000C59A1"/>
    <w:rsid w:val="000D40C6"/>
    <w:rsid w:val="000D40F7"/>
    <w:rsid w:val="000D78CB"/>
    <w:rsid w:val="000D7B5F"/>
    <w:rsid w:val="000E2B6D"/>
    <w:rsid w:val="000E373E"/>
    <w:rsid w:val="000E5C5A"/>
    <w:rsid w:val="000F4AD5"/>
    <w:rsid w:val="000F666D"/>
    <w:rsid w:val="000F6BAB"/>
    <w:rsid w:val="001013B3"/>
    <w:rsid w:val="00105550"/>
    <w:rsid w:val="00116E69"/>
    <w:rsid w:val="00121A2D"/>
    <w:rsid w:val="001248F5"/>
    <w:rsid w:val="00125F3E"/>
    <w:rsid w:val="00131327"/>
    <w:rsid w:val="00134686"/>
    <w:rsid w:val="00143181"/>
    <w:rsid w:val="00146E96"/>
    <w:rsid w:val="00160321"/>
    <w:rsid w:val="00163D40"/>
    <w:rsid w:val="001650F1"/>
    <w:rsid w:val="00166636"/>
    <w:rsid w:val="001678BF"/>
    <w:rsid w:val="00167EF5"/>
    <w:rsid w:val="001722CD"/>
    <w:rsid w:val="00173672"/>
    <w:rsid w:val="00182F62"/>
    <w:rsid w:val="00183FDC"/>
    <w:rsid w:val="0018414A"/>
    <w:rsid w:val="00186B9E"/>
    <w:rsid w:val="001A03BD"/>
    <w:rsid w:val="001A68EC"/>
    <w:rsid w:val="001B06A2"/>
    <w:rsid w:val="001B3D87"/>
    <w:rsid w:val="001C0805"/>
    <w:rsid w:val="001C2832"/>
    <w:rsid w:val="001C36F3"/>
    <w:rsid w:val="001C51C5"/>
    <w:rsid w:val="001C6B5F"/>
    <w:rsid w:val="001C7173"/>
    <w:rsid w:val="001D40A2"/>
    <w:rsid w:val="001D4118"/>
    <w:rsid w:val="001D451E"/>
    <w:rsid w:val="001D5A7B"/>
    <w:rsid w:val="001D74C4"/>
    <w:rsid w:val="001E05E9"/>
    <w:rsid w:val="001E0A0F"/>
    <w:rsid w:val="001E2D34"/>
    <w:rsid w:val="001E6096"/>
    <w:rsid w:val="001F608B"/>
    <w:rsid w:val="002007CA"/>
    <w:rsid w:val="002019AE"/>
    <w:rsid w:val="00216D39"/>
    <w:rsid w:val="00222FC7"/>
    <w:rsid w:val="00240BA2"/>
    <w:rsid w:val="00241319"/>
    <w:rsid w:val="0024250E"/>
    <w:rsid w:val="002425F7"/>
    <w:rsid w:val="00246198"/>
    <w:rsid w:val="002510B9"/>
    <w:rsid w:val="00252C1A"/>
    <w:rsid w:val="002541A1"/>
    <w:rsid w:val="002661E6"/>
    <w:rsid w:val="00273AF1"/>
    <w:rsid w:val="00274125"/>
    <w:rsid w:val="00274ECF"/>
    <w:rsid w:val="002809D8"/>
    <w:rsid w:val="002829EF"/>
    <w:rsid w:val="0028397B"/>
    <w:rsid w:val="00291D6A"/>
    <w:rsid w:val="00291F10"/>
    <w:rsid w:val="002950EB"/>
    <w:rsid w:val="002B5EDE"/>
    <w:rsid w:val="002B650F"/>
    <w:rsid w:val="002C08B5"/>
    <w:rsid w:val="002C346C"/>
    <w:rsid w:val="002C62B7"/>
    <w:rsid w:val="002D3D57"/>
    <w:rsid w:val="002D5118"/>
    <w:rsid w:val="002D7D96"/>
    <w:rsid w:val="002E37BC"/>
    <w:rsid w:val="002F743C"/>
    <w:rsid w:val="00303158"/>
    <w:rsid w:val="003115F8"/>
    <w:rsid w:val="00313848"/>
    <w:rsid w:val="00315F95"/>
    <w:rsid w:val="00320D68"/>
    <w:rsid w:val="003210CD"/>
    <w:rsid w:val="00324507"/>
    <w:rsid w:val="00331118"/>
    <w:rsid w:val="00334483"/>
    <w:rsid w:val="00341B46"/>
    <w:rsid w:val="00347E80"/>
    <w:rsid w:val="00351570"/>
    <w:rsid w:val="00364810"/>
    <w:rsid w:val="00365A20"/>
    <w:rsid w:val="003759DB"/>
    <w:rsid w:val="00386111"/>
    <w:rsid w:val="0038719B"/>
    <w:rsid w:val="00390369"/>
    <w:rsid w:val="003A6632"/>
    <w:rsid w:val="003B0481"/>
    <w:rsid w:val="003B2E03"/>
    <w:rsid w:val="003C0914"/>
    <w:rsid w:val="003C3252"/>
    <w:rsid w:val="003C46D4"/>
    <w:rsid w:val="003C7331"/>
    <w:rsid w:val="003D47F4"/>
    <w:rsid w:val="003E458A"/>
    <w:rsid w:val="00403791"/>
    <w:rsid w:val="00403AAD"/>
    <w:rsid w:val="0040448A"/>
    <w:rsid w:val="004108A0"/>
    <w:rsid w:val="004202A3"/>
    <w:rsid w:val="00430789"/>
    <w:rsid w:val="004342DD"/>
    <w:rsid w:val="00445D1E"/>
    <w:rsid w:val="00447585"/>
    <w:rsid w:val="00451C2B"/>
    <w:rsid w:val="00470195"/>
    <w:rsid w:val="00471C99"/>
    <w:rsid w:val="0047366A"/>
    <w:rsid w:val="004767A0"/>
    <w:rsid w:val="00482F05"/>
    <w:rsid w:val="00483F7A"/>
    <w:rsid w:val="00486DC3"/>
    <w:rsid w:val="004871F7"/>
    <w:rsid w:val="00493F98"/>
    <w:rsid w:val="004A07D0"/>
    <w:rsid w:val="004A34F0"/>
    <w:rsid w:val="004A525D"/>
    <w:rsid w:val="004B61E0"/>
    <w:rsid w:val="004C3796"/>
    <w:rsid w:val="004C6FA3"/>
    <w:rsid w:val="004D3F3F"/>
    <w:rsid w:val="004D6277"/>
    <w:rsid w:val="004E3816"/>
    <w:rsid w:val="004E4EED"/>
    <w:rsid w:val="004F0126"/>
    <w:rsid w:val="004F6FFA"/>
    <w:rsid w:val="0051267B"/>
    <w:rsid w:val="00515E54"/>
    <w:rsid w:val="00521693"/>
    <w:rsid w:val="00532DBC"/>
    <w:rsid w:val="0053442E"/>
    <w:rsid w:val="005345B7"/>
    <w:rsid w:val="005468C5"/>
    <w:rsid w:val="00554030"/>
    <w:rsid w:val="005553C4"/>
    <w:rsid w:val="00557188"/>
    <w:rsid w:val="005621D5"/>
    <w:rsid w:val="00566984"/>
    <w:rsid w:val="005670B0"/>
    <w:rsid w:val="0056710E"/>
    <w:rsid w:val="00577F98"/>
    <w:rsid w:val="005844AC"/>
    <w:rsid w:val="005951F8"/>
    <w:rsid w:val="005952D1"/>
    <w:rsid w:val="005A33A3"/>
    <w:rsid w:val="005A546C"/>
    <w:rsid w:val="005B3D09"/>
    <w:rsid w:val="005B5229"/>
    <w:rsid w:val="005B62D2"/>
    <w:rsid w:val="005C2FDB"/>
    <w:rsid w:val="005D182C"/>
    <w:rsid w:val="005D1F12"/>
    <w:rsid w:val="005E2DB4"/>
    <w:rsid w:val="005E3FB7"/>
    <w:rsid w:val="005E592C"/>
    <w:rsid w:val="005F22CC"/>
    <w:rsid w:val="005F5F47"/>
    <w:rsid w:val="00601D34"/>
    <w:rsid w:val="006029E2"/>
    <w:rsid w:val="00604BEC"/>
    <w:rsid w:val="00610CC1"/>
    <w:rsid w:val="006139D2"/>
    <w:rsid w:val="00637F83"/>
    <w:rsid w:val="0065113B"/>
    <w:rsid w:val="006609D6"/>
    <w:rsid w:val="00666529"/>
    <w:rsid w:val="00675A4A"/>
    <w:rsid w:val="00680713"/>
    <w:rsid w:val="006819FB"/>
    <w:rsid w:val="00693885"/>
    <w:rsid w:val="00694DC7"/>
    <w:rsid w:val="00697062"/>
    <w:rsid w:val="006B0E39"/>
    <w:rsid w:val="006B6408"/>
    <w:rsid w:val="006C049D"/>
    <w:rsid w:val="006C1549"/>
    <w:rsid w:val="006D0347"/>
    <w:rsid w:val="006D3406"/>
    <w:rsid w:val="006E2B9A"/>
    <w:rsid w:val="006E42E4"/>
    <w:rsid w:val="006E4336"/>
    <w:rsid w:val="006E6C7A"/>
    <w:rsid w:val="007023A3"/>
    <w:rsid w:val="00704142"/>
    <w:rsid w:val="007174BE"/>
    <w:rsid w:val="00733993"/>
    <w:rsid w:val="00735181"/>
    <w:rsid w:val="007355E5"/>
    <w:rsid w:val="007404E1"/>
    <w:rsid w:val="00743EFD"/>
    <w:rsid w:val="00755322"/>
    <w:rsid w:val="00756169"/>
    <w:rsid w:val="0075692A"/>
    <w:rsid w:val="007571E7"/>
    <w:rsid w:val="00761391"/>
    <w:rsid w:val="00762362"/>
    <w:rsid w:val="00766F9D"/>
    <w:rsid w:val="007700C7"/>
    <w:rsid w:val="00773085"/>
    <w:rsid w:val="00776E78"/>
    <w:rsid w:val="0078034E"/>
    <w:rsid w:val="00786145"/>
    <w:rsid w:val="00792804"/>
    <w:rsid w:val="007936A3"/>
    <w:rsid w:val="0079535A"/>
    <w:rsid w:val="007A29D9"/>
    <w:rsid w:val="007B12A3"/>
    <w:rsid w:val="007B1D85"/>
    <w:rsid w:val="007B7607"/>
    <w:rsid w:val="007C70DD"/>
    <w:rsid w:val="007D26C8"/>
    <w:rsid w:val="007E2777"/>
    <w:rsid w:val="007E52A1"/>
    <w:rsid w:val="007F6CB6"/>
    <w:rsid w:val="007F7F4F"/>
    <w:rsid w:val="0080394F"/>
    <w:rsid w:val="0080482E"/>
    <w:rsid w:val="00810B8C"/>
    <w:rsid w:val="0081398B"/>
    <w:rsid w:val="0082194D"/>
    <w:rsid w:val="008267AB"/>
    <w:rsid w:val="008363C6"/>
    <w:rsid w:val="008371ED"/>
    <w:rsid w:val="00843E5C"/>
    <w:rsid w:val="00845811"/>
    <w:rsid w:val="00845D3B"/>
    <w:rsid w:val="00847960"/>
    <w:rsid w:val="00852325"/>
    <w:rsid w:val="008640E0"/>
    <w:rsid w:val="00870693"/>
    <w:rsid w:val="00875063"/>
    <w:rsid w:val="008A02D6"/>
    <w:rsid w:val="008A2573"/>
    <w:rsid w:val="008B014F"/>
    <w:rsid w:val="008B3D7F"/>
    <w:rsid w:val="008B5507"/>
    <w:rsid w:val="008B6D05"/>
    <w:rsid w:val="008C1ACC"/>
    <w:rsid w:val="008C551B"/>
    <w:rsid w:val="008E32CF"/>
    <w:rsid w:val="008E4EC1"/>
    <w:rsid w:val="008F636E"/>
    <w:rsid w:val="00901369"/>
    <w:rsid w:val="0090244C"/>
    <w:rsid w:val="009163A5"/>
    <w:rsid w:val="00921EC5"/>
    <w:rsid w:val="009234D8"/>
    <w:rsid w:val="009237E7"/>
    <w:rsid w:val="009251AE"/>
    <w:rsid w:val="00933BDD"/>
    <w:rsid w:val="00942E0F"/>
    <w:rsid w:val="00951BEB"/>
    <w:rsid w:val="00952209"/>
    <w:rsid w:val="009529D4"/>
    <w:rsid w:val="0095436F"/>
    <w:rsid w:val="00954B23"/>
    <w:rsid w:val="00966799"/>
    <w:rsid w:val="009912E0"/>
    <w:rsid w:val="009A76B1"/>
    <w:rsid w:val="009A776B"/>
    <w:rsid w:val="009B6BE2"/>
    <w:rsid w:val="009C5232"/>
    <w:rsid w:val="009D0569"/>
    <w:rsid w:val="009D64FC"/>
    <w:rsid w:val="009F7BDB"/>
    <w:rsid w:val="00A00D28"/>
    <w:rsid w:val="00A04C50"/>
    <w:rsid w:val="00A05332"/>
    <w:rsid w:val="00A068A0"/>
    <w:rsid w:val="00A079A5"/>
    <w:rsid w:val="00A145CC"/>
    <w:rsid w:val="00A1485F"/>
    <w:rsid w:val="00A211F2"/>
    <w:rsid w:val="00A33900"/>
    <w:rsid w:val="00A34796"/>
    <w:rsid w:val="00A36E42"/>
    <w:rsid w:val="00A37B01"/>
    <w:rsid w:val="00A44A82"/>
    <w:rsid w:val="00A44AD6"/>
    <w:rsid w:val="00A501A4"/>
    <w:rsid w:val="00A513C1"/>
    <w:rsid w:val="00A55A8E"/>
    <w:rsid w:val="00A60FF1"/>
    <w:rsid w:val="00A62D96"/>
    <w:rsid w:val="00A637BE"/>
    <w:rsid w:val="00A63C4A"/>
    <w:rsid w:val="00A64883"/>
    <w:rsid w:val="00A8325C"/>
    <w:rsid w:val="00A84268"/>
    <w:rsid w:val="00A95C21"/>
    <w:rsid w:val="00AA281D"/>
    <w:rsid w:val="00AA750B"/>
    <w:rsid w:val="00AD7D94"/>
    <w:rsid w:val="00AE0ED2"/>
    <w:rsid w:val="00AE58B0"/>
    <w:rsid w:val="00AF0E15"/>
    <w:rsid w:val="00AF79EB"/>
    <w:rsid w:val="00B144F3"/>
    <w:rsid w:val="00B14A81"/>
    <w:rsid w:val="00B21037"/>
    <w:rsid w:val="00B21725"/>
    <w:rsid w:val="00B25D57"/>
    <w:rsid w:val="00B411B6"/>
    <w:rsid w:val="00B41810"/>
    <w:rsid w:val="00B54FE8"/>
    <w:rsid w:val="00B55EC5"/>
    <w:rsid w:val="00B61624"/>
    <w:rsid w:val="00B64A73"/>
    <w:rsid w:val="00B80A8A"/>
    <w:rsid w:val="00B81127"/>
    <w:rsid w:val="00B87060"/>
    <w:rsid w:val="00B916F6"/>
    <w:rsid w:val="00BB299B"/>
    <w:rsid w:val="00BB4F04"/>
    <w:rsid w:val="00BB504E"/>
    <w:rsid w:val="00BC19BC"/>
    <w:rsid w:val="00BC2A90"/>
    <w:rsid w:val="00BC3A3F"/>
    <w:rsid w:val="00BD2395"/>
    <w:rsid w:val="00BE36DB"/>
    <w:rsid w:val="00BE39AE"/>
    <w:rsid w:val="00BE4A1D"/>
    <w:rsid w:val="00BF4C9F"/>
    <w:rsid w:val="00BF641C"/>
    <w:rsid w:val="00C00F4C"/>
    <w:rsid w:val="00C07BE8"/>
    <w:rsid w:val="00C137C2"/>
    <w:rsid w:val="00C150F9"/>
    <w:rsid w:val="00C1742E"/>
    <w:rsid w:val="00C24BA7"/>
    <w:rsid w:val="00C278D2"/>
    <w:rsid w:val="00C3001A"/>
    <w:rsid w:val="00C35B77"/>
    <w:rsid w:val="00C425DE"/>
    <w:rsid w:val="00C44CC5"/>
    <w:rsid w:val="00C46BD1"/>
    <w:rsid w:val="00C514AC"/>
    <w:rsid w:val="00C51A9E"/>
    <w:rsid w:val="00C66E17"/>
    <w:rsid w:val="00C677B6"/>
    <w:rsid w:val="00C72CC2"/>
    <w:rsid w:val="00C74213"/>
    <w:rsid w:val="00C747A6"/>
    <w:rsid w:val="00C76370"/>
    <w:rsid w:val="00C80E08"/>
    <w:rsid w:val="00C80EB0"/>
    <w:rsid w:val="00C903B8"/>
    <w:rsid w:val="00C95B90"/>
    <w:rsid w:val="00C96612"/>
    <w:rsid w:val="00CA0625"/>
    <w:rsid w:val="00CA4ACE"/>
    <w:rsid w:val="00CA5BD1"/>
    <w:rsid w:val="00CC4596"/>
    <w:rsid w:val="00CD053B"/>
    <w:rsid w:val="00CD54BD"/>
    <w:rsid w:val="00CE29B1"/>
    <w:rsid w:val="00CE3DDB"/>
    <w:rsid w:val="00CE4631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245F"/>
    <w:rsid w:val="00D234F6"/>
    <w:rsid w:val="00D33F0F"/>
    <w:rsid w:val="00D34E4F"/>
    <w:rsid w:val="00D37D23"/>
    <w:rsid w:val="00D43A4D"/>
    <w:rsid w:val="00D45184"/>
    <w:rsid w:val="00D462D6"/>
    <w:rsid w:val="00D65DB0"/>
    <w:rsid w:val="00D82AD0"/>
    <w:rsid w:val="00D833BB"/>
    <w:rsid w:val="00D83CEE"/>
    <w:rsid w:val="00D910F1"/>
    <w:rsid w:val="00D94D0D"/>
    <w:rsid w:val="00DA2C53"/>
    <w:rsid w:val="00DB3786"/>
    <w:rsid w:val="00DB5F83"/>
    <w:rsid w:val="00DB7D93"/>
    <w:rsid w:val="00DD1380"/>
    <w:rsid w:val="00DE0D00"/>
    <w:rsid w:val="00DE7D9B"/>
    <w:rsid w:val="00DF04BC"/>
    <w:rsid w:val="00DF0E29"/>
    <w:rsid w:val="00DF2700"/>
    <w:rsid w:val="00E01F8B"/>
    <w:rsid w:val="00E057AA"/>
    <w:rsid w:val="00E0682E"/>
    <w:rsid w:val="00E11C8E"/>
    <w:rsid w:val="00E12B3E"/>
    <w:rsid w:val="00E13665"/>
    <w:rsid w:val="00E153F2"/>
    <w:rsid w:val="00E15B09"/>
    <w:rsid w:val="00E201F4"/>
    <w:rsid w:val="00E2118D"/>
    <w:rsid w:val="00E22BF0"/>
    <w:rsid w:val="00E26209"/>
    <w:rsid w:val="00E33D9B"/>
    <w:rsid w:val="00E3751D"/>
    <w:rsid w:val="00E375C0"/>
    <w:rsid w:val="00E42B18"/>
    <w:rsid w:val="00E435D1"/>
    <w:rsid w:val="00E45691"/>
    <w:rsid w:val="00E53F41"/>
    <w:rsid w:val="00E54E7C"/>
    <w:rsid w:val="00E653A8"/>
    <w:rsid w:val="00E83B2E"/>
    <w:rsid w:val="00E845C5"/>
    <w:rsid w:val="00E875AA"/>
    <w:rsid w:val="00EA60E7"/>
    <w:rsid w:val="00EA73FA"/>
    <w:rsid w:val="00EB658B"/>
    <w:rsid w:val="00EB6A9B"/>
    <w:rsid w:val="00EC4CE9"/>
    <w:rsid w:val="00ED0F98"/>
    <w:rsid w:val="00ED1A65"/>
    <w:rsid w:val="00ED24D8"/>
    <w:rsid w:val="00ED6E29"/>
    <w:rsid w:val="00EE1A99"/>
    <w:rsid w:val="00EE1E24"/>
    <w:rsid w:val="00EE6164"/>
    <w:rsid w:val="00EF61E0"/>
    <w:rsid w:val="00F00D71"/>
    <w:rsid w:val="00F01162"/>
    <w:rsid w:val="00F01440"/>
    <w:rsid w:val="00F03589"/>
    <w:rsid w:val="00F035B7"/>
    <w:rsid w:val="00F0614D"/>
    <w:rsid w:val="00F07182"/>
    <w:rsid w:val="00F15E58"/>
    <w:rsid w:val="00F16926"/>
    <w:rsid w:val="00F226FD"/>
    <w:rsid w:val="00F25988"/>
    <w:rsid w:val="00F263B5"/>
    <w:rsid w:val="00F3025D"/>
    <w:rsid w:val="00F419CD"/>
    <w:rsid w:val="00F45E6A"/>
    <w:rsid w:val="00F50C94"/>
    <w:rsid w:val="00F56182"/>
    <w:rsid w:val="00F5706A"/>
    <w:rsid w:val="00F718EA"/>
    <w:rsid w:val="00F729A9"/>
    <w:rsid w:val="00F752EF"/>
    <w:rsid w:val="00F80C66"/>
    <w:rsid w:val="00F83B0E"/>
    <w:rsid w:val="00F83DCA"/>
    <w:rsid w:val="00F87B38"/>
    <w:rsid w:val="00F94C28"/>
    <w:rsid w:val="00FA02B8"/>
    <w:rsid w:val="00FA4048"/>
    <w:rsid w:val="00FA5F2A"/>
    <w:rsid w:val="00FB2DF7"/>
    <w:rsid w:val="00FC3C11"/>
    <w:rsid w:val="00FC42FF"/>
    <w:rsid w:val="00FC6752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7"/>
    <o:shapelayout v:ext="edit">
      <o:idmap v:ext="edit" data="1"/>
    </o:shapelayout>
  </w:shapeDefaults>
  <w:decimalSymbol w:val=","/>
  <w:listSeparator w:val=";"/>
  <w15:docId w15:val="{3DA53700-4ACB-451D-8E94-98DD9DC2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Emphasis"/>
    <w:qFormat/>
    <w:rsid w:val="0056710E"/>
    <w:rPr>
      <w:i/>
      <w:iCs/>
    </w:rPr>
  </w:style>
  <w:style w:type="character" w:styleId="af">
    <w:name w:val="Hyperlink"/>
    <w:basedOn w:val="a0"/>
    <w:uiPriority w:val="99"/>
    <w:unhideWhenUsed/>
    <w:rsid w:val="005A546C"/>
    <w:rPr>
      <w:color w:val="0000FF" w:themeColor="hyperlink"/>
      <w:u w:val="single"/>
    </w:rPr>
  </w:style>
  <w:style w:type="paragraph" w:customStyle="1" w:styleId="13">
    <w:name w:val="列出段落1"/>
    <w:basedOn w:val="a"/>
    <w:qFormat/>
    <w:rsid w:val="008B014F"/>
    <w:pPr>
      <w:widowControl/>
      <w:autoSpaceDE/>
      <w:autoSpaceDN/>
      <w:ind w:firstLineChars="200" w:firstLine="420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af0">
    <w:name w:val="caption"/>
    <w:basedOn w:val="a"/>
    <w:next w:val="a"/>
    <w:uiPriority w:val="35"/>
    <w:unhideWhenUsed/>
    <w:qFormat/>
    <w:rsid w:val="00403AAD"/>
    <w:pPr>
      <w:spacing w:after="200"/>
    </w:pPr>
    <w:rPr>
      <w:i/>
      <w:iCs/>
      <w:color w:val="1F497D" w:themeColor="text2"/>
      <w:sz w:val="18"/>
      <w:szCs w:val="18"/>
    </w:rPr>
  </w:style>
  <w:style w:type="table" w:styleId="af1">
    <w:name w:val="Table Grid"/>
    <w:basedOn w:val="a1"/>
    <w:uiPriority w:val="39"/>
    <w:rsid w:val="00D33F0F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6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emf"/><Relationship Id="rId49" Type="http://schemas.openxmlformats.org/officeDocument/2006/relationships/footer" Target="footer7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emf"/><Relationship Id="rId43" Type="http://schemas.openxmlformats.org/officeDocument/2006/relationships/footer" Target="footer4.xml"/><Relationship Id="rId48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image" Target="media/image33.emf"/><Relationship Id="rId20" Type="http://schemas.openxmlformats.org/officeDocument/2006/relationships/image" Target="media/image11.png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8128D-A99F-401F-8827-CFF32074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9C47A283</Template>
  <TotalTime>44</TotalTime>
  <Pages>22</Pages>
  <Words>2713</Words>
  <Characters>15469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6</cp:revision>
  <dcterms:created xsi:type="dcterms:W3CDTF">2020-06-10T09:15:00Z</dcterms:created>
  <dcterms:modified xsi:type="dcterms:W3CDTF">2020-06-15T21:04:00Z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