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Default="00F36A92" w:rsidP="000265E0">
      <w:pPr>
        <w:pStyle w:val="2"/>
        <w:tabs>
          <w:tab w:val="left" w:pos="9764"/>
        </w:tabs>
        <w:ind w:left="0" w:firstLineChars="300" w:firstLine="840"/>
        <w:rPr>
          <w:sz w:val="42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1892175</wp:posOffset>
            </wp:positionH>
            <wp:positionV relativeFrom="paragraph">
              <wp:posOffset>116111</wp:posOffset>
            </wp:positionV>
            <wp:extent cx="7441948" cy="4961299"/>
            <wp:effectExtent l="0" t="0" r="0" b="0"/>
            <wp:wrapNone/>
            <wp:docPr id="13" name="图片 2" descr="\\Awlopserver\包装调整\包装资料\Bizexpo\ENERGOMASH\Mainuo\RU\20190225\FILE\DS-121L DS-12L-2020inbox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ERGOMASH\Mainuo\RU\20190225\FILE\DS-121L DS-12L-2020inbox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48" cy="49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467"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left:0;text-align:left;margin-left:172.5pt;margin-top:-43.45pt;width:438.4pt;height:30.1pt;z-index:251864576;mso-position-horizontal-relative:text;mso-position-vertical-relative:text" filled="f" stroked="f">
            <v:textbox style="mso-next-textbox:#_x0000_s1101">
              <w:txbxContent>
                <w:p w:rsidR="007A7490" w:rsidRDefault="007A7490" w:rsidP="000265E0">
                  <w:pPr>
                    <w:pStyle w:val="2"/>
                    <w:tabs>
                      <w:tab w:val="left" w:pos="9220"/>
                    </w:tabs>
                    <w:ind w:left="0"/>
                    <w:rPr>
                      <w:sz w:val="42"/>
                    </w:rPr>
                  </w:pPr>
                  <w:r w:rsidRPr="007E6486">
                    <w:rPr>
                      <w:rFonts w:ascii="Arial" w:hAnsi="Arial" w:cs="Arial"/>
                      <w:iCs/>
                      <w:noProof/>
                      <w:color w:val="FFFFFF" w:themeColor="background1"/>
                      <w:lang w:eastAsia="zh-CN"/>
                    </w:rPr>
                    <w:t>Аккумуляторная дрель-шуруповёрт</w:t>
                  </w:r>
                  <w:r>
                    <w:rPr>
                      <w:rFonts w:ascii="Arial" w:hAnsi="Arial" w:cs="Arial"/>
                      <w:iCs/>
                      <w:noProof/>
                      <w:color w:val="FFFFFF" w:themeColor="background1"/>
                      <w:lang w:eastAsia="zh-CN"/>
                    </w:rPr>
                    <w:t>.</w:t>
                  </w:r>
                  <w:r>
                    <w:rPr>
                      <w:rFonts w:eastAsiaTheme="minorEastAsia" w:hint="eastAsia"/>
                      <w:color w:val="231F20"/>
                      <w:lang w:eastAsia="zh-CN"/>
                    </w:rPr>
                    <w:t xml:space="preserve">              </w:t>
                  </w:r>
                  <w:r w:rsidRPr="00F37BC4">
                    <w:rPr>
                      <w:rFonts w:ascii="Arial" w:hAnsi="Arial" w:cs="Arial"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ДШ-1</w:t>
                  </w:r>
                  <w:r>
                    <w:rPr>
                      <w:rFonts w:ascii="Arial" w:eastAsiaTheme="minorEastAsia" w:hAnsi="Arial" w:cs="Arial" w:hint="eastAsia"/>
                      <w:bCs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2</w:t>
                  </w:r>
                  <w:r w:rsidRPr="00F37BC4">
                    <w:rPr>
                      <w:rFonts w:ascii="Arial" w:hAnsi="Arial" w:cs="Arial"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Л</w:t>
                  </w:r>
                </w:p>
                <w:p w:rsidR="007A7490" w:rsidRDefault="007A7490"/>
              </w:txbxContent>
            </v:textbox>
          </v:shape>
        </w:pict>
      </w:r>
      <w:r w:rsidR="00D94D94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-216340</wp:posOffset>
            </wp:positionH>
            <wp:positionV relativeFrom="paragraph">
              <wp:posOffset>-635326</wp:posOffset>
            </wp:positionV>
            <wp:extent cx="8156229" cy="5404918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229" cy="54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33E" w:rsidRPr="007E6486">
        <w:rPr>
          <w:rFonts w:eastAsiaTheme="minorEastAsia" w:hint="eastAsia"/>
          <w:noProof/>
          <w:color w:val="231F20"/>
          <w:lang w:eastAsia="zh-CN" w:bidi="ar-SA"/>
        </w:rPr>
        <w:t xml:space="preserve"> </w:t>
      </w:r>
    </w:p>
    <w:p w:rsidR="00F50C94" w:rsidRPr="00F852C3" w:rsidRDefault="00121A2D" w:rsidP="00AB11AE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AB11AE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975467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val="en-US" w:eastAsia="zh-CN" w:bidi="ar-SA"/>
        </w:rPr>
        <w:pict>
          <v:shape id="_x0000_s1102" type="#_x0000_t202" style="position:absolute;margin-left:185.9pt;margin-top:193.9pt;width:143.45pt;height:28.8pt;z-index:251865600" filled="f" stroked="f">
            <v:textbox>
              <w:txbxContent>
                <w:p w:rsidR="007A7490" w:rsidRPr="000265E0" w:rsidRDefault="007A7490">
                  <w:pPr>
                    <w:rPr>
                      <w:rFonts w:eastAsiaTheme="minorEastAsia"/>
                      <w:color w:val="FFFFFF" w:themeColor="background1"/>
                      <w:lang w:eastAsia="zh-CN"/>
                    </w:rPr>
                  </w:pPr>
                  <w:r w:rsidRPr="000265E0">
                    <w:rPr>
                      <w:rFonts w:eastAsiaTheme="minorEastAsia" w:hint="eastAsia"/>
                      <w:color w:val="FFFFFF" w:themeColor="background1"/>
                      <w:lang w:eastAsia="zh-CN"/>
                    </w:rPr>
                    <w:t>RU-2019</w:t>
                  </w:r>
                  <w:r>
                    <w:rPr>
                      <w:rFonts w:eastAsiaTheme="minorEastAsia" w:hint="eastAsia"/>
                      <w:color w:val="FFFFFF" w:themeColor="background1"/>
                      <w:lang w:eastAsia="zh-CN"/>
                    </w:rPr>
                    <w:t>0527 ver1.3</w:t>
                  </w:r>
                </w:p>
              </w:txbxContent>
            </v:textbox>
          </v:shape>
        </w:pict>
      </w:r>
      <w:r w:rsidR="00D94D94">
        <w:rPr>
          <w:noProof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2472539</wp:posOffset>
            </wp:positionH>
            <wp:positionV relativeFrom="paragraph">
              <wp:posOffset>2121297</wp:posOffset>
            </wp:positionV>
            <wp:extent cx="904404" cy="344031"/>
            <wp:effectExtent l="1905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4" cy="3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975467" w:rsidRPr="00A26FF8" w:rsidTr="00734A1F">
        <w:trPr>
          <w:jc w:val="center"/>
        </w:trPr>
        <w:tc>
          <w:tcPr>
            <w:tcW w:w="241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7DB24B7" wp14:editId="4D1C365B">
                  <wp:extent cx="533195" cy="785382"/>
                  <wp:effectExtent l="0" t="0" r="635" b="0"/>
                  <wp:docPr id="1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4E5E170A" wp14:editId="0AA6B1DA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01BC28" wp14:editId="359C1AB5">
                  <wp:extent cx="880280" cy="4172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975467" w:rsidRPr="00A26FF8" w:rsidRDefault="00975467" w:rsidP="00734A1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952DE" wp14:editId="20ACE292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75467" w:rsidRPr="00A26FF8" w:rsidRDefault="00975467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CBF4D" wp14:editId="03C3B2A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A9AE07" wp14:editId="5985F199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67" w:rsidRPr="00A26FF8" w:rsidTr="00734A1F">
        <w:trPr>
          <w:jc w:val="center"/>
        </w:trPr>
        <w:tc>
          <w:tcPr>
            <w:tcW w:w="241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975467" w:rsidRPr="00A26FF8" w:rsidRDefault="00975467" w:rsidP="00734A1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4992" behindDoc="0" locked="0" layoutInCell="1" allowOverlap="1" wp14:anchorId="0292571F" wp14:editId="43250040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975467" w:rsidRPr="00A26FF8" w:rsidRDefault="00975467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9088" behindDoc="0" locked="0" layoutInCell="1" allowOverlap="1" wp14:anchorId="7D8775BC" wp14:editId="50BCA003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8064" behindDoc="0" locked="0" layoutInCell="1" allowOverlap="1" wp14:anchorId="6F537086" wp14:editId="6F10B1EC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975467" w:rsidRPr="00BA4F3A" w:rsidTr="00734A1F">
        <w:trPr>
          <w:jc w:val="center"/>
        </w:trPr>
        <w:tc>
          <w:tcPr>
            <w:tcW w:w="241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86A4A4" wp14:editId="3E6715CC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975467" w:rsidRPr="00A26FF8" w:rsidRDefault="00975467" w:rsidP="00734A1F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2160" behindDoc="0" locked="0" layoutInCell="1" allowOverlap="1" wp14:anchorId="13BC1472" wp14:editId="31690B05">
                  <wp:simplePos x="0" y="0"/>
                  <wp:positionH relativeFrom="column">
                    <wp:posOffset>-65509</wp:posOffset>
                  </wp:positionH>
                  <wp:positionV relativeFrom="paragraph">
                    <wp:posOffset>1077785</wp:posOffset>
                  </wp:positionV>
                  <wp:extent cx="565785" cy="518160"/>
                  <wp:effectExtent l="0" t="0" r="0" b="0"/>
                  <wp:wrapSquare wrapText="bothSides"/>
                  <wp:docPr id="481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D87BBC" wp14:editId="7D0FA89F">
                  <wp:extent cx="1036402" cy="948520"/>
                  <wp:effectExtent l="0" t="0" r="0" b="0"/>
                  <wp:docPr id="282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17" cy="9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75467" w:rsidRPr="00A26FF8" w:rsidRDefault="00975467" w:rsidP="00734A1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C4C6FC" wp14:editId="041288B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975467" w:rsidRDefault="00975467" w:rsidP="00734A1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12AB4B" wp14:editId="2542308B">
                  <wp:extent cx="1098645" cy="9618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67" w:rsidRPr="00A44936" w:rsidRDefault="00975467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3184" behindDoc="0" locked="0" layoutInCell="1" allowOverlap="1" wp14:anchorId="774D053B" wp14:editId="60CEA63D">
                  <wp:simplePos x="0" y="0"/>
                  <wp:positionH relativeFrom="column">
                    <wp:posOffset>8094</wp:posOffset>
                  </wp:positionH>
                  <wp:positionV relativeFrom="paragraph">
                    <wp:posOffset>111172</wp:posOffset>
                  </wp:positionV>
                  <wp:extent cx="525439" cy="470015"/>
                  <wp:effectExtent l="0" t="0" r="0" b="0"/>
                  <wp:wrapSquare wrapText="bothSides"/>
                  <wp:docPr id="709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9" cy="4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5467" w:rsidRPr="00A44936" w:rsidRDefault="00975467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975467" w:rsidRPr="00A26FF8" w:rsidTr="00734A1F">
        <w:trPr>
          <w:jc w:val="center"/>
        </w:trPr>
        <w:tc>
          <w:tcPr>
            <w:tcW w:w="241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1136" behindDoc="0" locked="0" layoutInCell="1" allowOverlap="1" wp14:anchorId="72CC4B19" wp14:editId="2269EF3A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0112" behindDoc="0" locked="0" layoutInCell="1" allowOverlap="1" wp14:anchorId="550B4256" wp14:editId="2BFCB4E9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6016" behindDoc="0" locked="0" layoutInCell="1" allowOverlap="1" wp14:anchorId="18B5160E" wp14:editId="761BCE88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975467" w:rsidRPr="00A26FF8" w:rsidRDefault="0097546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7040" behindDoc="0" locked="0" layoutInCell="1" allowOverlap="1" wp14:anchorId="23CF2122" wp14:editId="5C36D437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975467" w:rsidRDefault="00975467" w:rsidP="00F36A92">
      <w:pPr>
        <w:pStyle w:val="1"/>
        <w:ind w:left="0"/>
        <w:jc w:val="right"/>
        <w:rPr>
          <w:rFonts w:eastAsiaTheme="minorEastAsia"/>
          <w:color w:val="808285"/>
          <w:lang w:eastAsia="zh-CN"/>
        </w:rPr>
      </w:pPr>
    </w:p>
    <w:p w:rsidR="00F36A92" w:rsidRPr="00D910F1" w:rsidRDefault="00975467" w:rsidP="00F36A92">
      <w:pPr>
        <w:pStyle w:val="1"/>
        <w:ind w:left="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Прямая соединительная линия 931" o:spid="_x0000_s1160" style="position:absolute;left:0;text-align:left;z-index:251920896;visibility:visible;mso-wrap-distance-top:-6e-5mm;mso-wrap-distance-bottom:-6e-5mm;mso-position-horizontal-relative:page" from="1.6pt,38.05pt" to="452.7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="00F36A92">
        <w:rPr>
          <w:rFonts w:eastAsiaTheme="minorEastAsia" w:hint="eastAsia"/>
          <w:color w:val="808285"/>
          <w:lang w:eastAsia="zh-CN"/>
        </w:rPr>
        <w:t xml:space="preserve"> </w:t>
      </w:r>
      <w:r w:rsidR="00F36A92">
        <w:rPr>
          <w:color w:val="808285"/>
        </w:rPr>
        <w:t>СОДЕРЖАНИЕ</w:t>
      </w:r>
    </w:p>
    <w:p w:rsidR="00F36A92" w:rsidRPr="005670B0" w:rsidRDefault="00F36A92" w:rsidP="00F36A92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  <w:bookmarkStart w:id="0" w:name="_GoBack"/>
      <w:bookmarkEnd w:id="0"/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12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F36A92" w:rsidRPr="00A637BE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Pr="00A637BE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F36A92" w:rsidRPr="00A637BE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F36A92" w:rsidRDefault="00F36A92" w:rsidP="00F36A9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F36A92" w:rsidRPr="00A637BE" w:rsidRDefault="00F36A92" w:rsidP="00F36A92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</w:t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F36A92" w:rsidRDefault="00F36A92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42783" w:rsidRDefault="00242783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36A92" w:rsidRPr="00E53F41" w:rsidRDefault="00F36A92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Компания</w:t>
      </w:r>
      <w:r w:rsidR="00E652F6" w:rsidRPr="00E652F6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выражает Вам свою глубочайшую признательность за приобретение </w:t>
      </w:r>
      <w:r w:rsidRPr="00627964">
        <w:rPr>
          <w:rFonts w:ascii="Arial" w:hAnsi="Arial" w:cs="Arial"/>
          <w:bCs/>
          <w:color w:val="000000"/>
          <w:sz w:val="20"/>
          <w:szCs w:val="20"/>
        </w:rPr>
        <w:lastRenderedPageBreak/>
        <w:t xml:space="preserve">аккумуляторной дрели-шуруповерта нашей марки. Изделия под торговой маркой  </w:t>
      </w:r>
      <w:r w:rsidR="00E652F6" w:rsidRPr="00E652F6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постоянно усовершенствуются и улучшаются. Поэтому технические характеристики и дизайн могут меняться без предварительного уведомления.</w:t>
      </w:r>
    </w:p>
    <w:p w:rsidR="00F36A92" w:rsidRDefault="00F36A92" w:rsidP="00F36A92">
      <w:pPr>
        <w:ind w:left="992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ВНИМАНИЕ!</w:t>
      </w:r>
      <w:r w:rsidRPr="00630A8D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</w:t>
      </w:r>
    </w:p>
    <w:p w:rsidR="00F36A92" w:rsidRDefault="00F36A92" w:rsidP="00F36A92">
      <w:pPr>
        <w:ind w:left="992"/>
        <w:jc w:val="both"/>
        <w:rPr>
          <w:rFonts w:ascii="Arial" w:hAnsi="Arial" w:cs="Arial"/>
          <w:sz w:val="20"/>
          <w:szCs w:val="20"/>
        </w:rPr>
      </w:pPr>
      <w:r w:rsidRPr="00630A8D">
        <w:rPr>
          <w:rFonts w:ascii="Arial" w:hAnsi="Arial" w:cs="Arial"/>
          <w:sz w:val="20"/>
          <w:szCs w:val="20"/>
        </w:rPr>
        <w:t xml:space="preserve"> Храните её в защищенном месте.</w:t>
      </w:r>
    </w:p>
    <w:p w:rsidR="00F36A92" w:rsidRPr="00704142" w:rsidRDefault="00975467" w:rsidP="00F36A92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147" style="position:absolute;left:0;text-align:left;z-index:251911680;visibility:visible;mso-wrap-distance-top:-3e-5mm;mso-wrap-distance-bottom:-3e-5mm;mso-width-relative:margin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CupFGb4QAAAAoBAAAPAAAAZHJzL2Rvd25y&#10;ZXYueG1sTI/LTsMwEEX3SPyDNUhsEHWIqrakcSqKQGIFogVV3bnx5AHxOMRuE/h6puoCVvO6uvdM&#10;uhhsIw7Y+dqRgptRBAIpd6amUsHb+vF6BsIHTUY3jlDBN3pYZOdnqU6M6+kVD6tQCjYhn2gFVQht&#10;IqXPK7Taj1yLxLfCdVYHHrtSmk73bG4bGUfRRFpdEydUusX7CvPP1d4qeN7k66/ipX/Y+qf3vrja&#10;LH8+iqVSlxfD3RxEwCH8ieGIz+iQMdPO7cl40SgYzyZTliqIb7keBeM45m532sgslf9fyH4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rqRRm+EAAAAKAQAADwAAAAAAAAAAAAAAAACG&#10;BAAAZHJzL2Rvd25yZXYueG1sUEsFBgAAAAAEAAQA8wAAAJQFAAAAAA==&#10;" strokecolor="#a5a5a5 [2092]" strokeweight="2.25pt">
            <o:lock v:ext="edit" shapetype="f"/>
          </v:line>
        </w:pict>
      </w:r>
      <w:r w:rsidR="00F36A92" w:rsidRPr="00704142">
        <w:rPr>
          <w:b/>
          <w:color w:val="808285"/>
          <w:sz w:val="24"/>
          <w:szCs w:val="24"/>
        </w:rPr>
        <w:t>ОБЛАСТЬ ПРИМЕНЕНИЯ И НАЗНАЧЕНИЕ.</w:t>
      </w:r>
    </w:p>
    <w:p w:rsidR="00F36A92" w:rsidRPr="00543CA2" w:rsidRDefault="00F36A92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Назначение.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F36A92" w:rsidRPr="00803C14" w:rsidRDefault="00F36A92" w:rsidP="00F36A92">
      <w:pPr>
        <w:shd w:val="clear" w:color="auto" w:fill="FFFFFF"/>
        <w:ind w:left="99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803C14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F36A92" w:rsidRPr="00627964" w:rsidRDefault="00F36A92" w:rsidP="00F36A92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</w:t>
      </w:r>
      <w:r w:rsidRPr="00627964">
        <w:rPr>
          <w:rFonts w:ascii="Arial" w:hAnsi="Arial" w:cs="Arial"/>
          <w:b/>
          <w:sz w:val="20"/>
          <w:szCs w:val="20"/>
        </w:rPr>
        <w:t xml:space="preserve"> применения.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 более 80%,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>отсутствием прямого воздействия атмосферных осадков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и 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36A92" w:rsidRPr="00627964" w:rsidRDefault="00F36A92" w:rsidP="00F36A92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/>
          <w:bCs/>
          <w:color w:val="000000"/>
          <w:sz w:val="20"/>
          <w:szCs w:val="20"/>
        </w:rPr>
        <w:t>Источник питания.</w:t>
      </w:r>
    </w:p>
    <w:p w:rsidR="00F36A92" w:rsidRPr="00627964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F36A92" w:rsidRPr="00704142" w:rsidRDefault="00F36A92" w:rsidP="00F36A92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116840</wp:posOffset>
            </wp:positionV>
            <wp:extent cx="3238500" cy="2143125"/>
            <wp:effectExtent l="19050" t="0" r="0" b="0"/>
            <wp:wrapNone/>
            <wp:docPr id="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467"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133" style="position:absolute;left:0;text-align:left;z-index:251897344;visibility:visible;mso-wrap-distance-top:-3e-5mm;mso-wrap-distance-bottom:-3e-5mm;mso-position-horizontal-relative:text;mso-position-vertical-relative:text;mso-width-relative:margin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PeRDnjgAAAACgEAAA8AAAAAAAAAAAAAAAAAhQQA&#10;AGRycy9kb3ducmV2LnhtbFBLBQYAAAAABAAEAPMAAACSBQAAAAA=&#10;" strokecolor="#a5a5a5 [2092]" strokeweight="2.25pt">
            <o:lock v:ext="edit" shapetype="f"/>
          </v:line>
        </w:pict>
      </w:r>
      <w:r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lastRenderedPageBreak/>
        <w:t>1. Быстрозажимной патрон.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3. Вентиляционные отверстия.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</w:rPr>
        <w:t>5.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F36A92" w:rsidRPr="00D04F34" w:rsidRDefault="00F36A92" w:rsidP="00F36A92">
      <w:pPr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6. Нажимной выключатель.</w:t>
      </w:r>
    </w:p>
    <w:p w:rsidR="00F36A92" w:rsidRPr="00D04F34" w:rsidRDefault="00F36A92" w:rsidP="00F36A92">
      <w:pPr>
        <w:tabs>
          <w:tab w:val="left" w:pos="9314"/>
        </w:tabs>
        <w:ind w:leftChars="515" w:left="1133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7. Встроенный фонарь.</w:t>
      </w:r>
      <w:r w:rsidRPr="00B91CD9">
        <w:t xml:space="preserve"> </w:t>
      </w:r>
      <w:r>
        <w:tab/>
      </w:r>
    </w:p>
    <w:p w:rsidR="00F36A92" w:rsidRDefault="00F36A92" w:rsidP="00F36A92">
      <w:pPr>
        <w:ind w:leftChars="515" w:left="1133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 w:hint="eastAsia"/>
          <w:sz w:val="20"/>
          <w:szCs w:val="20"/>
        </w:rPr>
        <w:t>8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F36A92" w:rsidRDefault="00F36A92" w:rsidP="00F36A92">
      <w:pPr>
        <w:ind w:left="1133"/>
        <w:rPr>
          <w:rFonts w:ascii="Arial" w:hAnsi="Arial" w:cs="Arial"/>
          <w:sz w:val="20"/>
          <w:szCs w:val="20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>
        <w:rPr>
          <w:rFonts w:ascii="Arial" w:hAnsi="Arial" w:cs="Arial"/>
          <w:sz w:val="20"/>
          <w:szCs w:val="20"/>
        </w:rPr>
        <w:t>.</w:t>
      </w:r>
    </w:p>
    <w:p w:rsidR="00F36A92" w:rsidRDefault="00F36A92" w:rsidP="00F36A92">
      <w:pPr>
        <w:rPr>
          <w:rFonts w:ascii="Arial" w:hAnsi="Arial" w:cs="Arial"/>
          <w:sz w:val="20"/>
          <w:szCs w:val="20"/>
        </w:rPr>
      </w:pPr>
    </w:p>
    <w:p w:rsidR="00F36A92" w:rsidRDefault="00F36A92" w:rsidP="00F36A92">
      <w:pPr>
        <w:ind w:left="1440"/>
        <w:rPr>
          <w:rFonts w:ascii="Arial" w:hAnsi="Arial" w:cs="Arial"/>
          <w:b/>
        </w:rPr>
      </w:pPr>
      <w:r w:rsidRPr="00EE0E60">
        <w:rPr>
          <w:rFonts w:ascii="Arial" w:hAnsi="Arial" w:cs="Arial" w:hint="eastAsia"/>
          <w:color w:val="FF0000"/>
          <w:sz w:val="20"/>
          <w:szCs w:val="20"/>
          <w:lang w:eastAsia="zh-CN"/>
        </w:rPr>
        <w:t xml:space="preserve"> </w:t>
      </w:r>
      <w:r w:rsidRPr="00121D3D">
        <w:rPr>
          <w:rFonts w:ascii="Arial" w:hAnsi="Arial" w:cs="Arial"/>
          <w:b/>
        </w:rPr>
        <w:t>Комплектность поставки</w:t>
      </w:r>
      <w:r>
        <w:rPr>
          <w:rFonts w:ascii="Arial" w:hAnsi="Arial" w:cs="Arial"/>
          <w:b/>
        </w:rPr>
        <w:t>.</w:t>
      </w:r>
    </w:p>
    <w:p w:rsidR="00F36A92" w:rsidRPr="00001A53" w:rsidRDefault="00F36A92" w:rsidP="00F36A92">
      <w:pPr>
        <w:jc w:val="center"/>
        <w:rPr>
          <w:rFonts w:ascii="Arial" w:hAnsi="Arial" w:cs="Arial"/>
          <w:sz w:val="20"/>
          <w:szCs w:val="20"/>
          <w:lang w:eastAsia="zh-CN"/>
        </w:rPr>
      </w:pPr>
    </w:p>
    <w:p w:rsidR="00F36A92" w:rsidRPr="0058798B" w:rsidRDefault="00F36A92" w:rsidP="00F36A92">
      <w:pPr>
        <w:widowControl/>
        <w:numPr>
          <w:ilvl w:val="0"/>
          <w:numId w:val="3"/>
        </w:numPr>
        <w:autoSpaceDE/>
        <w:autoSpaceDN/>
        <w:rPr>
          <w:rFonts w:ascii="Arial" w:hAnsi="Arial" w:cs="Arial"/>
          <w:sz w:val="20"/>
          <w:szCs w:val="20"/>
        </w:rPr>
      </w:pPr>
      <w:r w:rsidRPr="0033394B">
        <w:rPr>
          <w:rFonts w:ascii="Arial" w:hAnsi="Arial" w:cs="Arial"/>
          <w:sz w:val="20"/>
          <w:szCs w:val="20"/>
          <w:lang w:eastAsia="zh-CN"/>
        </w:rPr>
        <w:t>Д</w:t>
      </w:r>
      <w:r w:rsidRPr="0058798B">
        <w:rPr>
          <w:rFonts w:ascii="Arial" w:hAnsi="Arial" w:cs="Arial"/>
          <w:sz w:val="20"/>
          <w:szCs w:val="20"/>
          <w:lang w:eastAsia="zh-CN"/>
        </w:rPr>
        <w:t>вусторонняя бита</w:t>
      </w:r>
      <w:r>
        <w:rPr>
          <w:rFonts w:ascii="Arial" w:hAnsi="Arial" w:cs="Arial"/>
          <w:sz w:val="20"/>
          <w:szCs w:val="20"/>
          <w:lang w:eastAsia="zh-CN"/>
        </w:rPr>
        <w:t>-</w:t>
      </w:r>
      <w:r>
        <w:rPr>
          <w:rFonts w:ascii="Arial" w:hAnsi="Arial" w:cs="Arial" w:hint="eastAsia"/>
          <w:sz w:val="20"/>
          <w:szCs w:val="20"/>
          <w:lang w:eastAsia="zh-CN"/>
        </w:rPr>
        <w:t>1</w:t>
      </w:r>
      <w:r w:rsidRPr="0058798B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F36A92" w:rsidRPr="0058798B" w:rsidRDefault="00F36A92" w:rsidP="00F36A92">
      <w:pPr>
        <w:widowControl/>
        <w:numPr>
          <w:ilvl w:val="0"/>
          <w:numId w:val="3"/>
        </w:numPr>
        <w:autoSpaceDE/>
        <w:autoSpaceDN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Зарядное устройство-</w:t>
      </w:r>
      <w:r w:rsidRPr="0058798B">
        <w:rPr>
          <w:rFonts w:ascii="Arial" w:hAnsi="Arial" w:cs="Arial"/>
          <w:sz w:val="20"/>
          <w:szCs w:val="20"/>
        </w:rPr>
        <w:t>1 шт.</w:t>
      </w:r>
    </w:p>
    <w:p w:rsidR="00F36A92" w:rsidRPr="00B91CD9" w:rsidRDefault="00F36A92" w:rsidP="00F36A92">
      <w:pPr>
        <w:pStyle w:val="a3"/>
        <w:widowControl/>
        <w:numPr>
          <w:ilvl w:val="0"/>
          <w:numId w:val="3"/>
        </w:numPr>
        <w:autoSpaceDE/>
        <w:autoSpaceDN/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B91CD9">
        <w:rPr>
          <w:rFonts w:ascii="Arial" w:hAnsi="Arial" w:cs="Arial"/>
          <w:bCs/>
          <w:sz w:val="20"/>
          <w:szCs w:val="20"/>
          <w:lang w:eastAsia="zh-CN"/>
        </w:rPr>
        <w:t>Аккумуляторная батарея-</w:t>
      </w:r>
      <w:r w:rsidRPr="00B91CD9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B91CD9">
        <w:rPr>
          <w:rFonts w:ascii="Arial" w:hAnsi="Arial" w:cs="Arial"/>
          <w:bCs/>
          <w:sz w:val="20"/>
          <w:szCs w:val="20"/>
          <w:lang w:eastAsia="zh-CN"/>
        </w:rPr>
        <w:t>2шт.</w:t>
      </w:r>
    </w:p>
    <w:p w:rsidR="00F36A92" w:rsidRPr="00B91CD9" w:rsidRDefault="00F36A92" w:rsidP="00F36A92">
      <w:pPr>
        <w:pStyle w:val="a3"/>
        <w:spacing w:line="360" w:lineRule="auto"/>
        <w:ind w:left="1276"/>
        <w:rPr>
          <w:rFonts w:ascii="Arial" w:hAnsi="Arial" w:cs="Arial"/>
          <w:bCs/>
          <w:sz w:val="20"/>
          <w:szCs w:val="20"/>
          <w:lang w:eastAsia="zh-CN"/>
        </w:rPr>
      </w:pPr>
      <w:r w:rsidRPr="00B91CD9">
        <w:rPr>
          <w:rFonts w:ascii="Arial" w:hAnsi="Arial" w:cs="Arial"/>
          <w:bCs/>
          <w:sz w:val="20"/>
          <w:szCs w:val="20"/>
          <w:lang w:eastAsia="zh-CN"/>
        </w:rPr>
        <w:t>(одна подсоединена к шуруповерту).</w:t>
      </w:r>
      <w:r w:rsidRPr="00B91CD9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F36A92" w:rsidRDefault="00F36A92" w:rsidP="00F36A92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661952">
        <w:rPr>
          <w:rFonts w:ascii="Arial" w:eastAsiaTheme="minorEastAsia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3921760" cy="727181"/>
            <wp:effectExtent l="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0739" b="1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7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83" w:rsidRDefault="00242783" w:rsidP="00F36A9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242783" w:rsidRDefault="00242783" w:rsidP="00F36A9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F36A92" w:rsidRDefault="00975467" w:rsidP="00F36A92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134" style="position:absolute;left:0;text-align:left;z-index:251898368;visibility:visible;mso-wrap-distance-top:-3e-5mm;mso-wrap-distance-bottom:-3e-5mm;mso-width-relative:margin" from="241.95pt,39.05pt" to="709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CcRbTeAAAAAKAQAADwAAAGRycy9kb3ducmV2&#10;LnhtbEyPTUvDQBCG74L/YRnBi7Qb0yA1ZlOsKHiy2CrF2zY7+dDsbMxum+ivd4oHPb4fvPNMthht&#10;Kw7Y+8aRgstpBAKpcKahSsHL5mEyB+GDJqNbR6jgCz0s8tOTTKfGDfSMh3WoBI+QT7WCOoQuldIX&#10;NVrtp65D4qx0vdWBZV9J0+uBx20r4yi6klY3xBdq3eFdjcXHem8VPG2LzWe5Gu7f/OPrUF5sl9/v&#10;5VKp87Px9gZEwDH8leGIz+iQM9PO7cl40SpIrhNGDwriWQziWEhmETu7X0fmmfz/Qv4D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CcRbTeAAAAAKAQAADwAAAAAAAAAAAAAAAACEBAAA&#10;ZHJzL2Rvd25yZXYueG1sUEsFBgAAAAAEAAQA8wAAAJEFAAAAAA==&#10;" strokecolor="#a5a5a5 [2092]" strokeweight="2.25pt">
            <o:lock v:ext="edit" shapetype="f"/>
          </v:line>
        </w:pict>
      </w:r>
      <w:r w:rsidR="00F36A92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4"/>
        <w:gridCol w:w="5187"/>
      </w:tblGrid>
      <w:tr w:rsidR="00E652F6" w:rsidRPr="00D42B8E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652F6" w:rsidRPr="00F403EB" w:rsidRDefault="00E652F6" w:rsidP="00BC21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lastRenderedPageBreak/>
              <w:t>Параметры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652F6" w:rsidRPr="00F403EB" w:rsidRDefault="00E652F6" w:rsidP="00BC214F">
            <w:pPr>
              <w:ind w:left="375" w:hangingChars="134" w:hanging="3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t>ДШ-</w:t>
            </w:r>
            <w:r w:rsidRPr="00F403EB">
              <w:rPr>
                <w:rFonts w:ascii="Arial" w:hAnsi="Arial" w:cs="Arial" w:hint="eastAsia"/>
                <w:sz w:val="28"/>
                <w:szCs w:val="28"/>
              </w:rPr>
              <w:t>1</w:t>
            </w:r>
            <w:r>
              <w:rPr>
                <w:rFonts w:ascii="Arial" w:eastAsiaTheme="minorEastAsia" w:hAnsi="Arial" w:cs="Arial" w:hint="eastAsia"/>
                <w:sz w:val="28"/>
                <w:szCs w:val="28"/>
                <w:lang w:eastAsia="zh-CN"/>
              </w:rPr>
              <w:t>2</w:t>
            </w:r>
            <w:r w:rsidRPr="00F403EB">
              <w:rPr>
                <w:rFonts w:ascii="Arial" w:hAnsi="Arial" w:cs="Arial"/>
                <w:sz w:val="28"/>
                <w:szCs w:val="28"/>
              </w:rPr>
              <w:t>Л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Li-lon</w:t>
            </w:r>
          </w:p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  <w:bookmarkStart w:id="1" w:name="_Hlk469674177"/>
      </w:tr>
      <w:tr w:rsidR="00E652F6" w:rsidRPr="00D96E14" w:rsidTr="00BC214F">
        <w:trPr>
          <w:trHeight w:val="26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8E17AA" w:rsidRDefault="00E652F6" w:rsidP="00BC214F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</w:t>
            </w:r>
          </w:p>
        </w:tc>
      </w:tr>
      <w:tr w:rsidR="00E652F6" w:rsidRPr="00D96E14" w:rsidTr="00BC214F">
        <w:trPr>
          <w:trHeight w:val="355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Емкость аккумуляторной батареи, Ач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58798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8E17AA" w:rsidRDefault="00E652F6" w:rsidP="00BC214F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350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58798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8E17AA" w:rsidRDefault="00E652F6" w:rsidP="00BC214F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25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E652F6" w:rsidRPr="00D96E14" w:rsidTr="00BC214F">
        <w:trPr>
          <w:trHeight w:val="259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2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652F6" w:rsidRPr="00D96E14" w:rsidTr="00BC214F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58798B" w:rsidRDefault="00E652F6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F6" w:rsidRPr="008E17AA" w:rsidRDefault="00E652F6" w:rsidP="00BC214F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1.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bookmarkEnd w:id="1"/>
    </w:tbl>
    <w:p w:rsidR="00F36A92" w:rsidRPr="00704142" w:rsidRDefault="00F36A92" w:rsidP="00F36A9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F36A92" w:rsidRPr="00704142" w:rsidRDefault="00975467" w:rsidP="00F36A9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135" style="position:absolute;left:0;text-align:left;z-index:251899392;visibility:visible;mso-wrap-distance-top:-3e-5mm;mso-wrap-distance-bottom:-3e-5mm;mso-position-horizontal-relative:text;mso-position-vertical-relative:text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F36A92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F36A9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F36A92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насадку заклинило при работе, немедленно выключите дрель, освободите сверло и после этого продолжите работу. 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(«Включено»). П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еред включением убедитесь, что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клавиша включения/выключения находится в положении «OFF»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("Выключено"). Случайный запуск может стать причиной травмы.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 w:rsidR="00E652F6" w:rsidRPr="00E652F6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 w:rsidR="00E652F6" w:rsidRPr="00E652F6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</w:t>
      </w:r>
      <w:r>
        <w:rPr>
          <w:rFonts w:ascii="Arial" w:hAnsi="Arial" w:cs="Arial"/>
          <w:bCs/>
          <w:color w:val="000000"/>
          <w:sz w:val="20"/>
          <w:szCs w:val="20"/>
        </w:rPr>
        <w:t>, аккумуляторные батареи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других производителей могут стать причиной возгорания.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онет, ключей, гвоздей, винтов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lastRenderedPageBreak/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F36A92" w:rsidRDefault="00F36A92" w:rsidP="00F36A92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36A92" w:rsidRDefault="00F36A92" w:rsidP="00F36A92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</w:t>
      </w:r>
      <w:r w:rsidRPr="00F507EF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и зарядное устройство.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="00E652F6" w:rsidRPr="00E652F6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использовать зарядные устройства, имеющие поломки.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</w:t>
      </w:r>
      <w:r>
        <w:rPr>
          <w:rFonts w:ascii="Arial" w:hAnsi="Arial" w:cs="Arial"/>
          <w:bCs/>
          <w:color w:val="000000"/>
          <w:sz w:val="20"/>
          <w:szCs w:val="20"/>
        </w:rPr>
        <w:t>й в течение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не менее 10 минут, а затем обратиться к окулисту.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ﾰC"/>
        </w:smartTagPr>
        <w:r w:rsidRPr="00FF5112">
          <w:rPr>
            <w:rFonts w:ascii="Arial" w:hAnsi="Arial" w:cs="Arial"/>
            <w:bCs/>
            <w:color w:val="000000"/>
            <w:sz w:val="20"/>
            <w:szCs w:val="20"/>
          </w:rPr>
          <w:t>45°C</w:t>
        </w:r>
      </w:smartTag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F36A92" w:rsidRPr="00FF5112" w:rsidRDefault="00F36A92" w:rsidP="00F36A92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бросайте её в огонь или воду!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разбирайте аккумуляторную батарею!</w:t>
      </w:r>
    </w:p>
    <w:p w:rsidR="00F36A92" w:rsidRPr="00F64579" w:rsidRDefault="00975467" w:rsidP="00F36A92">
      <w:pPr>
        <w:tabs>
          <w:tab w:val="left" w:pos="10585"/>
        </w:tabs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148" style="position:absolute;left:0;text-align:left;z-index:251912704;visibility:visible;mso-wrap-distance-top:-3e-5mm;mso-wrap-distance-bottom:-3e-5mm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" strokecolor="#a5a5a5 [2092]" strokeweight="2.25pt">
            <o:lock v:ext="edit" shapetype="f"/>
          </v:line>
        </w:pict>
      </w:r>
      <w:r w:rsidR="00F36A92" w:rsidRPr="00F64579">
        <w:rPr>
          <w:rFonts w:ascii="Arial" w:hAnsi="Arial" w:cs="Arial"/>
          <w:b/>
          <w:sz w:val="24"/>
          <w:szCs w:val="24"/>
        </w:rPr>
        <w:t xml:space="preserve">           </w:t>
      </w:r>
      <w:r w:rsidR="00F36A92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F36A92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36A92" w:rsidRPr="007404E1" w:rsidRDefault="00F36A92" w:rsidP="00F36A9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Снятие аккумуляторного блока, 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F36A92" w:rsidRDefault="00F36A92" w:rsidP="00F36A92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</w:p>
    <w:p w:rsidR="00F36A92" w:rsidRPr="00D04F34" w:rsidRDefault="00F36A92" w:rsidP="00F36A92">
      <w:pPr>
        <w:adjustRightInd w:val="0"/>
        <w:ind w:left="72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 xml:space="preserve"> Снятие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36A92" w:rsidRDefault="00E652F6" w:rsidP="00F36A92">
      <w:pPr>
        <w:adjustRightInd w:val="0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5990590</wp:posOffset>
            </wp:positionH>
            <wp:positionV relativeFrom="paragraph">
              <wp:posOffset>6350</wp:posOffset>
            </wp:positionV>
            <wp:extent cx="1202690" cy="1520825"/>
            <wp:effectExtent l="19050" t="0" r="0" b="0"/>
            <wp:wrapSquare wrapText="bothSides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A92" w:rsidRPr="00D04F34"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 w:rsidR="00F36A92" w:rsidRPr="00D04F34">
        <w:rPr>
          <w:rFonts w:ascii="Arial" w:hAnsi="Arial" w:cs="Arial" w:hint="eastAsia"/>
          <w:sz w:val="20"/>
          <w:szCs w:val="20"/>
          <w:lang w:eastAsia="zh-CN"/>
        </w:rPr>
        <w:t>1</w:t>
      </w:r>
      <w:r w:rsidR="00F36A92" w:rsidRPr="00D04F34">
        <w:rPr>
          <w:rFonts w:ascii="Arial" w:hAnsi="Arial" w:cs="Arial"/>
          <w:sz w:val="20"/>
          <w:szCs w:val="20"/>
        </w:rPr>
        <w:t>) и вытащите блок (</w:t>
      </w:r>
      <w:r w:rsidR="00F36A92" w:rsidRPr="00D04F34">
        <w:rPr>
          <w:rFonts w:ascii="Arial" w:hAnsi="Arial" w:cs="Arial" w:hint="eastAsia"/>
          <w:sz w:val="20"/>
          <w:szCs w:val="20"/>
          <w:lang w:eastAsia="zh-CN"/>
        </w:rPr>
        <w:t>2</w:t>
      </w:r>
      <w:r w:rsidR="00F36A92" w:rsidRPr="00D04F34">
        <w:rPr>
          <w:rFonts w:ascii="Arial" w:hAnsi="Arial" w:cs="Arial"/>
          <w:sz w:val="20"/>
          <w:szCs w:val="20"/>
        </w:rPr>
        <w:t xml:space="preserve">). </w:t>
      </w:r>
      <w:r w:rsidR="00F36A92" w:rsidRPr="00D04F34">
        <w:rPr>
          <w:rFonts w:ascii="Arial" w:hAnsi="Arial" w:cs="Arial"/>
          <w:bCs/>
          <w:sz w:val="20"/>
          <w:szCs w:val="20"/>
        </w:rPr>
        <w:t>(Рис.2)</w:t>
      </w:r>
      <w:r w:rsidR="00F36A92">
        <w:rPr>
          <w:rFonts w:ascii="Arial" w:hAnsi="Arial" w:cs="Arial"/>
          <w:bCs/>
          <w:sz w:val="20"/>
          <w:szCs w:val="20"/>
        </w:rPr>
        <w:t>.</w:t>
      </w:r>
    </w:p>
    <w:p w:rsidR="00F36A92" w:rsidRPr="00D04F34" w:rsidRDefault="00F36A92" w:rsidP="00F36A92">
      <w:pPr>
        <w:adjustRightInd w:val="0"/>
        <w:ind w:leftChars="451" w:left="992"/>
        <w:jc w:val="both"/>
        <w:rPr>
          <w:rFonts w:ascii="Arial" w:hAnsi="Arial" w:cs="Arial"/>
          <w:sz w:val="20"/>
          <w:szCs w:val="20"/>
        </w:rPr>
      </w:pPr>
    </w:p>
    <w:p w:rsidR="00F36A92" w:rsidRPr="00D04F34" w:rsidRDefault="00F36A92" w:rsidP="00F36A92">
      <w:pPr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36A92" w:rsidRPr="00F64579" w:rsidRDefault="00F36A92" w:rsidP="00F36A92">
      <w:pPr>
        <w:pStyle w:val="a3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 w:rsidRPr="00F64579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Pr="00F64579" w:rsidRDefault="00F36A92" w:rsidP="00F36A92">
      <w:pPr>
        <w:pStyle w:val="a3"/>
        <w:ind w:leftChars="450" w:left="990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b/>
          <w:sz w:val="20"/>
          <w:szCs w:val="20"/>
        </w:rPr>
        <w:t>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аккумуляторная дрель-шуруповёрт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36A92" w:rsidRPr="00FC6531" w:rsidRDefault="00F36A92" w:rsidP="00F36A92">
      <w:pPr>
        <w:pStyle w:val="a3"/>
        <w:ind w:leftChars="450" w:left="990" w:rightChars="305" w:right="671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F36A92" w:rsidRPr="00F64579" w:rsidRDefault="00F36A92" w:rsidP="00F36A92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F36A92" w:rsidRPr="00D04F34" w:rsidRDefault="00F36A92" w:rsidP="00F36A92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F36A92" w:rsidRPr="00F64579" w:rsidRDefault="00F36A92" w:rsidP="00F36A92">
      <w:pPr>
        <w:pStyle w:val="a3"/>
        <w:numPr>
          <w:ilvl w:val="0"/>
          <w:numId w:val="1"/>
        </w:numPr>
        <w:ind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Включите зарядное устройство в сеть. Зеленый индикатор (2) загорится.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  <w:lang w:eastAsia="zh-CN"/>
        </w:rPr>
        <w:t>(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 w:rsidRPr="00F64579">
        <w:rPr>
          <w:rFonts w:ascii="Arial" w:hAnsi="Arial" w:cs="Arial"/>
          <w:sz w:val="20"/>
          <w:szCs w:val="20"/>
          <w:lang w:eastAsia="zh-CN"/>
        </w:rPr>
        <w:t>3)</w:t>
      </w:r>
    </w:p>
    <w:p w:rsidR="00F36A92" w:rsidRPr="00F64579" w:rsidRDefault="00F36A92" w:rsidP="00F36A92">
      <w:pPr>
        <w:pStyle w:val="a3"/>
        <w:numPr>
          <w:ilvl w:val="0"/>
          <w:numId w:val="1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Вставьте аккумулятор в зарядное уст</w:t>
      </w:r>
      <w:r>
        <w:rPr>
          <w:rFonts w:ascii="Arial" w:hAnsi="Arial" w:cs="Arial"/>
          <w:sz w:val="20"/>
          <w:szCs w:val="20"/>
          <w:lang w:eastAsia="zh-CN"/>
        </w:rPr>
        <w:t xml:space="preserve">ройство. Красный индикатор (1) 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загорится. Это означает, что аккумулятор начал заряжаться. </w:t>
      </w:r>
    </w:p>
    <w:p w:rsidR="00F36A92" w:rsidRDefault="00F36A92" w:rsidP="00F36A92">
      <w:pPr>
        <w:pStyle w:val="a3"/>
        <w:numPr>
          <w:ilvl w:val="0"/>
          <w:numId w:val="1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Когда батарея полностью заряжена, красный индикатор (1) погаснет, и загорится зеленый индикатор (2)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242783" w:rsidRDefault="00242783" w:rsidP="00242783">
      <w:pPr>
        <w:pStyle w:val="a3"/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</w:p>
    <w:p w:rsidR="00242783" w:rsidRPr="00F64579" w:rsidRDefault="00242783" w:rsidP="00242783">
      <w:pPr>
        <w:pStyle w:val="a3"/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</w:p>
    <w:p w:rsidR="00F36A92" w:rsidRPr="00D04F34" w:rsidRDefault="00242783" w:rsidP="00F36A92">
      <w:pPr>
        <w:pStyle w:val="a3"/>
        <w:jc w:val="center"/>
        <w:rPr>
          <w:rFonts w:ascii="Arial" w:hAnsi="Arial" w:cs="Arial"/>
          <w:b/>
          <w:color w:val="FF0000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311150</wp:posOffset>
            </wp:positionV>
            <wp:extent cx="1357630" cy="1068070"/>
            <wp:effectExtent l="0" t="0" r="0" b="0"/>
            <wp:wrapSquare wrapText="bothSides"/>
            <wp:docPr id="2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Pr="00991A8E" w:rsidRDefault="00F36A92" w:rsidP="00F36A92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991A8E">
        <w:rPr>
          <w:rFonts w:ascii="Arial" w:eastAsiaTheme="minorEastAsia" w:hAnsi="Arial" w:cs="Arial"/>
          <w:sz w:val="20"/>
          <w:szCs w:val="20"/>
          <w:lang w:eastAsia="zh-CN"/>
        </w:rPr>
        <w:t>Рис.3</w:t>
      </w:r>
      <w:r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:rsidR="00F36A92" w:rsidRDefault="00F36A92" w:rsidP="00F36A92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</w:rPr>
      </w:pPr>
    </w:p>
    <w:p w:rsidR="00F36A92" w:rsidRPr="00991A8E" w:rsidRDefault="00F36A92" w:rsidP="00F36A92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</w:p>
    <w:p w:rsidR="00F36A92" w:rsidRDefault="00F36A92" w:rsidP="00F36A92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  <w:r w:rsidR="00242783" w:rsidRPr="00242783">
        <w:rPr>
          <w:rFonts w:ascii="Arial" w:hAnsi="Arial" w:cs="Arial"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 подключения зарядного устройства к батарее.</w:t>
      </w:r>
    </w:p>
    <w:p w:rsidR="00F36A92" w:rsidRPr="00F64579" w:rsidRDefault="00F36A92" w:rsidP="00F36A92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F36A92" w:rsidRDefault="00F36A92" w:rsidP="00F36A92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  <w:r w:rsidR="00242783" w:rsidRPr="00242783"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85"/>
        <w:gridCol w:w="6364"/>
      </w:tblGrid>
      <w:tr w:rsidR="00F36A92" w:rsidRPr="00DD55F9" w:rsidTr="00242783">
        <w:trPr>
          <w:jc w:val="center"/>
        </w:trPr>
        <w:tc>
          <w:tcPr>
            <w:tcW w:w="1085" w:type="dxa"/>
            <w:shd w:val="clear" w:color="auto" w:fill="D99594" w:themeFill="accent2" w:themeFillTint="99"/>
          </w:tcPr>
          <w:p w:rsidR="00F36A92" w:rsidRPr="00DD55F9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364" w:type="dxa"/>
            <w:shd w:val="clear" w:color="auto" w:fill="D99594" w:themeFill="accent2" w:themeFillTint="99"/>
          </w:tcPr>
          <w:p w:rsidR="00F36A92" w:rsidRPr="00DD55F9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F36A92" w:rsidRPr="00DD55F9" w:rsidTr="00242783">
        <w:trPr>
          <w:trHeight w:val="237"/>
          <w:jc w:val="center"/>
        </w:trPr>
        <w:tc>
          <w:tcPr>
            <w:tcW w:w="1085" w:type="dxa"/>
            <w:shd w:val="clear" w:color="auto" w:fill="auto"/>
          </w:tcPr>
          <w:p w:rsidR="00F36A92" w:rsidRPr="00F45BA8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64" w:type="dxa"/>
            <w:shd w:val="clear" w:color="auto" w:fill="auto"/>
          </w:tcPr>
          <w:p w:rsidR="00F36A92" w:rsidRPr="00DD55F9" w:rsidRDefault="00F36A92" w:rsidP="00BC21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F36A92" w:rsidRPr="00DD55F9" w:rsidTr="00242783">
        <w:trPr>
          <w:jc w:val="center"/>
        </w:trPr>
        <w:tc>
          <w:tcPr>
            <w:tcW w:w="1085" w:type="dxa"/>
            <w:shd w:val="clear" w:color="auto" w:fill="auto"/>
          </w:tcPr>
          <w:p w:rsidR="00F36A92" w:rsidRPr="00F45BA8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64" w:type="dxa"/>
            <w:shd w:val="clear" w:color="auto" w:fill="auto"/>
          </w:tcPr>
          <w:p w:rsidR="00F36A92" w:rsidRPr="00DD55F9" w:rsidRDefault="00F36A92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F36A92" w:rsidRPr="00DD55F9" w:rsidTr="00242783">
        <w:trPr>
          <w:jc w:val="center"/>
        </w:trPr>
        <w:tc>
          <w:tcPr>
            <w:tcW w:w="1085" w:type="dxa"/>
            <w:shd w:val="clear" w:color="auto" w:fill="auto"/>
          </w:tcPr>
          <w:p w:rsidR="00F36A92" w:rsidRPr="00F45BA8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7 -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11</w:t>
            </w:r>
          </w:p>
        </w:tc>
        <w:tc>
          <w:tcPr>
            <w:tcW w:w="6364" w:type="dxa"/>
            <w:shd w:val="clear" w:color="auto" w:fill="auto"/>
          </w:tcPr>
          <w:p w:rsidR="00F36A92" w:rsidRPr="00DD55F9" w:rsidRDefault="00F36A92" w:rsidP="00BC214F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F36A92" w:rsidRPr="00DD55F9" w:rsidTr="00242783">
        <w:trPr>
          <w:jc w:val="center"/>
        </w:trPr>
        <w:tc>
          <w:tcPr>
            <w:tcW w:w="1085" w:type="dxa"/>
            <w:shd w:val="clear" w:color="auto" w:fill="auto"/>
          </w:tcPr>
          <w:p w:rsidR="00F36A92" w:rsidRPr="00871AC8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Pr="00F45BA8">
              <w:rPr>
                <w:rFonts w:ascii="Arial" w:hAnsi="Arial" w:cs="Arial"/>
                <w:sz w:val="20"/>
                <w:szCs w:val="20"/>
              </w:rPr>
              <w:t>-1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6364" w:type="dxa"/>
            <w:shd w:val="clear" w:color="auto" w:fill="auto"/>
          </w:tcPr>
          <w:p w:rsidR="00F36A92" w:rsidRPr="00DD55F9" w:rsidRDefault="00F36A92" w:rsidP="00BC214F"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F36A92" w:rsidRPr="00DD55F9" w:rsidTr="00242783">
        <w:trPr>
          <w:jc w:val="center"/>
        </w:trPr>
        <w:tc>
          <w:tcPr>
            <w:tcW w:w="1085" w:type="dxa"/>
            <w:shd w:val="clear" w:color="auto" w:fill="auto"/>
          </w:tcPr>
          <w:p w:rsidR="00F36A92" w:rsidRPr="00F45BA8" w:rsidRDefault="00F36A92" w:rsidP="00BC2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6364" w:type="dxa"/>
            <w:shd w:val="clear" w:color="auto" w:fill="auto"/>
          </w:tcPr>
          <w:p w:rsidR="00F36A92" w:rsidRPr="00F45BA8" w:rsidRDefault="00F36A92" w:rsidP="00BC214F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F36A92" w:rsidRPr="00DD55F9" w:rsidTr="00242783">
        <w:trPr>
          <w:jc w:val="center"/>
        </w:trPr>
        <w:tc>
          <w:tcPr>
            <w:tcW w:w="1085" w:type="dxa"/>
            <w:shd w:val="clear" w:color="auto" w:fill="auto"/>
          </w:tcPr>
          <w:p w:rsidR="00F36A92" w:rsidRPr="00F45BA8" w:rsidRDefault="00F36A92" w:rsidP="00BC214F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150" cy="114300"/>
                  <wp:effectExtent l="0" t="0" r="0" b="0"/>
                  <wp:docPr id="27" name="Рисунок 13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  <w:shd w:val="clear" w:color="auto" w:fill="auto"/>
          </w:tcPr>
          <w:p w:rsidR="00F36A92" w:rsidRPr="00F45BA8" w:rsidRDefault="00F36A92" w:rsidP="00BC214F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F36A92" w:rsidRPr="00F64579" w:rsidRDefault="00F36A92" w:rsidP="00F36A92">
      <w:pPr>
        <w:pStyle w:val="a3"/>
        <w:ind w:left="1" w:right="671" w:hanging="1"/>
        <w:jc w:val="center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Сверление обозначено значком (3)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F6457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4800" cy="118745"/>
            <wp:effectExtent l="0" t="0" r="0" b="0"/>
            <wp:docPr id="29" name="图片 16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на вращающемся кольце</w:t>
      </w:r>
      <w:r w:rsidRPr="00F64579">
        <w:rPr>
          <w:rFonts w:ascii="Arial" w:hAnsi="Arial" w:cs="Arial"/>
          <w:sz w:val="20"/>
          <w:szCs w:val="20"/>
        </w:rPr>
        <w:t xml:space="preserve"> (Рис. </w:t>
      </w:r>
      <w:r w:rsidRPr="00F64579">
        <w:rPr>
          <w:rFonts w:ascii="Arial" w:hAnsi="Arial" w:cs="Arial"/>
          <w:sz w:val="20"/>
          <w:szCs w:val="20"/>
          <w:lang w:eastAsia="zh-CN"/>
        </w:rPr>
        <w:t>5</w:t>
      </w:r>
      <w:r w:rsidRPr="00F64579">
        <w:rPr>
          <w:rFonts w:ascii="Arial" w:hAnsi="Arial" w:cs="Arial"/>
          <w:sz w:val="20"/>
          <w:szCs w:val="20"/>
        </w:rPr>
        <w:t>).</w:t>
      </w:r>
    </w:p>
    <w:p w:rsidR="00F36A92" w:rsidRPr="00CB6CE9" w:rsidRDefault="00F36A92" w:rsidP="00F36A92">
      <w:pPr>
        <w:tabs>
          <w:tab w:val="left" w:pos="10585"/>
        </w:tabs>
        <w:ind w:leftChars="515" w:left="1134" w:rightChars="305" w:right="671" w:hanging="1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242783" w:rsidP="00F36A9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FF1AAC">
        <w:rPr>
          <w:noProof/>
          <w:szCs w:val="24"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292100</wp:posOffset>
            </wp:positionV>
            <wp:extent cx="1733550" cy="1066800"/>
            <wp:effectExtent l="0" t="0" r="0" b="0"/>
            <wp:wrapTopAndBottom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62028" b="6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198755</wp:posOffset>
            </wp:positionV>
            <wp:extent cx="1156335" cy="1171575"/>
            <wp:effectExtent l="0" t="0" r="0" b="0"/>
            <wp:wrapTopAndBottom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1266" b="5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A92" w:rsidRDefault="00F36A92" w:rsidP="00F36A9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 w:rsidRPr="00F64579">
        <w:rPr>
          <w:rFonts w:ascii="Arial" w:hAnsi="Arial" w:cs="Arial"/>
          <w:bCs/>
          <w:sz w:val="20"/>
          <w:szCs w:val="20"/>
        </w:rPr>
        <w:t>Рис. 4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Pr="00F64579"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                                                                          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64579">
        <w:rPr>
          <w:rFonts w:ascii="Arial" w:hAnsi="Arial" w:cs="Arial"/>
          <w:bCs/>
          <w:sz w:val="20"/>
          <w:szCs w:val="20"/>
        </w:rPr>
        <w:t xml:space="preserve">. 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>5</w:t>
      </w:r>
      <w:r w:rsidRPr="00D04F34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F36A92" w:rsidRPr="00610273" w:rsidRDefault="00F36A92" w:rsidP="00F36A92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F36A92" w:rsidRDefault="00F36A92" w:rsidP="00F36A92">
      <w:pPr>
        <w:tabs>
          <w:tab w:val="left" w:pos="10585"/>
        </w:tabs>
        <w:ind w:leftChars="450" w:left="990" w:rightChars="305" w:right="671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242783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53340</wp:posOffset>
            </wp:positionV>
            <wp:extent cx="1749174" cy="1306830"/>
            <wp:effectExtent l="0" t="0" r="0" b="0"/>
            <wp:wrapNone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0283" b="4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74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E652F6" w:rsidRDefault="00E652F6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E652F6" w:rsidRDefault="00E652F6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E652F6" w:rsidRDefault="00E652F6" w:rsidP="00F36A92">
      <w:pPr>
        <w:pStyle w:val="a3"/>
        <w:ind w:leftChars="451" w:left="993" w:rightChars="305" w:right="671" w:hanging="1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42783" w:rsidRDefault="00242783" w:rsidP="00F36A92">
      <w:pPr>
        <w:pStyle w:val="a3"/>
        <w:ind w:leftChars="451" w:left="993" w:rightChars="305" w:right="671" w:hanging="1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F36A92" w:rsidRDefault="00F36A92" w:rsidP="00242783">
      <w:pPr>
        <w:pStyle w:val="a3"/>
        <w:ind w:leftChars="451" w:left="993" w:rightChars="305" w:right="671" w:hang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Pr="00F64579">
        <w:rPr>
          <w:rFonts w:ascii="Arial" w:hAnsi="Arial" w:cs="Arial"/>
          <w:sz w:val="20"/>
          <w:szCs w:val="20"/>
        </w:rPr>
        <w:t xml:space="preserve">Используйте переключатель направления вращения только при выключенном </w:t>
      </w:r>
      <w:r w:rsidRPr="00F64579">
        <w:rPr>
          <w:rFonts w:ascii="Arial" w:hAnsi="Arial" w:cs="Arial"/>
          <w:sz w:val="20"/>
          <w:szCs w:val="20"/>
        </w:rPr>
        <w:lastRenderedPageBreak/>
        <w:t>инструменте.</w:t>
      </w:r>
      <w:r w:rsidR="00242783" w:rsidRPr="00242783"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F36A92" w:rsidRPr="00F64579" w:rsidRDefault="00F36A92" w:rsidP="00242783">
      <w:pPr>
        <w:pStyle w:val="a3"/>
        <w:ind w:leftChars="451" w:left="993" w:rightChars="305" w:right="671" w:hanging="1"/>
        <w:jc w:val="both"/>
        <w:rPr>
          <w:rFonts w:ascii="Arial" w:hAnsi="Arial" w:cs="Arial"/>
          <w:sz w:val="20"/>
          <w:szCs w:val="20"/>
        </w:rPr>
      </w:pPr>
    </w:p>
    <w:p w:rsidR="00F36A92" w:rsidRPr="00F64579" w:rsidRDefault="00F36A92" w:rsidP="00242783">
      <w:pPr>
        <w:pStyle w:val="a3"/>
        <w:ind w:left="721" w:right="671" w:hanging="1"/>
        <w:jc w:val="both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F36A92" w:rsidRPr="00D04F34" w:rsidRDefault="00F36A92" w:rsidP="00F36A92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  <w:lang w:eastAsia="zh-CN"/>
        </w:rPr>
      </w:pPr>
    </w:p>
    <w:p w:rsidR="00F36A92" w:rsidRPr="008E2DD4" w:rsidRDefault="00F36A92" w:rsidP="00F36A92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F36A92" w:rsidRPr="008E2DD4" w:rsidRDefault="00F36A92" w:rsidP="00F36A92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3103E">
        <w:rPr>
          <w:rFonts w:ascii="Arial" w:hAnsi="Arial" w:cs="Arial"/>
          <w:b/>
          <w:sz w:val="20"/>
          <w:szCs w:val="20"/>
        </w:rPr>
        <w:t>ВНИМАНИЕ!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F36A92" w:rsidRPr="00D04F34" w:rsidRDefault="00242783" w:rsidP="00F36A92">
      <w:pPr>
        <w:spacing w:line="360" w:lineRule="auto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9525</wp:posOffset>
            </wp:positionV>
            <wp:extent cx="2207895" cy="1701800"/>
            <wp:effectExtent l="19050" t="0" r="1905" b="0"/>
            <wp:wrapNone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0802" b="4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A92" w:rsidRPr="00CB6CE9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t>Встроенный фонарь.</w:t>
      </w:r>
    </w:p>
    <w:p w:rsidR="00F36A92" w:rsidRDefault="00F36A92" w:rsidP="00F36A92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</w:p>
    <w:p w:rsidR="00F36A92" w:rsidRPr="00D04F34" w:rsidRDefault="00242783" w:rsidP="00F36A92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361315</wp:posOffset>
            </wp:positionV>
            <wp:extent cx="2028825" cy="1548765"/>
            <wp:effectExtent l="0" t="0" r="0" b="0"/>
            <wp:wrapTopAndBottom/>
            <wp:docPr id="8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50450" b="4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A92"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="00F36A92" w:rsidRPr="00D04F34">
        <w:rPr>
          <w:rFonts w:ascii="Arial" w:hAnsi="Arial" w:cs="Arial"/>
          <w:b/>
          <w:sz w:val="20"/>
          <w:szCs w:val="20"/>
        </w:rPr>
        <w:t>.</w:t>
      </w:r>
    </w:p>
    <w:p w:rsidR="00F36A92" w:rsidRDefault="00F36A92" w:rsidP="00F36A92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F36A92" w:rsidRPr="00D04F34" w:rsidRDefault="00F36A92" w:rsidP="00F36A92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</w:p>
    <w:p w:rsidR="00F36A92" w:rsidRPr="00D04F34" w:rsidRDefault="00F36A92" w:rsidP="00F36A92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D04F34">
          <w:rPr>
            <w:rFonts w:ascii="Arial" w:hAnsi="Arial" w:cs="Arial"/>
            <w:sz w:val="20"/>
            <w:szCs w:val="20"/>
            <w:lang w:eastAsia="zh-CN"/>
          </w:rPr>
          <w:t>1”</w:t>
        </w:r>
      </w:smartTag>
      <w:r w:rsidRPr="00D04F34">
        <w:rPr>
          <w:rFonts w:ascii="Arial" w:hAnsi="Arial" w:cs="Arial"/>
          <w:sz w:val="20"/>
          <w:szCs w:val="20"/>
          <w:lang w:eastAsia="zh-CN"/>
        </w:rPr>
        <w:t xml:space="preserve"> для низкой скорости но для большого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и в 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D04F34">
          <w:rPr>
            <w:rFonts w:ascii="Arial" w:hAnsi="Arial" w:cs="Arial"/>
            <w:sz w:val="20"/>
            <w:szCs w:val="20"/>
            <w:lang w:eastAsia="zh-CN"/>
          </w:rPr>
          <w:t>2”</w:t>
        </w:r>
      </w:smartTag>
      <w:r w:rsidRPr="00D04F34">
        <w:rPr>
          <w:rFonts w:ascii="Arial" w:hAnsi="Arial" w:cs="Arial"/>
          <w:sz w:val="20"/>
          <w:szCs w:val="20"/>
          <w:lang w:eastAsia="zh-CN"/>
        </w:rPr>
        <w:t xml:space="preserve"> для высокой скорости и низкого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9.</w:t>
      </w:r>
    </w:p>
    <w:p w:rsidR="00F36A92" w:rsidRDefault="00F36A92" w:rsidP="00F36A92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F36A92" w:rsidRDefault="00F36A92" w:rsidP="00F36A92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</w:p>
    <w:p w:rsidR="00F36A92" w:rsidRPr="001A6668" w:rsidRDefault="00F36A92" w:rsidP="00F36A92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</w:p>
    <w:p w:rsidR="00F36A92" w:rsidRPr="00116927" w:rsidRDefault="00F36A92" w:rsidP="00F36A92">
      <w:pPr>
        <w:pStyle w:val="a6"/>
        <w:pBdr>
          <w:bottom w:val="none" w:sz="0" w:space="0" w:color="auto"/>
        </w:pBdr>
        <w:ind w:leftChars="515" w:left="1133" w:rightChars="435" w:right="957"/>
        <w:outlineLvl w:val="0"/>
        <w:rPr>
          <w:rFonts w:ascii="Arial" w:hAnsi="Arial" w:cs="Arial"/>
          <w:b/>
          <w:sz w:val="20"/>
          <w:szCs w:val="20"/>
          <w:lang w:eastAsia="zh-CN"/>
        </w:rPr>
      </w:pPr>
    </w:p>
    <w:p w:rsidR="00F36A92" w:rsidRPr="00FF7C18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975467" w:rsidP="00F36A92">
      <w:pPr>
        <w:tabs>
          <w:tab w:val="left" w:pos="10585"/>
        </w:tabs>
        <w:ind w:right="686" w:firstLineChars="150" w:firstLine="30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pict>
          <v:group id="Group 122" o:spid="_x0000_s1151" style="position:absolute;left:0;text-align:left;margin-left:138.9pt;margin-top:2.45pt;width:275.15pt;height:117.8pt;z-index:251915776" coordorigin="1646,6249" coordsize="5748,24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4" o:spid="_x0000_s1152" type="#_x0000_t75" style="position:absolute;left:1646;top:6249;width:5748;height:24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iQM7DAAAA2wAAAA8AAABkcnMvZG93bnJldi54bWxEj9FqwkAURN8L/sNyhb7VjZW0JboGEWpF&#10;pNi0H3DJXpNg9m7IrnHz926h0MdhZs4wqzyYVgzUu8aygvksAUFcWt1wpeDn+/3pDYTzyBpby6Rg&#10;JAf5evKwwkzbG3/RUPhKRAi7DBXU3neZlK6syaCb2Y44emfbG/RR9pXUPd4i3LTyOUlepMGG40KN&#10;HW1rKi/F1SjQIZVHDsfdxwGvRRjD6fP1cFLqcRo2SxCegv8P/7X3WkG6gN8v8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6JAzsMAAADbAAAADwAAAAAAAAAAAAAAAACf&#10;AgAAZHJzL2Rvd25yZXYueG1sUEsFBgAAAAAEAAQA9wAAAI8DAAAAAA==&#10;">
              <v:imagedata r:id="rId43" o:title=""/>
            </v:shape>
            <v:shape id="Text Box 124" o:spid="_x0000_s1153" type="#_x0000_t202" style="position:absolute;left:6008;top:6344;width:1116;height: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<v:textbox>
                <w:txbxContent>
                  <w:p w:rsidR="007A7490" w:rsidRPr="00CB5F13" w:rsidRDefault="007A7490" w:rsidP="00F36A92">
                    <w:pPr>
                      <w:pStyle w:val="a3"/>
                      <w:ind w:firstLineChars="1528" w:firstLine="3056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eastAsia="zh-CN"/>
                      </w:rPr>
                    </w:pPr>
                    <w:r w:rsidRPr="00CB5F13">
                      <w:rPr>
                        <w:rFonts w:ascii="Arial" w:hAnsi="Arial" w:cs="Arial"/>
                        <w:sz w:val="20"/>
                        <w:szCs w:val="20"/>
                      </w:rPr>
                      <w:t>Р</w:t>
                    </w:r>
                    <w:r w:rsidRPr="00C22CA7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ис.9.</w:t>
                    </w:r>
                  </w:p>
                  <w:p w:rsidR="007A7490" w:rsidRDefault="007A7490" w:rsidP="00F36A92"/>
                </w:txbxContent>
              </v:textbox>
            </v:shape>
          </v:group>
        </w:pict>
      </w: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242783" w:rsidRDefault="00242783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42783" w:rsidRDefault="00242783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36A92" w:rsidRPr="0065413B" w:rsidRDefault="00975467" w:rsidP="00F36A9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2" o:spid="_x0000_s1149" style="position:absolute;left:0;text-align:left;z-index:251913728;visibility:visible;mso-wrap-distance-top:-8e-5mm;mso-wrap-distance-bottom:-8e-5mm;mso-width-relative:margin" from="365.1pt,6.8pt" to="833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" strokecolor="#a6a6a6" strokeweight="2.25pt">
            <o:lock v:ext="edit" shapetype="f"/>
          </v:line>
        </w:pict>
      </w:r>
      <w:r w:rsidR="00F36A92" w:rsidRPr="003E5324">
        <w:rPr>
          <w:rFonts w:ascii="Arial" w:hAnsi="Arial" w:cs="Arial"/>
          <w:sz w:val="20"/>
          <w:szCs w:val="20"/>
        </w:rPr>
        <w:t xml:space="preserve"> </w:t>
      </w:r>
      <w:r w:rsidR="00F36A92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F36A92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36A92" w:rsidRDefault="00F36A92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pict>
          <v:shape id="Надпись 81" o:spid="_x0000_s1150" type="#_x0000_t202" style="position:absolute;left:0;text-align:left;margin-left:101.4pt;margin-top:795.8pt;width:53.3pt;height:26.55pt;z-index:251914752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KI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7AOJ9s9gIcobELAUIDDQIkw/WNRCfsCoh0mSYvV+RSTFqHnO4RHEfhia0WM3&#10;4WgcwEYeWxbHFsILgEqxxmhYzvQwrladZMsaIg3PjosLeDgVs6I2L2zIChiZDUwLy2032cw4Ot5b&#10;r7v5O/0F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ITdKI0QIAAMcFAAAOAAAAAAAAAAAAAAAAAC4CAABkcnMvZTJv&#10;RG9jLnhtbFBLAQItABQABgAIAAAAIQCVNUoh4AAAAA0BAAAPAAAAAAAAAAAAAAAAACsFAABkcnMv&#10;ZG93bnJldi54bWxQSwUGAAAAAAQABADzAAAAOAYAAAAA&#10;" filled="f" stroked="f">
            <v:textbox>
              <w:txbxContent>
                <w:p w:rsidR="007A7490" w:rsidRDefault="007A7490" w:rsidP="00F36A92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F36A92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F36A92" w:rsidRPr="00F720AB" w:rsidRDefault="00F36A92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F36A92" w:rsidRPr="001A6668" w:rsidRDefault="00F36A92" w:rsidP="00F36A92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F36A92" w:rsidRPr="001A6668" w:rsidRDefault="00F36A92" w:rsidP="00F36A92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F36A92" w:rsidRPr="001A6668" w:rsidRDefault="00F36A92" w:rsidP="00F36A92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F36A92" w:rsidRPr="001A6668" w:rsidRDefault="00F36A92" w:rsidP="00F36A92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F36A92" w:rsidRDefault="00F36A92" w:rsidP="00F36A92">
      <w:pPr>
        <w:adjustRightInd w:val="0"/>
        <w:ind w:leftChars="451" w:left="992" w:rightChars="305" w:right="671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F36A92" w:rsidRDefault="00F36A92" w:rsidP="00F36A92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F36A92" w:rsidRPr="00D04F34" w:rsidRDefault="00F36A92" w:rsidP="00F36A92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</w:p>
    <w:p w:rsidR="00F36A92" w:rsidRPr="00CB6CE9" w:rsidRDefault="00975467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group id="Group 129" o:spid="_x0000_s1157" style="position:absolute;left:0;text-align:left;margin-left:363pt;margin-top:.3pt;width:160.35pt;height:121.25pt;z-index:251917824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xjZI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">
            <v:shape id="Text Box 130" o:spid="_x0000_s1158" type="#_x0000_t202" style="position:absolute;left:2723;top:2690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GYMEA&#10;AADbAAAADwAAAGRycy9kb3ducmV2LnhtbERPzWrCQBC+C32HZQq9SN1oscToKiIItSK00QcYsmMS&#10;zM6G7Kjx7buHgseP73+x6l2jbtSF2rOB8SgBRVx4W3Np4HTcvqeggiBbbDyTgQcFWC1fBgvMrL/z&#10;L91yKVUM4ZChgUqkzbQORUUOw8i3xJE7+86hRNiV2nZ4j+Gu0ZMk+dQOa44NFba0qai45Fdn4JDm&#10;l2Fz/hhvN9+T2TD5kV26F2PeXvv1HJRQL0/xv/vLGpjG9fFL/A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BmDBAAAA2wAAAA8AAAAAAAAAAAAAAAAAmAIAAGRycy9kb3du&#10;cmV2LnhtbFBLBQYAAAAABAAEAPUAAACGAwAAAAA=&#10;" filled="f" stroked="f" strokeweight=".6pt">
              <v:textbox inset="0,0,0,0">
                <w:txbxContent>
                  <w:p w:rsidR="007A7490" w:rsidRPr="001A6668" w:rsidRDefault="007A7490" w:rsidP="00F36A92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Рис.11</w:t>
                    </w:r>
                  </w:p>
                </w:txbxContent>
              </v:textbox>
            </v:shape>
            <v:shape id="图片 12" o:spid="_x0000_s1159" type="#_x0000_t75" style="position:absolute;left:2416;top:1217;width:3592;height:1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rHjCAAAA2wAAAA8AAABkcnMvZG93bnJldi54bWxEj8FqwzAQRO+F/IPYQG+NHIONcaKEUgiY&#10;QilNA7ku1kY2kVbGUmLn76tCocdhZt4w2/3srLjTGHrPCtarDARx63XPRsHp+/BSgQgRWaP1TAoe&#10;FGC/WzxtsdZ+4i+6H6MRCcKhRgVdjEMtZWg7chhWfiBO3sWPDmOSo5F6xCnBnZV5lpXSYc9pocOB&#10;3jpqr8ebU+BNWRki9/45xSo/26L5sA+v1PNyft2AiDTH//Bfu9EKijX8fkk/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6x4wgAAANsAAAAPAAAAAAAAAAAAAAAAAJ8C&#10;AABkcnMvZG93bnJldi54bWxQSwUGAAAAAAQABAD3AAAAjgMAAAAA&#10;">
              <v:imagedata r:id="rId44" o:title=""/>
            </v:shape>
          </v:group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group id="Group 126" o:spid="_x0000_s1154" style="position:absolute;left:0;text-align:left;margin-left:52.5pt;margin-top:2.25pt;width:150pt;height:111.05pt;z-index:251916800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1y5I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">
            <v:shape id="Text Box 127" o:spid="_x0000_s1155" type="#_x0000_t202" style="position:absolute;left:2980;top:9728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IycUA&#10;AADbAAAADwAAAGRycy9kb3ducmV2LnhtbESP3WrCQBSE74W+w3IKvRHd+ENNU1cpgtAqhTbtAxyy&#10;xySYPRuypxrfvisIXg4z8w2zXPeuUSfqQu3ZwGScgCIuvK25NPD7sx2loIIgW2w8k4ELBVivHgZL&#10;zKw/8zedcilVhHDI0EAl0mZah6Iih2HsW+LoHXznUKLsSm07PEe4a/Q0SZ61w5rjQoUtbSoqjvmf&#10;M/CZ5sdhc5hNtpvd9GWYfMlHuhdjnh77t1dQQr3cw7f2uzUwX8D1S/wB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wjJxQAAANsAAAAPAAAAAAAAAAAAAAAAAJgCAABkcnMv&#10;ZG93bnJldi54bWxQSwUGAAAAAAQABAD1AAAAigMAAAAA&#10;" filled="f" stroked="f" strokeweight=".6pt">
              <v:textbox inset="0,0,0,0">
                <w:txbxContent>
                  <w:p w:rsidR="007A7490" w:rsidRPr="001A6668" w:rsidRDefault="007A7490" w:rsidP="00F36A92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Рис.10</w:t>
                    </w:r>
                  </w:p>
                </w:txbxContent>
              </v:textbox>
            </v:shape>
            <v:shape id="图片 10" o:spid="_x0000_s1156" type="#_x0000_t75" style="position:absolute;left:2625;top:7635;width:3575;height:2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OeF2/AAAA2wAAAA8AAABkcnMvZG93bnJldi54bWxET02LwjAQvS/4H8II3tZUqWvpGkUEQRCF&#10;VWE9Ds1s07WZlCZq/ffmIHh8vO/ZorO1uFHrK8cKRsMEBHHhdMWlgtNx/ZmB8AFZY+2YFDzIw2Le&#10;+5hhrt2df+h2CKWIIexzVGBCaHIpfWHIoh+6hjhyf661GCJsS6lbvMdwW8txknxJixXHBoMNrQwV&#10;l8PVKpig2Y5xp8/T86/D9H/vsxQzpQb9bvkNIlAX3uKXe6MVpHFs/BJ/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TnhdvwAAANsAAAAPAAAAAAAAAAAAAAAAAJ8CAABk&#10;cnMvZG93bnJldi54bWxQSwUGAAAAAAQABAD3AAAAiwMAAAAA&#10;">
              <v:imagedata r:id="rId45" o:title=""/>
            </v:shape>
          </v:group>
        </w:pict>
      </w: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Pr="00CB6CE9" w:rsidRDefault="00F36A92" w:rsidP="00F36A92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Default="00F36A92" w:rsidP="00F36A92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36A92" w:rsidRPr="001A6668" w:rsidRDefault="00F36A92" w:rsidP="00F36A92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F36A92" w:rsidRDefault="00F36A92" w:rsidP="00F36A9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136" style="position:absolute;left:0;text-align:left;z-index:251900416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F36A92" w:rsidRPr="001A6668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F36A92" w:rsidRPr="001A6668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F36A92" w:rsidRPr="001A6668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F36A92" w:rsidRPr="001A6668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242783" w:rsidRDefault="00242783" w:rsidP="00242783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p w:rsidR="00242783" w:rsidRPr="001F48E4" w:rsidRDefault="00242783" w:rsidP="00242783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242783" w:rsidRPr="001F48E4" w:rsidTr="00BC214F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Проверить наличие напряжения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аккумуляторе </w:t>
            </w: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питания.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42783" w:rsidRPr="001F48E4" w:rsidTr="00BC214F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42783" w:rsidRPr="001F48E4" w:rsidTr="00BC214F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242783" w:rsidRPr="001F48E4" w:rsidTr="00BC214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242783" w:rsidRPr="001F48E4" w:rsidTr="00BC214F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83" w:rsidRPr="009054F8" w:rsidRDefault="00242783" w:rsidP="00BC214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F36A92" w:rsidRPr="001A6668" w:rsidRDefault="00F36A92" w:rsidP="00242783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</w:t>
      </w:r>
      <w:r w:rsidRPr="001A6668">
        <w:rPr>
          <w:rFonts w:ascii="Arial" w:hAnsi="Arial" w:cs="Arial"/>
          <w:sz w:val="20"/>
          <w:szCs w:val="20"/>
        </w:rPr>
        <w:lastRenderedPageBreak/>
        <w:t>пластмассовые части.</w:t>
      </w:r>
    </w:p>
    <w:p w:rsidR="00F36A92" w:rsidRPr="001A6668" w:rsidRDefault="00F36A92" w:rsidP="00242783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F36A92" w:rsidRPr="00911E27" w:rsidRDefault="00F36A92" w:rsidP="00242783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</w:t>
      </w:r>
      <w:r w:rsidR="00E652F6" w:rsidRPr="00E652F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68">
        <w:rPr>
          <w:rFonts w:ascii="Arial" w:hAnsi="Arial" w:cs="Arial"/>
          <w:sz w:val="20"/>
          <w:szCs w:val="20"/>
        </w:rPr>
        <w:t>. Обслуживание, выполненное неквалифицированным персоналом может стать причиной поломки инструмента и травм.</w:t>
      </w:r>
    </w:p>
    <w:p w:rsidR="00F36A92" w:rsidRDefault="00975467" w:rsidP="00F36A92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137" style="position:absolute;left:0;text-align:left;z-index:251901440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36A92" w:rsidRDefault="00F36A92" w:rsidP="00242783">
      <w:pPr>
        <w:ind w:leftChars="515" w:left="1133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</w:t>
      </w:r>
      <w:r w:rsidR="00E652F6" w:rsidRPr="00E652F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9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27">
        <w:rPr>
          <w:rFonts w:ascii="Arial" w:hAnsi="Arial" w:cs="Arial"/>
          <w:sz w:val="20"/>
          <w:szCs w:val="20"/>
        </w:rPr>
        <w:t xml:space="preserve">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138" style="position:absolute;left:0;text-align:left;z-index:251902464;visibility:visible;mso-wrap-distance-top:-3e-5mm;mso-wrap-distance-bottom:-3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F36A92" w:rsidRPr="00580D56" w:rsidRDefault="00F36A92" w:rsidP="00242783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80D56">
        <w:rPr>
          <w:rFonts w:ascii="Arial" w:eastAsiaTheme="minorEastAsia" w:hAnsi="Arial" w:cs="Arial"/>
          <w:sz w:val="20"/>
          <w:szCs w:val="20"/>
          <w:lang w:eastAsia="zh-CN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F36A92" w:rsidRPr="00580D56" w:rsidRDefault="00F36A92" w:rsidP="00F36A9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80D56">
        <w:rPr>
          <w:rFonts w:ascii="Arial" w:eastAsiaTheme="minorEastAsia" w:hAnsi="Arial" w:cs="Arial"/>
          <w:sz w:val="20"/>
          <w:szCs w:val="20"/>
          <w:lang w:eastAsia="zh-CN"/>
        </w:rPr>
        <w:t>ЗАПРЕЩЕНО применение инструмента не по назначению!</w:t>
      </w:r>
    </w:p>
    <w:p w:rsidR="00F36A92" w:rsidRDefault="00975467" w:rsidP="00F36A92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139" style="position:absolute;left:0;text-align:left;z-index:251903488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F36A92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F36A92" w:rsidRDefault="00F36A92" w:rsidP="00242783">
      <w:pPr>
        <w:tabs>
          <w:tab w:val="left" w:pos="10585"/>
        </w:tabs>
        <w:ind w:left="1077" w:right="-142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140" style="position:absolute;left:0;text-align:left;z-index:251904512;visibility:visible;mso-wrap-distance-top:-3e-5mm;mso-wrap-distance-bottom:-3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F36A92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F36A92" w:rsidRDefault="00F36A92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F36A92" w:rsidRDefault="00975467" w:rsidP="00F36A92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141" style="position:absolute;left:0;text-align:left;z-index:251905536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</w:p>
    <w:p w:rsidR="00F36A92" w:rsidRDefault="00F36A92" w:rsidP="00E63E41">
      <w:pPr>
        <w:tabs>
          <w:tab w:val="left" w:pos="10585"/>
        </w:tabs>
        <w:ind w:left="1077" w:right="142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lastRenderedPageBreak/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142" style="position:absolute;left:0;text-align:left;z-index:251906560;visibility:visible;mso-wrap-distance-top:-3e-5mm;mso-wrap-distance-bottom:-3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36A92" w:rsidRPr="00E153F2" w:rsidRDefault="00F36A92" w:rsidP="00E63E41">
      <w:pPr>
        <w:tabs>
          <w:tab w:val="left" w:pos="10585"/>
        </w:tabs>
        <w:ind w:left="1077" w:right="284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F36A92" w:rsidRDefault="00F36A92" w:rsidP="00E63E41">
      <w:pPr>
        <w:tabs>
          <w:tab w:val="left" w:pos="10585"/>
        </w:tabs>
        <w:ind w:left="1077" w:right="284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143" style="position:absolute;left:0;text-align:left;z-index:251907584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F36A92" w:rsidRDefault="00F36A92" w:rsidP="00E63E41">
      <w:pPr>
        <w:tabs>
          <w:tab w:val="left" w:pos="10585"/>
        </w:tabs>
        <w:ind w:left="1134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144" style="position:absolute;left:0;text-align:left;z-index:251908608;visibility:visible;mso-wrap-distance-top:-3e-5mm;mso-wrap-distance-bottom:-3e-5mm;mso-width-relative:margin" from="125.7pt,7.75pt" to="59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36A92" w:rsidRDefault="00F36A92" w:rsidP="00E63E41">
      <w:pPr>
        <w:tabs>
          <w:tab w:val="left" w:pos="10348"/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F36A92" w:rsidRDefault="00975467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145" style="position:absolute;left:0;text-align:left;z-index:251909632;visibility:visible;mso-wrap-distance-top:-3e-5mm;mso-wrap-distance-bottom:-3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36A92" w:rsidRPr="001945C3" w:rsidRDefault="00F36A92" w:rsidP="00F36A92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F36A92" w:rsidRPr="001945C3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Уровень звукового давления (LpA):65 дБ (A) Уровень звуковой мощности (LWA): 76 дБ (A) </w:t>
      </w:r>
    </w:p>
    <w:p w:rsidR="00F36A92" w:rsidRDefault="00F36A92" w:rsidP="00F36A9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 xml:space="preserve"> .</w:t>
      </w:r>
      <w:r w:rsidR="00242783" w:rsidRPr="00242783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36A92" w:rsidRPr="001945C3" w:rsidRDefault="00F36A92" w:rsidP="00F36A92">
      <w:pPr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</w:p>
    <w:p w:rsidR="00F36A92" w:rsidRPr="00704142" w:rsidRDefault="00975467" w:rsidP="00F36A9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146" style="position:absolute;left:0;text-align:left;z-index:251910656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F36A9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F36A9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42783" w:rsidRPr="005426F8" w:rsidRDefault="00F36A92" w:rsidP="0024278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A2">
        <w:t xml:space="preserve"> </w:t>
      </w:r>
      <w:r w:rsidR="00242783" w:rsidRPr="005426F8">
        <w:rPr>
          <w:rFonts w:ascii="Arial" w:hAnsi="Arial" w:cs="Arial"/>
          <w:sz w:val="20"/>
          <w:szCs w:val="20"/>
        </w:rPr>
        <w:t>Сертификат соответствия: № RU C-CN.АВ50.B.00499/19 срок действия: с 02.12.2019 г. по 01.12.2020 г. Выдан Органом по сертификации продукции Общества с ограниченной ответственностью «ПРОФСЕРТ», Россия, Аттестат аккредитации POCC.RU1.11АВ</w:t>
      </w:r>
      <w:r w:rsidR="007A7490" w:rsidRPr="00975467">
        <w:rPr>
          <w:rFonts w:ascii="Arial" w:hAnsi="Arial" w:cs="Arial"/>
          <w:sz w:val="20"/>
          <w:szCs w:val="20"/>
        </w:rPr>
        <w:t>50</w:t>
      </w:r>
      <w:r w:rsidR="00242783" w:rsidRPr="005426F8">
        <w:rPr>
          <w:rFonts w:ascii="Arial" w:hAnsi="Arial" w:cs="Arial"/>
          <w:sz w:val="20"/>
          <w:szCs w:val="20"/>
        </w:rPr>
        <w:t xml:space="preserve"> от 02.11</w:t>
      </w:r>
      <w:r w:rsidR="007A7490" w:rsidRPr="00975467">
        <w:rPr>
          <w:rFonts w:ascii="Arial" w:hAnsi="Arial" w:cs="Arial"/>
          <w:sz w:val="20"/>
          <w:szCs w:val="20"/>
        </w:rPr>
        <w:t>.</w:t>
      </w:r>
      <w:r w:rsidR="00242783" w:rsidRPr="005426F8">
        <w:rPr>
          <w:rFonts w:ascii="Arial" w:hAnsi="Arial" w:cs="Arial"/>
          <w:sz w:val="20"/>
          <w:szCs w:val="20"/>
        </w:rPr>
        <w:t>2015 г.</w:t>
      </w:r>
    </w:p>
    <w:p w:rsidR="00242783" w:rsidRDefault="00242783" w:rsidP="0024278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6F8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 Страна изготовления: КНР. Производитель (завод-изготовитель): AWLOP TRADING CO LTD.  Адрес: Китай, г. Нингбо, ул. Лантень 21, Модерн таймз А2, блок 16/F. Уполномоченный представитель: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</w:t>
      </w:r>
      <w:r>
        <w:rPr>
          <w:rFonts w:ascii="Arial" w:hAnsi="Arial" w:cs="Arial"/>
          <w:sz w:val="20"/>
          <w:szCs w:val="20"/>
        </w:rPr>
        <w:t xml:space="preserve">та, нанесенного на его корпус: </w:t>
      </w:r>
      <w:r w:rsidRPr="005426F8">
        <w:rPr>
          <w:rFonts w:ascii="Arial" w:hAnsi="Arial" w:cs="Arial"/>
          <w:sz w:val="20"/>
          <w:szCs w:val="20"/>
        </w:rPr>
        <w:t>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242783" w:rsidRDefault="00242783" w:rsidP="00242783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24278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6A92" w:rsidRDefault="00F36A92" w:rsidP="00F36A92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E652F6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-461645</wp:posOffset>
            </wp:positionV>
            <wp:extent cx="7574915" cy="5033645"/>
            <wp:effectExtent l="19050" t="0" r="6985" b="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0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0156C">
          <w:footerReference w:type="even" r:id="rId48"/>
          <w:footerReference w:type="default" r:id="rId49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E652F6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-165100</wp:posOffset>
            </wp:positionV>
            <wp:extent cx="7533005" cy="5033645"/>
            <wp:effectExtent l="19050" t="0" r="0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50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E652F6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-461645</wp:posOffset>
            </wp:positionV>
            <wp:extent cx="7574280" cy="5006340"/>
            <wp:effectExtent l="19050" t="0" r="7620" b="0"/>
            <wp:wrapNone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E652F6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-111125</wp:posOffset>
            </wp:positionV>
            <wp:extent cx="7536815" cy="5006340"/>
            <wp:effectExtent l="19050" t="0" r="6985" b="0"/>
            <wp:wrapNone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P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lastRenderedPageBreak/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-479425</wp:posOffset>
            </wp:positionV>
            <wp:extent cx="7775575" cy="5151120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Default="00E652F6" w:rsidP="007B7607">
      <w:pPr>
        <w:spacing w:line="265" w:lineRule="exact"/>
        <w:rPr>
          <w:rFonts w:eastAsiaTheme="minorEastAsia"/>
          <w:lang w:eastAsia="zh-CN"/>
        </w:rPr>
      </w:pPr>
    </w:p>
    <w:p w:rsidR="00E652F6" w:rsidRPr="00F5706A" w:rsidRDefault="00E652F6" w:rsidP="007B7607">
      <w:pPr>
        <w:spacing w:line="265" w:lineRule="exact"/>
        <w:rPr>
          <w:rFonts w:eastAsiaTheme="minorEastAsia"/>
          <w:lang w:eastAsia="zh-CN"/>
        </w:rPr>
      </w:pPr>
    </w:p>
    <w:sectPr w:rsidR="00E652F6" w:rsidRPr="00F5706A" w:rsidSect="007B7607">
      <w:footerReference w:type="even" r:id="rId54"/>
      <w:footerReference w:type="default" r:id="rId55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490" w:rsidRDefault="007A7490">
      <w:r>
        <w:separator/>
      </w:r>
    </w:p>
  </w:endnote>
  <w:endnote w:type="continuationSeparator" w:id="0">
    <w:p w:rsidR="007A7490" w:rsidRDefault="007A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975467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8209" style="width:595.3pt;height:22.35pt;mso-position-horizontal-relative:char;mso-position-vertical-relative:line" coordorigin=",7199" coordsize="11906,447">
          <v:rect id="Rectangle 82" o:spid="_x0000_s821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821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7A749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7A749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Pr="005670B0" w:rsidRDefault="00975467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8208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wC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g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D9ijwCsAIAALEFAAAO&#10;AAAAAAAAAAAAAAAAAC4CAABkcnMvZTJvRG9jLnhtbFBLAQItABQABgAIAAAAIQDTtG0l4AAAAA0B&#10;AAAPAAAAAAAAAAAAAAAAAAoFAABkcnMvZG93bnJldi54bWxQSwUGAAAAAAQABADzAAAAFwYAAAAA&#10;" filled="f" stroked="f">
          <v:textbox style="mso-next-textbox:#Text Box 21" inset="0,0,0,0">
            <w:txbxContent>
              <w:p w:rsidR="007A7490" w:rsidRPr="00733993" w:rsidRDefault="007A7490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5467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8205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AYLmJIDAAD0CAAADgAA&#10;AAAAAAAAAAAAAAAuAgAAZHJzL2Uyb0RvYy54bWxQSwECLQAUAAYACAAAACEAwkZ9L+AAAAAJAQAA&#10;DwAAAAAAAAAAAAAAAADsBQAAZHJzL2Rvd25yZXYueG1sUEsFBgAAAAAEAAQA8wAAAPkGAAAAAA==&#10;">
          <v:rect id="Rectangle 24" o:spid="_x0000_s82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X8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Wh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s1/EAAAA2wAAAA8AAAAAAAAAAAAAAAAAmAIAAGRycy9k&#10;b3ducmV2LnhtbFBLBQYAAAAABAAEAPUAAACJAwAAAAA=&#10;" fillcolor="#808285" stroked="f"/>
          <v:line id="Line 23" o:spid="_x0000_s82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975467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8204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9C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CnH59CrwIAALEFAAAOAAAA&#10;AAAAAAAAAAAAAC4CAABkcnMvZTJvRG9jLnhtbFBLAQItABQABgAIAAAAIQCNyn+83gAAAAkBAAAP&#10;AAAAAAAAAAAAAAAAAAkFAABkcnMvZG93bnJldi54bWxQSwUGAAAAAAQABADzAAAAFAYAAAAA&#10;" filled="f" stroked="f">
          <v:textbox style="mso-next-textbox:#Text Box 17" inset="0,0,0,0">
            <w:txbxContent>
              <w:p w:rsidR="007A7490" w:rsidRDefault="007A749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5467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8201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OHsyoaQAwAA8ggAAA4AAAAA&#10;AAAAAAAAAAAALgIAAGRycy9lMm9Eb2MueG1sUEsBAi0AFAAGAAgAAAAhAMJGfS/gAAAACQEAAA8A&#10;AAAAAAAAAAAAAAAA6gUAAGRycy9kb3ducmV2LnhtbFBLBQYAAAAABAAEAPMAAAD3BgAAAAA=&#10;">
          <v:rect id="Rectangle 20" o:spid="_x0000_s8203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DcQA&#10;AADbAAAADwAAAGRycy9kb3ducmV2LnhtbERPS2vCQBC+F/oflhF6KbppxVBSV9EGQU+iVcHbNDsm&#10;odnZkN08/PfdQqG3+fieM18OphIdNa60rOBlEoEgzqwuOVdw+tyM30A4j6yxskwK7uRguXh8mGOi&#10;bc8H6o4+FyGEXYIKCu/rREqXFWTQTWxNHLibbQz6AJtc6gb7EG4q+RpFsTRYcmgosKaPgrLvY2sU&#10;7PvhsInP6fNlfe1O06901lbxTqmn0bB6B+Fp8P/iP/dWh/kx/P4SD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RA3EAAAA2wAAAA8AAAAAAAAAAAAAAAAAmAIAAGRycy9k&#10;b3ducmV2LnhtbFBLBQYAAAAABAAEAPUAAACJAwAAAAA=&#10;" fillcolor="#808285" stroked="f"/>
          <v:line id="Line 19" o:spid="_x0000_s820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975467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8198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820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819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7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7A7490" w:rsidRDefault="007A749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5467">
                  <w:rPr>
                    <w:rFonts w:ascii="Arial Narrow"/>
                    <w:noProof/>
                    <w:color w:val="FFFFFF"/>
                    <w:sz w:val="3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975467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8194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8196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8195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7A7490" w:rsidRDefault="007A749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5467">
                  <w:rPr>
                    <w:rFonts w:ascii="Arial Narrow"/>
                    <w:noProof/>
                    <w:color w:val="FFFFFF"/>
                    <w:sz w:val="3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490" w:rsidRDefault="007A7490">
      <w:r>
        <w:separator/>
      </w:r>
    </w:p>
  </w:footnote>
  <w:footnote w:type="continuationSeparator" w:id="0">
    <w:p w:rsidR="007A7490" w:rsidRDefault="007A7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Pr="00024354" w:rsidRDefault="00975467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7" type="#_x0000_t202" style="position:absolute;left:0;text-align:left;margin-left:286.45pt;margin-top:8.3pt;width:303.55pt;height:26.4pt;z-index:503300280" filled="f" stroked="f">
          <v:textbox style="mso-next-textbox:#_x0000_s8227">
            <w:txbxContent>
              <w:p w:rsidR="007A7490" w:rsidRPr="007E6486" w:rsidRDefault="007A7490" w:rsidP="007E6486">
                <w:pPr>
                  <w:ind w:firstLineChars="150" w:firstLine="330"/>
                  <w:rPr>
                    <w:rFonts w:eastAsiaTheme="minorEastAsia"/>
                    <w:color w:val="FFFFFF" w:themeColor="background1"/>
                    <w:lang w:eastAsia="zh-CN"/>
                  </w:rPr>
                </w:pPr>
                <w:r w:rsidRPr="007E6486">
                  <w:rPr>
                    <w:color w:val="FFFFFF" w:themeColor="background1"/>
                  </w:rPr>
                  <w:t>Аккумуляторная дрель-шуруповёрт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</w:t>
                </w:r>
                <w:r w:rsidRPr="007E6486"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 </w:t>
                </w:r>
                <w:r w:rsidRPr="007E6486">
                  <w:rPr>
                    <w:color w:val="FFFFFF" w:themeColor="background1"/>
                  </w:rPr>
                  <w:t>ДШ-1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>2</w:t>
                </w:r>
                <w:r w:rsidRPr="007E6486">
                  <w:rPr>
                    <w:color w:val="FFFFFF" w:themeColor="background1"/>
                  </w:rPr>
                  <w:t>Л</w:t>
                </w:r>
              </w:p>
              <w:p w:rsidR="007A7490" w:rsidRPr="008363C6" w:rsidRDefault="007A7490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  <w: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7A7490"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Pr="00D910F1" w:rsidRDefault="00975467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9" type="#_x0000_t202" style="position:absolute;margin-left:30.9pt;margin-top:5pt;width:264.6pt;height:29.45pt;z-index:503302328" filled="f" stroked="f">
          <v:textbox style="mso-next-textbox:#_x0000_s8229">
            <w:txbxContent>
              <w:p w:rsidR="007A7490" w:rsidRPr="007E6486" w:rsidRDefault="007A7490" w:rsidP="007E6486">
                <w:pPr>
                  <w:rPr>
                    <w:rFonts w:eastAsiaTheme="minorEastAsia"/>
                    <w:color w:val="FFFFFF" w:themeColor="background1"/>
                    <w:lang w:eastAsia="zh-CN"/>
                  </w:rPr>
                </w:pPr>
                <w:r w:rsidRPr="007E6486">
                  <w:rPr>
                    <w:color w:val="FFFFFF" w:themeColor="background1"/>
                  </w:rPr>
                  <w:t>Аккумуляторная дрель-шуруповёрт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</w:t>
                </w:r>
                <w:r w:rsidRPr="007E6486"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 </w:t>
                </w:r>
                <w:r w:rsidRPr="007E6486">
                  <w:rPr>
                    <w:color w:val="FFFFFF" w:themeColor="background1"/>
                  </w:rPr>
                  <w:t>ДШ-1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>2</w:t>
                </w:r>
                <w:r w:rsidRPr="007E6486">
                  <w:rPr>
                    <w:color w:val="FFFFFF" w:themeColor="background1"/>
                  </w:rPr>
                  <w:t>Л</w:t>
                </w:r>
              </w:p>
              <w:p w:rsidR="007A7490" w:rsidRPr="007E6486" w:rsidRDefault="007A7490" w:rsidP="007E6486"/>
            </w:txbxContent>
          </v:textbox>
        </v:shape>
      </w:pict>
    </w:r>
    <w:r w:rsidR="007A7490"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67455" cy="452176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452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0" w:rsidRDefault="007A749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12"/>
  </w:num>
  <w:num w:numId="5">
    <w:abstractNumId w:val="16"/>
  </w:num>
  <w:num w:numId="6">
    <w:abstractNumId w:val="4"/>
  </w:num>
  <w:num w:numId="7">
    <w:abstractNumId w:val="5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0"/>
  </w:num>
  <w:num w:numId="16">
    <w:abstractNumId w:val="2"/>
  </w:num>
  <w:num w:numId="17">
    <w:abstractNumId w:val="15"/>
  </w:num>
  <w:num w:numId="18">
    <w:abstractNumId w:val="9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236">
      <o:colormenu v:ext="edit" fillcolor="none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4354"/>
    <w:rsid w:val="000265E0"/>
    <w:rsid w:val="00026D20"/>
    <w:rsid w:val="00043CB7"/>
    <w:rsid w:val="000458A7"/>
    <w:rsid w:val="00093CCD"/>
    <w:rsid w:val="00093E05"/>
    <w:rsid w:val="000954AE"/>
    <w:rsid w:val="000A7D9B"/>
    <w:rsid w:val="000B5823"/>
    <w:rsid w:val="000B5D89"/>
    <w:rsid w:val="000B76BB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21A2D"/>
    <w:rsid w:val="001248F5"/>
    <w:rsid w:val="00125392"/>
    <w:rsid w:val="00131327"/>
    <w:rsid w:val="00134686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D2D7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9AE"/>
    <w:rsid w:val="00222FC7"/>
    <w:rsid w:val="00241319"/>
    <w:rsid w:val="0024250E"/>
    <w:rsid w:val="00242783"/>
    <w:rsid w:val="00246198"/>
    <w:rsid w:val="002510B9"/>
    <w:rsid w:val="00252C1A"/>
    <w:rsid w:val="002661E6"/>
    <w:rsid w:val="00271576"/>
    <w:rsid w:val="00274125"/>
    <w:rsid w:val="00274ECF"/>
    <w:rsid w:val="00276C8B"/>
    <w:rsid w:val="0028397B"/>
    <w:rsid w:val="00291D6A"/>
    <w:rsid w:val="00291F0C"/>
    <w:rsid w:val="002950EB"/>
    <w:rsid w:val="002A2EFD"/>
    <w:rsid w:val="002C08B5"/>
    <w:rsid w:val="002C346C"/>
    <w:rsid w:val="002C62B7"/>
    <w:rsid w:val="002D3D57"/>
    <w:rsid w:val="002D7569"/>
    <w:rsid w:val="002D7D96"/>
    <w:rsid w:val="002E37BC"/>
    <w:rsid w:val="002E4F01"/>
    <w:rsid w:val="00311ACA"/>
    <w:rsid w:val="00313848"/>
    <w:rsid w:val="00315F95"/>
    <w:rsid w:val="003210CD"/>
    <w:rsid w:val="00331118"/>
    <w:rsid w:val="00347E80"/>
    <w:rsid w:val="00365A20"/>
    <w:rsid w:val="003759DB"/>
    <w:rsid w:val="00386111"/>
    <w:rsid w:val="0038719B"/>
    <w:rsid w:val="00390369"/>
    <w:rsid w:val="003A6632"/>
    <w:rsid w:val="003B2E03"/>
    <w:rsid w:val="003C3252"/>
    <w:rsid w:val="003C46D4"/>
    <w:rsid w:val="003D0AFF"/>
    <w:rsid w:val="003D47F4"/>
    <w:rsid w:val="003E458A"/>
    <w:rsid w:val="0040448A"/>
    <w:rsid w:val="0041788E"/>
    <w:rsid w:val="004202A3"/>
    <w:rsid w:val="00430789"/>
    <w:rsid w:val="004342DD"/>
    <w:rsid w:val="00445D1E"/>
    <w:rsid w:val="00470195"/>
    <w:rsid w:val="0047366A"/>
    <w:rsid w:val="00477CC1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32D9"/>
    <w:rsid w:val="004E4EED"/>
    <w:rsid w:val="004F0126"/>
    <w:rsid w:val="004F6FFA"/>
    <w:rsid w:val="005027AA"/>
    <w:rsid w:val="0051267B"/>
    <w:rsid w:val="00515C6A"/>
    <w:rsid w:val="00521693"/>
    <w:rsid w:val="0053442E"/>
    <w:rsid w:val="005345B7"/>
    <w:rsid w:val="00554030"/>
    <w:rsid w:val="00566984"/>
    <w:rsid w:val="005670B0"/>
    <w:rsid w:val="005844AC"/>
    <w:rsid w:val="005952D1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139D2"/>
    <w:rsid w:val="00666529"/>
    <w:rsid w:val="00675A4A"/>
    <w:rsid w:val="00680713"/>
    <w:rsid w:val="00687F66"/>
    <w:rsid w:val="00693885"/>
    <w:rsid w:val="00697062"/>
    <w:rsid w:val="006B0E39"/>
    <w:rsid w:val="006C3E80"/>
    <w:rsid w:val="006D0347"/>
    <w:rsid w:val="006D061B"/>
    <w:rsid w:val="006E0416"/>
    <w:rsid w:val="006E2B9A"/>
    <w:rsid w:val="006E4336"/>
    <w:rsid w:val="006E6C7A"/>
    <w:rsid w:val="007023A3"/>
    <w:rsid w:val="00704142"/>
    <w:rsid w:val="0070569C"/>
    <w:rsid w:val="007174BE"/>
    <w:rsid w:val="00722956"/>
    <w:rsid w:val="00733993"/>
    <w:rsid w:val="00735181"/>
    <w:rsid w:val="007404E1"/>
    <w:rsid w:val="00743EFD"/>
    <w:rsid w:val="0075692A"/>
    <w:rsid w:val="007571E7"/>
    <w:rsid w:val="00761391"/>
    <w:rsid w:val="00766F9D"/>
    <w:rsid w:val="007700C7"/>
    <w:rsid w:val="00776E78"/>
    <w:rsid w:val="00786145"/>
    <w:rsid w:val="00792804"/>
    <w:rsid w:val="0079535A"/>
    <w:rsid w:val="007A29D9"/>
    <w:rsid w:val="007A7490"/>
    <w:rsid w:val="007B7607"/>
    <w:rsid w:val="007E179D"/>
    <w:rsid w:val="007E6486"/>
    <w:rsid w:val="007F6CB6"/>
    <w:rsid w:val="007F7F4F"/>
    <w:rsid w:val="0080156C"/>
    <w:rsid w:val="0080394F"/>
    <w:rsid w:val="0080482E"/>
    <w:rsid w:val="00810B8C"/>
    <w:rsid w:val="008116E1"/>
    <w:rsid w:val="008267AB"/>
    <w:rsid w:val="008363C6"/>
    <w:rsid w:val="00843E5C"/>
    <w:rsid w:val="00847960"/>
    <w:rsid w:val="00852325"/>
    <w:rsid w:val="00870693"/>
    <w:rsid w:val="0088099A"/>
    <w:rsid w:val="008822D8"/>
    <w:rsid w:val="008A02D6"/>
    <w:rsid w:val="008B3D7F"/>
    <w:rsid w:val="008C1ACC"/>
    <w:rsid w:val="008C551B"/>
    <w:rsid w:val="008E17AA"/>
    <w:rsid w:val="008E32CF"/>
    <w:rsid w:val="008E4EC1"/>
    <w:rsid w:val="00901369"/>
    <w:rsid w:val="0090244C"/>
    <w:rsid w:val="009163A5"/>
    <w:rsid w:val="009234D8"/>
    <w:rsid w:val="009251AE"/>
    <w:rsid w:val="00933BDD"/>
    <w:rsid w:val="00952209"/>
    <w:rsid w:val="0095436F"/>
    <w:rsid w:val="009558B2"/>
    <w:rsid w:val="00966799"/>
    <w:rsid w:val="00975467"/>
    <w:rsid w:val="009912E0"/>
    <w:rsid w:val="009A776B"/>
    <w:rsid w:val="009B6BE2"/>
    <w:rsid w:val="009D0569"/>
    <w:rsid w:val="00A04C50"/>
    <w:rsid w:val="00A068A0"/>
    <w:rsid w:val="00A079A5"/>
    <w:rsid w:val="00A211F2"/>
    <w:rsid w:val="00A27E5B"/>
    <w:rsid w:val="00A36E42"/>
    <w:rsid w:val="00A44A82"/>
    <w:rsid w:val="00A44AD6"/>
    <w:rsid w:val="00A501A4"/>
    <w:rsid w:val="00A513C1"/>
    <w:rsid w:val="00A52855"/>
    <w:rsid w:val="00A55A8E"/>
    <w:rsid w:val="00A637BE"/>
    <w:rsid w:val="00A63C4A"/>
    <w:rsid w:val="00A8325C"/>
    <w:rsid w:val="00A95C21"/>
    <w:rsid w:val="00AA281D"/>
    <w:rsid w:val="00AB11AE"/>
    <w:rsid w:val="00AC2E52"/>
    <w:rsid w:val="00AE0ED2"/>
    <w:rsid w:val="00AF18F4"/>
    <w:rsid w:val="00AF79EB"/>
    <w:rsid w:val="00B144F3"/>
    <w:rsid w:val="00B14959"/>
    <w:rsid w:val="00B14A81"/>
    <w:rsid w:val="00B21725"/>
    <w:rsid w:val="00B25D57"/>
    <w:rsid w:val="00B30CF8"/>
    <w:rsid w:val="00B411B6"/>
    <w:rsid w:val="00B45E1C"/>
    <w:rsid w:val="00B54FE8"/>
    <w:rsid w:val="00B55EC5"/>
    <w:rsid w:val="00B64A73"/>
    <w:rsid w:val="00B916F6"/>
    <w:rsid w:val="00B96078"/>
    <w:rsid w:val="00BB299B"/>
    <w:rsid w:val="00BB4F04"/>
    <w:rsid w:val="00BB504E"/>
    <w:rsid w:val="00BC19BC"/>
    <w:rsid w:val="00BC214F"/>
    <w:rsid w:val="00BC2A90"/>
    <w:rsid w:val="00BC3A3F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747A6"/>
    <w:rsid w:val="00C76370"/>
    <w:rsid w:val="00C903B8"/>
    <w:rsid w:val="00C94CA5"/>
    <w:rsid w:val="00C9552B"/>
    <w:rsid w:val="00C95B90"/>
    <w:rsid w:val="00C96612"/>
    <w:rsid w:val="00CB63D5"/>
    <w:rsid w:val="00CC4596"/>
    <w:rsid w:val="00CD54BD"/>
    <w:rsid w:val="00CE29B1"/>
    <w:rsid w:val="00CE3DDB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234F6"/>
    <w:rsid w:val="00D3033E"/>
    <w:rsid w:val="00D37D23"/>
    <w:rsid w:val="00D45184"/>
    <w:rsid w:val="00D462D6"/>
    <w:rsid w:val="00D65DB0"/>
    <w:rsid w:val="00D7550F"/>
    <w:rsid w:val="00D82AD0"/>
    <w:rsid w:val="00D833BB"/>
    <w:rsid w:val="00D910F1"/>
    <w:rsid w:val="00D94D0D"/>
    <w:rsid w:val="00D94D94"/>
    <w:rsid w:val="00DB5F83"/>
    <w:rsid w:val="00DB63AC"/>
    <w:rsid w:val="00DD1380"/>
    <w:rsid w:val="00DE0D00"/>
    <w:rsid w:val="00DE72A3"/>
    <w:rsid w:val="00DF04BC"/>
    <w:rsid w:val="00DF0E29"/>
    <w:rsid w:val="00DF2700"/>
    <w:rsid w:val="00E057AA"/>
    <w:rsid w:val="00E11C8E"/>
    <w:rsid w:val="00E12B3E"/>
    <w:rsid w:val="00E13665"/>
    <w:rsid w:val="00E153F2"/>
    <w:rsid w:val="00E201F4"/>
    <w:rsid w:val="00E22BF0"/>
    <w:rsid w:val="00E3751D"/>
    <w:rsid w:val="00E435D1"/>
    <w:rsid w:val="00E53F41"/>
    <w:rsid w:val="00E63E41"/>
    <w:rsid w:val="00E652F6"/>
    <w:rsid w:val="00E653A8"/>
    <w:rsid w:val="00E727A7"/>
    <w:rsid w:val="00E83B2E"/>
    <w:rsid w:val="00E845C5"/>
    <w:rsid w:val="00E875AA"/>
    <w:rsid w:val="00EA5DCD"/>
    <w:rsid w:val="00EA60E7"/>
    <w:rsid w:val="00EB372B"/>
    <w:rsid w:val="00EB66EC"/>
    <w:rsid w:val="00EB6A9B"/>
    <w:rsid w:val="00EC4CE9"/>
    <w:rsid w:val="00EC5B25"/>
    <w:rsid w:val="00ED0F98"/>
    <w:rsid w:val="00ED24D8"/>
    <w:rsid w:val="00EE1A99"/>
    <w:rsid w:val="00EE6164"/>
    <w:rsid w:val="00EE6D94"/>
    <w:rsid w:val="00EF61E0"/>
    <w:rsid w:val="00F00D71"/>
    <w:rsid w:val="00F01440"/>
    <w:rsid w:val="00F03589"/>
    <w:rsid w:val="00F15E58"/>
    <w:rsid w:val="00F16926"/>
    <w:rsid w:val="00F25988"/>
    <w:rsid w:val="00F25C0F"/>
    <w:rsid w:val="00F263B5"/>
    <w:rsid w:val="00F319A8"/>
    <w:rsid w:val="00F36A92"/>
    <w:rsid w:val="00F403EB"/>
    <w:rsid w:val="00F50C94"/>
    <w:rsid w:val="00F56182"/>
    <w:rsid w:val="00F5706A"/>
    <w:rsid w:val="00F74A05"/>
    <w:rsid w:val="00F752EF"/>
    <w:rsid w:val="00F80C66"/>
    <w:rsid w:val="00F852C3"/>
    <w:rsid w:val="00F94C28"/>
    <w:rsid w:val="00FA02B8"/>
    <w:rsid w:val="00FA4048"/>
    <w:rsid w:val="00FB2DF7"/>
    <w:rsid w:val="00FC23B4"/>
    <w:rsid w:val="00FC6752"/>
    <w:rsid w:val="00FD11BE"/>
    <w:rsid w:val="00FD504B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236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B08D5EC-AC34-40F7-A42F-1FD9C229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F36A92"/>
    <w:rPr>
      <w:color w:val="0000FF" w:themeColor="hyperlink"/>
      <w:u w:val="single"/>
    </w:rPr>
  </w:style>
  <w:style w:type="paragraph" w:customStyle="1" w:styleId="paragraph">
    <w:name w:val="paragraph"/>
    <w:basedOn w:val="a"/>
    <w:rsid w:val="00F36A9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af">
    <w:name w:val="Table Grid"/>
    <w:basedOn w:val="a1"/>
    <w:uiPriority w:val="39"/>
    <w:rsid w:val="00975467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7.emf"/><Relationship Id="rId55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footer" Target="footer4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footer" Target="footer5.xml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0.png"/><Relationship Id="rId44" Type="http://schemas.openxmlformats.org/officeDocument/2006/relationships/image" Target="media/image33.emf"/><Relationship Id="rId52" Type="http://schemas.openxmlformats.org/officeDocument/2006/relationships/image" Target="media/image3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18EE7-9352-4025-8B2C-607F632C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23</TotalTime>
  <Pages>25</Pages>
  <Words>2725</Words>
  <Characters>15534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9</cp:revision>
  <dcterms:created xsi:type="dcterms:W3CDTF">2019-12-06T06:04:00Z</dcterms:created>
  <dcterms:modified xsi:type="dcterms:W3CDTF">2020-03-10T08:28:00Z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