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4D1B" w:rsidRDefault="00D3033E" w:rsidP="00B64D1B">
      <w:pPr>
        <w:pStyle w:val="5"/>
        <w:rPr>
          <w:rFonts w:eastAsiaTheme="minorEastAsia"/>
          <w:color w:val="FFFFFF" w:themeColor="background1"/>
          <w:lang w:eastAsia="zh-CN"/>
        </w:rPr>
      </w:pPr>
      <w:r w:rsidRPr="001A06C4">
        <w:rPr>
          <w:rFonts w:eastAsiaTheme="minorEastAsia" w:hint="eastAsia"/>
          <w:noProof/>
          <w:color w:val="231F20"/>
          <w:lang w:eastAsia="zh-CN" w:bidi="ar-SA"/>
        </w:rPr>
        <w:t xml:space="preserve"> </w:t>
      </w:r>
      <w:r w:rsidR="00B30CF8">
        <w:rPr>
          <w:rFonts w:eastAsiaTheme="minorEastAsia" w:hint="eastAsia"/>
          <w:noProof/>
          <w:color w:val="231F20"/>
          <w:lang w:bidi="ar-SA"/>
        </w:rPr>
        <w:drawing>
          <wp:anchor distT="0" distB="0" distL="114300" distR="114300" simplePos="0" relativeHeight="251847168" behindDoc="1" locked="0" layoutInCell="1" allowOverlap="1">
            <wp:simplePos x="0" y="0"/>
            <wp:positionH relativeFrom="column">
              <wp:posOffset>-209550</wp:posOffset>
            </wp:positionH>
            <wp:positionV relativeFrom="paragraph">
              <wp:posOffset>-22860</wp:posOffset>
            </wp:positionV>
            <wp:extent cx="8141970" cy="5402580"/>
            <wp:effectExtent l="19050" t="0" r="0" b="0"/>
            <wp:wrapNone/>
            <wp:docPr id="6" name="图片 5" descr="说明书模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jpg"/>
                    <pic:cNvPicPr/>
                  </pic:nvPicPr>
                  <pic:blipFill>
                    <a:blip r:embed="rId8" cstate="print"/>
                    <a:stretch>
                      <a:fillRect/>
                    </a:stretch>
                  </pic:blipFill>
                  <pic:spPr>
                    <a:xfrm>
                      <a:off x="0" y="0"/>
                      <a:ext cx="8141970" cy="5402580"/>
                    </a:xfrm>
                    <a:prstGeom prst="rect">
                      <a:avLst/>
                    </a:prstGeom>
                  </pic:spPr>
                </pic:pic>
              </a:graphicData>
            </a:graphic>
          </wp:anchor>
        </w:drawing>
      </w:r>
      <w:r w:rsidR="000F4AD5">
        <w:rPr>
          <w:rFonts w:eastAsiaTheme="minorEastAsia" w:hint="eastAsia"/>
          <w:color w:val="231F20"/>
          <w:lang w:eastAsia="zh-CN"/>
        </w:rPr>
        <w:t xml:space="preserve">  </w:t>
      </w:r>
      <w:r w:rsidR="00735181" w:rsidRPr="0090244C">
        <w:rPr>
          <w:rFonts w:eastAsiaTheme="minorEastAsia" w:hint="eastAsia"/>
          <w:color w:val="FFFFFF" w:themeColor="background1"/>
          <w:lang w:eastAsia="zh-CN"/>
        </w:rPr>
        <w:t xml:space="preserve"> </w:t>
      </w:r>
      <w:r w:rsidR="007D1990">
        <w:rPr>
          <w:rFonts w:eastAsiaTheme="minorEastAsia" w:hint="eastAsia"/>
          <w:color w:val="FFFFFF" w:themeColor="background1"/>
          <w:lang w:eastAsia="zh-CN"/>
        </w:rPr>
        <w:t xml:space="preserve">                                                         </w:t>
      </w:r>
    </w:p>
    <w:p w:rsidR="00F50C94" w:rsidRPr="00E46D9A" w:rsidRDefault="00456DC1" w:rsidP="003D4529">
      <w:pPr>
        <w:pStyle w:val="5"/>
        <w:ind w:leftChars="121" w:left="266" w:firstLineChars="1600" w:firstLine="4800"/>
        <w:rPr>
          <w:rFonts w:eastAsiaTheme="minorEastAsia"/>
          <w:color w:val="FFFFFF" w:themeColor="background1"/>
          <w:lang w:eastAsia="zh-CN"/>
        </w:rPr>
      </w:pPr>
      <w:proofErr w:type="gramStart"/>
      <w:r w:rsidRPr="003D4529">
        <w:rPr>
          <w:b w:val="0"/>
          <w:color w:val="FFFFFF" w:themeColor="background1"/>
          <w:sz w:val="30"/>
          <w:szCs w:val="30"/>
        </w:rPr>
        <w:t>Перфоратор</w:t>
      </w:r>
      <w:r w:rsidRPr="003D4529">
        <w:rPr>
          <w:rFonts w:eastAsiaTheme="minorEastAsia"/>
          <w:b w:val="0"/>
          <w:color w:val="FFFFFF" w:themeColor="background1"/>
          <w:sz w:val="30"/>
          <w:szCs w:val="30"/>
          <w:lang w:eastAsia="zh-CN"/>
        </w:rPr>
        <w:t xml:space="preserve"> </w:t>
      </w:r>
      <w:r w:rsidRPr="003D4529">
        <w:rPr>
          <w:b w:val="0"/>
          <w:color w:val="FFFFFF" w:themeColor="background1"/>
          <w:sz w:val="30"/>
          <w:szCs w:val="30"/>
        </w:rPr>
        <w:t xml:space="preserve"> электрический</w:t>
      </w:r>
      <w:proofErr w:type="gramEnd"/>
      <w:r w:rsidR="009429C7">
        <w:rPr>
          <w:rFonts w:eastAsiaTheme="minorEastAsia"/>
          <w:b w:val="0"/>
          <w:color w:val="FFFFFF" w:themeColor="background1"/>
          <w:sz w:val="30"/>
          <w:szCs w:val="30"/>
          <w:lang w:eastAsia="zh-CN"/>
        </w:rPr>
        <w:t>.</w:t>
      </w:r>
      <w:r w:rsidR="00B64D1B">
        <w:rPr>
          <w:rFonts w:ascii="Arial" w:eastAsiaTheme="minorEastAsia" w:hAnsi="Arial" w:cs="Arial" w:hint="eastAsia"/>
          <w:b w:val="0"/>
          <w:color w:val="FFFFFF" w:themeColor="background1"/>
          <w:sz w:val="28"/>
          <w:szCs w:val="28"/>
          <w:lang w:eastAsia="zh-CN"/>
        </w:rPr>
        <w:t xml:space="preserve">    </w:t>
      </w:r>
      <w:r>
        <w:rPr>
          <w:rFonts w:ascii="Arial" w:eastAsiaTheme="minorEastAsia" w:hAnsi="Arial" w:cs="Arial" w:hint="eastAsia"/>
          <w:b w:val="0"/>
          <w:color w:val="FFFFFF" w:themeColor="background1"/>
          <w:sz w:val="28"/>
          <w:szCs w:val="28"/>
          <w:lang w:eastAsia="zh-CN"/>
        </w:rPr>
        <w:t xml:space="preserve">  </w:t>
      </w:r>
      <w:r w:rsidR="003D4529" w:rsidRPr="003F0FA5">
        <w:rPr>
          <w:rFonts w:ascii="Arial" w:hAnsi="Arial" w:cs="Arial"/>
          <w:b w:val="0"/>
          <w:iCs/>
          <w:color w:val="FFFFFF" w:themeColor="background1"/>
          <w:sz w:val="30"/>
          <w:szCs w:val="30"/>
        </w:rPr>
        <w:t>ПР-</w:t>
      </w:r>
      <w:r w:rsidR="00E46D9A">
        <w:rPr>
          <w:rFonts w:ascii="Arial" w:eastAsiaTheme="minorEastAsia" w:hAnsi="Arial" w:cs="Arial" w:hint="eastAsia"/>
          <w:b w:val="0"/>
          <w:iCs/>
          <w:color w:val="FFFFFF" w:themeColor="background1"/>
          <w:sz w:val="30"/>
          <w:szCs w:val="30"/>
          <w:lang w:eastAsia="zh-CN"/>
        </w:rPr>
        <w:t>920</w:t>
      </w:r>
    </w:p>
    <w:p w:rsidR="00F50C94" w:rsidRDefault="00121A2D" w:rsidP="009429C7">
      <w:pPr>
        <w:spacing w:before="242" w:line="252" w:lineRule="auto"/>
        <w:ind w:left="4085" w:right="376"/>
        <w:rPr>
          <w:rFonts w:ascii="Arial Narrow" w:hAnsi="Arial Narrow"/>
          <w:sz w:val="48"/>
        </w:rPr>
      </w:pPr>
      <w:r>
        <w:rPr>
          <w:rFonts w:ascii="Arial Narrow" w:hAnsi="Arial Narrow"/>
          <w:color w:val="FFFFFF"/>
          <w:sz w:val="48"/>
        </w:rPr>
        <w:t>ИНСТРУКЦИЯ ПО ЭКСПЛУАТАЦИИ И ТЕХНИЧЕСКОМУ ОБСЛУЖИВАНИЮ</w:t>
      </w:r>
      <w:r w:rsidR="009429C7">
        <w:rPr>
          <w:rFonts w:ascii="Arial Narrow" w:hAnsi="Arial Narrow"/>
          <w:color w:val="FFFFFF"/>
          <w:sz w:val="48"/>
        </w:rPr>
        <w:t>.</w:t>
      </w:r>
    </w:p>
    <w:p w:rsidR="00F50C94" w:rsidRDefault="00F50C94">
      <w:pPr>
        <w:pStyle w:val="a3"/>
        <w:rPr>
          <w:rFonts w:ascii="Arial Narrow"/>
          <w:sz w:val="20"/>
        </w:rPr>
      </w:pPr>
    </w:p>
    <w:p w:rsidR="00F50C94" w:rsidRDefault="00F50C94">
      <w:pPr>
        <w:pStyle w:val="a3"/>
        <w:rPr>
          <w:rFonts w:ascii="Arial Narrow"/>
          <w:sz w:val="20"/>
        </w:rPr>
      </w:pPr>
    </w:p>
    <w:p w:rsidR="00F50C94" w:rsidRDefault="00F50C94">
      <w:pPr>
        <w:pStyle w:val="a3"/>
        <w:rPr>
          <w:rFonts w:ascii="Arial Narrow" w:eastAsiaTheme="minorEastAsia"/>
          <w:sz w:val="20"/>
          <w:lang w:eastAsia="zh-CN"/>
        </w:rPr>
      </w:pPr>
    </w:p>
    <w:p w:rsidR="00521693" w:rsidRDefault="00E46D9A">
      <w:pPr>
        <w:rPr>
          <w:rFonts w:ascii="Arial Narrow" w:eastAsiaTheme="minorEastAsia"/>
          <w:sz w:val="20"/>
          <w:lang w:eastAsia="zh-CN"/>
        </w:rPr>
      </w:pPr>
      <w:r>
        <w:rPr>
          <w:noProof/>
          <w:lang w:bidi="ar-SA"/>
        </w:rPr>
        <w:drawing>
          <wp:anchor distT="0" distB="0" distL="114300" distR="114300" simplePos="0" relativeHeight="251894272" behindDoc="0" locked="0" layoutInCell="1" allowOverlap="1">
            <wp:simplePos x="0" y="0"/>
            <wp:positionH relativeFrom="column">
              <wp:posOffset>3170583</wp:posOffset>
            </wp:positionH>
            <wp:positionV relativeFrom="paragraph">
              <wp:posOffset>301625</wp:posOffset>
            </wp:positionV>
            <wp:extent cx="4572000" cy="3220278"/>
            <wp:effectExtent l="0" t="0" r="0" b="0"/>
            <wp:wrapNone/>
            <wp:docPr id="13" name="图片 13" descr="\\Awlopserver\包装调整\包装资料\Bizexpo\ENERGOMASH\borui\PR800-920-1000\file\PR-920说明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wlopserver\包装调整\包装资料\Bizexpo\ENERGOMASH\borui\PR800-920-1000\file\PR-920说明书.png"/>
                    <pic:cNvPicPr>
                      <a:picLocks noChangeAspect="1" noChangeArrowheads="1"/>
                    </pic:cNvPicPr>
                  </pic:nvPicPr>
                  <pic:blipFill>
                    <a:blip r:embed="rId9" cstate="print"/>
                    <a:srcRect/>
                    <a:stretch>
                      <a:fillRect/>
                    </a:stretch>
                  </pic:blipFill>
                  <pic:spPr bwMode="auto">
                    <a:xfrm>
                      <a:off x="0" y="0"/>
                      <a:ext cx="4572000" cy="3220278"/>
                    </a:xfrm>
                    <a:prstGeom prst="rect">
                      <a:avLst/>
                    </a:prstGeom>
                    <a:noFill/>
                    <a:ln w="9525">
                      <a:noFill/>
                      <a:miter lim="800000"/>
                      <a:headEnd/>
                      <a:tailEnd/>
                    </a:ln>
                  </pic:spPr>
                </pic:pic>
              </a:graphicData>
            </a:graphic>
          </wp:anchor>
        </w:drawing>
      </w:r>
      <w:r w:rsidR="000A6291">
        <w:rPr>
          <w:noProof/>
          <w:lang w:bidi="ar-SA"/>
        </w:rPr>
        <w:drawing>
          <wp:anchor distT="0" distB="0" distL="114300" distR="114300" simplePos="0" relativeHeight="251853312" behindDoc="0" locked="0" layoutInCell="1" allowOverlap="1">
            <wp:simplePos x="0" y="0"/>
            <wp:positionH relativeFrom="column">
              <wp:posOffset>2293123</wp:posOffset>
            </wp:positionH>
            <wp:positionV relativeFrom="paragraph">
              <wp:posOffset>2744471</wp:posOffset>
            </wp:positionV>
            <wp:extent cx="1177200" cy="368742"/>
            <wp:effectExtent l="19050" t="0" r="390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1180379" cy="369738"/>
                    </a:xfrm>
                    <a:prstGeom prst="rect">
                      <a:avLst/>
                    </a:prstGeom>
                    <a:noFill/>
                    <a:ln w="9525">
                      <a:noFill/>
                      <a:miter lim="800000"/>
                      <a:headEnd/>
                      <a:tailEnd/>
                    </a:ln>
                  </pic:spPr>
                </pic:pic>
              </a:graphicData>
            </a:graphic>
          </wp:anchor>
        </w:drawing>
      </w:r>
      <w:r w:rsidR="007307F3">
        <w:rPr>
          <w:noProof/>
          <w:lang w:bidi="ar-SA"/>
        </w:rPr>
        <w:pict>
          <v:shapetype id="_x0000_t202" coordsize="21600,21600" o:spt="202" path="m,l,21600r21600,l21600,xe">
            <v:stroke joinstyle="miter"/>
            <v:path gradientshapeok="t" o:connecttype="rect"/>
          </v:shapetype>
          <v:shape id="Text Box 87" o:spid="_x0000_s1026" type="#_x0000_t202" style="position:absolute;margin-left:176.8pt;margin-top:246.6pt;width:90.7pt;height:19.85pt;z-index:25167411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" stroked="f">
            <v:fill opacity="0"/>
            <v:textbox style="mso-next-textbox:#Text Box 87;mso-fit-shape-to-text:t">
              <w:txbxContent>
                <w:p w:rsidR="007307F3" w:rsidRPr="0090244C" w:rsidRDefault="007307F3" w:rsidP="00C278D2">
                  <w:pPr>
                    <w:rPr>
                      <w:rFonts w:ascii="Arial" w:hAnsi="Arial" w:cs="Arial"/>
                      <w:color w:val="FFFFFF" w:themeColor="background1"/>
                    </w:rPr>
                  </w:pPr>
                  <w:r w:rsidRPr="0090244C">
                    <w:rPr>
                      <w:rFonts w:ascii="Arial" w:hAnsi="Arial" w:cs="Arial"/>
                      <w:color w:val="FFFFFF" w:themeColor="background1"/>
                    </w:rPr>
                    <w:t>RU-201</w:t>
                  </w:r>
                  <w:r w:rsidRPr="0090244C">
                    <w:rPr>
                      <w:rFonts w:ascii="Arial" w:eastAsiaTheme="minorEastAsia" w:hAnsi="Arial" w:cs="Arial"/>
                      <w:color w:val="FFFFFF" w:themeColor="background1"/>
                      <w:lang w:eastAsia="zh-CN"/>
                    </w:rPr>
                    <w:t>9-0</w:t>
                  </w:r>
                  <w:r>
                    <w:rPr>
                      <w:rFonts w:ascii="Arial" w:eastAsiaTheme="minorEastAsia" w:hAnsi="Arial" w:cs="Arial" w:hint="eastAsia"/>
                      <w:color w:val="FFFFFF" w:themeColor="background1"/>
                      <w:lang w:eastAsia="zh-CN"/>
                    </w:rPr>
                    <w:t>8</w:t>
                  </w:r>
                  <w:r>
                    <w:rPr>
                      <w:rFonts w:ascii="Arial" w:eastAsiaTheme="minorEastAsia" w:hAnsi="Arial" w:cs="Arial"/>
                      <w:color w:val="FFFFFF" w:themeColor="background1"/>
                      <w:lang w:eastAsia="zh-CN"/>
                    </w:rPr>
                    <w:t>-</w:t>
                  </w:r>
                  <w:r>
                    <w:rPr>
                      <w:rFonts w:ascii="Arial" w:eastAsiaTheme="minorEastAsia" w:hAnsi="Arial" w:cs="Arial" w:hint="eastAsia"/>
                      <w:color w:val="FFFFFF" w:themeColor="background1"/>
                      <w:lang w:eastAsia="zh-CN"/>
                    </w:rPr>
                    <w:t>30</w:t>
                  </w:r>
                </w:p>
              </w:txbxContent>
            </v:textbox>
          </v:shape>
        </w:pict>
      </w:r>
      <w:r w:rsidR="00521693">
        <w:rPr>
          <w:rFonts w:ascii="Arial Narrow" w:eastAsiaTheme="minorEastAsia"/>
          <w:sz w:val="20"/>
          <w:lang w:eastAsia="zh-CN"/>
        </w:rPr>
        <w:br w:type="page"/>
      </w:r>
    </w:p>
    <w:p w:rsidR="00F50C94" w:rsidRPr="009163A5" w:rsidRDefault="00F50C94" w:rsidP="009163A5">
      <w:pPr>
        <w:pStyle w:val="a3"/>
        <w:spacing w:before="105"/>
        <w:ind w:left="3584"/>
        <w:rPr>
          <w:rFonts w:eastAsiaTheme="minorEastAsia"/>
          <w:lang w:eastAsia="zh-CN"/>
        </w:rPr>
        <w:sectPr w:rsidR="00F50C94" w:rsidRPr="009163A5" w:rsidSect="00DC055B">
          <w:headerReference w:type="even" r:id="rId11"/>
          <w:headerReference w:type="default" r:id="rId12"/>
          <w:footerReference w:type="even" r:id="rId13"/>
          <w:headerReference w:type="first" r:id="rId14"/>
          <w:type w:val="continuous"/>
          <w:pgSz w:w="11907" w:h="8391" w:orient="landscape" w:code="11"/>
          <w:pgMar w:top="0" w:right="180" w:bottom="280" w:left="0" w:header="0" w:footer="720" w:gutter="0"/>
          <w:cols w:space="720"/>
          <w:titlePg/>
          <w:docGrid w:linePitch="299"/>
        </w:sectPr>
      </w:pPr>
    </w:p>
    <w:p w:rsidR="00D87183" w:rsidRDefault="00D87183" w:rsidP="00D87183">
      <w:pPr>
        <w:tabs>
          <w:tab w:val="left" w:pos="1095"/>
        </w:tabs>
        <w:spacing w:before="101"/>
        <w:ind w:right="340"/>
        <w:outlineLvl w:val="0"/>
        <w:rPr>
          <w:rFonts w:ascii="Arial Narrow" w:eastAsia="Arial Narrow" w:hAnsi="Arial Narrow" w:cs="Arial Narrow"/>
          <w:color w:val="808285"/>
          <w:sz w:val="34"/>
          <w:szCs w:val="34"/>
        </w:rPr>
      </w:pPr>
      <w:r>
        <w:rPr>
          <w:rFonts w:ascii="Arial Narrow" w:eastAsia="Arial Narrow" w:hAnsi="Arial Narrow" w:cs="Arial Narrow"/>
          <w:color w:val="808285"/>
          <w:sz w:val="34"/>
          <w:szCs w:val="34"/>
        </w:rPr>
        <w:lastRenderedPageBreak/>
        <w:tab/>
      </w:r>
    </w:p>
    <w:tbl>
      <w:tblPr>
        <w:tblStyle w:val="af0"/>
        <w:tblW w:w="0" w:type="auto"/>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410"/>
        <w:gridCol w:w="2268"/>
        <w:gridCol w:w="2601"/>
        <w:gridCol w:w="2601"/>
      </w:tblGrid>
      <w:tr w:rsidR="00D87183" w:rsidRPr="00D87183" w:rsidTr="00D87183">
        <w:trPr>
          <w:jc w:val="center"/>
        </w:trPr>
        <w:tc>
          <w:tcPr>
            <w:tcW w:w="2410" w:type="dxa"/>
          </w:tcPr>
          <w:p w:rsidR="00D87183" w:rsidRPr="00D87183" w:rsidRDefault="00D87183" w:rsidP="00D87183">
            <w:pPr>
              <w:spacing w:before="101"/>
              <w:ind w:right="340"/>
              <w:outlineLvl w:val="0"/>
              <w:rPr>
                <w:rFonts w:ascii="Arial Narrow" w:eastAsia="Arial Narrow" w:hAnsi="Arial Narrow" w:cs="Arial Narrow"/>
                <w:color w:val="808285"/>
                <w:sz w:val="34"/>
                <w:szCs w:val="34"/>
                <w:lang w:val="en-US"/>
              </w:rPr>
            </w:pPr>
            <w:r w:rsidRPr="00D87183">
              <w:rPr>
                <w:noProof/>
                <w:lang w:bidi="ar-SA"/>
              </w:rPr>
              <w:drawing>
                <wp:inline distT="0" distB="0" distL="0" distR="0" wp14:anchorId="4C054F8B" wp14:editId="02C96396">
                  <wp:extent cx="533195" cy="785382"/>
                  <wp:effectExtent l="0" t="0" r="635" b="0"/>
                  <wp:docPr id="7"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Рисунок 531"/>
                          <pic:cNvPicPr>
                            <a:picLocks noChangeAspect="1"/>
                          </pic:cNvPicPr>
                        </pic:nvPicPr>
                        <pic:blipFill>
                          <a:blip r:embed="rId15"/>
                          <a:stretch>
                            <a:fillRect/>
                          </a:stretch>
                        </pic:blipFill>
                        <pic:spPr>
                          <a:xfrm>
                            <a:off x="0" y="0"/>
                            <a:ext cx="538193" cy="792744"/>
                          </a:xfrm>
                          <a:prstGeom prst="rect">
                            <a:avLst/>
                          </a:prstGeom>
                        </pic:spPr>
                      </pic:pic>
                    </a:graphicData>
                  </a:graphic>
                </wp:inline>
              </w:drawing>
            </w:r>
            <w:r w:rsidRPr="00D87183">
              <w:rPr>
                <w:noProof/>
                <w:lang w:bidi="ar-SA"/>
              </w:rPr>
              <w:drawing>
                <wp:inline distT="0" distB="0" distL="0" distR="0" wp14:anchorId="02FE2E0A" wp14:editId="6C38E01E">
                  <wp:extent cx="532765" cy="641609"/>
                  <wp:effectExtent l="0" t="0" r="635"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2000" cy="676817"/>
                          </a:xfrm>
                          <a:prstGeom prst="rect">
                            <a:avLst/>
                          </a:prstGeom>
                        </pic:spPr>
                      </pic:pic>
                    </a:graphicData>
                  </a:graphic>
                </wp:inline>
              </w:drawing>
            </w:r>
          </w:p>
          <w:p w:rsidR="00D87183" w:rsidRPr="00D87183" w:rsidRDefault="00D87183" w:rsidP="00D87183">
            <w:pPr>
              <w:spacing w:before="101"/>
              <w:ind w:right="340"/>
              <w:outlineLvl w:val="0"/>
              <w:rPr>
                <w:rFonts w:ascii="Arial Narrow" w:eastAsia="Arial Narrow" w:hAnsi="Arial Narrow" w:cs="Arial Narrow"/>
                <w:color w:val="808285"/>
                <w:sz w:val="34"/>
                <w:szCs w:val="34"/>
              </w:rPr>
            </w:pPr>
          </w:p>
        </w:tc>
        <w:tc>
          <w:tcPr>
            <w:tcW w:w="2268" w:type="dxa"/>
          </w:tcPr>
          <w:p w:rsidR="00D87183" w:rsidRPr="00D87183" w:rsidRDefault="00D87183" w:rsidP="00D87183">
            <w:pPr>
              <w:tabs>
                <w:tab w:val="right" w:pos="2109"/>
              </w:tabs>
              <w:spacing w:before="101"/>
              <w:ind w:right="340"/>
              <w:outlineLvl w:val="0"/>
              <w:rPr>
                <w:rFonts w:ascii="Arial Narrow" w:eastAsia="Arial Narrow" w:hAnsi="Arial Narrow" w:cs="Arial Narrow"/>
                <w:color w:val="808285"/>
                <w:sz w:val="34"/>
                <w:szCs w:val="34"/>
              </w:rPr>
            </w:pPr>
            <w:r w:rsidRPr="00D87183">
              <w:rPr>
                <w:noProof/>
                <w:lang w:bidi="ar-SA"/>
              </w:rPr>
              <w:drawing>
                <wp:inline distT="0" distB="0" distL="0" distR="0" wp14:anchorId="5CFACF5C" wp14:editId="1CF1E759">
                  <wp:extent cx="1249251" cy="1267390"/>
                  <wp:effectExtent l="0" t="0" r="8255" b="9525"/>
                  <wp:docPr id="12"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Рисунок 669"/>
                          <pic:cNvPicPr>
                            <a:picLocks noChangeAspect="1"/>
                          </pic:cNvPicPr>
                        </pic:nvPicPr>
                        <pic:blipFill>
                          <a:blip r:embed="rId17"/>
                          <a:stretch>
                            <a:fillRect/>
                          </a:stretch>
                        </pic:blipFill>
                        <pic:spPr>
                          <a:xfrm>
                            <a:off x="0" y="0"/>
                            <a:ext cx="1272818" cy="1291300"/>
                          </a:xfrm>
                          <a:prstGeom prst="rect">
                            <a:avLst/>
                          </a:prstGeom>
                        </pic:spPr>
                      </pic:pic>
                    </a:graphicData>
                  </a:graphic>
                </wp:inline>
              </w:drawing>
            </w:r>
          </w:p>
        </w:tc>
        <w:tc>
          <w:tcPr>
            <w:tcW w:w="2601" w:type="dxa"/>
          </w:tcPr>
          <w:p w:rsidR="00D87183" w:rsidRPr="00D87183" w:rsidRDefault="00D87183" w:rsidP="00D87183">
            <w:pPr>
              <w:tabs>
                <w:tab w:val="left" w:pos="505"/>
              </w:tabs>
              <w:spacing w:before="101"/>
              <w:ind w:right="340"/>
              <w:outlineLvl w:val="0"/>
              <w:rPr>
                <w:rFonts w:ascii="Arial Narrow" w:eastAsia="Arial Narrow" w:hAnsi="Arial Narrow" w:cs="Arial Narrow"/>
                <w:color w:val="808285"/>
                <w:sz w:val="34"/>
                <w:szCs w:val="34"/>
              </w:rPr>
            </w:pPr>
            <w:r w:rsidRPr="00D87183">
              <w:rPr>
                <w:noProof/>
                <w:lang w:bidi="ar-SA"/>
              </w:rPr>
              <w:drawing>
                <wp:inline distT="0" distB="0" distL="0" distR="0" wp14:anchorId="0744FC87" wp14:editId="7C988D8C">
                  <wp:extent cx="1514475" cy="1134745"/>
                  <wp:effectExtent l="0" t="0" r="9525"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14475" cy="1134745"/>
                          </a:xfrm>
                          <a:prstGeom prst="rect">
                            <a:avLst/>
                          </a:prstGeom>
                        </pic:spPr>
                      </pic:pic>
                    </a:graphicData>
                  </a:graphic>
                </wp:inline>
              </w:drawing>
            </w:r>
          </w:p>
        </w:tc>
        <w:tc>
          <w:tcPr>
            <w:tcW w:w="2601" w:type="dxa"/>
          </w:tcPr>
          <w:p w:rsidR="00D87183" w:rsidRPr="00D87183" w:rsidRDefault="00D87183" w:rsidP="00D87183">
            <w:pPr>
              <w:spacing w:before="101"/>
              <w:ind w:right="340"/>
              <w:outlineLvl w:val="0"/>
              <w:rPr>
                <w:rFonts w:ascii="Arial Narrow" w:eastAsia="Arial Narrow" w:hAnsi="Arial Narrow" w:cs="Arial Narrow"/>
                <w:color w:val="808285"/>
                <w:sz w:val="34"/>
                <w:szCs w:val="34"/>
              </w:rPr>
            </w:pPr>
            <w:r>
              <w:rPr>
                <w:noProof/>
                <w:lang w:bidi="ar-SA"/>
              </w:rPr>
              <w:drawing>
                <wp:inline distT="0" distB="0" distL="0" distR="0" wp14:anchorId="071D6AB1" wp14:editId="00F4DF09">
                  <wp:extent cx="1514475" cy="1003300"/>
                  <wp:effectExtent l="0" t="0" r="9525" b="6350"/>
                  <wp:docPr id="689"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Рисунок 688"/>
                          <pic:cNvPicPr>
                            <a:picLocks noChangeAspect="1"/>
                          </pic:cNvPicPr>
                        </pic:nvPicPr>
                        <pic:blipFill>
                          <a:blip r:embed="rId19"/>
                          <a:stretch>
                            <a:fillRect/>
                          </a:stretch>
                        </pic:blipFill>
                        <pic:spPr>
                          <a:xfrm>
                            <a:off x="0" y="0"/>
                            <a:ext cx="1514475" cy="1003300"/>
                          </a:xfrm>
                          <a:prstGeom prst="rect">
                            <a:avLst/>
                          </a:prstGeom>
                        </pic:spPr>
                      </pic:pic>
                    </a:graphicData>
                  </a:graphic>
                </wp:inline>
              </w:drawing>
            </w:r>
            <w:bookmarkStart w:id="0" w:name="_GoBack"/>
            <w:bookmarkEnd w:id="0"/>
          </w:p>
        </w:tc>
      </w:tr>
      <w:tr w:rsidR="00D87183" w:rsidRPr="00D87183" w:rsidTr="004B3C3F">
        <w:trPr>
          <w:jc w:val="center"/>
        </w:trPr>
        <w:tc>
          <w:tcPr>
            <w:tcW w:w="2410" w:type="dxa"/>
          </w:tcPr>
          <w:p w:rsidR="00D87183" w:rsidRPr="00D87183" w:rsidRDefault="00D87183" w:rsidP="00D87183">
            <w:pPr>
              <w:spacing w:before="101"/>
              <w:ind w:right="340"/>
              <w:outlineLvl w:val="0"/>
              <w:rPr>
                <w:rFonts w:ascii="Arial" w:eastAsia="Arial Narrow" w:hAnsi="Arial" w:cs="Arial"/>
                <w:b/>
                <w:color w:val="A6A6A6" w:themeColor="background1" w:themeShade="A6"/>
                <w:sz w:val="20"/>
                <w:szCs w:val="20"/>
              </w:rPr>
            </w:pPr>
            <w:r w:rsidRPr="00D87183">
              <w:rPr>
                <w:noProof/>
                <w:lang w:bidi="ar-SA"/>
              </w:rPr>
              <w:drawing>
                <wp:anchor distT="0" distB="0" distL="114300" distR="114300" simplePos="0" relativeHeight="251668480" behindDoc="0" locked="0" layoutInCell="1" allowOverlap="1" wp14:anchorId="62361BB3" wp14:editId="50D18801">
                  <wp:simplePos x="0" y="0"/>
                  <wp:positionH relativeFrom="column">
                    <wp:posOffset>929337</wp:posOffset>
                  </wp:positionH>
                  <wp:positionV relativeFrom="paragraph">
                    <wp:posOffset>54913</wp:posOffset>
                  </wp:positionV>
                  <wp:extent cx="447675" cy="232410"/>
                  <wp:effectExtent l="0" t="0" r="9525"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flipV="1">
                            <a:off x="0" y="0"/>
                            <a:ext cx="447675" cy="232410"/>
                          </a:xfrm>
                          <a:prstGeom prst="rect">
                            <a:avLst/>
                          </a:prstGeom>
                        </pic:spPr>
                      </pic:pic>
                    </a:graphicData>
                  </a:graphic>
                  <wp14:sizeRelH relativeFrom="margin">
                    <wp14:pctWidth>0</wp14:pctWidth>
                  </wp14:sizeRelH>
                  <wp14:sizeRelV relativeFrom="margin">
                    <wp14:pctHeight>0</wp14:pctHeight>
                  </wp14:sizeRelV>
                </wp:anchor>
              </w:drawing>
            </w:r>
            <w:r w:rsidRPr="00D87183">
              <w:rPr>
                <w:rFonts w:ascii="Arial" w:eastAsia="Arial Narrow" w:hAnsi="Arial" w:cs="Arial"/>
                <w:b/>
                <w:color w:val="A6A6A6" w:themeColor="background1" w:themeShade="A6"/>
                <w:sz w:val="20"/>
                <w:szCs w:val="20"/>
              </w:rPr>
              <w:t>1</w:t>
            </w:r>
          </w:p>
        </w:tc>
        <w:tc>
          <w:tcPr>
            <w:tcW w:w="2268" w:type="dxa"/>
          </w:tcPr>
          <w:p w:rsidR="00D87183" w:rsidRPr="00D87183" w:rsidRDefault="00D87183" w:rsidP="00D87183">
            <w:pPr>
              <w:tabs>
                <w:tab w:val="center" w:pos="856"/>
                <w:tab w:val="right" w:pos="1712"/>
              </w:tabs>
              <w:spacing w:before="101"/>
              <w:ind w:right="340"/>
              <w:jc w:val="both"/>
              <w:outlineLvl w:val="0"/>
              <w:rPr>
                <w:rFonts w:ascii="Arial" w:hAnsi="Arial" w:cs="Arial"/>
                <w:b/>
                <w:noProof/>
                <w:color w:val="A6A6A6" w:themeColor="background1" w:themeShade="A6"/>
                <w:sz w:val="20"/>
                <w:szCs w:val="20"/>
                <w:lang w:bidi="ar-SA"/>
              </w:rPr>
            </w:pPr>
            <w:r w:rsidRPr="00D87183">
              <w:rPr>
                <w:noProof/>
                <w:lang w:bidi="ar-SA"/>
              </w:rPr>
              <w:drawing>
                <wp:anchor distT="0" distB="0" distL="114300" distR="114300" simplePos="0" relativeHeight="251654144" behindDoc="0" locked="0" layoutInCell="1" allowOverlap="1" wp14:anchorId="115B705F" wp14:editId="7BF2B676">
                  <wp:simplePos x="0" y="0"/>
                  <wp:positionH relativeFrom="column">
                    <wp:posOffset>772589</wp:posOffset>
                  </wp:positionH>
                  <wp:positionV relativeFrom="paragraph">
                    <wp:posOffset>36195</wp:posOffset>
                  </wp:positionV>
                  <wp:extent cx="533400" cy="264160"/>
                  <wp:effectExtent l="0" t="0" r="0" b="254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33400" cy="264160"/>
                          </a:xfrm>
                          <a:prstGeom prst="rect">
                            <a:avLst/>
                          </a:prstGeom>
                        </pic:spPr>
                      </pic:pic>
                    </a:graphicData>
                  </a:graphic>
                </wp:anchor>
              </w:drawing>
            </w:r>
            <w:r w:rsidRPr="00D87183">
              <w:rPr>
                <w:rFonts w:ascii="Arial" w:hAnsi="Arial" w:cs="Arial"/>
                <w:b/>
                <w:noProof/>
                <w:color w:val="A6A6A6" w:themeColor="background1" w:themeShade="A6"/>
                <w:sz w:val="20"/>
                <w:szCs w:val="20"/>
                <w:lang w:bidi="ar-SA"/>
              </w:rPr>
              <w:t>2</w:t>
            </w:r>
            <w:r w:rsidRPr="00D87183">
              <w:rPr>
                <w:rFonts w:ascii="Arial" w:hAnsi="Arial" w:cs="Arial"/>
                <w:b/>
                <w:noProof/>
                <w:color w:val="A6A6A6" w:themeColor="background1" w:themeShade="A6"/>
                <w:sz w:val="20"/>
                <w:szCs w:val="20"/>
                <w:lang w:bidi="ar-SA"/>
              </w:rPr>
              <w:tab/>
            </w:r>
          </w:p>
        </w:tc>
        <w:tc>
          <w:tcPr>
            <w:tcW w:w="2601" w:type="dxa"/>
          </w:tcPr>
          <w:p w:rsidR="00D87183" w:rsidRPr="00D87183" w:rsidRDefault="00D87183" w:rsidP="00D87183">
            <w:pPr>
              <w:tabs>
                <w:tab w:val="left" w:pos="505"/>
              </w:tabs>
              <w:spacing w:before="101"/>
              <w:ind w:right="340"/>
              <w:outlineLvl w:val="0"/>
              <w:rPr>
                <w:rFonts w:ascii="Arial" w:eastAsia="Arial Narrow" w:hAnsi="Arial" w:cs="Arial"/>
                <w:b/>
                <w:color w:val="A6A6A6" w:themeColor="background1" w:themeShade="A6"/>
                <w:sz w:val="20"/>
                <w:szCs w:val="20"/>
              </w:rPr>
            </w:pPr>
            <w:r w:rsidRPr="00D87183">
              <w:rPr>
                <w:noProof/>
                <w:lang w:bidi="ar-SA"/>
              </w:rPr>
              <w:drawing>
                <wp:anchor distT="0" distB="0" distL="114300" distR="114300" simplePos="0" relativeHeight="251666432" behindDoc="0" locked="0" layoutInCell="1" allowOverlap="1" wp14:anchorId="294ED7C9" wp14:editId="50B90ADE">
                  <wp:simplePos x="0" y="0"/>
                  <wp:positionH relativeFrom="column">
                    <wp:posOffset>965816</wp:posOffset>
                  </wp:positionH>
                  <wp:positionV relativeFrom="paragraph">
                    <wp:posOffset>34195</wp:posOffset>
                  </wp:positionV>
                  <wp:extent cx="533400" cy="264160"/>
                  <wp:effectExtent l="0" t="0" r="0" b="254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33400" cy="264160"/>
                          </a:xfrm>
                          <a:prstGeom prst="rect">
                            <a:avLst/>
                          </a:prstGeom>
                        </pic:spPr>
                      </pic:pic>
                    </a:graphicData>
                  </a:graphic>
                </wp:anchor>
              </w:drawing>
            </w:r>
            <w:r w:rsidRPr="00D87183">
              <w:rPr>
                <w:rFonts w:ascii="Arial" w:eastAsia="Arial Narrow" w:hAnsi="Arial" w:cs="Arial"/>
                <w:b/>
                <w:color w:val="A6A6A6" w:themeColor="background1" w:themeShade="A6"/>
                <w:sz w:val="20"/>
                <w:szCs w:val="20"/>
              </w:rPr>
              <w:t>3</w:t>
            </w:r>
          </w:p>
        </w:tc>
        <w:tc>
          <w:tcPr>
            <w:tcW w:w="2601" w:type="dxa"/>
          </w:tcPr>
          <w:p w:rsidR="00D87183" w:rsidRPr="00D87183" w:rsidRDefault="00D87183" w:rsidP="00D87183">
            <w:pPr>
              <w:spacing w:before="101"/>
              <w:ind w:right="340"/>
              <w:outlineLvl w:val="0"/>
              <w:rPr>
                <w:rFonts w:ascii="Arial" w:hAnsi="Arial" w:cs="Arial"/>
                <w:b/>
                <w:noProof/>
                <w:color w:val="A6A6A6" w:themeColor="background1" w:themeShade="A6"/>
                <w:sz w:val="20"/>
                <w:szCs w:val="20"/>
                <w:lang w:bidi="ar-SA"/>
              </w:rPr>
            </w:pPr>
            <w:r w:rsidRPr="00D87183">
              <w:rPr>
                <w:noProof/>
                <w:lang w:bidi="ar-SA"/>
              </w:rPr>
              <w:drawing>
                <wp:anchor distT="0" distB="0" distL="114300" distR="114300" simplePos="0" relativeHeight="251664384" behindDoc="0" locked="0" layoutInCell="1" allowOverlap="1" wp14:anchorId="65E2C01C" wp14:editId="46F0EDBB">
                  <wp:simplePos x="0" y="0"/>
                  <wp:positionH relativeFrom="column">
                    <wp:posOffset>815340</wp:posOffset>
                  </wp:positionH>
                  <wp:positionV relativeFrom="paragraph">
                    <wp:posOffset>54610</wp:posOffset>
                  </wp:positionV>
                  <wp:extent cx="538480" cy="278765"/>
                  <wp:effectExtent l="0" t="0" r="0" b="6985"/>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38480" cy="278765"/>
                          </a:xfrm>
                          <a:prstGeom prst="rect">
                            <a:avLst/>
                          </a:prstGeom>
                        </pic:spPr>
                      </pic:pic>
                    </a:graphicData>
                  </a:graphic>
                  <wp14:sizeRelH relativeFrom="margin">
                    <wp14:pctWidth>0</wp14:pctWidth>
                  </wp14:sizeRelH>
                  <wp14:sizeRelV relativeFrom="margin">
                    <wp14:pctHeight>0</wp14:pctHeight>
                  </wp14:sizeRelV>
                </wp:anchor>
              </w:drawing>
            </w:r>
            <w:r w:rsidRPr="00D87183">
              <w:rPr>
                <w:rFonts w:ascii="Arial" w:hAnsi="Arial" w:cs="Arial"/>
                <w:b/>
                <w:noProof/>
                <w:color w:val="A6A6A6" w:themeColor="background1" w:themeShade="A6"/>
                <w:sz w:val="20"/>
                <w:szCs w:val="20"/>
                <w:lang w:bidi="ar-SA"/>
              </w:rPr>
              <w:t>4</w:t>
            </w:r>
          </w:p>
        </w:tc>
      </w:tr>
      <w:tr w:rsidR="00D87183" w:rsidRPr="00D87183" w:rsidTr="004B3C3F">
        <w:trPr>
          <w:jc w:val="center"/>
        </w:trPr>
        <w:tc>
          <w:tcPr>
            <w:tcW w:w="2410" w:type="dxa"/>
          </w:tcPr>
          <w:p w:rsidR="00D87183" w:rsidRPr="00D87183" w:rsidRDefault="00D87183" w:rsidP="00D87183">
            <w:pPr>
              <w:spacing w:before="101"/>
              <w:ind w:right="340"/>
              <w:outlineLvl w:val="0"/>
              <w:rPr>
                <w:rFonts w:ascii="Arial Narrow" w:eastAsia="Arial Narrow" w:hAnsi="Arial Narrow" w:cs="Arial Narrow"/>
                <w:color w:val="808285"/>
                <w:sz w:val="34"/>
                <w:szCs w:val="34"/>
              </w:rPr>
            </w:pPr>
            <w:r w:rsidRPr="00D87183">
              <w:rPr>
                <w:noProof/>
                <w:lang w:bidi="ar-SA"/>
              </w:rPr>
              <w:drawing>
                <wp:inline distT="0" distB="0" distL="0" distR="0" wp14:anchorId="23DCE691" wp14:editId="6C861506">
                  <wp:extent cx="1378040" cy="1115091"/>
                  <wp:effectExtent l="0" t="0" r="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10339" cy="1141227"/>
                          </a:xfrm>
                          <a:prstGeom prst="rect">
                            <a:avLst/>
                          </a:prstGeom>
                        </pic:spPr>
                      </pic:pic>
                    </a:graphicData>
                  </a:graphic>
                </wp:inline>
              </w:drawing>
            </w:r>
          </w:p>
        </w:tc>
        <w:tc>
          <w:tcPr>
            <w:tcW w:w="2268" w:type="dxa"/>
          </w:tcPr>
          <w:p w:rsidR="00D87183" w:rsidRPr="00D87183" w:rsidRDefault="00D87183" w:rsidP="00D87183">
            <w:pPr>
              <w:tabs>
                <w:tab w:val="right" w:pos="1980"/>
              </w:tabs>
              <w:spacing w:before="101"/>
              <w:ind w:right="340"/>
              <w:jc w:val="center"/>
              <w:outlineLvl w:val="0"/>
              <w:rPr>
                <w:rFonts w:ascii="Arial Narrow" w:eastAsia="Arial Narrow" w:hAnsi="Arial Narrow" w:cs="Arial Narrow"/>
                <w:color w:val="808285"/>
                <w:sz w:val="34"/>
                <w:szCs w:val="34"/>
              </w:rPr>
            </w:pPr>
            <w:r w:rsidRPr="00D87183">
              <w:rPr>
                <w:noProof/>
                <w:lang w:bidi="ar-SA"/>
              </w:rPr>
              <w:drawing>
                <wp:inline distT="0" distB="0" distL="0" distR="0" wp14:anchorId="6EE18AE7" wp14:editId="5D9AA658">
                  <wp:extent cx="850006" cy="1075347"/>
                  <wp:effectExtent l="0" t="0" r="762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59714" cy="1087629"/>
                          </a:xfrm>
                          <a:prstGeom prst="rect">
                            <a:avLst/>
                          </a:prstGeom>
                        </pic:spPr>
                      </pic:pic>
                    </a:graphicData>
                  </a:graphic>
                </wp:inline>
              </w:drawing>
            </w:r>
          </w:p>
        </w:tc>
        <w:tc>
          <w:tcPr>
            <w:tcW w:w="2601" w:type="dxa"/>
          </w:tcPr>
          <w:p w:rsidR="00D87183" w:rsidRPr="00D87183" w:rsidRDefault="00D87183" w:rsidP="00D87183">
            <w:pPr>
              <w:tabs>
                <w:tab w:val="left" w:pos="345"/>
                <w:tab w:val="right" w:pos="2848"/>
              </w:tabs>
              <w:spacing w:before="101"/>
              <w:ind w:right="340"/>
              <w:outlineLvl w:val="0"/>
              <w:rPr>
                <w:rFonts w:ascii="Arial Narrow" w:eastAsia="Arial Narrow" w:hAnsi="Arial Narrow" w:cs="Arial Narrow"/>
                <w:color w:val="808285"/>
                <w:sz w:val="34"/>
                <w:szCs w:val="34"/>
              </w:rPr>
            </w:pPr>
            <w:r w:rsidRPr="00D87183">
              <w:rPr>
                <w:noProof/>
                <w:lang w:bidi="ar-SA"/>
              </w:rPr>
              <w:drawing>
                <wp:inline distT="0" distB="0" distL="0" distR="0" wp14:anchorId="10EC6380" wp14:editId="57B1DDB2">
                  <wp:extent cx="1561234" cy="1099026"/>
                  <wp:effectExtent l="0" t="0" r="127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75442" cy="1109027"/>
                          </a:xfrm>
                          <a:prstGeom prst="rect">
                            <a:avLst/>
                          </a:prstGeom>
                        </pic:spPr>
                      </pic:pic>
                    </a:graphicData>
                  </a:graphic>
                </wp:inline>
              </w:drawing>
            </w:r>
          </w:p>
        </w:tc>
        <w:tc>
          <w:tcPr>
            <w:tcW w:w="2601" w:type="dxa"/>
          </w:tcPr>
          <w:p w:rsidR="00D87183" w:rsidRPr="00D87183" w:rsidRDefault="00D87183" w:rsidP="00D87183">
            <w:pPr>
              <w:spacing w:before="101"/>
              <w:ind w:right="340"/>
              <w:jc w:val="right"/>
              <w:outlineLvl w:val="0"/>
              <w:rPr>
                <w:rFonts w:ascii="Arial Narrow" w:eastAsia="Arial Narrow" w:hAnsi="Arial Narrow" w:cs="Arial Narrow"/>
                <w:color w:val="808285"/>
                <w:sz w:val="34"/>
                <w:szCs w:val="34"/>
              </w:rPr>
            </w:pPr>
            <w:r w:rsidRPr="00D87183">
              <w:rPr>
                <w:noProof/>
                <w:lang w:bidi="ar-SA"/>
              </w:rPr>
              <w:drawing>
                <wp:inline distT="0" distB="0" distL="0" distR="0" wp14:anchorId="5D92D858" wp14:editId="65828A46">
                  <wp:extent cx="1276350" cy="1198451"/>
                  <wp:effectExtent l="0" t="0" r="0" b="19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82061" cy="1203813"/>
                          </a:xfrm>
                          <a:prstGeom prst="rect">
                            <a:avLst/>
                          </a:prstGeom>
                        </pic:spPr>
                      </pic:pic>
                    </a:graphicData>
                  </a:graphic>
                </wp:inline>
              </w:drawing>
            </w:r>
          </w:p>
        </w:tc>
      </w:tr>
      <w:tr w:rsidR="00D87183" w:rsidRPr="00D87183" w:rsidTr="004B3C3F">
        <w:trPr>
          <w:jc w:val="center"/>
        </w:trPr>
        <w:tc>
          <w:tcPr>
            <w:tcW w:w="2410" w:type="dxa"/>
          </w:tcPr>
          <w:p w:rsidR="00D87183" w:rsidRPr="00D87183" w:rsidRDefault="00D87183" w:rsidP="00D87183">
            <w:pPr>
              <w:spacing w:before="101"/>
              <w:ind w:right="340"/>
              <w:outlineLvl w:val="0"/>
              <w:rPr>
                <w:rFonts w:ascii="Arial" w:eastAsia="Arial Narrow" w:hAnsi="Arial" w:cs="Arial"/>
                <w:b/>
                <w:color w:val="A6A6A6" w:themeColor="background1" w:themeShade="A6"/>
                <w:sz w:val="24"/>
                <w:szCs w:val="24"/>
              </w:rPr>
            </w:pPr>
            <w:r w:rsidRPr="00D87183">
              <w:rPr>
                <w:noProof/>
                <w:lang w:bidi="ar-SA"/>
              </w:rPr>
              <w:drawing>
                <wp:anchor distT="0" distB="0" distL="114300" distR="114300" simplePos="0" relativeHeight="251658240" behindDoc="0" locked="0" layoutInCell="1" allowOverlap="1" wp14:anchorId="5BFF8541" wp14:editId="74A8090B">
                  <wp:simplePos x="0" y="0"/>
                  <wp:positionH relativeFrom="column">
                    <wp:posOffset>756285</wp:posOffset>
                  </wp:positionH>
                  <wp:positionV relativeFrom="paragraph">
                    <wp:posOffset>37465</wp:posOffset>
                  </wp:positionV>
                  <wp:extent cx="569595" cy="282575"/>
                  <wp:effectExtent l="0" t="0" r="1905" b="3175"/>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9595" cy="282575"/>
                          </a:xfrm>
                          <a:prstGeom prst="rect">
                            <a:avLst/>
                          </a:prstGeom>
                        </pic:spPr>
                      </pic:pic>
                    </a:graphicData>
                  </a:graphic>
                  <wp14:sizeRelH relativeFrom="margin">
                    <wp14:pctWidth>0</wp14:pctWidth>
                  </wp14:sizeRelH>
                  <wp14:sizeRelV relativeFrom="margin">
                    <wp14:pctHeight>0</wp14:pctHeight>
                  </wp14:sizeRelV>
                </wp:anchor>
              </w:drawing>
            </w:r>
            <w:r w:rsidRPr="00D87183">
              <w:rPr>
                <w:rFonts w:ascii="Arial" w:eastAsia="Arial Narrow" w:hAnsi="Arial" w:cs="Arial"/>
                <w:b/>
                <w:color w:val="A6A6A6" w:themeColor="background1" w:themeShade="A6"/>
                <w:sz w:val="24"/>
                <w:szCs w:val="24"/>
              </w:rPr>
              <w:t>5</w:t>
            </w:r>
          </w:p>
        </w:tc>
        <w:tc>
          <w:tcPr>
            <w:tcW w:w="2268" w:type="dxa"/>
          </w:tcPr>
          <w:p w:rsidR="00D87183" w:rsidRPr="00D87183" w:rsidRDefault="00D87183" w:rsidP="00D87183">
            <w:pPr>
              <w:spacing w:before="101"/>
              <w:ind w:right="340"/>
              <w:outlineLvl w:val="0"/>
              <w:rPr>
                <w:rFonts w:ascii="Arial" w:eastAsia="Arial Narrow" w:hAnsi="Arial" w:cs="Arial"/>
                <w:b/>
                <w:color w:val="A6A6A6" w:themeColor="background1" w:themeShade="A6"/>
                <w:sz w:val="24"/>
                <w:szCs w:val="24"/>
              </w:rPr>
            </w:pPr>
            <w:r w:rsidRPr="00D87183">
              <w:rPr>
                <w:noProof/>
                <w:lang w:bidi="ar-SA"/>
              </w:rPr>
              <w:drawing>
                <wp:anchor distT="0" distB="0" distL="114300" distR="114300" simplePos="0" relativeHeight="251656192" behindDoc="0" locked="0" layoutInCell="1" allowOverlap="1" wp14:anchorId="6D6FE38E" wp14:editId="7879A276">
                  <wp:simplePos x="0" y="0"/>
                  <wp:positionH relativeFrom="column">
                    <wp:posOffset>761365</wp:posOffset>
                  </wp:positionH>
                  <wp:positionV relativeFrom="paragraph">
                    <wp:posOffset>24130</wp:posOffset>
                  </wp:positionV>
                  <wp:extent cx="542290" cy="268605"/>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2290" cy="268605"/>
                          </a:xfrm>
                          <a:prstGeom prst="rect">
                            <a:avLst/>
                          </a:prstGeom>
                        </pic:spPr>
                      </pic:pic>
                    </a:graphicData>
                  </a:graphic>
                  <wp14:sizeRelH relativeFrom="margin">
                    <wp14:pctWidth>0</wp14:pctWidth>
                  </wp14:sizeRelH>
                  <wp14:sizeRelV relativeFrom="margin">
                    <wp14:pctHeight>0</wp14:pctHeight>
                  </wp14:sizeRelV>
                </wp:anchor>
              </w:drawing>
            </w:r>
            <w:r w:rsidRPr="00D87183">
              <w:rPr>
                <w:rFonts w:ascii="Arial" w:eastAsia="Arial Narrow" w:hAnsi="Arial" w:cs="Arial"/>
                <w:b/>
                <w:color w:val="A6A6A6" w:themeColor="background1" w:themeShade="A6"/>
                <w:sz w:val="24"/>
                <w:szCs w:val="24"/>
              </w:rPr>
              <w:t>6</w:t>
            </w:r>
          </w:p>
        </w:tc>
        <w:tc>
          <w:tcPr>
            <w:tcW w:w="2601" w:type="dxa"/>
          </w:tcPr>
          <w:p w:rsidR="00D87183" w:rsidRPr="00D87183" w:rsidRDefault="00D87183" w:rsidP="00D87183">
            <w:pPr>
              <w:spacing w:before="101"/>
              <w:ind w:right="340"/>
              <w:outlineLvl w:val="0"/>
              <w:rPr>
                <w:rFonts w:ascii="Arial" w:eastAsia="Arial Narrow" w:hAnsi="Arial" w:cs="Arial"/>
                <w:b/>
                <w:color w:val="A6A6A6" w:themeColor="background1" w:themeShade="A6"/>
                <w:sz w:val="24"/>
                <w:szCs w:val="24"/>
              </w:rPr>
            </w:pPr>
            <w:r w:rsidRPr="00D87183">
              <w:rPr>
                <w:noProof/>
                <w:lang w:bidi="ar-SA"/>
              </w:rPr>
              <w:drawing>
                <wp:anchor distT="0" distB="0" distL="114300" distR="114300" simplePos="0" relativeHeight="251660288" behindDoc="0" locked="0" layoutInCell="1" allowOverlap="1" wp14:anchorId="6D5A8E03" wp14:editId="460700C0">
                  <wp:simplePos x="0" y="0"/>
                  <wp:positionH relativeFrom="column">
                    <wp:posOffset>931545</wp:posOffset>
                  </wp:positionH>
                  <wp:positionV relativeFrom="paragraph">
                    <wp:posOffset>37465</wp:posOffset>
                  </wp:positionV>
                  <wp:extent cx="551815" cy="284480"/>
                  <wp:effectExtent l="0" t="0" r="635" b="127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1815" cy="284480"/>
                          </a:xfrm>
                          <a:prstGeom prst="rect">
                            <a:avLst/>
                          </a:prstGeom>
                        </pic:spPr>
                      </pic:pic>
                    </a:graphicData>
                  </a:graphic>
                  <wp14:sizeRelH relativeFrom="margin">
                    <wp14:pctWidth>0</wp14:pctWidth>
                  </wp14:sizeRelH>
                  <wp14:sizeRelV relativeFrom="margin">
                    <wp14:pctHeight>0</wp14:pctHeight>
                  </wp14:sizeRelV>
                </wp:anchor>
              </w:drawing>
            </w:r>
            <w:r w:rsidRPr="00D87183">
              <w:rPr>
                <w:rFonts w:ascii="Arial" w:eastAsia="Arial Narrow" w:hAnsi="Arial" w:cs="Arial"/>
                <w:b/>
                <w:color w:val="A6A6A6" w:themeColor="background1" w:themeShade="A6"/>
                <w:sz w:val="24"/>
                <w:szCs w:val="24"/>
              </w:rPr>
              <w:t>7</w:t>
            </w:r>
          </w:p>
        </w:tc>
        <w:tc>
          <w:tcPr>
            <w:tcW w:w="2601" w:type="dxa"/>
          </w:tcPr>
          <w:p w:rsidR="00D87183" w:rsidRPr="00D87183" w:rsidRDefault="00D87183" w:rsidP="00D87183">
            <w:pPr>
              <w:spacing w:before="101"/>
              <w:ind w:right="340"/>
              <w:outlineLvl w:val="0"/>
              <w:rPr>
                <w:rFonts w:ascii="Arial" w:eastAsia="Arial Narrow" w:hAnsi="Arial" w:cs="Arial"/>
                <w:b/>
                <w:color w:val="A6A6A6" w:themeColor="background1" w:themeShade="A6"/>
                <w:sz w:val="24"/>
                <w:szCs w:val="24"/>
              </w:rPr>
            </w:pPr>
            <w:r w:rsidRPr="00D87183">
              <w:rPr>
                <w:noProof/>
                <w:lang w:bidi="ar-SA"/>
              </w:rPr>
              <w:drawing>
                <wp:anchor distT="0" distB="0" distL="114300" distR="114300" simplePos="0" relativeHeight="251662336" behindDoc="0" locked="0" layoutInCell="1" allowOverlap="1" wp14:anchorId="15B4A2BD" wp14:editId="4DD3F018">
                  <wp:simplePos x="0" y="0"/>
                  <wp:positionH relativeFrom="column">
                    <wp:posOffset>815340</wp:posOffset>
                  </wp:positionH>
                  <wp:positionV relativeFrom="paragraph">
                    <wp:posOffset>57150</wp:posOffset>
                  </wp:positionV>
                  <wp:extent cx="532130" cy="274955"/>
                  <wp:effectExtent l="0" t="0" r="1270"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32130" cy="274955"/>
                          </a:xfrm>
                          <a:prstGeom prst="rect">
                            <a:avLst/>
                          </a:prstGeom>
                        </pic:spPr>
                      </pic:pic>
                    </a:graphicData>
                  </a:graphic>
                  <wp14:sizeRelH relativeFrom="margin">
                    <wp14:pctWidth>0</wp14:pctWidth>
                  </wp14:sizeRelH>
                  <wp14:sizeRelV relativeFrom="margin">
                    <wp14:pctHeight>0</wp14:pctHeight>
                  </wp14:sizeRelV>
                </wp:anchor>
              </w:drawing>
            </w:r>
            <w:r w:rsidRPr="00D87183">
              <w:rPr>
                <w:rFonts w:ascii="Arial" w:eastAsia="Arial Narrow" w:hAnsi="Arial" w:cs="Arial"/>
                <w:b/>
                <w:color w:val="A6A6A6" w:themeColor="background1" w:themeShade="A6"/>
                <w:sz w:val="24"/>
                <w:szCs w:val="24"/>
              </w:rPr>
              <w:t>8</w:t>
            </w:r>
          </w:p>
        </w:tc>
      </w:tr>
    </w:tbl>
    <w:p w:rsidR="007307F3" w:rsidRDefault="007307F3" w:rsidP="00D87183">
      <w:pPr>
        <w:tabs>
          <w:tab w:val="left" w:pos="1095"/>
        </w:tabs>
        <w:spacing w:before="101"/>
        <w:ind w:right="340"/>
        <w:outlineLvl w:val="0"/>
        <w:rPr>
          <w:rFonts w:ascii="Arial Narrow" w:eastAsia="Arial Narrow" w:hAnsi="Arial Narrow" w:cs="Arial Narrow"/>
          <w:color w:val="808285"/>
          <w:sz w:val="34"/>
          <w:szCs w:val="34"/>
        </w:rPr>
      </w:pPr>
    </w:p>
    <w:p w:rsidR="000331E4" w:rsidRPr="006E4465" w:rsidRDefault="007307F3" w:rsidP="000331E4">
      <w:pPr>
        <w:spacing w:before="101"/>
        <w:ind w:right="340"/>
        <w:jc w:val="right"/>
        <w:outlineLvl w:val="0"/>
        <w:rPr>
          <w:rFonts w:ascii="Arial Narrow" w:eastAsiaTheme="minorEastAsia" w:hAnsi="Arial Narrow" w:cs="Arial Narrow"/>
          <w:sz w:val="34"/>
          <w:szCs w:val="34"/>
          <w:lang w:eastAsia="zh-CN"/>
        </w:rPr>
      </w:pPr>
      <w:r>
        <w:rPr>
          <w:rFonts w:ascii="Arial Narrow" w:eastAsia="Arial Narrow" w:hAnsi="Arial Narrow" w:cs="Arial Narrow"/>
          <w:noProof/>
          <w:sz w:val="34"/>
          <w:szCs w:val="34"/>
        </w:rPr>
        <w:lastRenderedPageBreak/>
        <w:pict>
          <v:line id="Прямая соединительная линия 931" o:spid="_x0000_s16276" style="position:absolute;left:0;text-align:left;z-index:251913728;visibility:visible;mso-wrap-distance-top:-3e-5mm;mso-wrap-distance-bottom:-3e-5mm;mso-position-horizontal-relative:page" from="0,14.3pt" to="451.1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" strokecolor="#808285" strokeweight="1.0675mm">
            <w10:wrap anchorx="page"/>
          </v:line>
        </w:pict>
      </w:r>
      <w:r w:rsidR="000331E4" w:rsidRPr="006E4465">
        <w:rPr>
          <w:rFonts w:ascii="Arial Narrow" w:eastAsia="Arial Narrow" w:hAnsi="Arial Narrow" w:cs="Arial Narrow"/>
          <w:color w:val="808285"/>
          <w:sz w:val="34"/>
          <w:szCs w:val="34"/>
        </w:rPr>
        <w:t>СОДЕРЖАНИЕ</w:t>
      </w:r>
    </w:p>
    <w:p w:rsidR="000331E4" w:rsidRPr="006E4465" w:rsidRDefault="000331E4" w:rsidP="000331E4">
      <w:pPr>
        <w:spacing w:line="244" w:lineRule="auto"/>
        <w:rPr>
          <w:rFonts w:ascii="Arial Narrow" w:eastAsiaTheme="minorEastAsia" w:hAnsi="Arial Narrow"/>
          <w:sz w:val="24"/>
          <w:lang w:eastAsia="zh-CN"/>
        </w:rPr>
      </w:pPr>
    </w:p>
    <w:p w:rsidR="000331E4" w:rsidRPr="006E4465" w:rsidRDefault="000331E4" w:rsidP="000331E4">
      <w:pPr>
        <w:tabs>
          <w:tab w:val="left" w:pos="10585"/>
        </w:tabs>
        <w:ind w:left="1077" w:right="686"/>
        <w:rPr>
          <w:rFonts w:ascii="Arial" w:eastAsiaTheme="minorEastAsia" w:hAnsi="Arial" w:cs="Arial"/>
          <w:color w:val="231F20"/>
          <w:spacing w:val="-8"/>
          <w:sz w:val="24"/>
          <w:szCs w:val="24"/>
          <w:lang w:eastAsia="zh-CN"/>
        </w:rPr>
      </w:pPr>
      <w:r w:rsidRPr="006E4465">
        <w:rPr>
          <w:rFonts w:ascii="Arial" w:hAnsi="Arial" w:cs="Arial"/>
          <w:color w:val="231F20"/>
          <w:sz w:val="24"/>
          <w:szCs w:val="24"/>
        </w:rPr>
        <w:t>Область применения и назначение.</w:t>
      </w:r>
      <w:r w:rsidRPr="006E4465">
        <w:rPr>
          <w:rFonts w:ascii="Arial" w:hAnsi="Arial" w:cs="Arial"/>
          <w:color w:val="231F20"/>
          <w:sz w:val="24"/>
          <w:szCs w:val="24"/>
          <w:u w:val="dotted" w:color="939598"/>
        </w:rPr>
        <w:tab/>
      </w:r>
      <w:r>
        <w:rPr>
          <w:rFonts w:ascii="Arial" w:eastAsiaTheme="minorEastAsia" w:hAnsi="Arial" w:cs="Arial" w:hint="eastAsia"/>
          <w:color w:val="231F20"/>
          <w:sz w:val="24"/>
          <w:szCs w:val="24"/>
          <w:u w:val="dotted" w:color="939598"/>
          <w:lang w:eastAsia="zh-CN"/>
        </w:rPr>
        <w:t>1</w:t>
      </w:r>
      <w:r w:rsidRPr="006E4465">
        <w:rPr>
          <w:rFonts w:ascii="Arial" w:hAnsi="Arial" w:cs="Arial"/>
          <w:color w:val="231F20"/>
          <w:sz w:val="24"/>
          <w:szCs w:val="24"/>
        </w:rPr>
        <w:t>3 Внешний вид.</w:t>
      </w:r>
      <w:r w:rsidRPr="006E4465">
        <w:rPr>
          <w:rFonts w:ascii="Arial" w:hAnsi="Arial" w:cs="Arial"/>
          <w:color w:val="231F20"/>
          <w:sz w:val="24"/>
          <w:szCs w:val="24"/>
          <w:u w:val="dotted" w:color="939598"/>
        </w:rPr>
        <w:tab/>
      </w:r>
      <w:r>
        <w:rPr>
          <w:rFonts w:ascii="Arial" w:eastAsiaTheme="minorEastAsia" w:hAnsi="Arial" w:cs="Arial" w:hint="eastAsia"/>
          <w:color w:val="231F20"/>
          <w:sz w:val="24"/>
          <w:szCs w:val="24"/>
          <w:u w:val="dotted" w:color="939598"/>
          <w:lang w:eastAsia="zh-CN"/>
        </w:rPr>
        <w:t>1</w:t>
      </w:r>
      <w:r w:rsidRPr="006E4465">
        <w:rPr>
          <w:rFonts w:ascii="Arial" w:eastAsiaTheme="minorEastAsia" w:hAnsi="Arial" w:cs="Arial"/>
          <w:color w:val="231F20"/>
          <w:sz w:val="24"/>
          <w:szCs w:val="24"/>
          <w:lang w:eastAsia="zh-CN"/>
        </w:rPr>
        <w:t>4</w:t>
      </w:r>
      <w:r w:rsidRPr="006E4465">
        <w:rPr>
          <w:rFonts w:ascii="Arial" w:hAnsi="Arial" w:cs="Arial"/>
          <w:color w:val="231F20"/>
          <w:sz w:val="24"/>
          <w:szCs w:val="24"/>
        </w:rPr>
        <w:t xml:space="preserve"> Технические характеристики.</w:t>
      </w:r>
      <w:r w:rsidRPr="006E4465">
        <w:rPr>
          <w:rFonts w:ascii="Arial" w:hAnsi="Arial" w:cs="Arial"/>
          <w:color w:val="231F20"/>
          <w:sz w:val="24"/>
          <w:szCs w:val="24"/>
          <w:u w:val="dotted" w:color="939598"/>
        </w:rPr>
        <w:tab/>
      </w:r>
      <w:r>
        <w:rPr>
          <w:rFonts w:ascii="Arial" w:eastAsiaTheme="minorEastAsia" w:hAnsi="Arial" w:cs="Arial" w:hint="eastAsia"/>
          <w:color w:val="231F20"/>
          <w:sz w:val="24"/>
          <w:szCs w:val="24"/>
          <w:u w:val="dotted" w:color="939598"/>
          <w:lang w:eastAsia="zh-CN"/>
        </w:rPr>
        <w:t>1</w:t>
      </w:r>
      <w:r w:rsidRPr="006E4465">
        <w:rPr>
          <w:rFonts w:ascii="Arial" w:eastAsiaTheme="minorEastAsia" w:hAnsi="Arial" w:cs="Arial"/>
          <w:color w:val="231F20"/>
          <w:sz w:val="24"/>
          <w:szCs w:val="24"/>
          <w:lang w:eastAsia="zh-CN"/>
        </w:rPr>
        <w:t>5</w:t>
      </w:r>
      <w:r w:rsidRPr="006E4465">
        <w:rPr>
          <w:rFonts w:ascii="Arial" w:hAnsi="Arial" w:cs="Arial"/>
          <w:color w:val="231F20"/>
          <w:sz w:val="24"/>
          <w:szCs w:val="24"/>
        </w:rPr>
        <w:t xml:space="preserve"> Правила эксплуатации оборудования.</w:t>
      </w:r>
      <w:r w:rsidRPr="006E4465">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15</w:t>
      </w:r>
      <w:r w:rsidRPr="006E4465">
        <w:rPr>
          <w:rFonts w:ascii="Arial" w:hAnsi="Arial" w:cs="Arial"/>
          <w:color w:val="231F20"/>
          <w:sz w:val="24"/>
          <w:szCs w:val="24"/>
        </w:rPr>
        <w:t xml:space="preserve"> Работа с инструментом.</w:t>
      </w:r>
      <w:r w:rsidRPr="006E4465">
        <w:rPr>
          <w:rFonts w:ascii="Arial" w:hAnsi="Arial" w:cs="Arial"/>
          <w:color w:val="231F20"/>
          <w:sz w:val="24"/>
          <w:szCs w:val="24"/>
          <w:u w:val="dotted" w:color="939598"/>
        </w:rPr>
        <w:tab/>
      </w:r>
      <w:r w:rsidRPr="006E4465">
        <w:rPr>
          <w:rFonts w:ascii="Arial" w:eastAsiaTheme="minorEastAsia" w:hAnsi="Arial" w:cs="Arial"/>
          <w:color w:val="231F20"/>
          <w:spacing w:val="-8"/>
          <w:sz w:val="24"/>
          <w:szCs w:val="24"/>
          <w:lang w:eastAsia="zh-CN"/>
        </w:rPr>
        <w:t>1</w:t>
      </w:r>
      <w:r>
        <w:rPr>
          <w:rFonts w:ascii="Arial" w:eastAsiaTheme="minorEastAsia" w:hAnsi="Arial" w:cs="Arial" w:hint="eastAsia"/>
          <w:color w:val="231F20"/>
          <w:spacing w:val="-8"/>
          <w:sz w:val="24"/>
          <w:szCs w:val="24"/>
          <w:lang w:eastAsia="zh-CN"/>
        </w:rPr>
        <w:t>6</w:t>
      </w:r>
      <w:r w:rsidRPr="006E4465">
        <w:rPr>
          <w:rFonts w:ascii="Arial" w:hAnsi="Arial" w:cs="Arial"/>
          <w:color w:val="231F20"/>
          <w:spacing w:val="-8"/>
          <w:sz w:val="24"/>
          <w:szCs w:val="24"/>
        </w:rPr>
        <w:t xml:space="preserve"> </w:t>
      </w:r>
      <w:r w:rsidRPr="006E4465">
        <w:rPr>
          <w:rFonts w:ascii="Arial" w:hAnsi="Arial" w:cs="Arial"/>
          <w:color w:val="231F20"/>
          <w:sz w:val="24"/>
          <w:szCs w:val="24"/>
        </w:rPr>
        <w:t>Правила установки частей оборудования.</w:t>
      </w:r>
      <w:r w:rsidRPr="006E4465">
        <w:rPr>
          <w:rFonts w:ascii="Arial" w:hAnsi="Arial" w:cs="Arial"/>
          <w:color w:val="231F20"/>
          <w:sz w:val="24"/>
          <w:szCs w:val="24"/>
          <w:u w:val="dotted" w:color="939598"/>
        </w:rPr>
        <w:tab/>
      </w:r>
      <w:r w:rsidRPr="006E4465">
        <w:rPr>
          <w:rFonts w:ascii="Arial" w:hAnsi="Arial" w:cs="Arial"/>
          <w:color w:val="231F20"/>
          <w:spacing w:val="-8"/>
          <w:sz w:val="24"/>
          <w:szCs w:val="24"/>
        </w:rPr>
        <w:t>1</w:t>
      </w:r>
      <w:r>
        <w:rPr>
          <w:rFonts w:ascii="Arial" w:eastAsiaTheme="minorEastAsia" w:hAnsi="Arial" w:cs="Arial" w:hint="eastAsia"/>
          <w:color w:val="231F20"/>
          <w:spacing w:val="-8"/>
          <w:sz w:val="24"/>
          <w:szCs w:val="24"/>
          <w:lang w:eastAsia="zh-CN"/>
        </w:rPr>
        <w:t>8</w:t>
      </w:r>
    </w:p>
    <w:p w:rsidR="000331E4" w:rsidRPr="006E4465" w:rsidRDefault="000331E4" w:rsidP="000331E4">
      <w:pPr>
        <w:tabs>
          <w:tab w:val="left" w:pos="10585"/>
        </w:tabs>
        <w:ind w:left="1077" w:right="686"/>
        <w:rPr>
          <w:rFonts w:ascii="Arial" w:eastAsiaTheme="minorEastAsia" w:hAnsi="Arial" w:cs="Arial"/>
          <w:color w:val="231F20"/>
          <w:sz w:val="24"/>
          <w:szCs w:val="24"/>
          <w:lang w:eastAsia="zh-CN"/>
        </w:rPr>
      </w:pPr>
      <w:r w:rsidRPr="006E4465">
        <w:rPr>
          <w:rFonts w:ascii="Arial" w:hAnsi="Arial" w:cs="Arial"/>
          <w:color w:val="231F20"/>
          <w:sz w:val="24"/>
          <w:szCs w:val="24"/>
        </w:rPr>
        <w:t>Техническое обслуживание.</w:t>
      </w:r>
      <w:r w:rsidRPr="006E4465">
        <w:rPr>
          <w:rFonts w:ascii="Arial" w:hAnsi="Arial" w:cs="Arial"/>
          <w:color w:val="231F20"/>
          <w:sz w:val="24"/>
          <w:szCs w:val="24"/>
          <w:u w:val="dotted" w:color="939598"/>
        </w:rPr>
        <w:tab/>
      </w:r>
      <w:r>
        <w:rPr>
          <w:rFonts w:ascii="Arial" w:eastAsiaTheme="minorEastAsia" w:hAnsi="Arial" w:cs="Arial" w:hint="eastAsia"/>
          <w:color w:val="231F20"/>
          <w:sz w:val="24"/>
          <w:szCs w:val="24"/>
          <w:u w:val="dotted" w:color="939598"/>
          <w:lang w:eastAsia="zh-CN"/>
        </w:rPr>
        <w:t>19</w:t>
      </w:r>
      <w:r w:rsidRPr="006E4465">
        <w:rPr>
          <w:rFonts w:ascii="Arial" w:hAnsi="Arial" w:cs="Arial"/>
          <w:color w:val="231F20"/>
          <w:sz w:val="24"/>
          <w:szCs w:val="24"/>
        </w:rPr>
        <w:t xml:space="preserve"> Гарантийное обязательство.</w:t>
      </w:r>
      <w:r w:rsidRPr="006E4465">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21</w:t>
      </w:r>
      <w:r w:rsidRPr="006E4465">
        <w:rPr>
          <w:rFonts w:ascii="Arial" w:hAnsi="Arial" w:cs="Arial"/>
          <w:color w:val="231F20"/>
          <w:sz w:val="24"/>
          <w:szCs w:val="24"/>
        </w:rPr>
        <w:t xml:space="preserve"> Срок службы.</w:t>
      </w:r>
      <w:r w:rsidRPr="006E4465">
        <w:rPr>
          <w:rFonts w:ascii="Arial" w:hAnsi="Arial" w:cs="Arial"/>
          <w:color w:val="231F20"/>
          <w:sz w:val="24"/>
          <w:szCs w:val="24"/>
          <w:u w:val="dotted" w:color="939598"/>
        </w:rPr>
        <w:tab/>
      </w:r>
      <w:r>
        <w:rPr>
          <w:rFonts w:ascii="Arial" w:eastAsiaTheme="minorEastAsia" w:hAnsi="Arial" w:cs="Arial" w:hint="eastAsia"/>
          <w:color w:val="231F20"/>
          <w:sz w:val="24"/>
          <w:szCs w:val="24"/>
          <w:u w:val="dotted" w:color="939598"/>
          <w:lang w:eastAsia="zh-CN"/>
        </w:rPr>
        <w:t>21</w:t>
      </w:r>
      <w:r w:rsidRPr="006E4465">
        <w:rPr>
          <w:rFonts w:ascii="Arial" w:hAnsi="Arial" w:cs="Arial"/>
          <w:color w:val="231F20"/>
          <w:sz w:val="24"/>
          <w:szCs w:val="24"/>
        </w:rPr>
        <w:t xml:space="preserve"> Перечень критических отказов и ошибочные действия персонала или пользователя </w:t>
      </w:r>
      <w:r>
        <w:rPr>
          <w:rFonts w:ascii="Arial" w:eastAsiaTheme="minorEastAsia" w:hAnsi="Arial" w:cs="Arial" w:hint="eastAsia"/>
          <w:color w:val="231F20"/>
          <w:sz w:val="24"/>
          <w:szCs w:val="24"/>
          <w:lang w:eastAsia="zh-CN"/>
        </w:rPr>
        <w:t>21</w:t>
      </w:r>
      <w:r w:rsidRPr="006E4465">
        <w:rPr>
          <w:rFonts w:ascii="Arial" w:hAnsi="Arial" w:cs="Arial"/>
          <w:color w:val="231F20"/>
          <w:sz w:val="24"/>
          <w:szCs w:val="24"/>
        </w:rPr>
        <w:t xml:space="preserve"> Критерии предельных состояний.</w:t>
      </w:r>
      <w:r w:rsidRPr="006E4465">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22</w:t>
      </w:r>
      <w:r w:rsidRPr="006E4465">
        <w:rPr>
          <w:rFonts w:ascii="Arial" w:hAnsi="Arial" w:cs="Arial"/>
          <w:color w:val="231F20"/>
          <w:sz w:val="24"/>
          <w:szCs w:val="24"/>
        </w:rPr>
        <w:t xml:space="preserve"> Действиях персонала в случае инцидента, критического отказа или аварии.</w:t>
      </w:r>
      <w:r w:rsidRPr="006E4465">
        <w:rPr>
          <w:rFonts w:ascii="Arial" w:hAnsi="Arial" w:cs="Arial"/>
          <w:color w:val="231F20"/>
          <w:sz w:val="24"/>
          <w:szCs w:val="24"/>
          <w:u w:val="dotted" w:color="939598"/>
        </w:rPr>
        <w:tab/>
      </w:r>
      <w:r>
        <w:rPr>
          <w:rFonts w:ascii="Arial" w:eastAsiaTheme="minorEastAsia" w:hAnsi="Arial" w:cs="Arial" w:hint="eastAsia"/>
          <w:color w:val="231F20"/>
          <w:spacing w:val="-8"/>
          <w:sz w:val="24"/>
          <w:szCs w:val="24"/>
          <w:lang w:eastAsia="zh-CN"/>
        </w:rPr>
        <w:t>22</w:t>
      </w:r>
      <w:r w:rsidRPr="006E4465">
        <w:rPr>
          <w:rFonts w:ascii="Arial" w:hAnsi="Arial" w:cs="Arial"/>
          <w:color w:val="231F20"/>
          <w:spacing w:val="-8"/>
          <w:sz w:val="24"/>
          <w:szCs w:val="24"/>
        </w:rPr>
        <w:t xml:space="preserve"> </w:t>
      </w:r>
      <w:r w:rsidRPr="006E4465">
        <w:rPr>
          <w:rFonts w:ascii="Arial" w:hAnsi="Arial" w:cs="Arial"/>
          <w:color w:val="231F20"/>
          <w:sz w:val="24"/>
          <w:szCs w:val="24"/>
        </w:rPr>
        <w:t>Хранение.</w:t>
      </w:r>
      <w:r w:rsidRPr="006E4465">
        <w:rPr>
          <w:rFonts w:ascii="Arial" w:hAnsi="Arial" w:cs="Arial"/>
          <w:color w:val="231F20"/>
          <w:sz w:val="24"/>
          <w:szCs w:val="24"/>
          <w:u w:val="dotted" w:color="939598"/>
        </w:rPr>
        <w:tab/>
      </w:r>
      <w:r>
        <w:rPr>
          <w:rFonts w:ascii="Arial" w:eastAsiaTheme="minorEastAsia" w:hAnsi="Arial" w:cs="Arial" w:hint="eastAsia"/>
          <w:color w:val="231F20"/>
          <w:spacing w:val="-8"/>
          <w:sz w:val="24"/>
          <w:szCs w:val="24"/>
          <w:lang w:eastAsia="zh-CN"/>
        </w:rPr>
        <w:t>22</w:t>
      </w:r>
      <w:r w:rsidRPr="006E4465">
        <w:rPr>
          <w:rFonts w:ascii="Arial" w:hAnsi="Arial" w:cs="Arial"/>
          <w:color w:val="231F20"/>
          <w:sz w:val="24"/>
          <w:szCs w:val="24"/>
        </w:rPr>
        <w:t xml:space="preserve"> Транспортировка.</w:t>
      </w:r>
      <w:r w:rsidRPr="006E4465">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22</w:t>
      </w:r>
    </w:p>
    <w:p w:rsidR="000331E4" w:rsidRPr="006E4465" w:rsidRDefault="000331E4" w:rsidP="000331E4">
      <w:pPr>
        <w:tabs>
          <w:tab w:val="left" w:pos="10585"/>
        </w:tabs>
        <w:ind w:left="1077" w:right="686"/>
        <w:rPr>
          <w:rFonts w:ascii="Arial" w:eastAsiaTheme="minorEastAsia" w:hAnsi="Arial" w:cs="Arial"/>
          <w:color w:val="231F20"/>
          <w:sz w:val="24"/>
          <w:szCs w:val="24"/>
          <w:lang w:eastAsia="zh-CN"/>
        </w:rPr>
      </w:pPr>
      <w:r w:rsidRPr="006E4465">
        <w:rPr>
          <w:rFonts w:ascii="Arial" w:hAnsi="Arial" w:cs="Arial"/>
          <w:color w:val="231F20"/>
          <w:sz w:val="24"/>
          <w:szCs w:val="24"/>
        </w:rPr>
        <w:t>Утилизация.</w:t>
      </w:r>
      <w:r w:rsidRPr="006E4465">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22</w:t>
      </w:r>
    </w:p>
    <w:p w:rsidR="000331E4" w:rsidRPr="006E4465" w:rsidRDefault="000331E4" w:rsidP="000331E4">
      <w:pPr>
        <w:tabs>
          <w:tab w:val="left" w:pos="10585"/>
        </w:tabs>
        <w:ind w:left="1077" w:right="686"/>
        <w:rPr>
          <w:rFonts w:ascii="Arial" w:hAnsi="Arial" w:cs="Arial"/>
          <w:sz w:val="24"/>
          <w:szCs w:val="24"/>
        </w:rPr>
      </w:pPr>
      <w:r w:rsidRPr="006E4465">
        <w:rPr>
          <w:rFonts w:ascii="Arial" w:hAnsi="Arial" w:cs="Arial"/>
          <w:color w:val="231F20"/>
          <w:sz w:val="24"/>
          <w:szCs w:val="24"/>
        </w:rPr>
        <w:t>Значения шума и вибрации.</w:t>
      </w:r>
      <w:r w:rsidRPr="006E4465">
        <w:rPr>
          <w:rFonts w:ascii="Arial" w:hAnsi="Arial" w:cs="Arial"/>
          <w:color w:val="231F20"/>
          <w:sz w:val="24"/>
          <w:szCs w:val="24"/>
          <w:u w:val="dotted" w:color="939598"/>
        </w:rPr>
        <w:tab/>
      </w:r>
      <w:r>
        <w:rPr>
          <w:rFonts w:ascii="Arial" w:eastAsiaTheme="minorEastAsia" w:hAnsi="Arial" w:cs="Arial" w:hint="eastAsia"/>
          <w:color w:val="231F20"/>
          <w:sz w:val="24"/>
          <w:szCs w:val="24"/>
          <w:lang w:eastAsia="zh-CN"/>
        </w:rPr>
        <w:t>22</w:t>
      </w:r>
      <w:r w:rsidRPr="006E4465">
        <w:rPr>
          <w:rFonts w:ascii="Arial" w:hAnsi="Arial" w:cs="Arial"/>
          <w:color w:val="231F20"/>
          <w:sz w:val="24"/>
          <w:szCs w:val="24"/>
        </w:rPr>
        <w:t xml:space="preserve"> Информация для покупателя.</w:t>
      </w:r>
      <w:r w:rsidRPr="006E4465">
        <w:rPr>
          <w:rFonts w:ascii="Arial" w:hAnsi="Arial" w:cs="Arial"/>
          <w:color w:val="231F20"/>
          <w:sz w:val="24"/>
          <w:szCs w:val="24"/>
          <w:u w:val="dotted" w:color="939598"/>
        </w:rPr>
        <w:tab/>
      </w:r>
      <w:r w:rsidRPr="006E4465">
        <w:rPr>
          <w:rFonts w:ascii="Arial" w:eastAsiaTheme="minorEastAsia" w:hAnsi="Arial" w:cs="Arial"/>
          <w:color w:val="231F20"/>
          <w:spacing w:val="-8"/>
          <w:sz w:val="24"/>
          <w:szCs w:val="24"/>
          <w:lang w:eastAsia="zh-CN"/>
        </w:rPr>
        <w:t>2</w:t>
      </w:r>
      <w:r>
        <w:rPr>
          <w:rFonts w:ascii="Arial" w:eastAsiaTheme="minorEastAsia" w:hAnsi="Arial" w:cs="Arial" w:hint="eastAsia"/>
          <w:color w:val="231F20"/>
          <w:spacing w:val="-8"/>
          <w:sz w:val="24"/>
          <w:szCs w:val="24"/>
          <w:lang w:eastAsia="zh-CN"/>
        </w:rPr>
        <w:t>3</w:t>
      </w:r>
    </w:p>
    <w:p w:rsidR="000331E4" w:rsidRPr="006E4465" w:rsidRDefault="000331E4" w:rsidP="000331E4">
      <w:pPr>
        <w:tabs>
          <w:tab w:val="left" w:pos="10585"/>
        </w:tabs>
        <w:spacing w:before="223" w:line="372" w:lineRule="auto"/>
        <w:ind w:left="1077" w:right="686"/>
        <w:rPr>
          <w:rFonts w:ascii="Arial" w:hAnsi="Arial" w:cs="Arial"/>
          <w:sz w:val="24"/>
          <w:szCs w:val="24"/>
        </w:rPr>
      </w:pPr>
    </w:p>
    <w:p w:rsidR="000331E4" w:rsidRPr="009429C7" w:rsidRDefault="000331E4" w:rsidP="000331E4">
      <w:pPr>
        <w:spacing w:line="244" w:lineRule="auto"/>
        <w:rPr>
          <w:rFonts w:ascii="Arial Narrow" w:eastAsiaTheme="minorEastAsia" w:hAnsi="Arial Narrow"/>
          <w:sz w:val="24"/>
          <w:lang w:eastAsia="zh-CN"/>
        </w:rPr>
        <w:sectPr w:rsidR="000331E4" w:rsidRPr="009429C7" w:rsidSect="00C278D2">
          <w:footerReference w:type="even" r:id="rId29"/>
          <w:footerReference w:type="default" r:id="rId30"/>
          <w:pgSz w:w="11910" w:h="7910" w:orient="landscape"/>
          <w:pgMar w:top="0" w:right="180" w:bottom="500" w:left="0" w:header="0" w:footer="469" w:gutter="0"/>
          <w:cols w:space="720"/>
          <w:docGrid w:linePitch="299"/>
        </w:sectPr>
      </w:pPr>
    </w:p>
    <w:p w:rsidR="000331E4" w:rsidRPr="009429C7" w:rsidRDefault="000331E4" w:rsidP="000331E4">
      <w:pPr>
        <w:tabs>
          <w:tab w:val="left" w:pos="10585"/>
        </w:tabs>
        <w:ind w:left="1077" w:right="686"/>
        <w:jc w:val="both"/>
        <w:rPr>
          <w:rFonts w:ascii="Arial" w:hAnsi="Arial" w:cs="Arial"/>
          <w:sz w:val="20"/>
          <w:szCs w:val="20"/>
        </w:rPr>
      </w:pPr>
      <w:r w:rsidRPr="009429C7">
        <w:rPr>
          <w:rFonts w:ascii="Arial" w:hAnsi="Arial" w:cs="Arial"/>
          <w:sz w:val="20"/>
          <w:szCs w:val="20"/>
        </w:rPr>
        <w:lastRenderedPageBreak/>
        <w:t>Уважаемый покупатель!</w:t>
      </w:r>
    </w:p>
    <w:p w:rsidR="000331E4" w:rsidRPr="009429C7" w:rsidRDefault="000331E4" w:rsidP="000331E4">
      <w:pPr>
        <w:tabs>
          <w:tab w:val="left" w:pos="10585"/>
        </w:tabs>
        <w:ind w:left="1077" w:right="686"/>
        <w:jc w:val="both"/>
        <w:rPr>
          <w:rFonts w:ascii="Arial" w:hAnsi="Arial" w:cs="Arial"/>
          <w:sz w:val="20"/>
          <w:szCs w:val="20"/>
        </w:rPr>
      </w:pPr>
      <w:r w:rsidRPr="009429C7">
        <w:rPr>
          <w:rFonts w:ascii="Arial" w:hAnsi="Arial" w:cs="Arial"/>
          <w:sz w:val="20"/>
          <w:szCs w:val="20"/>
        </w:rPr>
        <w:t xml:space="preserve">Компания </w:t>
      </w:r>
      <w:r>
        <w:rPr>
          <w:rFonts w:ascii="Arial" w:hAnsi="Arial" w:cs="Arial"/>
          <w:b/>
          <w:noProof/>
          <w:sz w:val="16"/>
          <w:szCs w:val="16"/>
          <w:lang w:bidi="ar-SA"/>
        </w:rPr>
        <w:drawing>
          <wp:inline distT="0" distB="0" distL="0" distR="0" wp14:anchorId="25A7781A" wp14:editId="24B74DB2">
            <wp:extent cx="775970" cy="116840"/>
            <wp:effectExtent l="19050" t="0" r="5080" b="0"/>
            <wp:docPr id="20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775970" cy="116840"/>
                    </a:xfrm>
                    <a:prstGeom prst="rect">
                      <a:avLst/>
                    </a:prstGeom>
                    <a:noFill/>
                    <a:ln w="9525">
                      <a:noFill/>
                      <a:miter lim="800000"/>
                      <a:headEnd/>
                      <a:tailEnd/>
                    </a:ln>
                  </pic:spPr>
                </pic:pic>
              </a:graphicData>
            </a:graphic>
          </wp:inline>
        </w:drawing>
      </w:r>
      <w:r w:rsidRPr="009429C7">
        <w:rPr>
          <w:rFonts w:ascii="Arial" w:hAnsi="Arial" w:cs="Arial" w:hint="eastAsia"/>
          <w:sz w:val="20"/>
          <w:szCs w:val="20"/>
        </w:rPr>
        <w:t xml:space="preserve"> </w:t>
      </w:r>
      <w:r w:rsidRPr="009429C7">
        <w:rPr>
          <w:rFonts w:ascii="Arial" w:hAnsi="Arial" w:cs="Arial"/>
          <w:sz w:val="20"/>
          <w:szCs w:val="20"/>
        </w:rPr>
        <w:t xml:space="preserve">  благодарит Вас за приобретение данного электроинструмента. Изделия под торговой маркой </w:t>
      </w:r>
      <w:r>
        <w:rPr>
          <w:rFonts w:ascii="Arial" w:hAnsi="Arial" w:cs="Arial"/>
          <w:b/>
          <w:noProof/>
          <w:sz w:val="16"/>
          <w:szCs w:val="16"/>
          <w:lang w:bidi="ar-SA"/>
        </w:rPr>
        <w:drawing>
          <wp:inline distT="0" distB="0" distL="0" distR="0" wp14:anchorId="272C6DBF" wp14:editId="6E7B082F">
            <wp:extent cx="775970" cy="116840"/>
            <wp:effectExtent l="19050" t="0" r="5080" b="0"/>
            <wp:docPr id="2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775970" cy="116840"/>
                    </a:xfrm>
                    <a:prstGeom prst="rect">
                      <a:avLst/>
                    </a:prstGeom>
                    <a:noFill/>
                    <a:ln w="9525">
                      <a:noFill/>
                      <a:miter lim="800000"/>
                      <a:headEnd/>
                      <a:tailEnd/>
                    </a:ln>
                  </pic:spPr>
                </pic:pic>
              </a:graphicData>
            </a:graphic>
          </wp:inline>
        </w:drawing>
      </w:r>
      <w:r w:rsidRPr="009429C7">
        <w:rPr>
          <w:rFonts w:ascii="Arial" w:hAnsi="Arial" w:cs="Arial"/>
          <w:sz w:val="20"/>
          <w:szCs w:val="20"/>
        </w:rPr>
        <w:t xml:space="preserve">  постоянно усовершенствуются и улучшаются. Благодаря постоянной программе исследований и разработок, указанные здесь технические характеристики</w:t>
      </w:r>
      <w:r>
        <w:rPr>
          <w:rFonts w:ascii="Arial" w:hAnsi="Arial" w:cs="Arial"/>
          <w:sz w:val="20"/>
          <w:szCs w:val="20"/>
        </w:rPr>
        <w:t>, комплектация</w:t>
      </w:r>
      <w:r w:rsidRPr="009429C7">
        <w:rPr>
          <w:rFonts w:ascii="Arial" w:hAnsi="Arial" w:cs="Arial"/>
          <w:sz w:val="20"/>
          <w:szCs w:val="20"/>
        </w:rPr>
        <w:t xml:space="preserve"> и дизайн могут быть изменены без предварительного уведомления.</w:t>
      </w:r>
    </w:p>
    <w:p w:rsidR="000331E4" w:rsidRPr="009429C7" w:rsidRDefault="000331E4" w:rsidP="000331E4">
      <w:pPr>
        <w:tabs>
          <w:tab w:val="left" w:pos="10585"/>
        </w:tabs>
        <w:ind w:left="1077" w:right="686"/>
        <w:jc w:val="both"/>
        <w:rPr>
          <w:rFonts w:ascii="Arial" w:hAnsi="Arial" w:cs="Arial"/>
          <w:sz w:val="20"/>
          <w:szCs w:val="20"/>
        </w:rPr>
      </w:pPr>
      <w:r w:rsidRPr="009429C7">
        <w:rPr>
          <w:rFonts w:ascii="Arial" w:hAnsi="Arial" w:cs="Arial"/>
          <w:b/>
          <w:sz w:val="20"/>
          <w:szCs w:val="20"/>
        </w:rPr>
        <w:t>ВНИМАНИЕ!</w:t>
      </w:r>
      <w:r w:rsidRPr="009429C7">
        <w:rPr>
          <w:rFonts w:ascii="Arial" w:hAnsi="Arial" w:cs="Arial"/>
          <w:sz w:val="20"/>
          <w:szCs w:val="20"/>
        </w:rPr>
        <w:t xml:space="preserve"> Внимательно изучите инструкцию по эксплуатации перед началом использования инструмента. Храните её в защищенном месте.</w:t>
      </w:r>
    </w:p>
    <w:p w:rsidR="009429C7" w:rsidRPr="009429C7" w:rsidRDefault="007307F3" w:rsidP="009429C7">
      <w:pPr>
        <w:spacing w:before="101"/>
        <w:ind w:left="603"/>
        <w:outlineLvl w:val="0"/>
        <w:rPr>
          <w:rFonts w:ascii="Arial Narrow" w:eastAsia="Arial Narrow" w:hAnsi="Arial Narrow" w:cs="Arial Narrow"/>
          <w:b/>
          <w:sz w:val="24"/>
          <w:szCs w:val="24"/>
        </w:rPr>
      </w:pPr>
      <w:r>
        <w:rPr>
          <w:noProof/>
        </w:rPr>
        <w:pict>
          <v:line id="Прямая соединительная линия 134" o:spid="_x0000_s15756" style="position:absolute;left:0;text-align:left;z-index:251872768;visibility:visible;mso-wrap-distance-top:-6e-5mm;mso-wrap-distance-bottom:-6e-5mm;mso-width-relative:margin" from="243.35pt,14.85pt" to="656.1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" strokecolor="#a6a6a6" strokeweight="2.25pt">
            <o:lock v:ext="edit" shapetype="f"/>
          </v:line>
        </w:pict>
      </w:r>
      <w:r w:rsidR="009429C7" w:rsidRPr="009429C7">
        <w:rPr>
          <w:rFonts w:ascii="Arial Narrow" w:eastAsia="Arial Narrow" w:hAnsi="Arial Narrow" w:cs="Arial Narrow"/>
          <w:b/>
          <w:color w:val="808285"/>
          <w:sz w:val="24"/>
          <w:szCs w:val="24"/>
        </w:rPr>
        <w:t>ОБЛАСТЬ ПРИМЕНЕНИЯ И НАЗНАЧЕНИЕ.</w:t>
      </w:r>
    </w:p>
    <w:p w:rsidR="009429C7" w:rsidRPr="009429C7" w:rsidRDefault="009429C7" w:rsidP="009429C7">
      <w:pPr>
        <w:tabs>
          <w:tab w:val="left" w:pos="10585"/>
        </w:tabs>
        <w:ind w:left="720" w:right="686"/>
        <w:jc w:val="both"/>
        <w:rPr>
          <w:rFonts w:ascii="Arial" w:hAnsi="Arial" w:cs="Arial"/>
          <w:b/>
          <w:sz w:val="20"/>
          <w:szCs w:val="20"/>
        </w:rPr>
      </w:pPr>
      <w:r w:rsidRPr="009429C7">
        <w:rPr>
          <w:rFonts w:ascii="Arial" w:hAnsi="Arial" w:cs="Arial"/>
          <w:b/>
          <w:sz w:val="20"/>
          <w:szCs w:val="20"/>
        </w:rPr>
        <w:t>Назначение.</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t>Данный инструмент предназначен для безударного и ударного сверления отверстий в различных материалах (при использовании соответствующих сверл и буров), а также для работы в режиме долота (при установке соответствующего инструмента).</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b/>
          <w:sz w:val="20"/>
          <w:szCs w:val="20"/>
        </w:rPr>
        <w:t>ЗАПРЕЩЕНО!</w:t>
      </w:r>
      <w:r w:rsidRPr="009429C7">
        <w:rPr>
          <w:rFonts w:ascii="Arial" w:hAnsi="Arial" w:cs="Arial"/>
          <w:sz w:val="20"/>
          <w:szCs w:val="20"/>
        </w:rPr>
        <w:t xml:space="preserve"> Применение инструмента не по назначению не допускается!</w:t>
      </w:r>
    </w:p>
    <w:p w:rsidR="009429C7" w:rsidRPr="009429C7" w:rsidRDefault="009429C7" w:rsidP="009429C7">
      <w:pPr>
        <w:tabs>
          <w:tab w:val="left" w:pos="10585"/>
        </w:tabs>
        <w:ind w:left="720" w:right="686"/>
        <w:jc w:val="both"/>
        <w:rPr>
          <w:rFonts w:ascii="Arial" w:hAnsi="Arial" w:cs="Arial"/>
          <w:b/>
          <w:sz w:val="20"/>
          <w:szCs w:val="20"/>
        </w:rPr>
      </w:pPr>
      <w:r w:rsidRPr="009429C7">
        <w:rPr>
          <w:rFonts w:ascii="Arial" w:hAnsi="Arial" w:cs="Arial"/>
          <w:b/>
          <w:sz w:val="20"/>
          <w:szCs w:val="20"/>
        </w:rPr>
        <w:t>Область применения.</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t>Инструмент предназначен для использования при температуре от -10 до +40С и относительной влажностью воздуха не более 80%, с отсутствием прямого воздействия атмосферных осадков и чрезмерной запыленности воздуха. Степень защиты, обеспечиваемая оболочкой - IP20 (МЭК 60529).</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b/>
          <w:sz w:val="20"/>
          <w:szCs w:val="20"/>
        </w:rPr>
        <w:t>ВНИМАНИЕ!</w:t>
      </w:r>
      <w:r w:rsidRPr="009429C7">
        <w:rPr>
          <w:rFonts w:ascii="Arial" w:hAnsi="Arial" w:cs="Arial"/>
          <w:sz w:val="20"/>
          <w:szCs w:val="20"/>
        </w:rPr>
        <w:t xml:space="preserve"> Придерживайтесь следующего режима работ с инструментом! После непрерывной работы в течение 15-20 минут необходимо выключить инструмент, возобновить работу можно через 5 минут. Рекомендуется работать с инструментом не более 42 часов в неделю.</w:t>
      </w:r>
    </w:p>
    <w:p w:rsidR="009429C7" w:rsidRPr="009429C7" w:rsidRDefault="009429C7" w:rsidP="009429C7">
      <w:pPr>
        <w:tabs>
          <w:tab w:val="left" w:pos="10585"/>
        </w:tabs>
        <w:ind w:left="720" w:right="686"/>
        <w:jc w:val="both"/>
        <w:rPr>
          <w:rFonts w:ascii="Arial" w:hAnsi="Arial" w:cs="Arial"/>
          <w:b/>
          <w:sz w:val="20"/>
          <w:szCs w:val="20"/>
        </w:rPr>
      </w:pPr>
      <w:r w:rsidRPr="009429C7">
        <w:rPr>
          <w:rFonts w:ascii="Arial" w:hAnsi="Arial" w:cs="Arial"/>
          <w:b/>
          <w:sz w:val="20"/>
          <w:szCs w:val="20"/>
        </w:rPr>
        <w:t>Источник питания.</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t>Данный инструмент должен подключаться к источнику питания с напряжением, соответствующим напряжению, указанному на идентификационной пластинке, и может работать только от однофазного источника переменного тока. Данный инструмент имеет двойную изоляцию и может подключаться к розеткам без провода заземления (машина класса II по ГОСТ Р МЭК 60745-1-2011).</w:t>
      </w:r>
    </w:p>
    <w:p w:rsidR="009429C7" w:rsidRPr="009429C7" w:rsidRDefault="009429C7" w:rsidP="009429C7">
      <w:pPr>
        <w:tabs>
          <w:tab w:val="left" w:pos="10585"/>
        </w:tabs>
        <w:ind w:left="720" w:right="686"/>
        <w:jc w:val="both"/>
        <w:rPr>
          <w:rFonts w:ascii="Arial" w:hAnsi="Arial" w:cs="Arial"/>
          <w:b/>
          <w:sz w:val="20"/>
          <w:szCs w:val="20"/>
        </w:rPr>
      </w:pPr>
    </w:p>
    <w:p w:rsidR="009429C7" w:rsidRPr="009429C7" w:rsidRDefault="009429C7" w:rsidP="009429C7">
      <w:pPr>
        <w:tabs>
          <w:tab w:val="left" w:pos="10585"/>
        </w:tabs>
        <w:ind w:left="720" w:right="686"/>
        <w:jc w:val="both"/>
        <w:rPr>
          <w:rFonts w:ascii="Arial" w:hAnsi="Arial" w:cs="Arial"/>
          <w:b/>
          <w:sz w:val="20"/>
          <w:szCs w:val="20"/>
        </w:rPr>
      </w:pPr>
    </w:p>
    <w:p w:rsidR="009429C7" w:rsidRPr="009429C7" w:rsidRDefault="007307F3" w:rsidP="009429C7">
      <w:pPr>
        <w:spacing w:before="101"/>
        <w:ind w:left="603"/>
        <w:outlineLvl w:val="0"/>
        <w:rPr>
          <w:rFonts w:ascii="Arial" w:eastAsia="Arial Narrow" w:hAnsi="Arial" w:cs="Arial"/>
          <w:b/>
          <w:sz w:val="24"/>
          <w:szCs w:val="24"/>
        </w:rPr>
      </w:pPr>
      <w:r>
        <w:rPr>
          <w:noProof/>
        </w:rPr>
        <w:lastRenderedPageBreak/>
        <w:pict>
          <v:line id="Прямая соединительная линия 116" o:spid="_x0000_s15755" style="position:absolute;left:0;text-align:left;z-index:251868672;visibility:visible;mso-wrap-distance-top:-3e-5mm;mso-wrap-distance-bottom:-3e-5mm;mso-width-relative:margin" from="127.5pt,11.65pt" to="540.2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" strokecolor="#a6a6a6" strokeweight="2.25pt">
            <o:lock v:ext="edit" shapetype="f"/>
          </v:line>
        </w:pict>
      </w:r>
      <w:r w:rsidR="009429C7" w:rsidRPr="009429C7">
        <w:rPr>
          <w:rFonts w:ascii="Arial" w:eastAsia="Arial Narrow" w:hAnsi="Arial" w:cs="Arial"/>
          <w:b/>
          <w:color w:val="808285"/>
          <w:sz w:val="24"/>
          <w:szCs w:val="24"/>
        </w:rPr>
        <w:t>ВНЕШНИЙ ВИД.</w:t>
      </w:r>
      <w:r w:rsidR="009429C7" w:rsidRPr="009429C7">
        <w:rPr>
          <w:rFonts w:ascii="Arial" w:eastAsia="Arial Narrow" w:hAnsi="Arial" w:cs="Arial"/>
          <w:b/>
          <w:color w:val="808080" w:themeColor="background1" w:themeShade="80"/>
          <w:sz w:val="24"/>
          <w:szCs w:val="24"/>
        </w:rPr>
        <w:t xml:space="preserve"> </w:t>
      </w:r>
    </w:p>
    <w:p w:rsidR="009429C7" w:rsidRPr="009429C7" w:rsidRDefault="00E46D9A" w:rsidP="009429C7">
      <w:pPr>
        <w:tabs>
          <w:tab w:val="left" w:pos="10585"/>
        </w:tabs>
        <w:ind w:left="720" w:right="686"/>
        <w:rPr>
          <w:rFonts w:ascii="Arial" w:hAnsi="Arial" w:cs="Arial"/>
          <w:noProof/>
          <w:lang w:eastAsia="zh-CN" w:bidi="ar-SA"/>
        </w:rPr>
      </w:pPr>
      <w:r>
        <w:rPr>
          <w:rFonts w:ascii="Arial" w:hAnsi="Arial" w:cs="Arial"/>
          <w:noProof/>
          <w:lang w:bidi="ar-SA"/>
        </w:rPr>
        <w:drawing>
          <wp:anchor distT="0" distB="0" distL="114300" distR="114300" simplePos="0" relativeHeight="251652096" behindDoc="0" locked="0" layoutInCell="1" allowOverlap="1">
            <wp:simplePos x="0" y="0"/>
            <wp:positionH relativeFrom="column">
              <wp:posOffset>3977640</wp:posOffset>
            </wp:positionH>
            <wp:positionV relativeFrom="paragraph">
              <wp:posOffset>107950</wp:posOffset>
            </wp:positionV>
            <wp:extent cx="2969260" cy="2007235"/>
            <wp:effectExtent l="19050" t="0" r="2540" b="0"/>
            <wp:wrapNone/>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srcRect/>
                    <a:stretch>
                      <a:fillRect/>
                    </a:stretch>
                  </pic:blipFill>
                  <pic:spPr bwMode="auto">
                    <a:xfrm>
                      <a:off x="0" y="0"/>
                      <a:ext cx="2969260" cy="2007235"/>
                    </a:xfrm>
                    <a:prstGeom prst="rect">
                      <a:avLst/>
                    </a:prstGeom>
                    <a:noFill/>
                    <a:ln w="9525">
                      <a:noFill/>
                      <a:miter lim="800000"/>
                      <a:headEnd/>
                      <a:tailEnd/>
                    </a:ln>
                  </pic:spPr>
                </pic:pic>
              </a:graphicData>
            </a:graphic>
          </wp:anchor>
        </w:drawing>
      </w:r>
    </w:p>
    <w:p w:rsidR="00E46D9A" w:rsidRPr="001A06C4" w:rsidRDefault="00E46D9A" w:rsidP="001A06C4">
      <w:pPr>
        <w:pStyle w:val="a5"/>
        <w:numPr>
          <w:ilvl w:val="0"/>
          <w:numId w:val="3"/>
        </w:numPr>
        <w:rPr>
          <w:rFonts w:ascii="Arial" w:eastAsia="Times New Roman" w:hAnsi="Arial" w:cs="Arial"/>
          <w:sz w:val="20"/>
          <w:szCs w:val="20"/>
        </w:rPr>
      </w:pPr>
      <w:r w:rsidRPr="001A06C4">
        <w:rPr>
          <w:rFonts w:ascii="Arial" w:eastAsia="Times New Roman" w:hAnsi="Arial" w:cs="Arial"/>
          <w:sz w:val="20"/>
          <w:szCs w:val="20"/>
        </w:rPr>
        <w:t>Стопорная втулка.</w:t>
      </w:r>
    </w:p>
    <w:p w:rsidR="00E46D9A" w:rsidRPr="001A06C4" w:rsidRDefault="00E46D9A" w:rsidP="001A06C4">
      <w:pPr>
        <w:pStyle w:val="a5"/>
        <w:numPr>
          <w:ilvl w:val="0"/>
          <w:numId w:val="3"/>
        </w:numPr>
        <w:rPr>
          <w:rFonts w:ascii="Arial" w:eastAsia="Times New Roman" w:hAnsi="Arial" w:cs="Arial"/>
          <w:sz w:val="20"/>
          <w:szCs w:val="20"/>
        </w:rPr>
      </w:pPr>
      <w:r w:rsidRPr="001A06C4">
        <w:rPr>
          <w:rFonts w:ascii="Arial" w:eastAsia="Times New Roman" w:hAnsi="Arial" w:cs="Arial"/>
          <w:sz w:val="20"/>
          <w:szCs w:val="20"/>
        </w:rPr>
        <w:t>Ограничитель сверла.</w:t>
      </w:r>
    </w:p>
    <w:p w:rsidR="00E46D9A" w:rsidRPr="001A06C4" w:rsidRDefault="00E46D9A" w:rsidP="001A06C4">
      <w:pPr>
        <w:pStyle w:val="a5"/>
        <w:numPr>
          <w:ilvl w:val="0"/>
          <w:numId w:val="3"/>
        </w:numPr>
        <w:rPr>
          <w:rFonts w:ascii="Arial" w:eastAsia="Times New Roman" w:hAnsi="Arial" w:cs="Arial"/>
          <w:sz w:val="20"/>
          <w:szCs w:val="20"/>
        </w:rPr>
      </w:pPr>
      <w:r w:rsidRPr="001A06C4">
        <w:rPr>
          <w:rFonts w:ascii="Arial" w:eastAsia="Times New Roman" w:hAnsi="Arial" w:cs="Arial"/>
          <w:sz w:val="20"/>
          <w:szCs w:val="20"/>
        </w:rPr>
        <w:t xml:space="preserve">Вспомогательная ручка. </w:t>
      </w:r>
    </w:p>
    <w:p w:rsidR="00E46D9A" w:rsidRPr="001A06C4" w:rsidRDefault="00E46D9A" w:rsidP="001A06C4">
      <w:pPr>
        <w:pStyle w:val="a5"/>
        <w:numPr>
          <w:ilvl w:val="0"/>
          <w:numId w:val="3"/>
        </w:numPr>
        <w:rPr>
          <w:rFonts w:ascii="Arial" w:eastAsia="Times New Roman" w:hAnsi="Arial" w:cs="Arial"/>
          <w:sz w:val="20"/>
          <w:szCs w:val="20"/>
        </w:rPr>
      </w:pPr>
      <w:r w:rsidRPr="001A06C4">
        <w:rPr>
          <w:rFonts w:ascii="Arial" w:eastAsia="Times New Roman" w:hAnsi="Arial" w:cs="Arial"/>
          <w:sz w:val="20"/>
          <w:szCs w:val="20"/>
        </w:rPr>
        <w:t>Кнопка выбора режима.</w:t>
      </w:r>
    </w:p>
    <w:p w:rsidR="00E46D9A" w:rsidRPr="001A06C4" w:rsidRDefault="00E46D9A" w:rsidP="001A06C4">
      <w:pPr>
        <w:pStyle w:val="a5"/>
        <w:numPr>
          <w:ilvl w:val="0"/>
          <w:numId w:val="3"/>
        </w:numPr>
        <w:rPr>
          <w:rFonts w:ascii="Arial" w:eastAsia="Times New Roman" w:hAnsi="Arial" w:cs="Arial"/>
          <w:sz w:val="20"/>
          <w:szCs w:val="20"/>
        </w:rPr>
      </w:pPr>
      <w:r w:rsidRPr="001A06C4">
        <w:rPr>
          <w:rFonts w:ascii="Arial" w:eastAsia="Times New Roman" w:hAnsi="Arial" w:cs="Arial"/>
          <w:sz w:val="20"/>
          <w:szCs w:val="20"/>
        </w:rPr>
        <w:t xml:space="preserve">Переключатель направления вращения. </w:t>
      </w:r>
    </w:p>
    <w:p w:rsidR="00E46D9A" w:rsidRPr="001A06C4" w:rsidRDefault="00E46D9A" w:rsidP="001A06C4">
      <w:pPr>
        <w:pStyle w:val="a5"/>
        <w:numPr>
          <w:ilvl w:val="0"/>
          <w:numId w:val="3"/>
        </w:numPr>
        <w:rPr>
          <w:rFonts w:ascii="Arial" w:eastAsia="Times New Roman" w:hAnsi="Arial" w:cs="Arial"/>
          <w:sz w:val="20"/>
          <w:szCs w:val="20"/>
        </w:rPr>
      </w:pPr>
      <w:r w:rsidRPr="001A06C4">
        <w:rPr>
          <w:rFonts w:ascii="Arial" w:eastAsia="Times New Roman" w:hAnsi="Arial" w:cs="Arial"/>
          <w:sz w:val="20"/>
          <w:szCs w:val="20"/>
        </w:rPr>
        <w:t xml:space="preserve">Выключатель </w:t>
      </w:r>
      <w:r w:rsidRPr="001A06C4">
        <w:rPr>
          <w:rFonts w:ascii="Arial" w:eastAsia="Times New Roman" w:hAnsi="Arial" w:cs="Arial"/>
          <w:sz w:val="20"/>
          <w:szCs w:val="20"/>
          <w:lang w:val="en-US"/>
        </w:rPr>
        <w:t>ON</w:t>
      </w:r>
      <w:r w:rsidRPr="001A06C4">
        <w:rPr>
          <w:rFonts w:ascii="Arial" w:eastAsia="Times New Roman" w:hAnsi="Arial" w:cs="Arial"/>
          <w:sz w:val="20"/>
          <w:szCs w:val="20"/>
        </w:rPr>
        <w:t>/</w:t>
      </w:r>
      <w:r w:rsidRPr="001A06C4">
        <w:rPr>
          <w:rFonts w:ascii="Arial" w:eastAsia="Times New Roman" w:hAnsi="Arial" w:cs="Arial"/>
          <w:sz w:val="20"/>
          <w:szCs w:val="20"/>
          <w:lang w:val="en-US"/>
        </w:rPr>
        <w:t>OFF</w:t>
      </w:r>
      <w:r w:rsidRPr="001A06C4">
        <w:rPr>
          <w:rFonts w:ascii="Arial" w:eastAsia="Times New Roman" w:hAnsi="Arial" w:cs="Arial"/>
          <w:sz w:val="20"/>
          <w:szCs w:val="20"/>
        </w:rPr>
        <w:t xml:space="preserve"> (Вкл./Выкл.)</w:t>
      </w:r>
    </w:p>
    <w:p w:rsidR="00E46D9A" w:rsidRPr="001A06C4" w:rsidRDefault="00E46D9A" w:rsidP="001A06C4">
      <w:pPr>
        <w:pStyle w:val="a5"/>
        <w:numPr>
          <w:ilvl w:val="0"/>
          <w:numId w:val="3"/>
        </w:numPr>
        <w:rPr>
          <w:rFonts w:ascii="Arial" w:eastAsia="Times New Roman" w:hAnsi="Arial" w:cs="Arial"/>
          <w:sz w:val="20"/>
          <w:szCs w:val="20"/>
        </w:rPr>
      </w:pPr>
      <w:r w:rsidRPr="001A06C4">
        <w:rPr>
          <w:rFonts w:ascii="Arial" w:eastAsia="Times New Roman" w:hAnsi="Arial" w:cs="Arial"/>
          <w:sz w:val="20"/>
          <w:szCs w:val="20"/>
        </w:rPr>
        <w:t>Кнопка блокировки переключателя.</w:t>
      </w:r>
    </w:p>
    <w:p w:rsidR="00E46D9A" w:rsidRPr="001A06C4" w:rsidRDefault="001A06C4" w:rsidP="001A06C4">
      <w:pPr>
        <w:pStyle w:val="a5"/>
        <w:numPr>
          <w:ilvl w:val="0"/>
          <w:numId w:val="3"/>
        </w:numPr>
        <w:rPr>
          <w:rFonts w:ascii="Arial" w:eastAsia="Times New Roman" w:hAnsi="Arial" w:cs="Arial"/>
          <w:sz w:val="20"/>
          <w:szCs w:val="20"/>
        </w:rPr>
      </w:pPr>
      <w:r>
        <w:rPr>
          <w:rFonts w:ascii="Arial" w:eastAsia="Times New Roman" w:hAnsi="Arial" w:cs="Arial"/>
          <w:sz w:val="20"/>
          <w:szCs w:val="20"/>
        </w:rPr>
        <w:t>Фиксатор кнопки выбора режима</w:t>
      </w:r>
      <w:r w:rsidR="00E46D9A" w:rsidRPr="001A06C4">
        <w:rPr>
          <w:rFonts w:ascii="Arial" w:eastAsia="Times New Roman" w:hAnsi="Arial" w:cs="Arial"/>
          <w:sz w:val="20"/>
          <w:szCs w:val="20"/>
        </w:rPr>
        <w:t>.</w:t>
      </w:r>
    </w:p>
    <w:p w:rsidR="009429C7" w:rsidRPr="00E46D9A" w:rsidRDefault="009429C7" w:rsidP="009429C7">
      <w:pPr>
        <w:tabs>
          <w:tab w:val="left" w:pos="10585"/>
        </w:tabs>
        <w:ind w:left="720" w:right="686"/>
        <w:rPr>
          <w:rFonts w:ascii="Arial" w:eastAsiaTheme="minorEastAsia" w:hAnsi="Arial" w:cs="Arial"/>
          <w:noProof/>
          <w:lang w:eastAsia="zh-CN" w:bidi="ar-SA"/>
        </w:rPr>
      </w:pPr>
    </w:p>
    <w:p w:rsidR="009429C7" w:rsidRPr="009429C7" w:rsidRDefault="009429C7" w:rsidP="009429C7">
      <w:pPr>
        <w:tabs>
          <w:tab w:val="left" w:pos="10585"/>
        </w:tabs>
        <w:ind w:left="720" w:right="686"/>
        <w:rPr>
          <w:rFonts w:ascii="Arial" w:eastAsiaTheme="minorEastAsia" w:hAnsi="Arial" w:cs="Arial"/>
          <w:noProof/>
          <w:lang w:eastAsia="zh-CN" w:bidi="ar-SA"/>
        </w:rPr>
      </w:pPr>
    </w:p>
    <w:p w:rsidR="009429C7" w:rsidRPr="009429C7" w:rsidRDefault="009429C7" w:rsidP="009429C7">
      <w:pPr>
        <w:tabs>
          <w:tab w:val="left" w:pos="10585"/>
        </w:tabs>
        <w:ind w:left="720" w:right="686"/>
        <w:rPr>
          <w:rFonts w:ascii="Arial" w:eastAsiaTheme="minorEastAsia" w:hAnsi="Arial" w:cs="Arial"/>
          <w:noProof/>
          <w:lang w:eastAsia="zh-CN" w:bidi="ar-SA"/>
        </w:rPr>
      </w:pPr>
    </w:p>
    <w:p w:rsidR="009C7C18" w:rsidRPr="00ED24D8" w:rsidRDefault="009C7C18" w:rsidP="009C7C18">
      <w:pPr>
        <w:tabs>
          <w:tab w:val="left" w:pos="10585"/>
        </w:tabs>
        <w:spacing w:line="372" w:lineRule="auto"/>
        <w:ind w:left="720" w:right="686"/>
        <w:rPr>
          <w:rFonts w:ascii="Arial" w:hAnsi="Arial" w:cs="Arial"/>
          <w:b/>
          <w:sz w:val="20"/>
          <w:szCs w:val="20"/>
        </w:rPr>
      </w:pPr>
      <w:r w:rsidRPr="00ED24D8">
        <w:rPr>
          <w:rFonts w:ascii="Arial" w:hAnsi="Arial" w:cs="Arial"/>
          <w:b/>
          <w:sz w:val="20"/>
          <w:szCs w:val="20"/>
        </w:rPr>
        <w:t>Комплектность поставки.</w:t>
      </w:r>
    </w:p>
    <w:p w:rsidR="009C7C18" w:rsidRPr="001A06C4" w:rsidRDefault="00FE3B33" w:rsidP="001A06C4">
      <w:pPr>
        <w:pStyle w:val="a5"/>
        <w:widowControl/>
        <w:numPr>
          <w:ilvl w:val="0"/>
          <w:numId w:val="4"/>
        </w:numPr>
        <w:autoSpaceDE/>
        <w:autoSpaceDN/>
        <w:rPr>
          <w:rFonts w:ascii="Arial" w:hAnsi="Arial" w:cs="Arial"/>
          <w:sz w:val="20"/>
          <w:szCs w:val="20"/>
        </w:rPr>
      </w:pPr>
      <w:r>
        <w:rPr>
          <w:rFonts w:ascii="Arial" w:hAnsi="Arial" w:cs="Arial"/>
          <w:b/>
          <w:noProof/>
          <w:sz w:val="20"/>
          <w:szCs w:val="20"/>
          <w:lang w:bidi="ar-SA"/>
        </w:rPr>
        <w:drawing>
          <wp:anchor distT="0" distB="0" distL="114300" distR="114300" simplePos="0" relativeHeight="251646976" behindDoc="0" locked="0" layoutInCell="1" allowOverlap="1">
            <wp:simplePos x="0" y="0"/>
            <wp:positionH relativeFrom="column">
              <wp:posOffset>5457825</wp:posOffset>
            </wp:positionH>
            <wp:positionV relativeFrom="paragraph">
              <wp:posOffset>76200</wp:posOffset>
            </wp:positionV>
            <wp:extent cx="1492250" cy="1646555"/>
            <wp:effectExtent l="0" t="0" r="0" b="0"/>
            <wp:wrapSquare wrapText="bothSides"/>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92250" cy="1646555"/>
                    </a:xfrm>
                    <a:prstGeom prst="rect">
                      <a:avLst/>
                    </a:prstGeom>
                    <a:noFill/>
                  </pic:spPr>
                </pic:pic>
              </a:graphicData>
            </a:graphic>
            <wp14:sizeRelV relativeFrom="margin">
              <wp14:pctHeight>0</wp14:pctHeight>
            </wp14:sizeRelV>
          </wp:anchor>
        </w:drawing>
      </w:r>
      <w:r w:rsidR="009C7C18" w:rsidRPr="001A06C4">
        <w:rPr>
          <w:rFonts w:ascii="Arial" w:hAnsi="Arial" w:cs="Arial"/>
          <w:sz w:val="20"/>
          <w:szCs w:val="20"/>
        </w:rPr>
        <w:t xml:space="preserve">3 </w:t>
      </w:r>
      <w:r w:rsidR="009C7C18" w:rsidRPr="001A06C4">
        <w:rPr>
          <w:rFonts w:ascii="Arial" w:hAnsi="Arial" w:cs="Arial"/>
          <w:sz w:val="20"/>
          <w:szCs w:val="20"/>
          <w:lang w:val="en-US"/>
        </w:rPr>
        <w:t>SDS</w:t>
      </w:r>
      <w:r w:rsidR="009C7C18" w:rsidRPr="001A06C4">
        <w:rPr>
          <w:rFonts w:ascii="Arial" w:hAnsi="Arial" w:cs="Arial"/>
          <w:sz w:val="20"/>
          <w:szCs w:val="20"/>
        </w:rPr>
        <w:t xml:space="preserve">+ сверла </w:t>
      </w:r>
      <w:r w:rsidR="009C7C18" w:rsidRPr="001A06C4">
        <w:rPr>
          <w:rFonts w:ascii="Arial" w:hAnsi="Arial" w:cs="Arial" w:hint="eastAsia"/>
          <w:sz w:val="20"/>
          <w:szCs w:val="20"/>
          <w:lang w:eastAsia="zh-CN"/>
        </w:rPr>
        <w:t>5</w:t>
      </w:r>
      <w:r w:rsidR="009C7C18" w:rsidRPr="001A06C4">
        <w:rPr>
          <w:rFonts w:ascii="Arial" w:hAnsi="Arial" w:cs="Arial"/>
          <w:sz w:val="20"/>
          <w:szCs w:val="20"/>
        </w:rPr>
        <w:t>/</w:t>
      </w:r>
      <w:r w:rsidR="009C7C18" w:rsidRPr="001A06C4">
        <w:rPr>
          <w:rFonts w:ascii="Arial" w:hAnsi="Arial" w:cs="Arial" w:hint="eastAsia"/>
          <w:sz w:val="20"/>
          <w:szCs w:val="20"/>
          <w:lang w:eastAsia="zh-CN"/>
        </w:rPr>
        <w:t>6</w:t>
      </w:r>
      <w:r w:rsidR="009C7C18" w:rsidRPr="001A06C4">
        <w:rPr>
          <w:rFonts w:ascii="Arial" w:hAnsi="Arial" w:cs="Arial"/>
          <w:sz w:val="20"/>
          <w:szCs w:val="20"/>
        </w:rPr>
        <w:t>/</w:t>
      </w:r>
      <w:r w:rsidR="009C7C18" w:rsidRPr="001A06C4">
        <w:rPr>
          <w:rFonts w:ascii="Arial" w:hAnsi="Arial" w:cs="Arial" w:hint="eastAsia"/>
          <w:sz w:val="20"/>
          <w:szCs w:val="20"/>
          <w:lang w:eastAsia="zh-CN"/>
        </w:rPr>
        <w:t>8</w:t>
      </w:r>
      <w:r w:rsidR="009C7C18" w:rsidRPr="001A06C4">
        <w:rPr>
          <w:rFonts w:ascii="Arial" w:hAnsi="Arial" w:cs="Arial"/>
          <w:sz w:val="20"/>
          <w:szCs w:val="20"/>
        </w:rPr>
        <w:t xml:space="preserve">х150 мм. </w:t>
      </w:r>
    </w:p>
    <w:p w:rsidR="009C7C18" w:rsidRPr="001A06C4" w:rsidRDefault="009C7C18" w:rsidP="001A06C4">
      <w:pPr>
        <w:pStyle w:val="a5"/>
        <w:widowControl/>
        <w:numPr>
          <w:ilvl w:val="0"/>
          <w:numId w:val="4"/>
        </w:numPr>
        <w:autoSpaceDE/>
        <w:autoSpaceDN/>
        <w:rPr>
          <w:rFonts w:ascii="Arial" w:hAnsi="Arial" w:cs="Arial"/>
          <w:sz w:val="20"/>
          <w:szCs w:val="20"/>
        </w:rPr>
      </w:pPr>
      <w:r w:rsidRPr="001A06C4">
        <w:rPr>
          <w:rFonts w:ascii="Arial" w:hAnsi="Arial" w:cs="Arial"/>
          <w:sz w:val="20"/>
          <w:szCs w:val="20"/>
          <w:lang w:eastAsia="zh-CN"/>
        </w:rPr>
        <w:t>Регулируемая боковая рукоятка с ограничителем глубины сверления.</w:t>
      </w:r>
    </w:p>
    <w:p w:rsidR="009C7C18" w:rsidRPr="001A06C4" w:rsidRDefault="009C7C18" w:rsidP="001A06C4">
      <w:pPr>
        <w:pStyle w:val="a5"/>
        <w:widowControl/>
        <w:numPr>
          <w:ilvl w:val="0"/>
          <w:numId w:val="4"/>
        </w:numPr>
        <w:autoSpaceDE/>
        <w:autoSpaceDN/>
        <w:rPr>
          <w:rFonts w:ascii="Arial" w:hAnsi="Arial" w:cs="Arial"/>
          <w:sz w:val="20"/>
          <w:szCs w:val="20"/>
          <w:lang w:eastAsia="zh-CN"/>
        </w:rPr>
      </w:pPr>
      <w:r w:rsidRPr="001A06C4">
        <w:rPr>
          <w:rFonts w:ascii="Arial" w:hAnsi="Arial" w:cs="Arial"/>
          <w:sz w:val="20"/>
          <w:szCs w:val="20"/>
          <w:lang w:eastAsia="zh-CN"/>
        </w:rPr>
        <w:t>Графитовые щетки - 1 комплект.</w:t>
      </w:r>
    </w:p>
    <w:p w:rsidR="009C7C18" w:rsidRPr="001A06C4" w:rsidRDefault="009C7C18" w:rsidP="001A06C4">
      <w:pPr>
        <w:pStyle w:val="a5"/>
        <w:widowControl/>
        <w:numPr>
          <w:ilvl w:val="0"/>
          <w:numId w:val="4"/>
        </w:numPr>
        <w:autoSpaceDE/>
        <w:autoSpaceDN/>
        <w:rPr>
          <w:rFonts w:ascii="Arial" w:hAnsi="Arial" w:cs="Arial"/>
          <w:sz w:val="20"/>
          <w:szCs w:val="20"/>
        </w:rPr>
      </w:pPr>
      <w:r w:rsidRPr="001A06C4">
        <w:rPr>
          <w:rFonts w:ascii="Arial" w:hAnsi="Arial" w:cs="Arial"/>
          <w:sz w:val="20"/>
          <w:szCs w:val="20"/>
        </w:rPr>
        <w:t>Зубило - 1 шт.</w:t>
      </w:r>
    </w:p>
    <w:p w:rsidR="009C7C18" w:rsidRPr="00E46D9A" w:rsidRDefault="009C7C18" w:rsidP="009C7C18">
      <w:pPr>
        <w:tabs>
          <w:tab w:val="left" w:pos="10585"/>
        </w:tabs>
        <w:spacing w:before="223" w:line="372" w:lineRule="auto"/>
        <w:ind w:left="1077" w:right="686"/>
        <w:rPr>
          <w:rFonts w:eastAsiaTheme="minorEastAsia"/>
          <w:sz w:val="24"/>
          <w:szCs w:val="24"/>
          <w:lang w:eastAsia="zh-CN"/>
        </w:rPr>
      </w:pPr>
    </w:p>
    <w:p w:rsidR="009429C7" w:rsidRDefault="009429C7" w:rsidP="009429C7">
      <w:pPr>
        <w:tabs>
          <w:tab w:val="left" w:pos="10585"/>
        </w:tabs>
        <w:spacing w:before="223" w:line="372" w:lineRule="auto"/>
        <w:ind w:left="1077" w:right="686"/>
        <w:rPr>
          <w:rFonts w:eastAsiaTheme="minorEastAsia"/>
          <w:sz w:val="24"/>
          <w:szCs w:val="24"/>
          <w:lang w:eastAsia="zh-CN"/>
        </w:rPr>
      </w:pPr>
    </w:p>
    <w:p w:rsidR="009C7C18" w:rsidRDefault="009C7C18" w:rsidP="009429C7">
      <w:pPr>
        <w:spacing w:before="101"/>
        <w:ind w:left="557"/>
        <w:outlineLvl w:val="0"/>
        <w:rPr>
          <w:rFonts w:ascii="Arial" w:eastAsia="Arial Narrow" w:hAnsi="Arial" w:cs="Arial"/>
          <w:b/>
          <w:color w:val="808080" w:themeColor="background1" w:themeShade="80"/>
          <w:sz w:val="24"/>
          <w:szCs w:val="24"/>
        </w:rPr>
      </w:pPr>
    </w:p>
    <w:p w:rsidR="009429C7" w:rsidRPr="009429C7" w:rsidRDefault="007307F3" w:rsidP="009429C7">
      <w:pPr>
        <w:spacing w:before="101"/>
        <w:ind w:left="557"/>
        <w:outlineLvl w:val="0"/>
        <w:rPr>
          <w:rFonts w:ascii="Arial" w:eastAsia="Arial Narrow" w:hAnsi="Arial" w:cs="Arial"/>
          <w:b/>
          <w:color w:val="808080" w:themeColor="background1" w:themeShade="80"/>
          <w:sz w:val="24"/>
          <w:szCs w:val="24"/>
        </w:rPr>
      </w:pPr>
      <w:r>
        <w:rPr>
          <w:noProof/>
        </w:rPr>
        <w:lastRenderedPageBreak/>
        <w:pict>
          <v:line id="Прямая соединительная линия 118" o:spid="_x0000_s15754" style="position:absolute;left:0;text-align:left;z-index:251869696;visibility:visible;mso-wrap-distance-top:-3e-5mm;mso-wrap-distance-bottom:-3e-5mm;mso-width-relative:margin" from="241.4pt,34.9pt" to="596.2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" strokecolor="#a6a6a6" strokeweight="2.25pt">
            <o:lock v:ext="edit" shapetype="f"/>
          </v:line>
        </w:pict>
      </w:r>
      <w:r w:rsidR="009429C7" w:rsidRPr="009429C7">
        <w:rPr>
          <w:rFonts w:ascii="Arial" w:eastAsia="Arial Narrow" w:hAnsi="Arial" w:cs="Arial"/>
          <w:b/>
          <w:color w:val="808080" w:themeColor="background1" w:themeShade="80"/>
          <w:sz w:val="24"/>
          <w:szCs w:val="24"/>
        </w:rPr>
        <w:t>ТЕХНИЧЕСКИЕ ХАРАКТЕРИСТИКИ.</w:t>
      </w:r>
      <w:r w:rsidR="009429C7" w:rsidRPr="009429C7">
        <w:rPr>
          <w:rFonts w:ascii="Arial" w:eastAsia="Arial Narrow" w:hAnsi="Arial" w:cs="Arial"/>
          <w:b/>
          <w:noProof/>
          <w:sz w:val="24"/>
          <w:szCs w:val="24"/>
          <w:lang w:bidi="ar-SA"/>
        </w:rPr>
        <w:t xml:space="preserve"> </w:t>
      </w:r>
    </w:p>
    <w:p w:rsidR="009429C7" w:rsidRPr="009429C7" w:rsidRDefault="009429C7" w:rsidP="009429C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0"/>
        <w:gridCol w:w="2106"/>
      </w:tblGrid>
      <w:tr w:rsidR="009C7C18" w:rsidRPr="009429C7" w:rsidTr="001A06C4">
        <w:trPr>
          <w:trHeight w:val="421"/>
          <w:jc w:val="center"/>
        </w:trPr>
        <w:tc>
          <w:tcPr>
            <w:tcW w:w="682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C7C18" w:rsidRPr="00FA2F72" w:rsidRDefault="009C7C18" w:rsidP="009C7C18">
            <w:r w:rsidRPr="00FA2F72">
              <w:t>Модели</w:t>
            </w:r>
          </w:p>
        </w:tc>
        <w:tc>
          <w:tcPr>
            <w:tcW w:w="21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C7C18" w:rsidRPr="00E46D9A" w:rsidRDefault="009C7C18" w:rsidP="00E46D9A">
            <w:pPr>
              <w:rPr>
                <w:rFonts w:eastAsiaTheme="minorEastAsia"/>
                <w:lang w:eastAsia="zh-CN"/>
              </w:rPr>
            </w:pPr>
            <w:r w:rsidRPr="00FA2F72">
              <w:t>ПР-</w:t>
            </w:r>
            <w:r w:rsidR="00E46D9A">
              <w:rPr>
                <w:rFonts w:eastAsiaTheme="minorEastAsia" w:hint="eastAsia"/>
                <w:lang w:eastAsia="zh-CN"/>
              </w:rPr>
              <w:t>920</w:t>
            </w:r>
          </w:p>
        </w:tc>
      </w:tr>
      <w:tr w:rsidR="009C7C18" w:rsidRPr="009429C7" w:rsidTr="001A06C4">
        <w:trPr>
          <w:jc w:val="center"/>
        </w:trPr>
        <w:tc>
          <w:tcPr>
            <w:tcW w:w="6820" w:type="dxa"/>
            <w:tcBorders>
              <w:top w:val="single" w:sz="4" w:space="0" w:color="auto"/>
              <w:left w:val="single" w:sz="4" w:space="0" w:color="auto"/>
              <w:bottom w:val="single" w:sz="4" w:space="0" w:color="auto"/>
              <w:right w:val="single" w:sz="4" w:space="0" w:color="auto"/>
            </w:tcBorders>
          </w:tcPr>
          <w:p w:rsidR="009C7C18" w:rsidRPr="00FA2F72" w:rsidRDefault="009C7C18" w:rsidP="009C7C18">
            <w:r w:rsidRPr="00FA2F72">
              <w:t>Номинальное напряжение:</w:t>
            </w:r>
          </w:p>
        </w:tc>
        <w:tc>
          <w:tcPr>
            <w:tcW w:w="2106" w:type="dxa"/>
            <w:tcBorders>
              <w:top w:val="single" w:sz="4" w:space="0" w:color="auto"/>
              <w:left w:val="single" w:sz="4" w:space="0" w:color="auto"/>
              <w:bottom w:val="single" w:sz="4" w:space="0" w:color="auto"/>
              <w:right w:val="single" w:sz="4" w:space="0" w:color="auto"/>
            </w:tcBorders>
          </w:tcPr>
          <w:p w:rsidR="009C7C18" w:rsidRPr="00FA2F72" w:rsidRDefault="009C7C18" w:rsidP="009C7C18">
            <w:r w:rsidRPr="00FA2F72">
              <w:t>220B~ 50Гц</w:t>
            </w:r>
          </w:p>
        </w:tc>
      </w:tr>
      <w:tr w:rsidR="009C7C18" w:rsidRPr="009429C7" w:rsidTr="001A06C4">
        <w:trPr>
          <w:jc w:val="center"/>
        </w:trPr>
        <w:tc>
          <w:tcPr>
            <w:tcW w:w="6820" w:type="dxa"/>
            <w:tcBorders>
              <w:top w:val="single" w:sz="4" w:space="0" w:color="auto"/>
              <w:left w:val="single" w:sz="4" w:space="0" w:color="auto"/>
              <w:bottom w:val="single" w:sz="4" w:space="0" w:color="auto"/>
              <w:right w:val="single" w:sz="4" w:space="0" w:color="auto"/>
            </w:tcBorders>
          </w:tcPr>
          <w:p w:rsidR="009C7C18" w:rsidRPr="00FA2F72" w:rsidRDefault="009C7C18" w:rsidP="009C7C18">
            <w:r w:rsidRPr="00FA2F72">
              <w:t>Номинальная мощность:</w:t>
            </w:r>
          </w:p>
        </w:tc>
        <w:tc>
          <w:tcPr>
            <w:tcW w:w="2106" w:type="dxa"/>
            <w:tcBorders>
              <w:top w:val="single" w:sz="4" w:space="0" w:color="auto"/>
              <w:left w:val="single" w:sz="4" w:space="0" w:color="auto"/>
              <w:bottom w:val="single" w:sz="4" w:space="0" w:color="auto"/>
              <w:right w:val="single" w:sz="4" w:space="0" w:color="auto"/>
            </w:tcBorders>
          </w:tcPr>
          <w:p w:rsidR="009C7C18" w:rsidRPr="00FA2F72" w:rsidRDefault="00E46D9A" w:rsidP="009C7C18">
            <w:r>
              <w:rPr>
                <w:rFonts w:eastAsiaTheme="minorEastAsia" w:hint="eastAsia"/>
                <w:lang w:eastAsia="zh-CN"/>
              </w:rPr>
              <w:t>920</w:t>
            </w:r>
            <w:r w:rsidR="009C7C18" w:rsidRPr="00FA2F72">
              <w:t xml:space="preserve"> Вт</w:t>
            </w:r>
          </w:p>
        </w:tc>
      </w:tr>
      <w:tr w:rsidR="009C7C18" w:rsidRPr="009429C7" w:rsidTr="001A06C4">
        <w:trPr>
          <w:jc w:val="center"/>
        </w:trPr>
        <w:tc>
          <w:tcPr>
            <w:tcW w:w="6820" w:type="dxa"/>
            <w:tcBorders>
              <w:top w:val="single" w:sz="4" w:space="0" w:color="auto"/>
              <w:left w:val="single" w:sz="4" w:space="0" w:color="auto"/>
              <w:bottom w:val="single" w:sz="4" w:space="0" w:color="auto"/>
              <w:right w:val="single" w:sz="4" w:space="0" w:color="auto"/>
            </w:tcBorders>
          </w:tcPr>
          <w:p w:rsidR="009C7C18" w:rsidRPr="00FA2F72" w:rsidRDefault="009C7C18" w:rsidP="009C7C18">
            <w:r w:rsidRPr="00FA2F72">
              <w:t>Скорость без нагрузки:</w:t>
            </w:r>
          </w:p>
        </w:tc>
        <w:tc>
          <w:tcPr>
            <w:tcW w:w="2106" w:type="dxa"/>
            <w:tcBorders>
              <w:top w:val="single" w:sz="4" w:space="0" w:color="auto"/>
              <w:left w:val="single" w:sz="4" w:space="0" w:color="auto"/>
              <w:bottom w:val="single" w:sz="4" w:space="0" w:color="auto"/>
              <w:right w:val="single" w:sz="4" w:space="0" w:color="auto"/>
            </w:tcBorders>
          </w:tcPr>
          <w:p w:rsidR="009C7C18" w:rsidRPr="00FA2F72" w:rsidRDefault="009C7C18" w:rsidP="009C7C18">
            <w:r w:rsidRPr="00FA2F72">
              <w:t>0-1100/мин</w:t>
            </w:r>
          </w:p>
        </w:tc>
      </w:tr>
      <w:tr w:rsidR="009C7C18" w:rsidRPr="009429C7" w:rsidTr="001A06C4">
        <w:trPr>
          <w:jc w:val="center"/>
        </w:trPr>
        <w:tc>
          <w:tcPr>
            <w:tcW w:w="6820" w:type="dxa"/>
            <w:tcBorders>
              <w:top w:val="single" w:sz="4" w:space="0" w:color="auto"/>
              <w:left w:val="single" w:sz="4" w:space="0" w:color="auto"/>
              <w:bottom w:val="single" w:sz="4" w:space="0" w:color="auto"/>
              <w:right w:val="single" w:sz="4" w:space="0" w:color="auto"/>
            </w:tcBorders>
          </w:tcPr>
          <w:p w:rsidR="009C7C18" w:rsidRPr="00FA2F72" w:rsidRDefault="009C7C18" w:rsidP="009C7C18">
            <w:r w:rsidRPr="00FA2F72">
              <w:t>Ударная нагрузка:</w:t>
            </w:r>
          </w:p>
        </w:tc>
        <w:tc>
          <w:tcPr>
            <w:tcW w:w="2106" w:type="dxa"/>
            <w:tcBorders>
              <w:top w:val="single" w:sz="4" w:space="0" w:color="auto"/>
              <w:left w:val="single" w:sz="4" w:space="0" w:color="auto"/>
              <w:bottom w:val="single" w:sz="4" w:space="0" w:color="auto"/>
              <w:right w:val="single" w:sz="4" w:space="0" w:color="auto"/>
            </w:tcBorders>
          </w:tcPr>
          <w:p w:rsidR="009C7C18" w:rsidRPr="00FA2F72" w:rsidRDefault="009C7C18" w:rsidP="009C7C18">
            <w:r w:rsidRPr="00FA2F72">
              <w:t>0-4400/мин</w:t>
            </w:r>
          </w:p>
        </w:tc>
      </w:tr>
      <w:tr w:rsidR="009C7C18" w:rsidRPr="009429C7" w:rsidTr="001A06C4">
        <w:trPr>
          <w:jc w:val="center"/>
        </w:trPr>
        <w:tc>
          <w:tcPr>
            <w:tcW w:w="6820" w:type="dxa"/>
            <w:tcBorders>
              <w:top w:val="single" w:sz="4" w:space="0" w:color="auto"/>
              <w:left w:val="single" w:sz="4" w:space="0" w:color="auto"/>
              <w:bottom w:val="single" w:sz="4" w:space="0" w:color="auto"/>
              <w:right w:val="single" w:sz="4" w:space="0" w:color="auto"/>
            </w:tcBorders>
          </w:tcPr>
          <w:p w:rsidR="009C7C18" w:rsidRPr="00FA2F72" w:rsidRDefault="009C7C18" w:rsidP="009C7C18">
            <w:r w:rsidRPr="00FA2F72">
              <w:t>Энергия удара</w:t>
            </w:r>
            <w:r w:rsidRPr="00FA2F72">
              <w:rPr>
                <w:rFonts w:ascii="Meiryo UI" w:hAnsi="Meiryo UI" w:cs="Meiryo UI"/>
              </w:rPr>
              <w:t>：</w:t>
            </w:r>
          </w:p>
        </w:tc>
        <w:tc>
          <w:tcPr>
            <w:tcW w:w="2106" w:type="dxa"/>
            <w:tcBorders>
              <w:top w:val="single" w:sz="4" w:space="0" w:color="auto"/>
              <w:left w:val="single" w:sz="4" w:space="0" w:color="auto"/>
              <w:bottom w:val="single" w:sz="4" w:space="0" w:color="auto"/>
              <w:right w:val="single" w:sz="4" w:space="0" w:color="auto"/>
            </w:tcBorders>
          </w:tcPr>
          <w:p w:rsidR="009C7C18" w:rsidRPr="00FA2F72" w:rsidRDefault="009C7C18" w:rsidP="00C87040">
            <w:r w:rsidRPr="00FA2F72">
              <w:t>3.</w:t>
            </w:r>
            <w:r w:rsidR="00C87040">
              <w:rPr>
                <w:rFonts w:eastAsiaTheme="minorEastAsia" w:hint="eastAsia"/>
                <w:lang w:eastAsia="zh-CN"/>
              </w:rPr>
              <w:t>3</w:t>
            </w:r>
            <w:r w:rsidRPr="00FA2F72">
              <w:t xml:space="preserve"> Дж</w:t>
            </w:r>
          </w:p>
        </w:tc>
      </w:tr>
    </w:tbl>
    <w:p w:rsidR="009429C7" w:rsidRPr="009429C7" w:rsidRDefault="007307F3" w:rsidP="009429C7">
      <w:pPr>
        <w:spacing w:before="101"/>
        <w:ind w:left="557"/>
        <w:outlineLvl w:val="0"/>
        <w:rPr>
          <w:rFonts w:ascii="Arial" w:eastAsia="Arial Narrow" w:hAnsi="Arial" w:cs="Arial"/>
          <w:b/>
          <w:color w:val="808080" w:themeColor="background1" w:themeShade="80"/>
          <w:sz w:val="24"/>
          <w:szCs w:val="24"/>
        </w:rPr>
      </w:pPr>
      <w:r>
        <w:rPr>
          <w:noProof/>
        </w:rPr>
        <w:pict>
          <v:line id="Прямая соединительная линия 120" o:spid="_x0000_s15752" style="position:absolute;left:0;text-align:left;z-index:251874816;visibility:visible;mso-wrap-distance-top:-6e-5mm;mso-wrap-distance-bottom:-6e-5mm;mso-position-horizontal-relative:text;mso-position-vertical-relative:text;mso-width-relative:margin" from="309.85pt,11.4pt" to="722.6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" strokecolor="#a6a6a6" strokeweight="2.25pt">
            <o:lock v:ext="edit" shapetype="f"/>
          </v:line>
        </w:pict>
      </w:r>
      <w:r w:rsidR="009429C7" w:rsidRPr="009429C7">
        <w:rPr>
          <w:rFonts w:ascii="Arial" w:eastAsia="Arial Narrow" w:hAnsi="Arial" w:cs="Arial"/>
          <w:b/>
          <w:color w:val="808080" w:themeColor="background1" w:themeShade="80"/>
          <w:sz w:val="24"/>
          <w:szCs w:val="24"/>
        </w:rPr>
        <w:t>ПРАВИЛА ЭКСПЛУАТАЦИИ ОБОРУДОВАНИЯ.</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t xml:space="preserve">Не перегружайте перфоратор. Перфоратор лучше и безопаснее выполняет работу на той мощности, на которую он рассчитана. </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t>Не использовать перфоратор не по назначению.</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t xml:space="preserve">Запрещается использовать перфоратор при неисправности выключателя (не включается, не выключается). Перфоратор с неработающим выключателем подлежит ремонту. Его эксплуатация опасна.  </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t xml:space="preserve">Перед проведением регулировочных работ, замены аксессуаров или хранением перфоратора, отключайте его от источника питания. Такая предупредительная мера безопасности сокращает риск случайного запуска перфоратора. </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t xml:space="preserve">Храните неиспользуемые инструменты в недоступном для детей месте. Не допускайте эксплуатацию перфоратора посторонними лицами, незнакомыми с его работой и настоящими инструкциями по технике безопасности. Перфоратор становится опасным в руках неквалифицированных пользователей. </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t xml:space="preserve">Проверяйте все детали на отсутствие повреждений, движущиеся части на отсутствие смещения или соединения, а также другие условия, которые могут повлиять на работу перфоратора. Отремонтируйте поврежденные инструменты перед эксплуатацией. Ненадлежащее техническое обслуживание увеличивает риск получения травмы. Инструменты должны быть острыми и чистыми. Тщательное </w:t>
      </w:r>
      <w:r w:rsidRPr="009429C7">
        <w:rPr>
          <w:rFonts w:ascii="Arial" w:hAnsi="Arial" w:cs="Arial"/>
          <w:sz w:val="20"/>
          <w:szCs w:val="20"/>
        </w:rPr>
        <w:lastRenderedPageBreak/>
        <w:t xml:space="preserve">техническое обслуживание режущих инструментов обеспечивает их качественную работу и легкое управление. </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t xml:space="preserve">Используйте перфоратор, аксессуары и сверла в соответствии с настоящими инструкциями и по назначению перфоратора с учетом условий эксплуатации и типа выполняемых работ.  Использование перфоратора не по назначению опасно. </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t>Ремонт перфоратора должен осуществляться квалифицированным специалистом и только с использованием идентичных запасных деталей. Это обеспечивает безопасность дальнейшей эксплуатации перфоратора.</w:t>
      </w:r>
    </w:p>
    <w:p w:rsidR="009429C7" w:rsidRPr="009429C7" w:rsidRDefault="009429C7" w:rsidP="009429C7">
      <w:pPr>
        <w:tabs>
          <w:tab w:val="left" w:pos="10585"/>
        </w:tabs>
        <w:ind w:left="1077" w:right="686"/>
        <w:jc w:val="both"/>
        <w:rPr>
          <w:rFonts w:ascii="Arial" w:hAnsi="Arial" w:cs="Arial"/>
          <w:sz w:val="20"/>
          <w:szCs w:val="20"/>
        </w:rPr>
      </w:pPr>
    </w:p>
    <w:p w:rsidR="009429C7" w:rsidRPr="009429C7" w:rsidRDefault="007307F3" w:rsidP="009429C7">
      <w:pPr>
        <w:tabs>
          <w:tab w:val="left" w:pos="10585"/>
        </w:tabs>
        <w:ind w:right="686"/>
        <w:jc w:val="both"/>
        <w:rPr>
          <w:rFonts w:ascii="Arial" w:hAnsi="Arial" w:cs="Arial"/>
          <w:b/>
          <w:sz w:val="24"/>
          <w:szCs w:val="24"/>
        </w:rPr>
      </w:pPr>
      <w:r>
        <w:rPr>
          <w:noProof/>
        </w:rPr>
        <w:pict>
          <v:line id="Прямая соединительная линия 121" o:spid="_x0000_s15751" style="position:absolute;left:0;text-align:left;z-index:251875840;visibility:visible;mso-wrap-distance-top:-6e-5mm;mso-wrap-distance-bottom:-6e-5mm;mso-width-relative:margin" from="214.5pt,5.6pt" to="627.2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" strokecolor="#a6a6a6" strokeweight="2.25pt">
            <o:lock v:ext="edit" shapetype="f"/>
          </v:line>
        </w:pict>
      </w:r>
      <w:r w:rsidR="009429C7" w:rsidRPr="009429C7">
        <w:rPr>
          <w:rFonts w:ascii="Arial" w:hAnsi="Arial" w:cs="Arial"/>
          <w:b/>
          <w:sz w:val="24"/>
          <w:szCs w:val="24"/>
        </w:rPr>
        <w:t xml:space="preserve">           </w:t>
      </w:r>
      <w:r w:rsidR="009429C7" w:rsidRPr="009429C7">
        <w:rPr>
          <w:rFonts w:ascii="Arial" w:eastAsia="Arial Narrow" w:hAnsi="Arial" w:cs="Arial"/>
          <w:b/>
          <w:color w:val="808080" w:themeColor="background1" w:themeShade="80"/>
          <w:sz w:val="24"/>
          <w:szCs w:val="24"/>
        </w:rPr>
        <w:t>РАБОТА С ИНСТРУМЕНТОМ.</w:t>
      </w:r>
      <w:r w:rsidR="009429C7" w:rsidRPr="009429C7">
        <w:rPr>
          <w:rFonts w:ascii="Arial" w:hAnsi="Arial" w:cs="Arial"/>
          <w:b/>
          <w:noProof/>
          <w:sz w:val="24"/>
          <w:szCs w:val="24"/>
          <w:lang w:bidi="ar-SA"/>
        </w:rPr>
        <w:t xml:space="preserve"> </w:t>
      </w:r>
    </w:p>
    <w:p w:rsidR="00C87040" w:rsidRPr="00E21E1B" w:rsidRDefault="00C87040" w:rsidP="00C87040">
      <w:pPr>
        <w:pStyle w:val="1"/>
        <w:ind w:leftChars="253" w:firstLineChars="50" w:firstLine="110"/>
        <w:jc w:val="both"/>
        <w:rPr>
          <w:rFonts w:ascii="Arial" w:hAnsi="Arial" w:cs="Arial"/>
          <w:sz w:val="22"/>
          <w:szCs w:val="22"/>
        </w:rPr>
      </w:pPr>
      <w:bookmarkStart w:id="1" w:name="_Toc231881058"/>
      <w:r w:rsidRPr="00C87040">
        <w:rPr>
          <w:rFonts w:ascii="Arial" w:hAnsi="Arial" w:cs="Arial"/>
          <w:b/>
          <w:sz w:val="22"/>
          <w:szCs w:val="22"/>
        </w:rPr>
        <w:t>Перед эксплуатацией</w:t>
      </w:r>
      <w:bookmarkEnd w:id="1"/>
      <w:r>
        <w:rPr>
          <w:rFonts w:ascii="Arial" w:hAnsi="Arial" w:cs="Arial"/>
          <w:sz w:val="22"/>
          <w:szCs w:val="22"/>
        </w:rPr>
        <w:t>.</w:t>
      </w:r>
    </w:p>
    <w:p w:rsidR="00C87040" w:rsidRPr="001A06C4" w:rsidRDefault="00C87040" w:rsidP="001A06C4">
      <w:pPr>
        <w:ind w:leftChars="500" w:left="1100" w:right="673"/>
        <w:jc w:val="both"/>
        <w:rPr>
          <w:rFonts w:ascii="Arial" w:hAnsi="Arial" w:cs="Arial"/>
          <w:sz w:val="20"/>
          <w:szCs w:val="20"/>
        </w:rPr>
      </w:pPr>
      <w:r w:rsidRPr="001A06C4">
        <w:rPr>
          <w:rFonts w:ascii="Arial" w:hAnsi="Arial" w:cs="Arial"/>
          <w:sz w:val="20"/>
          <w:szCs w:val="20"/>
        </w:rPr>
        <w:t xml:space="preserve">Перед началом работ проверить рабочее место на отсутствие скрытой электропроводки, газо- и водопровода, например, при помощи металлоискателя. </w:t>
      </w:r>
    </w:p>
    <w:p w:rsidR="00C87040" w:rsidRPr="001A06C4" w:rsidRDefault="00C87040" w:rsidP="001A06C4">
      <w:pPr>
        <w:ind w:leftChars="500" w:left="1100" w:right="673"/>
        <w:jc w:val="both"/>
        <w:rPr>
          <w:rFonts w:ascii="Arial" w:eastAsia="Times New Roman" w:hAnsi="Arial" w:cs="Arial"/>
          <w:sz w:val="20"/>
          <w:szCs w:val="20"/>
        </w:rPr>
      </w:pPr>
      <w:r w:rsidRPr="001A06C4">
        <w:rPr>
          <w:rFonts w:ascii="Arial" w:eastAsia="Times New Roman" w:hAnsi="Arial" w:cs="Arial"/>
          <w:sz w:val="20"/>
          <w:szCs w:val="20"/>
        </w:rPr>
        <w:t xml:space="preserve">Электропитание должно соответствовать техническим данным перфоратора. Шнур питания и штепсель должны быть в идеальном состоянии. </w:t>
      </w:r>
    </w:p>
    <w:p w:rsidR="00C87040" w:rsidRPr="00C87040" w:rsidRDefault="00C87040" w:rsidP="00C87040">
      <w:pPr>
        <w:pStyle w:val="1"/>
        <w:ind w:leftChars="253" w:firstLineChars="50" w:firstLine="110"/>
        <w:jc w:val="both"/>
        <w:rPr>
          <w:rFonts w:ascii="Arial" w:eastAsia="Times New Roman" w:hAnsi="Arial" w:cs="Arial"/>
          <w:b/>
          <w:sz w:val="22"/>
          <w:szCs w:val="22"/>
        </w:rPr>
      </w:pPr>
      <w:bookmarkStart w:id="2" w:name="_Toc231881059"/>
      <w:r w:rsidRPr="00C87040">
        <w:rPr>
          <w:rFonts w:ascii="Arial" w:eastAsia="Times New Roman" w:hAnsi="Arial" w:cs="Arial"/>
          <w:b/>
          <w:sz w:val="22"/>
          <w:szCs w:val="22"/>
        </w:rPr>
        <w:t>Вспомогательная ручка</w:t>
      </w:r>
      <w:bookmarkEnd w:id="2"/>
      <w:r w:rsidRPr="00C87040">
        <w:rPr>
          <w:rFonts w:ascii="Arial" w:eastAsia="Times New Roman" w:hAnsi="Arial" w:cs="Arial"/>
          <w:b/>
          <w:sz w:val="22"/>
          <w:szCs w:val="22"/>
        </w:rPr>
        <w:t>.</w:t>
      </w:r>
    </w:p>
    <w:p w:rsidR="009429C7" w:rsidRDefault="00C87040" w:rsidP="00C87040">
      <w:pPr>
        <w:tabs>
          <w:tab w:val="left" w:pos="10585"/>
        </w:tabs>
        <w:ind w:leftChars="477" w:left="1049" w:right="686"/>
        <w:jc w:val="both"/>
        <w:rPr>
          <w:rFonts w:ascii="Arial" w:eastAsiaTheme="minorEastAsia" w:hAnsi="Arial" w:cs="Arial"/>
          <w:lang w:eastAsia="zh-CN"/>
        </w:rPr>
      </w:pPr>
      <w:r w:rsidRPr="001A06C4">
        <w:rPr>
          <w:rFonts w:ascii="Arial" w:eastAsia="Times New Roman" w:hAnsi="Arial" w:cs="Arial"/>
          <w:sz w:val="20"/>
          <w:szCs w:val="20"/>
        </w:rPr>
        <w:t>Запрещается использовать инструмент без вспомогательной ручки (3). Всегда держать инструмент двумя руками.  Ослабить ручку, повернув ее нижнюю часть против часовой стрелки.</w:t>
      </w:r>
      <w:r w:rsidRPr="00E21E1B">
        <w:rPr>
          <w:rFonts w:ascii="Arial" w:eastAsia="Times New Roman" w:hAnsi="Arial" w:cs="Arial"/>
        </w:rPr>
        <w:t xml:space="preserve"> Отрегулировать рабочее </w:t>
      </w:r>
      <w:r w:rsidRPr="001A06C4">
        <w:rPr>
          <w:rFonts w:ascii="Arial" w:eastAsia="Times New Roman" w:hAnsi="Arial" w:cs="Arial"/>
          <w:sz w:val="20"/>
          <w:szCs w:val="20"/>
        </w:rPr>
        <w:t>положение, вращая вспомогательную ручку (3).  Зафиксировать положение ручки.</w:t>
      </w:r>
    </w:p>
    <w:p w:rsidR="00C87040" w:rsidRPr="00C87040" w:rsidRDefault="00615300" w:rsidP="00C87040">
      <w:pPr>
        <w:tabs>
          <w:tab w:val="left" w:pos="10585"/>
        </w:tabs>
        <w:ind w:leftChars="477" w:left="1049" w:right="686"/>
        <w:jc w:val="both"/>
        <w:rPr>
          <w:rFonts w:ascii="Arial" w:eastAsiaTheme="minorEastAsia" w:hAnsi="Arial" w:cs="Arial"/>
          <w:b/>
          <w:sz w:val="20"/>
          <w:szCs w:val="20"/>
          <w:lang w:eastAsia="zh-CN"/>
        </w:rPr>
      </w:pPr>
      <w:r>
        <w:rPr>
          <w:noProof/>
          <w:lang w:bidi="ar-SA"/>
        </w:rPr>
        <w:drawing>
          <wp:anchor distT="0" distB="0" distL="114300" distR="114300" simplePos="0" relativeHeight="251648000" behindDoc="0" locked="0" layoutInCell="1" allowOverlap="1">
            <wp:simplePos x="0" y="0"/>
            <wp:positionH relativeFrom="column">
              <wp:posOffset>4762500</wp:posOffset>
            </wp:positionH>
            <wp:positionV relativeFrom="paragraph">
              <wp:posOffset>20320</wp:posOffset>
            </wp:positionV>
            <wp:extent cx="2228850" cy="100012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228850" cy="1000125"/>
                    </a:xfrm>
                    <a:prstGeom prst="rect">
                      <a:avLst/>
                    </a:prstGeom>
                  </pic:spPr>
                </pic:pic>
              </a:graphicData>
            </a:graphic>
          </wp:anchor>
        </w:drawing>
      </w:r>
    </w:p>
    <w:p w:rsidR="00C87040" w:rsidRDefault="00C87040" w:rsidP="00C87040">
      <w:pPr>
        <w:keepNext/>
        <w:keepLines/>
        <w:ind w:firstLineChars="343" w:firstLine="689"/>
        <w:jc w:val="both"/>
        <w:outlineLvl w:val="1"/>
        <w:rPr>
          <w:rFonts w:ascii="Arial" w:eastAsia="Arial" w:hAnsi="Arial" w:cs="Arial"/>
          <w:b/>
          <w:color w:val="000000"/>
          <w:sz w:val="20"/>
          <w:szCs w:val="20"/>
        </w:rPr>
      </w:pPr>
      <w:r w:rsidRPr="005031FF">
        <w:rPr>
          <w:rFonts w:ascii="Arial" w:eastAsia="Arial" w:hAnsi="Arial" w:cs="Arial"/>
          <w:b/>
          <w:color w:val="000000"/>
          <w:sz w:val="20"/>
          <w:szCs w:val="20"/>
        </w:rPr>
        <w:t>Включение инструмента.</w:t>
      </w:r>
    </w:p>
    <w:p w:rsidR="00C87040" w:rsidRDefault="00C87040" w:rsidP="001A06C4">
      <w:pPr>
        <w:spacing w:after="61"/>
        <w:ind w:left="1" w:right="673" w:firstLineChars="450" w:firstLine="900"/>
        <w:jc w:val="both"/>
        <w:rPr>
          <w:rFonts w:ascii="Arial" w:eastAsiaTheme="minorEastAsia" w:hAnsi="Arial" w:cs="Arial"/>
          <w:color w:val="000000"/>
          <w:sz w:val="20"/>
          <w:szCs w:val="20"/>
          <w:lang w:eastAsia="zh-CN"/>
        </w:rPr>
      </w:pPr>
      <w:r w:rsidRPr="005031FF">
        <w:rPr>
          <w:rFonts w:ascii="Arial" w:eastAsia="Arial" w:hAnsi="Arial" w:cs="Arial"/>
          <w:color w:val="000000"/>
          <w:sz w:val="20"/>
          <w:szCs w:val="20"/>
        </w:rPr>
        <w:t xml:space="preserve">Перед включением инструмента в розетку, всегда проверяйте, что курковый выключатель работает </w:t>
      </w:r>
    </w:p>
    <w:p w:rsidR="00C87040" w:rsidRPr="005031FF" w:rsidRDefault="00C87040" w:rsidP="001A06C4">
      <w:pPr>
        <w:spacing w:after="3"/>
        <w:ind w:leftChars="400" w:left="880" w:right="673"/>
        <w:jc w:val="both"/>
        <w:rPr>
          <w:rFonts w:ascii="Arial" w:eastAsia="Arial" w:hAnsi="Arial" w:cs="Arial"/>
          <w:color w:val="000000"/>
          <w:sz w:val="20"/>
          <w:szCs w:val="20"/>
        </w:rPr>
      </w:pPr>
      <w:r w:rsidRPr="005031FF">
        <w:rPr>
          <w:rFonts w:ascii="Arial" w:eastAsia="Arial" w:hAnsi="Arial" w:cs="Arial"/>
          <w:color w:val="000000"/>
          <w:sz w:val="20"/>
          <w:szCs w:val="20"/>
        </w:rPr>
        <w:t xml:space="preserve">надлежащим образом и возвращается в положение "ВЫКЛ", если его отпустить. </w:t>
      </w:r>
    </w:p>
    <w:p w:rsidR="00C87040" w:rsidRPr="005031FF" w:rsidRDefault="00C87040" w:rsidP="001A06C4">
      <w:pPr>
        <w:spacing w:after="3"/>
        <w:ind w:leftChars="410" w:left="902" w:right="673"/>
        <w:jc w:val="both"/>
        <w:rPr>
          <w:rFonts w:ascii="Arial" w:eastAsia="Arial" w:hAnsi="Arial" w:cs="Arial"/>
          <w:color w:val="000000"/>
          <w:sz w:val="20"/>
          <w:szCs w:val="20"/>
        </w:rPr>
      </w:pPr>
      <w:r w:rsidRPr="005031FF">
        <w:rPr>
          <w:rFonts w:ascii="Arial" w:eastAsia="Arial" w:hAnsi="Arial" w:cs="Arial"/>
          <w:color w:val="000000"/>
          <w:sz w:val="20"/>
          <w:szCs w:val="20"/>
        </w:rPr>
        <w:t xml:space="preserve">Для запуска инструмента просто нажмите курковый выключатель. Скорость инструмента увеличивается </w:t>
      </w:r>
      <w:r w:rsidRPr="005031FF">
        <w:rPr>
          <w:rFonts w:ascii="Arial" w:eastAsia="Arial" w:hAnsi="Arial" w:cs="Arial"/>
          <w:color w:val="000000"/>
          <w:sz w:val="20"/>
          <w:szCs w:val="20"/>
        </w:rPr>
        <w:lastRenderedPageBreak/>
        <w:t xml:space="preserve">при увеличении давления на курковый выключатель. Отпустите курковый выключатель для остановки. При продолжительной эксплуатации нажмите на курковый выключатель, затем нажмите кнопку блокировки. Для выведения инструмента из заблокированного положения выжмите курковый выключатель до конца, затем отпустите его. </w:t>
      </w:r>
    </w:p>
    <w:p w:rsidR="001A06C4" w:rsidRDefault="001A06C4" w:rsidP="00C87040">
      <w:pPr>
        <w:spacing w:after="3"/>
        <w:ind w:leftChars="5" w:left="11" w:right="33" w:firstLineChars="343" w:firstLine="689"/>
        <w:jc w:val="both"/>
        <w:rPr>
          <w:rFonts w:ascii="Arial" w:eastAsia="Arial" w:hAnsi="Arial" w:cs="Arial"/>
          <w:b/>
          <w:color w:val="000000"/>
          <w:sz w:val="20"/>
          <w:szCs w:val="20"/>
        </w:rPr>
      </w:pPr>
    </w:p>
    <w:p w:rsidR="00C87040" w:rsidRPr="005031FF" w:rsidRDefault="00C87040" w:rsidP="00C87040">
      <w:pPr>
        <w:spacing w:after="3"/>
        <w:ind w:leftChars="5" w:left="11" w:right="33" w:firstLineChars="343" w:firstLine="689"/>
        <w:jc w:val="both"/>
        <w:rPr>
          <w:rFonts w:ascii="Arial" w:eastAsia="Arial" w:hAnsi="Arial" w:cs="Arial"/>
          <w:b/>
          <w:color w:val="000000"/>
          <w:sz w:val="20"/>
          <w:szCs w:val="20"/>
        </w:rPr>
      </w:pPr>
      <w:r w:rsidRPr="005031FF">
        <w:rPr>
          <w:rFonts w:ascii="Arial" w:eastAsia="Arial" w:hAnsi="Arial" w:cs="Arial"/>
          <w:b/>
          <w:color w:val="000000"/>
          <w:sz w:val="20"/>
          <w:szCs w:val="20"/>
        </w:rPr>
        <w:t>Переключение направления вращения.</w:t>
      </w:r>
    </w:p>
    <w:p w:rsidR="00C87040" w:rsidRPr="005031FF" w:rsidRDefault="007307F3" w:rsidP="00C87040">
      <w:pPr>
        <w:spacing w:after="3"/>
        <w:ind w:left="10" w:right="33" w:hanging="1"/>
        <w:jc w:val="both"/>
        <w:rPr>
          <w:rFonts w:ascii="Arial" w:eastAsia="Arial" w:hAnsi="Arial" w:cs="Arial"/>
          <w:b/>
          <w:color w:val="000000"/>
          <w:sz w:val="20"/>
          <w:szCs w:val="20"/>
        </w:rPr>
      </w:pPr>
      <w:r>
        <w:rPr>
          <w:rFonts w:ascii="Arial" w:hAnsi="Arial" w:cs="Arial"/>
          <w:noProof/>
          <w:sz w:val="20"/>
          <w:szCs w:val="20"/>
        </w:rPr>
        <w:pict>
          <v:group id="Group 45877" o:spid="_x0000_s16048" style="position:absolute;left:0;text-align:left;margin-left:44.4pt;margin-top:.25pt;width:108.5pt;height:80.25pt;z-index:251897344" coordsize="13780,1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">
            <v:shape id="Shape 4406" o:spid="_x0000_s16049" style="position:absolute;left:1763;top:2255;width:1001;height:5346;visibility:visible;mso-wrap-style:square;v-text-anchor:top" coordsize="100114,5346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lLocUA&#10;AADdAAAADwAAAGRycy9kb3ducmV2LnhtbESPQWsCMRSE74L/ITyhN00sorI1yiKVLtJLre35NXnu&#10;Lm5elk3U9d+bQqHHYWa+YVab3jXiSl2oPWuYThQIYuNtzaWG4+duvAQRIrLFxjNpuFOAzXo4WGFm&#10;/Y0/6HqIpUgQDhlqqGJsMymDqchhmPiWOHkn3zmMSXaltB3eEtw18lmpuXRYc1qosKVtReZ8uDgN&#10;73an8svX2159lz+vi/vCFHlhtH4a9fkLiEh9/A//tQurYTZTc/h9k5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UuhxQAAAN0AAAAPAAAAAAAAAAAAAAAAAJgCAABkcnMv&#10;ZG93bnJldi54bWxQSwUGAAAAAAQABAD1AAAAigMAAAAA&#10;" adj="0,,0" path="m77762,r8674,98069l59436,89662c43713,140081,35192,193700,35192,249313v,69546,13335,135916,37427,196876l100114,435318r-3442,99327l15570,468719,41910,458305c16307,393611,2223,323126,2223,249313v,-59029,9042,-115951,25755,-169481l,71107,77762,xe" fillcolor="black" stroked="f" strokeweight="0">
              <v:stroke joinstyle="round" endcap="round"/>
              <v:formulas/>
              <v:path arrowok="t" o:connecttype="segments" textboxrect="0,0,100114,534645"/>
            </v:shape>
            <v:shape id="Shape 4407" o:spid="_x0000_s16050" style="position:absolute;left:2480;top:3770;width:132;height:240;visibility:visible;mso-wrap-style:square;v-text-anchor:top" coordsize="13208,240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J2mMIA&#10;AADdAAAADwAAAGRycy9kb3ducmV2LnhtbESPQYvCMBSE74L/ITzBm6ZK0aUaRRRBvOkK6/HRPNtq&#10;81KaqLW/3gjCHoeZ+YaZLxtTigfVrrCsYDSMQBCnVhecKTj9bgc/IJxH1lhaJgUvcrBcdDtzTLR9&#10;8oEeR5+JAGGXoILc+yqR0qU5GXRDWxEH72Jrgz7IOpO6xmeAm1KOo2giDRYcFnKsaJ1TejvejQJ3&#10;3iOeRtVf3F6meOW2vZp4o1S/16xmIDw1/j/8be+0gjiOpvB5E56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UnaYwgAAAN0AAAAPAAAAAAAAAAAAAAAAAJgCAABkcnMvZG93&#10;bnJldi54bWxQSwUGAAAAAAQABAD1AAAAhwMAAAAA&#10;" adj="0,,0" path="m,l13208,24003e" filled="f" strokeweight=".35pt">
              <v:stroke joinstyle="round" endcap="round"/>
              <v:formulas/>
              <v:path arrowok="t" o:connecttype="segments" textboxrect="0,0,13208,24003"/>
            </v:shape>
            <v:shape id="Shape 4408" o:spid="_x0000_s16051" style="position:absolute;left:2648;top:4346;width:313;height:2028;visibility:visible;mso-wrap-style:square;v-text-anchor:top" coordsize="31229,2028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QThMEA&#10;AADdAAAADwAAAGRycy9kb3ducmV2LnhtbERPz2vCMBS+D/wfwhN2m4kim1SjSHGwo3aCHp/Nsy02&#10;L7HJtP73y0Hw+PH9Xqx624obdaFxrGE8UiCIS2carjTsf78/ZiBCRDbYOiYNDwqwWg7eFpgZd+cd&#10;3YpYiRTCIUMNdYw+kzKUNVkMI+eJE3d2ncWYYFdJ0+E9hdtWTpT6lBYbTg01esprKi/Fn9VwKCe5&#10;p11x2m+8un7Ntvm5OjZavw/79RxEpD6+xE/3j9Ewnao0N71JT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EE4TBAAAA3QAAAA8AAAAAAAAAAAAAAAAAmAIAAGRycy9kb3du&#10;cmV2LnhtbFBLBQYAAAAABAAEAPUAAACGAwAAAAA=&#10;" adj="0,,0" path="m,c,38418,20422,175222,31229,202832e" filled="f" strokeweight=".35pt">
              <v:stroke joinstyle="round" endcap="round"/>
              <v:formulas/>
              <v:path arrowok="t" o:connecttype="segments" textboxrect="0,0,31229,202832"/>
            </v:shape>
            <v:shape id="Shape 4409" o:spid="_x0000_s16052" style="position:absolute;left:2756;top:3524;width:592;height:3053;visibility:visible;mso-wrap-style:square;v-text-anchor:top" coordsize="59131,3053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W8YA&#10;AADdAAAADwAAAGRycy9kb3ducmV2LnhtbESPS2vCQBSF90L/w3AFdzpjSUVTRykVoYtiqS9cXjK3&#10;STBzJ2SmMfrrHaHQ5eE8Ps582dlKtNT40rGG8UiBIM6cKTnXsN+th1MQPiAbrByThit5WC6eenNM&#10;jbvwN7XbkIs4wj5FDUUIdSqlzwqy6EeuJo7ej2sshiibXJoGL3HcVvJZqYm0WHIkFFjTe0HZeftr&#10;I1fh5+oovzaZmZySzbk93KYva60H/e7tFUSgLvyH/9ofRkOSqBk83s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W8YAAADdAAAADwAAAAAAAAAAAAAAAACYAgAAZHJz&#10;L2Rvd25yZXYueG1sUEsFBgAAAAAEAAQA9QAAAIsDAAAAAA==&#10;" adj="0,,0" path="m,285331r18009,14401c22974,303339,28613,305346,36360,302996r13183,-4152c57023,295834,59131,288633,58522,280835,56731,230429,26124,42304,21615,18021,20257,11264,23419,2718,26556,e" filled="f" strokeweight=".35pt">
              <v:stroke joinstyle="round" endcap="round"/>
              <v:formulas/>
              <v:path arrowok="t" o:connecttype="segments" textboxrect="0,0,59131,305346"/>
            </v:shape>
            <v:shape id="Shape 4410" o:spid="_x0000_s16053" style="position:absolute;left:2288;top:3515;width:621;height:2691;visibility:visible;mso-wrap-style:square;v-text-anchor:top" coordsize="62103,2691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4GE8EA&#10;AADdAAAADwAAAGRycy9kb3ducmV2LnhtbERPy4rCMBTdC/MP4Qqz01SpMlSjyIAgAyP4GNfX5toU&#10;m5vSxLbz92YhuDyc93Ld20q01PjSsYLJOAFBnDtdcqHgfNqOvkD4gKyxckwK/snDevUxWGKmXccH&#10;ao+hEDGEfYYKTAh1JqXPDVn0Y1cTR+7mGoshwqaQusEuhttKTpNkLi2WHBsM1vRtKL8fH1bBXzf7&#10;NZew/9k+nHQttfX1ls6U+hz2mwWIQH14i1/unVaQppO4P76JT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eBhPBAAAA3QAAAA8AAAAAAAAAAAAAAAAAmAIAAGRycy9kb3du&#10;cmV2LnhtbFBLBQYAAAAABAAEAPUAAACGAwAAAAA=&#10;" adj="0,,0" path="m62103,l19355,12154c11252,14859,5982,19050,4788,25502,,57912,10782,210324,37198,269125e" filled="f" strokeweight=".35pt">
              <v:stroke joinstyle="round" endcap="round"/>
              <v:formulas/>
              <v:path arrowok="t" o:connecttype="segments" textboxrect="0,0,62103,269125"/>
            </v:shape>
            <v:shape id="Shape 4411" o:spid="_x0000_s16054" style="position:absolute;left:2747;top:4100;width:153;height:45;visibility:visible;mso-wrap-style:square;v-text-anchor:top" coordsize="15304,45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sWMYA&#10;AADdAAAADwAAAGRycy9kb3ducmV2LnhtbESPQWvCQBSE74X+h+UJvZS6iQaxqasUsVS9iFuh10f2&#10;NQlm34bsNsZ/7wqFHoeZ+YZZrAbbiJ46XztWkI4TEMSFMzWXCk5fHy9zED4gG2wck4IreVgtHx8W&#10;mBt34SP1OpQiQtjnqKAKoc2l9EVFFv3YtcTR+3GdxRBlV0rT4SXCbSMnSTKTFmuOCxW2tK6oOOtf&#10;q8A87/bT2enzW/sNH9rXtT72mVbqaTS8v4EINIT/8F97axRkWZrC/U1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osWMYAAADdAAAADwAAAAAAAAAAAAAAAACYAgAAZHJz&#10;L2Rvd25yZXYueG1sUEsFBgAAAAAEAAQA9QAAAIsDAAAAAA==&#10;" adj="0,,0" path="m,4521l15304,e" filled="f" strokeweight=".35pt">
              <v:stroke joinstyle="round" endcap="round"/>
              <v:formulas/>
              <v:path arrowok="t" o:connecttype="segments" textboxrect="0,0,15304,4521"/>
            </v:shape>
            <v:shape id="Shape 4412" o:spid="_x0000_s16055" style="position:absolute;left:631;top:6044;width:5970;height:2241;visibility:visible;mso-wrap-style:square;v-text-anchor:top" coordsize="597027,2241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lxMYA&#10;AADdAAAADwAAAGRycy9kb3ducmV2LnhtbESP0WrCQBRE3wv9h+UWfCl1Y5BioxtRQepLWxr9gEv2&#10;msRk74bdNaZ/7xYKfRxm5gyzWo+mEwM531hWMJsmIIhLqxuuFJyO+5cFCB+QNXaWScEPeVjnjw8r&#10;zLS98TcNRahEhLDPUEEdQp9J6cuaDPqp7Ymjd7bOYIjSVVI7vEW46WSaJK/SYMNxocaedjWVbXE1&#10;Cuii+8uz029fu4/utC223H6O70pNnsbNEkSgMfyH/9oHrWA+n6Xw+yY+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ulxMYAAADdAAAADwAAAAAAAAAAAAAAAACYAgAAZHJz&#10;L2Rvd25yZXYueG1sUEsFBgAAAAAEAAQA9QAAAIsDAAAAAA==&#10;" adj="0,,0" path="m,224105c82855,200711,452056,78296,597027,e" filled="f" strokeweight=".7pt">
              <v:stroke joinstyle="round" endcap="round"/>
              <v:formulas/>
              <v:path arrowok="t" o:connecttype="segments" textboxrect="0,0,597027,224105"/>
            </v:shape>
            <v:shape id="Shape 4413" o:spid="_x0000_s16056" style="position:absolute;left:4712;top:2536;width:783;height:65;visibility:visible;mso-wrap-style:square;v-text-anchor:top" coordsize="78232,65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llvcgA&#10;AADdAAAADwAAAGRycy9kb3ducmV2LnhtbESPT0sDMRTE74LfITyhN5utLdKuTYsIpbrgwf6B9vbc&#10;vG4WNy9hE7e7394IgsdhZn7DLNe9bURHbagdK5iMMxDEpdM1VwoO+839HESIyBobx6RgoADr1e3N&#10;EnPtrvxB3S5WIkE45KjAxOhzKUNpyGIYO0+cvItrLcYk20rqFq8Jbhv5kGWP0mLNacGgpxdD5dfu&#10;2yrwl2JRvO+Ppjud++LzLQyF3w5Kje765ycQkfr4H/5rv2oFs9lkCr9v0hO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yWW9yAAAAN0AAAAPAAAAAAAAAAAAAAAAAJgCAABk&#10;cnMvZG93bnJldi54bWxQSwUGAAAAAAQABAD1AAAAjQMAAAAA&#10;" adj="0,,0" path="m,6528l78232,e" filled="f" strokeweight=".35pt">
              <v:stroke joinstyle="round" endcap="round"/>
              <v:formulas/>
              <v:path arrowok="t" o:connecttype="segments" textboxrect="0,0,78232,6528"/>
            </v:shape>
            <v:shape id="Shape 4414" o:spid="_x0000_s16057" style="position:absolute;left:4383;top:1529;width:733;height:54;visibility:visible;mso-wrap-style:square;v-text-anchor:top" coordsize="73266,53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ZsYA&#10;AADdAAAADwAAAGRycy9kb3ducmV2LnhtbESPS2vCQBSF90L/w3ALbqROIqFI6iiltPhaqQVxd8nc&#10;ZqKZOyEzavz3TkFweTiPjzOZdbYWF2p95VhBOkxAEBdOV1wq+N39vI1B+ICssXZMCm7kYTZ96U0w&#10;1+7KG7psQyniCPscFZgQmlxKXxiy6IeuIY7en2sthijbUuoWr3Hc1nKUJO/SYsWRYLChL0PFaXu2&#10;EdIs9fHbpOPT/rheHdYDt0nmC6X6r93nB4hAXXiGH+2FVpBlaQb/b+IT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SZsYAAADdAAAADwAAAAAAAAAAAAAAAACYAgAAZHJz&#10;L2Rvd25yZXYueG1sUEsFBgAAAAAEAAQA9QAAAIsDAAAAAA==&#10;" adj="0,,0" path="m,5397l73266,e" filled="f" strokeweight=".35pt">
              <v:stroke joinstyle="round" endcap="round"/>
              <v:formulas/>
              <v:path arrowok="t" o:connecttype="segments" textboxrect="0,0,73266,5397"/>
            </v:shape>
            <v:shape id="Shape 4415" o:spid="_x0000_s16058" style="position:absolute;left:4949;top:2143;width:560;height:41;visibility:visible;mso-wrap-style:square;v-text-anchor:top" coordsize="56032,4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OkpMYA&#10;AADdAAAADwAAAGRycy9kb3ducmV2LnhtbESPQWsCMRSE74L/ITyhN81abLGrUaTQInWx1HrQ22Pz&#10;3F3cvGyTqOu/N0LB4zAz3zDTeWtqcSbnK8sKhoMEBHFudcWFgu3vR38MwgdkjbVlUnAlD/NZtzPF&#10;VNsL/9B5EwoRIexTVFCG0KRS+rwkg35gG+LoHawzGKJ0hdQOLxFuavmcJK/SYMVxocSG3kvKj5uT&#10;UfC2wD/7na15XH/xLss+XWH3K6Weeu1iAiJQGx7h//ZSKxiNhi9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OkpMYAAADdAAAADwAAAAAAAAAAAAAAAACYAgAAZHJz&#10;L2Rvd25yZXYueG1sUEsFBgAAAAAEAAQA9QAAAIsDAAAAAA==&#10;" adj="0,,0" path="m,4140l56032,e" filled="f" strokeweight=".35pt">
              <v:stroke joinstyle="round" endcap="round"/>
              <v:formulas/>
              <v:path arrowok="t" o:connecttype="segments" textboxrect="0,0,56032,4140"/>
            </v:shape>
            <v:shape id="Shape 4416" o:spid="_x0000_s16059" style="position:absolute;left:4896;top:1874;width:534;height:42;visibility:visible;mso-wrap-style:square;v-text-anchor:top" coordsize="53391,4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hiRcQA&#10;AADdAAAADwAAAGRycy9kb3ducmV2LnhtbESPQYvCMBSE7wv+h/CEvSyauohoNYoUFE8F3RWvj+bZ&#10;VpuX0qS1/vvNguBxmJlvmNWmN5XoqHGlZQWTcQSCOLO65FzB789uNAfhPLLGyjIpeJKDzXrwscJY&#10;2wcfqTv5XAQIuxgVFN7XsZQuK8igG9uaOHhX2xj0QTa51A0+AtxU8juKZtJgyWGhwJqSgrL7qTUK&#10;jpcW06TXi31qdt02bdPzLflS6nPYb5cgPPX+HX61D1rBdDqZwf+b8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IYkXEAAAA3QAAAA8AAAAAAAAAAAAAAAAAmAIAAGRycy9k&#10;b3ducmV2LnhtbFBLBQYAAAAABAAEAPUAAACJAwAAAAA=&#10;" adj="0,,0" path="m,4191l53391,e" filled="f" strokeweight=".35pt">
              <v:stroke joinstyle="round" endcap="round"/>
              <v:formulas/>
              <v:path arrowok="t" o:connecttype="segments" textboxrect="0,0,53391,4191"/>
            </v:shape>
            <v:shape id="Shape 4417" o:spid="_x0000_s16060" style="position:absolute;left:4021;top:1521;width:681;height:1087;visibility:visible;mso-wrap-style:square;v-text-anchor:top" coordsize="68110,1087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UK8YA&#10;AADdAAAADwAAAGRycy9kb3ducmV2LnhtbESPQWuDQBSE74H+h+UVektWi7XFuIaQkFjIKWnB68N9&#10;Uan7Vtytsf++WyjkOMzMN0y+mU0vJhpdZ1lBvIpAENdWd9wo+Pw4LN9AOI+ssbdMCn7IwaZ4WOSY&#10;aXvjM00X34gAYZehgtb7IZPS1S0ZdCs7EAfvakeDPsixkXrEW4CbXj5HUSoNdhwWWhxo11L9dfk2&#10;Cnb7l1M0HQ/lNkmHuDqm5b6qSqWeHuftGoSn2d/D/+13rSBJ4lf4exOe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UK8YAAADdAAAADwAAAAAAAAAAAAAAAACYAgAAZHJz&#10;L2Rvd25yZXYueG1sUEsFBgAAAAAEAAQA9QAAAIsDAAAAAA==&#10;" adj="0,,0" path="m68110,108026c50457,108725,31115,98908,18377,80849,,54940,2184,21908,23177,7087,29248,2769,36220,483,43498,e" filled="f" strokeweight=".35pt">
              <v:stroke joinstyle="round" endcap="round"/>
              <v:formulas/>
              <v:path arrowok="t" o:connecttype="segments" textboxrect="0,0,68110,108725"/>
            </v:shape>
            <v:shape id="Shape 4418" o:spid="_x0000_s16061" style="position:absolute;left:4218;top:1583;width:165;height:39;visibility:visible;mso-wrap-style:square;v-text-anchor:top" coordsize="16484,38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oO7sEA&#10;AADdAAAADwAAAGRycy9kb3ducmV2LnhtbERP3WrCMBS+F3yHcITdyEwVkdIZZQgOb6ZY9wCH5qwJ&#10;a05KktX69svFwMuP73+7H10nBgrRelawXBQgiBuvLbcKvm7H1xJETMgaO8+k4EER9rvpZIuV9ne+&#10;0lCnVuQQjhUqMCn1lZSxMeQwLnxPnLlvHxymDEMrdcB7DnedXBXFRjq0nBsM9nQw1PzUv07BeLab&#10;z9MQw4o+7BwN149LWSv1Mhvf30AkGtNT/O8+aQXr9TLPzW/yE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aDu7BAAAA3QAAAA8AAAAAAAAAAAAAAAAAmAIAAGRycy9kb3du&#10;cmV2LnhtbFBLBQYAAAAABAAEAPUAAACGAwAAAAA=&#10;" adj="0,,0" path="m,3861c5131,1410,10719,152,16484,e" filled="f" strokeweight=".35pt">
              <v:stroke joinstyle="round" endcap="round"/>
              <v:formulas/>
              <v:path arrowok="t" o:connecttype="segments" textboxrect="0,0,16484,3861"/>
            </v:shape>
            <v:shape id="Shape 4419" o:spid="_x0000_s16062" style="position:absolute;left:5116;top:1516;width:678;height:971;visibility:visible;mso-wrap-style:square;v-text-anchor:top" coordsize="67780,971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62FcUA&#10;AADdAAAADwAAAGRycy9kb3ducmV2LnhtbESPwWrDMBBE74X8g9hAb43kkIbWiRKCodBDL01y6W1r&#10;bWxjaWUk1XH/vioEchxm5g2z3U/OipFC7DxrKBYKBHHtTceNhvPp7ekFREzIBq1n0vBLEfa72cMW&#10;S+Ov/EnjMTUiQziWqKFNaSiljHVLDuPCD8TZu/jgMGUZGmkCXjPcWblUai0ddpwXWhyoaqnujz9O&#10;Q+U+vsZOFb19tn2lxkOgtPzW+nE+HTYgEk3pHr61342G1ap4hf83+Qn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3rYVxQAAAN0AAAAPAAAAAAAAAAAAAAAAAJgCAABkcnMv&#10;ZG93bnJldi54bWxQSwUGAAAAAAQABAD1AAAAigMAAAAA&#10;" adj="0,,0" path="m,1384c18047,,38164,9868,51295,28448v16485,23253,16434,52273,1042,68694e" filled="f" strokeweight=".35pt">
              <v:stroke joinstyle="round" endcap="round"/>
              <v:formulas/>
              <v:path arrowok="t" o:connecttype="segments" textboxrect="0,0,67780,97142"/>
            </v:shape>
            <v:shape id="Shape 4420" o:spid="_x0000_s16063" style="position:absolute;left:5495;top:2308;width:317;height:228;visibility:visible;mso-wrap-style:square;v-text-anchor:top" coordsize="31712,227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q5x8EA&#10;AADdAAAADwAAAGRycy9kb3ducmV2LnhtbERPy4rCMBTdD/gP4QruxlQRGappER9QV4MvcHlprm2x&#10;ualNrPXvJwthlofzXqa9qUVHrassK5iMIxDEudUVFwrOp933DwjnkTXWlknBmxykyeBribG2Lz5Q&#10;d/SFCCHsYlRQet/EUrq8JINubBviwN1sa9AH2BZSt/gK4aaW0yiaS4MVh4YSG1qXlN+PT6PgZNab&#10;X90/95fuOs+yySPa+81WqdGwXy1AeOr9v/jjzrSC2Wwa9oc34QnI5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ucfBAAAA3QAAAA8AAAAAAAAAAAAAAAAAmAIAAGRycy9kb3du&#10;cmV2LnhtbFBLBQYAAAAABAAEAPUAAACGAwAAAAA=&#10;" adj="0,,0" path="m31712,c28829,6299,24485,11773,18694,15850,13081,19812,6693,22073,,22771e" filled="f" strokeweight=".35pt">
              <v:stroke joinstyle="round" endcap="round"/>
              <v:formulas/>
              <v:path arrowok="t" o:connecttype="segments" textboxrect="0,0,31712,22771"/>
            </v:shape>
            <v:shape id="Shape 4421" o:spid="_x0000_s16064" style="position:absolute;left:5430;top:1868;width:181;height:275;visibility:visible;mso-wrap-style:square;v-text-anchor:top" coordsize="18034,27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ZdMcA&#10;AADdAAAADwAAAGRycy9kb3ducmV2LnhtbESPT2vCQBTE70K/w/IK3nSjBilpNlIqFQ+CVFv0+Jp9&#10;+VOzb0N2Nem37xaEHoeZ+Q2TrgbTiBt1rrasYDaNQBDnVtdcKvg4vk2eQDiPrLGxTAp+yMEqexil&#10;mGjb8zvdDr4UAcIuQQWV920ipcsrMuimtiUOXmE7gz7IrpS6wz7ATSPnUbSUBmsOCxW29FpRfjlc&#10;jYK62Rff56/jcrPef0YLU/D6sjspNX4cXp5BeBr8f/je3moFcTyfwd+b8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FGXTHAAAA3QAAAA8AAAAAAAAAAAAAAAAAmAIAAGRy&#10;cy9kb3ducmV2LnhtbFBLBQYAAAAABAAEAPUAAACMAwAAAAA=&#10;" adj="0,,0" path="m,622c4661,,9995,2477,13450,7328v4584,6477,4038,14732,-1207,18440c10935,26695,9449,27254,7874,27470e" filled="f" strokeweight=".35pt">
              <v:stroke joinstyle="round" endcap="round"/>
              <v:formulas/>
              <v:path arrowok="t" o:connecttype="segments" textboxrect="0,0,18034,27470"/>
            </v:shape>
            <v:shape id="Shape 4422" o:spid="_x0000_s16065" style="position:absolute;left:4314;top:1701;width:681;height:716;visibility:visible;mso-wrap-style:square;v-text-anchor:top" coordsize="68123,715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zXS8UA&#10;AADdAAAADwAAAGRycy9kb3ducmV2LnhtbESPT2sCMRTE74V+h/AKXkSzLlJlNUr/IPS6qwePz81r&#10;dunmZUmirn56Uyj0OMzMb5j1drCduJAPrWMFs2kGgrh2umWj4LDfTZYgQkTW2DkmBTcKsN08P62x&#10;0O7KJV2qaESCcChQQRNjX0gZ6oYshqnriZP37bzFmKQ3Unu8JrjtZJ5lr9Jiy2mhwZ4+Gqp/qrNV&#10;4Lw3tjqPF8fTeFaW2e5u3g+fSo1ehrcViEhD/A//tb+0gvk8z+H3TXo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jNdLxQAAAN0AAAAPAAAAAAAAAAAAAAAAAJgCAABkcnMv&#10;ZG93bnJldi54bWxQSwUGAAAAAAQABAD1AAAAigMAAAAA&#10;" adj="0,,0" path="m58217,21514l55525,7658c54305,1346,51778,,47104,4051l5080,34646c,38252,445,42443,8090,44856l59716,68288v7200,3289,8407,-356,6908,-6172l63449,48311e" filled="f" strokeweight=".35pt">
              <v:stroke joinstyle="round" endcap="round"/>
              <v:formulas/>
              <v:path arrowok="t" o:connecttype="segments" textboxrect="0,0,68123,71577"/>
            </v:shape>
            <v:shape id="Shape 4423" o:spid="_x0000_s16066" style="position:absolute;left:10315;top:2465;width:1786;height:488;visibility:visible;mso-wrap-style:square;v-text-anchor:top" coordsize="178613,487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nsUA&#10;AADdAAAADwAAAGRycy9kb3ducmV2LnhtbESPQWvCQBSE74X+h+UVequb2FAkukpbsPQgQqJ4fmaf&#10;2djs25DdmvTfu0LB4zDzzTCL1WhbcaHeN44VpJMEBHHldMO1gv1u/TID4QOyxtYxKfgjD6vl48MC&#10;c+0GLuhShlrEEvY5KjAhdLmUvjJk0U9cRxy9k+sthij7Wuoeh1huWzlNkjdpseG4YLCjT0PVT/lr&#10;FWTFV2rWm3M5O2Qf2yOndXFsB6Wen8b3OYhAY7iH/+lvHbls+gq3N/E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z+exQAAAN0AAAAPAAAAAAAAAAAAAAAAAJgCAABkcnMv&#10;ZG93bnJldi54bWxQSwUGAAAAAAQABAD1AAAAigMAAAAA&#10;" adj="0,,0" path="m148628,8890v18517,5550,29985,12623,29490,19583c177229,41199,136830,48730,87897,45301,38964,41872,,28791,889,16053,1448,8407,16282,2654,38672,e" filled="f" strokeweight=".35pt">
              <v:stroke joinstyle="round" endcap="round"/>
              <v:formulas/>
              <v:path arrowok="t" o:connecttype="segments" textboxrect="0,0,178613,48730"/>
            </v:shape>
            <v:shape id="Shape 4424" o:spid="_x0000_s16067" style="position:absolute;left:10367;top:2538;width:1696;height:258;visibility:visible;mso-wrap-style:square;v-text-anchor:top" coordsize="169608,257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rOqcAA&#10;AADdAAAADwAAAGRycy9kb3ducmV2LnhtbESPzQrCMBCE74LvEFbwpqm2qFSjiCAInvw5eFyata02&#10;m9JErW9vBMHjMDPfMItVayrxpMaVlhWMhhEI4szqknMF59N2MAPhPLLGyjIpeJOD1bLbWWCq7YsP&#10;9Dz6XAQIuxQVFN7XqZQuK8igG9qaOHhX2xj0QTa51A2+AtxUchxFE2mw5LBQYE2bgrL78WEUxHg2&#10;TmfXDe6ml9n+lsQx+Vipfq9dz0F4av0//GvvtIIkGSfwfROe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4rOqcAAAADdAAAADwAAAAAAAAAAAAAAAACYAgAAZHJzL2Rvd25y&#10;ZXYueG1sUEsFBgAAAAAEAAQA9QAAAIUDAAAAAA==&#10;" adj="0,,0" path="m,12573c12370,4254,46063,,85192,2718v40995,2895,75006,12547,84416,23076e" filled="f" strokeweight=".35pt">
              <v:stroke joinstyle="round" endcap="round"/>
              <v:formulas/>
              <v:path arrowok="t" o:connecttype="segments" textboxrect="0,0,169608,25794"/>
            </v:shape>
            <v:shape id="Shape 4425" o:spid="_x0000_s16068" style="position:absolute;left:10164;top:2882;width:1981;height:324;visibility:visible;mso-wrap-style:square;v-text-anchor:top" coordsize="198120,324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52gMgA&#10;AADdAAAADwAAAGRycy9kb3ducmV2LnhtbESPQWvCQBSE70L/w/IKvUjdNKiE6Cql0CIFEbWHHJ/Z&#10;ZzY0+zZktzHtr+8KgsdhZr5hluvBNqKnzteOFbxMEhDEpdM1Vwq+ju/PGQgfkDU2jknBL3lYrx5G&#10;S8y1u/Ce+kOoRISwz1GBCaHNpfSlIYt+4lri6J1dZzFE2VVSd3iJcNvINEnm0mLNccFgS2+Gyu/D&#10;j1XQF3/bz+0x7T8yU2Sn2bg4D7uNUk+Pw+sCRKAh3MO39kYrmE7TGVzfxCcg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LnaAyAAAAN0AAAAPAAAAAAAAAAAAAAAAAJgCAABk&#10;cnMvZG93bnJldi54bWxQSwUGAAAAAAQABAD1AAAAjQMAAAAA&#10;" adj="0,,0" path="m,c43231,26403,94856,32410,198120,22809e" filled="f" strokeweight=".35pt">
              <v:stroke joinstyle="round" endcap="round"/>
              <v:formulas/>
              <v:path arrowok="t" o:connecttype="segments" textboxrect="0,0,198120,32410"/>
            </v:shape>
            <v:shape id="Shape 4426" o:spid="_x0000_s16069" style="position:absolute;left:7835;top:998;width:3242;height:1368;visibility:visible;mso-wrap-style:square;v-text-anchor:top" coordsize="324167,1367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5P5scA&#10;AADdAAAADwAAAGRycy9kb3ducmV2LnhtbESPQWvCQBSE74X+h+UVvBTdKBJKdJVSCBZLD7FKPD6y&#10;z2ww+zZktyb9991CweMwM98w6+1oW3Gj3jeOFcxnCQjiyumGawXHr3z6AsIHZI2tY1LwQx62m8eH&#10;NWbaDVzQ7RBqESHsM1RgQugyKX1lyKKfuY44ehfXWwxR9rXUPQ4Rblu5SJJUWmw4Lhjs6M1QdT18&#10;WwWfRTmcnovyw7h01/H+nBflNVdq8jS+rkAEGsM9/N9+1wqWy0UKf2/iE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T+bHAAAA3QAAAA8AAAAAAAAAAAAAAAAAmAIAAGRy&#10;cy9kb3ducmV2LnhtbFBLBQYAAAAABAAEAPUAAACMAwAAAAA=&#10;" adj="0,,0" path="m,c36030,15583,85255,49200,109258,66002v30023,16802,69647,31204,100851,38392c236525,110401,307391,129604,324167,136792e" filled="f" strokeweight=".7pt">
              <v:stroke joinstyle="round" endcap="round"/>
              <v:formulas/>
              <v:path arrowok="t" o:connecttype="segments" textboxrect="0,0,324167,136792"/>
            </v:shape>
            <v:shape id="Shape 4427" o:spid="_x0000_s16070" style="position:absolute;left:5686;top:998;width:4610;height:1440;visibility:visible;mso-wrap-style:square;v-text-anchor:top" coordsize="461061,1439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VIGsUA&#10;AADdAAAADwAAAGRycy9kb3ducmV2LnhtbESPQWsCMRSE70L/Q3iCN81qrW23RmkFwWut0Hp7bJ6b&#10;bTcvSxLd1V9vBKHHYWa+YebLztbiRD5UjhWMRxkI4sLpiksFu6/18AVEiMgaa8ek4EwBlouH3hxz&#10;7Vr+pNM2liJBOOSowMTY5FKGwpDFMHINcfIOzluMSfpSao9tgttaTrJsJi1WnBYMNrQyVPxtj1bB&#10;ZX9u97vHp3CYNT/f1v1++PrVKDXod+9vICJ18T98b2+0gul08gy3N+kJ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hUgaxQAAAN0AAAAPAAAAAAAAAAAAAAAAAJgCAABkcnMv&#10;ZG93bnJldi54bWxQSwUGAAAAAAQABAD1AAAAigMAAAAA&#10;" adj="0,,0" path="m,c69647,10795,151269,26391,175298,32385v26759,7506,60211,18809,92672,44132c286957,88798,314566,104394,340982,111608r120079,32385e" filled="f" strokeweight=".35pt">
              <v:stroke joinstyle="round" endcap="round"/>
              <v:formulas/>
              <v:path arrowok="t" o:connecttype="segments" textboxrect="0,0,461061,143993"/>
            </v:shape>
            <v:shape id="Shape 4428" o:spid="_x0000_s16071" style="position:absolute;left:7259;top:2378;width:1152;height:768;visibility:visible;mso-wrap-style:square;v-text-anchor:top" coordsize="115253,767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RlJMIA&#10;AADdAAAADwAAAGRycy9kb3ducmV2LnhtbERPy4rCMBTdC/MP4Q7MzqZKEekYRYQZRFc+kFlem2tT&#10;2tzUJmrn781CcHk479mit424U+crxwpGSQqCuHC64lLB8fAznILwAVlj45gU/JOHxfxjMMNcuwfv&#10;6L4PpYgh7HNUYEJocyl9YciiT1xLHLmL6yyGCLtS6g4fMdw2cpymE2mx4thgsKWVoaLe36yC03Za&#10;l+Hg6qtfb85/28sk+zVXpb4+++U3iEB9eItf7rVWkGXjODe+iU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1GUkwgAAAN0AAAAPAAAAAAAAAAAAAAAAAJgCAABkcnMvZG93&#10;bnJldi54bWxQSwUGAAAAAAQABAD1AAAAhwMAAAAA&#10;" adj="0,,0" path="m,76797c28816,56400,93650,15608,115253,e" filled="f" strokeweight=".35pt">
              <v:stroke joinstyle="round" endcap="round"/>
              <v:formulas/>
              <v:path arrowok="t" o:connecttype="segments" textboxrect="0,0,115253,76797"/>
            </v:shape>
            <v:shape id="Shape 4429" o:spid="_x0000_s16072" style="position:absolute;left:10708;top:2372;width:207;height:180;visibility:visible;mso-wrap-style:square;v-text-anchor:top" coordsize="20701,180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CiZcQA&#10;AADdAAAADwAAAGRycy9kb3ducmV2LnhtbESPQYvCMBSE78L+h/AWvGnaUnStRpGFFcGTdZe9Pppn&#10;W2xeShO1+uuNIHgcZuYbZrHqTSMu1LnasoJ4HIEgLqyuuVTwe/gZfYFwHlljY5kU3MjBavkxWGCm&#10;7ZX3dMl9KQKEXYYKKu/bTEpXVGTQjW1LHLyj7Qz6ILtS6g6vAW4amUTRRBqsOSxU2NJ3RcUpPxsF&#10;2/R+3qwTM/VJPv2nv11cR7dYqeFnv56D8NT7d/jV3moFaZrM4PkmP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womXEAAAA3QAAAA8AAAAAAAAAAAAAAAAAmAIAAGRycy9k&#10;b3ducmV2LnhtbFBLBQYAAAAABAAEAPUAAACJAwAAAAA=&#10;" adj="0,,0" path="m,l20701,6299r-889,11710e" filled="f" strokeweight=".35pt">
              <v:stroke joinstyle="round" endcap="round"/>
              <v:formulas/>
              <v:path arrowok="t" o:connecttype="segments" textboxrect="0,0,20701,18009"/>
            </v:shape>
            <v:shape id="Shape 4430" o:spid="_x0000_s16073" style="position:absolute;left:12031;top:2831;width:223;height:67;visibility:visible;mso-wrap-style:square;v-text-anchor:top" coordsize="22301,67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q6lcMA&#10;AADdAAAADwAAAGRycy9kb3ducmV2LnhtbERPTWvCQBC9F/oflhG8FN3YitrUVUpB6C3UCuJtzE6T&#10;1OxsyI5J/PfuodDj432vt4OrVUdtqDwbmE0TUMS5txUXBg7fu8kKVBBki7VnMnCjANvN48MaU+t7&#10;/qJuL4WKIRxSNFCKNKnWIS/JYZj6hjhyP751KBG2hbYt9jHc1fo5SRbaYcWxocSGPkrKL/urM9CH&#10;/nR+yrts+Wuza9a8isyO1pjxaHh/AyU0yL/4z/1pDcznL3F/fBOfgN7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q6lcMAAADdAAAADwAAAAAAAAAAAAAAAACYAgAAZHJzL2Rv&#10;d25yZXYueG1sUEsFBgAAAAAEAAQA9QAAAIgDAAAAAA==&#10;" adj="0,,0" path="m,l22301,6769e" filled="f" strokeweight=".35pt">
              <v:stroke joinstyle="round" endcap="round"/>
              <v:formulas/>
              <v:path arrowok="t" o:connecttype="segments" textboxrect="0,0,22301,6769"/>
            </v:shape>
            <v:shape id="Shape 4431" o:spid="_x0000_s16074" style="position:absolute;left:8748;top:1576;width:414;height:412;visibility:visible;mso-wrap-style:square;v-text-anchor:top" coordsize="41364,41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04GccA&#10;AADdAAAADwAAAGRycy9kb3ducmV2LnhtbESPQWvCQBSE7wX/w/IKvRTdxKpodJViaSk9afTg8ZF9&#10;JqnZt2F3q6m/3hUKPQ4z8w2zWHWmEWdyvrasIB0kIIgLq2suFex37/0pCB+QNTaWScEveVgtew8L&#10;zLS98JbOeShFhLDPUEEVQptJ6YuKDPqBbYmjd7TOYIjSlVI7vES4aeQwSSbSYM1xocKW1hUVp/zH&#10;KPh2b8+znNNu/HVYb67Dj6vn8U6pp8fudQ4iUBf+w3/tT61gNHpJ4f4mP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9OBnHAAAA3QAAAA8AAAAAAAAAAAAAAAAAmAIAAGRy&#10;cy9kb3ducmV2LnhtbFBLBQYAAAAABAAEAPUAAACMAwAAAAA=&#10;" adj="0,,0" path="m41364,41110c16751,31509,,,25806,12598e" filled="f" strokeweight=".35pt">
              <v:stroke joinstyle="round" endcap="round"/>
              <v:formulas/>
              <v:path arrowok="t" o:connecttype="segments" textboxrect="0,0,41364,41110"/>
            </v:shape>
            <v:shape id="Shape 4432" o:spid="_x0000_s16075" style="position:absolute;left:8891;top:1679;width:301;height:207;visibility:visible;mso-wrap-style:square;v-text-anchor:top" coordsize="30023,207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SpZ8YA&#10;AADdAAAADwAAAGRycy9kb3ducmV2LnhtbESPQUsDMRSE74L/IbyCN5ttLdJumxZdFYqCYOuhx8fm&#10;uRvcvCzJs93+e1MQPA4z8w2z2gy+U0eKyQU2MBkXoIjrYB03Bj73L7dzUEmQLXaBycCZEmzW11cr&#10;LG048Qcdd9KoDOFUooFWpC+1TnVLHtM49MTZ+wrRo2QZG20jnjLcd3paFPfao+O80GJPVUv19+7H&#10;G5CnKNXzYh6rx717fz0XcnBvC2NuRsPDEpTQIP/hv/bWGpjN7qZweZOf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SpZ8YAAADdAAAADwAAAAAAAAAAAAAAAACYAgAAZHJz&#10;L2Rvd25yZXYueG1sUEsFBgAAAAAEAAQA9QAAAIsDAAAAAA==&#10;" adj="0,,0" path="m10617,20765c2807,11761,,,30023,10795e" filled="f" strokeweight=".35pt">
              <v:stroke joinstyle="round" endcap="round"/>
              <v:formulas/>
              <v:path arrowok="t" o:connecttype="segments" textboxrect="0,0,30023,20765"/>
            </v:shape>
            <v:shape id="Shape 4433" o:spid="_x0000_s16076" style="position:absolute;left:9159;top:1990;width:1440;height:382;visibility:visible;mso-wrap-style:square;v-text-anchor:top" coordsize="144056,381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8bmcYA&#10;AADdAAAADwAAAGRycy9kb3ducmV2LnhtbESPQWvCQBSE7wX/w/IEL0U3amhL6ioiCCJIMS32+sg+&#10;s6HZtyG7xvjvXUHocZiZb5jFqre16Kj1lWMF00kCgrhwuuJSwc/3dvwBwgdkjbVjUnAjD6vl4GWB&#10;mXZXPlKXh1JECPsMFZgQmkxKXxiy6CeuIY7e2bUWQ5RtKXWL1wi3tZwlyZu0WHFcMNjQxlDxl1+s&#10;Arc9rQ/lxtTp/lfezsl75/LXL6VGw379CSJQH/7Dz/ZOK0jT+Rweb+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8bmcYAAADdAAAADwAAAAAAAAAAAAAAAACYAgAAZHJz&#10;L2Rvd25yZXYueG1sUEsFBgAAAAAEAAQA9QAAAIsDAAAAAA==&#10;" adj="0,,0" path="m,c3607,1244,7214,2375,10795,3353l144056,38164e" filled="f" strokeweight=".35pt">
              <v:stroke joinstyle="round" endcap="round"/>
              <v:formulas/>
              <v:path arrowok="t" o:connecttype="segments" textboxrect="0,0,144056,38164"/>
            </v:shape>
            <v:shape id="Shape 4434" o:spid="_x0000_s16077" style="position:absolute;left:3250;top:3470;width:2214;height:1950;visibility:visible;mso-wrap-style:square;v-text-anchor:top" coordsize="221386,1950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VocYA&#10;AADdAAAADwAAAGRycy9kb3ducmV2LnhtbESPQWvCQBSE74L/YXmCN91Yo5TUVUxAKBQKpkJ7fGSf&#10;STT7NmS3Me2v7wpCj8PMfMNsdoNpRE+dqy0rWMwjEMSF1TWXCk4fh9kzCOeRNTaWScEPOdhtx6MN&#10;Jtre+Eh97ksRIOwSVFB53yZSuqIig25uW+LgnW1n0AfZlVJ3eAtw08inKFpLgzWHhQpbyioqrvm3&#10;UfDm7PvhM836SyN/dZ6uvujcW6Wmk2H/AsLT4P/Dj/arVhDHyxjub8IT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cVocYAAADdAAAADwAAAAAAAAAAAAAAAACYAgAAZHJz&#10;L2Rvd25yZXYueG1sUEsFBgAAAAAEAAQA9QAAAIsDAAAAAA==&#10;" adj="0,,0" path="m221386,41415r-57619,2997c133147,46203,103721,28804,85115,13817,68313,,48501,4801,35433,18771,15011,40729,,116942,29896,165634v16815,29387,55842,10794,66637,3593c116332,153619,130137,145212,133147,116421v3010,-28817,5994,-54597,5994,-54597c139141,59118,139141,57163,138621,55448e" filled="f" strokeweight=".7pt">
              <v:stroke joinstyle="round" endcap="round"/>
              <v:formulas/>
              <v:path arrowok="t" o:connecttype="segments" textboxrect="0,0,221386,195021"/>
            </v:shape>
            <v:shape id="Shape 4435" o:spid="_x0000_s16078" style="position:absolute;left:4557;top:4700;width:205;height:72;visibility:visible;mso-wrap-style:square;v-text-anchor:top" coordsize="20422,72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WtlMcA&#10;AADdAAAADwAAAGRycy9kb3ducmV2LnhtbESPQWsCMRSE74L/ITyhN81qtditUaS0IoIHtdIeXzev&#10;m8XNy5Kkuv57IxR6HGbmG2a2aG0tzuRD5VjBcJCBIC6crrhU8HF4709BhIissXZMCq4UYDHvdmaY&#10;a3fhHZ33sRQJwiFHBSbGJpcyFIYshoFriJP347zFmKQvpfZ4SXBby1GWPUmLFacFgw29GipO+1+r&#10;YJNNP+XbyhzCqto9H4/fX1u/XSv10GuXLyAitfE//NdeawXj8eME7m/S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FrZTHAAAA3QAAAA8AAAAAAAAAAAAAAAAAmAIAAGRy&#10;cy9kb3ducmV2LnhtbFBLBQYAAAAABAAEAPUAAACMAwAAAAA=&#10;" adj="0,,0" path="m,7214l20422,e" filled="f" strokeweight=".7pt">
              <v:stroke joinstyle="round" endcap="round"/>
              <v:formulas/>
              <v:path arrowok="t" o:connecttype="segments" textboxrect="0,0,20422,7214"/>
            </v:shape>
            <v:shape id="Shape 4436" o:spid="_x0000_s16079" style="position:absolute;left:3504;top:3644;width:1003;height:584;visibility:visible;mso-wrap-style:square;v-text-anchor:top" coordsize="100343,584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c0AMgA&#10;AADdAAAADwAAAGRycy9kb3ducmV2LnhtbESPQUsDMRSE74L/ITzBi9isWtuyNi3SImjBg9si9PbY&#10;PJPFzcs2SbvrvzcFweMwM98w8+XgWnGiEBvPCu5GBQji2uuGjYLd9uV2BiImZI2tZ1LwQxGWi8uL&#10;OZba9/xBpyoZkSEcS1RgU+pKKWNtyWEc+Y44e18+OExZBiN1wD7DXSvvi2IiHTacFyx2tLJUf1dH&#10;p2BqPrvH3XsobmZ2X73tNxvTrw9KXV8Nz08gEg3pP/zXftUKxuOHCZzf5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ZzQAyAAAAN0AAAAPAAAAAAAAAAAAAAAAAJgCAABk&#10;cnMvZG93bnJldi54bWxQSwUGAAAAAAQABAD1AAAAjQMAAAAA&#10;" adj="0,,0" path="m11100,v-2705,2680,-889,5994,1067,7632c27318,20904,45568,32614,71742,39586v21832,3911,28601,18872,1270,14656c42570,50724,21552,37579,4318,21908,1803,19482,,16497,1803,14084e" filled="f" strokeweight=".35pt">
              <v:stroke joinstyle="round" endcap="round"/>
              <v:formulas/>
              <v:path arrowok="t" o:connecttype="segments" textboxrect="0,0,100343,58458"/>
            </v:shape>
            <v:shape id="Shape 4437" o:spid="_x0000_s16080" style="position:absolute;left:3411;top:3932;width:1064;height:603;visibility:visible;mso-wrap-style:square;v-text-anchor:top" coordsize="106477,603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JYl8QA&#10;AADdAAAADwAAAGRycy9kb3ducmV2LnhtbESPQWvCQBSE70L/w/IKvenGKrakbqQUhHoRGj30+Mi+&#10;ZkN234bsGqO/3hUKHoeZ+YZZb0ZnxUB9aDwrmM8yEMSV1w3XCo6H7fQdRIjIGq1nUnChAJviabLG&#10;XPsz/9BQxlokCIccFZgYu1zKUBlyGGa+I07en+8dxiT7WuoezwnurHzNspV02HBaMNjRl6GqLU9O&#10;QTb+lnZxtW3EMBg+7udltbNKvTyPnx8gIo3xEf5vf2sFy+XiDe5v0hOQ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CWJfEAAAA3QAAAA8AAAAAAAAAAAAAAAAAmAIAAGRycy9k&#10;b3ducmV2LnhtbFBLBQYAAAAABAAEAPUAAACJAwAAAAA=&#10;" adj="0,,0" path="m5093,v-889,3899,,6922,3213,9716c26988,27165,50406,41199,83617,40107v17983,-1232,22860,11188,1282,13982c49568,60338,23787,45593,4013,26594,1511,23432,,20422,902,15926e" filled="f" strokeweight=".35pt">
              <v:stroke joinstyle="round" endcap="round"/>
              <v:formulas/>
              <v:path arrowok="t" o:connecttype="segments" textboxrect="0,0,106477,60338"/>
            </v:shape>
            <v:shape id="Shape 4438" o:spid="_x0000_s16081" style="position:absolute;left:3378;top:4271;width:1090;height:627;visibility:visible;mso-wrap-style:square;v-text-anchor:top" coordsize="109055,627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2HbwA&#10;AADdAAAADwAAAGRycy9kb3ducmV2LnhtbERPyQrCMBC9C/5DGMGbpq5INYoIglfX89iMabWZlCZq&#10;/XtzEDw+3r5YNbYUL6p94VjBoJ+AIM6cLtgoOB23vRkIH5A1lo5JwYc8rJbt1gJT7d68p9chGBFD&#10;2KeoIA+hSqX0WU4Wfd9VxJG7udpiiLA2Utf4juG2lMMkmUqLBceGHCva5JQ9Dk+rwBmeFhKP92xy&#10;2ZnzffKYXbeJUt1Os56DCNSEv/jn3mkF4/Eozo1v4hOQy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D8HYdvAAAAN0AAAAPAAAAAAAAAAAAAAAAAJgCAABkcnMvZG93bnJldi54&#10;bWxQSwUGAAAAAAQABAD1AAAAgQMAAAAA&#10;" adj="0,,0" path="m1181,c279,3899,2388,9004,5410,11226,25819,30721,53480,44933,89484,33503v15405,-6503,19571,4229,1283,13030c55245,62725,26416,50355,5524,31356,2388,28511,,24308,279,21298e" filled="f" strokeweight=".35pt">
              <v:stroke joinstyle="round" endcap="round"/>
              <v:formulas/>
              <v:path arrowok="t" o:connecttype="segments" textboxrect="0,0,109055,62725"/>
            </v:shape>
            <v:shape id="Shape 4439" o:spid="_x0000_s16082" style="position:absolute;left:3398;top:4694;width:1074;height:502;visibility:visible;mso-wrap-style:square;v-text-anchor:top" coordsize="107404,50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I8QA&#10;AADdAAAADwAAAGRycy9kb3ducmV2LnhtbESPT2sCMRTE74LfITyhN81qRXRrFBGEgqeuf+jxsXlN&#10;tm5elk2qu9/eFAo9DjPzG2a97Vwt7tSGyrOC6SQDQVx6XbFRcD4dxksQISJrrD2Tgp4CbDfDwRpz&#10;7R/8QfciGpEgHHJUYGNscilDaclhmPiGOHlfvnUYk2yN1C0+EtzVcpZlC+mw4rRgsaG9pfJW/DgF&#10;BvvPW/dtj970xT67SltdVlapl1G3ewMRqYv/4b/2u1Ywn7+u4PdNegJ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ZkiPEAAAA3QAAAA8AAAAAAAAAAAAAAAAAmAIAAGRycy9k&#10;b3ducmV2LnhtbFBLBQYAAAAABAAEAPUAAACJAwAAAAA=&#10;" adj="0,,0" path="m,c597,5994,4293,8382,7633,11900v21107,16319,49491,24384,82410,4914c107404,5372,104546,20053,91338,29375,62535,50190,36335,47815,15659,36195,8191,30886,6680,26670,5194,21590e" filled="f" strokeweight=".35pt">
              <v:stroke joinstyle="round" endcap="round"/>
              <v:formulas/>
              <v:path arrowok="t" o:connecttype="segments" textboxrect="0,0,107404,50190"/>
            </v:shape>
            <v:shape id="Shape 4440" o:spid="_x0000_s16083" style="position:absolute;left:4701;top:3551;width:2540;height:2208;visibility:visible;mso-wrap-style:square;v-text-anchor:top" coordsize="253924,2208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b66cIA&#10;AADdAAAADwAAAGRycy9kb3ducmV2LnhtbERPTWvCQBC9F/wPywheRDdKkBJdRQNtxUtpVLyO2TEJ&#10;ZmdDdo3pv3cPhR4f73u16U0tOmpdZVnBbBqBIM6trrhQcDp+TN5BOI+ssbZMCn7JwWY9eFthou2T&#10;f6jLfCFCCLsEFZTeN4mULi/JoJvahjhwN9sa9AG2hdQtPkO4qeU8ihbSYMWhocSG0pLye/YwCtxl&#10;vNNZNz9c4z3ZNP3Kzp/flVKjYb9dgvDU+3/xn3uvFcRxHPaHN+E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vrpwgAAAN0AAAAPAAAAAAAAAAAAAAAAAJgCAABkcnMvZG93&#10;bnJldi54bWxQSwUGAAAAAAQABAD1AAAAhwMAAAAA&#10;" adj="0,,0" path="m253924,c237731,,147675,14694,117958,21603,82855,29705,23419,45898,13513,83706,5398,110693,,146710,2692,166510v2388,20472,6338,33604,24588,46215l39815,220853e" filled="f" strokeweight=".7pt">
              <v:stroke joinstyle="round" endcap="round"/>
              <v:formulas/>
              <v:path arrowok="t" o:connecttype="segments" textboxrect="0,0,253924,220853"/>
            </v:shape>
            <v:shape id="Shape 4441" o:spid="_x0000_s16084" style="position:absolute;left:4809;top:4025;width:4347;height:2049;visibility:visible;mso-wrap-style:square;v-text-anchor:top" coordsize="434632,204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R3DcQA&#10;AADdAAAADwAAAGRycy9kb3ducmV2LnhtbESPQYvCMBSE78L+h/AW9qapUkSqUVxZWS8uWMXzo3m2&#10;xealJFGrv94sCB6HmfmGmS0604grOV9bVjAcJCCIC6trLhUc9uv+BIQPyBoby6TgTh4W84/eDDNt&#10;b7yjax5KESHsM1RQhdBmUvqiIoN+YFvi6J2sMxiidKXUDm8Rbho5SpKxNFhzXKiwpVVFxTm/GAWP&#10;5ven/nPmuN+svk/6aLbFdq2V+vrsllMQgbrwDr/aG60gTdMh/L+JT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Udw3EAAAA3QAAAA8AAAAAAAAAAAAAAAAAmAIAAGRycy9k&#10;b3ducmV2LnhtbFBLBQYAAAAABAAEAPUAAACJAwAAAAA=&#10;" adj="0,,0" path="m29007,173457c11671,161633,4978,142596,2705,128118,,108306,5398,72301,13513,45314,23419,18300,48615,3302,84645,3302,115481,4915,162369,,223926,50711v31217,28207,110439,103810,210706,154229e" filled="f" strokeweight=".35pt">
              <v:stroke joinstyle="round" endcap="round"/>
              <v:formulas/>
              <v:path arrowok="t" o:connecttype="segments" textboxrect="0,0,434632,204940"/>
            </v:shape>
            <v:shape id="Shape 4442" o:spid="_x0000_s16085" style="position:absolute;left:5099;top:5759;width:5649;height:2349;visibility:visible;mso-wrap-style:square;v-text-anchor:top" coordsize="564896,2348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LDe8YA&#10;AADdAAAADwAAAGRycy9kb3ducmV2LnhtbESPX2vCMBTF3wf7DuEKvs1U6eaoRtkE2RRfrA58vDR3&#10;TbfmpjZZrd/eDAZ7PJw/P8582dtadNT6yrGC8SgBQVw4XXGp4HhYPzyD8AFZY+2YFFzJw3JxfzfH&#10;TLsL76nLQyniCPsMFZgQmkxKXxiy6EeuIY7ep2sthijbUuoWL3Hc1nKSJE/SYsWRYLChlaHiO/+x&#10;kft1PE3z83a1eyuxO28ezYeVr0oNB/3LDESgPvyH/9rvWkGaphP4fROf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LDe8YAAADdAAAADwAAAAAAAAAAAAAAAACYAgAAZHJz&#10;L2Rvd25yZXYueG1sUEsFBgAAAAAEAAQA9QAAAIsDAAAAAA==&#10;" adj="0,,0" path="m,c7785,5321,17742,9169,30429,10464v24016,1194,68428,3607,86449,3010c141478,15265,157099,29057,169101,39865v34823,34798,105041,91821,146469,120015c337185,176682,366598,198298,382803,213271v17412,15011,41428,21615,67844,12611c474954,217601,552666,190500,564896,186245e" filled="f" strokeweight=".7pt">
              <v:stroke joinstyle="round" endcap="round"/>
              <v:formulas/>
              <v:path arrowok="t" o:connecttype="segments" textboxrect="0,0,564896,234886"/>
            </v:shape>
            <v:shape id="Shape 4443" o:spid="_x0000_s16086" style="position:absolute;left:6448;top:4574;width:102;height:1044;visibility:visible;mso-wrap-style:square;v-text-anchor:top" coordsize="10223,1044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lAE8UA&#10;AADdAAAADwAAAGRycy9kb3ducmV2LnhtbESPQWvCQBSE74L/YXlCL6VuWoOU1FWKaPFqWlt6e2Rf&#10;d0Ozb0N2TdJ/7woFj8PMfMOsNqNrRE9dqD0reJxnIIgrr2s2Cj7e9w/PIEJE1th4JgV/FGCznk5W&#10;WGg/8JH6MhqRIBwKVGBjbAspQ2XJYZj7ljh5P75zGJPsjNQdDgnuGvmUZUvpsOa0YLGlraXqtzw7&#10;Bfrr05wWO7sN++ytNO7e98N3rtTdbHx9ARFpjLfwf/ugFeR5voDrm/QE5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UATxQAAAN0AAAAPAAAAAAAAAAAAAAAAAJgCAABkcnMv&#10;ZG93bnJldi54bWxQSwUGAAAAAAQABAD1AAAAigMAAAAA&#10;" adj="0,,0" path="m1194,104406c,82804,4813,14986,10223,e" filled="f" strokeweight=".35pt">
              <v:stroke joinstyle="round" endcap="round"/>
              <v:formulas/>
              <v:path arrowok="t" o:connecttype="segments" textboxrect="0,0,10223,104406"/>
            </v:shape>
            <v:shape id="Shape 4444" o:spid="_x0000_s16087" style="position:absolute;left:9353;top:6542;width:91;height:1298;visibility:visible;mso-wrap-style:square;v-text-anchor:top" coordsize="9106,1298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HYwsEA&#10;AADdAAAADwAAAGRycy9kb3ducmV2LnhtbERPXWvCMBR9H+w/hDvwbaaTobMaZYgTX2cn+Hhtrk2x&#10;uQlNrPXfG2HgeTucL8582dtGdNSG2rGCj2EGgrh0uuZKwV/x8/4FIkRkjY1jUnCjAMvF68scc+2u&#10;/EvdLlYilXDIUYGJ0edShtKQxTB0njhpJ9dajIm2ldQtXlO5beQoy8bSYs1pwaCnlaHyvLtYBdl0&#10;b24bf1hfmn7VHXWQxcSflBq89d8zEJH6+DT/p7dawWcCPN6kJy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h2MLBAAAA3QAAAA8AAAAAAAAAAAAAAAAAmAIAAGRycy9kb3du&#10;cmV2LnhtbFBLBQYAAAAABAAEAPUAAACGAwAAAAA=&#10;" adj="0,,0" path="m9106,l,129820e" filled="f" strokeweight=".35pt">
              <v:stroke joinstyle="round" endcap="round"/>
              <v:formulas/>
              <v:path arrowok="t" o:connecttype="segments" textboxrect="0,0,9106,129820"/>
            </v:shape>
            <v:shape id="Shape 4445" o:spid="_x0000_s16088" style="position:absolute;left:9894;top:5888;width:1039;height:294;visibility:visible;mso-wrap-style:square;v-text-anchor:top" coordsize="103861,29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GZ0MUA&#10;AADdAAAADwAAAGRycy9kb3ducmV2LnhtbESPQWvCQBSE7wX/w/KE3uomEkWiq4hWaC+CWvX6yD6T&#10;YPZt2N1q+u9dQehxmJlvmNmiM424kfO1ZQXpIAFBXFhdc6ng57D5mIDwAVljY5kU/JGHxbz3NsNc&#10;2zvv6LYPpYgQ9jkqqEJocyl9UZFBP7AtcfQu1hkMUbpSaof3CDeNHCbJWBqsOS5U2NKqouK6/zUK&#10;+Ly5HsfuSLttOvlef46a9HRIlXrvd8spiEBd+A+/2l9aQZZlI3i+i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gZnQxQAAAN0AAAAPAAAAAAAAAAAAAAAAAJgCAABkcnMv&#10;ZG93bnJldi54bWxQSwUGAAAAAAQABAD1AAAAigMAAAAA&#10;" adj="0,,0" path="m,29400l103861,e" filled="f" strokeweight=".35pt">
              <v:stroke joinstyle="round" endcap="round"/>
              <v:formulas/>
              <v:path arrowok="t" o:connecttype="segments" textboxrect="0,0,103861,29400"/>
            </v:shape>
            <v:shape id="Shape 4446" o:spid="_x0000_s16089" style="position:absolute;left:10957;top:7238;width:852;height:126;visibility:visible;mso-wrap-style:square;v-text-anchor:top" coordsize="85242,125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QI38MA&#10;AADdAAAADwAAAGRycy9kb3ducmV2LnhtbESPQWvCQBSE74L/YXmCN92oQUp0FRUKXhsrJbdH9pmN&#10;Zt+G7Nak/75bEHocZuYbZrsfbCOe1PnasYLFPAFBXDpdc6Xg8/I+ewPhA7LGxjEp+CEP+914tMVM&#10;u54/6JmHSkQI+wwVmBDaTEpfGrLo564ljt7NdRZDlF0ldYd9hNtGLpNkLS3WHBcMtnQyVD7yb6ug&#10;yL90ce3Pp8Gaw3Xly+O9oKNS08lw2IAINIT/8Kt91grSNF3D35v4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QI38MAAADdAAAADwAAAAAAAAAAAAAAAACYAgAAZHJzL2Rv&#10;d25yZXYueG1sUEsFBgAAAAAEAAQA9QAAAIgDAAAAAA==&#10;" adj="0,,0" path="m,c21006,7823,65431,12598,85242,10807e" filled="f" strokeweight=".35pt">
              <v:stroke joinstyle="round" endcap="round"/>
              <v:formulas/>
              <v:path arrowok="t" o:connecttype="segments" textboxrect="0,0,85242,12598"/>
            </v:shape>
            <v:shape id="Shape 4447" o:spid="_x0000_s16090" style="position:absolute;left:10134;top:7832;width:1969;height:552;visibility:visible;mso-wrap-style:square;v-text-anchor:top" coordsize="196901,552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gPTcUA&#10;AADdAAAADwAAAGRycy9kb3ducmV2LnhtbESPQWvCQBSE74X+h+UVvNVNS2hLzEZKQRAVpNqLt+fu&#10;Mwlm34bsmsR/7xYEj8PMfMPk89E2oqfO144VvE0TEMTamZpLBX/7xesXCB+QDTaOScGVPMyL56cc&#10;M+MG/qV+F0oRIewzVFCF0GZSel2RRT91LXH0Tq6zGKLsSmk6HCLcNvI9ST6kxZrjQoUt/VSkz7uL&#10;VbBt/YBHuV2srv3mqN0a+4NeKTV5Gb9nIAKN4RG+t5dGQZqmn/D/Jj4BW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qA9NxQAAAN0AAAAPAAAAAAAAAAAAAAAAAJgCAABkcnMv&#10;ZG93bnJldi54bWxQSwUGAAAAAAQABAD1AAAAigMAAAAA&#10;" adj="0,,0" path="m,c32398,14135,98806,41821,152006,51371v15482,3239,32881,3239,44895,3836e" filled="f" strokeweight=".7pt">
              <v:stroke joinstyle="round" endcap="round"/>
              <v:formulas/>
              <v:path arrowok="t" o:connecttype="segments" textboxrect="0,0,196901,55207"/>
            </v:shape>
            <v:shape id="Shape 4448" o:spid="_x0000_s16091" style="position:absolute;left:10441;top:7740;width:320;height:124;visibility:visible;mso-wrap-style:square;v-text-anchor:top" coordsize="31940,12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Emw8MA&#10;AADdAAAADwAAAGRycy9kb3ducmV2LnhtbERPTUsDMRC9C/6HMII3m1VCq2vTooJgD1rstpTehs24&#10;u5hMlk1s13/vHAoeH+97vhyDV0caUhfZwu2kAEVcR9dxY2Fbvd7cg0oZ2aGPTBZ+KcFycXkxx9LF&#10;E3/ScZMbJSGcSrTQ5tyXWqe6pYBpEnti4b7iEDALHBrtBjxJePD6riimOmDH0tBiTy8t1d+bnyAl&#10;K6/XYbav3s2zfqh25uA/1r2111fj0yOoTGP+F5/db86CMUbmyht5An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Emw8MAAADdAAAADwAAAAAAAAAAAAAAAACYAgAAZHJzL2Rv&#10;d25yZXYueG1sUEsFBgAAAAAEAAQA9QAAAIgDAAAAAA==&#10;" adj="0,,0" path="m,c9830,3987,20612,8229,31940,12420e" filled="f" strokeweight=".35pt">
              <v:stroke joinstyle="round" endcap="round"/>
              <v:formulas/>
              <v:path arrowok="t" o:connecttype="segments" textboxrect="0,0,31940,12420"/>
            </v:shape>
            <v:shape id="Shape 4449" o:spid="_x0000_s16092" style="position:absolute;left:4689;top:6086;width:1445;height:780;visibility:visible;mso-wrap-style:square;v-text-anchor:top" coordsize="144450,780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oobsQA&#10;AADdAAAADwAAAGRycy9kb3ducmV2LnhtbESPzWoCMRSF9wXfIVzBXc0oQ6mjUUQoWKSLqguXl+Q6&#10;Mzq5GZI4jj59Uyh0eTg/H2ex6m0jOvKhdqxgMs5AEGtnai4VHA8fr+8gQkQ22DgmBQ8KsFoOXhZY&#10;GHfnb+r2sRRphEOBCqoY20LKoCuyGMauJU7e2XmLMUlfSuPxnsZtI6dZ9iYt1pwIFba0qUhf9zeb&#10;uHoa0H/u/PE029Z91j317eui1GjYr+cgIvXxP/zX3hoFeZ7P4P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KKG7EAAAA3QAAAA8AAAAAAAAAAAAAAAAAmAIAAGRycy9k&#10;b3ducmV2LnhtbFBLBQYAAAAABAAEAPUAAACJAwAAAAA=&#10;" adj="0,,0" path="m103924,37033c144450,19037,126670,,96647,12014l25197,37808c,48616,1194,78029,44412,62408e" filled="f" strokeweight=".35pt">
              <v:stroke joinstyle="round" endcap="round"/>
              <v:formulas/>
              <v:path arrowok="t" o:connecttype="segments" textboxrect="0,0,144450,78029"/>
            </v:shape>
            <v:shape id="Shape 4450" o:spid="_x0000_s16093" style="position:absolute;left:4929;top:6383;width:528;height:267;visibility:visible;mso-wrap-style:square;v-text-anchor:top" coordsize="52743,267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lePMIA&#10;AADdAAAADwAAAGRycy9kb3ducmV2LnhtbERPTWvCQBC9F/wPywje6kZNi0RXEUGxCIWqF29Ddkyi&#10;2dmQXTXtr+8cCj0+3vd82blaPagNlWcDo2ECijj3tuLCwOm4eZ2CChHZYu2ZDHxTgOWi9zLHzPon&#10;f9HjEAslIRwyNFDG2GRah7wkh2HoG2LhLr51GAW2hbYtPiXc1XqcJO/aYcXSUGJD65Ly2+HuDKTX&#10;c6p3q5/t/uS2+eSTP2i9Pxsz6HerGahIXfwX/7l3Vnzpm+yXN/IE9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SV48wgAAAN0AAAAPAAAAAAAAAAAAAAAAAJgCAABkcnMvZG93&#10;bnJldi54bWxQSwUGAAAAAAQABAD1AAAAhwMAAAAA&#10;" adj="0,,0" path="m52743,l15011,13564c,18961,1791,26746,12027,23749l50444,9944e" filled="f" strokeweight=".35pt">
              <v:stroke joinstyle="round" endcap="round"/>
              <v:formulas/>
              <v:path arrowok="t" o:connecttype="segments" textboxrect="0,0,52743,26746"/>
            </v:shape>
            <v:shape id="Shape 4451" o:spid="_x0000_s16094" style="position:absolute;left:5434;top:6320;width:354;height:210;visibility:visible;mso-wrap-style:square;v-text-anchor:top" coordsize="35395,209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l8ccA&#10;AADdAAAADwAAAGRycy9kb3ducmV2LnhtbESPzWrDMBCE74W8g9hALyWR4iYhuFFCCBRaTAP5OfS4&#10;WBvb2FoZS7Xdt68KhR6HmfmG2e5H24ieOl851rCYKxDEuTMVFxpu19fZBoQPyAYbx6Thmzzsd5OH&#10;LabGDXym/hIKESHsU9RQhtCmUvq8JIt+7lri6N1dZzFE2RXSdDhEuG1kotRaWqw4LpTY0rGkvL58&#10;WQ3P7+Z0bWx25yT7+FS3uuanjdL6cToeXkAEGsN/+K/9ZjQsl6sF/L6JT0D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q5fHHAAAA3QAAAA8AAAAAAAAAAAAAAAAAmAIAAGRy&#10;cy9kb3ducmV2LnhtbFBLBQYAAAAABAAEAPUAAACMAwAAAAA=&#10;" adj="0,,0" path="m2197,6376l2984,1194,35395,,,20993,762,15863e" filled="f" strokeweight=".35pt">
              <v:stroke joinstyle="round" endcap="round"/>
              <v:formulas/>
              <v:path arrowok="t" o:connecttype="segments" textboxrect="0,0,35395,20993"/>
            </v:shape>
            <v:shape id="Shape 4452" o:spid="_x0000_s16095" style="position:absolute;left:7261;top:3547;width:3888;height:2317;visibility:visible;mso-wrap-style:square;v-text-anchor:top" coordsize="388772,2317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wnb8gA&#10;AADdAAAADwAAAGRycy9kb3ducmV2LnhtbESPT2vCQBTE74V+h+UVvBTd1BqR6Co1IvRUqP/w+Mg+&#10;s6HZt2l21dhP3y0UPA4z8xtmtuhsLS7U+sqxgpdBAoK4cLriUsFuu+5PQPiArLF2TApu5GExf3yY&#10;YabdlT/psgmliBD2GSowITSZlL4wZNEPXEMcvZNrLYYo21LqFq8Rbms5TJKxtFhxXDDYUG6o+Nqc&#10;rQJ/vH2vfszy+Zyn6T55/SgO+ckr1Xvq3qYgAnXhHv5vv2sFo1E6hL838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zCdvyAAAAN0AAAAPAAAAAAAAAAAAAAAAAJgCAABk&#10;cnMvZG93bnJldi54bWxQSwUGAAAAAAQABAD1AAAAjQMAAAAA&#10;" adj="0,,0" path="m,c20866,3048,41046,8445,58293,17488l356959,186715v20421,12586,31813,24600,29413,44996e" filled="f" strokeweight=".7pt">
              <v:stroke joinstyle="round" endcap="round"/>
              <v:formulas/>
              <v:path arrowok="t" o:connecttype="segments" textboxrect="0,0,388772,231711"/>
            </v:shape>
            <v:shape id="Shape 4453" o:spid="_x0000_s16096" style="position:absolute;left:6025;top:3477;width:1236;height:71;visibility:visible;mso-wrap-style:square;v-text-anchor:top" coordsize="123584,70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9Ny8MA&#10;AADdAAAADwAAAGRycy9kb3ducmV2LnhtbESPQUsDMRSE74L/ITzBm82qtcjatBRBED1It3p/bJ5J&#10;6OZlSV7b7b83guBxmJlvmOV6ioM6Ui4hsYHbWQOKuE82sDPwuXu5eQRVBNnikJgMnKnAenV5scTW&#10;phNv6diJUxXCpUUDXmRstS69p4hllkbi6n2nHFGqzE7bjKcKj4O+a5qFjhi4Lngc6dlTv+8O0UA4&#10;2HJ+/5i87EO3+dqJy29bZ8z11bR5AiU0yX/4r/1qDcznD/fw+6Y+Ab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9Ny8MAAADdAAAADwAAAAAAAAAAAAAAAACYAgAAZHJzL2Rv&#10;d25yZXYueG1sUEsFBgAAAAAEAAQA9QAAAIgDAAAAAA==&#10;" adj="0,,0" path="m,7061c29032,4597,77978,,123584,6680e" filled="f" strokeweight=".35pt">
              <v:stroke joinstyle="round" endcap="round"/>
              <v:formulas/>
              <v:path arrowok="t" o:connecttype="segments" textboxrect="0,0,123584,7061"/>
            </v:shape>
            <v:shape id="Shape 4454" o:spid="_x0000_s16097" style="position:absolute;left:10738;top:7601;width:309;height:585;visibility:visible;mso-wrap-style:square;v-text-anchor:top" coordsize="30835,58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zwScUA&#10;AADdAAAADwAAAGRycy9kb3ducmV2LnhtbESPQWvCQBSE7wX/w/IEb83GNpUQsxEptEjxUhW8PrLP&#10;JJh9u2S3Gv31bqHQ4zAz3zDlajS9uNDgO8sK5kkKgri2uuNGwWH/8ZyD8AFZY2+ZFNzIw6qaPJVY&#10;aHvlb7rsQiMihH2BCtoQXCGlr1sy6BPriKN3soPBEOXQSD3gNcJNL1/SdCENdhwXWnT03lJ93v0Y&#10;BX2m5b7bfsq71fmrs+5rsz0ulJpNx/USRKAx/If/2hutIMveMvh9E5+Ar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XPBJxQAAAN0AAAAPAAAAAAAAAAAAAAAAAJgCAABkcnMv&#10;ZG93bnJldi54bWxQSwUGAAAAAAQABAD1AAAAigMAAAAA&#10;" adj="0,,0" path="m1791,c,25933,4267,51359,30835,58560e" filled="f" strokeweight=".35pt">
              <v:stroke joinstyle="round" endcap="round"/>
              <v:formulas/>
              <v:path arrowok="t" o:connecttype="segments" textboxrect="0,0,30835,58560"/>
            </v:shape>
            <v:shape id="Shape 4455" o:spid="_x0000_s16098" style="position:absolute;left:10756;top:5870;width:369;height:1731;visibility:visible;mso-wrap-style:square;v-text-anchor:top" coordsize="36843,1730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UZwMcA&#10;AADdAAAADwAAAGRycy9kb3ducmV2LnhtbESPW2vCQBSE3wv+h+UU+lY3FW9EVwnS24uC1qCPx+wx&#10;iWbPhuxW47/vCkIfh5n5hpnOW1OJCzWutKzgrRuBIM6sLjlXsP35eB2DcB5ZY2WZFNzIwXzWeZpi&#10;rO2V13TZ+FwECLsYFRTe17GULivIoOvamjh4R9sY9EE2udQNXgPcVLIXRUNpsOSwUGBNi4Ky8+bX&#10;KDj0Tn6Z7lb7JDmmo/evqE3Lz7VSL89tMgHhqfX/4Uf7Wyvo9wcDuL8JT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FGcDHAAAA3QAAAA8AAAAAAAAAAAAAAAAAmAIAAGRy&#10;cy9kb3ducmV2LnhtbFBLBQYAAAAABAAEAPUAAACMAwAAAAA=&#10;" adj="0,,0" path="m36843,c26784,44577,5842,125616,3226,147624,1880,155727,597,164414,,173075e" filled="f" strokeweight=".7pt">
              <v:stroke joinstyle="round" endcap="round"/>
              <v:formulas/>
              <v:path arrowok="t" o:connecttype="segments" textboxrect="0,0,36843,173075"/>
            </v:shape>
            <v:shape id="Shape 4456" o:spid="_x0000_s16099" style="position:absolute;left:11095;top:5300;width:96;height:570;visibility:visible;mso-wrap-style:square;v-text-anchor:top" coordsize="9601,569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08D8YA&#10;AADdAAAADwAAAGRycy9kb3ducmV2LnhtbESPQWvCQBSE70L/w/IK3swmRW1Js5EiCl6E1hZ6fWRf&#10;NyHZt2l21eivdwsFj8PMfMMUq9F24kSDbxwryJIUBHHldMNGwdfndvYCwgdkjZ1jUnAhD6vyYVJg&#10;rt2ZP+h0CEZECPscFdQh9LmUvqrJok9cTxy9HzdYDFEORuoBzxFuO/mUpktpseG4UGNP65qq9nC0&#10;Ct5/1/vqaCgL37K9Ppv20mebRqnp4/j2CiLQGO7h//ZOK5jPF0v4exOfgC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08D8YAAADdAAAADwAAAAAAAAAAAAAAAACYAgAAZHJz&#10;L2Rvd25yZXYueG1sUEsFBgAAAAAEAAQA9QAAAIsDAAAAAA==&#10;" adj="0,,0" path="m,c7201,10211,9601,25197,6604,40195,5690,44831,4457,50520,2997,56985e" filled="f" strokeweight=".35pt">
              <v:stroke joinstyle="round" endcap="round"/>
              <v:formulas/>
              <v:path arrowok="t" o:connecttype="segments" textboxrect="0,0,9601,56985"/>
            </v:shape>
            <v:shape id="Shape 4457" o:spid="_x0000_s16100" style="position:absolute;left:6178;top:7058;width:1237;height:867;visibility:visible;mso-wrap-style:square;v-text-anchor:top" coordsize="123685,867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dm8cYA&#10;AADdAAAADwAAAGRycy9kb3ducmV2LnhtbESPT2vCQBTE7wW/w/IKvRTdKEkj0VXEUvBmGz14fGSf&#10;+dPs27C71fTbdwuFHoeZ+Q2z3o6mFzdyvrWsYD5LQBBXVrdcKzif3qZLED4ga+wtk4Jv8rDdTB7W&#10;WGh75w+6laEWEcK+QAVNCEMhpa8aMuhndiCO3tU6gyFKV0vt8B7hppeLJHmRBluOCw0OtG+o+iy/&#10;jILXzOXl0B2yfJF2pC/H7vn9eFLq6XHcrUAEGsN/+K990ArSNMvh9018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dm8cYAAADdAAAADwAAAAAAAAAAAAAAAACYAgAAZHJz&#10;L2Rvd25yZXYueG1sUEsFBgAAAAAEAAQA9QAAAIsDAAAAAA==&#10;" adj="0,,0" path="m67234,r56451,18009l67234,86728r,-27660l,85534,,52019,67234,25464,67234,xe" fillcolor="black" stroked="f" strokeweight="0">
              <v:stroke joinstyle="round" endcap="round"/>
              <v:formulas/>
              <v:path arrowok="t" o:connecttype="segments" textboxrect="0,0,123685,86728"/>
            </v:shape>
            <v:shape id="Shape 4458" o:spid="_x0000_s16101" style="position:absolute;left:10092;top:2346;width:968;height:404;visibility:visible;mso-wrap-style:square;v-text-anchor:top" coordsize="96762,403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TnOsEA&#10;AADdAAAADwAAAGRycy9kb3ducmV2LnhtbERPTYvCMBC9L/gfwgje1lRR0WoUFUTxZLt78Dg0Y1ts&#10;JqWJtv57cxA8Pt73atOZSjypcaVlBaNhBII4s7rkXMH/3+F3DsJ5ZI2VZVLwIgebde9nhbG2LSf0&#10;TH0uQgi7GBUU3texlC4ryKAb2po4cDfbGPQBNrnUDbYh3FRyHEUzabDk0FBgTfuCsnv6MAoux/Qw&#10;3bVpd8Ryf5bz63WRbE9KDfrddgnCU+e/4o/7pBVMJtMwN7wJT0C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E5zrBAAAA3QAAAA8AAAAAAAAAAAAAAAAAmAIAAGRycy9kb3du&#10;cmV2LnhtbFBLBQYAAAAABAAEAPUAAACGAwAAAAA=&#10;" adj="0,,0" path="m96762,1384c46101,,6769,8687,5804,22428l,40310e" filled="f" strokeweight=".35pt">
              <v:stroke joinstyle="round" endcap="round"/>
              <v:formulas/>
              <v:path arrowok="t" o:connecttype="segments" textboxrect="0,0,96762,40310"/>
            </v:shape>
            <v:shape id="Shape 4459" o:spid="_x0000_s16102" style="position:absolute;left:11060;top:2360;width:1194;height:296;visibility:visible;mso-wrap-style:square;v-text-anchor:top" coordsize="119469,295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XLNMYA&#10;AADdAAAADwAAAGRycy9kb3ducmV2LnhtbESPQWvCQBSE7wX/w/IKvYhulLTY6CpS0HoLaqH09pp9&#10;JqHZ90J21fTfuwWhx2FmvmEWq9416kKdr4UNTMYJKOJCbM2lgY/jZjQD5QOyxUaYDPySh9Vy8LDA&#10;zMqV93Q5hFJFCPsMDVQhtJnWvqjIoR9LSxy9k3QOQ5RdqW2H1wh3jZ4myYt2WHNcqLClt4qKn8PZ&#10;Gcjb9HOayvfXcdu85xvJKUxkaMzTY7+egwrUh//wvb2zBtL0+RX+3sQn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XLNMYAAADdAAAADwAAAAAAAAAAAAAAAACYAgAAZHJz&#10;L2Rvd25yZXYueG1sUEsFBgAAAAAEAAQA9QAAAIsDAAAAAA==&#10;" adj="0,,0" path="m119469,29591c109525,16523,67856,4407,17323,864,11430,432,5639,165,,e" filled="f" strokeweight=".7pt">
              <v:stroke joinstyle="round" endcap="round"/>
              <v:formulas/>
              <v:path arrowok="t" o:connecttype="segments" textboxrect="0,0,119469,29591"/>
            </v:shape>
            <v:shape id="Shape 4460" o:spid="_x0000_s16103" style="position:absolute;left:8966;top:4807;width:3423;height:0;visibility:visible;mso-wrap-style:square;v-text-anchor:top" coordsize="3422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3mZ8IA&#10;AADdAAAADwAAAGRycy9kb3ducmV2LnhtbERPz2vCMBS+D/wfwhvsMtZks3TSGcUNBhO9WPX+aN7a&#10;sualNFlb/3tzEDx+fL+X68m2YqDeN441vCYKBHHpTMOVhtPx+2UBwgdkg61j0nAhD+vV7GGJuXEj&#10;H2goQiViCPscNdQhdLmUvqzJok9cRxy5X9dbDBH2lTQ9jjHctvJNqUxabDg21NjRV03lX/FvNagG&#10;n3fT+yXtUjs/f6pQntV2r/XT47T5ABFoCnfxzf1jNKRpFvfHN/EJ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3eZnwgAAAN0AAAAPAAAAAAAAAAAAAAAAAJgCAABkcnMvZG93&#10;bnJldi54bWxQSwUGAAAAAAQABAD1AAAAhwMAAAAA&#10;" adj="0,,0" path="m342252,l,e" filled="f" strokecolor="white" strokeweight=".52881mm">
              <v:stroke joinstyle="round" endcap="round"/>
              <v:formulas/>
              <v:path arrowok="t" o:connecttype="segments" textboxrect="0,0,342252,0"/>
            </v:shape>
            <v:shape id="Shape 4461" o:spid="_x0000_s16104" style="position:absolute;left:8966;top:4807;width:3423;height:0;visibility:visible;mso-wrap-style:square;v-text-anchor:top" coordsize="3422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SFJMYA&#10;AADdAAAADwAAAGRycy9kb3ducmV2LnhtbESPT2vCQBTE70K/w/IKvYhuFAk1ugmlYvFS2/rn/th9&#10;JqHZt2l2q+m37wqCx2FmfsMsi9424kydrx0rmIwTEMTamZpLBYf9evQMwgdkg41jUvBHHor8YbDE&#10;zLgLf9F5F0oRIewzVFCF0GZSel2RRT92LXH0Tq6zGKLsSmk6vES4beQ0SVJpsea4UGFLrxXp792v&#10;VfCuU/u5Pc7N2yb9WTUfU9prP1Tq6bF/WYAI1Id7+NbeGAWzWTqB65v4BGT+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SFJMYAAADdAAAADwAAAAAAAAAAAAAAAACYAgAAZHJz&#10;L2Rvd25yZXYueG1sUEsFBgAAAAAEAAQA9QAAAIsDAAAAAA==&#10;" adj="0,,0" path="m342252,l,e" filled="f" strokeweight=".5pt">
              <v:stroke joinstyle="round" endcap="round"/>
              <v:formulas/>
              <v:path arrowok="t" o:connecttype="segments" textboxrect="0,0,342252,0"/>
            </v:shape>
            <v:rect id="Rectangle 4462" o:spid="_x0000_s16105" style="position:absolute;left:12650;top:4414;width:657;height:11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tf78UA&#10;AADdAAAADwAAAGRycy9kb3ducmV2LnhtbESPQYvCMBSE74L/ITxhb5quiGg1iqiLHtUuuHt7NM+2&#10;bPNSmmirv94Iwh6HmfmGmS9bU4ob1a6wrOBzEIEgTq0uOFPwnXz1JyCcR9ZYWiYFd3KwXHQ7c4y1&#10;bfhIt5PPRICwi1FB7n0VS+nSnAy6ga2Ig3extUEfZJ1JXWMT4KaUwygaS4MFh4UcK1rnlP6drkbB&#10;blKtfvb20WTl9nd3Ppynm2TqlfrotasZCE+t/w+/23utYDQaD+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21/vxQAAAN0AAAAPAAAAAAAAAAAAAAAAAJgCAABkcnMv&#10;ZG93bnJldi54bWxQSwUGAAAAAAQABAD1AAAAigMAAAAA&#10;" filled="f" stroked="f">
              <v:textbox style="mso-next-textbox:#Rectangle 4462" inset="0,0,0,0">
                <w:txbxContent>
                  <w:p w:rsidR="007307F3" w:rsidRDefault="007307F3" w:rsidP="00C87040">
                    <w:pPr>
                      <w:spacing w:after="160" w:line="259" w:lineRule="auto"/>
                    </w:pPr>
                    <w:r>
                      <w:t>1</w:t>
                    </w:r>
                  </w:p>
                </w:txbxContent>
              </v:textbox>
            </v:rect>
            <v:shape id="Shape 4463" o:spid="_x0000_s16106" style="position:absolute;left:4030;top:5208;width:0;height:2659;visibility:visible;mso-wrap-style:square;v-text-anchor:top" coordsize="0,2659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h9fsUA&#10;AADdAAAADwAAAGRycy9kb3ducmV2LnhtbESPQWvCQBSE7wX/w/IEb83GakNJs4oUBHustoK31+xr&#10;Nph9G7JrEvvru4LQ4zAz3zDFerSN6KnztWMF8yQFQVw6XXOl4POwfXwB4QOyxsYxKbiSh/Vq8lBg&#10;rt3AH9TvQyUihH2OCkwIbS6lLw1Z9IlriaP34zqLIcqukrrDIcJtI5/SNJMWa44LBlt6M1Se9xd7&#10;o/yOxyb9etbvzuxKndWn7/lVqdl03LyCCDSG//C9vdMKlstsAbc38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yH1+xQAAAN0AAAAPAAAAAAAAAAAAAAAAAJgCAABkcnMv&#10;ZG93bnJldi54bWxQSwUGAAAAAAQABAD1AAAAigMAAAAA&#10;" adj="0,,0" path="m,l,265964e" filled="f" strokecolor="white" strokeweight=".52881mm">
              <v:stroke joinstyle="round" endcap="round"/>
              <v:formulas/>
              <v:path arrowok="t" o:connecttype="segments" textboxrect="0,0,0,265964"/>
            </v:shape>
            <v:shape id="Shape 4464" o:spid="_x0000_s16107" style="position:absolute;left:4030;top:5208;width:0;height:2659;visibility:visible;mso-wrap-style:square;v-text-anchor:top" coordsize="0,2659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a08sUA&#10;AADdAAAADwAAAGRycy9kb3ducmV2LnhtbESPQWvCQBSE7wX/w/KE3upGCcFG1xCEUqm00CieH9ln&#10;Es2+Ddk1xn/fLRR6HGbmG2adjaYVA/WusaxgPotAEJdWN1wpOB7eXpYgnEfW2FomBQ9ykG0mT2tM&#10;tb3zNw2Fr0SAsEtRQe19l0rpypoMupntiIN3tr1BH2RfSd3jPcBNKxdRlEiDDYeFGjva1lRei5tR&#10;MCb75VDML+/FSX7KRR4nr/brQ6nn6ZivQHga/X/4r73TCuI4ieH3TX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trTyxQAAAN0AAAAPAAAAAAAAAAAAAAAAAJgCAABkcnMv&#10;ZG93bnJldi54bWxQSwUGAAAAAAQABAD1AAAAigMAAAAA&#10;" adj="0,,0" path="m,l,265964e" filled="f" strokeweight=".5pt">
              <v:stroke joinstyle="round" endcap="round"/>
              <v:formulas/>
              <v:path arrowok="t" o:connecttype="segments" textboxrect="0,0,0,265964"/>
            </v:shape>
            <v:rect id="Rectangle 4465" o:spid="_x0000_s16108" style="position:absolute;left:3783;top:8114;width:657;height:11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LHm8cA&#10;AADdAAAADwAAAGRycy9kb3ducmV2LnhtbESPQWvCQBSE7wX/w/KE3uqmYkWjq4htSY41Cra3R/aZ&#10;hGbfhuw2SfvrXaHgcZiZb5j1djC16Kh1lWUFz5MIBHFudcWFgtPx/WkBwnlkjbVlUvBLDrab0cMa&#10;Y217PlCX+UIECLsYFZTeN7GULi/JoJvYhjh4F9sa9EG2hdQt9gFuajmNork0WHFYKLGhfUn5d/Zj&#10;FCSLZveZ2r++qN++kvPHefl6XHqlHsfDbgXC0+Dv4f92qhXMZvMX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yx5vHAAAA3QAAAA8AAAAAAAAAAAAAAAAAmAIAAGRy&#10;cy9kb3ducmV2LnhtbFBLBQYAAAAABAAEAPUAAACMAwAAAAA=&#10;" filled="f" stroked="f">
              <v:textbox style="mso-next-textbox:#Rectangle 4465" inset="0,0,0,0">
                <w:txbxContent>
                  <w:p w:rsidR="007307F3" w:rsidRPr="00F764FB" w:rsidRDefault="007307F3" w:rsidP="00C87040">
                    <w:pPr>
                      <w:spacing w:after="160" w:line="259" w:lineRule="auto"/>
                      <w:rPr>
                        <w:sz w:val="16"/>
                        <w:szCs w:val="16"/>
                      </w:rPr>
                    </w:pPr>
                    <w:r w:rsidRPr="00F764FB">
                      <w:rPr>
                        <w:sz w:val="16"/>
                        <w:szCs w:val="16"/>
                      </w:rPr>
                      <w:t>2</w:t>
                    </w:r>
                  </w:p>
                </w:txbxContent>
              </v:textbox>
            </v:rect>
            <v:rect id="Rectangle 4466" o:spid="_x0000_s16109" style="position:absolute;left:1258;top:1824;width:789;height:11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BZ7McA&#10;AADdAAAADwAAAGRycy9kb3ducmV2LnhtbESPQWvCQBSE74L/YXmCN91YJGh0DcFWzLGNBevtkX1N&#10;QrNvQ3Zr0v76bqHQ4zAz3zD7dDStuFPvGssKVssIBHFpdcOVgtfLabEB4TyyxtYyKfgiB+lhOtlj&#10;ou3AL3QvfCUChF2CCmrvu0RKV9Zk0C1tRxy8d9sb9EH2ldQ9DgFuWvkQRbE02HBYqLGjY03lR/Fp&#10;FJw3XfaW2++hap9u5+vzdft42Xql5rMx24HwNPr/8F871wrW6zi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gWezHAAAA3QAAAA8AAAAAAAAAAAAAAAAAmAIAAGRy&#10;cy9kb3ducmV2LnhtbFBLBQYAAAAABAAEAPUAAACMAwAAAAA=&#10;" filled="f" stroked="f">
              <v:textbox style="mso-next-textbox:#Rectangle 4466" inset="0,0,0,0">
                <w:txbxContent>
                  <w:p w:rsidR="007307F3" w:rsidRPr="00F764FB" w:rsidRDefault="007307F3" w:rsidP="00C87040">
                    <w:pPr>
                      <w:spacing w:after="160" w:line="259" w:lineRule="auto"/>
                      <w:rPr>
                        <w:sz w:val="16"/>
                        <w:szCs w:val="16"/>
                      </w:rPr>
                    </w:pPr>
                    <w:r w:rsidRPr="00F764FB">
                      <w:rPr>
                        <w:sz w:val="16"/>
                        <w:szCs w:val="16"/>
                      </w:rPr>
                      <w:t>A</w:t>
                    </w:r>
                  </w:p>
                </w:txbxContent>
              </v:textbox>
            </v:rect>
            <v:rect id="Rectangle 4467" o:spid="_x0000_s16110" style="position:absolute;left:1258;top:7027;width:789;height:11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z8d8YA&#10;AADdAAAADwAAAGRycy9kb3ducmV2LnhtbESPT4vCMBTE74LfITxhb5oq4mo1iqiLHtc/oN4ezbMt&#10;Ni+lydqun94sLHgcZuY3zGzRmEI8qHK5ZQX9XgSCOLE651TB6fjVHYNwHlljYZkU/JKDxbzdmmGs&#10;bc17ehx8KgKEXYwKMu/LWEqXZGTQ9WxJHLybrQz6IKtU6grrADeFHETRSBrMOSxkWNIqo+R++DEK&#10;tuNyednZZ50Wm+v2/H2erI8Tr9RHp1lOQXhq/Dv8395pBcPh6BP+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z8d8YAAADdAAAADwAAAAAAAAAAAAAAAACYAgAAZHJz&#10;L2Rvd25yZXYueG1sUEsFBgAAAAAEAAQA9QAAAIsDAAAAAA==&#10;" filled="f" stroked="f">
              <v:textbox style="mso-next-textbox:#Rectangle 4467" inset="0,0,0,0">
                <w:txbxContent>
                  <w:p w:rsidR="007307F3" w:rsidRPr="00F764FB" w:rsidRDefault="007307F3" w:rsidP="00C87040">
                    <w:pPr>
                      <w:spacing w:after="160" w:line="259" w:lineRule="auto"/>
                      <w:rPr>
                        <w:sz w:val="16"/>
                        <w:szCs w:val="16"/>
                      </w:rPr>
                    </w:pPr>
                    <w:r w:rsidRPr="00F764FB">
                      <w:rPr>
                        <w:sz w:val="16"/>
                        <w:szCs w:val="16"/>
                      </w:rPr>
                      <w:t>B</w:t>
                    </w:r>
                  </w:p>
                </w:txbxContent>
              </v:textbox>
            </v:rect>
            <v:shape id="Shape 4469" o:spid="_x0000_s16111" style="position:absolute;left:105;width:13675;height:9352;visibility:visible;mso-wrap-style:square;v-text-anchor:top" coordsize="1367498,9352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aqMYA&#10;AADdAAAADwAAAGRycy9kb3ducmV2LnhtbESPW2vCQBSE34X+h+UUfBHdKCqaukrxAimI4KXvh+xp&#10;EpI9G7Orpv++WxB8HGbmG2axak0l7tS4wrKC4SACQZxaXXCm4HLe9WcgnEfWWFkmBb/kYLV86yww&#10;1vbBR7qffCYChF2MCnLv61hKl+Zk0A1sTRy8H9sY9EE2mdQNPgLcVHIURVNpsOCwkGNN65zS8nQz&#10;CvSmvG4SsttDUX1/jcq97W0niVLd9/bzA4Sn1r/Cz3aiFYzH0zn8vw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TaqMYAAADdAAAADwAAAAAAAAAAAAAAAACYAgAAZHJz&#10;L2Rvd25yZXYueG1sUEsFBgAAAAAEAAQA9QAAAIsDAAAAAA==&#10;" adj="0,,0" path="m1367498,935254l,935254,,,1367498,r,935254xe" filled="f" strokeweight=".8pt">
              <v:stroke miterlimit="1" joinstyle="miter"/>
              <v:formulas/>
              <v:path arrowok="t" o:connecttype="segments" textboxrect="0,0,1367498,935254"/>
            </v:shape>
            <v:rect id="Rectangle 44120" o:spid="_x0000_s16112" style="position:absolute;top:9596;width:2808;height:7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XOIMcA&#10;AADeAAAADwAAAGRycy9kb3ducmV2LnhtbESPzWrCQBSF9wXfYbiF7uokIkXTTETUkiyrFtTdJXOb&#10;hGbuhMw0Sfv0nYXQ5eH88aWbybRioN41lhXE8wgEcWl1w5WCj/Pb8wqE88gaW8uk4IccbLLZQ4qJ&#10;tiMfaTj5SoQRdgkqqL3vEildWZNBN7cdcfA+bW/QB9lXUvc4hnHTykUUvUiDDYeHGjva1VR+nb6N&#10;gnzVba+F/R2r9nDLL++X9f689ko9PU7bVxCeJv8fvrcLrWC5jBcBIOAEFJ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FziDHAAAA3gAAAA8AAAAAAAAAAAAAAAAAmAIAAGRy&#10;cy9kb3ducmV2LnhtbFBLBQYAAAAABAAEAPUAAACMAwAAAAA=&#10;" filled="f" stroked="f">
              <v:textbox style="mso-next-textbox:#Rectangle 44120" inset="0,0,0,0">
                <w:txbxContent>
                  <w:p w:rsidR="007307F3" w:rsidRPr="00C87040" w:rsidRDefault="007307F3" w:rsidP="00C87040">
                    <w:pPr>
                      <w:spacing w:after="160" w:line="259" w:lineRule="auto"/>
                      <w:rPr>
                        <w:rFonts w:eastAsiaTheme="minorEastAsia"/>
                        <w:lang w:eastAsia="zh-CN"/>
                      </w:rPr>
                    </w:pPr>
                    <w:r>
                      <w:rPr>
                        <w:rFonts w:eastAsiaTheme="minorEastAsia" w:hint="eastAsia"/>
                        <w:lang w:eastAsia="zh-CN"/>
                      </w:rPr>
                      <w:t xml:space="preserve"> </w:t>
                    </w:r>
                  </w:p>
                </w:txbxContent>
              </v:textbox>
            </v:rect>
            <v:rect id="Rectangle 44121" o:spid="_x0000_s16113" style="position:absolute;left:2110;top:9596;width:234;height:7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lru8cA&#10;AADeAAAADwAAAGRycy9kb3ducmV2LnhtbESPQWvCQBSE74L/YXlCb7qJSDGpq4ht0WMbBdvbI/ua&#10;BHffhuzWpP313YLgcZiZb5jVZrBGXKnzjWMF6SwBQVw63XCl4HR8nS5B+ICs0TgmBT/kYbMej1aY&#10;a9fzO12LUIkIYZ+jgjqENpfSlzVZ9DPXEkfvy3UWQ5RdJXWHfYRbI+dJ8igtNhwXamxpV1N5Kb6t&#10;gv2y3X4c3G9fmZfP/fntnD0fs6DUw2TYPoEINIR7+NY+aAWLRTpP4f9Ov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Ja7vHAAAA3gAAAA8AAAAAAAAAAAAAAAAAmAIAAGRy&#10;cy9kb3ducmV2LnhtbFBLBQYAAAAABAAEAPUAAACMAwAAAAA=&#10;" filled="f" stroked="f">
              <v:textbox style="mso-next-textbox:#Rectangle 44121" inset="0,0,0,0">
                <w:txbxContent>
                  <w:p w:rsidR="007307F3" w:rsidRDefault="007307F3" w:rsidP="00C87040">
                    <w:pPr>
                      <w:spacing w:after="160" w:line="259" w:lineRule="auto"/>
                    </w:pPr>
                    <w:r>
                      <w:rPr>
                        <w:color w:val="9A9A9A"/>
                        <w:sz w:val="10"/>
                      </w:rPr>
                      <w:t xml:space="preserve"> </w:t>
                    </w:r>
                  </w:p>
                </w:txbxContent>
              </v:textbox>
            </v:rect>
            <w10:wrap type="square"/>
          </v:group>
        </w:pict>
      </w:r>
    </w:p>
    <w:p w:rsidR="00C87040" w:rsidRPr="005031FF" w:rsidRDefault="00C87040" w:rsidP="00C87040">
      <w:pPr>
        <w:widowControl/>
        <w:autoSpaceDE/>
        <w:autoSpaceDN/>
        <w:spacing w:after="3"/>
        <w:ind w:left="166" w:right="33"/>
        <w:jc w:val="both"/>
        <w:rPr>
          <w:rFonts w:ascii="Arial" w:eastAsia="Arial" w:hAnsi="Arial" w:cs="Arial"/>
          <w:color w:val="000000"/>
          <w:sz w:val="20"/>
          <w:szCs w:val="20"/>
        </w:rPr>
      </w:pPr>
      <w:r>
        <w:rPr>
          <w:rFonts w:ascii="Arial" w:eastAsiaTheme="minorEastAsia" w:hAnsi="Arial" w:cs="Arial" w:hint="eastAsia"/>
          <w:color w:val="000000"/>
          <w:sz w:val="20"/>
          <w:szCs w:val="20"/>
          <w:lang w:eastAsia="zh-CN"/>
        </w:rPr>
        <w:t xml:space="preserve">              1. </w:t>
      </w:r>
      <w:r w:rsidRPr="005031FF">
        <w:rPr>
          <w:rFonts w:ascii="Arial" w:eastAsia="Arial" w:hAnsi="Arial" w:cs="Arial"/>
          <w:color w:val="000000"/>
          <w:sz w:val="20"/>
          <w:szCs w:val="20"/>
        </w:rPr>
        <w:t xml:space="preserve">Курковый выключатель. </w:t>
      </w:r>
    </w:p>
    <w:p w:rsidR="00C87040" w:rsidRPr="005031FF" w:rsidRDefault="00C87040" w:rsidP="00C87040">
      <w:pPr>
        <w:widowControl/>
        <w:autoSpaceDE/>
        <w:autoSpaceDN/>
        <w:spacing w:after="42"/>
        <w:ind w:left="166" w:right="33"/>
        <w:jc w:val="both"/>
        <w:rPr>
          <w:rFonts w:ascii="Arial" w:eastAsia="Arial" w:hAnsi="Arial" w:cs="Arial"/>
          <w:color w:val="000000"/>
          <w:sz w:val="20"/>
          <w:szCs w:val="20"/>
        </w:rPr>
      </w:pPr>
      <w:r>
        <w:rPr>
          <w:rFonts w:ascii="Arial" w:eastAsiaTheme="minorEastAsia" w:hAnsi="Arial" w:cs="Arial" w:hint="eastAsia"/>
          <w:color w:val="000000"/>
          <w:sz w:val="20"/>
          <w:szCs w:val="20"/>
          <w:lang w:eastAsia="zh-CN"/>
        </w:rPr>
        <w:t xml:space="preserve">              2.</w:t>
      </w:r>
      <w:r w:rsidRPr="005031FF">
        <w:rPr>
          <w:rFonts w:ascii="Arial" w:eastAsia="Arial" w:hAnsi="Arial" w:cs="Arial"/>
          <w:color w:val="000000"/>
          <w:sz w:val="20"/>
          <w:szCs w:val="20"/>
        </w:rPr>
        <w:t xml:space="preserve">Рычаг реверсивного переключателя.  </w:t>
      </w:r>
      <w:r w:rsidRPr="005031FF">
        <w:rPr>
          <w:rFonts w:ascii="Arial" w:eastAsia="Arial" w:hAnsi="Arial" w:cs="Arial"/>
          <w:color w:val="000000"/>
          <w:sz w:val="20"/>
          <w:szCs w:val="20"/>
        </w:rPr>
        <w:tab/>
        <w:t xml:space="preserve"> </w:t>
      </w:r>
    </w:p>
    <w:p w:rsidR="00C87040" w:rsidRPr="005031FF" w:rsidRDefault="00C87040" w:rsidP="00C87040">
      <w:pPr>
        <w:spacing w:after="13"/>
        <w:jc w:val="both"/>
        <w:rPr>
          <w:rFonts w:ascii="Arial" w:eastAsia="Arial" w:hAnsi="Arial" w:cs="Arial"/>
          <w:color w:val="000000"/>
          <w:sz w:val="20"/>
          <w:szCs w:val="20"/>
        </w:rPr>
      </w:pPr>
      <w:r w:rsidRPr="005031FF">
        <w:rPr>
          <w:rFonts w:ascii="Arial" w:eastAsia="Arial" w:hAnsi="Arial" w:cs="Arial"/>
          <w:color w:val="000000"/>
          <w:sz w:val="20"/>
          <w:szCs w:val="20"/>
        </w:rPr>
        <w:t xml:space="preserve"> </w:t>
      </w:r>
    </w:p>
    <w:p w:rsidR="00C87040" w:rsidRPr="005031FF" w:rsidRDefault="00C87040" w:rsidP="00C87040">
      <w:pPr>
        <w:spacing w:after="3"/>
        <w:ind w:left="10" w:right="33" w:hanging="1"/>
        <w:jc w:val="both"/>
        <w:rPr>
          <w:rFonts w:ascii="Arial" w:eastAsia="Arial" w:hAnsi="Arial" w:cs="Arial"/>
          <w:color w:val="000000"/>
          <w:sz w:val="20"/>
          <w:szCs w:val="20"/>
        </w:rPr>
      </w:pPr>
    </w:p>
    <w:p w:rsidR="00C87040" w:rsidRPr="005031FF" w:rsidRDefault="00C87040" w:rsidP="00C87040">
      <w:pPr>
        <w:spacing w:after="3"/>
        <w:ind w:left="10" w:right="33" w:hanging="1"/>
        <w:jc w:val="both"/>
        <w:rPr>
          <w:rFonts w:ascii="Arial" w:eastAsia="Arial" w:hAnsi="Arial" w:cs="Arial"/>
          <w:color w:val="000000"/>
          <w:sz w:val="20"/>
          <w:szCs w:val="20"/>
        </w:rPr>
      </w:pPr>
    </w:p>
    <w:p w:rsidR="001A06C4" w:rsidRDefault="001A06C4" w:rsidP="00C87040">
      <w:pPr>
        <w:spacing w:after="3"/>
        <w:ind w:leftChars="320" w:left="704" w:right="33"/>
        <w:rPr>
          <w:rFonts w:ascii="Arial" w:eastAsia="Arial" w:hAnsi="Arial" w:cs="Arial"/>
          <w:color w:val="000000"/>
          <w:sz w:val="20"/>
          <w:szCs w:val="20"/>
        </w:rPr>
      </w:pPr>
    </w:p>
    <w:p w:rsidR="00C87040" w:rsidRPr="005031FF" w:rsidRDefault="00C87040" w:rsidP="001A06C4">
      <w:pPr>
        <w:ind w:leftChars="386" w:left="849" w:right="673"/>
        <w:jc w:val="both"/>
        <w:rPr>
          <w:rFonts w:ascii="Arial" w:eastAsia="Arial" w:hAnsi="Arial" w:cs="Arial"/>
          <w:color w:val="000000"/>
          <w:sz w:val="20"/>
          <w:szCs w:val="20"/>
        </w:rPr>
      </w:pPr>
      <w:r w:rsidRPr="005031FF">
        <w:rPr>
          <w:rFonts w:ascii="Arial" w:eastAsia="Arial" w:hAnsi="Arial" w:cs="Arial"/>
          <w:color w:val="000000"/>
          <w:sz w:val="20"/>
          <w:szCs w:val="20"/>
        </w:rPr>
        <w:t>Переведите рычаг реверсивного переключателя в положение</w:t>
      </w:r>
      <w:proofErr w:type="gramStart"/>
      <w:r w:rsidRPr="005031FF">
        <w:rPr>
          <w:rFonts w:ascii="Arial" w:eastAsia="Arial" w:hAnsi="Arial" w:cs="Arial"/>
          <w:color w:val="000000"/>
          <w:sz w:val="20"/>
          <w:szCs w:val="20"/>
        </w:rPr>
        <w:t xml:space="preserve">  </w:t>
      </w:r>
      <w:r w:rsidR="007307F3">
        <w:rPr>
          <w:rFonts w:ascii="Arial" w:hAnsi="Arial" w:cs="Arial"/>
          <w:sz w:val="20"/>
          <w:szCs w:val="20"/>
        </w:rPr>
      </w:r>
      <w:r w:rsidR="007307F3">
        <w:rPr>
          <w:rFonts w:ascii="Arial" w:hAnsi="Arial" w:cs="Arial"/>
          <w:sz w:val="20"/>
          <w:szCs w:val="20"/>
        </w:rPr>
        <w:pict>
          <v:group id="Group 45878" o:spid="_x0000_s15837" style="width:6.05pt;height:4.85pt;mso-position-horizontal-relative:char;mso-position-vertical-relative:line" coordsize="76784,61430">
            <v:shape id="Shape 4504" o:spid="_x0000_s15838" style="position:absolute;width:76784;height:61430;visibility:visible;mso-wrap-style:square;v-text-anchor:top" coordsize="76784,614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3sQA&#10;AADdAAAADwAAAGRycy9kb3ducmV2LnhtbESP3WoCMRSE7wu+QziCdzXxp2VZjSLS1havqj7AYXPc&#10;LG5Olk1Wt29vCoKXw8x8wyzXvavFldpQedYwGSsQxIU3FZcaTsfP1wxEiMgGa8+k4Y8CrFeDlyXm&#10;xt/4l66HWIoE4ZCjBhtjk0sZCksOw9g3xMk7+9ZhTLItpWnxluCullOl3qXDitOCxYa2lorLoXMa&#10;9jPTbE/TTsaf7Mv6bveRmb3SejTsNwsQkfr4DD/a30bD/E3N4f9Ne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fj97EAAAA3QAAAA8AAAAAAAAAAAAAAAAAmAIAAGRycy9k&#10;b3ducmV2LnhtbFBLBQYAAAAABAAEAPUAAACJAwAAAAA=&#10;" adj="0,,0" path="m76784,19202r,23025l30709,42227r,19203l,30709,30709,r,19202l76784,19202xe" filled="f" strokeweight=".1316mm">
              <v:stroke joinstyle="round" endcap="round"/>
              <v:formulas/>
              <v:path arrowok="t" o:connecttype="segments" textboxrect="0,0,76784,61430"/>
            </v:shape>
            <w10:anchorlock/>
          </v:group>
        </w:pict>
      </w:r>
      <w:r w:rsidRPr="005031FF">
        <w:rPr>
          <w:rFonts w:ascii="Arial" w:eastAsia="Arial" w:hAnsi="Arial" w:cs="Arial"/>
          <w:color w:val="000000"/>
          <w:sz w:val="20"/>
          <w:szCs w:val="20"/>
        </w:rPr>
        <w:t xml:space="preserve"> (</w:t>
      </w:r>
      <w:proofErr w:type="gramEnd"/>
      <w:r w:rsidRPr="005031FF">
        <w:rPr>
          <w:rFonts w:ascii="Arial" w:eastAsia="Arial" w:hAnsi="Arial" w:cs="Arial"/>
          <w:color w:val="000000"/>
          <w:sz w:val="20"/>
          <w:szCs w:val="20"/>
        </w:rPr>
        <w:t xml:space="preserve">сторона А) для вращения по часовой стрелке или в положение </w:t>
      </w:r>
      <w:r w:rsidR="007307F3">
        <w:rPr>
          <w:rFonts w:ascii="Arial" w:hAnsi="Arial" w:cs="Arial"/>
          <w:sz w:val="20"/>
          <w:szCs w:val="20"/>
        </w:rPr>
      </w:r>
      <w:r w:rsidR="007307F3">
        <w:rPr>
          <w:rFonts w:ascii="Arial" w:hAnsi="Arial" w:cs="Arial"/>
          <w:sz w:val="20"/>
          <w:szCs w:val="20"/>
        </w:rPr>
        <w:pict>
          <v:group id="Group 45879" o:spid="_x0000_s15839" style="width:5.95pt;height:4.75pt;mso-position-horizontal-relative:char;mso-position-vertical-relative:line" coordsize="75526,60054">
            <v:shape id="Shape 4526" o:spid="_x0000_s15840" style="position:absolute;width:75526;height:60054;visibility:visible;mso-wrap-style:square;v-text-anchor:top" coordsize="75526,600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1MXsYA&#10;AADdAAAADwAAAGRycy9kb3ducmV2LnhtbESPQWsCMRSE74L/IbyCt5qtqJTVKGKxtpdKVcTjc/Pc&#10;7Lp5WTZRt/++KRQ8DjPzDTOdt7YSN2p84VjBSz8BQZw5XXCuYL9bPb+C8AFZY+WYFPyQh/ms25li&#10;qt2dv+m2DbmIEPYpKjAh1KmUPjNk0fddTRy9s2sshiibXOoG7xFuKzlIkrG0WHBcMFjT0lB22V6t&#10;guNmdTLL0cG8lWXWlp8JFev3L6V6T+1iAiJQGx7h//aHVjAcDcbw9yY+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1MXsYAAADdAAAADwAAAAAAAAAAAAAAAACYAgAAZHJz&#10;L2Rvd25yZXYueG1sUEsFBgAAAAAEAAQA9QAAAIsDAAAAAA==&#10;" adj="0,,0" path="m,18777l,41277r45323,l45323,60054,75526,30021,45323,r,18777l,18777xe" filled="f" strokeweight=".1287mm">
              <v:stroke joinstyle="round" endcap="round"/>
              <v:formulas/>
              <v:path arrowok="t" o:connecttype="segments" textboxrect="0,0,75526,60054"/>
            </v:shape>
            <w10:anchorlock/>
          </v:group>
        </w:pict>
      </w:r>
      <w:r w:rsidRPr="005031FF">
        <w:rPr>
          <w:rFonts w:ascii="Arial" w:eastAsia="Arial" w:hAnsi="Arial" w:cs="Arial"/>
          <w:color w:val="000000"/>
          <w:sz w:val="20"/>
          <w:szCs w:val="20"/>
        </w:rPr>
        <w:t xml:space="preserve"> (сторона В) для вращения против часовой стрелки. </w:t>
      </w:r>
    </w:p>
    <w:p w:rsidR="00C87040" w:rsidRPr="005031FF" w:rsidRDefault="001A06C4" w:rsidP="001A06C4">
      <w:pPr>
        <w:spacing w:after="3"/>
        <w:ind w:leftChars="386" w:left="850" w:right="673" w:hanging="1"/>
        <w:jc w:val="both"/>
        <w:rPr>
          <w:rFonts w:ascii="Arial" w:eastAsia="Arial" w:hAnsi="Arial" w:cs="Arial"/>
          <w:color w:val="000000"/>
          <w:sz w:val="20"/>
          <w:szCs w:val="20"/>
        </w:rPr>
      </w:pPr>
      <w:r w:rsidRPr="001A06C4">
        <w:rPr>
          <w:rFonts w:ascii="Arial" w:eastAsia="Arial" w:hAnsi="Arial" w:cs="Arial"/>
          <w:b/>
          <w:sz w:val="20"/>
          <w:szCs w:val="20"/>
        </w:rPr>
        <w:t>ВНИМАНИЕ!</w:t>
      </w:r>
      <w:r w:rsidRPr="001A06C4">
        <w:rPr>
          <w:rFonts w:ascii="Arial" w:eastAsia="Arial" w:hAnsi="Arial" w:cs="Arial"/>
          <w:sz w:val="20"/>
          <w:szCs w:val="20"/>
        </w:rPr>
        <w:t xml:space="preserve"> </w:t>
      </w:r>
      <w:r w:rsidR="00C87040" w:rsidRPr="001A06C4">
        <w:rPr>
          <w:rFonts w:ascii="Arial" w:eastAsia="Arial" w:hAnsi="Arial" w:cs="Arial"/>
          <w:sz w:val="20"/>
          <w:szCs w:val="20"/>
        </w:rPr>
        <w:t>Перед</w:t>
      </w:r>
      <w:r w:rsidR="00C87040" w:rsidRPr="005031FF">
        <w:rPr>
          <w:rFonts w:ascii="Arial" w:eastAsia="Arial" w:hAnsi="Arial" w:cs="Arial"/>
          <w:color w:val="000000"/>
          <w:sz w:val="20"/>
          <w:szCs w:val="20"/>
        </w:rPr>
        <w:t xml:space="preserve"> работой всегда проверяйте направление вращения. </w:t>
      </w:r>
    </w:p>
    <w:p w:rsidR="001A06C4" w:rsidRDefault="00C87040" w:rsidP="001A06C4">
      <w:pPr>
        <w:spacing w:after="3"/>
        <w:ind w:leftChars="386" w:left="849" w:right="673"/>
        <w:jc w:val="both"/>
        <w:rPr>
          <w:rFonts w:ascii="Arial" w:eastAsia="Arial" w:hAnsi="Arial" w:cs="Arial"/>
          <w:color w:val="000000"/>
          <w:sz w:val="20"/>
          <w:szCs w:val="20"/>
        </w:rPr>
      </w:pPr>
      <w:r w:rsidRPr="005031FF">
        <w:rPr>
          <w:rFonts w:ascii="Arial" w:eastAsia="Arial" w:hAnsi="Arial" w:cs="Arial"/>
          <w:color w:val="000000"/>
          <w:sz w:val="20"/>
          <w:szCs w:val="20"/>
        </w:rPr>
        <w:t xml:space="preserve">Пользуйтесь реверсивным переключателем только после полной остановки инструмента. </w:t>
      </w:r>
    </w:p>
    <w:p w:rsidR="00E6073E" w:rsidRDefault="00E6073E" w:rsidP="001A06C4">
      <w:pPr>
        <w:spacing w:after="3"/>
        <w:ind w:leftChars="386" w:left="849" w:right="673"/>
        <w:jc w:val="both"/>
        <w:rPr>
          <w:rFonts w:ascii="Arial" w:eastAsia="Arial" w:hAnsi="Arial" w:cs="Arial"/>
          <w:color w:val="000000"/>
          <w:sz w:val="20"/>
          <w:szCs w:val="20"/>
        </w:rPr>
      </w:pPr>
    </w:p>
    <w:p w:rsidR="00E6073E" w:rsidRDefault="00E6073E" w:rsidP="001A06C4">
      <w:pPr>
        <w:spacing w:after="3"/>
        <w:ind w:leftChars="386" w:left="849" w:right="673"/>
        <w:jc w:val="both"/>
        <w:rPr>
          <w:rFonts w:ascii="Arial" w:eastAsia="Arial" w:hAnsi="Arial" w:cs="Arial"/>
          <w:color w:val="000000"/>
          <w:sz w:val="20"/>
          <w:szCs w:val="20"/>
        </w:rPr>
      </w:pPr>
    </w:p>
    <w:p w:rsidR="00C87040" w:rsidRPr="005031FF" w:rsidRDefault="00C87040" w:rsidP="00FE3B33">
      <w:pPr>
        <w:tabs>
          <w:tab w:val="left" w:pos="10915"/>
        </w:tabs>
        <w:spacing w:after="3"/>
        <w:ind w:leftChars="386" w:left="849" w:right="673"/>
        <w:jc w:val="both"/>
        <w:rPr>
          <w:rFonts w:ascii="Arial" w:eastAsia="Arial" w:hAnsi="Arial" w:cs="Arial"/>
          <w:color w:val="000000"/>
          <w:sz w:val="20"/>
          <w:szCs w:val="20"/>
        </w:rPr>
      </w:pPr>
      <w:r w:rsidRPr="005031FF">
        <w:rPr>
          <w:rFonts w:ascii="Arial" w:eastAsia="Arial" w:hAnsi="Arial" w:cs="Arial"/>
          <w:color w:val="000000"/>
          <w:sz w:val="20"/>
          <w:szCs w:val="20"/>
        </w:rPr>
        <w:t xml:space="preserve">Изменение направления вращения до полной остановки инструмента может привести к его повреждению. </w:t>
      </w:r>
    </w:p>
    <w:p w:rsidR="00C87040" w:rsidRDefault="00C87040" w:rsidP="00FE3B33">
      <w:pPr>
        <w:tabs>
          <w:tab w:val="left" w:pos="10915"/>
        </w:tabs>
        <w:spacing w:after="3"/>
        <w:ind w:leftChars="386" w:left="849" w:right="673"/>
        <w:jc w:val="both"/>
        <w:rPr>
          <w:rFonts w:ascii="Arial" w:eastAsiaTheme="minorEastAsia" w:hAnsi="Arial" w:cs="Arial"/>
          <w:color w:val="000000"/>
          <w:sz w:val="20"/>
          <w:szCs w:val="20"/>
          <w:lang w:eastAsia="zh-CN"/>
        </w:rPr>
      </w:pPr>
      <w:r w:rsidRPr="005031FF">
        <w:rPr>
          <w:rFonts w:ascii="Arial" w:eastAsia="Arial" w:hAnsi="Arial" w:cs="Arial"/>
          <w:color w:val="000000"/>
          <w:sz w:val="20"/>
          <w:szCs w:val="20"/>
        </w:rPr>
        <w:t>Когда Вы работаете с инструментом при вращении против часовой стрелки, курковый выключатель нажимается только наполовину, и инструмент вращается на средней скорости. При вращении против часовой стрелки Вы не можете нажать кнопку блокировки.</w:t>
      </w:r>
    </w:p>
    <w:p w:rsidR="00C87040" w:rsidRPr="005031FF" w:rsidRDefault="00BC6897" w:rsidP="001A06C4">
      <w:pPr>
        <w:spacing w:after="3"/>
        <w:ind w:leftChars="386" w:left="849" w:right="673"/>
        <w:jc w:val="both"/>
        <w:rPr>
          <w:rFonts w:ascii="Arial" w:eastAsia="Arial" w:hAnsi="Arial" w:cs="Arial"/>
          <w:color w:val="000000"/>
          <w:sz w:val="20"/>
          <w:szCs w:val="20"/>
        </w:rPr>
      </w:pPr>
      <w:r>
        <w:rPr>
          <w:noProof/>
          <w:lang w:bidi="ar-SA"/>
        </w:rPr>
        <w:drawing>
          <wp:anchor distT="0" distB="0" distL="114300" distR="114300" simplePos="0" relativeHeight="251651072" behindDoc="0" locked="0" layoutInCell="1" allowOverlap="1">
            <wp:simplePos x="0" y="0"/>
            <wp:positionH relativeFrom="column">
              <wp:posOffset>5419725</wp:posOffset>
            </wp:positionH>
            <wp:positionV relativeFrom="paragraph">
              <wp:posOffset>52705</wp:posOffset>
            </wp:positionV>
            <wp:extent cx="1524000" cy="1057275"/>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524000" cy="1057275"/>
                    </a:xfrm>
                    <a:prstGeom prst="rect">
                      <a:avLst/>
                    </a:prstGeom>
                  </pic:spPr>
                </pic:pic>
              </a:graphicData>
            </a:graphic>
          </wp:anchor>
        </w:drawing>
      </w:r>
      <w:r w:rsidR="00C87040" w:rsidRPr="005031FF">
        <w:rPr>
          <w:rFonts w:ascii="Arial" w:eastAsia="Arial" w:hAnsi="Arial" w:cs="Arial"/>
          <w:color w:val="000000"/>
          <w:sz w:val="20"/>
          <w:szCs w:val="20"/>
        </w:rPr>
        <w:t xml:space="preserve"> </w:t>
      </w:r>
    </w:p>
    <w:p w:rsidR="00C87040" w:rsidRPr="005031FF" w:rsidRDefault="00C87040" w:rsidP="00C87040">
      <w:pPr>
        <w:spacing w:after="53"/>
        <w:ind w:left="1" w:firstLineChars="343" w:firstLine="689"/>
        <w:jc w:val="both"/>
        <w:rPr>
          <w:rFonts w:ascii="Arial" w:hAnsi="Arial" w:cs="Arial"/>
          <w:b/>
          <w:color w:val="000000"/>
          <w:sz w:val="20"/>
          <w:szCs w:val="20"/>
          <w:shd w:val="clear" w:color="auto" w:fill="FFFFFF"/>
        </w:rPr>
      </w:pPr>
      <w:r w:rsidRPr="005031FF">
        <w:rPr>
          <w:rFonts w:ascii="Arial" w:hAnsi="Arial" w:cs="Arial"/>
          <w:b/>
          <w:color w:val="000000"/>
          <w:sz w:val="20"/>
          <w:szCs w:val="20"/>
          <w:shd w:val="clear" w:color="auto" w:fill="FFFFFF"/>
        </w:rPr>
        <w:t>Выбор режима.</w:t>
      </w:r>
    </w:p>
    <w:p w:rsidR="00C87040" w:rsidRPr="005031FF" w:rsidRDefault="00C87040" w:rsidP="00C87040">
      <w:pPr>
        <w:spacing w:after="53"/>
        <w:ind w:left="1" w:firstLineChars="343" w:firstLine="689"/>
        <w:jc w:val="both"/>
        <w:rPr>
          <w:rFonts w:ascii="Arial" w:hAnsi="Arial" w:cs="Arial"/>
          <w:b/>
          <w:color w:val="000000"/>
          <w:sz w:val="20"/>
          <w:szCs w:val="20"/>
          <w:shd w:val="clear" w:color="auto" w:fill="FFFFFF"/>
        </w:rPr>
      </w:pPr>
      <w:r w:rsidRPr="005031FF">
        <w:rPr>
          <w:rFonts w:ascii="Arial" w:hAnsi="Arial" w:cs="Arial"/>
          <w:b/>
          <w:color w:val="000000"/>
          <w:sz w:val="20"/>
          <w:szCs w:val="20"/>
          <w:shd w:val="clear" w:color="auto" w:fill="FFFFFF"/>
        </w:rPr>
        <w:t>Сверление с ударным действием.</w:t>
      </w:r>
    </w:p>
    <w:p w:rsidR="00C87040" w:rsidRDefault="00BC6897" w:rsidP="00FE3B33">
      <w:pPr>
        <w:spacing w:after="77"/>
        <w:ind w:left="851"/>
        <w:jc w:val="both"/>
        <w:rPr>
          <w:rFonts w:ascii="Arial" w:eastAsiaTheme="minorEastAsia" w:hAnsi="Arial" w:cs="Arial"/>
          <w:color w:val="000000"/>
          <w:sz w:val="20"/>
          <w:szCs w:val="20"/>
          <w:lang w:eastAsia="zh-CN"/>
        </w:rPr>
      </w:pPr>
      <w:r>
        <w:rPr>
          <w:noProof/>
          <w:lang w:bidi="ar-SA"/>
        </w:rPr>
        <w:drawing>
          <wp:anchor distT="0" distB="0" distL="114300" distR="114300" simplePos="0" relativeHeight="251649024" behindDoc="0" locked="0" layoutInCell="1" allowOverlap="1">
            <wp:simplePos x="0" y="0"/>
            <wp:positionH relativeFrom="column">
              <wp:posOffset>5419725</wp:posOffset>
            </wp:positionH>
            <wp:positionV relativeFrom="paragraph">
              <wp:posOffset>149860</wp:posOffset>
            </wp:positionV>
            <wp:extent cx="1438275" cy="101917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438275" cy="1019175"/>
                    </a:xfrm>
                    <a:prstGeom prst="rect">
                      <a:avLst/>
                    </a:prstGeom>
                  </pic:spPr>
                </pic:pic>
              </a:graphicData>
            </a:graphic>
          </wp:anchor>
        </w:drawing>
      </w:r>
      <w:r w:rsidR="00C87040" w:rsidRPr="005031FF">
        <w:rPr>
          <w:rFonts w:ascii="Arial" w:eastAsia="Arial" w:hAnsi="Arial" w:cs="Arial"/>
          <w:color w:val="000000"/>
          <w:sz w:val="20"/>
          <w:szCs w:val="20"/>
        </w:rPr>
        <w:t xml:space="preserve">Для сверления в бетоне и каменной кладке нажмите кнопку блокировки и </w:t>
      </w:r>
      <w:r w:rsidR="00C87040" w:rsidRPr="005031FF">
        <w:rPr>
          <w:rFonts w:ascii="Arial" w:eastAsia="Arial" w:hAnsi="Arial" w:cs="Arial"/>
          <w:color w:val="000000"/>
          <w:sz w:val="20"/>
          <w:szCs w:val="20"/>
        </w:rPr>
        <w:lastRenderedPageBreak/>
        <w:t xml:space="preserve">поверните ручку изменения режима действия к </w:t>
      </w:r>
      <w:proofErr w:type="gramStart"/>
      <w:r w:rsidR="00C87040" w:rsidRPr="005031FF">
        <w:rPr>
          <w:rFonts w:ascii="Arial" w:eastAsia="Arial" w:hAnsi="Arial" w:cs="Arial"/>
          <w:color w:val="000000"/>
          <w:sz w:val="20"/>
          <w:szCs w:val="20"/>
        </w:rPr>
        <w:t xml:space="preserve">символу  </w:t>
      </w:r>
      <w:r w:rsidR="007307F3">
        <w:rPr>
          <w:rFonts w:ascii="Arial" w:hAnsi="Arial" w:cs="Arial"/>
          <w:sz w:val="20"/>
          <w:szCs w:val="20"/>
        </w:rPr>
      </w:r>
      <w:r w:rsidR="007307F3">
        <w:rPr>
          <w:rFonts w:ascii="Arial" w:hAnsi="Arial" w:cs="Arial"/>
          <w:sz w:val="20"/>
          <w:szCs w:val="20"/>
        </w:rPr>
        <w:pict>
          <v:group id="Group 48785" o:spid="_x0000_s15950" style="width:22.85pt;height:15.3pt;mso-position-horizontal-relative:char;mso-position-vertical-relative:line" coordsize="88644,71274">
            <v:shape id="Shape 5855" o:spid="_x0000_s15951" style="position:absolute;top:23187;width:29174;height:28466;visibility:visible;mso-wrap-style:square;v-text-anchor:top" coordsize="29174,284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BSw8QA&#10;AADdAAAADwAAAGRycy9kb3ducmV2LnhtbESPQWsCMRSE74L/IbxCL1KzFlaW1ShFUPRi0RZ6fWye&#10;m8XNy5JEXf+9EQoeh5n5hpkve9uKK/nQOFYwGWcgiCunG64V/P6sPwoQISJrbB2TgjsFWC6GgzmW&#10;2t34QNdjrEWCcChRgYmxK6UMlSGLYew64uSdnLcYk/S11B5vCW5b+ZllU2mx4bRgsKOVoep8vFgF&#10;tdMTf9JZ3H2b7d5dNqPib7pX6v2t/5qBiNTHV/i/vdUK8iLP4fkmPQ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gUsPEAAAA3QAAAA8AAAAAAAAAAAAAAAAAmAIAAGRycy9k&#10;b3ducmV2LnhtbFBLBQYAAAAABAAEAPUAAACJAwAAAAA=&#10;" adj="0,,0" path="m29174,l,12463,,28466,29174,16016,29174,xe" filled="f" strokeweight=".15036mm">
              <v:stroke joinstyle="round" endcap="round"/>
              <v:formulas/>
              <v:path arrowok="t" o:connecttype="segments" textboxrect="0,0,29174,28466"/>
            </v:shape>
            <v:shape id="Shape 5856" o:spid="_x0000_s15952" style="position:absolute;width:29174;height:26715;visibility:visible;mso-wrap-style:square;v-text-anchor:top" coordsize="29174,267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BYRcUA&#10;AADdAAAADwAAAGRycy9kb3ducmV2LnhtbESP0WrCQBRE3wv9h+UKvpS6qZKg0VVMQREKgqkfcMle&#10;k2D2bshuY/Tr3UKhj8PMmWFWm8E0oqfO1ZYVfEwiEMSF1TWXCs7fu/c5COeRNTaWScGdHGzWry8r&#10;TLW98Yn63JcilLBLUUHlfZtK6YqKDLqJbYmDd7GdQR9kV0rd4S2Um0ZOoyiRBmsOCxW29FlRcc1/&#10;jIKYj5lfPBZf++0hfptxc25dFik1Hg3bJQhPg/8P/9EHHbh5nMDvm/AE5P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4FhFxQAAAN0AAAAPAAAAAAAAAAAAAAAAAJgCAABkcnMv&#10;ZG93bnJldi54bWxQSwUGAAAAAAQABAD1AAAAigMAAAAA&#10;" adj="0,,0" path="m29174,9970l13880,,,9970,,26715,29174,14252r,-4282xe" filled="f" strokeweight=".15036mm">
              <v:stroke joinstyle="round" endcap="round"/>
              <v:formulas/>
              <v:path arrowok="t" o:connecttype="segments" textboxrect="0,0,29174,26715"/>
            </v:shape>
            <v:shape id="Shape 5857" o:spid="_x0000_s15953" style="position:absolute;top:48125;width:29174;height:19595;visibility:visible;mso-wrap-style:square;v-text-anchor:top" coordsize="29174,195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srD8kA&#10;AADdAAAADwAAAGRycy9kb3ducmV2LnhtbESPQU/CQBSE7yT8h80j8WJkCwlSC9tGDSZ40CB68fbS&#10;fXQL3be1u0L117MmJhwnM/NNZln0thFH6nztWMFknIAgLp2uuVLw8f50k4LwAVlj45gU/JCHIh8O&#10;lphpd+I3Om5DJSKEfYYKTAhtJqUvDVn0Y9cSR2/nOoshyq6SusNThNtGTpPkVlqsOS4YbOnRUHnY&#10;flsF0zv6fanST3z+mqxWKW7M6/X+QamrUX+/ABGoD5fwf3utFczS2Rz+3sQnIPM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8srD8kAAADdAAAADwAAAAAAAAAAAAAAAACYAgAA&#10;ZHJzL2Rvd25yZXYueG1sUEsFBgAAAAAEAAQA9QAAAI4DAAAAAA==&#10;" adj="0,,0" path="m,19595r29174,l29174,,,12475r,7120xe" filled="f" strokeweight=".15036mm">
              <v:stroke joinstyle="round" endcap="round"/>
              <v:formulas/>
              <v:path arrowok="t" o:connecttype="segments" textboxrect="0,0,29174,19595"/>
            </v:shape>
            <v:shape id="Shape 5858" o:spid="_x0000_s15954" style="position:absolute;left:42802;top:1458;width:45843;height:69816;visibility:visible;mso-wrap-style:square;v-text-anchor:top" coordsize="45843,698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Ko8QA&#10;AADdAAAADwAAAGRycy9kb3ducmV2LnhtbERP3WrCMBS+F3yHcARvZE0d1LquUWQwcQyKc32As+as&#10;LWtOuiZq9/bLheDlx/efb0fTiQsNrrWsYBnFIIgrq1uuFZSfrw9rEM4ja+wsk4I/crDdTCc5Ztpe&#10;+YMuJ1+LEMIuQwWN930mpasaMugi2xMH7tsOBn2AQy31gNcQbjr5GMcrabDl0NBgTy8NVT+ns1Hg&#10;ioTen35NWnZv5T790ou2OBZKzWfj7hmEp9HfxTf3QStI1kmYG96EJ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niqPEAAAA3QAAAA8AAAAAAAAAAAAAAAAAmAIAAGRycy9k&#10;b3ducmV2LnhtbFBLBQYAAAAABAAEAPUAAACJAwAAAAA=&#10;" adj="0,,0" path="m45843,11402l34032,,,,,22100r15963,l15963,69816r13905,l29868,22100r15975,l45843,11402xe" filled="f" strokeweight=".15036mm">
              <v:stroke joinstyle="round" endcap="round"/>
              <v:formulas/>
              <v:path arrowok="t" o:connecttype="segments" textboxrect="0,0,45843,69816"/>
            </v:shape>
            <w10:anchorlock/>
          </v:group>
        </w:pict>
      </w:r>
      <w:r w:rsidR="00C87040" w:rsidRPr="005031FF">
        <w:rPr>
          <w:rFonts w:ascii="Arial" w:hAnsi="Arial" w:cs="Arial"/>
          <w:sz w:val="20"/>
          <w:szCs w:val="20"/>
        </w:rPr>
        <w:t>.</w:t>
      </w:r>
      <w:proofErr w:type="gramEnd"/>
      <w:r w:rsidR="00C87040" w:rsidRPr="005031FF">
        <w:rPr>
          <w:rFonts w:ascii="Arial" w:eastAsia="Arial" w:hAnsi="Arial" w:cs="Arial"/>
          <w:color w:val="000000"/>
          <w:sz w:val="20"/>
          <w:szCs w:val="20"/>
        </w:rPr>
        <w:t xml:space="preserve">  </w:t>
      </w:r>
    </w:p>
    <w:p w:rsidR="00C87040" w:rsidRPr="005031FF" w:rsidRDefault="00C87040" w:rsidP="00FE3B33">
      <w:pPr>
        <w:spacing w:after="4"/>
        <w:ind w:leftChars="3" w:left="7" w:right="31" w:firstLineChars="343" w:firstLine="689"/>
        <w:jc w:val="both"/>
        <w:rPr>
          <w:rFonts w:ascii="Arial" w:eastAsia="Arial" w:hAnsi="Arial" w:cs="Arial"/>
          <w:b/>
          <w:color w:val="000000"/>
          <w:sz w:val="20"/>
          <w:szCs w:val="20"/>
        </w:rPr>
      </w:pPr>
      <w:r w:rsidRPr="005031FF">
        <w:rPr>
          <w:rFonts w:ascii="Arial" w:eastAsia="Arial" w:hAnsi="Arial" w:cs="Arial"/>
          <w:b/>
          <w:color w:val="000000"/>
          <w:sz w:val="20"/>
          <w:szCs w:val="20"/>
        </w:rPr>
        <w:t>Только сверление.</w:t>
      </w:r>
    </w:p>
    <w:p w:rsidR="00C87040" w:rsidRPr="005031FF" w:rsidRDefault="00C87040" w:rsidP="00FE3B33">
      <w:pPr>
        <w:spacing w:after="77"/>
        <w:ind w:left="851" w:right="673"/>
        <w:jc w:val="both"/>
        <w:rPr>
          <w:rFonts w:ascii="Arial" w:eastAsia="Arial" w:hAnsi="Arial" w:cs="Arial"/>
          <w:color w:val="000000"/>
          <w:sz w:val="20"/>
          <w:szCs w:val="20"/>
        </w:rPr>
      </w:pPr>
      <w:r w:rsidRPr="005031FF">
        <w:rPr>
          <w:rFonts w:ascii="Arial" w:eastAsia="Arial" w:hAnsi="Arial" w:cs="Arial"/>
          <w:color w:val="000000"/>
          <w:sz w:val="20"/>
          <w:szCs w:val="20"/>
        </w:rPr>
        <w:t xml:space="preserve">Для сверления в дереве, металле или пластиковых материалах, нажмите кнопку блокировки и поверните ручку изменения режима действия к </w:t>
      </w:r>
      <w:proofErr w:type="gramStart"/>
      <w:r w:rsidRPr="005031FF">
        <w:rPr>
          <w:rFonts w:ascii="Arial" w:eastAsia="Arial" w:hAnsi="Arial" w:cs="Arial"/>
          <w:color w:val="000000"/>
          <w:sz w:val="20"/>
          <w:szCs w:val="20"/>
        </w:rPr>
        <w:t xml:space="preserve">символу </w:t>
      </w:r>
      <w:r w:rsidR="007307F3">
        <w:rPr>
          <w:rFonts w:ascii="Arial" w:hAnsi="Arial" w:cs="Arial"/>
          <w:sz w:val="20"/>
          <w:szCs w:val="20"/>
        </w:rPr>
      </w:r>
      <w:r w:rsidR="007307F3">
        <w:rPr>
          <w:rFonts w:ascii="Arial" w:hAnsi="Arial" w:cs="Arial"/>
          <w:sz w:val="20"/>
          <w:szCs w:val="20"/>
        </w:rPr>
        <w:pict>
          <v:group id="Group 48787" o:spid="_x0000_s16034" style="width:6.5pt;height:10.55pt;mso-position-horizontal-relative:char;mso-position-vertical-relative:line" coordsize="25476,57595">
            <v:shape id="Shape 5991" o:spid="_x0000_s16035" style="position:absolute;top:19710;width:25476;height:24232;visibility:visible;mso-wrap-style:square;v-text-anchor:top" coordsize="25476,242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mMlMQA&#10;AADdAAAADwAAAGRycy9kb3ducmV2LnhtbESPzW7CMBCE75V4B2uRegMHpFJIMQgVWnrlp+p1FW+T&#10;iHid2k5I3h4jIfU4mplvNMt1ZyrRkvOlZQWTcQKCOLO65FzB+fQxmoPwAVljZZkU9ORhvRo8LTHV&#10;9soHao8hFxHCPkUFRQh1KqXPCjLox7Ymjt6vdQZDlC6X2uE1wk0lp0kykwZLjgsF1vReUHY5NkYB&#10;9c2u/9yXWxlev3vXTP/8T4tKPQ+7zRuIQF34Dz/aX1rBy2Ixgfub+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5jJTEAAAA3QAAAA8AAAAAAAAAAAAAAAAAmAIAAGRycy9k&#10;b3ducmV2LnhtbFBLBQYAAAAABAAEAPUAAACJAwAAAAA=&#10;" adj="0,,0" path="m25476,l,10605,,24232,25476,13627,25476,xe" filled="f" strokeweight=".37pt">
              <v:stroke joinstyle="round" endcap="round"/>
              <v:formulas/>
              <v:path arrowok="t" o:connecttype="segments" textboxrect="0,0,25476,24232"/>
            </v:shape>
            <v:shape id="Shape 5992" o:spid="_x0000_s16036" style="position:absolute;width:25476;height:22720;visibility:visible;mso-wrap-style:square;v-text-anchor:top" coordsize="25476,22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AIWsYA&#10;AADdAAAADwAAAGRycy9kb3ducmV2LnhtbESP3YrCMBSE7wXfIZyFvdNUQdGuUUQU1BV/ah/g0Jxt&#10;yzYnpclqfXuzIHg5zMw3zGzRmkrcqHGlZQWDfgSCOLO65FxBet30JiCcR9ZYWSYFD3KwmHc7M4y1&#10;vfOFbonPRYCwi1FB4X0dS+myggy6vq2Jg/djG4M+yCaXusF7gJtKDqNoLA2WHBYKrGlVUPab/BkF&#10;u8H5dJmsTmtf7r6X+3zkjll6UOrzo11+gfDU+nf41d5qBaPpdAj/b8IT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AIWsYAAADdAAAADwAAAAAAAAAAAAAAAACYAgAAZHJz&#10;L2Rvd25yZXYueG1sUEsFBgAAAAAEAAQA9QAAAIsDAAAAAA==&#10;" adj="0,,0" path="m25476,8484l12128,,,8484,,22720,25476,12116r,-3632xe" filled="f" strokeweight=".37pt">
              <v:stroke joinstyle="round" endcap="round"/>
              <v:formulas/>
              <v:path arrowok="t" o:connecttype="segments" textboxrect="0,0,25476,22720"/>
            </v:shape>
            <v:shape id="Shape 5993" o:spid="_x0000_s16037" style="position:absolute;top:40932;width:25476;height:16662;visibility:visible;mso-wrap-style:square;v-text-anchor:top" coordsize="25476,166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nf8YA&#10;AADdAAAADwAAAGRycy9kb3ducmV2LnhtbESPQWsCMRCF74X+hzBCL1KzVdrqahQRSr0UWu3B47AZ&#10;N6ubybJJd+O/N4LQ4+PN+968xSraWnTU+sqxgpdRBoK4cLriUsHv/uN5CsIHZI21Y1JwIQ+r5ePD&#10;AnPtev6hbhdKkSDsc1RgQmhyKX1hyKIfuYY4eUfXWgxJtqXULfYJbms5zrI3abHi1GCwoY2h4rz7&#10;s+mN93joDpWl7fgUv3vzOfzaO1LqaRDXcxCBYvg/vqe3WsHrbDaB25qEAL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nf8YAAADdAAAADwAAAAAAAAAAAAAAAACYAgAAZHJz&#10;L2Rvd25yZXYueG1sUEsFBgAAAAAEAAQA9QAAAIsDAAAAAA==&#10;" adj="0,,0" path="m,16662r25476,l25476,,,10604r,6058xe" filled="f" strokeweight=".37pt">
              <v:stroke joinstyle="round" endcap="round"/>
              <v:formulas/>
              <v:path arrowok="t" o:connecttype="segments" textboxrect="0,0,25476,16662"/>
            </v:shape>
            <w10:anchorlock/>
          </v:group>
        </w:pict>
      </w:r>
      <w:r w:rsidRPr="005031FF">
        <w:rPr>
          <w:rFonts w:ascii="Arial" w:eastAsia="Arial" w:hAnsi="Arial" w:cs="Arial"/>
          <w:color w:val="000000"/>
          <w:sz w:val="20"/>
          <w:szCs w:val="20"/>
        </w:rPr>
        <w:t>.</w:t>
      </w:r>
      <w:proofErr w:type="gramEnd"/>
      <w:r w:rsidRPr="005031FF">
        <w:rPr>
          <w:rFonts w:ascii="Arial" w:eastAsia="Arial" w:hAnsi="Arial" w:cs="Arial"/>
          <w:color w:val="000000"/>
          <w:sz w:val="20"/>
          <w:szCs w:val="20"/>
        </w:rPr>
        <w:t xml:space="preserve"> </w:t>
      </w:r>
    </w:p>
    <w:p w:rsidR="00C87040" w:rsidRPr="005031FF" w:rsidRDefault="00FE3B33" w:rsidP="00BC6897">
      <w:pPr>
        <w:spacing w:after="73"/>
        <w:ind w:leftChars="386" w:left="849" w:right="31" w:firstLineChars="125" w:firstLine="275"/>
        <w:jc w:val="both"/>
        <w:rPr>
          <w:rFonts w:ascii="Arial" w:eastAsia="Arial" w:hAnsi="Arial" w:cs="Arial"/>
          <w:color w:val="000000"/>
          <w:sz w:val="20"/>
          <w:szCs w:val="20"/>
        </w:rPr>
      </w:pPr>
      <w:r>
        <w:rPr>
          <w:noProof/>
          <w:lang w:bidi="ar-SA"/>
        </w:rPr>
        <w:drawing>
          <wp:anchor distT="0" distB="0" distL="114300" distR="114300" simplePos="0" relativeHeight="251650048" behindDoc="0" locked="0" layoutInCell="1" allowOverlap="1">
            <wp:simplePos x="0" y="0"/>
            <wp:positionH relativeFrom="column">
              <wp:posOffset>5324475</wp:posOffset>
            </wp:positionH>
            <wp:positionV relativeFrom="paragraph">
              <wp:posOffset>197485</wp:posOffset>
            </wp:positionV>
            <wp:extent cx="1619250" cy="109537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619250" cy="1095375"/>
                    </a:xfrm>
                    <a:prstGeom prst="rect">
                      <a:avLst/>
                    </a:prstGeom>
                  </pic:spPr>
                </pic:pic>
              </a:graphicData>
            </a:graphic>
          </wp:anchor>
        </w:drawing>
      </w:r>
      <w:r w:rsidR="00C87040" w:rsidRPr="005031FF">
        <w:rPr>
          <w:rFonts w:ascii="Arial" w:eastAsia="Arial" w:hAnsi="Arial" w:cs="Arial"/>
          <w:b/>
          <w:color w:val="000000"/>
          <w:sz w:val="20"/>
          <w:szCs w:val="20"/>
        </w:rPr>
        <w:t>Только ударное действие.</w:t>
      </w:r>
    </w:p>
    <w:p w:rsidR="00C87040" w:rsidRDefault="00C87040" w:rsidP="00FE3B33">
      <w:pPr>
        <w:spacing w:after="3"/>
        <w:ind w:left="851" w:right="33" w:hanging="1"/>
        <w:jc w:val="both"/>
        <w:rPr>
          <w:rFonts w:ascii="Arial" w:eastAsiaTheme="minorEastAsia" w:hAnsi="Arial" w:cs="Arial"/>
          <w:color w:val="000000"/>
          <w:sz w:val="20"/>
          <w:szCs w:val="20"/>
          <w:lang w:eastAsia="zh-CN"/>
        </w:rPr>
      </w:pPr>
      <w:r>
        <w:rPr>
          <w:rFonts w:ascii="Arial" w:eastAsiaTheme="minorEastAsia" w:hAnsi="Arial" w:cs="Arial" w:hint="eastAsia"/>
          <w:color w:val="000000"/>
          <w:sz w:val="20"/>
          <w:szCs w:val="20"/>
          <w:lang w:eastAsia="zh-CN"/>
        </w:rPr>
        <w:t xml:space="preserve"> </w:t>
      </w:r>
      <w:r w:rsidRPr="005031FF">
        <w:rPr>
          <w:rFonts w:ascii="Arial" w:eastAsia="Arial" w:hAnsi="Arial" w:cs="Arial"/>
          <w:color w:val="000000"/>
          <w:sz w:val="20"/>
          <w:szCs w:val="20"/>
        </w:rPr>
        <w:t xml:space="preserve">Для операций долбления нажмите кнопку блокировки и поверните ручку изменения режима действия к </w:t>
      </w:r>
      <w:proofErr w:type="gramStart"/>
      <w:r w:rsidRPr="005031FF">
        <w:rPr>
          <w:rFonts w:ascii="Arial" w:eastAsia="Arial" w:hAnsi="Arial" w:cs="Arial"/>
          <w:color w:val="000000"/>
          <w:sz w:val="20"/>
          <w:szCs w:val="20"/>
        </w:rPr>
        <w:t xml:space="preserve">символу  </w:t>
      </w:r>
      <w:r w:rsidR="007307F3">
        <w:rPr>
          <w:rFonts w:ascii="Arial" w:hAnsi="Arial" w:cs="Arial"/>
          <w:sz w:val="20"/>
          <w:szCs w:val="20"/>
        </w:rPr>
      </w:r>
      <w:r w:rsidR="007307F3">
        <w:rPr>
          <w:rFonts w:ascii="Arial" w:hAnsi="Arial" w:cs="Arial"/>
          <w:sz w:val="20"/>
          <w:szCs w:val="20"/>
        </w:rPr>
        <w:pict>
          <v:group id="Group 49241" o:spid="_x0000_s16038" style="width:13.25pt;height:14.1pt;mso-position-horizontal-relative:char;mso-position-vertical-relative:line" coordsize="40462,60046">
            <v:shape id="Shape 6248" o:spid="_x0000_s16039" style="position:absolute;width:40462;height:60046;visibility:visible;mso-wrap-style:square;v-text-anchor:top" coordsize="40462,600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61sEA&#10;AADdAAAADwAAAGRycy9kb3ducmV2LnhtbERPTYvCMBC9L/gfwgje1lQRWatRpCBY9mRVvA7N2Bab&#10;SU2i7f77zWFhj4/3vdkNphVvcr6xrGA2TUAQl1Y3XCm4nA+fXyB8QNbYWiYFP+Rhtx19bDDVtucT&#10;vYtQiRjCPkUFdQhdKqUvazLop7YjjtzdOoMhQldJ7bCP4aaV8yRZSoMNx4YaO8pqKh/Fyyg4rx7F&#10;6Z7lGZv8O39eE/fsb06pyXjYr0EEGsK/+M991AqW80WcG9/EJ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xutbBAAAA3QAAAA8AAAAAAAAAAAAAAAAAmAIAAGRycy9kb3du&#10;cmV2LnhtbFBLBQYAAAAABAAEAPUAAACGAwAAAAA=&#10;" adj="0,,0" path="m40462,9792l30035,,,,,19012r14084,l14084,60046r12268,l26352,19012r14110,l40462,9792xe" filled="f" strokeweight=".1319mm">
              <v:stroke joinstyle="round" endcap="round"/>
              <v:formulas/>
              <v:path arrowok="t" o:connecttype="segments" textboxrect="0,0,40462,60046"/>
            </v:shape>
            <w10:anchorlock/>
          </v:group>
        </w:pict>
      </w:r>
      <w:r w:rsidRPr="005031FF">
        <w:rPr>
          <w:rFonts w:ascii="Arial" w:eastAsia="Arial" w:hAnsi="Arial" w:cs="Arial"/>
          <w:color w:val="000000"/>
          <w:sz w:val="20"/>
          <w:szCs w:val="20"/>
        </w:rPr>
        <w:t>.</w:t>
      </w:r>
      <w:proofErr w:type="gramEnd"/>
      <w:r w:rsidR="00BC6897" w:rsidRPr="00BC6897">
        <w:rPr>
          <w:noProof/>
          <w:lang w:bidi="ar-SA"/>
        </w:rPr>
        <w:t xml:space="preserve"> </w:t>
      </w:r>
    </w:p>
    <w:p w:rsidR="00C87040" w:rsidRDefault="001A06C4" w:rsidP="00BC6897">
      <w:pPr>
        <w:spacing w:after="4"/>
        <w:ind w:leftChars="386" w:left="849" w:right="815" w:firstLineChars="1" w:firstLine="2"/>
        <w:jc w:val="both"/>
        <w:rPr>
          <w:rFonts w:ascii="Arial" w:eastAsiaTheme="minorEastAsia" w:hAnsi="Arial" w:cs="Arial"/>
          <w:color w:val="000000"/>
          <w:sz w:val="20"/>
          <w:szCs w:val="20"/>
          <w:lang w:eastAsia="zh-CN"/>
        </w:rPr>
      </w:pPr>
      <w:r w:rsidRPr="001A06C4">
        <w:rPr>
          <w:rFonts w:ascii="Arial" w:eastAsia="Arial" w:hAnsi="Arial" w:cs="Arial"/>
          <w:b/>
          <w:color w:val="000000"/>
          <w:sz w:val="20"/>
          <w:szCs w:val="20"/>
        </w:rPr>
        <w:t>ЗАПРЕЩЕНО!</w:t>
      </w:r>
      <w:r>
        <w:rPr>
          <w:rFonts w:ascii="Arial" w:eastAsia="Arial" w:hAnsi="Arial" w:cs="Arial"/>
          <w:color w:val="000000"/>
          <w:sz w:val="20"/>
          <w:szCs w:val="20"/>
        </w:rPr>
        <w:t xml:space="preserve"> </w:t>
      </w:r>
      <w:r w:rsidR="00C87040" w:rsidRPr="005031FF">
        <w:rPr>
          <w:rFonts w:ascii="Arial" w:eastAsia="Arial" w:hAnsi="Arial" w:cs="Arial"/>
          <w:color w:val="000000"/>
          <w:sz w:val="20"/>
          <w:szCs w:val="20"/>
        </w:rPr>
        <w:t xml:space="preserve">Не вращайте ручку изменения режима работы, если инструмент работает или находится </w:t>
      </w:r>
    </w:p>
    <w:p w:rsidR="00C87040" w:rsidRPr="005031FF" w:rsidRDefault="00C87040" w:rsidP="00BC6897">
      <w:pPr>
        <w:spacing w:after="4"/>
        <w:ind w:leftChars="386" w:left="849" w:right="815" w:firstLineChars="1" w:firstLine="2"/>
        <w:jc w:val="both"/>
        <w:rPr>
          <w:rFonts w:ascii="Arial" w:eastAsia="Arial" w:hAnsi="Arial" w:cs="Arial"/>
          <w:color w:val="000000"/>
          <w:sz w:val="20"/>
          <w:szCs w:val="20"/>
        </w:rPr>
      </w:pPr>
      <w:r w:rsidRPr="005031FF">
        <w:rPr>
          <w:rFonts w:ascii="Arial" w:eastAsia="Arial" w:hAnsi="Arial" w:cs="Arial"/>
          <w:color w:val="000000"/>
          <w:sz w:val="20"/>
          <w:szCs w:val="20"/>
        </w:rPr>
        <w:t xml:space="preserve">под нагрузкой. Это приведет к повреждению инструмента. </w:t>
      </w:r>
    </w:p>
    <w:p w:rsidR="00C87040" w:rsidRPr="005031FF" w:rsidRDefault="00C87040" w:rsidP="00BC6897">
      <w:pPr>
        <w:spacing w:after="3"/>
        <w:ind w:leftChars="386" w:left="849" w:right="815" w:firstLineChars="1" w:firstLine="2"/>
        <w:jc w:val="both"/>
        <w:rPr>
          <w:rFonts w:ascii="Arial" w:eastAsia="Arial" w:hAnsi="Arial" w:cs="Arial"/>
          <w:color w:val="000000"/>
          <w:sz w:val="20"/>
          <w:szCs w:val="20"/>
        </w:rPr>
      </w:pPr>
      <w:r w:rsidRPr="005031FF">
        <w:rPr>
          <w:rFonts w:ascii="Arial" w:eastAsia="Arial" w:hAnsi="Arial" w:cs="Arial"/>
          <w:color w:val="000000"/>
          <w:sz w:val="20"/>
          <w:szCs w:val="20"/>
        </w:rPr>
        <w:t xml:space="preserve">Во избежание быстрого износа механизма изменения режима, следите за тем, чтобы ручка изменения режима работы всегда точно находилась в одном из трех положений режима действия. </w:t>
      </w:r>
    </w:p>
    <w:p w:rsidR="00C87040" w:rsidRPr="005031FF" w:rsidRDefault="00C87040" w:rsidP="00BC6897">
      <w:pPr>
        <w:spacing w:after="53"/>
        <w:ind w:leftChars="386" w:left="849" w:right="815"/>
        <w:jc w:val="both"/>
        <w:rPr>
          <w:rFonts w:ascii="Arial" w:eastAsia="Arial" w:hAnsi="Arial" w:cs="Arial"/>
          <w:color w:val="000000"/>
          <w:sz w:val="20"/>
          <w:szCs w:val="20"/>
        </w:rPr>
      </w:pPr>
      <w:r>
        <w:rPr>
          <w:rFonts w:ascii="Arial" w:eastAsiaTheme="minorEastAsia" w:hAnsi="Arial" w:cs="Arial" w:hint="eastAsia"/>
          <w:color w:val="9A9A9A"/>
          <w:sz w:val="20"/>
          <w:szCs w:val="20"/>
          <w:lang w:eastAsia="zh-CN"/>
        </w:rPr>
        <w:t xml:space="preserve"> </w:t>
      </w:r>
      <w:r w:rsidR="001A06C4">
        <w:rPr>
          <w:rFonts w:ascii="Arial" w:eastAsia="Arial" w:hAnsi="Arial" w:cs="Arial"/>
          <w:b/>
          <w:color w:val="000000"/>
          <w:sz w:val="20"/>
          <w:szCs w:val="20"/>
        </w:rPr>
        <w:t>ВНИМАНИЕ!</w:t>
      </w:r>
      <w:r w:rsidRPr="005031FF">
        <w:rPr>
          <w:rFonts w:ascii="Arial" w:eastAsia="Arial" w:hAnsi="Arial" w:cs="Arial"/>
          <w:color w:val="000000"/>
          <w:sz w:val="20"/>
          <w:szCs w:val="20"/>
        </w:rPr>
        <w:t xml:space="preserve">  Перед проведением каких-либо работ с инструментом всегда проверяйте, что инструмент выключен, а шнур питания вынут из розетки. </w:t>
      </w:r>
    </w:p>
    <w:p w:rsidR="009429C7" w:rsidRPr="009429C7" w:rsidRDefault="007307F3" w:rsidP="009429C7">
      <w:pPr>
        <w:tabs>
          <w:tab w:val="left" w:pos="10585"/>
        </w:tabs>
        <w:ind w:left="720" w:right="686"/>
        <w:jc w:val="both"/>
        <w:rPr>
          <w:rFonts w:ascii="Arial" w:hAnsi="Arial" w:cs="Arial"/>
          <w:sz w:val="24"/>
          <w:szCs w:val="24"/>
        </w:rPr>
      </w:pPr>
      <w:r>
        <w:rPr>
          <w:noProof/>
        </w:rPr>
        <w:pict>
          <v:line id="Прямая соединительная линия 122" o:spid="_x0000_s15481" style="position:absolute;left:0;text-align:left;z-index:251876864;visibility:visible;mso-wrap-distance-top:-6e-5mm;mso-wrap-distance-bottom:-6e-5mm;mso-width-relative:margin" from="336.6pt,6.8pt" to="749.3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" strokecolor="#a6a6a6" strokeweight="2.25pt">
            <o:lock v:ext="edit" shapetype="f"/>
          </v:line>
        </w:pict>
      </w:r>
      <w:r w:rsidR="009429C7" w:rsidRPr="009429C7">
        <w:rPr>
          <w:rFonts w:ascii="Arial" w:eastAsia="Arial Narrow" w:hAnsi="Arial" w:cs="Arial"/>
          <w:b/>
          <w:color w:val="808080" w:themeColor="background1" w:themeShade="80"/>
          <w:sz w:val="24"/>
          <w:szCs w:val="24"/>
        </w:rPr>
        <w:t>ПРАВИЛА УСТАНОВКИ ЧАСТЕЙ ОБОРУДОВАНИЯ</w:t>
      </w:r>
      <w:r w:rsidR="009429C7" w:rsidRPr="009429C7">
        <w:rPr>
          <w:rFonts w:ascii="Arial" w:eastAsia="Arial Narrow" w:hAnsi="Arial" w:cs="Arial"/>
          <w:color w:val="808080" w:themeColor="background1" w:themeShade="80"/>
          <w:sz w:val="24"/>
          <w:szCs w:val="24"/>
        </w:rPr>
        <w:t xml:space="preserve">. </w:t>
      </w:r>
    </w:p>
    <w:p w:rsidR="009429C7" w:rsidRPr="009429C7" w:rsidRDefault="009429C7" w:rsidP="009429C7">
      <w:pPr>
        <w:jc w:val="both"/>
        <w:rPr>
          <w:rFonts w:ascii="Arial" w:hAnsi="Arial" w:cs="Arial"/>
          <w:bCs/>
          <w:sz w:val="20"/>
          <w:szCs w:val="20"/>
        </w:rPr>
      </w:pPr>
    </w:p>
    <w:p w:rsidR="009429C7" w:rsidRPr="009429C7" w:rsidRDefault="009429C7" w:rsidP="009429C7">
      <w:pPr>
        <w:tabs>
          <w:tab w:val="left" w:pos="10585"/>
        </w:tabs>
        <w:ind w:left="720" w:right="686"/>
        <w:jc w:val="both"/>
        <w:rPr>
          <w:rFonts w:ascii="Arial" w:hAnsi="Arial" w:cs="Arial"/>
          <w:b/>
          <w:sz w:val="20"/>
          <w:szCs w:val="20"/>
        </w:rPr>
      </w:pPr>
      <w:r w:rsidRPr="009429C7">
        <w:rPr>
          <w:rFonts w:ascii="Arial" w:hAnsi="Arial" w:cs="Arial"/>
          <w:b/>
          <w:sz w:val="20"/>
          <w:szCs w:val="20"/>
        </w:rPr>
        <w:t>Вспомогательная ручка.</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b/>
          <w:sz w:val="20"/>
          <w:szCs w:val="20"/>
        </w:rPr>
        <w:t>ВНИМАНИЕ!</w:t>
      </w:r>
      <w:r w:rsidRPr="009429C7">
        <w:rPr>
          <w:rFonts w:ascii="Arial" w:hAnsi="Arial" w:cs="Arial"/>
          <w:sz w:val="20"/>
          <w:szCs w:val="20"/>
        </w:rPr>
        <w:t xml:space="preserve"> Не использовать инструмент без вспомогательной ручки (2). При эксплуатации держать двумя руками. Ослабить ручку, повернув ее нижнюю часть против часовой стрелки. Отрегулировать рабочее положение, вращая вспомогательную ручку (3). Затянуть ручку. </w:t>
      </w:r>
    </w:p>
    <w:p w:rsidR="009429C7" w:rsidRPr="009429C7" w:rsidRDefault="009429C7" w:rsidP="009429C7">
      <w:pPr>
        <w:spacing w:after="53"/>
        <w:ind w:left="1"/>
        <w:rPr>
          <w:rFonts w:ascii="Arial" w:eastAsia="Arial" w:hAnsi="Arial" w:cs="Arial"/>
          <w:color w:val="000000"/>
          <w:sz w:val="20"/>
          <w:szCs w:val="20"/>
        </w:rPr>
      </w:pPr>
    </w:p>
    <w:p w:rsidR="009429C7" w:rsidRPr="009429C7" w:rsidRDefault="009429C7" w:rsidP="009429C7">
      <w:pPr>
        <w:tabs>
          <w:tab w:val="left" w:pos="10585"/>
        </w:tabs>
        <w:ind w:left="720" w:right="686"/>
        <w:jc w:val="both"/>
        <w:rPr>
          <w:rFonts w:ascii="Arial" w:hAnsi="Arial" w:cs="Arial"/>
          <w:iCs/>
          <w:sz w:val="20"/>
          <w:szCs w:val="20"/>
        </w:rPr>
      </w:pPr>
      <w:r w:rsidRPr="009429C7">
        <w:rPr>
          <w:rFonts w:ascii="Arial" w:hAnsi="Arial" w:cs="Arial"/>
          <w:b/>
          <w:iCs/>
          <w:sz w:val="20"/>
          <w:szCs w:val="20"/>
        </w:rPr>
        <w:t>Замена сверла (SDS-plus)</w:t>
      </w:r>
      <w:r w:rsidRPr="009429C7">
        <w:rPr>
          <w:rFonts w:ascii="Arial" w:hAnsi="Arial" w:cs="Arial"/>
          <w:iCs/>
          <w:sz w:val="20"/>
          <w:szCs w:val="20"/>
        </w:rPr>
        <w:t>.</w:t>
      </w:r>
    </w:p>
    <w:p w:rsidR="009429C7" w:rsidRPr="009429C7" w:rsidRDefault="009429C7" w:rsidP="009429C7">
      <w:pPr>
        <w:tabs>
          <w:tab w:val="left" w:pos="10585"/>
        </w:tabs>
        <w:ind w:left="1077" w:right="686"/>
        <w:jc w:val="both"/>
      </w:pPr>
      <w:r w:rsidRPr="009429C7">
        <w:rPr>
          <w:rFonts w:ascii="Arial" w:hAnsi="Arial" w:cs="Arial"/>
          <w:sz w:val="20"/>
          <w:szCs w:val="20"/>
        </w:rPr>
        <w:t xml:space="preserve">SDS-Plus </w:t>
      </w:r>
      <w:r w:rsidRPr="009429C7">
        <w:t>сверла предназначен для</w:t>
      </w:r>
      <w:r w:rsidRPr="009429C7">
        <w:rPr>
          <w:rFonts w:ascii="Arial" w:hAnsi="Arial" w:cs="Arial"/>
          <w:sz w:val="20"/>
          <w:szCs w:val="20"/>
        </w:rPr>
        <w:t xml:space="preserve"> </w:t>
      </w:r>
      <w:r w:rsidRPr="009429C7">
        <w:t>свободного перемещения</w:t>
      </w:r>
      <w:r w:rsidRPr="009429C7">
        <w:rPr>
          <w:rFonts w:ascii="Arial" w:hAnsi="Arial" w:cs="Arial"/>
          <w:sz w:val="20"/>
          <w:szCs w:val="20"/>
        </w:rPr>
        <w:t xml:space="preserve">. </w:t>
      </w:r>
      <w:r w:rsidRPr="009429C7">
        <w:t>Это приводит к</w:t>
      </w:r>
      <w:r w:rsidRPr="009429C7">
        <w:rPr>
          <w:rFonts w:ascii="Arial" w:hAnsi="Arial" w:cs="Arial"/>
          <w:sz w:val="20"/>
          <w:szCs w:val="20"/>
        </w:rPr>
        <w:t xml:space="preserve"> </w:t>
      </w:r>
      <w:r w:rsidRPr="009429C7">
        <w:t>эксцентричности</w:t>
      </w:r>
      <w:r w:rsidRPr="009429C7">
        <w:rPr>
          <w:rFonts w:ascii="Arial" w:hAnsi="Arial" w:cs="Arial"/>
          <w:sz w:val="20"/>
          <w:szCs w:val="20"/>
        </w:rPr>
        <w:t xml:space="preserve">, </w:t>
      </w:r>
      <w:r w:rsidRPr="009429C7">
        <w:rPr>
          <w:rFonts w:ascii="Arial" w:hAnsi="Arial" w:cs="Arial"/>
          <w:sz w:val="20"/>
          <w:szCs w:val="20"/>
        </w:rPr>
        <w:lastRenderedPageBreak/>
        <w:t xml:space="preserve">когда машина </w:t>
      </w:r>
      <w:r w:rsidRPr="009429C7">
        <w:t>не загружена.</w:t>
      </w:r>
      <w:r w:rsidRPr="009429C7">
        <w:rPr>
          <w:rFonts w:ascii="Arial" w:hAnsi="Arial" w:cs="Arial"/>
          <w:sz w:val="20"/>
          <w:szCs w:val="20"/>
        </w:rPr>
        <w:t xml:space="preserve"> </w:t>
      </w:r>
      <w:r w:rsidRPr="009429C7">
        <w:t>Однако</w:t>
      </w:r>
      <w:r w:rsidRPr="009429C7">
        <w:rPr>
          <w:rFonts w:ascii="Arial" w:hAnsi="Arial" w:cs="Arial"/>
          <w:sz w:val="20"/>
          <w:szCs w:val="20"/>
        </w:rPr>
        <w:t xml:space="preserve"> </w:t>
      </w:r>
      <w:r w:rsidRPr="009429C7">
        <w:t>сверло автоматически</w:t>
      </w:r>
      <w:r w:rsidRPr="009429C7">
        <w:rPr>
          <w:rFonts w:ascii="Arial" w:hAnsi="Arial" w:cs="Arial"/>
          <w:sz w:val="20"/>
          <w:szCs w:val="20"/>
        </w:rPr>
        <w:t xml:space="preserve"> </w:t>
      </w:r>
      <w:r w:rsidRPr="009429C7">
        <w:t>центрируется</w:t>
      </w:r>
      <w:r w:rsidRPr="009429C7">
        <w:rPr>
          <w:rFonts w:ascii="Arial" w:hAnsi="Arial" w:cs="Arial"/>
          <w:sz w:val="20"/>
          <w:szCs w:val="20"/>
        </w:rPr>
        <w:t xml:space="preserve"> </w:t>
      </w:r>
      <w:r w:rsidRPr="009429C7">
        <w:t>при вращении.</w:t>
      </w:r>
    </w:p>
    <w:p w:rsidR="009429C7" w:rsidRPr="009429C7" w:rsidRDefault="009429C7" w:rsidP="009429C7">
      <w:pPr>
        <w:tabs>
          <w:tab w:val="left" w:pos="10585"/>
        </w:tabs>
        <w:ind w:left="720" w:right="686"/>
        <w:jc w:val="both"/>
        <w:rPr>
          <w:rFonts w:ascii="Arial" w:hAnsi="Arial" w:cs="Arial"/>
          <w:b/>
          <w:iCs/>
          <w:sz w:val="20"/>
          <w:szCs w:val="20"/>
        </w:rPr>
      </w:pPr>
      <w:r w:rsidRPr="009429C7">
        <w:rPr>
          <w:rFonts w:ascii="Arial" w:hAnsi="Arial" w:cs="Arial"/>
          <w:b/>
          <w:iCs/>
          <w:sz w:val="20"/>
          <w:szCs w:val="20"/>
        </w:rPr>
        <w:t>Установка сверла.</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t>Потяните назад пластиковую муфту(b) (по направлению, указанному стрелкой).</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t xml:space="preserve"> Вставьте сверло </w:t>
      </w:r>
      <w:r w:rsidRPr="009429C7">
        <w:rPr>
          <w:rFonts w:ascii="Arial" w:hAnsi="Arial" w:cs="Arial" w:hint="eastAsia"/>
          <w:sz w:val="20"/>
          <w:szCs w:val="20"/>
        </w:rPr>
        <w:t>(1)</w:t>
      </w:r>
      <w:r w:rsidRPr="009429C7">
        <w:rPr>
          <w:rFonts w:ascii="Arial" w:hAnsi="Arial" w:cs="Arial"/>
          <w:sz w:val="20"/>
          <w:szCs w:val="20"/>
        </w:rPr>
        <w:t xml:space="preserve"> в патрон</w:t>
      </w:r>
      <w:r w:rsidRPr="009429C7">
        <w:rPr>
          <w:rFonts w:ascii="Arial" w:hAnsi="Arial" w:cs="Arial" w:hint="eastAsia"/>
          <w:sz w:val="20"/>
          <w:szCs w:val="20"/>
        </w:rPr>
        <w:t xml:space="preserve">, </w:t>
      </w:r>
      <w:r w:rsidRPr="009429C7">
        <w:rPr>
          <w:rFonts w:ascii="Arial" w:hAnsi="Arial" w:cs="Arial"/>
          <w:sz w:val="20"/>
          <w:szCs w:val="20"/>
        </w:rPr>
        <w:t xml:space="preserve">а затем отпустите пластиковую муфту </w:t>
      </w:r>
      <w:r w:rsidRPr="009429C7">
        <w:rPr>
          <w:rFonts w:ascii="Arial" w:hAnsi="Arial" w:cs="Arial" w:hint="eastAsia"/>
          <w:sz w:val="20"/>
          <w:szCs w:val="20"/>
        </w:rPr>
        <w:t xml:space="preserve">(b). </w:t>
      </w:r>
      <w:r w:rsidRPr="009429C7">
        <w:rPr>
          <w:rFonts w:ascii="Arial" w:hAnsi="Arial" w:cs="Arial"/>
          <w:sz w:val="20"/>
          <w:szCs w:val="20"/>
        </w:rPr>
        <w:t>Муфта вернется в исходное положение, в результате чего произойдет фиксация сверла</w:t>
      </w:r>
      <w:r w:rsidRPr="009429C7">
        <w:rPr>
          <w:rFonts w:ascii="Arial" w:hAnsi="Arial" w:cs="Arial" w:hint="eastAsia"/>
          <w:sz w:val="20"/>
          <w:szCs w:val="20"/>
        </w:rPr>
        <w:t>.</w:t>
      </w:r>
      <w:r w:rsidRPr="009429C7">
        <w:rPr>
          <w:rFonts w:ascii="Arial" w:hAnsi="Arial" w:cs="Arial"/>
          <w:sz w:val="20"/>
          <w:szCs w:val="20"/>
        </w:rPr>
        <w:t xml:space="preserve"> </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t>Проверьте надежность фиксации, потянув сверло на себя.</w:t>
      </w:r>
    </w:p>
    <w:p w:rsidR="009429C7" w:rsidRPr="009429C7" w:rsidRDefault="009429C7" w:rsidP="009429C7">
      <w:pPr>
        <w:tabs>
          <w:tab w:val="left" w:pos="10585"/>
        </w:tabs>
        <w:ind w:left="1077" w:right="686"/>
        <w:jc w:val="both"/>
        <w:rPr>
          <w:iCs/>
        </w:rPr>
      </w:pPr>
      <w:r w:rsidRPr="009429C7">
        <w:rPr>
          <w:rFonts w:ascii="Arial" w:hAnsi="Arial" w:cs="Arial" w:hint="eastAsia"/>
          <w:noProof/>
          <w:sz w:val="20"/>
          <w:szCs w:val="20"/>
          <w:lang w:bidi="ar-SA"/>
        </w:rPr>
        <w:drawing>
          <wp:inline distT="0" distB="0" distL="0" distR="0">
            <wp:extent cx="1861185" cy="1186815"/>
            <wp:effectExtent l="19050" t="0" r="5715" b="0"/>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8"/>
                    <a:srcRect l="2083" t="5539" r="16476" b="3285"/>
                    <a:stretch>
                      <a:fillRect/>
                    </a:stretch>
                  </pic:blipFill>
                  <pic:spPr bwMode="auto">
                    <a:xfrm>
                      <a:off x="0" y="0"/>
                      <a:ext cx="1861185" cy="1186815"/>
                    </a:xfrm>
                    <a:prstGeom prst="rect">
                      <a:avLst/>
                    </a:prstGeom>
                    <a:noFill/>
                    <a:ln w="9525">
                      <a:noFill/>
                      <a:miter lim="800000"/>
                      <a:headEnd/>
                      <a:tailEnd/>
                    </a:ln>
                  </pic:spPr>
                </pic:pic>
              </a:graphicData>
            </a:graphic>
          </wp:inline>
        </w:drawing>
      </w:r>
    </w:p>
    <w:p w:rsidR="009429C7" w:rsidRPr="009429C7" w:rsidRDefault="009429C7" w:rsidP="009429C7">
      <w:pPr>
        <w:tabs>
          <w:tab w:val="left" w:pos="10585"/>
        </w:tabs>
        <w:ind w:left="720" w:right="686"/>
        <w:jc w:val="both"/>
        <w:rPr>
          <w:rFonts w:ascii="Arial" w:hAnsi="Arial" w:cs="Arial"/>
          <w:b/>
          <w:iCs/>
          <w:sz w:val="20"/>
          <w:szCs w:val="20"/>
        </w:rPr>
      </w:pPr>
      <w:r w:rsidRPr="009429C7">
        <w:rPr>
          <w:rFonts w:ascii="Arial" w:hAnsi="Arial" w:cs="Arial"/>
          <w:b/>
          <w:iCs/>
          <w:sz w:val="20"/>
          <w:szCs w:val="20"/>
        </w:rPr>
        <w:t>Снятие сверла.</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t xml:space="preserve">Потяните назад пластиковую муфту(b) (по направлению, указанному стрелкой). </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t>Удерживая муфту, извлеките сверло (a) из инструмента (по направлению, указанному стрелкой).</w:t>
      </w:r>
    </w:p>
    <w:p w:rsidR="009429C7" w:rsidRPr="009429C7" w:rsidRDefault="009429C7" w:rsidP="009429C7">
      <w:pPr>
        <w:tabs>
          <w:tab w:val="left" w:pos="10585"/>
        </w:tabs>
        <w:ind w:left="1077" w:right="686"/>
        <w:jc w:val="both"/>
        <w:rPr>
          <w:rFonts w:ascii="Arial" w:hAnsi="Arial" w:cs="Arial"/>
          <w:sz w:val="20"/>
          <w:szCs w:val="20"/>
        </w:rPr>
      </w:pPr>
    </w:p>
    <w:p w:rsidR="009429C7" w:rsidRDefault="009429C7" w:rsidP="009429C7">
      <w:pPr>
        <w:tabs>
          <w:tab w:val="left" w:pos="10585"/>
        </w:tabs>
        <w:ind w:left="1077" w:right="686"/>
        <w:jc w:val="both"/>
        <w:rPr>
          <w:rFonts w:ascii="Arial" w:eastAsiaTheme="minorEastAsia" w:hAnsi="Arial" w:cs="Arial"/>
          <w:sz w:val="20"/>
          <w:szCs w:val="20"/>
          <w:lang w:eastAsia="zh-CN"/>
        </w:rPr>
      </w:pPr>
      <w:r w:rsidRPr="009429C7">
        <w:rPr>
          <w:rFonts w:ascii="Arial" w:hAnsi="Arial" w:cs="Arial" w:hint="eastAsia"/>
          <w:noProof/>
          <w:sz w:val="20"/>
          <w:szCs w:val="20"/>
          <w:lang w:bidi="ar-SA"/>
        </w:rPr>
        <w:drawing>
          <wp:inline distT="0" distB="0" distL="0" distR="0">
            <wp:extent cx="1784985" cy="1175385"/>
            <wp:effectExtent l="19050" t="0" r="5715" b="0"/>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9"/>
                    <a:srcRect l="2916" t="5797" r="18787" b="4735"/>
                    <a:stretch>
                      <a:fillRect/>
                    </a:stretch>
                  </pic:blipFill>
                  <pic:spPr bwMode="auto">
                    <a:xfrm>
                      <a:off x="0" y="0"/>
                      <a:ext cx="1784985" cy="1175385"/>
                    </a:xfrm>
                    <a:prstGeom prst="rect">
                      <a:avLst/>
                    </a:prstGeom>
                    <a:noFill/>
                    <a:ln w="9525">
                      <a:noFill/>
                      <a:miter lim="800000"/>
                      <a:headEnd/>
                      <a:tailEnd/>
                    </a:ln>
                  </pic:spPr>
                </pic:pic>
              </a:graphicData>
            </a:graphic>
          </wp:inline>
        </w:drawing>
      </w:r>
    </w:p>
    <w:p w:rsidR="009429C7" w:rsidRPr="009429C7" w:rsidRDefault="009429C7" w:rsidP="009429C7">
      <w:pPr>
        <w:tabs>
          <w:tab w:val="left" w:pos="10585"/>
        </w:tabs>
        <w:ind w:left="720" w:right="686"/>
        <w:jc w:val="both"/>
        <w:rPr>
          <w:rFonts w:ascii="Arial" w:hAnsi="Arial" w:cs="Arial"/>
          <w:b/>
          <w:iCs/>
          <w:sz w:val="20"/>
          <w:szCs w:val="20"/>
        </w:rPr>
      </w:pPr>
      <w:r w:rsidRPr="009429C7">
        <w:rPr>
          <w:rFonts w:ascii="Arial" w:hAnsi="Arial" w:cs="Arial"/>
          <w:b/>
          <w:iCs/>
          <w:sz w:val="20"/>
          <w:szCs w:val="20"/>
        </w:rPr>
        <w:t>Поворот оснастки при долблении.</w:t>
      </w:r>
    </w:p>
    <w:p w:rsidR="009429C7" w:rsidRPr="009429C7" w:rsidRDefault="007307F3" w:rsidP="009429C7">
      <w:pPr>
        <w:tabs>
          <w:tab w:val="left" w:pos="10585"/>
        </w:tabs>
        <w:ind w:left="1077" w:right="686"/>
        <w:jc w:val="both"/>
        <w:rPr>
          <w:rFonts w:ascii="Arial" w:hAnsi="Arial" w:cs="Arial"/>
          <w:sz w:val="20"/>
          <w:szCs w:val="20"/>
        </w:rPr>
      </w:pPr>
      <w:r>
        <w:pict>
          <v:group id="Group 51962" o:spid="_x0000_s2034" style="width:176.7pt;height:80.75pt;mso-position-horizontal-relative:char;mso-position-vertical-relative:line" coordsize="22438,10256">
            <v:shape id="Shape 7408" o:spid="_x0000_s2035" style="position:absolute;left:3367;top:3471;width:7294;height:191;visibility:visible" coordsize="729348,19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fbcUA&#10;AADbAAAADwAAAGRycy9kb3ducmV2LnhtbESPQUsDMRCF74L/IYzgRWxWD7WuTYtYqgWVYu2hx2Ez&#10;bpYmkyWJ7fbfdw6Ctxnem/e+mc6H4NWBUu4iG7gbVaCIm2g7bg1sv5e3E1C5IFv0kcnAiTLMZ5cX&#10;U6xtPPIXHTalVRLCuUYDrpS+1jo3jgLmUeyJRfuJKWCRNbXaJjxKePD6vqrGOmDH0uCwpxdHzX7z&#10;Gwx8Lm/W6X3RfiweKXv/8Lpzb/tozPXV8PwEqtBQ/s1/1ysr+EIvv8gAen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59txQAAANsAAAAPAAAAAAAAAAAAAAAAAJgCAABkcnMv&#10;ZG93bnJldi54bWxQSwUGAAAAAAQABAD1AAAAigMAAAAA&#10;" adj="0,,0" path="m729348,19050l,19050,,,729348,r,19050xe" filled="f" strokeweight=".7pt">
              <v:stroke joinstyle="round" endcap="round"/>
              <v:formulas/>
              <v:path arrowok="t" o:connecttype="custom" o:connectlocs="7294,191;0,191;0,0;7294,0;7294,191" o:connectangles="0,0,0,0,0" textboxrect="0,0,729348,19050"/>
            </v:shape>
            <v:shape id="Shape 7410" o:spid="_x0000_s2036" style="position:absolute;left:9149;top:4948;width:1572;height:0;visibility:visible" coordsize="1572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nMIA&#10;AADbAAAADwAAAGRycy9kb3ducmV2LnhtbERPS2rDMBDdF3oHMYXuGtlpCMaJYkyhTbPoIp8DTKyJ&#10;7doaGUmJ3dtHhUJ383jfWReT6cWNnG8tK0hnCQjiyuqWawWn4/tLBsIHZI29ZVLwQx6KzePDGnNt&#10;R97T7RBqEUPY56igCWHIpfRVQwb9zA7EkbtYZzBE6GqpHY4x3PRyniRLabDl2NDgQG8NVd3hahRM&#10;5++vLiwoK125+OjSfjvuslelnp+mcgUi0BT+xX/uTx3nz+H3l3iA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0DacwgAAANsAAAAPAAAAAAAAAAAAAAAAAJgCAABkcnMvZG93&#10;bnJldi54bWxQSwUGAAAAAAQABAD1AAAAhwMAAAAA&#10;" adj="0,,0" path="m,l157239,e" filled="f" strokeweight=".3pt">
              <v:stroke joinstyle="round" endcap="round"/>
              <v:formulas/>
              <v:path arrowok="t" o:connecttype="custom" o:connectlocs="0,0;1572,0" o:connectangles="0,0" textboxrect="0,0,157239,0"/>
            </v:shape>
            <v:shape id="Shape 7411" o:spid="_x0000_s2037" style="position:absolute;left:8510;top:4110;width:3029;height:293;visibility:visible" coordsize="302933,29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GbhcQA&#10;AADbAAAADwAAAGRycy9kb3ducmV2LnhtbESPS4vCQBCE78L+h6EXvIhOfKxI1lEWURE9yPq4N5ne&#10;JGymJ2bGGP+9Iwjeuqnq+qqn88YUoqbK5ZYV9HsRCOLE6pxTBafjqjsB4TyyxsIyKbiTg/nsozXF&#10;WNsb/1J98KkIIexiVJB5X8ZSuiQjg65nS+Kg/dnKoA9rlUpd4S2Em0IOomgsDeYcCBmWtMgo+T9c&#10;TYCc85HUk/1555b1dbnuyO3XpVaq/dn8fIPw1Pi3+XW90aH+EJ6/hAH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xm4XEAAAA2wAAAA8AAAAAAAAAAAAAAAAAmAIAAGRycy9k&#10;b3ducmV2LnhtbFBLBQYAAAAABAAEAPUAAACJAwAAAAA=&#10;" adj="0,,0" path="m302933,l139256,c82918,,40005,9893,4445,23660,1727,24981,,27127,,29261e" filled="f" strokeweight=".3pt">
              <v:stroke joinstyle="round" endcap="round"/>
              <v:formulas/>
              <v:path arrowok="t" o:connecttype="custom" o:connectlocs="3029,0;1392,0;44,237;0,293" o:connectangles="0,0,0,0" textboxrect="0,0,302933,29261"/>
            </v:shape>
            <v:shape id="Shape 7412" o:spid="_x0000_s2038" style="position:absolute;left:8710;top:4354;width:2717;height:0;visibility:visible" coordsize="2717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BCM8QA&#10;AADbAAAADwAAAGRycy9kb3ducmV2LnhtbESPQWvCQBCF7wX/wzJCb7pRtJToKlEQpNRCoyLehuyY&#10;DWZnQ3ar6b/vCkJvM7w373szX3a2FjdqfeVYwWiYgCAunK64VHDYbwbvIHxA1lg7JgW/5GG56L3M&#10;MdXuzt90y0MpYgj7FBWYEJpUSl8YsuiHriGO2sW1FkNc21LqFu8x3NZynCRv0mLFkWCwobWh4pr/&#10;2AjJs8+VuZbNacp5t+PjOfv4mir12u+yGYhAXfg3P6+3OtafwOOXOI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QQjPEAAAA2wAAAA8AAAAAAAAAAAAAAAAAmAIAAGRycy9k&#10;b3ducmV2LnhtbFBLBQYAAAAABAAEAPUAAACJAwAAAAA=&#10;" adj="0,,0" path="m,l271704,e" filled="f" strokeweight=".3pt">
              <v:stroke joinstyle="round" endcap="round"/>
              <v:formulas/>
              <v:path arrowok="t" o:connecttype="custom" o:connectlocs="0,0;2717,0" o:connectangles="0,0" textboxrect="0,0,271704,0"/>
            </v:shape>
            <v:shape id="Shape 7413" o:spid="_x0000_s2039" style="position:absolute;left:11538;top:4483;width:437;height:0;visibility:visible" coordsize="4367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9imb8A&#10;AADbAAAADwAAAGRycy9kb3ducmV2LnhtbERPTYvCMBC9C/sfwgjeNK2gLF2jiLBST6Jb9zw0Y1ts&#10;JiWJtf57IyzsbR7vc1abwbSiJ+cbywrSWQKCuLS64UpB8fM9/QThA7LG1jIpeJKHzfpjtMJM2wef&#10;qD+HSsQQ9hkqqEPoMil9WZNBP7MdceSu1hkMEbpKaoePGG5aOU+SpTTYcGyosaNdTeXtfDcKdnmP&#10;Lt132+P1sDe/y+dlnhepUpPxsP0CEWgI/+I/d67j/AW8f4kHyP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r2KZvwAAANsAAAAPAAAAAAAAAAAAAAAAAJgCAABkcnMvZG93bnJl&#10;di54bWxQSwUGAAAAAAQABAD1AAAAhAMAAAAA&#10;" adj="0,,0" path="m,l43675,e" filled="f" strokeweight=".3pt">
              <v:stroke joinstyle="round" endcap="round"/>
              <v:formulas/>
              <v:path arrowok="t" o:connecttype="custom" o:connectlocs="0,0;437,0" o:connectangles="0,0" textboxrect="0,0,43675,0"/>
            </v:shape>
            <v:shape id="Shape 7414" o:spid="_x0000_s2040" style="position:absolute;left:11538;top:4013;width:0;height:556;visibility:visible" coordsize="0,555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nFYsEA&#10;AADbAAAADwAAAGRycy9kb3ducmV2LnhtbERP24rCMBB9X/Afwgi+rakiItUosiiK4MJ6eZ9tZtuy&#10;zSQ20Va/frMg+DaHc53ZojWVuFHtS8sKBv0EBHFmdcm5gtNx/T4B4QOyxsoyKbiTh8W88zbDVNuG&#10;v+h2CLmIIexTVFCE4FIpfVaQQd+3jjhyP7Y2GCKsc6lrbGK4qeQwScbSYMmxoUBHHwVlv4erUXBp&#10;3HK0w0Rvvs15u/986N3KBaV63XY5BRGoDS/x073Vcf4Y/n+JB8j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JxWLBAAAA2wAAAA8AAAAAAAAAAAAAAAAAmAIAAGRycy9kb3du&#10;cmV2LnhtbFBLBQYAAAAABAAEAPUAAACGAwAAAAA=&#10;" adj="0,,0" path="m,l,55588e" filled="f" strokeweight=".3pt">
              <v:stroke joinstyle="round" endcap="round"/>
              <v:formulas/>
              <v:path arrowok="t" o:connecttype="custom" o:connectlocs="0,0;0,556" o:connectangles="0,0" textboxrect="0,0,0,55588"/>
            </v:shape>
            <v:shape id="Shape 7415" o:spid="_x0000_s2041" style="position:absolute;left:8510;top:4569;width:3465;height:0;visibility:visible" coordsize="34646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8fUcEA&#10;AADbAAAADwAAAGRycy9kb3ducmV2LnhtbERPS4vCMBC+C/sfwix401QPKtUo7oIg7MnXwdvYjG1t&#10;M6lJVqu/frMgeJuP7zmzRWtqcSPnS8sKBv0EBHFmdcm5gv1u1ZuA8AFZY22ZFDzIw2L+0Zlhqu2d&#10;N3TbhlzEEPYpKihCaFIpfVaQQd+3DXHkztYZDBG6XGqH9xhuajlMkpE0WHJsKLCh74KyavtrFJwO&#10;1WCyO1ZX+jo6+ZM9nyN3uijV/WyXUxCB2vAWv9xrHeeP4f+XeIC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fH1HBAAAA2wAAAA8AAAAAAAAAAAAAAAAAmAIAAGRycy9kb3du&#10;cmV2LnhtbFBLBQYAAAAABAAEAPUAAACGAwAAAAA=&#10;" adj="0,,0" path="m,l346469,e" filled="f" strokeweight=".3pt">
              <v:stroke joinstyle="round" endcap="round"/>
              <v:formulas/>
              <v:path arrowok="t" o:connecttype="custom" o:connectlocs="0,0;3465,0" o:connectangles="0,0" textboxrect="0,0,346469,0"/>
            </v:shape>
            <v:shape id="Shape 7416" o:spid="_x0000_s2042" style="position:absolute;left:10862;top:5023;width:84;height:84;visibility:visible" coordsize="8395,84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lOyMYA&#10;AADbAAAADwAAAGRycy9kb3ducmV2LnhtbESPT2vCQBDF7wW/wzIFL6KbeiglukoJLRRysSrocchO&#10;k9DsbMxu/thP3zkUepvhvXnvN9v95Bo1UBdqzwaeVgko4sLbmksD59P78gVUiMgWG89k4E4B9rvZ&#10;wxZT60f+pOEYSyUhHFI0UMXYplqHoiKHYeVbYtG+fOcwytqV2nY4Srhr9DpJnrXDmqWhwpayiorv&#10;Y+8MvF3O2TW/HPqf+nSbyoV12SJ3xswfp9cNqEhT/Df/XX9YwRdY+UUG0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lOyMYAAADbAAAADwAAAAAAAAAAAAAAAACYAgAAZHJz&#10;L2Rvd25yZXYueG1sUEsFBgAAAAAEAAQA9QAAAIsDAAAAAA==&#10;" adj="0,,0" path="m8395,4204v,2324,-1893,4204,-4191,4204c1880,8408,,6528,,4204,,1893,1880,,4204,,6502,,8395,1893,8395,4204xe" filled="f" strokeweight=".3pt">
              <v:stroke joinstyle="round" endcap="round"/>
              <v:formulas/>
              <v:path arrowok="t" o:connecttype="custom" o:connectlocs="84,42;42,84;0,42;42,0;84,42" o:connectangles="0,0,0,0,0" textboxrect="0,0,8395,8408"/>
            </v:shape>
            <v:shape id="Shape 7417" o:spid="_x0000_s2043" style="position:absolute;left:11167;top:5951;width:808;height:227;visibility:visible" coordsize="80797,22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gBcMA&#10;AADbAAAADwAAAGRycy9kb3ducmV2LnhtbERPTWvCQBC9F/oflin0UurG2oqm2YgIgnoz1UNvQ3aa&#10;LMnOxuyq8d+7hUJv83ifky0G24oL9d44VjAeJSCIS6cNVwoOX+vXGQgfkDW2jknBjTws8seHDFPt&#10;rrynSxEqEUPYp6igDqFLpfRlTRb9yHXEkftxvcUQYV9J3eM1httWviXJVFo0HBtq7GhVU9kUZ6vg&#10;1LjuxUzNt/2YvDe79fboDrujUs9Pw/ITRKAh/Iv/3Bsd58/h95d4gM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gBcMAAADbAAAADwAAAAAAAAAAAAAAAACYAgAAZHJzL2Rv&#10;d25yZXYueG1sUEsFBgAAAAAEAAQA9QAAAIgDAAAAAA==&#10;" adj="0,,0" path="m,l,17373v,3430,419,5360,7277,5360l80797,22733e" filled="f" strokeweight=".3pt">
              <v:stroke joinstyle="round" endcap="round"/>
              <v:formulas/>
              <v:path arrowok="t" o:connecttype="custom" o:connectlocs="0,0;0,173;73,227;808,227" o:connectangles="0,0,0,0" textboxrect="0,0,80797,22733"/>
            </v:shape>
            <v:shape id="Shape 7418" o:spid="_x0000_s2044" style="position:absolute;left:11581;top:5810;width:394;height:223;visibility:visible" coordsize="39345,223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iX8QA&#10;AADbAAAADwAAAGRycy9kb3ducmV2LnhtbESPzWrDMBCE74W+g9hCLiWR40MobuQQCvk79JCk7Xlj&#10;rS2n1spISuK+fVQo9DjMzDfMfDHYTlzJh9axgukkA0FcOd1yo+DjuBq/gAgRWWPnmBT8UIBF+fgw&#10;x0K7G+/peoiNSBAOBSowMfaFlKEyZDFMXE+cvNp5izFJ30jt8ZbgtpN5ls2kxZbTgsGe3gxV34eL&#10;VdDu3mO/lubTn78224qe6/VpJpUaPQ3LVxCRhvgf/mtvtYI8h98v6QfI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jYl/EAAAA2wAAAA8AAAAAAAAAAAAAAAAAmAIAAGRycy9k&#10;b3ducmV2LnhtbFBLBQYAAAAABAAEAPUAAACJAwAAAAA=&#10;" adj="0,,0" path="m,l,18224v,2998,1613,4077,5258,4077l39345,22301e" filled="f" strokeweight=".3pt">
              <v:stroke joinstyle="round" endcap="round"/>
              <v:formulas/>
              <v:path arrowok="t" o:connecttype="custom" o:connectlocs="0,0;0,182;53,223;394,223" o:connectangles="0,0,0,0" textboxrect="0,0,39345,22301"/>
            </v:shape>
            <v:shape id="Shape 7419" o:spid="_x0000_s2045" style="position:absolute;left:11265;top:6057;width:245;height:66;visibility:visible" coordsize="24498,66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R/YsIA&#10;AADbAAAADwAAAGRycy9kb3ducmV2LnhtbESPT4vCMBTE78J+h/AW9qbpqpRajbIIsh7Xf+Dx0Tyb&#10;YvNSmmjrt98IgsdhZn7DLFa9rcWdWl85VvA9SkAQF05XXCo4HjbDDIQPyBprx6TgQR5Wy4/BAnPt&#10;Ot7RfR9KESHsc1RgQmhyKX1hyKIfuYY4ehfXWgxRtqXULXYRbms5TpJUWqw4LhhsaG2ouO5vVkH2&#10;p7enJp1O7aO7zCa/Jklv56NSX5/9zxxEoD68w6/2VisYT+D5Jf4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tH9iwgAAANsAAAAPAAAAAAAAAAAAAAAAAJgCAABkcnMvZG93&#10;bnJldi54bWxQSwUGAAAAAAQABAD1AAAAhwMAAAAA&#10;" adj="0,,0" path="m,6617l24498,e" filled="f" strokeweight=".3pt">
              <v:stroke joinstyle="round" endcap="round"/>
              <v:formulas/>
              <v:path arrowok="t" o:connecttype="custom" o:connectlocs="0,66;245,0" o:connectangles="0,0" textboxrect="0,0,24498,6617"/>
            </v:shape>
            <v:shape id="Shape 7420" o:spid="_x0000_s2046" style="position:absolute;left:10721;top:4949;width:860;height:861;visibility:visible" coordsize="86017,860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53E8UA&#10;AADbAAAADwAAAGRycy9kb3ducmV2LnhtbESPQWvCQBSE74L/YXlCL6VuTCW0qWuIQrGgF5PS8yP7&#10;mqRm34bsVuO/dwsFj8PMfMOsstF04kyDay0rWMwjEMSV1S3XCj7L96cXEM4ja+wsk4IrOcjW08kK&#10;U20vfKRz4WsRIOxSVNB436dSuqohg25ue+LgfdvBoA9yqKUe8BLgppNxFCXSYMthocGetg1Vp+LX&#10;KNi4/Gd32r9i/Hj4StzuueC+3Cr1MBvzNxCeRn8P/7c/tIJ4CX9fw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DncTxQAAANsAAAAPAAAAAAAAAAAAAAAAAJgCAABkcnMv&#10;ZG93bnJldi54bWxQSwUGAAAAAAQABAD1AAAAigMAAAAA&#10;" adj="0,,0" path="m,c47498,,86017,38544,86017,86068e" filled="f" strokeweight=".3pt">
              <v:stroke joinstyle="round" endcap="round"/>
              <v:formulas/>
              <v:path arrowok="t" o:connecttype="custom" o:connectlocs="0,0;860,861" o:connectangles="0,0" textboxrect="0,0,86017,86068"/>
            </v:shape>
            <v:shape id="Shape 7421" o:spid="_x0000_s2047" style="position:absolute;left:10164;top:4947;width:1003;height:1004;visibility:visible" coordsize="100330,1003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y7sMA&#10;AADbAAAADwAAAGRycy9kb3ducmV2LnhtbESPQWuDQBCF74H+h2UKvSVrAg3BZJVSUrDQHqrmPnEn&#10;KnFnjbtV+++7hUKOjzfve/MO6Ww6MdLgWssK1qsIBHFldcu1grJ4W+5AOI+ssbNMCn7IQZo8LA4Y&#10;azvxF425r0WAsItRQeN9H0vpqoYMupXtiYN3sYNBH+RQSz3gFOCmk5so2kqDLYeGBnt6bai65t8m&#10;vDF/FJyft4ZPn+WN3s06m46dUk+P88sehKfZ34//05lWsHmGvy0BADL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gy7sMAAADbAAAADwAAAAAAAAAAAAAAAACYAgAAZHJzL2Rv&#10;d25yZXYueG1sUEsFBgAAAAAEAAQA9QAAAIgDAAAAAA==&#10;" adj="0,,0" path="m,c55397,,100330,44958,100330,100393e" filled="f" strokeweight=".3pt">
              <v:stroke joinstyle="round" endcap="round"/>
              <v:formulas/>
              <v:path arrowok="t" o:connecttype="custom" o:connectlocs="0,0;1003,1004" o:connectangles="0,0" textboxrect="0,0,100330,100393"/>
            </v:shape>
            <v:shape id="Shape 7422" o:spid="_x0000_s15360" style="position:absolute;left:6458;top:4606;width:0;height:944;visibility:visible" coordsize="0,943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M8UA&#10;AADbAAAADwAAAGRycy9kb3ducmV2LnhtbESPQWsCMRSE7wX/Q3iCt5roQdqtUaq0tSgoWg8eH5vX&#10;3dXNy3YT1/XfG6HgcZiZb5jxtLWlaKj2hWMNg74CQZw6U3CmYf/z+fwCwgdkg6Vj0nAlD9NJ52mM&#10;iXEX3lKzC5mIEPYJashDqBIpfZqTRd93FXH0fl1tMURZZ9LUeIlwW8qhUiNpseC4kGNF85zS0+5s&#10;I6XZLA/yY/m6KHE1Wx9P6utvobTuddv3NxCB2vAI/7e/jYbhCO5f4g+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K74zxQAAANsAAAAPAAAAAAAAAAAAAAAAAJgCAABkcnMv&#10;ZG93bnJldi54bWxQSwUGAAAAAAQABAD1AAAAigMAAAAA&#10;" adj="0,,0" path="m,l,94323e" filled="f" strokeweight=".3pt">
              <v:stroke joinstyle="round" endcap="round"/>
              <v:formulas/>
              <v:path arrowok="t" o:connecttype="custom" o:connectlocs="0,0;0,944" o:connectangles="0,0" textboxrect="0,0,0,94323"/>
            </v:shape>
            <v:shape id="Shape 7423" o:spid="_x0000_s15361" style="position:absolute;left:6835;top:4606;width:0;height:944;visibility:visible" coordsize="0,943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qQcUA&#10;AADbAAAADwAAAGRycy9kb3ducmV2LnhtbESPQWvCQBSE74X+h+UJvTW7eigaXcWWVsWCperB4yP7&#10;TFKzb2N2jfHfdwsFj8PMfMNMZp2tREuNLx1r6CcKBHHmTMm5hv3u43kIwgdkg5Vj0nAjD7Pp48ME&#10;U+Ou/E3tNuQiQtinqKEIoU6l9FlBFn3iauLoHV1jMUTZ5NI0eI1wW8mBUi/SYslxocCa3grKTtuL&#10;jZT2a32Q7+vRssLP183PSS3OS6X1U6+bj0EE6sI9/N9eGQ2DEfx9iT9A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CpBxQAAANsAAAAPAAAAAAAAAAAAAAAAAJgCAABkcnMv&#10;ZG93bnJldi54bWxQSwUGAAAAAAQABAD1AAAAigMAAAAA&#10;" adj="0,,0" path="m,l,94323e" filled="f" strokeweight=".3pt">
              <v:stroke joinstyle="round" endcap="round"/>
              <v:formulas/>
              <v:path arrowok="t" o:connecttype="custom" o:connectlocs="0,0;0,944" o:connectangles="0,0" textboxrect="0,0,0,94323"/>
            </v:shape>
            <v:shape id="Shape 7424" o:spid="_x0000_s15362" style="position:absolute;left:6929;top:4452;width:0;height:1249;visibility:visible" coordsize="0,1248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6ScsMA&#10;AADbAAAADwAAAGRycy9kb3ducmV2LnhtbERPTWvCQBC9F/wPyxS81U1jKxJdRdSS4iWYFvQ4ZKdJ&#10;aHY2ZteY9td3D0KPj/e9XA+mET11rras4HkSgSAurK65VPD58fY0B+E8ssbGMin4IQfr1ehhiYm2&#10;Nz5Sn/tShBB2CSqovG8TKV1RkUE3sS1x4L5sZ9AH2JVSd3gL4aaRcRTNpMGaQ0OFLW0rKr7zq1Gw&#10;3c9/X06HV5kdzrsijS6nONOpUuPHYbMA4Wnw/+K7+10rmIb14Uv4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6ScsMAAADbAAAADwAAAAAAAAAAAAAAAACYAgAAZHJzL2Rv&#10;d25yZXYueG1sUEsFBgAAAAAEAAQA9QAAAIgDAAAAAA==&#10;" adj="0,,0" path="m,l,124892e" filled="f" strokeweight=".3pt">
              <v:stroke joinstyle="round" endcap="round"/>
              <v:formulas/>
              <v:path arrowok="t" o:connecttype="custom" o:connectlocs="0,0;0,1249" o:connectangles="0,0" textboxrect="0,0,0,124892"/>
            </v:shape>
            <v:shape id="Shape 7425" o:spid="_x0000_s15363" style="position:absolute;left:7495;top:4551;width:0;height:1054;visibility:visible" coordsize="0,1054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iySMMA&#10;AADbAAAADwAAAGRycy9kb3ducmV2LnhtbESPQYvCMBSE78L+h/CEvYim26LUahRdWPAiorsHj4/m&#10;2Vabl9JE7f57Iwgeh5n5hpkvO1OLG7WusqzgaxSBIM6trrhQ8Pf7M0xBOI+ssbZMCv7JwXLx0Ztj&#10;pu2d93Q7+EIECLsMFZTeN5mULi/JoBvZhjh4J9sa9EG2hdQt3gPc1DKOook0WHFYKLGh75Lyy+Fq&#10;FKTJbjtOzkfi1XSwTiOO88s0Vuqz361mIDx1/h1+tTdaQRLD80v4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iySMMAAADbAAAADwAAAAAAAAAAAAAAAACYAgAAZHJzL2Rv&#10;d25yZXYueG1sUEsFBgAAAAAEAAQA9QAAAIgDAAAAAA==&#10;" adj="0,,0" path="m,l,105473e" filled="f" strokeweight=".3pt">
              <v:stroke joinstyle="round" endcap="round"/>
              <v:formulas/>
              <v:path arrowok="t" o:connecttype="custom" o:connectlocs="0,0;0,1054" o:connectangles="0,0" textboxrect="0,0,0,105473"/>
            </v:shape>
            <v:shape id="Shape 7426" o:spid="_x0000_s15364" style="position:absolute;left:7832;top:4551;width:0;height:1054;visibility:visible" coordsize="0,1054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2Pp8UA&#10;AADbAAAADwAAAGRycy9kb3ducmV2LnhtbESPT2vCQBTE74V+h+UVvIhumlSJaVaxgtBLEf8cPD6y&#10;zyRN9m3Irpp++25B6HGYmd8w+WowrbhR72rLCl6nEQjiwuqaSwWn43aSgnAeWWNrmRT8kIPV8vkp&#10;x0zbO+/pdvClCBB2GSqovO8yKV1RkUE3tR1x8C62N+iD7Eupe7wHuGllHEVzabDmsFBhR5uKiuZw&#10;NQrSZPc1S77PxOvF+CONOC6aRazU6GVYv4PwNPj/8KP9qRUkb/D3Jfw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PY+nxQAAANsAAAAPAAAAAAAAAAAAAAAAAJgCAABkcnMv&#10;ZG93bnJldi54bWxQSwUGAAAAAAQABAD1AAAAigMAAAAA&#10;" adj="0,,0" path="m,l,105473e" filled="f" strokeweight=".3pt">
              <v:stroke joinstyle="round" endcap="round"/>
              <v:formulas/>
              <v:path arrowok="t" o:connecttype="custom" o:connectlocs="0,0;0,1054" o:connectangles="0,0" textboxrect="0,0,0,105473"/>
            </v:shape>
            <v:shape id="Shape 7427" o:spid="_x0000_s15365" style="position:absolute;left:8396;top:4352;width:106;height:0;visibility:visible" coordsize="105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PaocMA&#10;AADbAAAADwAAAGRycy9kb3ducmV2LnhtbESPQWsCMRSE7wX/Q3iCt5q1dq1sjSKWFile1OL5sXnN&#10;rm5ewiau239vCoUeh5n5hlmsetuIjtpQO1YwGWcgiEunazYKvo7vj3MQISJrbByTgh8KsFoOHhZY&#10;aHfjPXWHaESCcChQQRWjL6QMZUUWw9h54uR9u9ZiTLI1Urd4S3DbyKcsm0mLNaeFCj1tKiovh6tV&#10;wOdPnXfX3Jj9ZuefTx/+7SV6pUbDfv0KIlIf/8N/7a1WMM3h90v6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PaocMAAADbAAAADwAAAAAAAAAAAAAAAACYAgAAZHJzL2Rv&#10;d25yZXYueG1sUEsFBgAAAAAEAAQA9QAAAIgDAAAAAA==&#10;" adj="0,,0" path="m10592,l,e" filled="f" strokeweight=".3pt">
              <v:stroke joinstyle="round" endcap="round"/>
              <v:formulas/>
              <v:path arrowok="t" o:connecttype="custom" o:connectlocs="106,0;0,0" o:connectangles="0,0" textboxrect="0,0,10592,0"/>
            </v:shape>
            <v:shape id="Shape 7428" o:spid="_x0000_s15366" style="position:absolute;left:8396;top:5021;width:110;height:0;visibility:visible" coordsize="11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piLsIA&#10;AADbAAAADwAAAGRycy9kb3ducmV2LnhtbESPT4vCMBTE7wt+h/AEb2tqFZVqFJFd8Lj+oedn87at&#10;27yUJrb1228EweMwM79h1tveVKKlxpWWFUzGEQjizOqScwWX8/fnEoTzyBory6TgQQ62m8HHGhNt&#10;Oz5Se/K5CBB2CSoovK8TKV1WkEE3tjVx8H5tY9AH2eRSN9gFuKlkHEVzabDksFBgTfuCsr/T3Si4&#10;z25x+jh2jtv4mv1MFun065YqNRr2uxUIT71/h1/tg1YwncPzS/gB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mIuwgAAANsAAAAPAAAAAAAAAAAAAAAAAJgCAABkcnMvZG93&#10;bnJldi54bWxQSwUGAAAAAAQABAD1AAAAhwMAAAAA&#10;" adj="0,,0" path="m,l11011,e" filled="f" strokeweight=".3pt">
              <v:stroke joinstyle="round" endcap="round"/>
              <v:formulas/>
              <v:path arrowok="t" o:connecttype="custom" o:connectlocs="0,0;110,0" o:connectangles="0,0" textboxrect="0,0,11011,0"/>
            </v:shape>
            <v:shape id="Shape 7429" o:spid="_x0000_s15367" style="position:absolute;left:8396;top:5810;width:161;height:0;visibility:visible" coordsize="161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oOcYA&#10;AADbAAAADwAAAGRycy9kb3ducmV2LnhtbESPS2vDMBCE74X8B7GBXkott4amuFZCSChtCTnkBT0u&#10;1sY2sVbGUvz491WgkOMwM98w2WIwteiodZVlBS9RDII4t7riQsHx8Pn8DsJ5ZI21ZVIwkoPFfPKQ&#10;Yaptzzvq9r4QAcIuRQWl900qpctLMugi2xAH72xbgz7ItpC6xT7ATS1f4/hNGqw4LJTY0Kqk/LK/&#10;GgVr/5XIn+R3u726w2Y9PvV8OS2VepwOyw8QngZ/D/+3v7WCZAa3L+EH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RoOcYAAADbAAAADwAAAAAAAAAAAAAAAACYAgAAZHJz&#10;L2Rvd25yZXYueG1sUEsFBgAAAAAEAAQA9QAAAIsDAAAAAA==&#10;" adj="0,,0" path="m16142,l,e" filled="f" strokeweight=".3pt">
              <v:stroke joinstyle="round" endcap="round"/>
              <v:formulas/>
              <v:path arrowok="t" o:connecttype="custom" o:connectlocs="161,0;0,0" o:connectangles="0,0" textboxrect="0,0,16142,0"/>
            </v:shape>
            <v:shape id="Shape 7430" o:spid="_x0000_s15368" style="position:absolute;left:8396;top:5715;width:0;height:95;visibility:visible" coordsize="0,94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9cAA&#10;AADbAAAADwAAAGRycy9kb3ducmV2LnhtbERPTYvCMBC9C/6HMIIXWVNXEOkapQguXoRWBT0OzdgU&#10;m0lpotZ/bw4Le3y879Wmt414Uudrxwpm0wQEcel0zZWC82n3tQThA7LGxjEpeJOHzXo4WGGq3YsL&#10;eh5DJWII+xQVmBDaVEpfGrLop64ljtzNdRZDhF0ldYevGG4b+Z0kC2mx5thgsKWtofJ+fFgFl8JN&#10;Zll2PVxz3hWX/Txf/JpcqfGoz35ABOrDv/jPvdcK5nFs/BJ/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oq9cAAAADbAAAADwAAAAAAAAAAAAAAAACYAgAAZHJzL2Rvd25y&#10;ZXYueG1sUEsFBgAAAAAEAAQA9QAAAIUDAAAAAA==&#10;" adj="0,,0" path="m,9436l,e" filled="f" strokeweight=".3pt">
              <v:stroke joinstyle="round" endcap="round"/>
              <v:formulas/>
              <v:path arrowok="t" o:connecttype="custom" o:connectlocs="0,95;0,0" o:connectangles="0,0" textboxrect="0,0,0,9436"/>
            </v:shape>
            <v:shape id="Shape 7431" o:spid="_x0000_s15369" style="position:absolute;left:8396;top:5021;width:0;height:60;visibility:visible" coordsize="0,59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6QsQA&#10;AADbAAAADwAAAGRycy9kb3ducmV2LnhtbESPQWvCQBSE70L/w/IKvemmFtREV7GFgodeTCJ4fGSf&#10;SWj2bZrdxuivdwXB4zAz3zCrzWAa0VPnassK3icRCOLC6ppLBXn2PV6AcB5ZY2OZFFzIwWb9Mlph&#10;ou2Z99SnvhQBwi5BBZX3bSKlKyoy6Ca2JQ7eyXYGfZBdKXWH5wA3jZxG0UwarDksVNjSV0XFb/pv&#10;FMyn+viTyfzzspX9NU7j69/ukCn19jpslyA8Df4ZfrR3WsFHDPcv4Q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nekLEAAAA2wAAAA8AAAAAAAAAAAAAAAAAmAIAAGRycy9k&#10;b3ducmV2LnhtbFBLBQYAAAAABAAEAPUAAACJAwAAAAA=&#10;" adj="0,,0" path="m,l,5995e" filled="f" strokeweight=".3pt">
              <v:stroke joinstyle="round" endcap="round"/>
              <v:formulas/>
              <v:path arrowok="t" o:connecttype="custom" o:connectlocs="0,0;0,60" o:connectangles="0,0" textboxrect="0,0,0,5995"/>
            </v:shape>
            <v:shape id="Shape 7432" o:spid="_x0000_s15370" style="position:absolute;left:8396;top:5141;width:110;height:0;visibility:visible" coordsize="11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ksvMAA&#10;AADbAAAADwAAAGRycy9kb3ducmV2LnhtbERPy0rDQBTdF/yH4QrumkljqBI7LSItuDRRsr5mbpO0&#10;mTshM83j752F0OXhvHeH2XRipMG1lhVsohgEcWV1y7WCn+/T+hWE88gaO8ukYCEHh/3DaoeZthPn&#10;NBa+FiGEXYYKGu/7TEpXNWTQRbYnDtzZDgZ9gEMt9YBTCDedTOJ4Kw22HBoa7Omjoepa3IyCW3pJ&#10;yiWfHI/Jb/W1eSmfj5dSqafH+f0NhKfZ38X/7k+tIA3rw5fwA+T+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lksvMAAAADbAAAADwAAAAAAAAAAAAAAAACYAgAAZHJzL2Rvd25y&#10;ZXYueG1sUEsFBgAAAAAEAAQA9QAAAIUDAAAAAA==&#10;" adj="0,,0" path="m,l11011,e" filled="f" strokeweight=".3pt">
              <v:stroke joinstyle="round" endcap="round"/>
              <v:formulas/>
              <v:path arrowok="t" o:connecttype="custom" o:connectlocs="0,0;110,0" o:connectangles="0,0" textboxrect="0,0,11011,0"/>
            </v:shape>
            <v:shape id="Shape 7433" o:spid="_x0000_s15371" style="position:absolute;left:8396;top:5081;width:0;height:60;visibility:visible" coordsize="0,60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6zscA&#10;AADbAAAADwAAAGRycy9kb3ducmV2LnhtbESP3WrCQBSE7wXfYTmF3ummtoqkriLWP9CCtS3Fu0P2&#10;mESzZ0N2q7FP7woFL4eZ+YYZjGpTiBNVLres4KkdgSBOrM45VfD1OWv1QTiPrLGwTAou5GA0bDYG&#10;GGt75g86bX0qAoRdjAoy78tYSpdkZNC1bUkcvL2tDPogq1TqCs8BbgrZiaKeNJhzWMiwpElGyXH7&#10;axQc37tvP4fpZf69xsOu6P89b6arhVKPD/X4FYSn2t/D/+2lVvDSg9uX8APk8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Bes7HAAAA2wAAAA8AAAAAAAAAAAAAAAAAmAIAAGRy&#10;cy9kb3ducmV2LnhtbFBLBQYAAAAABAAEAPUAAACMAwAAAAA=&#10;" adj="0,,0" path="m,6007l,e" filled="f" strokeweight=".3pt">
              <v:stroke joinstyle="round" endcap="round"/>
              <v:formulas/>
              <v:path arrowok="t" o:connecttype="custom" o:connectlocs="0,60;0,0" o:connectangles="0,0" textboxrect="0,0,0,6007"/>
            </v:shape>
            <v:shape id="Shape 7434" o:spid="_x0000_s15372" style="position:absolute;left:8823;top:5664;width:2781;height:952;visibility:visible" coordsize="278066,951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kk9cQA&#10;AADbAAAADwAAAGRycy9kb3ducmV2LnhtbESP3WrCQBSE7wu+w3KE3tWNodiYuooIpQFB6s8DnGZP&#10;k9js2bC7Nenbu4Lg5TAz3zCL1WBacSHnG8sKppMEBHFpdcOVgtPx4yUD4QOyxtYyKfgnD6vl6GmB&#10;ubY97+lyCJWIEPY5KqhD6HIpfVmTQT+xHXH0fqwzGKJ0ldQO+wg3rUyTZCYNNhwXauxoU1P5e/gz&#10;Crrvz3Q73ze7r7UriizNen0+V0o9j4f1O4hAQ3iE7+1CK3h9g9uX+A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5JPXEAAAA2wAAAA8AAAAAAAAAAAAAAAAAmAIAAGRycy9k&#10;b3ducmV2LnhtbFBLBQYAAAAABAAEAPUAAACJAwAAAAA=&#10;" adj="0,,0" path="m,l5994,10287v4725,8573,11583,15647,24854,19723l102667,52896v3378,1333,8318,4495,10350,5918c118986,63005,126263,65481,134099,65481v4814,,9398,-940,13602,-2603c150393,61519,153619,60439,155956,60439r122110,l278066,95174e" filled="f" strokeweight=".3pt">
              <v:stroke joinstyle="round" endcap="round"/>
              <v:formulas/>
              <v:path arrowok="t" o:connecttype="custom" o:connectlocs="0,0;60,103;309,300;1027,529;1130,588;1341,655;1477,629;1560,605;2781,605;2781,952" o:connectangles="0,0,0,0,0,0,0,0,0,0" textboxrect="0,0,278066,95174"/>
            </v:shape>
            <v:shape id="Shape 7435" o:spid="_x0000_s15373" style="position:absolute;left:9550;top:5314;width:1251;height:708;visibility:visible" coordsize="125095,707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DKG78A&#10;AADbAAAADwAAAGRycy9kb3ducmV2LnhtbERPy4rCMBTdC/5DuMLsNFVESzWKCuMUFMTHB1yaa1ts&#10;bkKT0c7fTxaCy8N5L9edacSTWl9bVjAeJSCIC6trLhXcrt/DFIQPyBoby6TgjzysV/3eEjNtX3ym&#10;5yWUIoawz1BBFYLLpPRFRQb9yDriyN1tazBE2JZSt/iK4aaRkySZSYM1x4YKHe0qKh6XX6NgN9/m&#10;R+vMKd3e9ve8PrBr0h+lvgbdZgEiUBc+4rc71wqmcWz8En+AX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IMobvwAAANsAAAAPAAAAAAAAAAAAAAAAAJgCAABkcnMvZG93bnJl&#10;di54bWxQSwUGAAAAAAQABAD1AAAAhAMAAAAA&#10;" adj="0,,0" path="m125070,63665c125044,28499,96571,,61404,,33350,,9550,18174,1079,43396v-12,38,-38,51,-50,89c1029,43510,1029,43536,1029,43549v-38,88,-89,165,-102,253l991,43815c,47358,1892,51079,5410,52261v3607,1181,7442,-724,8712,-4267l14148,48006c20714,28181,39383,13881,61404,13881v27509,,49784,22301,49784,49810l111227,63691v,50,-13,76,-13,127c111214,67640,114313,70739,118161,70739v3822,,6934,-3099,6934,-6921c125095,63767,125070,63729,125070,63665xe" filled="f" strokeweight=".3pt">
              <v:stroke joinstyle="round" endcap="round"/>
              <v:formulas/>
              <v:path arrowok="t" o:connecttype="custom" o:connectlocs="1251,637;614,0;11,434;10,435;10,436;9,438;10,439;54,523;141,480;141,480;614,139;1112,637;1112,637;1112,639;1182,708;1251,639;1251,637" o:connectangles="0,0,0,0,0,0,0,0,0,0,0,0,0,0,0,0,0" textboxrect="0,0,125095,70739"/>
            </v:shape>
            <v:shape id="Shape 7436" o:spid="_x0000_s15374" style="position:absolute;left:9827;top:6198;width:34;height:88;visibility:visible" coordsize="3416,87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9Dy8UA&#10;AADbAAAADwAAAGRycy9kb3ducmV2LnhtbESPT2vCQBTE74LfYXmF3nRTayVGVxFbwQoe/ANeH9ln&#10;EpJ9G7JbE/vpuwXB4zAzv2Hmy85U4kaNKywreBtGIIhTqwvOFJxPm0EMwnlkjZVlUnAnB8tFvzfH&#10;RNuWD3Q7+kwECLsEFeTe14mULs3JoBvamjh4V9sY9EE2mdQNtgFuKjmKook0WHBYyLGmdU5pefwx&#10;CrTb0cf7l9tffsvN+fvejj/LeKvU60u3moHw1Pln+NHeagXjKfx/C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0PLxQAAANsAAAAPAAAAAAAAAAAAAAAAAJgCAABkcnMv&#10;ZG93bnJldi54bWxQSwUGAAAAAAQABAD1AAAAigMAAAAA&#10;" adj="0,,0" path="m279,8725c,3150,1702,1156,3416,e" filled="f" strokeweight=".3pt">
              <v:stroke joinstyle="round" endcap="round"/>
              <v:formulas/>
              <v:path arrowok="t" o:connecttype="custom" o:connectlocs="3,88;34,0" o:connectangles="0,0" textboxrect="0,0,3416,8725"/>
            </v:shape>
            <v:shape id="Shape 7437" o:spid="_x0000_s15375" style="position:absolute;left:11118;top:6571;width:186;height:0;visibility:visible" coordsize="185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KGAsEA&#10;AADbAAAADwAAAGRycy9kb3ducmV2LnhtbERPz2vCMBS+D/wfwhO8zdSBm1SjiDKQHQrr5v3RPJtq&#10;81Kb2Hb965fDYMeP7/dmN9hadNT6yrGCxTwBQVw4XXGp4Pvr/XkFwgdkjbVjUvBDHnbbydMGU+16&#10;/qQuD6WIIexTVGBCaFIpfWHIop+7hjhyF9daDBG2pdQt9jHc1vIlSV6lxYpjg8GGDoaKW/6wCj4M&#10;jYsilJdj72WWnfvr/W08KjWbDvs1iEBD+Bf/uU9awTKuj1/iD5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yhgLBAAAA2wAAAA8AAAAAAAAAAAAAAAAAmAIAAGRycy9kb3du&#10;cmV2LnhtbFBLBQYAAAAABAAEAPUAAACGAwAAAAA=&#10;" adj="0,,0" path="m,l18567,e" filled="f" strokeweight=".7pt">
              <v:stroke joinstyle="round" endcap="round"/>
              <v:formulas/>
              <v:path arrowok="t" o:connecttype="custom" o:connectlocs="0,0;186,0" o:connectangles="0,0" textboxrect="0,0,18567,0"/>
            </v:shape>
            <v:shape id="Shape 7438" o:spid="_x0000_s15376" style="position:absolute;left:10750;top:6571;width:185;height:0;visibility:visible" coordsize="185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pEkcYA&#10;AADbAAAADwAAAGRycy9kb3ducmV2LnhtbESPQWvCQBSE70L/w/KEXkrdGGmR6CoaKBQ8GUugt2f2&#10;NUnNvg3ZbZL6691CweMwM98w6+1oGtFT52rLCuazCARxYXXNpYKP09vzEoTzyBoby6TglxxsNw+T&#10;NSbaDnykPvOlCBB2CSqovG8TKV1RkUE3sy1x8L5sZ9AH2ZVSdzgEuGlkHEWv0mDNYaHCltKKikv2&#10;YxRkh/y4/N4/nTkt91ZeP2O32OVKPU7H3QqEp9Hfw//td63gZQ5/X8IP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pEkcYAAADbAAAADwAAAAAAAAAAAAAAAACYAgAAZHJz&#10;L2Rvd25yZXYueG1sUEsFBgAAAAAEAAQA9QAAAIsDAAAAAA==&#10;" adj="0,,0" path="m,l18555,e" filled="f" strokeweight=".7pt">
              <v:stroke joinstyle="round" endcap="round"/>
              <v:formulas/>
              <v:path arrowok="t" o:connecttype="custom" o:connectlocs="0,0;185,0" o:connectangles="0,0" textboxrect="0,0,18555,0"/>
            </v:shape>
            <v:shape id="Shape 7439" o:spid="_x0000_s15377" style="position:absolute;left:10381;top:6571;width:186;height:0;visibility:visible" coordsize="185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y97sQA&#10;AADbAAAADwAAAGRycy9kb3ducmV2LnhtbESPQWvCQBSE7wX/w/KE3upGQSupqxSlID0Emtb7I/vM&#10;ps2+jdltEvPru4LQ4zAz3zCb3WBr0VHrK8cK5rMEBHHhdMWlgq/Pt6c1CB+QNdaOScGVPOy2k4cN&#10;ptr1/EFdHkoRIexTVGBCaFIpfWHIop+5hjh6Z9daDFG2pdQt9hFua7lIkpW0WHFcMNjQ3lDxk/9a&#10;Be+GxnkRyvOh9zLLTv335Xk8KPU4HV5fQAQawn/43j5qBcsF3L7EH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sve7EAAAA2wAAAA8AAAAAAAAAAAAAAAAAmAIAAGRycy9k&#10;b3ducmV2LnhtbFBLBQYAAAAABAAEAPUAAACJAwAAAAA=&#10;" adj="0,,0" path="m,l18567,e" filled="f" strokeweight=".7pt">
              <v:stroke joinstyle="round" endcap="round"/>
              <v:formulas/>
              <v:path arrowok="t" o:connecttype="custom" o:connectlocs="0,0;186,0" o:connectangles="0,0" textboxrect="0,0,18567,0"/>
            </v:shape>
            <v:shape id="Shape 7440" o:spid="_x0000_s15378" style="position:absolute;left:10013;top:6565;width:182;height:6;visibility:visible" coordsize="18275,6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Ex+MEA&#10;AADbAAAADwAAAGRycy9kb3ducmV2LnhtbESPQYvCMBSE74L/ITzBi2iq4iLVKCIIHgRZVzw/m2db&#10;TF5KE7X990ZY8DjMzDfMct1YI55U+9KxgvEoAUGcOV1yruD8txvOQfiArNE4JgUteVivup0lptq9&#10;+Jeep5CLCGGfooIihCqV0mcFWfQjVxFH7+ZqiyHKOpe6xleEWyMnSfIjLZYcFwqsaFtQdj89rAI+&#10;cNueL8d2ujODw3zPY3dlo1S/12wWIAI14Rv+b++1gtkUPl/i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xMfjBAAAA2wAAAA8AAAAAAAAAAAAAAAAAmAIAAGRycy9kb3du&#10;cmV2LnhtbFBLBQYAAAAABAAEAPUAAACGAwAAAAA=&#10;" adj="0,,0" path="m,c6528,394,12700,635,18275,660e" filled="f" strokeweight=".7pt">
              <v:stroke joinstyle="round" endcap="round"/>
              <v:formulas/>
              <v:path arrowok="t" o:connecttype="custom" o:connectlocs="0,0;182,6" o:connectangles="0,0" textboxrect="0,0,18275,660"/>
            </v:shape>
            <v:shape id="Shape 7441" o:spid="_x0000_s15379" style="position:absolute;left:9644;top:6530;width:185;height:20;visibility:visible" coordsize="18542,19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LQU8MA&#10;AADbAAAADwAAAGRycy9kb3ducmV2LnhtbESPQWvCQBSE7wX/w/KEXopubK1odJUiFOJRa8j1kX1u&#10;gtm3IbtN4r/vFgo9DjPzDbM7jLYRPXW+dqxgMU9AEJdO12wUXL8+Z2sQPiBrbByTggd5OOwnTztM&#10;tRv4TP0lGBEh7FNUUIXQplL6siKLfu5a4ujdXGcxRNkZqTscItw28jVJVtJizXGhwpaOFZX3y7dV&#10;sFnmb9mLCdmtKPB0yuujPpuHUs/T8WMLItAY/sN/7UwreF/C75f4A+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LQU8MAAADbAAAADwAAAAAAAAAAAAAAAACYAgAAZHJzL2Rv&#10;d25yZXYueG1sUEsFBgAAAAAEAAQA9QAAAIgDAAAAAA==&#10;" adj="0,,0" path="m,c6198,749,12433,1435,18542,1994e" filled="f" strokeweight=".7pt">
              <v:stroke joinstyle="round" endcap="round"/>
              <v:formulas/>
              <v:path arrowok="t" o:connecttype="custom" o:connectlocs="0,0;185,20" o:connectangles="0,0" textboxrect="0,0,18542,1994"/>
            </v:shape>
            <v:shape id="Shape 7442" o:spid="_x0000_s15380" style="position:absolute;left:11601;top:6620;width:374;height:0;visibility:visible" coordsize="373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RWBsYA&#10;AADbAAAADwAAAGRycy9kb3ducmV2LnhtbESPQWvCQBSE74X+h+UVvJS6UWuV6CpSqCjSg1pCjo/d&#10;1yQ0+zbNbjX+e1coeBxm5htmvuxsLU7U+sqxgkE/AUGsnam4UPB1/HiZgvAB2WDtmBRcyMNy8fgw&#10;x9S4M+/pdAiFiBD2KSooQ2hSKb0uyaLvu4Y4et+utRiibAtpWjxHuK3lMEnepMWK40KJDb2XpH8O&#10;f1bB+jXP7O5z/zwq9G+ut3qSHac7pXpP3WoGIlAX7uH/9sYoGI/h9i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RWBsYAAADbAAAADwAAAAAAAAAAAAAAAACYAgAAZHJz&#10;L2Rvd25yZXYueG1sUEsFBgAAAAAEAAQA9QAAAIsDAAAAAA==&#10;" adj="0,,0" path="m,l37389,e" filled="f" strokeweight=".7pt">
              <v:stroke joinstyle="round" endcap="round"/>
              <v:formulas/>
              <v:path arrowok="t" o:connecttype="custom" o:connectlocs="0,0;374,0" o:connectangles="0,0" textboxrect="0,0,37389,0"/>
            </v:shape>
            <v:shape id="Shape 7443" o:spid="_x0000_s15381" style="position:absolute;left:11311;top:6568;width:290;height:52;visibility:visible" coordsize="28931,5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MqzMQA&#10;AADbAAAADwAAAGRycy9kb3ducmV2LnhtbESPT2sCMRTE74LfITzBm2a1KLoapRWK7UHx38HjY/Pc&#10;LG5elk3UbT99UxA8DjPzG2a+bGwp7lT7wrGCQT8BQZw5XXCu4HT87E1A+ICssXRMCn7Iw3LRbs0x&#10;1e7Be7ofQi4ihH2KCkwIVSqlzwxZ9H1XEUfv4mqLIco6l7rGR4TbUg6TZCwtFhwXDFa0MpRdDzer&#10;oNjQ6Fuff3fTN8pXQ7Pl7cd6rVS307zPQARqwiv8bH9pBaMx/H+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jKszEAAAA2wAAAA8AAAAAAAAAAAAAAAAAmAIAAGRycy9k&#10;b3ducmV2LnhtbFBLBQYAAAAABAAEAPUAAACJAwAAAAA=&#10;" adj="0,,0" path="m,l25,1334c64,3467,1842,5220,3975,5220r24956,e" filled="f" strokeweight=".7pt">
              <v:stroke joinstyle="round" endcap="round"/>
              <v:formulas/>
              <v:path arrowok="t" o:connecttype="custom" o:connectlocs="0,0;0,13;40,52;290,52" o:connectangles="0,0,0,0" textboxrect="0,0,28931,5220"/>
            </v:shape>
            <v:shape id="Shape 7444" o:spid="_x0000_s15382" style="position:absolute;left:11306;top:6270;width:5;height:298;visibility:visible" coordsize="546,297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Fu1scA&#10;AADbAAAADwAAAGRycy9kb3ducmV2LnhtbESPQWvCQBSE7wX/w/IEL6XZ2NZYY1YpglUED1UpHh/Z&#10;ZxKafZtmV43/3i0Uehxm5hsmm3emFhdqXWVZwTCKQRDnVldcKDjsl09vIJxH1lhbJgU3cjCf9R4y&#10;TLW98idddr4QAcIuRQWl900qpctLMugi2xAH72Rbgz7ItpC6xWuAm1o+x3EiDVYcFkpsaFFS/r07&#10;GwX5chx/Vcdm/TE5b4er+mWTvD7+KDXod+9TEJ46/x/+a6+1gtEYfr+EH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RbtbHAAAA2wAAAA8AAAAAAAAAAAAAAAAAmAIAAGRy&#10;cy9kb3ducmV2LnhtbFBLBQYAAAAABAAEAPUAAACMAwAAAAA=&#10;" adj="0,,0" path="m,l546,29794e" filled="f" strokeweight=".3pt">
              <v:stroke joinstyle="round" endcap="round"/>
              <v:formulas/>
              <v:path arrowok="t" o:connecttype="custom" o:connectlocs="0,0;5,298" o:connectangles="0,0" textboxrect="0,0,546,29794"/>
            </v:shape>
            <v:shape id="Shape 7445" o:spid="_x0000_s15383" style="position:absolute;left:11118;top:6273;width:2;height:308;visibility:visible" coordsize="140,308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rE8IA&#10;AADbAAAADwAAAGRycy9kb3ducmV2LnhtbERPz2vCMBS+D/wfwhN2GZrOQxmdUVQYOATB6mHHZ/Ns&#10;ujUvXZLZ+t+bg7Djx/d7vhxsK67kQ+NYwes0A0FcOd1wreB0/Ji8gQgRWWPrmBTcKMByMXqaY6Fd&#10;zwe6lrEWKYRDgQpMjF0hZagMWQxT1xEn7uK8xZigr6X22Kdw28pZluXSYsOpwWBHG0PVT/lnFeyH&#10;3/4735pZ6ddf7nNF55ez3Cn1PB5W7yAiDfFf/HBvtYI8rU9f0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CsTwgAAANsAAAAPAAAAAAAAAAAAAAAAAJgCAABkcnMvZG93&#10;bnJldi54bWxQSwUGAAAAAAQABAD1AAAAhwMAAAAA&#10;" adj="0,,0" path="m,30836l140,e" filled="f" strokeweight=".3pt">
              <v:stroke joinstyle="round" endcap="round"/>
              <v:formulas/>
              <v:path arrowok="t" o:connecttype="custom" o:connectlocs="0,308;2,0" o:connectangles="0,0" textboxrect="0,0,140,30836"/>
            </v:shape>
            <v:shape id="Shape 7446" o:spid="_x0000_s15384" style="position:absolute;left:10938;top:6568;width:180;height:52;visibility:visible" coordsize="18059,52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XQHMUA&#10;AADbAAAADwAAAGRycy9kb3ducmV2LnhtbESPQWvCQBSE7wX/w/KE3ppNekgldZVQEQu1BxMPHh/Z&#10;Z5I2+3bJbjX9926h4HGYmW+Y5Xoyg7jQ6HvLCrIkBUHcWN1zq+BYb58WIHxA1jhYJgW/5GG9mj0s&#10;sdD2yge6VKEVEcK+QAVdCK6Q0jcdGfSJdcTRO9vRYIhybKUe8RrhZpDPaZpLgz3HhQ4dvXXUfFc/&#10;RsGn04sduX16Ml/TeVPmH7u6f1HqcT6VryACTeEe/m+/awV5Bn9f4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dAcxQAAANsAAAAPAAAAAAAAAAAAAAAAAJgCAABkcnMv&#10;ZG93bnJldi54bWxQSwUGAAAAAAQABAD1AAAAigMAAAAA&#10;" adj="0,,0" path="m,l25,1359v,2133,1778,3886,3912,3886l14148,5245v2159,,3911,-1753,3911,-3899e" filled="f" strokeweight=".7pt">
              <v:stroke joinstyle="round" endcap="round"/>
              <v:formulas/>
              <v:path arrowok="t" o:connecttype="custom" o:connectlocs="0,0;0,13;39,52;141,52;180,13" o:connectangles="0,0,0,0,0" textboxrect="0,0,18059,5245"/>
            </v:shape>
            <v:shape id="Shape 7447" o:spid="_x0000_s15385" style="position:absolute;left:10935;top:6270;width:3;height:298;visibility:visible" coordsize="241,297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dtOsQA&#10;AADbAAAADwAAAGRycy9kb3ducmV2LnhtbESPQWvCQBSE74X+h+UJvdVNKoikboKWFErBg9pSj8/s&#10;MxvNvg3ZVdN/7wqFHof5ZoaZF4NtxYV63zhWkI4TEMSV0w3XCr62788zED4ga2wdk4Jf8lDkjw9z&#10;zLS78poum1CLWMI+QwUmhC6T0leGLPqx64ijd3C9xRBlX0vd4zWW21a+JMlUWmw4Lhjs6M1Qddqc&#10;rQK9/zyeV62Z/IRluip3EfxOSqWeRsPiFUSgIfzDf+kPrWA6gfuX+AN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3bTrEAAAA2wAAAA8AAAAAAAAAAAAAAAAAmAIAAGRycy9k&#10;b3ducmV2LnhtbFBLBQYAAAAABAAEAPUAAACJAwAAAAA=&#10;" adj="0,,0" path="m,l241,29769e" filled="f" strokeweight=".3pt">
              <v:stroke joinstyle="round" endcap="round"/>
              <v:formulas/>
              <v:path arrowok="t" o:connecttype="custom" o:connectlocs="0,0;3,298" o:connectangles="0,0" textboxrect="0,0,241,29769"/>
            </v:shape>
            <v:shape id="Shape 7448" o:spid="_x0000_s15386" style="position:absolute;left:10750;top:6270;width:1;height:311;visibility:visible" coordsize="140,311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H1H8MA&#10;AADcAAAADwAAAGRycy9kb3ducmV2LnhtbESPQYvCMBSE7wv+h/CEvSyaqrui1SgiCl72oOsPeDTP&#10;tjR5KUnU7r83guBxmJlvmOW6s0bcyIfasYLRMANBXDhdc6ng/LcfzECEiKzROCYF/xRgvep9LDHX&#10;7s5Hup1iKRKEQ44KqhjbXMpQVGQxDF1LnLyL8xZjkr6U2uM9wa2R4yybSos1p4UKW9pWVDSnq1Ww&#10;OzTehAkfv81lz/o3NuevaabUZ7/bLEBE6uI7/GoftIL5+AeeZ9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H1H8MAAADcAAAADwAAAAAAAAAAAAAAAACYAgAAZHJzL2Rv&#10;d25yZXYueG1sUEsFBgAAAAAEAAQA9QAAAIgDAAAAAA==&#10;" adj="0,,0" path="m,31115l140,e" filled="f" strokeweight=".3pt">
              <v:stroke joinstyle="round" endcap="round"/>
              <v:formulas/>
              <v:path arrowok="t" o:connecttype="custom" o:connectlocs="0,311;1,0" o:connectangles="0,0" textboxrect="0,0,140,31115"/>
            </v:shape>
            <v:shape id="Shape 7449" o:spid="_x0000_s15387" style="position:absolute;left:10567;top:6568;width:183;height:52;visibility:visible" coordsize="18288,5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KcOcMA&#10;AADcAAAADwAAAGRycy9kb3ducmV2LnhtbESPzWrDMBCE74G+g9hCbolcH0LrRAn9IRDoqU4eYJE2&#10;lqm1cq2N7b59VSj0OMzMN8zuMIdOjTSkNrKBh3UBithG13Jj4HI+rh5BJUF22EUmA9+U4LC/W+yw&#10;cnHiDxpraVSGcKrQgBfpK62T9RQwrWNPnL1rHAJKlkOj3YBThodOl0Wx0QFbzgsee3r1ZD/rWzAw&#10;v71b7y63shZ6OVp/Hif5uhqzvJ+ft6CEZvkP/7VPzsBTuYHfM/kI6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KcOcMAAADcAAAADwAAAAAAAAAAAAAAAACYAgAAZHJzL2Rv&#10;d25yZXYueG1sUEsFBgAAAAAEAAQA9QAAAIgDAAAAAA==&#10;" adj="0,,0" path="m,l,1321c,3467,1740,5220,3886,5220r10503,c16535,5220,18288,3467,18288,1321e" filled="f" strokeweight=".7pt">
              <v:stroke joinstyle="round" endcap="round"/>
              <v:formulas/>
              <v:path arrowok="t" o:connecttype="custom" o:connectlocs="0,0;0,13;39,52;144,52;183,13" o:connectangles="0,0,0,0,0" textboxrect="0,0,18288,5220"/>
            </v:shape>
            <v:shape id="Shape 7450" o:spid="_x0000_s15388" style="position:absolute;left:10567;top:6273;width:0;height:295;visibility:visible" coordsize="0,295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t88UA&#10;AADcAAAADwAAAGRycy9kb3ducmV2LnhtbESPQWvCQBSE7wX/w/IKvZS60YrV6CqlUCheitGD3h7Z&#10;ZxKafRuzT43/3i0IHoeZ+YaZLztXqzO1ofJsYNBPQBHn3lZcGNhuvt8moIIgW6w9k4ErBVguek9z&#10;TK2/8JrOmRQqQjikaKAUaVKtQ16Sw9D3DXH0Dr51KFG2hbYtXiLc1XqYJGPtsOK4UGJDXyXlf9nJ&#10;GTi8D+h0lJWW0Wr7++p2+3FW7415ee4+Z6CEOnmE7+0fa2A6/ID/M/EI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23zxQAAANwAAAAPAAAAAAAAAAAAAAAAAJgCAABkcnMv&#10;ZG93bnJldi54bWxQSwUGAAAAAAQABAD1AAAAigMAAAAA&#10;" adj="0,,0" path="m,l,29515e" filled="f" strokeweight=".3pt">
              <v:stroke joinstyle="round" endcap="round"/>
              <v:formulas/>
              <v:path arrowok="t" o:connecttype="custom" o:connectlocs="0,0;0,295" o:connectangles="0,0" textboxrect="0,0,0,29515"/>
            </v:shape>
            <v:shape id="Shape 7451" o:spid="_x0000_s15389" style="position:absolute;left:10381;top:6270;width:2;height:311;visibility:visible" coordsize="127,311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3d1cQA&#10;AADcAAAADwAAAGRycy9kb3ducmV2LnhtbESP3WrCQBSE7wu+w3IK3tVNQ5EaXaUGC4Va/O/1IXvM&#10;BrNnQ3bV+PZuoeDlMDPfMJNZZ2txodZXjhW8DhIQxIXTFZcK9rvPl3cQPiBrrB2Tght5mE17TxPM&#10;tLvyhi7bUIoIYZ+hAhNCk0npC0MW/cA1xNE7utZiiLItpW7xGuG2lmmSDKXFiuOCwYZyQ8Vpe7YK&#10;frr6zVj6Pqx+1+l8vTzmuVxUSvWfu48xiEBdeIT/219awSgdwd+ZeAT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93dXEAAAA3AAAAA8AAAAAAAAAAAAAAAAAmAIAAGRycy9k&#10;b3ducmV2LnhtbFBLBQYAAAAABAAEAPUAAACJAwAAAAA=&#10;" adj="0,,0" path="m,31115l127,e" filled="f" strokeweight=".3pt">
              <v:stroke joinstyle="round" endcap="round"/>
              <v:formulas/>
              <v:path arrowok="t" o:connecttype="custom" o:connectlocs="0,311;2,0" o:connectangles="0,0" textboxrect="0,0,127,31115"/>
            </v:shape>
            <v:shape id="Shape 7452" o:spid="_x0000_s15390" style="position:absolute;left:10198;top:6581;width:183;height:39;visibility:visible" coordsize="18301,38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swOcIA&#10;AADcAAAADwAAAGRycy9kb3ducmV2LnhtbERPTYvCMBC9C/6HMIKXRVMVdbdrFBWFvYio3fvQjG2x&#10;mZQmtt1/vzkIHh/ve7XpTCkaql1hWcFkHIEgTq0uOFOQ3I6jTxDOI2ssLZOCP3KwWfd7K4y1bflC&#10;zdVnIoSwi1FB7n0VS+nSnAy6sa2IA3e3tUEfYJ1JXWMbwk0pp1G0kAYLDg05VrTPKX1cn0bBrmt/&#10;Tx/nZLt83pr7Pqnmu8VhrtRw0G2/QXjq/Fv8cv9oBV+zMD+cCU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2zA5wgAAANwAAAAPAAAAAAAAAAAAAAAAAJgCAABkcnMvZG93&#10;bnJldi54bWxQSwUGAAAAAAQABAD1AAAAhwMAAAAA&#10;" adj="0,,0" path="m,c,2146,1753,3899,3886,3899r10516,c16535,3899,18288,2146,18301,e" filled="f" strokeweight=".7pt">
              <v:stroke joinstyle="round" endcap="round"/>
              <v:formulas/>
              <v:path arrowok="t" o:connecttype="custom" o:connectlocs="0,0;39,39;144,39;183,0" o:connectangles="0,0,0,0" textboxrect="0,0,18301,3899"/>
            </v:shape>
            <v:shape id="Shape 7453" o:spid="_x0000_s15391" style="position:absolute;left:10198;top:6318;width:0;height:263;visibility:visible" coordsize="0,262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GZK8QA&#10;AADcAAAADwAAAGRycy9kb3ducmV2LnhtbESPT4vCMBTE74LfITzBm02rIGvXKCIIenHxz2Vvj+Zt&#10;223zUpq01m+/EYQ9DjPzG2a9HUwtempdaVlBEsUgiDOrS84V3G+H2QcI55E11pZJwZMcbDfj0RpT&#10;bR98of7qcxEg7FJUUHjfpFK6rCCDLrINcfB+bGvQB9nmUrf4CHBTy3kcL6XBksNCgQ3tC8qqa2cU&#10;dJffr+X5fOjJn57Z3CbVN3eVUtPJsPsE4Wnw/+F3+6gVrBYJvM6E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xmSvEAAAA3AAAAA8AAAAAAAAAAAAAAAAAmAIAAGRycy9k&#10;b3ducmV2LnhtbFBLBQYAAAAABAAEAPUAAACJAwAAAAA=&#10;" adj="0,,0" path="m,l,26264e" filled="f" strokeweight=".3pt">
              <v:stroke joinstyle="round" endcap="round"/>
              <v:formulas/>
              <v:path arrowok="t" o:connecttype="custom" o:connectlocs="0,0;0,263" o:connectangles="0,0" textboxrect="0,0,0,26264"/>
            </v:shape>
            <v:shape id="Shape 7454" o:spid="_x0000_s15392" style="position:absolute;left:9830;top:6286;width:0;height:263;visibility:visible" coordsize="0,263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DHcQA&#10;AADcAAAADwAAAGRycy9kb3ducmV2LnhtbESPT2sCMRTE70K/Q3iF3mpWW0W3RhHR4qn+pefH5rlZ&#10;3LyETapbP70pFDwOM/MbZjJrbS0u1ITKsYJeNwNBXDhdcangeFi9jkCEiKyxdkwKfinAbPrUmWCu&#10;3ZV3dNnHUiQIhxwVmBh9LmUoDFkMXeeJk3dyjcWYZFNK3eA1wW0t+1k2lBYrTgsGPS0MFef9j1VQ&#10;m+Uy2/DKb797g9HX5/vg5tdeqZfndv4BIlIbH+H/9lorGL/14e9MOgJ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MQx3EAAAA3AAAAA8AAAAAAAAAAAAAAAAAmAIAAGRycy9k&#10;b3ducmV2LnhtbFBLBQYAAAAABAAEAPUAAACJAwAAAAA=&#10;" adj="0,,0" path="m,26314l,e" filled="f" strokeweight=".3pt">
              <v:stroke joinstyle="round" endcap="round"/>
              <v:formulas/>
              <v:path arrowok="t" o:connecttype="custom" o:connectlocs="0,263;0,0" o:connectangles="0,0" textboxrect="0,0,0,26314"/>
            </v:shape>
            <v:shape id="Shape 7455" o:spid="_x0000_s15393" style="position:absolute;left:9830;top:6549;width:185;height:63;visibility:visible" coordsize="18542,63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2+68cA&#10;AADcAAAADwAAAGRycy9kb3ducmV2LnhtbESPQWvCQBSE7wX/w/IEb3XT2haNriKlSqkFMdGDt0f2&#10;NRuafRuyq6b++m6h4HGYmW+Y2aKztThT6yvHCh6GCQjiwumKSwX7fHU/BuEDssbaMSn4IQ+Lee9u&#10;hql2F97ROQuliBD2KSowITSplL4wZNEPXUMcvS/XWgxRtqXULV4i3NbyMUlepMWK44LBhl4NFd/Z&#10;ySpYXp/y4za3B/npns1Hti42b9exUoN+t5yCCNSFW/i//a4VTEYj+DsTj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NvuvHAAAA3AAAAA8AAAAAAAAAAAAAAAAAmAIAAGRy&#10;cy9kb3ducmV2LnhtbFBLBQYAAAAABAAEAPUAAACMAwAAAAA=&#10;" adj="0,,0" path="m18542,1460r,1118c18542,4725,16802,6363,14669,6210l3886,5372c1740,5194,,3289,,1143l,e" filled="f" strokeweight=".7pt">
              <v:stroke joinstyle="round" endcap="round"/>
              <v:formulas/>
              <v:path arrowok="t" o:connecttype="custom" o:connectlocs="185,14;185,26;146,61;39,53;0,11;0,0" o:connectangles="0,0,0,0,0,0" textboxrect="0,0,18542,6363"/>
            </v:shape>
            <v:shape id="Shape 7456" o:spid="_x0000_s15394" style="position:absolute;left:10014;top:6287;width:1;height:276;visibility:visible" coordsize="127,276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XOVscA&#10;AADcAAAADwAAAGRycy9kb3ducmV2LnhtbESPQWvCQBSE74L/YXmF3nTTKEVTVymFgq0U0YrQ22v2&#10;NVmbfRuza4z99W6h0OMwM98ws0VnK9FS441jBXfDBARx7rThQsHu/XkwAeEDssbKMSm4kIfFvN+b&#10;YabdmTfUbkMhIoR9hgrKEOpMSp+XZNEPXU0cvS/XWAxRNoXUDZ4j3FYyTZJ7adFwXCixpqeS8u/t&#10;ySpYHV6Xe1Nw+5G+nX7S3Qt+mvVRqdub7vEBRKAu/If/2kutYDoaw++Ze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FzlbHAAAA3AAAAA8AAAAAAAAAAAAAAAAAmAIAAGRy&#10;cy9kb3ducmV2LnhtbFBLBQYAAAAABAAEAPUAAACMAwAAAAA=&#10;" adj="0,,0" path="m,l127,27635e" filled="f" strokeweight=".3pt">
              <v:stroke joinstyle="round" endcap="round"/>
              <v:formulas/>
              <v:path arrowok="t" o:connecttype="custom" o:connectlocs="0,0;1,276" o:connectangles="0,0" textboxrect="0,0,127,27635"/>
            </v:shape>
            <v:shape id="Shape 7457" o:spid="_x0000_s15395" style="position:absolute;left:9646;top:6143;width:44;height:143;visibility:visible" coordsize="4432,142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4MCsUA&#10;AADcAAAADwAAAGRycy9kb3ducmV2LnhtbESPQWvCQBSE74X+h+UJvYhuqrRodJVSW/DiIVrE4yP7&#10;TILZtyH7NOm/7xYEj8PMfMMs172r1Y3aUHk28DpOQBHn3lZcGPg5fI9moIIgW6w9k4FfCrBePT8t&#10;MbW+44xueylUhHBI0UAp0qRah7wkh2HsG+LonX3rUKJsC21b7CLc1XqSJO/aYcVxocSGPkvKL/ur&#10;MyBHOVyGXbHJvrazbHjt51N72hnzMug/FqCEenmE7+2tNTCfvsH/mXgE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LgwKxQAAANwAAAAPAAAAAAAAAAAAAAAAAJgCAABkcnMv&#10;ZG93bnJldi54bWxQSwUGAAAAAAQABAD1AAAAigMAAAAA&#10;" adj="0,,0" path="m,14275c432,8979,140,,4432,292e" filled="f" strokeweight=".3pt">
              <v:stroke joinstyle="round" endcap="round"/>
              <v:formulas/>
              <v:path arrowok="t" o:connecttype="custom" o:connectlocs="0,143;44,3" o:connectangles="0,0" textboxrect="0,0,4432,14275"/>
            </v:shape>
            <v:shape id="Shape 7458" o:spid="_x0000_s15396" style="position:absolute;left:8396;top:4352;width:106;height:0;visibility:visible" coordsize="105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BPsUA&#10;AADcAAAADwAAAGRycy9kb3ducmV2LnhtbESPW2sCMRSE3wX/QzhC3zTbi7fVKMVSKdIXL/h82Byz&#10;225Owiau679vCoU+DjPzDbNcd7YWLTWhcqzgcZSBIC6crtgoOB3fhzMQISJrrB2TgjsFWK/6vSXm&#10;2t14T+0hGpEgHHJUUMbocylDUZLFMHKeOHkX11iMSTZG6gZvCW5r+ZRlE2mx4rRQoqdNScX34WoV&#10;8NdOj9vr2Jj95tO/nLf+bRq9Ug+D7nUBIlIX/8N/7Q+tYP48gd8z6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sE+xQAAANwAAAAPAAAAAAAAAAAAAAAAAJgCAABkcnMv&#10;ZG93bnJldi54bWxQSwUGAAAAAAQABAD1AAAAigMAAAAA&#10;" adj="0,,0" path="m10592,l,e" filled="f" strokeweight=".3pt">
              <v:stroke joinstyle="round" endcap="round"/>
              <v:formulas/>
              <v:path arrowok="t" o:connecttype="custom" o:connectlocs="106,0;0,0" o:connectangles="0,0" textboxrect="0,0,10592,0"/>
            </v:shape>
            <v:shape id="Shape 7459" o:spid="_x0000_s15397" style="position:absolute;left:9286;top:5032;width:1756;height:1018;visibility:visible" coordsize="175654,1018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IEMUA&#10;AADcAAAADwAAAGRycy9kb3ducmV2LnhtbESPQWsCMRSE74L/ITzBi9SsFq3dGkWEQg/FUm17fk2e&#10;u4ublyWJmv77plDwOMzMN8xynWwrLuRD41jBZFyAINbONFwp+Dg83y1AhIhssHVMCn4owHrV7y2x&#10;NO7K73TZx0pkCIcSFdQxdqWUQddkMYxdR5y9o/MWY5a+ksbjNcNtK6dFMZcWG84LNXa0rUmf9mer&#10;4Hu2HcXPmRn5006ntPt6fdN2odRwkDZPICKleAv/t1+Mgsf7B/g7k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UgQxQAAANwAAAAPAAAAAAAAAAAAAAAAAJgCAABkcnMv&#10;ZG93bnJldi54bWxQSwUGAAAAAAQABAD1AAAAigMAAAAA&#10;" adj="0,,0" path="m173126,70929r-5321,115c159525,39217,132740,14910,99632,10160l99632,,75349,r,10249c49289,14211,27203,30289,15100,52616l10262,50686c3721,63005,,77051,,91961r16142,2565c16104,93675,16091,92824,16091,91961v,-39637,32118,-71781,71730,-71781c127432,20180,159550,52324,159550,91961v,3353,-203,6654,-660,9868l175108,101854v368,-3251,546,-6540,546,-9893c175654,84709,174777,77660,173126,70929xe" filled="f" strokeweight=".3pt">
              <v:stroke joinstyle="round" endcap="round"/>
              <v:formulas/>
              <v:path arrowok="t" o:connecttype="custom" o:connectlocs="1731,709;1678,710;996,102;996,0;753,0;753,102;151,526;103,507;0,919;161,945;161,919;878,202;1595,919;1588,1018;1751,1018;1756,919;1731,709" o:connectangles="0,0,0,0,0,0,0,0,0,0,0,0,0,0,0,0,0" textboxrect="0,0,175654,101854"/>
            </v:shape>
            <v:shape id="Shape 7460" o:spid="_x0000_s15398" style="position:absolute;left:11503;top:6325;width:100;height:219;visibility:visible" coordsize="9995,219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KoAsMA&#10;AADcAAAADwAAAGRycy9kb3ducmV2LnhtbERPTWvCQBC9F/oflil4q5sqthpdpYiCQhEaBfE2ZMck&#10;bXY2ZFeN/fWdQ6HHx/ueLTpXqyu1ofJs4KWfgCLOva24MHDYr5/HoEJEtlh7JgN3CrCYPz7MMLX+&#10;xp90zWKhJIRDigbKGJtU65CX5DD0fUMs3Nm3DqPAttC2xZuEu1oPkuRVO6xYGkpsaFlS/p1dnJSs&#10;xrtJdxrixzGrl29h/TXahh9jek/d+xRUpC7+i//cG2tgMpS1ckaOgJ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KoAsMAAADcAAAADwAAAAAAAAAAAAAAAACYAgAAZHJzL2Rv&#10;d25yZXYueG1sUEsFBgAAAAAEAAQA9QAAAIgDAAAAAA==&#10;" adj="0,,0" path="m9042,l4318,c1930,,,1931,,4318l,17590v,2374,1930,4318,4318,4318l9995,21908e" filled="f" strokeweight=".3pt">
              <v:stroke joinstyle="round" endcap="round"/>
              <v:formulas/>
              <v:path arrowok="t" o:connecttype="custom" o:connectlocs="90,0;43,0;0,43;0,176;43,219;100,219" o:connectangles="0,0,0,0,0,0" textboxrect="0,0,9995,21908"/>
            </v:shape>
            <v:shape id="Shape 7461" o:spid="_x0000_s15399" style="position:absolute;left:11427;top:4172;width:114;height:219;visibility:visible" coordsize="11430,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dxcYA&#10;AADcAAAADwAAAGRycy9kb3ducmV2LnhtbESPQWvCQBSE7wX/w/KEXkqzW4Wi0VVEsC14qk2b6zP7&#10;TILZtyG7auqvd4VCj8PMfMPMl71txJk6XzvW8JIoEMSFMzWXGrKvzfMEhA/IBhvHpOGXPCwXg4c5&#10;psZd+JPOu1CKCGGfooYqhDaV0hcVWfSJa4mjd3CdxRBlV0rT4SXCbSNHSr1KizXHhQpbWldUHHcn&#10;q2Gj3k4/alLsR09Zf83H/n1rvnOtH4f9agYiUB/+w3/tD6NhOp7C/Uw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dxcYAAADcAAAADwAAAAAAAAAAAAAAAACYAgAAZHJz&#10;L2Rvd25yZXYueG1sUEsFBgAAAAAEAAQA9QAAAIsDAAAAAA==&#10;" adj="0,,0" path="m11430,l4305,c1930,,,1943,,4318l,17589v,2388,1930,4331,4305,4331l10668,21920e" filled="f" strokeweight=".3pt">
              <v:stroke joinstyle="round" endcap="round"/>
              <v:formulas/>
              <v:path arrowok="t" o:connecttype="custom" o:connectlocs="114,0;43,0;0,43;0,176;43,219;106,219" o:connectangles="0,0,0,0,0,0" textboxrect="0,0,11430,21920"/>
            </v:shape>
            <v:shape id="Shape 7462" o:spid="_x0000_s15400" style="position:absolute;left:8390;top:4452;width:120;height:0;visibility:visible" coordsize="1202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azg8IA&#10;AADcAAAADwAAAGRycy9kb3ducmV2LnhtbERPz4/BQBS+S/wPkydxkTVdGqEMkbUbrtjD7u3pPG3p&#10;vGk6g/LXm4PE8cv3e7ZoTCmuVLvCsoLPfgSCOLW64EzB7/7nYwzCeWSNpWVScCcHi3m7NcNE2xtv&#10;6brzmQgh7BJUkHtfJVK6NCeDrm8r4sAdbW3QB1hnUtd4C+GmlIMoGkmDBYeGHCv6yik97y5GQXz4&#10;Xg8fvcPY9ian04r+7X0T/ynV7TTLKQhPjX+LX+6NVjCJw/xwJhw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ZrODwgAAANwAAAAPAAAAAAAAAAAAAAAAAJgCAABkcnMvZG93&#10;bnJldi54bWxQSwUGAAAAAAQABAD1AAAAhwMAAAAA&#10;" adj="0,,0" path="m,l12027,e" filled="f" strokeweight=".3pt">
              <v:stroke joinstyle="round" endcap="round"/>
              <v:formulas/>
              <v:path arrowok="t" o:connecttype="custom" o:connectlocs="0,0;120,0" o:connectangles="0,0" textboxrect="0,0,12027,0"/>
            </v:shape>
            <v:shape id="Shape 7463" o:spid="_x0000_s15401" style="position:absolute;left:8510;top:4005;width:3465;height:348;visibility:visible" coordsize="346456,347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XoeMYA&#10;AADcAAAADwAAAGRycy9kb3ducmV2LnhtbESPQWvCQBSE74L/YXmFXkQ3FpEaXSUtCKE9qVX09sg+&#10;k9Ts27i71fTfdwuFHoeZ+YZZrDrTiBs5X1tWMB4lIIgLq2suFXzs1sNnED4ga2wsk4Jv8rBa9nsL&#10;TLW984Zu21CKCGGfooIqhDaV0hcVGfQj2xJH72ydwRClK6V2eI9w08inJJlKgzXHhQpbeq2ouGy/&#10;jIJTnh83WTYZXGlq9efh7f1lv3NKPT502RxEoC78h//auVYwm4zh90w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XoeMYAAADcAAAADwAAAAAAAAAAAAAAAACYAgAAZHJz&#10;L2Rvd25yZXYueG1sUEsFBgAAAAAEAAQA9QAAAIsDAAAAAA==&#10;" adj="0,,0" path="m346456,l139256,c82918,,40005,9894,4445,23546,1727,24867,,27013,,29147r,5651e" filled="f" strokeweight=".7pt">
              <v:stroke joinstyle="round" endcap="round"/>
              <v:formulas/>
              <v:path arrowok="t" o:connecttype="custom" o:connectlocs="3465,0;1393,0;44,235;0,291;0,348" o:connectangles="0,0,0,0,0" textboxrect="0,0,346456,34798"/>
            </v:shape>
            <v:shape id="Shape 7464" o:spid="_x0000_s15402" style="position:absolute;left:8390;top:5704;width:137;height:0;visibility:visible" coordsize="137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0mIsQA&#10;AADcAAAADwAAAGRycy9kb3ducmV2LnhtbESPT2vCQBTE74LfYXmCN90oJW1TVxGhRZQe/Hd/zb4m&#10;wezbsLtNop/eLRR6HGbmN8xi1ZtatOR8ZVnBbJqAIM6trrhQcD69T15A+ICssbZMCm7kYbUcDhaY&#10;advxgdpjKESEsM9QQRlCk0np85IM+qltiKP3bZ3BEKUrpHbYRbip5TxJUmmw4rhQYkObkvLr8cdE&#10;Cn4+H76q9uNeu0uaX7rU3vc7pcajfv0GIlAf/sN/7a1W8Po0h9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NJiLEAAAA3AAAAA8AAAAAAAAAAAAAAAAAmAIAAGRycy9k&#10;b3ducmV2LnhtbFBLBQYAAAAABAAEAPUAAACJAwAAAAA=&#10;" adj="0,,0" path="m,l13754,e" filled="f" strokeweight=".3pt">
              <v:stroke joinstyle="round" endcap="round"/>
              <v:formulas/>
              <v:path arrowok="t" o:connecttype="custom" o:connectlocs="0,0;137,0" o:connectangles="0,0" textboxrect="0,0,13754,0"/>
            </v:shape>
            <v:shape id="Shape 7465" o:spid="_x0000_s15403" style="position:absolute;left:6355;top:5086;width:2202;height:724;visibility:visible" coordsize="220231,723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mGMYA&#10;AADcAAAADwAAAGRycy9kb3ducmV2LnhtbESPT2vCQBTE74LfYXlCb7rRSqnRVUSw6EXwz6G9PbOv&#10;2TTZtyG7NfHbu0Khx2FmfsMsVp2txI0aXzhWMB4lIIgzpwvOFVzO2+E7CB+QNVaOScGdPKyW/d4C&#10;U+1aPtLtFHIRIexTVGBCqFMpfWbIoh+5mjh6366xGKJscqkbbCPcVnKSJG/SYsFxwWBNG0NZefq1&#10;Cs77bj+7HMpdMB/38vNnW7fXw5dSL4NuPQcRqAv/4b/2TiuYTV/heSYe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mGMYAAADcAAAADwAAAAAAAAAAAAAAAACYAgAAZHJz&#10;L2Rvd25yZXYueG1sUEsFBgAAAAAEAAQA9QAAAIsDAAAAAA==&#10;" adj="0,,0" path="m,l,41592r10287,4725l48006,46317r9423,15430l113983,61747r,-9855l145923,51892r127,9855l203492,61747r597,10567l220231,72314e" filled="f" strokeweight=".7pt">
              <v:stroke joinstyle="round" endcap="round"/>
              <v:formulas/>
              <v:path arrowok="t" o:connecttype="custom" o:connectlocs="0,0;0,416;103,464;480,464;574,618;1140,618;1140,520;1459,520;1460,618;2035,618;2041,724;2202,724" o:connectangles="0,0,0,0,0,0,0,0,0,0,0,0" textboxrect="0,0,220231,72314"/>
            </v:shape>
            <v:shape id="Shape 7466" o:spid="_x0000_s15404" style="position:absolute;left:8396;top:4352;width:0;height:94;visibility:visible" coordsize="0,94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AkDcYA&#10;AADcAAAADwAAAGRycy9kb3ducmV2LnhtbESPQWvCQBSE7wX/w/IKvRSzsRXRmFWCYPFSSKygx0f2&#10;mQ3Nvg3Zrab/vlso9DjMzDdMvh1tJ240+NaxglmSgiCunW65UXD62E+XIHxA1tg5JgXf5GG7mTzk&#10;mGl354pux9CICGGfoQITQp9J6WtDFn3ieuLoXd1gMUQ5NFIPeI9w28mXNF1Iiy3HBYM97QzVn8cv&#10;q+BcuedZUVzeLyXvq/PhtVy8mVKpp8exWIMINIb/8F/7oBWs5nP4PROP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AkDcYAAADcAAAADwAAAAAAAAAAAAAAAACYAgAAZHJz&#10;L2Rvd25yZXYueG1sUEsFBgAAAAAEAAQA9QAAAIsDAAAAAA==&#10;" adj="0,,0" path="m,9436l,e" filled="f" strokeweight=".3pt">
              <v:stroke joinstyle="round" endcap="round"/>
              <v:formulas/>
              <v:path arrowok="t" o:connecttype="custom" o:connectlocs="0,94;0,0" o:connectangles="0,0" textboxrect="0,0,0,9436"/>
            </v:shape>
            <v:shape id="Shape 7467" o:spid="_x0000_s15405" style="position:absolute;left:6355;top:4452;width:2035;height:617;visibility:visible" coordsize="203492,617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b4csYA&#10;AADcAAAADwAAAGRycy9kb3ducmV2LnhtbESPQWvCQBSE74X+h+UJ3uom1haNriJSwYtCtaLHR/aZ&#10;xGbfhuxqor/eFQo9DjPzDTOZtaYUV6pdYVlB3ItAEKdWF5wp+Nkt34YgnEfWWFomBTdyMJu+vkww&#10;0bbhb7pufSYChF2CCnLvq0RKl+Zk0PVsRRy8k60N+iDrTOoamwA3pexH0ac0WHBYyLGiRU7p7/Zi&#10;FNzv59H862BuOxPFm9X7et/wMVaq22nnYxCeWv8f/muvtILR4AOeZ8IR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b4csYAAADcAAAADwAAAAAAAAAAAAAAAACYAgAAZHJz&#10;L2Rvd25yZXYueG1sUEsFBgAAAAAEAAQA9QAAAIsDAAAAAA==&#10;" adj="0,,0" path="m,61735l,20142,10287,15430r37719,l57429,r56554,l113983,9855r31940,l146050,r57442,e" filled="f" strokeweight=".7pt">
              <v:stroke joinstyle="round" endcap="round"/>
              <v:formulas/>
              <v:path arrowok="t" o:connecttype="custom" o:connectlocs="0,617;0,201;103,154;480,154;574,0;1140,0;1140,98;1459,98;1461,0;2035,0" o:connectangles="0,0,0,0,0,0,0,0,0,0" textboxrect="0,0,203492,61735"/>
            </v:shape>
            <v:shape id="Shape 7468" o:spid="_x0000_s15406" style="position:absolute;left:8559;top:5809;width:388;height:644;visibility:visible" coordsize="38862,643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dO8MA&#10;AADcAAAADwAAAGRycy9kb3ducmV2LnhtbESPT2vCQBTE70K/w/IKvelurUgSXaUILT3679Dja/aZ&#10;RLNvQ3YT47fvCoLHYWZ+wyzXg61FT62vHGt4nygQxLkzFRcajoevcQLCB2SDtWPScCMP69XLaImZ&#10;cVfeUb8PhYgQ9hlqKENoMil9XpJFP3ENcfROrrUYomwLaVq8Rrit5VSpubRYcVwosaFNSfll31kN&#10;fzd7Tvuk+0i3Khx/Veo6+nZav70OnwsQgYbwDD/aP0ZDOpvD/U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IdO8MAAADcAAAADwAAAAAAAAAAAAAAAACYAgAAZHJzL2Rv&#10;d25yZXYueG1sUEsFBgAAAAAEAAQA9QAAAIgDAAAAAA==&#10;" adj="0,,0" path="m,c3111,15621,6998,30506,9411,37795v4584,11583,15316,21870,29451,26581e" filled="f" strokeweight=".7pt">
              <v:stroke joinstyle="round" endcap="round"/>
              <v:formulas/>
              <v:path arrowok="t" o:connecttype="custom" o:connectlocs="0,0;94,378;388,644" o:connectangles="0,0,0" textboxrect="0,0,38862,64376"/>
            </v:shape>
            <v:shape id="Shape 7469" o:spid="_x0000_s15407" style="position:absolute;left:8510;top:4353;width:49;height:1456;visibility:visible" coordsize="4864,1456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SosYA&#10;AADcAAAADwAAAGRycy9kb3ducmV2LnhtbESPQWvCQBSE7wX/w/KEXqTZ2JZGY1aJLVIPvdT2Bzyy&#10;z2ww+zZkVxP/fVcoeBxm5hum2Iy2FRfqfeNYwTxJQRBXTjdcK/j92T0tQPiArLF1TAqu5GGznjwU&#10;mGs38DddDqEWEcI+RwUmhC6X0leGLPrEdcTRO7reYoiyr6XucYhw28rnNH2TFhuOCwY7ejdUnQ5n&#10;q+D0IjNfmm64Ltp0/1V+zLafbqbU43QsVyACjeEe/m/vtYLlawa3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mSosYAAADcAAAADwAAAAAAAAAAAAAAAACYAgAAZHJz&#10;L2Rvd25yZXYueG1sUEsFBgAAAAAEAAQA9QAAAIsDAAAAAA==&#10;" adj="0,,0" path="m,l,107404v,10173,2134,24485,4864,38227e" filled="f" strokeweight=".3pt">
              <v:stroke joinstyle="round" endcap="round"/>
              <v:formulas/>
              <v:path arrowok="t" o:connecttype="custom" o:connectlocs="0,0;0,1074;49,1456" o:connectangles="0,0,0" textboxrect="0,0,4864,145631"/>
            </v:shape>
            <v:shape id="Shape 7470" o:spid="_x0000_s15408" style="position:absolute;left:9644;top:6286;width:2;height:239;visibility:visible" coordsize="114,239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g4cAA&#10;AADcAAAADwAAAGRycy9kb3ducmV2LnhtbERPy2oCMRTdC/2HcAvuNKNo0dEopSC4sz7Q7XVynUw7&#10;uRmSOI5/3yyELg/nvVx3thYt+VA5VjAaZiCIC6crLhWcjpvBDESIyBprx6TgSQHWq7feEnPtHryn&#10;9hBLkUI45KjAxNjkUobCkMUwdA1x4m7OW4wJ+lJqj48Ubms5zrIPabHi1GCwoS9Dxe/hbhX8TKff&#10;/rkbyRPFybUwJZ9bvCjVf+8+FyAidfFf/HJvtYL5JK1NZ9IRk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dg4cAAAADcAAAADwAAAAAAAAAAAAAAAACYAgAAZHJzL2Rvd25y&#10;ZXYueG1sUEsFBgAAAAAEAAQA9QAAAIUDAAAAAA==&#10;" adj="0,,0" path="m,23927l114,e" filled="f" strokeweight=".3pt">
              <v:stroke joinstyle="round" endcap="round"/>
              <v:formulas/>
              <v:path arrowok="t" o:connecttype="custom" o:connectlocs="0,239;2,0" o:connectangles="0,0" textboxrect="0,0,114,23927"/>
            </v:shape>
            <v:shape id="Shape 7471" o:spid="_x0000_s15409" style="position:absolute;left:8947;top:6453;width:697;height:123;visibility:visible" coordsize="69710,123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dS9MUA&#10;AADcAAAADwAAAGRycy9kb3ducmV2LnhtbESPzWrDMBCE74W+g9hCbrXcEELjWAnBNBACpuSHnBdr&#10;Yzm1VsZSY/ftq0Chx2FmvmHy9WhbcafeN44VvCUpCOLK6YZrBefT9vUdhA/IGlvHpOCHPKxXz085&#10;ZtoNfKD7MdQiQthnqMCE0GVS+sqQRZ+4jjh6V9dbDFH2tdQ9DhFuWzlN07m02HBcMNhRYaj6On5b&#10;BTJcbp/74rI5TLeFSbkrG/9RKjV5GTdLEIHG8B/+a++0gsVsAY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1L0xQAAANwAAAAPAAAAAAAAAAAAAAAAAJgCAABkcnMv&#10;ZG93bnJldi54bWxQSwUGAAAAAAQABAD1AAAAigMAAAAA&#10;" adj="0,,0" path="m,c12382,4051,65849,12052,65849,12052v2109,318,3849,-1168,3849,-3314l69710,7214e" filled="f" strokeweight=".7pt">
              <v:stroke joinstyle="round" endcap="round"/>
              <v:formulas/>
              <v:path arrowok="t" o:connecttype="custom" o:connectlocs="0,0;658,120;697,87;697,72" o:connectangles="0,0,0,0" textboxrect="0,0,69710,12370"/>
            </v:shape>
            <v:shape id="Shape 7472" o:spid="_x0000_s15410" style="position:absolute;left:5844;top:1932;width:1686;height:1874;visibility:visible" coordsize="168618,1873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zVsMA&#10;AADcAAAADwAAAGRycy9kb3ducmV2LnhtbERPy2rCQBTdF/yH4QrdiE5aaImpYzCFlq6UqKV0d8nc&#10;PDBzJ8xMNf17ZyG4PJz3Kh9NL87kfGdZwdMiAUFcWd1xo+B4+JinIHxA1thbJgX/5CFfTx5WmGl7&#10;4ZLO+9CIGMI+QwVtCEMmpa9aMugXdiCOXG2dwRCha6R2eInhppfPSfIqDXYcG1oc6L2l6rT/MwpM&#10;V/7M9Od3WmxTN6trv/utC6nU43TcvIEINIa7+Ob+0gqWL3F+PBOP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tzVsMAAADcAAAADwAAAAAAAAAAAAAAAACYAgAAZHJzL2Rv&#10;d25yZXYueG1sUEsFBgAAAAAEAAQA9QAAAIgDAAAAAA==&#10;" adj="0,,0" path="m51067,187325c8331,154851,,93853,32461,51092,64935,8331,125882,,168618,32474e" filled="f" strokeweight=".3pt">
              <v:stroke joinstyle="round" endcap="round"/>
              <v:formulas/>
              <v:path arrowok="t" o:connecttype="custom" o:connectlocs="511,1874;325,511;1686,325" o:connectangles="0,0,0" textboxrect="0,0,168618,187325"/>
            </v:shape>
            <v:shape id="Shape 7473" o:spid="_x0000_s15411" style="position:absolute;left:7923;top:4958;width:587;height:885;visibility:visible" coordsize="58687,885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PzQsQA&#10;AADcAAAADwAAAGRycy9kb3ducmV2LnhtbESPTWrDMBCF94XcQUyhu0aOIanjRgkh0OAWvIjjAwzW&#10;1Da1RkZSY/f2VaDQ5eP9fLzdYTaDuJHzvWUFq2UCgrixuudWQX19e85A+ICscbBMCn7Iw2G/eNhh&#10;ru3EF7pVoRVxhH2OCroQxlxK33Rk0C/tSBy9T+sMhihdK7XDKY6bQaZJspEGe46EDkc6ddR8Vd8m&#10;QoqjprR8f6k/rhRK15/rMkuVenqcj68gAs3hP/zXLrSC7XoF9zPxCM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z80LEAAAA3AAAAA8AAAAAAAAAAAAAAAAAmAIAAGRycy9k&#10;b3ducmV2LnhtbFBLBQYAAAAABAAEAPUAAACJAwAAAAA=&#10;" adj="0,,0" path="m58687,r,88545l,88545,,12230e" filled="f" strokeweight=".3pt">
              <v:stroke joinstyle="round" endcap="round"/>
              <v:formulas/>
              <v:path arrowok="t" o:connecttype="custom" o:connectlocs="587,0;587,885;0,885;0,122" o:connectangles="0,0,0,0" textboxrect="0,0,58687,88545"/>
            </v:shape>
            <v:shape id="Shape 7474" o:spid="_x0000_s15412" style="position:absolute;left:5844;top:2034;width:3556;height:3809;visibility:visible" coordsize="355663,3808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IWU8MA&#10;AADcAAAADwAAAGRycy9kb3ducmV2LnhtbESPQWvCQBSE74X+h+UJ3upGpZqmriKi4LGNQq+P7GsS&#10;zb5Ns0+N/75bKHgcZuYbZrHqXaOu1IXas4HxKAFFXHhbc2ngeNi9pKCCIFtsPJOBOwVYLZ+fFphZ&#10;f+NPuuZSqgjhkKGBSqTNtA5FRQ7DyLfE0fv2nUOJsiu17fAW4a7RkySZaYc1x4UKW9pUVJzzizPQ&#10;/uR4+ZijnL7Se5/Oplstx60xw0G/fgcl1Msj/N/eWwNvrxP4OxOP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IWU8MAAADcAAAADwAAAAAAAAAAAAAAAACYAgAAZHJzL2Rv&#10;d25yZXYueG1sUEsFBgAAAAAEAAQA9QAAAIgDAAAAAA==&#10;" adj="0,,0" path="m96691,3369c121329,,147250,6036,168618,22273r5728,4356c184404,34287,192481,43545,198653,53743v31242,-3734,63907,4102,90958,24651c344869,120405,355663,199298,313677,254619v-12801,16878,-29070,29540,-47028,37897l266649,380883r-58686,l207963,304149v-24677,-1092,-49264,-9360,-70422,-25438c110515,258163,94196,228762,89433,197647,77953,194434,66865,189125,56794,181480r-5727,-4356c8331,144650,,83652,32461,40891,48698,19510,72053,6737,96691,3369xe" strokeweight=".7pt">
              <v:stroke joinstyle="round" endcap="round"/>
              <v:formulas/>
              <v:path arrowok="t" o:connecttype="custom" o:connectlocs="967,34;1686,223;1743,266;1986,537;2896,784;3136,2546;2666,2925;2666,3809;2079,3809;2079,3042;1375,2787;894,1977;568,1815;511,1771;325,409;967,34" o:connectangles="0,0,0,0,0,0,0,0,0,0,0,0,0,0,0,0" textboxrect="0,0,355663,380883"/>
            </v:shape>
            <v:shape id="Shape 7475" o:spid="_x0000_s15413" style="position:absolute;left:6738;top:2537;width:2662;height:2705;visibility:visible" coordsize="266179,2704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nsMcMA&#10;AADcAAAADwAAAGRycy9kb3ducmV2LnhtbESPwW7CMBBE75X4B2uRuBWnoFZtikGAgPZawgds4m0c&#10;iNeRbUj4+7pSpR5HM/NGs1gNthU38qFxrOBpmoEgrpxuuFZwKvaPryBCRNbYOiYFdwqwWo4eFphr&#10;1/MX3Y6xFgnCIUcFJsYulzJUhiyGqeuIk/ftvMWYpK+l9tgnuG3lLMtepMWG04LBjraGqsvxahWU&#10;u3O0fvNRHsyp6OvLtpTnolRqMh7W7yAiDfE//Nf+1ArenufweyYd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nsMcMAAADcAAAADwAAAAAAAAAAAAAAAACYAgAAZHJzL2Rv&#10;d25yZXYueG1sUEsFBgAAAAAEAAQA9QAAAIgDAAAAAA==&#10;" adj="0,,0" path="m110922,3239c141630,,173571,8001,200127,28169v55257,42011,66052,120904,24066,176225c182220,259702,103353,270497,48057,228486,21311,208140,4966,179146,,148374e" filled="f" strokeweight=".7pt">
              <v:stroke joinstyle="round" endcap="round"/>
              <v:formulas/>
              <v:path arrowok="t" o:connecttype="custom" o:connectlocs="1109,32;2001,282;2242,2044;481,2285;0,1484" o:connectangles="0,0,0,0,0" textboxrect="0,0,266179,270497"/>
            </v:shape>
            <v:shape id="Shape 7476" o:spid="_x0000_s15414" style="position:absolute;left:7832;top:3481;width:714;height:908;visibility:visible" coordsize="71399,907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BjUMQA&#10;AADcAAAADwAAAGRycy9kb3ducmV2LnhtbESPQWsCMRSE7wX/Q3hCb5oota1boyxCoUUouK33x+Z1&#10;d3Xzsiaprv/eCEKPw8x8wyxWvW3FiXxoHGuYjBUI4tKZhisNP9/vo1cQISIbbB2ThgsFWC0HDwvM&#10;jDvzlk5FrESCcMhQQx1jl0kZyposhrHriJP367zFmKSvpPF4TnDbyqlSz9Jiw2mhxo7WNZWH4s9q&#10;2BR5LneTeFyrz6YvvvbeXdSL1o/DPn8DEamP/+F7+8NomM+e4HYmHQG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AY1DEAAAA3AAAAA8AAAAAAAAAAAAAAAAAmAIAAGRycy9k&#10;b3ducmV2LnhtbFBLBQYAAAAABAAEAPUAAACJAwAAAAA=&#10;" adj="0,,0" path="m61887,v9512,20434,7696,45326,-6858,64529c41580,82220,20587,90780,,89116e" filled="f" strokeweight=".3pt">
              <v:stroke joinstyle="round" endcap="round"/>
              <v:formulas/>
              <v:path arrowok="t" o:connecttype="custom" o:connectlocs="619,0;550,645;0,891" o:connectangles="0,0,0" textboxrect="0,0,71399,90780"/>
            </v:shape>
            <v:shape id="Shape 7477" o:spid="_x0000_s15415" style="position:absolute;left:6223;top:2152;width:1598;height:1759;visibility:visible" coordsize="159804,1758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ffG8MA&#10;AADcAAAADwAAAGRycy9kb3ducmV2LnhtbESPS2vDMBCE74X+B7GF3hr50ZjGsRxCoOBToEl6X6z1&#10;g1orY6mJ+u+rQKHHYWa+YapdMJO40uJGywrSVQKCuLV65F7B5fz+8gbCeWSNk2VS8EMOdvXjQ4Wl&#10;tjf+oOvJ9yJC2JWoYPB+LqV07UAG3crOxNHr7GLQR7n0Ui94i3AzySxJCmlw5Lgw4EyHgdqv07dR&#10;kO+z12ORFSF0aaGbXI8y+Two9fwU9lsQnoL/D/+1G61gs17D/Uw8Ar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ffG8MAAADcAAAADwAAAAAAAAAAAAAAAACYAgAAZHJzL2Rv&#10;d25yZXYueG1sUEsFBgAAAAAEAAQA9QAAAIgDAAAAAA==&#10;" adj="0,,0" path="m10033,40881c35979,6680,84760,,118948,25997v34189,25971,40856,74765,14885,108978c107848,169189,59093,175857,24917,149873,13462,141173,5093,129908,,117487e" filled="f" strokeweight=".3pt">
              <v:stroke joinstyle="round" endcap="round"/>
              <v:formulas/>
              <v:path arrowok="t" o:connecttype="custom" o:connectlocs="100,409;1189,260;1338,1350;249,1499;0,1175" o:connectangles="0,0,0,0,0" textboxrect="0,0,159804,175857"/>
            </v:shape>
            <v:shape id="Shape 7478" o:spid="_x0000_s15416" style="position:absolute;left:6354;top:2257;width:1744;height:1917;visibility:visible" coordsize="174358,1916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W1MYA&#10;AADcAAAADwAAAGRycy9kb3ducmV2LnhtbESPT4vCMBTE74LfITzBi6zpCorbNYoIgrIH8Q/sHh/N&#10;2za0eSlNtnb99EYQPA4z8xtmsepsJVpqvHGs4H2cgCDOnDacK7ict29zED4ga6wck4J/8rBa9nsL&#10;TLW78pHaU8hFhLBPUUERQp1K6bOCLPqxq4mj9+saiyHKJpe6wWuE20pOkmQmLRqOCwXWtCkoK09/&#10;VkEYde32cthnX4nR059ReSu/zU2p4aBbf4II1IVX+NneaQUf0xk8zs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SW1MYAAADcAAAADwAAAAAAAAAAAAAAAACYAgAAZHJz&#10;L2Rvd25yZXYueG1sUEsFBgAAAAAEAAQA9QAAAIsDAAAAAA==&#10;" adj="0,,0" path="m,154851r5728,4356c48463,191694,109436,183362,141884,140602,174358,97841,166014,36843,123279,4356l117551,e" filled="f" strokeweight=".3pt">
              <v:stroke joinstyle="round" endcap="round"/>
              <v:formulas/>
              <v:path arrowok="t" o:connecttype="custom" o:connectlocs="0,1549;57,1592;1419,1406;1233,44;1176,0" o:connectangles="0,0,0,0,0" textboxrect="0,0,174358,191694"/>
            </v:shape>
            <v:shape id="Shape 7479" o:spid="_x0000_s15417" style="position:absolute;left:7928;top:2750;width:531;height:607;visibility:visible" coordsize="53048,607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a1+ccA&#10;AADcAAAADwAAAGRycy9kb3ducmV2LnhtbESPT0sDMRTE74LfITzBm81aWW3XpqUUtNJb/9DS2+vm&#10;mV3cvIRN7K5++qYgeBxm5jfMZNbbRpypDbVjBY+DDARx6XTNRsFu+/YwAhEissbGMSn4oQCz6e3N&#10;BAvtOl7TeRONSBAOBSqoYvSFlKGsyGIYOE+cvE/XWoxJtkbqFrsEt40cZtmztFhzWqjQ06Ki8mvz&#10;bRWY39Mqz73ZL/1iJZenp/3h2L0rdX/Xz19BROrjf/iv/aEVjPMXuJ5JR0B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WtfnHAAAA3AAAAA8AAAAAAAAAAAAAAAAAmAIAAGRy&#10;cy9kb3ducmV2LnhtbFBLBQYAAAAABAAEAPUAAACMAwAAAAA=&#10;" adj="0,,0" path="m,c16929,18872,30505,38202,37643,49861v3988,6286,6845,10858,15405,9715e" filled="f" strokeweight=".3pt">
              <v:stroke joinstyle="round" endcap="round"/>
              <v:formulas/>
              <v:path arrowok="t" o:connecttype="custom" o:connectlocs="0,0;377,498;531,596" o:connectangles="0,0,0" textboxrect="0,0,53048,60719"/>
            </v:shape>
            <v:shape id="Shape 7480" o:spid="_x0000_s15418" style="position:absolute;left:6924;top:4051;width:728;height:358;visibility:visible" coordsize="72822,357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HgNcEA&#10;AADcAAAADwAAAGRycy9kb3ducmV2LnhtbERPTYvCMBC9C/sfwix401Shol2juIKi7MkqLN6GZmzq&#10;NpPSRK3/fnMQPD7e93zZ2VrcqfWVYwWjYQKCuHC64lLB6bgZTEH4gKyxdkwKnuRhufjozTHT7sEH&#10;uuehFDGEfYYKTAhNJqUvDFn0Q9cQR+7iWoshwraUusVHDLe1HCfJRFqsODYYbGhtqPjLb1bB+fvX&#10;yGpbHuv9z+i8u67ydJzmSvU/u9UXiEBdeItf7p1WMEvj2n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R4DXBAAAA3AAAAA8AAAAAAAAAAAAAAAAAmAIAAGRycy9kb3du&#10;cmV2LnhtbFBLBQYAAAAABAAEAPUAAACGAwAAAAA=&#10;" adj="0,,0" path="m,c23114,11557,45961,19685,59334,23495v7100,2172,12281,3708,13488,12268e" filled="f" strokeweight=".3pt">
              <v:stroke joinstyle="round" endcap="round"/>
              <v:formulas/>
              <v:path arrowok="t" o:connecttype="custom" o:connectlocs="0,0;593,235;728,358" o:connectangles="0,0,0" textboxrect="0,0,72822,35763"/>
            </v:shape>
            <v:shape id="Shape 7481" o:spid="_x0000_s15419" style="position:absolute;left:3720;top:3996;width:879;height:2161;visibility:visible" coordsize="87871,2160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L6+sQA&#10;AADcAAAADwAAAGRycy9kb3ducmV2LnhtbESPQWvCQBSE7wX/w/IEb3UTqUWjG9FCwJNQWw/eHtnX&#10;bGr2bciuMf57Vyj0OMzMN8x6M9hG9NT52rGCdJqAIC6drrlS8P1VvC5A+ICssXFMCu7kYZOPXtaY&#10;aXfjT+qPoRIRwj5DBSaENpPSl4Ys+qlriaP34zqLIcqukrrDW4TbRs6S5F1arDkuGGzpw1B5OV6t&#10;Ao/3Q13oM/1ed25r9uVpdnhLlZqMh+0KRKAh/If/2nutYDlfwvNMPAIy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C+vrEAAAA3AAAAA8AAAAAAAAAAAAAAAAAmAIAAGRycy9k&#10;b3ducmV2LnhtbFBLBQYAAAAABAAEAPUAAACJAwAAAAA=&#10;" adj="0,,0" path="m36716,l51168,c71450,,87871,48361,87871,108026v,59665,-16421,108026,-36703,108026l36716,216052v-9690,,-18504,-11163,-25070,-29261l,186791,12751,161696r26111,25095l26073,186791v4826,13310,10859,22886,17577,26988l44120,213855c60846,203797,73431,160236,73431,108026,73431,55689,60782,12040,43993,2121r-229,76c37770,5804,32334,13754,27788,24816r11074,l12751,49911,,24816r13335,c19685,9334,27826,,36716,xe" fillcolor="black" stroked="f" strokeweight="0">
              <v:stroke joinstyle="round" endcap="round"/>
              <v:formulas/>
              <v:path arrowok="t" o:connecttype="custom" o:connectlocs="367,0;512,0;879,1081;512,2161;367,2161;116,1868;0,1868;128,1617;389,1868;261,1868;437,2138;441,2139;735,1081;440,21;438,22;278,248;389,248;128,499;0,248;133,248;367,0" o:connectangles="0,0,0,0,0,0,0,0,0,0,0,0,0,0,0,0,0,0,0,0,0" textboxrect="0,0,87871,216052"/>
            </v:shape>
            <v:shape id="Shape 7482" o:spid="_x0000_s15420" style="position:absolute;left:9837;top:5139;width:1038;height:1139;visibility:visible" coordsize="103746,1139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CX8MA&#10;AADbAAAADwAAAGRycy9kb3ducmV2LnhtbESPT4vCMBTE78J+h/AWvMiaKlJ2a6MsguBF0CoL3p7N&#10;6x+2eSlN1PrtjSB4HGbmN0y67E0jrtS52rKCyTgCQZxbXXOp4HhYf32DcB5ZY2OZFNzJwXLxMUgx&#10;0fbGe7pmvhQBwi5BBZX3bSKlyysy6Ma2JQ5eYTuDPsiulLrDW4CbRk6jKJYGaw4LFba0qij/zy5G&#10;wZR3o1m8jf6Ks5b3Pvs5ydOlVWr42f/OQXjq/Tv8am+0gngG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CX8MAAADbAAAADwAAAAAAAAAAAAAAAACYAgAAZHJzL2Rv&#10;d25yZXYueG1sUEsFBgAAAAAEAAQA9QAAAIgDAAAAAA==&#10;" adj="0,,0" path="m85407,1244r16676,13958c103556,16434,103746,18669,102502,20129r-6909,8268c96698,29502,97841,30581,98908,31724v1905,1715,1295,4230,-26,5817l70841,71057v-1486,1777,-4636,3454,-6782,4546c63157,76035,62293,76543,61417,77064v1156,7899,-863,16243,-6388,22860c44691,112268,26314,113906,13970,103556,1638,93218,,74828,10338,62471,15862,55855,23698,52438,31699,52159v343,-952,711,-1892,978,-2858c33376,47003,34468,43612,35954,41821l63995,8306c65316,6731,67704,5690,69710,7277v1308,826,2566,1765,3861,2655l80454,1664c81699,203,83934,,85407,1244xe" strokeweight=".3pt">
              <v:stroke joinstyle="round" endcap="round"/>
              <v:formulas/>
              <v:path arrowok="t" o:connecttype="custom" o:connectlocs="855,12;1021,152;1026,201;956,284;990,317;989,375;709,711;641,756;614,771;551,999;140,1036;103,625;317,522;327,493;360,418;640,83;697,73;736,99;805,17;855,12" o:connectangles="0,0,0,0,0,0,0,0,0,0,0,0,0,0,0,0,0,0,0,0" textboxrect="0,0,103746,113906"/>
            </v:shape>
            <v:shape id="Shape 7483" o:spid="_x0000_s15421" style="position:absolute;left:10521;top:5228;width:292;height:245;visibility:visible" coordsize="29172,244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NcMA&#10;AADbAAAADwAAAGRycy9kb3ducmV2LnhtbESPQWvCQBSE7wX/w/KEXkrdWFA0uglGENqTVYvnR/Y1&#10;G5p9G7Jrkv77riD0OMzMN8w2H20jeup87VjBfJaAIC6drrlS8HU5vK5A+ICssXFMCn7JQ55NnraY&#10;ajfwifpzqESEsE9RgQmhTaX0pSGLfuZa4uh9u85iiLKrpO5wiHDbyLckWUqLNccFgy3tDZU/55tV&#10;cGuZPq7Dal0UfbU+fhYmMS9GqefpuNuACDSG//Cj/a4VLBdw/x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NcMAAADbAAAADwAAAAAAAAAAAAAAAACYAgAAZHJzL2Rv&#10;d25yZXYueG1sUEsFBgAAAAAEAAQA9QAAAIgDAAAAAA==&#10;" adj="0,,0" path="m29172,24460c24879,19863,20257,15481,15304,11341,10389,7214,5258,3429,,e" filled="f" strokeweight=".3pt">
              <v:stroke joinstyle="round" endcap="round"/>
              <v:formulas/>
              <v:path arrowok="t" o:connecttype="custom" o:connectlocs="292,245;153,114;0,0" o:connectangles="0,0,0" textboxrect="0,0,29172,24460"/>
            </v:shape>
            <v:shape id="Shape 7484" o:spid="_x0000_s15422" style="position:absolute;left:9957;top:5580;width:566;height:580;visibility:visible" coordsize="56642,579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pQCsMA&#10;AADbAAAADwAAAGRycy9kb3ducmV2LnhtbESPQWvCQBSE74L/YXlCb7qxhUVSV0kFQSkU1Oj5kX1N&#10;QrNv0+yapP++Wyh4HGbmG2a9HW0jeup87VjDcpGAIC6cqbnUkF/28xUIH5ANNo5Jww952G6mkzWm&#10;xg18ov4cShEh7FPUUIXQplL6oiKLfuFa4uh9us5iiLIrpelwiHDbyOckUdJizXGhwpZ2FRVf57vV&#10;sH/pUX1keX59b9Tx7XQcytt3pvXTbMxeQQQawyP83z4YDUrB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pQCsMAAADbAAAADwAAAAAAAAAAAAAAAACYAgAAZHJzL2Rv&#10;d25yZXYueG1sUEsFBgAAAAAEAAQA9QAAAIgDAAAAAA==&#10;" adj="0,,0" path="m23800,c22390,1676,21361,4877,20701,7036v-1321,4686,-3632,9169,-6947,13132c11405,22987,8712,25349,5804,27241,3797,28410,2083,29629,1638,32576,,39560,2273,47193,8141,52108v5867,4915,13779,5804,20345,2972c31306,54115,32207,52197,33007,50038v1359,-3213,3188,-6274,5550,-9093c41872,36995,45872,33922,50241,31788v2020,-1029,5004,-2603,6401,-4280e" filled="f" strokeweight=".3pt">
              <v:stroke joinstyle="round" endcap="round"/>
              <v:formulas/>
              <v:path arrowok="t" o:connecttype="custom" o:connectlocs="238,0;207,70;137,202;58,273;16,326;81,522;285,552;330,501;385,410;502,318;566,275" o:connectangles="0,0,0,0,0,0,0,0,0,0,0" textboxrect="0,0,56642,57912"/>
            </v:shape>
            <v:shape id="Shape 7485" o:spid="_x0000_s15423" style="position:absolute;left:9975;top:5682;width:433;height:464;visibility:visible" coordsize="43307,464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ndR8UA&#10;AADbAAAADwAAAGRycy9kb3ducmV2LnhtbESPQUvDQBSE7wX/w/KEXsRuWqSR2G2xYsWTYvTg8ZF9&#10;zQazb9Psa5v8e1cQehxm5htmtRl8q07UxyawgfksA0VcBdtwbeDrc3d7DyoKssU2MBkYKcJmfTVZ&#10;YWHDmT/oVEqtEoRjgQacSFdoHStHHuMsdMTJ24feoyTZ19r2eE5w3+pFli21x4bTgsOOnhxVP+XR&#10;G7gpx/1LLu/V2/Z7vHs++G0ubjBmej08PoASGuQS/m+/WgPLHP6+pB+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d1HxQAAANsAAAAPAAAAAAAAAAAAAAAAAJgCAABkcnMv&#10;ZG93bnJldi54bWxQSwUGAAAAAAQABAD1AAAAigMAAAAA&#10;" adj="0,,0" path="m16942,46406v-2286,-89,-800,-1854,178,-3048l42075,13551v1232,-1473,1041,-3696,-457,-4940l32817,1232c31344,,29121,191,27902,1677l2946,31483c1981,32664,483,34442,,32207e" filled="f" strokeweight=".3pt">
              <v:stroke joinstyle="round" endcap="round"/>
              <v:formulas/>
              <v:path arrowok="t" o:connecttype="custom" o:connectlocs="169,464;171,434;421,135;416,86;328,12;279,17;29,315;0,322" o:connectangles="0,0,0,0,0,0,0,0" textboxrect="0,0,43307,46406"/>
            </v:shape>
            <v:shape id="Shape 7486" o:spid="_x0000_s15424" style="position:absolute;left:10577;top:5139;width:298;height:281;visibility:visible" coordsize="29807,281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lv28AA&#10;AADbAAAADwAAAGRycy9kb3ducmV2LnhtbERPz2vCMBS+D/wfwhN2W1PLKNIZRcTBLgrWsvOjeTbF&#10;5qU2qXb7681hsOPH93u1mWwn7jT41rGCRZKCIK6dbrlRUJ0/35YgfEDW2DkmBT/kYbOevayw0O7B&#10;J7qXoRExhH2BCkwIfSGlrw1Z9InriSN3cYPFEOHQSD3gI4bbTmZpmkuLLccGgz3tDNXXcrQKbpXZ&#10;yuDy8fjbHw9Ufh/es71W6nU+bT9ABJrCv/jP/aUV5HFs/BJ/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lv28AAAADbAAAADwAAAAAAAAAAAAAAAACYAgAAZHJzL2Rvd25y&#10;ZXYueG1sUEsFBgAAAAAEAAQA9QAAAIUDAAAAAA==&#10;" adj="0,,0" path="m21895,28130r6667,-8001c29807,18669,29616,16434,28143,15202l11468,1244c9995,,7760,203,6515,1664l,9474e" filled="f" strokeweight=".3pt">
              <v:stroke joinstyle="round" endcap="round"/>
              <v:formulas/>
              <v:path arrowok="t" o:connecttype="custom" o:connectlocs="219,281;286,201;281,152;115,12;65,17;0,95" o:connectangles="0,0,0,0,0,0" textboxrect="0,0,29807,28130"/>
            </v:shape>
            <v:shape id="Shape 7487" o:spid="_x0000_s15425" style="position:absolute;left:10453;top:5258;width:342;height:286;visibility:visible" coordsize="34239,286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Y1S8MA&#10;AADbAAAADwAAAGRycy9kb3ducmV2LnhtbESPwWrDMBBE74X8g9hAb42cHFzHjWxCodBLA07yAYu1&#10;tZ1IK8dSEvXvq0Ihx2Fm3jCbOlojbjT5wbGC5SIDQdw6PXCn4Hj4eClA+ICs0TgmBT/koa5mTxss&#10;tbtzQ7d96ESCsC9RQR/CWErp254s+oUbiZP37SaLIcmpk3rCe4JbI1dZlkuLA6eFHkd676k9769W&#10;gblE1wxxZ4r1l86bdlu8nnaFUs/zuH0DESiGR/i//akV5Gv4+5J+gK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Y1S8MAAADbAAAADwAAAAAAAAAAAAAAAACYAgAAZHJzL2Rv&#10;d25yZXYueG1sUEsFBgAAAAAEAAQA9QAAAIgDAAAAAA==&#10;" adj="0,,0" path="m,l34239,28677e" filled="f" strokeweight=".3pt">
              <v:stroke joinstyle="round" endcap="round"/>
              <v:formulas/>
              <v:path arrowok="t" o:connecttype="custom" o:connectlocs="0,0;342,286" o:connectangles="0,0" textboxrect="0,0,34239,28677"/>
            </v:shape>
            <v:shape id="Shape 7488" o:spid="_x0000_s15426" style="position:absolute;left:10396;top:5325;width:342;height:287;visibility:visible" coordsize="34239,286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lAM70A&#10;AADbAAAADwAAAGRycy9kb3ducmV2LnhtbESPSwvCMBCE74L/IazgzaYKPqhGEUHw6gs8Ls3aVptN&#10;SaLWf28EweMwM98wi1VravEk5yvLCoZJCoI4t7riQsHpuB3MQPiArLG2TAre5GG17HYWmGn74j09&#10;D6EQEcI+QwVlCE0mpc9LMugT2xBH72qdwRClK6R2+IpwU8tRmk6kwYrjQokNbUrK74eHUVB5rOXk&#10;VoxHRyd1GLe77fl6Uarfa9dzEIHa8A//2jutYDqE75f4A+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alAM70AAADbAAAADwAAAAAAAAAAAAAAAACYAgAAZHJzL2Rvd25yZXYu&#10;eG1sUEsFBgAAAAAEAAQA9QAAAIIDAAAAAA==&#10;" adj="0,,0" path="m,l34239,28689e" filled="f" strokeweight=".3pt">
              <v:stroke joinstyle="round" endcap="round"/>
              <v:formulas/>
              <v:path arrowok="t" o:connecttype="custom" o:connectlocs="0,0;342,287" o:connectangles="0,0" textboxrect="0,0,34239,28689"/>
            </v:shape>
            <v:shape id="Shape 7489" o:spid="_x0000_s15427" style="position:absolute;left:10339;top:5393;width:343;height:287;visibility:visible" coordsize="34252,286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eh8IA&#10;AADbAAAADwAAAGRycy9kb3ducmV2LnhtbESPQYvCMBSE74L/ITxhb5rqQaWaFhEE0cOydWGvz+bZ&#10;FpuX2kSt/vqNIHgcZuYbZpl2phY3al1lWcF4FIEgzq2uuFDwe9gM5yCcR9ZYWyYFD3KQJv3eEmNt&#10;7/xDt8wXIkDYxaig9L6JpXR5SQbdyDbEwTvZ1qAPsi2kbvEe4KaWkyiaSoMVh4USG1qXlJ+zq1Gg&#10;N3/Zcf/t8svzcdR216225lko9TXoVgsQnjr/Cb/bW61gNoHXl/ADZ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2R6HwgAAANsAAAAPAAAAAAAAAAAAAAAAAJgCAABkcnMvZG93&#10;bnJldi54bWxQSwUGAAAAAAQABAD1AAAAhwMAAAAA&#10;" adj="0,,0" path="m,l34252,28689e" filled="f" strokeweight=".3pt">
              <v:stroke joinstyle="round" endcap="round"/>
              <v:formulas/>
              <v:path arrowok="t" o:connecttype="custom" o:connectlocs="0,0;343,287" o:connectangles="0,0" textboxrect="0,0,34252,28689"/>
            </v:shape>
            <v:shape id="Shape 7490" o:spid="_x0000_s15428" style="position:absolute;left:10283;top:5460;width:342;height:287;visibility:visible" coordsize="34239,286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d7370A&#10;AADbAAAADwAAAGRycy9kb3ducmV2LnhtbESPSwvCMBCE74L/IazgTVMVH1SjiCB49QUel2Ztq82m&#10;JFHrvzeC4HGYmW+YxaoxlXiS86VlBYN+AoI4s7rkXMHpuO3NQPiArLGyTAre5GG1bLcWmGr74j09&#10;DyEXEcI+RQVFCHUqpc8KMuj7tiaO3tU6gyFKl0vt8BXhppLDJJlIgyXHhQJr2hSU3Q8Po6D0WMnJ&#10;LR8Pj07qMG522/P1olS306znIAI14R/+tXdawXQE3y/xB8jl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jd7370AAADbAAAADwAAAAAAAAAAAAAAAACYAgAAZHJzL2Rvd25yZXYu&#10;eG1sUEsFBgAAAAAEAAQA9QAAAIIDAAAAAA==&#10;" adj="0,,0" path="m,l34239,28689e" filled="f" strokeweight=".3pt">
              <v:stroke joinstyle="round" endcap="round"/>
              <v:formulas/>
              <v:path arrowok="t" o:connecttype="custom" o:connectlocs="0,0;342,287" o:connectangles="0,0" textboxrect="0,0,34239,28689"/>
            </v:shape>
            <v:shape id="Shape 7491" o:spid="_x0000_s15429" style="position:absolute;left:10226;top:5528;width:343;height:287;visibility:visible" coordsize="34239,286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jq70A&#10;AADbAAAADwAAAGRycy9kb3ducmV2LnhtbESPSwvCMBCE74L/IazgTVPFF9UoIghefYHHpVnbarMp&#10;SdT6740geBxm5htmsWpMJZ7kfGlZwaCfgCDOrC45V3A6bnszED4ga6wsk4I3eVgt260Fptq+eE/P&#10;Q8hFhLBPUUERQp1K6bOCDPq+rYmjd7XOYIjS5VI7fEW4qeQwSSbSYMlxocCaNgVl98PDKCg9VnJy&#10;y8fDo5M6jJvd9ny9KNXtNOs5iEBN+Id/7Z1WMB3B90v8AXL5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7jq70AAADbAAAADwAAAAAAAAAAAAAAAACYAgAAZHJzL2Rvd25yZXYu&#10;eG1sUEsFBgAAAAAEAAQA9QAAAIIDAAAAAA==&#10;" adj="0,,0" path="m,l34239,28689e" filled="f" strokeweight=".3pt">
              <v:stroke joinstyle="round" endcap="round"/>
              <v:formulas/>
              <v:path arrowok="t" o:connecttype="custom" o:connectlocs="0,0;343,287" o:connectangles="0,0" textboxrect="0,0,34239,28689"/>
            </v:shape>
            <v:shape id="Shape 7492" o:spid="_x0000_s15430" style="position:absolute;left:2910;top:5012;width:1;height:127;visibility:visible" coordsize="25,126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WMQA&#10;AADbAAAADwAAAGRycy9kb3ducmV2LnhtbESPzWrDMBCE74G8g9hAbomcQn7qWg6hxVAKPTQxlN4W&#10;a2OZWCtjqbbz9lWh0OMwM98w2XGyrRio941jBZt1AoK4crrhWkF5KVYHED4ga2wdk4I7eTjm81mG&#10;qXYjf9BwDrWIEPYpKjAhdKmUvjJk0a9dRxy9q+sthij7Wuoexwi3rXxIkp202HBcMNjRs6Hqdv62&#10;Cuz758suaOPs2zgU9+KrfCz2pVLLxXR6AhFoCv/hv/arVrDfwu+X+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6f1jEAAAA2wAAAA8AAAAAAAAAAAAAAAAAmAIAAGRycy9k&#10;b3ducmV2LnhtbFBLBQYAAAAABAAEAPUAAACJAwAAAAA=&#10;" adj="0,,0" path="m25,l,12649e" filled="f" strokeweight=".3pt">
              <v:stroke joinstyle="round" endcap="round"/>
              <v:formulas/>
              <v:path arrowok="t" o:connecttype="custom" o:connectlocs="1,0;0,127" o:connectangles="0,0" textboxrect="0,0,25,12649"/>
            </v:shape>
            <v:shape id="Shape 7493" o:spid="_x0000_s15431" style="position:absolute;left:2401;top:4845;width:510;height:169;visibility:visible" coordsize="51003,169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RKlMMA&#10;AADbAAAADwAAAGRycy9kb3ducmV2LnhtbESP0WrCQBRE3wX/YbmCL1I3rZJKdBVbiPStGv2AS/aa&#10;BLN3Q3ZN4t+7QqGPw8ycYTa7wdSio9ZVlhW8zyMQxLnVFRcKLuf0bQXCeWSNtWVS8CAHu+14tMFE&#10;255P1GW+EAHCLkEFpfdNIqXLSzLo5rYhDt7VtgZ9kG0hdYt9gJtafkRRLA1WHBZKbOi7pPyW3Y0C&#10;2+Wzw7X/Pd33y+Nx1i3S+CtLlZpOhv0ahKfB/4f/2j9awWcMry/hB8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RKlMMAAADbAAAADwAAAAAAAAAAAAAAAACYAgAAZHJzL2Rv&#10;d25yZXYueG1sUEsFBgAAAAAEAAQA9QAAAIgDAAAAAA==&#10;" adj="0,,0" path="m,c9881,6045,41085,16904,51003,16726e" filled="f" strokeweight=".3pt">
              <v:stroke joinstyle="round" endcap="round"/>
              <v:formulas/>
              <v:path arrowok="t" o:connecttype="custom" o:connectlocs="0,0;510,167" o:connectangles="0,0" textboxrect="0,0,51003,16904"/>
            </v:shape>
            <v:shape id="Shape 7494" o:spid="_x0000_s15432" style="position:absolute;left:2401;top:5156;width:509;height:164;visibility:visible" coordsize="50978,164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1zf8UA&#10;AADbAAAADwAAAGRycy9kb3ducmV2LnhtbESPQWvCQBSE7wX/w/KE3upGC6aN2UgIBEo9tKZeentm&#10;X5PQ7NuQXTX++64g9DjMzDdMup1ML840us6yguUiAkFcW91xo+DwVT69gHAeWWNvmRRcycE2mz2k&#10;mGh74T2dK9+IAGGXoILW+yGR0tUtGXQLOxAH78eOBn2QYyP1iJcAN71cRdFaGuw4LLQ4UNFS/Vud&#10;jIL8+b38yPvDd6F39en4WRXla3xV6nE+5RsQnib/H76337SCOIbbl/AD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XN/xQAAANsAAAAPAAAAAAAAAAAAAAAAAJgCAABkcnMv&#10;ZG93bnJldi54bWxQSwUGAAAAAAQABAD1AAAAigMAAAAA&#10;" adj="0,,0" path="m,16421c9881,10401,41059,,50978,203e" filled="f" strokeweight=".3pt">
              <v:stroke joinstyle="round" endcap="round"/>
              <v:formulas/>
              <v:path arrowok="t" o:connecttype="custom" o:connectlocs="0,164;509,2" o:connectangles="0,0" textboxrect="0,0,50978,16421"/>
            </v:shape>
            <v:shape id="Shape 7495" o:spid="_x0000_s15433" style="position:absolute;left:1720;top:4845;width:681;height:479;visibility:visible" coordsize="68072,478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bMEA&#10;AADbAAAADwAAAGRycy9kb3ducmV2LnhtbERPy2rCQBTdC/7DcIVugk50YSR1lNoiuDRpwe0lc5uE&#10;Zu7EzORRv76zKLg8nPf+OJlGDNS52rKC9SoGQVxYXXOp4OvzvNyBcB5ZY2OZFPySg+NhPttjqu3I&#10;GQ25L0UIYZeigsr7NpXSFRUZdCvbEgfu23YGfYBdKXWHYwg3jdzE8VYarDk0VNjSe0XFT94bBY/7&#10;7iM7XZN+bfw14X6MtrcmUuplMb29gvA0+af4333RCpIwNnwJP0A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v2zBAAAA2wAAAA8AAAAAAAAAAAAAAAAAmAIAAGRycy9kb3du&#10;cmV2LnhtbFBLBQYAAAAABAAEAPUAAACGAwAAAAA=&#10;" adj="0,,0" path="m68072,47523l38,47892,,406,68072,e" filled="f" strokeweight=".3pt">
              <v:stroke joinstyle="round" endcap="round"/>
              <v:formulas/>
              <v:path arrowok="t" o:connecttype="custom" o:connectlocs="681,475;0,479;0,4;681,0" o:connectangles="0,0,0,0" textboxrect="0,0,68072,47892"/>
            </v:shape>
            <v:shape id="Shape 7496" o:spid="_x0000_s15434" style="position:absolute;left:5899;top:4918;width:183;height:58;visibility:visible" coordsize="18351,57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ivsUA&#10;AADbAAAADwAAAGRycy9kb3ducmV2LnhtbESPzW7CMBCE75X6DtZW6g0ceuAnxaCWqggEF9JeuC32&#10;NomI15FtILw9RkLqcTQz32im88424kw+1I4VDPoZCGLtTM2lgt+f794YRIjIBhvHpOBKAeaz56cp&#10;5sZdeEfnIpYiQTjkqKCKsc2lDLoii6HvWuLk/TlvMSbpS2k8XhLcNvIty4bSYs1pocKWFhXpY3Gy&#10;Crb7w2K56Y5Sfw5H/lDo9fJrsFfq9aX7eAcRqYv/4Ud7ZRSMJnD/kn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5CK+xQAAANsAAAAPAAAAAAAAAAAAAAAAAJgCAABkcnMv&#10;ZG93bnJldi54bWxQSwUGAAAAAAQABAD1AAAAigMAAAAA&#10;" adj="0,,0" path="m,c2603,3163,9461,5499,18351,5779e" filled="f" strokeweight=".3pt">
              <v:stroke joinstyle="round" endcap="round"/>
              <v:formulas/>
              <v:path arrowok="t" o:connecttype="custom" o:connectlocs="0,0;183,58" o:connectangles="0,0" textboxrect="0,0,18351,5779"/>
            </v:shape>
            <v:shape id="Shape 7497" o:spid="_x0000_s15435" style="position:absolute;left:6082;top:4976;width:256;height:0;visibility:visible" coordsize="2557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1OqsAA&#10;AADbAAAADwAAAGRycy9kb3ducmV2LnhtbERPy4rCMBTdC/MP4Q64kTFVoTi1UUQURHDhY+Pu0tw+&#10;sLkpTdQ6Xz8RBJeH804XnanFnVpXWVYwGkYgiDOrKy4UnE+bnykI55E11pZJwZMcLOZfvRQTbR98&#10;oPvRFyKEsEtQQel9k0jpspIMuqFtiAOX29agD7AtpG7xEcJNLcdRFEuDFYeGEhtalZRdjzfz6s3j&#10;5u+y17xbD351NcHRYRMr1f/uljMQnjr/Eb/dW61gGtaHL+EHyP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K1OqsAAAADbAAAADwAAAAAAAAAAAAAAAACYAgAAZHJzL2Rvd25y&#10;ZXYueG1sUEsFBgAAAAAEAAQA9QAAAIUDAAAAAA==&#10;" adj="0,,0" path="m25578,l,e" filled="f" strokeweight=".3pt">
              <v:stroke joinstyle="round" endcap="round"/>
              <v:formulas/>
              <v:path arrowok="t" o:connecttype="custom" o:connectlocs="256,0;0,0" o:connectangles="0,0" textboxrect="0,0,25578,0"/>
            </v:shape>
            <v:shape id="Shape 7498" o:spid="_x0000_s15436" style="position:absolute;left:6080;top:5191;width:258;height:0;visibility:visible" coordsize="258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tG8UA&#10;AADbAAAADwAAAGRycy9kb3ducmV2LnhtbESPQWvCQBSE74L/YXlCb2YThSKpmyAVaS9Sanvo8Zl9&#10;TdJm34bsmo3/vlsQPA4z8w2zLSfTiZEG11pWkCUpCOLK6pZrBZ8fh+UGhPPIGjvLpOBKDspiPtti&#10;rm3gdxpPvhYRwi5HBY33fS6lqxoy6BLbE0fv2w4GfZRDLfWAIcJNJ1dp+igNthwXGuzpuaHq93Qx&#10;Ct7Oq+z8E8avYwjX/Xo6vlzWO1bqYTHtnkB4mvw9fGu/agWbDP6/xB8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q0bxQAAANsAAAAPAAAAAAAAAAAAAAAAAJgCAABkcnMv&#10;ZG93bnJldi54bWxQSwUGAAAAAAQABAD1AAAAigMAAAAA&#10;" adj="0,,0" path="m25832,l,e" filled="f" strokeweight=".3pt">
              <v:stroke joinstyle="round" endcap="round"/>
              <v:formulas/>
              <v:path arrowok="t" o:connecttype="custom" o:connectlocs="258,0;0,0" o:connectangles="0,0" textboxrect="0,0,25832,0"/>
            </v:shape>
            <v:shape id="Shape 7499" o:spid="_x0000_s15437" style="position:absolute;left:5899;top:5191;width:183;height:58;visibility:visible" coordsize="18351,57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iO4sIA&#10;AADbAAAADwAAAGRycy9kb3ducmV2LnhtbESPwWrDMBBE74H+g9hCb4ls4xbjRgklEAj0EJrmA7bW&#10;RjaxVq4kx+7fV4FCj8PMvGHW29n24kY+dI4V5KsMBHHjdMdGwflzv6xAhIissXdMCn4owHbzsFhj&#10;rd3EH3Q7RSMShEONCtoYh1rK0LRkMazcQJy8i/MWY5LeSO1xSnDbyyLLXqTFjtNCiwPtWmqup9Eq&#10;eLae8WhoNMV32X81nJfvfq/U0+P89goi0hz/w3/tg1ZQFXD/kn6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I7iwgAAANsAAAAPAAAAAAAAAAAAAAAAAJgCAABkcnMvZG93&#10;bnJldi54bWxQSwUGAAAAAAQABAD1AAAAhwMAAAAA&#10;" adj="0,,0" path="m,5766c2603,2603,9461,279,18351,e" filled="f" strokeweight=".3pt">
              <v:stroke joinstyle="round" endcap="round"/>
              <v:formulas/>
              <v:path arrowok="t" o:connecttype="custom" o:connectlocs="0,58;183,0" o:connectangles="0,0" textboxrect="0,0,18351,5766"/>
            </v:shape>
            <v:shape id="Shape 7500" o:spid="_x0000_s15438" style="position:absolute;left:5896;top:4916;width:17;height:25;visibility:visible" coordsize="1689,25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N/0MYA&#10;AADbAAAADwAAAGRycy9kb3ducmV2LnhtbESPT2vCQBTE74V+h+UVeim6qYIN0VWkpSU5iP/vz+wz&#10;Cc2+TbNrTL99VxB6HGbmN8xs0ZtadNS6yrKC12EEgji3uuJCwWH/OYhBOI+ssbZMCn7JwWL++DDD&#10;RNsrb6nb+UIECLsEFZTeN4mULi/JoBvahjh4Z9sa9EG2hdQtXgPc1HIURRNpsOKwUGJD7yXl37uL&#10;UfCSvm0m63i0+Tlmy1X+8bXOTk2n1PNTv5yC8NT7//C9nWoF8RhuX8IP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N/0MYAAADbAAAADwAAAAAAAAAAAAAAAACYAgAAZHJz&#10;L2Rvd25yZXYueG1sUEsFBgAAAAAEAAQA9QAAAIsDAAAAAA==&#10;" adj="0,,0" path="m,c838,648,1397,1524,1689,2502e" filled="f" strokeweight=".3pt">
              <v:stroke joinstyle="round" endcap="round"/>
              <v:formulas/>
              <v:path arrowok="t" o:connecttype="custom" o:connectlocs="0,0;17,25" o:connectangles="0,0" textboxrect="0,0,1689,2502"/>
            </v:shape>
            <v:shape id="Shape 7501" o:spid="_x0000_s15439" style="position:absolute;left:4326;top:4906;width:406;height:353;visibility:visible" coordsize="40627,353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6J8MA&#10;AADbAAAADwAAAGRycy9kb3ducmV2LnhtbESP0WoCMRRE3wv9h3ALfavZFrHbrVFKRapQhF37AZfN&#10;dbN0c7MkUePfG6HQx2FmzjDzZbKDOJEPvWMFz5MCBHHrdM+dgp/9+qkEESKyxsExKbhQgOXi/m6O&#10;lXZnrunUxE5kCIcKFZgYx0rK0BqyGCZuJM7ewXmLMUvfSe3xnOF2kC9FMZMWe84LBkf6NNT+Nker&#10;wK/q1+3urea2+T6kr45MSmVS6vEhfbyDiJTif/ivvdEKyincvuQf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j6J8MAAADbAAAADwAAAAAAAAAAAAAAAACYAgAAZHJzL2Rv&#10;d25yZXYueG1sUEsFBgAAAAAEAAQA9QAAAIgDAAAAAA==&#10;" adj="0,,0" path="m635,l40627,r-635,35319l,35319,635,xe" stroked="f" strokeweight="0">
              <v:stroke joinstyle="round" endcap="round"/>
              <v:formulas/>
              <v:path arrowok="t" o:connecttype="custom" o:connectlocs="6,0;406,0;400,353;0,353;6,0" o:connectangles="0,0,0,0,0" textboxrect="0,0,40627,35319"/>
            </v:shape>
            <v:shape id="Shape 7502" o:spid="_x0000_s15440" style="position:absolute;left:5880;top:5012;width:34;height:146;visibility:visible" coordsize="3365,145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uz1sMA&#10;AADbAAAADwAAAGRycy9kb3ducmV2LnhtbESPUWvCMBSF34X9h3AHe9PUjTqpjTI3BJ+Gdv6AS3Nt&#10;Qpub0kTt9uvNYLDHwznfOZxyM7pOXGkI1rOC+SwDQVx7bblRcPraTZcgQkTW2HkmBd8UYLN+mJRY&#10;aH/jI12r2IhUwqFABSbGvpAy1IYchpnviZN39oPDmOTQSD3gLZW7Tj5n2UI6tJwWDPb0bqhuq4tT&#10;sNxtf2r7ibl7/ehebN6aS3/YKvX0OL6tQEQa43/4j97rxOXw+yX9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uz1sMAAADbAAAADwAAAAAAAAAAAAAAAACYAgAAZHJzL2Rv&#10;d25yZXYueG1sUEsFBgAAAAAEAAQA9QAAAIgDAAAAAA==&#10;" adj="0,,0" path="m152,c3365,3201,1753,12840,,14580e" filled="f" strokeweight=".3pt">
              <v:stroke joinstyle="round" endcap="round"/>
              <v:formulas/>
              <v:path arrowok="t" o:connecttype="custom" o:connectlocs="2,0;0,146" o:connectangles="0,0" textboxrect="0,0,3365,14580"/>
            </v:shape>
            <v:shape id="Shape 7503" o:spid="_x0000_s15441" style="position:absolute;left:1847;top:4844;width:0;height:463;visibility:visible" coordsize="0,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9/KMQA&#10;AADbAAAADwAAAGRycy9kb3ducmV2LnhtbESPQWvCQBSE7wX/w/KEXoruKhJCdBUTqBTaS9WLt0f2&#10;mQSzb0N2m6T/vlso9DjMzDfM7jDZVgzU+8axhtVSgSAunWm40nC9vC5SED4gG2wdk4Zv8nDYz552&#10;mBk38icN51CJCGGfoYY6hC6T0pc1WfRL1xFH7+56iyHKvpKmxzHCbSvXSiXSYsNxocaOiprKx/nL&#10;ati8pKFT/n4q1O3ysfE2yd9z1Pp5Ph23IAJN4T/8134zGtIEfr/EH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vfyjEAAAA2wAAAA8AAAAAAAAAAAAAAAAAmAIAAGRycy9k&#10;b3ducmV2LnhtbFBLBQYAAAAABAAEAPUAAACJAwAAAAA=&#10;" adj="0,,0" path="m,l,46304e" filled="f" strokeweight=".3pt">
              <v:stroke joinstyle="round" endcap="round"/>
              <v:formulas/>
              <v:path arrowok="t" o:connecttype="custom" o:connectlocs="0,0;0,463" o:connectangles="0,0" textboxrect="0,0,0,46304"/>
            </v:shape>
            <v:shape id="Shape 7504" o:spid="_x0000_s15442" style="position:absolute;left:9998;top:4647;width:102;height:231;visibility:visible" coordsize="10211,230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9WdcIA&#10;AADbAAAADwAAAGRycy9kb3ducmV2LnhtbESPX2vCMBTF3wd+h3CFvc3ELWipRhHZxNepCL5dmmtb&#10;bW5Kk2n99mYw2OPh/Plx5sveNeJGXag9GxiPFAjiwtuaSwOH/ddbBiJEZIuNZzLwoADLxeBljrn1&#10;d/6m2y6WIo1wyNFAFWObSxmKihyGkW+Jk3f2ncOYZFdK2+E9jbtGvis1kQ5rToQKW1pXVFx3Py5x&#10;L5/HiXrYqzpt282H1jprtDbmddivZiAi9fE//NfeWgPZFH6/pB8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z1Z1wgAAANsAAAAPAAAAAAAAAAAAAAAAAJgCAABkcnMvZG93&#10;bnJldi54bWxQSwUGAAAAAAQABAD1AAAAhwMAAAAA&#10;" adj="0,,0" path="m10211,3404r,19672l,23076,,3404,4864,r5347,3404xe" filled="f" strokeweight=".3pt">
              <v:stroke joinstyle="round" endcap="round"/>
              <v:formulas/>
              <v:path arrowok="t" o:connecttype="custom" o:connectlocs="102,34;102,231;0,231;0,34;49,0;102,34" o:connectangles="0,0,0,0,0,0" textboxrect="0,0,10211,23076"/>
            </v:shape>
            <v:shape id="Shape 7505" o:spid="_x0000_s15443" style="position:absolute;left:9998;top:4711;width:101;height:43;visibility:visible" coordsize="10147,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n8isAA&#10;AADbAAAADwAAAGRycy9kb3ducmV2LnhtbERPz2vCMBS+D/Y/hDfwMmyiwii1aXGDwQ5e5tzOz+bZ&#10;FpuX0ESt//1yEDx+fL/LerKDuNAYescaFpkCQdw403OrYf/zOc9BhIhscHBMGm4UoK6en0osjLvy&#10;N112sRUphEOBGroYfSFlaDqyGDLniRN3dKPFmODYSjPiNYXbQS6VepMWe04NHXr66Kg57c5Ww6tX&#10;k3KreHhHZ/xhs8p/27+t1rOXabMGEWmKD/Hd/WU05Gls+pJ+gK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An8isAAAADbAAAADwAAAAAAAAAAAAAAAACYAgAAZHJzL2Rvd25y&#10;ZXYueG1sUEsFBgAAAAAEAAQA9QAAAIUDAAAAAA==&#10;" adj="0,,0" path="m,4216l10147,e" filled="f" strokeweight=".3pt">
              <v:stroke joinstyle="round" endcap="round"/>
              <v:formulas/>
              <v:path arrowok="t" o:connecttype="custom" o:connectlocs="0,43;101,0" o:connectangles="0,0" textboxrect="0,0,10147,4216"/>
            </v:shape>
            <v:shape id="Shape 7506" o:spid="_x0000_s15444" style="position:absolute;left:10002;top:4786;width:96;height:40;visibility:visible" coordsize="9665,40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ZNUcMA&#10;AADbAAAADwAAAGRycy9kb3ducmV2LnhtbESPT2sCMRTE7wW/Q3iCt5pVodXVKP5B6K3U7qW3x+a5&#10;Wd28LEl0129vCoUeh5n5DbPa9LYRd/KhdqxgMs5AEJdO11wpKL6Pr3MQISJrbByTggcF2KwHLyvM&#10;tev4i+6nWIkE4ZCjAhNjm0sZSkMWw9i1xMk7O28xJukrqT12CW4bOc2yN2mx5rRgsKW9ofJ6ulkF&#10;N94Vn83DTLeHH+9Ccalm77NOqdGw3y5BROrjf/iv/aEVzBfw+yX9AL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ZNUcMAAADbAAAADwAAAAAAAAAAAAAAAACYAgAAZHJzL2Rv&#10;d25yZXYueG1sUEsFBgAAAAAEAAQA9QAAAIgDAAAAAA==&#10;" adj="0,,0" path="m,4013l9665,e" filled="f" strokeweight=".3pt">
              <v:stroke joinstyle="round" endcap="round"/>
              <v:formulas/>
              <v:path arrowok="t" o:connecttype="custom" o:connectlocs="0,40;96,0" o:connectangles="0,0" textboxrect="0,0,9665,4013"/>
            </v:shape>
            <v:shape id="Shape 7507" o:spid="_x0000_s15445" style="position:absolute;left:8963;top:5435;width:102;height:231;visibility:visible" coordsize="10211,231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QadsIA&#10;AADbAAAADwAAAGRycy9kb3ducmV2LnhtbERPPWvDMBDdA/0P4grdYjmlBMeJHEIguEMDrZOh3Q7r&#10;YhtbJyOpsfvvq6HQ8fG+d/vZDOJOzneWFaySFARxbXXHjYLr5bTMQPiArHGwTAp+yMO+eFjsMNd2&#10;4g+6V6ERMYR9jgraEMZcSl+3ZNAndiSO3M06gyFC10jtcIrhZpDPabqWBjuODS2OdGyp7qtvo+Ds&#10;60OZffUvn9nt7R27oZwaLpV6epwPWxCB5vAv/nO/agWbuD5+iT9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ZBp2wgAAANsAAAAPAAAAAAAAAAAAAAAAAJgCAABkcnMvZG93&#10;bnJldi54bWxQSwUGAAAAAAQABAD1AAAAhwMAAAAA&#10;" adj="0,,0" path="m10211,3416r,19685l,23101,,3416,4851,r5360,3416xe" filled="f" strokeweight=".3pt">
              <v:stroke joinstyle="round" endcap="round"/>
              <v:formulas/>
              <v:path arrowok="t" o:connecttype="custom" o:connectlocs="102,34;102,231;0,231;0,34;48,0;102,34" o:connectangles="0,0,0,0,0,0" textboxrect="0,0,10211,23101"/>
            </v:shape>
            <v:shape id="Shape 7508" o:spid="_x0000_s15446" style="position:absolute;left:8963;top:5499;width:102;height:42;visibility:visible" coordsize="10135,42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A6KsEA&#10;AADbAAAADwAAAGRycy9kb3ducmV2LnhtbESPzYrCMBSF9wO+Q7iCm0FTXYhWo4gyMLibqri9JNe2&#10;2NyUJrX17c2A4PJwfj7OetvbSjyo8aVjBdNJAoJYO1NyruB8+hkvQPiAbLByTAqe5GG7GXytMTWu&#10;4z96ZCEXcYR9igqKEOpUSq8LsugnriaO3s01FkOUTS5Ng10ct5WcJclcWiw5EgqsaV+QvmetjZDD&#10;98WX1/akl7o7dgf9TNo2U2o07HcrEIH68Am/279GwXIK/1/iD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AOirBAAAA2wAAAA8AAAAAAAAAAAAAAAAAmAIAAGRycy9kb3du&#10;cmV2LnhtbFBLBQYAAAAABAAEAPUAAACGAwAAAAA=&#10;" adj="0,,0" path="m,4242l10135,e" filled="f" strokeweight=".3pt">
              <v:stroke joinstyle="round" endcap="round"/>
              <v:formulas/>
              <v:path arrowok="t" o:connecttype="custom" o:connectlocs="0,42;102,0" o:connectangles="0,0" textboxrect="0,0,10135,4242"/>
            </v:shape>
            <v:shape id="Shape 7509" o:spid="_x0000_s15447" style="position:absolute;left:8967;top:5574;width:96;height:40;visibility:visible" coordsize="9652,40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DlgcQA&#10;AADbAAAADwAAAGRycy9kb3ducmV2LnhtbESPQWsCMRSE7wX/Q3iCl6JZPbS6GkUEQQ8eunrw+Ng8&#10;d1c3LzGJuv33TaHQ4zAz3zCLVWda8SQfGssKxqMMBHFpdcOVgtNxO5yCCBFZY2uZFHxTgNWy97bA&#10;XNsXf9GziJVIEA45KqhjdLmUoazJYBhZR5y8i/UGY5K+ktrjK8FNKydZ9iENNpwWanS0qam8FQ+j&#10;4GC6fVasnT9cPs15d38/uvvpqtSg363nICJ18T/8195pBbMJ/H5JP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g5YHEAAAA2wAAAA8AAAAAAAAAAAAAAAAAmAIAAGRycy9k&#10;b3ducmV2LnhtbFBLBQYAAAAABAAEAPUAAACJAwAAAAA=&#10;" adj="0,,0" path="m,4026l9652,e" filled="f" strokeweight=".3pt">
              <v:stroke joinstyle="round" endcap="round"/>
              <v:formulas/>
              <v:path arrowok="t" o:connecttype="custom" o:connectlocs="0,40;96,0" o:connectangles="0,0" textboxrect="0,0,9652,4026"/>
            </v:shape>
            <v:shape id="Shape 7510" o:spid="_x0000_s15448" style="position:absolute;left:10165;top:4652;width:181;height:239;visibility:visible" coordsize="18161,238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l02MUA&#10;AADbAAAADwAAAGRycy9kb3ducmV2LnhtbESPW4vCMBSE3xf8D+EI+7amXli0GkUE0XVB8ALi27E5&#10;tsXmpDZR6783wsI+DjPzDTOa1KYQd6pcbllBuxWBIE6szjlVsN/Nv/ognEfWWFgmBU9yMBk3PkYY&#10;a/vgDd23PhUBwi5GBZn3ZSylSzIy6Fq2JA7e2VYGfZBVKnWFjwA3hexE0bc0mHNYyLCkWUbJZXsz&#10;Ctb+9+fUWx2iejBbHorr4lYujmulPpv1dAjCU+3/w3/tpVYw6ML7S/gBc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XTYxQAAANsAAAAPAAAAAAAAAAAAAAAAAJgCAABkcnMv&#10;ZG93bnJldi54bWxQSwUGAAAAAAQABAD1AAAAigMAAAAA&#10;" adj="0,,0" path="m18161,3874l14034,,,,,7544r5588,l5588,23825r6985,l12573,7544r5588,l18161,3874xe" filled="f" strokeweight=".3pt">
              <v:stroke joinstyle="round" endcap="round"/>
              <v:formulas/>
              <v:path arrowok="t" o:connecttype="custom" o:connectlocs="181,39;140,0;0,0;0,76;56,76;56,239;125,239;125,76;181,76;181,39" o:connectangles="0,0,0,0,0,0,0,0,0,0" textboxrect="0,0,18161,23825"/>
            </v:shape>
            <v:shape id="Shape 7511" o:spid="_x0000_s15449" style="position:absolute;left:11250;top:5783;width:181;height:238;visibility:visible" coordsize="18148,23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ZFHcUA&#10;AADbAAAADwAAAGRycy9kb3ducmV2LnhtbESPzWrDMBCE74G+g9hCLyGWG0yI3SihBEp86SE/pdeN&#10;tbVMrZWxlNjt01eFQI7DzHzDrDajbcWVet84VvCcpCCIK6cbrhWcjm+zJQgfkDW2jknBD3nYrB8m&#10;Kyy0G3hP10OoRYSwL1CBCaErpPSVIYs+cR1x9L5cbzFE2ddS9zhEuG3lPE0X0mLDccFgR1tD1ffh&#10;YhVkmJa/lTPn9+k+/whbuzteyk+lnh7H1xcQgcZwD9/apVaQZ/D/Jf4A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ZkUdxQAAANsAAAAPAAAAAAAAAAAAAAAAAJgCAABkcnMv&#10;ZG93bnJldi54bWxQSwUGAAAAAAQABAD1AAAAigMAAAAA&#10;" adj="0,,0" path="m18148,3873l14021,,,,,7544r5588,l5588,23813r6960,l12548,7544r5600,l18148,3873xe" filled="f" strokeweight=".3pt">
              <v:stroke joinstyle="round" endcap="round"/>
              <v:formulas/>
              <v:path arrowok="t" o:connecttype="custom" o:connectlocs="181,39;140,0;0,0;0,75;56,75;56,238;125,238;125,75;181,75;181,39" o:connectangles="0,0,0,0,0,0,0,0,0,0" textboxrect="0,0,18148,23813"/>
            </v:shape>
            <v:shape id="Shape 7512" o:spid="_x0000_s15450" style="position:absolute;left:2911;top:4975;width:2986;height:37;visibility:visible" coordsize="298590,36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Ef8MA&#10;AADbAAAADwAAAGRycy9kb3ducmV2LnhtbESPS4vCQBCE74L/YWhhbzpR1lfMKJJlYU+Cj4u3NtN5&#10;YKYnZGZN9t/vCILHoqq+opJdb2rxoNZVlhVMJxEI4szqigsFl/P3eAXCeWSNtWVS8EcOdtvhIMFY&#10;246P9Dj5QgQIuxgVlN43sZQuK8mgm9iGOHi5bQ36INtC6ha7ADe1nEXRQhqsOCyU2FBaUnY//RoF&#10;t9QuL5/Z4po2xUx2X/lhPe1JqY9Rv9+A8NT7d/jV/tEK1nN4fgk/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yEf8MAAADbAAAADwAAAAAAAAAAAAAAAACYAgAAZHJzL2Rv&#10;d25yZXYueG1sUEsFBgAAAAAEAAQA9QAAAIgDAAAAAA==&#10;" adj="0,,0" path="m298412,v178,2756,-2502,3607,-5994,3683l,3683e" filled="f" strokeweight=".3pt">
              <v:stroke joinstyle="round" endcap="round"/>
              <v:formulas/>
              <v:path arrowok="t" o:connecttype="custom" o:connectlocs="2984,0;2924,37;0,37" o:connectangles="0,0,0" textboxrect="0,0,298590,3683"/>
            </v:shape>
            <v:shape id="Shape 7513" o:spid="_x0000_s15451" style="position:absolute;left:2401;top:5224;width:3512;height:96;visibility:visible" coordsize="351244,96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eEuMQA&#10;AADbAAAADwAAAGRycy9kb3ducmV2LnhtbESP3WrCQBSE7wt9h+UUelc3EZQaXUMJCt70J9EHOGaP&#10;SWz2bMiuSfr23ULBy2FmvmE26WRaMVDvGssK4lkEgri0uuFKwem4f3kF4TyyxtYyKfghB+n28WGD&#10;ibYj5zQUvhIBwi5BBbX3XSKlK2sy6Ga2Iw7exfYGfZB9JXWPY4CbVs6jaCkNNhwWauwoq6n8Lm5G&#10;wfnKu/Zr8Z6vog+bfxbxlYfsqNTz0/S2BuFp8vfwf/ugFayW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3hLjEAAAA2wAAAA8AAAAAAAAAAAAAAAAAmAIAAGRycy9k&#10;b3ducmV2LnhtbFBLBQYAAAAABAAEAPUAAACJAwAAAAA=&#10;" adj="0,,0" path="m351244,v-584,1956,-2223,3531,-5029,3531l48603,3531c36894,3531,13106,5423,,9614e" filled="f" strokeweight=".3pt">
              <v:stroke joinstyle="round" endcap="round"/>
              <v:formulas/>
              <v:path arrowok="t" o:connecttype="custom" o:connectlocs="3512,0;3462,35;486,35;0,96" o:connectangles="0,0,0,0" textboxrect="0,0,351244,9614"/>
            </v:shape>
            <v:shape id="Shape 7514" o:spid="_x0000_s15452" style="position:absolute;left:2910;top:5158;width:2985;height:37;visibility:visible" coordsize="298463,3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pMlccA&#10;AADbAAAADwAAAGRycy9kb3ducmV2LnhtbESPQWvCQBSE74X+h+UVeim60YO20VWCtmAr0mp78PjI&#10;PrPB7NuY3Sbpv+8KhR6HmfmGmS97W4mWGl86VjAaJiCIc6dLLhR8fb4MHkH4gKyxckwKfsjDcnF7&#10;M8dUu4731B5CISKEfYoKTAh1KqXPDVn0Q1cTR+/kGoshyqaQusEuwm0lx0kykRZLjgsGa1oZys+H&#10;b6ugu4xP2dvZ7T5en9fH0hTtQ7Z9V+r+rs9mIAL14T/8195oBU9TuH6JP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6TJXHAAAA2wAAAA8AAAAAAAAAAAAAAAAAmAIAAGRy&#10;cy9kb3ducmV2LnhtbFBLBQYAAAAABAAEAPUAAACMAwAAAAA=&#10;" adj="0,,0" path="m298310,3670c298463,940,295796,64,292291,l,e" filled="f" strokeweight=".3pt">
              <v:stroke joinstyle="round" endcap="round"/>
              <v:formulas/>
              <v:path arrowok="t" o:connecttype="custom" o:connectlocs="2983,37;2923,0;0,0" o:connectangles="0,0,0" textboxrect="0,0,298463,3670"/>
            </v:shape>
            <v:shape id="Shape 7515" o:spid="_x0000_s15453" style="position:absolute;left:2401;top:4845;width:3495;height:71;visibility:visible" coordsize="349555,71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vAfL8A&#10;AADbAAAADwAAAGRycy9kb3ducmV2LnhtbERPTYvCMBC9L/gfwgje1nQFxe0apQiiXhRb9z40s23Y&#10;ZlKbqPXfm4Pg8fG+F6veNuJGnTeOFXyNExDEpdOGKwXnYvM5B+EDssbGMSl4kIfVcvCxwFS7O5/o&#10;lodKxBD2KSqoQ2hTKX1Zk0U/di1x5P5cZzFE2FVSd3iP4baRkySZSYuGY0ONLa1rKv/zq1UwN7/H&#10;aXE22hXZ+vDQRXbZbzOlRsM++wERqA9v8cu90wq+49j4Jf4A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8B8vwAAANsAAAAPAAAAAAAAAAAAAAAAAJgCAABkcnMvZG93bnJl&#10;di54bWxQSwUGAAAAAAQABAD1AAAAhAMAAAAA&#10;" adj="0,,0" path="m349555,7125v-826,-635,-1943,-1004,-3340,-1004l48603,6121c36894,6121,13106,4204,,e" filled="f" strokeweight=".3pt">
              <v:stroke joinstyle="round" endcap="round"/>
              <v:formulas/>
              <v:path arrowok="t" o:connecttype="custom" o:connectlocs="3495,71;3462,61;486,61;0,0" o:connectangles="0,0,0,0" textboxrect="0,0,349555,7125"/>
            </v:shape>
            <v:shape id="Shape 53273" o:spid="_x0000_s15454" style="position:absolute;left:3491;top:5455;width:647;height:419;visibility:visible" coordsize="64745,419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OnMEA&#10;AADbAAAADwAAAGRycy9kb3ducmV2LnhtbESPwarCMBRE94L/EK7gRjStC9FqFBEEF4KvvvcBl+ba&#10;VpubkkStf28eCC6HmTnDrDadacSDnK8tK0gnCQjiwuqaSwV/v/vxHIQPyBoby6TgRR42635vhZm2&#10;T87pcQ6liBD2GSqoQmgzKX1RkUE/sS1x9C7WGQxRulJqh88IN42cJslMGqw5LlTY0q6i4na+GwX5&#10;Ns0PaXdNCnZ3Hu1Pp5/rUSo1HHTbJYhAXfiGP+2DVrBYwP+X+AP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PjpzBAAAA2wAAAA8AAAAAAAAAAAAAAAAAmAIAAGRycy9kb3du&#10;cmV2LnhtbFBLBQYAAAAABAAEAPUAAACGAwAAAAA=&#10;" adj="0,,0" path="m,l64745,r,41923l,41923,,e" stroked="f" strokeweight="0">
              <v:stroke joinstyle="round" endcap="round"/>
              <v:formulas/>
              <v:path arrowok="t" o:connecttype="custom" o:connectlocs="0,0;647,0;647,419;0,419;0,0" o:connectangles="0,0,0,0,0" textboxrect="0,0,64745,41923"/>
            </v:shape>
            <v:shape id="Shape 7517" o:spid="_x0000_s15455" style="position:absolute;left:10748;top:5314;width:1101;height:2540;visibility:visible" coordsize="110046,2540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CqP8QA&#10;AADcAAAADwAAAGRycy9kb3ducmV2LnhtbESPQW/CMAyF75P4D5GRuI2UsU1QCGhCAu22wXrhZjWm&#10;rWicKgnQ7dfPByRutt7ze5+X69616kohNp4NTMYZKOLS24YrA8XP9nkGKiZki61nMvBLEdarwdMS&#10;c+tvvKfrIVVKQjjmaKBOqcu1jmVNDuPYd8SinXxwmGQNlbYBbxLuWv2SZe/aYcPSUGNHm5rK8+Hi&#10;DOgjh7+3XbGl8quYNt+v8+kkWmNGw/5jASpRnx7m+/WnFfxM8OUZmU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Qqj/EAAAA3AAAAA8AAAAAAAAAAAAAAAAAmAIAAGRycy9k&#10;b3ducmV2LnhtbFBLBQYAAAAABAAEAPUAAACJAwAAAAA=&#10;" adj="0,,0" path="m,l29629,254064r80417,e" filled="f" strokecolor="white" strokeweight="1.5pt">
              <v:stroke joinstyle="round" endcap="round"/>
              <v:formulas/>
              <v:path arrowok="t" o:connecttype="custom" o:connectlocs="0,0;296,2540;1101,2540" o:connectangles="0,0,0" textboxrect="0,0,110046,254064"/>
            </v:shape>
            <v:shape id="Shape 7518" o:spid="_x0000_s15456" style="position:absolute;left:10737;top:5250;width:1101;height:2541;visibility:visible" coordsize="110046,2540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VN4cEA&#10;AADcAAAADwAAAGRycy9kb3ducmV2LnhtbERPzWrCQBC+F3yHZQRvdWMFSVJXEaHopUqjDzBkp9m0&#10;2dmY3Wj69q4g9DYf3+8s14NtxJU6XztWMJsmIIhLp2uuFJxPH68pCB+QNTaOScEfeVivRi9LzLW7&#10;8Rddi1CJGMI+RwUmhDaX0peGLPqpa4kj9+06iyHCrpK6w1sMt418S5KFtFhzbDDY0tZQ+Vv0VsHP&#10;YZ71epNmu0vGvWkGmX4WR6Um42HzDiLQEP7FT/dex/nJDB7PxAv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VTeHBAAAA3AAAAA8AAAAAAAAAAAAAAAAAmAIAAGRycy9kb3du&#10;cmV2LnhtbFBLBQYAAAAABAAEAPUAAACGAwAAAAA=&#10;" adj="0,,0" path="m,l29629,254064r80417,e" filled="f" strokeweight=".5pt">
              <v:stroke joinstyle="round" endcap="round"/>
              <v:formulas/>
              <v:path arrowok="t" o:connecttype="custom" o:connectlocs="0,0;296,2541;1101,2541" o:connectangles="0,0,0" textboxrect="0,0,110046,254064"/>
            </v:shape>
            <v:shape id="Shape 7519" o:spid="_x0000_s15457" style="position:absolute;left:8632;top:5610;width:1714;height:2223;visibility:visible" coordsize="171386,2223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4fMIA&#10;AADcAAAADwAAAGRycy9kb3ducmV2LnhtbERPyWrDMBC9B/oPYgq9hFhOWkpxrARjCPQWYvfS22CN&#10;F2qNjKQ6Tr++ChR6m8dbJz8uZhQzOT9YVrBNUhDEjdUDdwo+6tPmDYQPyBpHy6TgRh6Oh4dVjpm2&#10;V77QXIVOxBD2GSroQ5gyKX3Tk0Gf2Ik4cq11BkOErpPa4TWGm1Hu0vRVGhw4NvQ4UdlT81V9GwX0&#10;eWnPzrTr4VS68se+FPWzLpR6elyKPYhAS/gX/7nfdZyf7uD+TLxAH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u7h8wgAAANwAAAAPAAAAAAAAAAAAAAAAAJgCAABkcnMvZG93&#10;bnJldi54bWxQSwUGAAAAAAQABAD1AAAAhwMAAAAA&#10;" adj="0,,0" path="m171386,l120612,222301,,222301e" filled="f" strokecolor="white" strokeweight="1.5pt">
              <v:stroke joinstyle="round" endcap="round"/>
              <v:formulas/>
              <v:path arrowok="t" o:connecttype="custom" o:connectlocs="1714,0;1206,2223;0,2223" o:connectangles="0,0,0" textboxrect="0,0,171386,222301"/>
            </v:shape>
            <v:shape id="Shape 7520" o:spid="_x0000_s15458" style="position:absolute;left:8632;top:5600;width:1714;height:2223;visibility:visible" coordsize="171386,2223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dzMIA&#10;AADcAAAADwAAAGRycy9kb3ducmV2LnhtbERPTWsCMRC9F/wPYQRvNdHSIqtRpNSithddweuwGXcX&#10;N5Mlibr665tCobd5vM+ZLTrbiCv5UDvWMBoqEMSFMzWXGg756nkCIkRkg41j0nCnAIt572mGmXE3&#10;3tF1H0uRQjhkqKGKsc2kDEVFFsPQtcSJOzlvMSboS2k83lK4beRYqTdpsebUUGFL7xUV5/3Fasjx&#10;U32f8u1xufnKd1v/QY/H60XrQb9bTkFE6uK/+M+9Nmm+eoHfZ9IFc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bd3MwgAAANwAAAAPAAAAAAAAAAAAAAAAAJgCAABkcnMvZG93&#10;bnJldi54bWxQSwUGAAAAAAQABAD1AAAAhwMAAAAA&#10;" adj="0,,0" path="m171386,l120612,222301,,222301e" filled="f" strokeweight=".5pt">
              <v:stroke joinstyle="round" endcap="round"/>
              <v:formulas/>
              <v:path arrowok="t" o:connecttype="custom" o:connectlocs="1714,0;1206,2223;0,2223" o:connectangles="0,0,0" textboxrect="0,0,171386,222301"/>
            </v:shape>
            <v:rect id="Rectangle 12090" o:spid="_x0000_s15459" style="position:absolute;left:8125;top:7376;width:657;height:1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qScEA&#10;AADcAAAADwAAAGRycy9kb3ducmV2LnhtbERPS4vCMBC+C/6HMMLeNFVk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A6knBAAAA3AAAAA8AAAAAAAAAAAAAAAAAmAIAAGRycy9kb3du&#10;cmV2LnhtbFBLBQYAAAAABAAEAPUAAACGAwAAAAA=&#10;" filled="f" stroked="f">
              <v:textbox style="mso-next-textbox:#Rectangle 12090" inset="0,0,0,0">
                <w:txbxContent>
                  <w:p w:rsidR="007307F3" w:rsidRDefault="007307F3" w:rsidP="009429C7">
                    <w:pPr>
                      <w:spacing w:after="160" w:line="259" w:lineRule="auto"/>
                    </w:pPr>
                    <w:r>
                      <w:t>1</w:t>
                    </w:r>
                  </w:p>
                </w:txbxContent>
              </v:textbox>
            </v:rect>
            <v:rect id="Rectangle 12091" o:spid="_x0000_s15460" style="position:absolute;left:12039;top:7376;width:657;height:1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P0sEA&#10;AADcAAAADwAAAGRycy9kb3ducmV2LnhtbERPS4vCMBC+C/6HMMLeNFVw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MT9LBAAAA3AAAAA8AAAAAAAAAAAAAAAAAmAIAAGRycy9kb3du&#10;cmV2LnhtbFBLBQYAAAAABAAEAPUAAACGAwAAAAA=&#10;" filled="f" stroked="f">
              <v:textbox style="mso-next-textbox:#Rectangle 12091" inset="0,0,0,0">
                <w:txbxContent>
                  <w:p w:rsidR="007307F3" w:rsidRPr="00EA2071" w:rsidRDefault="007307F3" w:rsidP="009429C7">
                    <w:pPr>
                      <w:spacing w:after="160" w:line="259" w:lineRule="auto"/>
                      <w:rPr>
                        <w:rFonts w:eastAsiaTheme="minorEastAsia"/>
                        <w:sz w:val="16"/>
                        <w:szCs w:val="16"/>
                        <w:lang w:eastAsia="zh-CN"/>
                      </w:rPr>
                    </w:pPr>
                    <w:r w:rsidRPr="00EA2071">
                      <w:rPr>
                        <w:rFonts w:eastAsiaTheme="minorEastAsia" w:hint="eastAsia"/>
                        <w:sz w:val="16"/>
                        <w:szCs w:val="16"/>
                        <w:lang w:eastAsia="zh-CN"/>
                      </w:rPr>
                      <w:t>2</w:t>
                    </w:r>
                  </w:p>
                </w:txbxContent>
              </v:textbox>
            </v:rect>
            <v:shape id="Shape 7524" o:spid="_x0000_s15461" style="position:absolute;left:63;width:13675;height:9362;visibility:visible" coordsize="1367498,936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JmYMEA&#10;AADcAAAADwAAAGRycy9kb3ducmV2LnhtbERP32vCMBB+F/Y/hBv4pqkKOjqjqCAoCDK7vR/Nre1s&#10;LjWJtv73Rhj4dh/fz5svO1OLGzlfWVYwGiYgiHOrKy4UfGfbwQcIH5A11pZJwZ08LBdvvTmm2rb8&#10;RbdTKEQMYZ+igjKEJpXS5yUZ9EPbEEfu1zqDIUJXSO2wjeGmluMkmUqDFceGEhvalJSfT1ejYJYd&#10;7c960s4u2WEy/tvn3crhWqn+e7f6BBGoCy/xv3un4/xkCs9n4gV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iZmDBAAAA3AAAAA8AAAAAAAAAAAAAAAAAmAIAAGRycy9kb3du&#10;cmV2LnhtbFBLBQYAAAAABAAEAPUAAACGAwAAAAA=&#10;" adj="0,,0" path="m1367498,936244l,936244,,,1367498,r,936244xe" filled="f" strokeweight=".8pt">
              <v:stroke miterlimit="1" joinstyle="miter"/>
              <v:formulas/>
              <v:path arrowok="t" o:connecttype="custom" o:connectlocs="13675,9362;0,9362;0,0;13675,0;13675,9362" o:connectangles="0,0,0,0,0" textboxrect="0,0,1367498,936244"/>
            </v:shape>
            <v:rect id="Rectangle 12093" o:spid="_x0000_s15462" style="position:absolute;left:22067;top:8542;width:493;height:1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0PsEA&#10;AADcAAAADwAAAGRycy9kb3ducmV2LnhtbERPS4vCMBC+C/6HMMLeNNWDq9Uo4gM9+gL1NjRjW2wm&#10;pYm2u7/eCAt7m4/vOdN5YwrxosrllhX0exEI4sTqnFMF59OmOwLhPLLGwjIp+CEH81m7NcVY25oP&#10;9Dr6VIQQdjEqyLwvYyldkpFB17MlceDutjLoA6xSqSusQ7gp5CCKhtJgzqEhw5KWGSWP49Mo2I7K&#10;xXVnf+u0WN+2l/1lvDqNvVJfnWYxAeGp8f/iP/dOh/nRN3yeCR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dD7BAAAA3AAAAA8AAAAAAAAAAAAAAAAAmAIAAGRycy9kb3du&#10;cmV2LnhtbFBLBQYAAAAABAAEAPUAAACGAwAAAAA=&#10;" filled="f" stroked="f">
              <v:textbox style="mso-next-textbox:#Rectangle 12093" inset="0,0,0,0">
                <w:txbxContent>
                  <w:p w:rsidR="007307F3" w:rsidRDefault="007307F3" w:rsidP="009429C7">
                    <w:pPr>
                      <w:spacing w:after="160" w:line="259" w:lineRule="auto"/>
                    </w:pPr>
                    <w:r>
                      <w:rPr>
                        <w:sz w:val="21"/>
                      </w:rPr>
                      <w:t xml:space="preserve"> </w:t>
                    </w:r>
                  </w:p>
                </w:txbxContent>
              </v:textbox>
            </v:rect>
            <v:rect id="Rectangle 12092" o:spid="_x0000_s15463" style="position:absolute;left:13845;top:8542;width:493;height:1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gTMUA&#10;AADcAAAADwAAAGRycy9kb3ducmV2LnhtbESPzW7CQAyE75V4h5WRuJVNOVSQsiBUQHDkT4LerKyb&#10;RM16o+yWBJ4eH5C42ZrxzOfpvHOVulITSs8GPoYJKOLM25JzA6fj+n0MKkRki5VnMnCjAPNZ722K&#10;qfUt7+l6iLmSEA4pGihirFOtQ1aQwzD0NbFov75xGGVtcm0bbCXcVXqUJJ/aYcnSUGBN3wVlf4d/&#10;Z2AzrheXrb+3ebX62Zx358nyOInGDPrd4gtUpC6+zM/rrRX8RGj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eBMxQAAANwAAAAPAAAAAAAAAAAAAAAAAJgCAABkcnMv&#10;ZG93bnJldi54bWxQSwUGAAAAAAQABAD1AAAAigMAAAAA&#10;" filled="f" stroked="f">
              <v:textbox style="mso-next-textbox:#Rectangle 12092" inset="0,0,0,0">
                <w:txbxContent>
                  <w:p w:rsidR="007307F3" w:rsidRDefault="007307F3" w:rsidP="009429C7">
                    <w:pPr>
                      <w:spacing w:after="160" w:line="259" w:lineRule="auto"/>
                    </w:pPr>
                    <w:r>
                      <w:rPr>
                        <w:sz w:val="21"/>
                      </w:rPr>
                      <w:t xml:space="preserve"> </w:t>
                    </w:r>
                  </w:p>
                </w:txbxContent>
              </v:textbox>
            </v:rect>
            <v:rect id="Rectangle 49151" o:spid="_x0000_s15464" style="position:absolute;top:9662;width:2808;height:7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F18MA&#10;AADcAAAADwAAAGRycy9kb3ducmV2LnhtbERPTWvCQBC9F/wPywi91U09lCS6irQVc1RTsN6G7JgE&#10;s7Mhu01Sf71bKHibx/uc5Xo0jeipc7VlBa+zCARxYXXNpYKvfPsSg3AeWWNjmRT8koP1avK0xFTb&#10;gQ/UH30pQgi7FBVU3replK6oyKCb2ZY4cBfbGfQBdqXUHQ4h3DRyHkVv0mDNoaHClt4rKq7HH6Ng&#10;F7eb78zehrL5PO9O+1PykSdeqefpuFmA8DT6h/jfnekwP0r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FF18MAAADcAAAADwAAAAAAAAAAAAAAAACYAgAAZHJzL2Rv&#10;d25yZXYueG1sUEsFBgAAAAAEAAQA9QAAAIgDAAAAAA==&#10;" filled="f" stroked="f">
              <v:textbox style="mso-next-textbox:#Rectangle 49151" inset="0,0,0,0">
                <w:txbxContent>
                  <w:p w:rsidR="007307F3" w:rsidRDefault="007307F3" w:rsidP="009429C7">
                    <w:pPr>
                      <w:spacing w:after="160" w:line="259" w:lineRule="auto"/>
                    </w:pPr>
                    <w:r>
                      <w:rPr>
                        <w:color w:val="9A9A9A"/>
                        <w:sz w:val="10"/>
                      </w:rPr>
                      <w:t>003576</w:t>
                    </w:r>
                  </w:p>
                </w:txbxContent>
              </v:textbox>
            </v:rect>
            <v:rect id="Rectangle 49152" o:spid="_x0000_s15465" style="position:absolute;left:2110;top:9662;width:234;height:7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style="mso-next-textbox:#Rectangle 49152" inset="0,0,0,0">
                <w:txbxContent>
                  <w:p w:rsidR="007307F3" w:rsidRDefault="007307F3" w:rsidP="009429C7">
                    <w:pPr>
                      <w:spacing w:after="160" w:line="259" w:lineRule="auto"/>
                    </w:pPr>
                    <w:r>
                      <w:rPr>
                        <w:color w:val="9A9A9A"/>
                        <w:sz w:val="10"/>
                      </w:rPr>
                      <w:t xml:space="preserve"> </w:t>
                    </w:r>
                  </w:p>
                </w:txbxContent>
              </v:textbox>
            </v:rect>
            <v:rect id="Rectangle 49146" o:spid="_x0000_s15466" style="position:absolute;left:14929;top:321;width:661;height:1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xBe8EA&#10;AADcAAAADwAAAGRycy9kb3ducmV2LnhtbERPy6rCMBDdC/5DGOHuNNWFaDWK+ECXvkDdDc3cttxm&#10;Uppoe/16Iwju5nCeM503phAPqlxuWUG/F4EgTqzOOVVwPm26IxDOI2ssLJOCf3Iwn7VbU4y1rflA&#10;j6NPRQhhF6OCzPsyltIlGRl0PVsSB+7XVgZ9gFUqdYV1CDeFHETRUBrMOTRkWNIyo+TveDcKtqNy&#10;cd3ZZ50W69v2sr+MV6exV+qn0ywmIDw1/iv+uHc6zO8P4P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8QXvBAAAA3AAAAA8AAAAAAAAAAAAAAAAAmAIAAGRycy9kb3du&#10;cmV2LnhtbFBLBQYAAAAABAAEAPUAAACGAwAAAAA=&#10;" filled="f" stroked="f">
              <v:textbox style="mso-next-textbox:#Rectangle 49146" inset="0,0,0,0">
                <w:txbxContent>
                  <w:p w:rsidR="007307F3" w:rsidRDefault="007307F3" w:rsidP="009429C7">
                    <w:pPr>
                      <w:spacing w:after="160" w:line="259" w:lineRule="auto"/>
                    </w:pPr>
                    <w:r>
                      <w:t xml:space="preserve">. </w:t>
                    </w:r>
                  </w:p>
                </w:txbxContent>
              </v:textbox>
            </v:rect>
            <v:rect id="Rectangle 49145" o:spid="_x0000_s15467" style="position:absolute;left:14431;top:321;width:660;height:1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k4MIA&#10;AADcAAAADwAAAGRycy9kb3ducmV2LnhtbERPTYvCMBC9L+x/CLPgbU1VW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OTgwgAAANwAAAAPAAAAAAAAAAAAAAAAAJgCAABkcnMvZG93&#10;bnJldi54bWxQSwUGAAAAAAQABAD1AAAAhwMAAAAA&#10;" filled="f" stroked="f">
              <v:textbox style="mso-next-textbox:#Rectangle 49145" inset="0,0,0,0">
                <w:txbxContent>
                  <w:p w:rsidR="007307F3" w:rsidRPr="001E7303" w:rsidRDefault="007307F3" w:rsidP="009429C7">
                    <w:pPr>
                      <w:spacing w:after="160" w:line="259" w:lineRule="auto"/>
                      <w:rPr>
                        <w:sz w:val="16"/>
                        <w:szCs w:val="16"/>
                      </w:rPr>
                    </w:pPr>
                    <w:r w:rsidRPr="001E7303">
                      <w:rPr>
                        <w:sz w:val="16"/>
                        <w:szCs w:val="16"/>
                      </w:rPr>
                      <w:t>1</w:t>
                    </w:r>
                  </w:p>
                </w:txbxContent>
              </v:textbox>
            </v:rect>
            <v:rect id="Rectangle 8411" o:spid="_x0000_s15468" style="position:absolute;left:15430;top:321;width:3839;height:1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8lMIA&#10;AADcAAAADwAAAGRycy9kb3ducmV2LnhtbERPTYvCMBC9L+x/CLPgbU0VWb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2XyUwgAAANwAAAAPAAAAAAAAAAAAAAAAAJgCAABkcnMvZG93&#10;bnJldi54bWxQSwUGAAAAAAQABAD1AAAAhwMAAAAA&#10;" filled="f" stroked="f">
              <v:textbox style="mso-next-textbox:#Rectangle 8411" inset="0,0,0,0">
                <w:txbxContent>
                  <w:p w:rsidR="007307F3" w:rsidRDefault="007307F3" w:rsidP="009429C7">
                    <w:pPr>
                      <w:spacing w:after="160" w:line="259" w:lineRule="auto"/>
                    </w:pPr>
                    <w:r w:rsidRPr="001E7303">
                      <w:rPr>
                        <w:sz w:val="16"/>
                        <w:szCs w:val="16"/>
                      </w:rPr>
                      <w:t>Кнопка</w:t>
                    </w:r>
                  </w:p>
                </w:txbxContent>
              </v:textbox>
            </v:rect>
            <v:rect id="Rectangle 8412" o:spid="_x0000_s15469" style="position:absolute;left:18310;top:321;width:330;height:1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ZD8IA&#10;AADcAAAADwAAAGRycy9kb3ducmV2LnhtbERPTYvCMBC9L+x/CLPgbU0VX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dkPwgAAANwAAAAPAAAAAAAAAAAAAAAAAJgCAABkcnMvZG93&#10;bnJldi54bWxQSwUGAAAAAAQABAD1AAAAhwMAAAAA&#10;" filled="f" stroked="f">
              <v:textbox style="mso-next-textbox:#Rectangle 8412" inset="0,0,0,0">
                <w:txbxContent>
                  <w:p w:rsidR="007307F3" w:rsidRDefault="007307F3" w:rsidP="009429C7">
                    <w:pPr>
                      <w:spacing w:after="160" w:line="259" w:lineRule="auto"/>
                    </w:pPr>
                    <w:r>
                      <w:t xml:space="preserve"> </w:t>
                    </w:r>
                  </w:p>
                </w:txbxContent>
              </v:textbox>
            </v:rect>
            <v:rect id="Rectangle 8413" o:spid="_x0000_s15470" style="position:absolute;left:15438;top:1335;width:6282;height:1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HeMQA&#10;AADcAAAADwAAAGRycy9kb3ducmV2LnhtbERPTWvCQBC9F/wPywi91Y09hJi6hqAt5thqwfY2ZMck&#10;mJ0N2W2S9td3BcHbPN7nrLPJtGKg3jWWFSwXEQji0uqGKwWfx7enBITzyBpby6Tglxxkm9nDGlNt&#10;R/6g4eArEULYpaig9r5LpXRlTQbdwnbEgTvb3qAPsK+k7nEM4aaVz1EUS4MNh4YaO9rWVF4OP0bB&#10;Punyr8L+jVX7+r0/vZ9Wu+PKK/U4n/IXEJ4mfxff3IUO85cx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HR3jEAAAA3AAAAA8AAAAAAAAAAAAAAAAAmAIAAGRycy9k&#10;b3ducmV2LnhtbFBLBQYAAAAABAAEAPUAAACJAwAAAAA=&#10;" filled="f" stroked="f">
              <v:textbox style="mso-next-textbox:#Rectangle 8413" inset="0,0,0,0">
                <w:txbxContent>
                  <w:p w:rsidR="007307F3" w:rsidRDefault="007307F3" w:rsidP="009429C7">
                    <w:pPr>
                      <w:spacing w:after="160" w:line="259" w:lineRule="auto"/>
                    </w:pPr>
                    <w:r w:rsidRPr="001E7303">
                      <w:rPr>
                        <w:sz w:val="16"/>
                        <w:szCs w:val="16"/>
                      </w:rPr>
                      <w:t>блокировки</w:t>
                    </w:r>
                  </w:p>
                </w:txbxContent>
              </v:textbox>
            </v:rect>
            <v:rect id="Rectangle 8414" o:spid="_x0000_s15471" style="position:absolute;left:20162;top:1335;width:330;height:1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i48IA&#10;AADcAAAADwAAAGRycy9kb3ducmV2LnhtbERPTYvCMBC9L+x/CLPgbU314Go1iqyKHtUK6m1oxrZs&#10;MylNtHV/vREEb/N4nzOZtaYUN6pdYVlBrxuBIE6tLjhTcEhW30MQziNrLC2Tgjs5mE0/PyYYa9vw&#10;jm57n4kQwi5GBbn3VSylS3My6Lq2Ig7cxdYGfYB1JnWNTQg3pexH0UAaLDg05FjRb07p3/5qFKyH&#10;1fy0sf9NVi7P6+P2OFokI69U56udj0F4av1b/HJvdJjf+4H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LjwgAAANwAAAAPAAAAAAAAAAAAAAAAAJgCAABkcnMvZG93&#10;bnJldi54bWxQSwUGAAAAAAQABAD1AAAAhwMAAAAA&#10;" filled="f" stroked="f">
              <v:textbox style="mso-next-textbox:#Rectangle 8414" inset="0,0,0,0">
                <w:txbxContent>
                  <w:p w:rsidR="007307F3" w:rsidRDefault="007307F3" w:rsidP="009429C7">
                    <w:pPr>
                      <w:spacing w:after="160" w:line="259" w:lineRule="auto"/>
                    </w:pPr>
                    <w:r>
                      <w:t xml:space="preserve"> </w:t>
                    </w:r>
                  </w:p>
                </w:txbxContent>
              </v:textbox>
            </v:rect>
            <v:rect id="Rectangle 49147" o:spid="_x0000_s15472" style="position:absolute;left:14432;top:2356;width:659;height:1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2kc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lp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HaRxQAAANwAAAAPAAAAAAAAAAAAAAAAAJgCAABkcnMv&#10;ZG93bnJldi54bWxQSwUGAAAAAAQABAD1AAAAigMAAAAA&#10;" filled="f" stroked="f">
              <v:textbox style="mso-next-textbox:#Rectangle 49147" inset="0,0,0,0">
                <w:txbxContent>
                  <w:p w:rsidR="007307F3" w:rsidRPr="001E7303" w:rsidRDefault="007307F3" w:rsidP="009429C7">
                    <w:pPr>
                      <w:spacing w:after="160" w:line="259" w:lineRule="auto"/>
                      <w:rPr>
                        <w:sz w:val="16"/>
                        <w:szCs w:val="16"/>
                      </w:rPr>
                    </w:pPr>
                    <w:r w:rsidRPr="001E7303">
                      <w:rPr>
                        <w:sz w:val="16"/>
                        <w:szCs w:val="16"/>
                      </w:rPr>
                      <w:t>2</w:t>
                    </w:r>
                  </w:p>
                </w:txbxContent>
              </v:textbox>
            </v:rect>
            <v:rect id="Rectangle 49148" o:spid="_x0000_s15473" style="position:absolute;left:14929;top:2356;width:662;height:1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jTCsIA&#10;AADcAAAADwAAAGRycy9kb3ducmV2LnhtbERPS4vCMBC+C/6HMMLeNHUPYqtRRF306Avq3oZmti02&#10;k9JE2/XXm4UFb/PxPWe+7EwlHtS40rKC8SgCQZxZXXKu4HL+Gk5BOI+ssbJMCn7JwXLR780x0bbl&#10;Iz1OPhchhF2CCgrv60RKlxVk0I1sTRy4H9sY9AE2udQNtiHcVPIziibSYMmhocCa1gVlt9PdKNhN&#10;69V1b59tXm2/d+khjTfn2Cv1MehWMxCeOv8W/7v3Oswf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2NMKwgAAANwAAAAPAAAAAAAAAAAAAAAAAJgCAABkcnMvZG93&#10;bnJldi54bWxQSwUGAAAAAAQABAD1AAAAhwMAAAAA&#10;" filled="f" stroked="f">
              <v:textbox style="mso-next-textbox:#Rectangle 49148" inset="0,0,0,0">
                <w:txbxContent>
                  <w:p w:rsidR="007307F3" w:rsidRDefault="007307F3" w:rsidP="009429C7">
                    <w:pPr>
                      <w:spacing w:after="160" w:line="259" w:lineRule="auto"/>
                    </w:pPr>
                    <w:r>
                      <w:t xml:space="preserve">. </w:t>
                    </w:r>
                  </w:p>
                </w:txbxContent>
              </v:textbox>
            </v:rect>
            <v:rect id="Rectangle 8416" o:spid="_x0000_s15474" style="position:absolute;left:15431;top:2356;width:3190;height:1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wKs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rAqxQAAANwAAAAPAAAAAAAAAAAAAAAAAJgCAABkcnMv&#10;ZG93bnJldi54bWxQSwUGAAAAAAQABAD1AAAAigMAAAAA&#10;" filled="f" stroked="f">
              <v:textbox style="mso-next-textbox:#Rectangle 8416" inset="0,0,0,0">
                <w:txbxContent>
                  <w:p w:rsidR="007307F3" w:rsidRDefault="007307F3" w:rsidP="009429C7">
                    <w:pPr>
                      <w:spacing w:after="160" w:line="259" w:lineRule="auto"/>
                    </w:pPr>
                    <w:r w:rsidRPr="001E7303">
                      <w:rPr>
                        <w:sz w:val="16"/>
                        <w:szCs w:val="16"/>
                      </w:rPr>
                      <w:t>Ручка</w:t>
                    </w:r>
                  </w:p>
                </w:txbxContent>
              </v:textbox>
            </v:rect>
            <v:rect id="Rectangle 8417" o:spid="_x0000_s15475" style="position:absolute;left:17831;top:2356;width:329;height:1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VscEA&#10;AADcAAAADwAAAGRycy9kb3ducmV2LnhtbERPy6rCMBDdC/5DGOHuNNWFaDWK+ECXvkDdDc3cttxm&#10;Uppoe/16Iwju5nCeM503phAPqlxuWUG/F4EgTqzOOVVwPm26IxDOI2ssLJOCf3Iwn7VbU4y1rflA&#10;j6NPRQhhF6OCzPsyltIlGRl0PVsSB+7XVgZ9gFUqdYV1CDeFHETRUBrMOTRkWNIyo+TveDcKtqNy&#10;cd3ZZ50W69v2sr+MV6exV+qn0ywmIDw1/iv+uHc6zB/04f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CFbHBAAAA3AAAAA8AAAAAAAAAAAAAAAAAmAIAAGRycy9kb3du&#10;cmV2LnhtbFBLBQYAAAAABAAEAPUAAACGAwAAAAA=&#10;" filled="f" stroked="f">
              <v:textbox style="mso-next-textbox:#Rectangle 8417" inset="0,0,0,0">
                <w:txbxContent>
                  <w:p w:rsidR="007307F3" w:rsidRDefault="007307F3" w:rsidP="009429C7">
                    <w:pPr>
                      <w:spacing w:after="160" w:line="259" w:lineRule="auto"/>
                    </w:pPr>
                    <w:r>
                      <w:t xml:space="preserve"> </w:t>
                    </w:r>
                  </w:p>
                </w:txbxContent>
              </v:textbox>
            </v:rect>
            <v:rect id="Rectangle 8418" o:spid="_x0000_s15476" style="position:absolute;left:15438;top:3369;width:5940;height:1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LxsIA&#10;AADcAAAADwAAAGRycy9kb3ducmV2LnhtbERPS4vCMBC+C/6HMII3Te1h0a5RZFX0uD6g621oxrZs&#10;MylN1tb99UYQvM3H95z5sjOVuFHjSssKJuMIBHFmdcm5gvNpO5qCcB5ZY2WZFNzJwXLR780x0bbl&#10;A92OPhchhF2CCgrv60RKlxVk0I1tTRy4q20M+gCbXOoG2xBuKhlH0Yc0WHJoKLCmr4Ky3+OfUbCb&#10;1qufvf1v82pz2aXf6Wx9mnmlhoNu9QnCU+ff4pd7r8P8OIb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IvGwgAAANwAAAAPAAAAAAAAAAAAAAAAAJgCAABkcnMvZG93&#10;bnJldi54bWxQSwUGAAAAAAQABAD1AAAAhwMAAAAA&#10;" filled="f" stroked="f">
              <v:textbox style="mso-next-textbox:#Rectangle 8418" inset="0,0,0,0">
                <w:txbxContent>
                  <w:p w:rsidR="007307F3" w:rsidRDefault="007307F3" w:rsidP="009429C7">
                    <w:pPr>
                      <w:spacing w:after="160" w:line="259" w:lineRule="auto"/>
                    </w:pPr>
                    <w:r w:rsidRPr="001E7303">
                      <w:rPr>
                        <w:sz w:val="16"/>
                        <w:szCs w:val="16"/>
                      </w:rPr>
                      <w:t>изменения</w:t>
                    </w:r>
                  </w:p>
                </w:txbxContent>
              </v:textbox>
            </v:rect>
            <v:rect id="Rectangle 8419" o:spid="_x0000_s15477" style="position:absolute;left:19903;top:3369;width:329;height:1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uXcIA&#10;AADcAAAADwAAAGRycy9kb3ducmV2LnhtbERPTYvCMBC9C/sfwix403RdEK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C5dwgAAANwAAAAPAAAAAAAAAAAAAAAAAJgCAABkcnMvZG93&#10;bnJldi54bWxQSwUGAAAAAAQABAD1AAAAhwMAAAAA&#10;" filled="f" stroked="f">
              <v:textbox style="mso-next-textbox:#Rectangle 8419" inset="0,0,0,0">
                <w:txbxContent>
                  <w:p w:rsidR="007307F3" w:rsidRDefault="007307F3" w:rsidP="009429C7">
                    <w:pPr>
                      <w:spacing w:after="160" w:line="259" w:lineRule="auto"/>
                    </w:pPr>
                    <w:r>
                      <w:t xml:space="preserve"> </w:t>
                    </w:r>
                  </w:p>
                </w:txbxContent>
              </v:textbox>
            </v:rect>
            <v:rect id="Rectangle 8420" o:spid="_x0000_s15478" style="position:absolute;left:15438;top:4375;width:4224;height:1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2KcIA&#10;AADcAAAADwAAAGRycy9kb3ducmV2LnhtbERPTYvCMBC9C/sfwix403RlE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bYpwgAAANwAAAAPAAAAAAAAAAAAAAAAAJgCAABkcnMvZG93&#10;bnJldi54bWxQSwUGAAAAAAQABAD1AAAAhwMAAAAA&#10;" filled="f" stroked="f">
              <v:textbox style="mso-next-textbox:#Rectangle 8420" inset="0,0,0,0">
                <w:txbxContent>
                  <w:p w:rsidR="007307F3" w:rsidRPr="001E7303" w:rsidRDefault="007307F3" w:rsidP="009429C7">
                    <w:pPr>
                      <w:spacing w:after="160" w:line="259" w:lineRule="auto"/>
                      <w:rPr>
                        <w:sz w:val="16"/>
                        <w:szCs w:val="16"/>
                      </w:rPr>
                    </w:pPr>
                    <w:r w:rsidRPr="001E7303">
                      <w:rPr>
                        <w:sz w:val="16"/>
                        <w:szCs w:val="16"/>
                      </w:rPr>
                      <w:t>режима</w:t>
                    </w:r>
                  </w:p>
                </w:txbxContent>
              </v:textbox>
            </v:rect>
            <v:rect id="Rectangle 8421" o:spid="_x0000_s15479" style="position:absolute;left:18615;top:4375;width:330;height:1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TssIA&#10;AADcAAAADwAAAGRycy9kb3ducmV2LnhtbERPTYvCMBC9C/sfwix403SFF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OywgAAANwAAAAPAAAAAAAAAAAAAAAAAJgCAABkcnMvZG93&#10;bnJldi54bWxQSwUGAAAAAAQABAD1AAAAhwMAAAAA&#10;" filled="f" stroked="f">
              <v:textbox style="mso-next-textbox:#Rectangle 8421" inset="0,0,0,0">
                <w:txbxContent>
                  <w:p w:rsidR="007307F3" w:rsidRDefault="007307F3" w:rsidP="009429C7">
                    <w:pPr>
                      <w:spacing w:after="160" w:line="259" w:lineRule="auto"/>
                    </w:pPr>
                    <w:r>
                      <w:t xml:space="preserve"> </w:t>
                    </w:r>
                  </w:p>
                </w:txbxContent>
              </v:textbox>
            </v:rect>
            <v:rect id="Rectangle 8422" o:spid="_x0000_s15480" style="position:absolute;left:18867;top:4375;width:4012;height:1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NxcQA&#10;AADcAAAADwAAAGRycy9kb3ducmV2LnhtbERPTWvCQBC9F/wPywi91U1zCDF1FWkrybFVQXsbsmMS&#10;zM6G7Jqk/fXdQsHbPN7nrDaTacVAvWssK3heRCCIS6sbrhQcD7unFITzyBpby6Tgmxxs1rOHFWba&#10;jvxJw95XIoSwy1BB7X2XSenKmgy6he2IA3exvUEfYF9J3eMYwk0r4yhKpMGGQ0ONHb3WVF73N6Mg&#10;T7vtubA/Y9W+f+Wnj9Py7bD0Sj3Op+0LCE+Tv4v/3YUO8+ME/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jcXEAAAA3AAAAA8AAAAAAAAAAAAAAAAAmAIAAGRycy9k&#10;b3ducmV2LnhtbFBLBQYAAAAABAAEAPUAAACJAwAAAAA=&#10;" filled="f" stroked="f">
              <v:textbox style="mso-next-textbox:#Rectangle 8422" inset="0,0,0,0">
                <w:txbxContent>
                  <w:p w:rsidR="007307F3" w:rsidRPr="001E7303" w:rsidRDefault="007307F3" w:rsidP="009429C7">
                    <w:pPr>
                      <w:spacing w:after="160" w:line="259" w:lineRule="auto"/>
                      <w:rPr>
                        <w:sz w:val="16"/>
                        <w:szCs w:val="16"/>
                      </w:rPr>
                    </w:pPr>
                    <w:r w:rsidRPr="001E7303">
                      <w:rPr>
                        <w:sz w:val="16"/>
                        <w:szCs w:val="16"/>
                      </w:rPr>
                      <w:t>работы</w:t>
                    </w:r>
                  </w:p>
                </w:txbxContent>
              </v:textbox>
            </v:rect>
            <w10:anchorlock/>
          </v:group>
        </w:pict>
      </w:r>
    </w:p>
    <w:p w:rsidR="009429C7" w:rsidRPr="009429C7" w:rsidRDefault="009429C7" w:rsidP="009429C7">
      <w:pPr>
        <w:tabs>
          <w:tab w:val="left" w:pos="10585"/>
        </w:tabs>
        <w:ind w:left="1077" w:right="686"/>
        <w:jc w:val="both"/>
        <w:rPr>
          <w:rFonts w:ascii="Arial" w:hAnsi="Arial" w:cs="Arial"/>
          <w:sz w:val="20"/>
          <w:szCs w:val="20"/>
        </w:rPr>
      </w:pPr>
    </w:p>
    <w:p w:rsidR="009429C7" w:rsidRPr="009429C7" w:rsidRDefault="009429C7" w:rsidP="004F19E4">
      <w:pPr>
        <w:tabs>
          <w:tab w:val="left" w:pos="10585"/>
        </w:tabs>
        <w:ind w:left="1077" w:right="673"/>
        <w:jc w:val="both"/>
        <w:rPr>
          <w:rFonts w:ascii="Arial" w:hAnsi="Arial" w:cs="Arial"/>
          <w:sz w:val="20"/>
          <w:szCs w:val="20"/>
        </w:rPr>
      </w:pPr>
      <w:r w:rsidRPr="009429C7">
        <w:rPr>
          <w:rFonts w:ascii="Arial" w:hAnsi="Arial" w:cs="Arial"/>
          <w:sz w:val="20"/>
          <w:szCs w:val="20"/>
        </w:rPr>
        <w:t xml:space="preserve">Оснастку можно закрепить под нужным углом. Для изменения угла, нажмите кнопку блокировки и поверните ручку изменения режима работы к символу O. Расположите оснастку под нужным углом. Нажмите кнопку блокировки и поверните ручку изменения режима работы к символу </w:t>
      </w:r>
      <w:proofErr w:type="gramStart"/>
      <w:r w:rsidRPr="009429C7">
        <w:rPr>
          <w:rFonts w:ascii="Arial" w:hAnsi="Arial" w:cs="Arial"/>
          <w:sz w:val="20"/>
          <w:szCs w:val="20"/>
        </w:rPr>
        <w:t xml:space="preserve">  </w:t>
      </w:r>
      <w:r w:rsidR="007307F3">
        <w:pict>
          <v:group id="Group 51963" o:spid="_x0000_s2032" style="width:13.3pt;height:18.8pt;mso-position-horizontal-relative:char;mso-position-vertical-relative:line" coordsize="40157,60045">
            <v:shape id="Shape 7605" o:spid="_x0000_s2033" style="position:absolute;width:40157;height:60045;visibility:visible" coordsize="40157,60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ohLMMA&#10;AADcAAAADwAAAGRycy9kb3ducmV2LnhtbERPS2uDQBC+B/Iflgn0lqx6CIl1lRLIo+kpaVPobXCn&#10;KnVnxd2q/ffdQiG3+fiekxWTacVAvWssK4hXEQji0uqGKwVvr/vlBoTzyBpby6TghxwU+XyWYart&#10;yBcarr4SIYRdigpq77tUSlfWZNCtbEccuE/bG/QB9pXUPY4h3LQyiaK1NNhwaKixo11N5df12yhI&#10;4rWTt/OLO7W37vAx8Hh8fq+UelhMT48gPE3+Lv53n3SYv03g75lw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7ohLMMAAADcAAAADwAAAAAAAAAAAAAAAACYAgAAZHJzL2Rv&#10;d25yZXYueG1sUEsFBgAAAAAEAAQA9QAAAIgDAAAAAA==&#10;" adj="0,,0" path="m40157,9791l29807,,,,,19008r13980,l13980,60045r12171,l26151,19008r14006,l40157,9791xe" filled="f" strokeweight=".1311mm">
              <v:stroke joinstyle="round" endcap="round"/>
              <v:formulas/>
              <v:path arrowok="t" o:connecttype="custom" o:connectlocs="40157,9791;29807,0;0,0;0,19008;13980,19008;13980,60045;26151,60045;26151,19008;40157,19008;40157,9791" o:connectangles="0,0,0,0,0,0,0,0,0,0" textboxrect="0,0,40157,60045"/>
            </v:shape>
            <w10:anchorlock/>
          </v:group>
        </w:pict>
      </w:r>
      <w:r w:rsidRPr="009429C7">
        <w:rPr>
          <w:rFonts w:ascii="Arial" w:hAnsi="Arial" w:cs="Arial"/>
          <w:sz w:val="20"/>
          <w:szCs w:val="20"/>
        </w:rPr>
        <w:t>.</w:t>
      </w:r>
      <w:proofErr w:type="gramEnd"/>
      <w:r w:rsidRPr="009429C7">
        <w:rPr>
          <w:rFonts w:ascii="Arial" w:hAnsi="Arial" w:cs="Arial"/>
          <w:sz w:val="20"/>
          <w:szCs w:val="20"/>
        </w:rPr>
        <w:t xml:space="preserve"> После этого проверьте надежность оснастки на месте, немного повернув ее. </w:t>
      </w:r>
    </w:p>
    <w:p w:rsidR="009429C7" w:rsidRPr="009429C7" w:rsidRDefault="009429C7" w:rsidP="009429C7">
      <w:pPr>
        <w:tabs>
          <w:tab w:val="left" w:pos="10585"/>
        </w:tabs>
        <w:ind w:left="720" w:right="686"/>
        <w:jc w:val="both"/>
        <w:rPr>
          <w:rFonts w:ascii="Arial" w:hAnsi="Arial" w:cs="Arial"/>
          <w:b/>
          <w:iCs/>
          <w:sz w:val="20"/>
          <w:szCs w:val="20"/>
        </w:rPr>
      </w:pPr>
      <w:r w:rsidRPr="009429C7">
        <w:rPr>
          <w:rFonts w:ascii="Arial" w:hAnsi="Arial" w:cs="Arial"/>
          <w:b/>
          <w:iCs/>
          <w:sz w:val="20"/>
          <w:szCs w:val="20"/>
        </w:rPr>
        <w:t>Регулировка ограничителя сверла.</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t>Вспомогательная ручка (3) оснащена фиксатором для ограничителя сверла. Вставьте сверло, ослабьте винт фиксации сверла, сдвиньте ограничитель сверла (2) вперед до совпадения концов ограничителя и сверла. После этого оттяните ограничитель на такое расстояние между концом ограничителя и концом сверла, которое соответствует нужной глубине сверления. Затем затяните винт фиксации ограничителя сверла.</w:t>
      </w:r>
    </w:p>
    <w:p w:rsidR="009429C7" w:rsidRPr="009429C7" w:rsidRDefault="009429C7" w:rsidP="009429C7">
      <w:pPr>
        <w:tabs>
          <w:tab w:val="left" w:pos="10585"/>
        </w:tabs>
        <w:ind w:left="720" w:right="686"/>
        <w:jc w:val="both"/>
        <w:rPr>
          <w:rFonts w:ascii="Arial" w:hAnsi="Arial" w:cs="Arial"/>
          <w:b/>
          <w:iCs/>
          <w:sz w:val="20"/>
          <w:szCs w:val="20"/>
        </w:rPr>
      </w:pPr>
      <w:r w:rsidRPr="009429C7">
        <w:rPr>
          <w:rFonts w:ascii="Arial" w:hAnsi="Arial" w:cs="Arial"/>
          <w:b/>
          <w:iCs/>
          <w:sz w:val="20"/>
          <w:szCs w:val="20"/>
        </w:rPr>
        <w:t>Предохранительная муфта.</w:t>
      </w:r>
    </w:p>
    <w:p w:rsidR="00EA2071" w:rsidRPr="00EA2071" w:rsidRDefault="009429C7" w:rsidP="00EA2071">
      <w:pPr>
        <w:tabs>
          <w:tab w:val="left" w:pos="10585"/>
        </w:tabs>
        <w:ind w:left="1077" w:right="686"/>
        <w:jc w:val="both"/>
        <w:rPr>
          <w:rFonts w:ascii="Arial" w:eastAsiaTheme="minorEastAsia" w:hAnsi="Arial" w:cs="Arial"/>
          <w:sz w:val="20"/>
          <w:szCs w:val="20"/>
          <w:lang w:eastAsia="zh-CN"/>
        </w:rPr>
      </w:pPr>
      <w:r w:rsidRPr="009429C7">
        <w:rPr>
          <w:rFonts w:ascii="Arial" w:hAnsi="Arial" w:cs="Arial"/>
          <w:sz w:val="20"/>
          <w:szCs w:val="20"/>
        </w:rPr>
        <w:t>Предохранительная муфта активируется при заедании или защемлении сверла и предотвращает выдергивание инструмента из рук оператора.</w:t>
      </w:r>
    </w:p>
    <w:p w:rsidR="004F19E4" w:rsidRDefault="004F19E4" w:rsidP="00BC6897">
      <w:pPr>
        <w:ind w:left="720"/>
        <w:jc w:val="center"/>
        <w:rPr>
          <w:rFonts w:ascii="Arial" w:hAnsi="Arial" w:cs="Arial"/>
          <w:b/>
          <w:sz w:val="20"/>
          <w:szCs w:val="20"/>
        </w:rPr>
      </w:pPr>
      <w:r w:rsidRPr="004F19E4">
        <w:rPr>
          <w:rFonts w:ascii="Arial" w:hAnsi="Arial" w:cs="Arial"/>
          <w:b/>
          <w:sz w:val="20"/>
          <w:szCs w:val="20"/>
        </w:rPr>
        <w:t>Возможные неисправности и действия по их устранению.</w:t>
      </w:r>
    </w:p>
    <w:tbl>
      <w:tblPr>
        <w:tblpPr w:leftFromText="180" w:rightFromText="180" w:vertAnchor="text" w:horzAnchor="margin" w:tblpXSpec="center" w:tblpY="155"/>
        <w:tblW w:w="9639" w:type="dxa"/>
        <w:tblLook w:val="04A0" w:firstRow="1" w:lastRow="0" w:firstColumn="1" w:lastColumn="0" w:noHBand="0" w:noVBand="1"/>
      </w:tblPr>
      <w:tblGrid>
        <w:gridCol w:w="2024"/>
        <w:gridCol w:w="3787"/>
        <w:gridCol w:w="3828"/>
      </w:tblGrid>
      <w:tr w:rsidR="004F19E4" w:rsidRPr="004F19E4" w:rsidTr="00FE3B33">
        <w:trPr>
          <w:trHeight w:val="306"/>
        </w:trPr>
        <w:tc>
          <w:tcPr>
            <w:tcW w:w="2024" w:type="dxa"/>
            <w:tcBorders>
              <w:top w:val="single" w:sz="4" w:space="0" w:color="auto"/>
              <w:left w:val="single" w:sz="4" w:space="0" w:color="auto"/>
              <w:bottom w:val="single" w:sz="4" w:space="0" w:color="auto"/>
              <w:right w:val="single" w:sz="4" w:space="0" w:color="auto"/>
            </w:tcBorders>
            <w:shd w:val="clear" w:color="auto" w:fill="FBE4D5"/>
            <w:vAlign w:val="bottom"/>
            <w:hideMark/>
          </w:tcPr>
          <w:p w:rsidR="004F19E4" w:rsidRPr="004F19E4" w:rsidRDefault="004F19E4" w:rsidP="004F19E4">
            <w:pPr>
              <w:jc w:val="center"/>
              <w:rPr>
                <w:rFonts w:ascii="Arial" w:eastAsia="Times New Roman" w:hAnsi="Arial" w:cs="Arial"/>
                <w:color w:val="000000"/>
                <w:sz w:val="20"/>
                <w:szCs w:val="20"/>
              </w:rPr>
            </w:pPr>
            <w:r w:rsidRPr="004F19E4">
              <w:rPr>
                <w:rFonts w:ascii="Arial" w:eastAsia="Times New Roman" w:hAnsi="Arial" w:cs="Arial"/>
                <w:color w:val="000000"/>
                <w:sz w:val="20"/>
                <w:szCs w:val="20"/>
              </w:rPr>
              <w:lastRenderedPageBreak/>
              <w:t>НЕИСПРАВНОСТЬ</w:t>
            </w:r>
          </w:p>
        </w:tc>
        <w:tc>
          <w:tcPr>
            <w:tcW w:w="3787" w:type="dxa"/>
            <w:tcBorders>
              <w:top w:val="single" w:sz="4" w:space="0" w:color="auto"/>
              <w:left w:val="nil"/>
              <w:bottom w:val="single" w:sz="4" w:space="0" w:color="auto"/>
              <w:right w:val="single" w:sz="4" w:space="0" w:color="auto"/>
            </w:tcBorders>
            <w:shd w:val="clear" w:color="auto" w:fill="FBE4D5"/>
            <w:vAlign w:val="bottom"/>
            <w:hideMark/>
          </w:tcPr>
          <w:p w:rsidR="004F19E4" w:rsidRPr="004F19E4" w:rsidRDefault="004F19E4" w:rsidP="004F19E4">
            <w:pPr>
              <w:jc w:val="center"/>
              <w:rPr>
                <w:rFonts w:ascii="Arial" w:eastAsia="Times New Roman" w:hAnsi="Arial" w:cs="Arial"/>
                <w:color w:val="000000"/>
                <w:sz w:val="20"/>
                <w:szCs w:val="20"/>
              </w:rPr>
            </w:pPr>
            <w:r w:rsidRPr="004F19E4">
              <w:rPr>
                <w:rFonts w:ascii="Arial" w:eastAsia="Times New Roman" w:hAnsi="Arial" w:cs="Arial"/>
                <w:color w:val="000000"/>
                <w:sz w:val="20"/>
                <w:szCs w:val="20"/>
              </w:rPr>
              <w:t xml:space="preserve"> ПРИЧИНА</w:t>
            </w:r>
          </w:p>
        </w:tc>
        <w:tc>
          <w:tcPr>
            <w:tcW w:w="3828" w:type="dxa"/>
            <w:tcBorders>
              <w:top w:val="single" w:sz="4" w:space="0" w:color="auto"/>
              <w:left w:val="nil"/>
              <w:bottom w:val="single" w:sz="4" w:space="0" w:color="auto"/>
              <w:right w:val="single" w:sz="4" w:space="0" w:color="auto"/>
            </w:tcBorders>
            <w:shd w:val="clear" w:color="auto" w:fill="FBE4D5"/>
            <w:vAlign w:val="bottom"/>
            <w:hideMark/>
          </w:tcPr>
          <w:p w:rsidR="004F19E4" w:rsidRPr="004F19E4" w:rsidRDefault="004F19E4" w:rsidP="004F19E4">
            <w:pPr>
              <w:jc w:val="center"/>
              <w:rPr>
                <w:rFonts w:ascii="Arial" w:eastAsia="Times New Roman" w:hAnsi="Arial" w:cs="Arial"/>
                <w:color w:val="000000"/>
                <w:sz w:val="20"/>
                <w:szCs w:val="20"/>
              </w:rPr>
            </w:pPr>
            <w:r w:rsidRPr="004F19E4">
              <w:rPr>
                <w:rFonts w:ascii="Arial" w:eastAsia="Times New Roman" w:hAnsi="Arial" w:cs="Arial"/>
                <w:color w:val="000000"/>
                <w:sz w:val="20"/>
                <w:szCs w:val="20"/>
              </w:rPr>
              <w:t>ДЕЙСТВИЯ ПО УСТРАНЕНИЮ</w:t>
            </w:r>
          </w:p>
        </w:tc>
      </w:tr>
      <w:tr w:rsidR="004F19E4" w:rsidRPr="004F19E4" w:rsidTr="00FE3B33">
        <w:trPr>
          <w:trHeight w:val="264"/>
        </w:trPr>
        <w:tc>
          <w:tcPr>
            <w:tcW w:w="2024" w:type="dxa"/>
            <w:vMerge w:val="restart"/>
            <w:tcBorders>
              <w:top w:val="nil"/>
              <w:left w:val="single" w:sz="4" w:space="0" w:color="auto"/>
              <w:bottom w:val="single" w:sz="4" w:space="0" w:color="auto"/>
              <w:right w:val="single" w:sz="4" w:space="0" w:color="auto"/>
            </w:tcBorders>
            <w:shd w:val="clear" w:color="auto" w:fill="auto"/>
            <w:vAlign w:val="center"/>
            <w:hideMark/>
          </w:tcPr>
          <w:p w:rsidR="004F19E4" w:rsidRPr="004F19E4" w:rsidRDefault="004F19E4" w:rsidP="004F19E4">
            <w:pPr>
              <w:rPr>
                <w:rFonts w:ascii="Arial" w:eastAsia="Times New Roman" w:hAnsi="Arial" w:cs="Arial"/>
                <w:color w:val="000000"/>
                <w:sz w:val="20"/>
                <w:szCs w:val="20"/>
              </w:rPr>
            </w:pPr>
            <w:r w:rsidRPr="004F19E4">
              <w:rPr>
                <w:rFonts w:ascii="Arial" w:eastAsia="Times New Roman" w:hAnsi="Arial" w:cs="Arial"/>
                <w:color w:val="000000"/>
                <w:sz w:val="20"/>
                <w:szCs w:val="20"/>
              </w:rPr>
              <w:t xml:space="preserve"> Двигатель не включается</w:t>
            </w:r>
          </w:p>
        </w:tc>
        <w:tc>
          <w:tcPr>
            <w:tcW w:w="3787" w:type="dxa"/>
            <w:tcBorders>
              <w:top w:val="nil"/>
              <w:left w:val="nil"/>
              <w:bottom w:val="single" w:sz="4" w:space="0" w:color="auto"/>
              <w:right w:val="single" w:sz="4" w:space="0" w:color="auto"/>
            </w:tcBorders>
            <w:shd w:val="clear" w:color="auto" w:fill="auto"/>
            <w:vAlign w:val="center"/>
            <w:hideMark/>
          </w:tcPr>
          <w:p w:rsidR="004F19E4" w:rsidRPr="004F19E4" w:rsidRDefault="004F19E4" w:rsidP="004F19E4">
            <w:pPr>
              <w:rPr>
                <w:rFonts w:ascii="Arial" w:eastAsia="Times New Roman" w:hAnsi="Arial" w:cs="Arial"/>
                <w:color w:val="000000"/>
                <w:sz w:val="20"/>
                <w:szCs w:val="20"/>
              </w:rPr>
            </w:pPr>
            <w:r w:rsidRPr="004F19E4">
              <w:rPr>
                <w:rFonts w:ascii="Arial" w:eastAsia="Times New Roman" w:hAnsi="Arial" w:cs="Arial"/>
                <w:color w:val="000000"/>
                <w:sz w:val="20"/>
                <w:szCs w:val="20"/>
              </w:rPr>
              <w:t>Нет напряжения в сети питания.</w:t>
            </w:r>
          </w:p>
        </w:tc>
        <w:tc>
          <w:tcPr>
            <w:tcW w:w="3828" w:type="dxa"/>
            <w:tcBorders>
              <w:top w:val="nil"/>
              <w:left w:val="nil"/>
              <w:bottom w:val="single" w:sz="4" w:space="0" w:color="auto"/>
              <w:right w:val="single" w:sz="4" w:space="0" w:color="auto"/>
            </w:tcBorders>
            <w:shd w:val="clear" w:color="auto" w:fill="auto"/>
            <w:vAlign w:val="center"/>
            <w:hideMark/>
          </w:tcPr>
          <w:p w:rsidR="004F19E4" w:rsidRPr="004F19E4" w:rsidRDefault="004F19E4" w:rsidP="004F19E4">
            <w:pPr>
              <w:jc w:val="center"/>
              <w:rPr>
                <w:rFonts w:ascii="Arial" w:eastAsia="Times New Roman" w:hAnsi="Arial" w:cs="Arial"/>
                <w:color w:val="000000"/>
                <w:sz w:val="20"/>
                <w:szCs w:val="20"/>
              </w:rPr>
            </w:pPr>
            <w:r w:rsidRPr="004F19E4">
              <w:rPr>
                <w:rFonts w:ascii="Arial" w:eastAsia="Times New Roman" w:hAnsi="Arial" w:cs="Arial"/>
                <w:color w:val="000000"/>
                <w:sz w:val="20"/>
                <w:szCs w:val="20"/>
              </w:rPr>
              <w:t>Проверить наличие напряжения в сети питания.</w:t>
            </w:r>
          </w:p>
        </w:tc>
      </w:tr>
      <w:tr w:rsidR="004F19E4" w:rsidRPr="004F19E4" w:rsidTr="00FE3B33">
        <w:trPr>
          <w:trHeight w:val="264"/>
        </w:trPr>
        <w:tc>
          <w:tcPr>
            <w:tcW w:w="2024" w:type="dxa"/>
            <w:vMerge/>
            <w:tcBorders>
              <w:top w:val="nil"/>
              <w:left w:val="single" w:sz="4" w:space="0" w:color="auto"/>
              <w:bottom w:val="single" w:sz="4" w:space="0" w:color="auto"/>
              <w:right w:val="single" w:sz="4" w:space="0" w:color="auto"/>
            </w:tcBorders>
            <w:vAlign w:val="center"/>
            <w:hideMark/>
          </w:tcPr>
          <w:p w:rsidR="004F19E4" w:rsidRPr="004F19E4" w:rsidRDefault="004F19E4" w:rsidP="004F19E4">
            <w:pPr>
              <w:rPr>
                <w:rFonts w:ascii="Arial" w:eastAsia="Times New Roman" w:hAnsi="Arial" w:cs="Arial"/>
                <w:color w:val="000000"/>
                <w:sz w:val="20"/>
                <w:szCs w:val="20"/>
              </w:rPr>
            </w:pPr>
          </w:p>
        </w:tc>
        <w:tc>
          <w:tcPr>
            <w:tcW w:w="3787" w:type="dxa"/>
            <w:tcBorders>
              <w:top w:val="nil"/>
              <w:left w:val="nil"/>
              <w:bottom w:val="single" w:sz="4" w:space="0" w:color="auto"/>
              <w:right w:val="single" w:sz="4" w:space="0" w:color="auto"/>
            </w:tcBorders>
            <w:shd w:val="clear" w:color="auto" w:fill="auto"/>
            <w:vAlign w:val="center"/>
            <w:hideMark/>
          </w:tcPr>
          <w:p w:rsidR="004F19E4" w:rsidRPr="004F19E4" w:rsidRDefault="004F19E4" w:rsidP="004F19E4">
            <w:pPr>
              <w:rPr>
                <w:rFonts w:ascii="Arial" w:eastAsia="Times New Roman" w:hAnsi="Arial" w:cs="Arial"/>
                <w:color w:val="000000"/>
                <w:sz w:val="20"/>
                <w:szCs w:val="20"/>
              </w:rPr>
            </w:pPr>
            <w:r w:rsidRPr="004F19E4">
              <w:rPr>
                <w:rFonts w:ascii="Arial" w:eastAsia="Times New Roman" w:hAnsi="Arial" w:cs="Arial"/>
                <w:color w:val="000000"/>
                <w:sz w:val="20"/>
                <w:szCs w:val="20"/>
              </w:rPr>
              <w:t>Неисправен выключатель.</w:t>
            </w:r>
          </w:p>
        </w:tc>
        <w:tc>
          <w:tcPr>
            <w:tcW w:w="3828" w:type="dxa"/>
            <w:vMerge w:val="restart"/>
            <w:tcBorders>
              <w:top w:val="nil"/>
              <w:left w:val="single" w:sz="4" w:space="0" w:color="auto"/>
              <w:bottom w:val="single" w:sz="4" w:space="0" w:color="auto"/>
              <w:right w:val="single" w:sz="4" w:space="0" w:color="auto"/>
            </w:tcBorders>
            <w:shd w:val="clear" w:color="auto" w:fill="auto"/>
            <w:vAlign w:val="center"/>
            <w:hideMark/>
          </w:tcPr>
          <w:p w:rsidR="004F19E4" w:rsidRPr="004F19E4" w:rsidRDefault="004F19E4" w:rsidP="004F19E4">
            <w:pPr>
              <w:jc w:val="center"/>
              <w:rPr>
                <w:rFonts w:ascii="Arial" w:eastAsia="Times New Roman" w:hAnsi="Arial" w:cs="Arial"/>
                <w:color w:val="000000"/>
                <w:sz w:val="20"/>
                <w:szCs w:val="20"/>
              </w:rPr>
            </w:pPr>
            <w:r w:rsidRPr="004F19E4">
              <w:rPr>
                <w:rFonts w:ascii="Arial" w:eastAsia="Times New Roman" w:hAnsi="Arial" w:cs="Arial"/>
                <w:color w:val="000000"/>
                <w:sz w:val="20"/>
                <w:szCs w:val="20"/>
              </w:rPr>
              <w:t>Обратиться в специализированный Сервисный центр для ремонта.</w:t>
            </w:r>
          </w:p>
        </w:tc>
      </w:tr>
      <w:tr w:rsidR="004F19E4" w:rsidRPr="004F19E4" w:rsidTr="00FE3B33">
        <w:trPr>
          <w:trHeight w:val="264"/>
        </w:trPr>
        <w:tc>
          <w:tcPr>
            <w:tcW w:w="2024" w:type="dxa"/>
            <w:vMerge/>
            <w:tcBorders>
              <w:top w:val="nil"/>
              <w:left w:val="single" w:sz="4" w:space="0" w:color="auto"/>
              <w:bottom w:val="single" w:sz="4" w:space="0" w:color="auto"/>
              <w:right w:val="single" w:sz="4" w:space="0" w:color="auto"/>
            </w:tcBorders>
            <w:vAlign w:val="center"/>
            <w:hideMark/>
          </w:tcPr>
          <w:p w:rsidR="004F19E4" w:rsidRPr="004F19E4" w:rsidRDefault="004F19E4" w:rsidP="004F19E4">
            <w:pPr>
              <w:rPr>
                <w:rFonts w:ascii="Arial" w:eastAsia="Times New Roman" w:hAnsi="Arial" w:cs="Arial"/>
                <w:color w:val="000000"/>
                <w:sz w:val="20"/>
                <w:szCs w:val="20"/>
              </w:rPr>
            </w:pPr>
          </w:p>
        </w:tc>
        <w:tc>
          <w:tcPr>
            <w:tcW w:w="3787" w:type="dxa"/>
            <w:tcBorders>
              <w:top w:val="nil"/>
              <w:left w:val="nil"/>
              <w:bottom w:val="single" w:sz="4" w:space="0" w:color="auto"/>
              <w:right w:val="single" w:sz="4" w:space="0" w:color="auto"/>
            </w:tcBorders>
            <w:shd w:val="clear" w:color="auto" w:fill="auto"/>
            <w:vAlign w:val="center"/>
            <w:hideMark/>
          </w:tcPr>
          <w:p w:rsidR="004F19E4" w:rsidRPr="004F19E4" w:rsidRDefault="004F19E4" w:rsidP="004F19E4">
            <w:pPr>
              <w:rPr>
                <w:rFonts w:ascii="Arial" w:eastAsia="Times New Roman" w:hAnsi="Arial" w:cs="Arial"/>
                <w:color w:val="000000"/>
                <w:sz w:val="20"/>
                <w:szCs w:val="20"/>
              </w:rPr>
            </w:pPr>
            <w:r w:rsidRPr="004F19E4">
              <w:rPr>
                <w:rFonts w:ascii="Arial" w:eastAsia="Times New Roman" w:hAnsi="Arial" w:cs="Arial"/>
                <w:color w:val="000000"/>
                <w:sz w:val="20"/>
                <w:szCs w:val="20"/>
              </w:rPr>
              <w:t>Неисправен шнур питания.</w:t>
            </w:r>
          </w:p>
        </w:tc>
        <w:tc>
          <w:tcPr>
            <w:tcW w:w="3828" w:type="dxa"/>
            <w:vMerge/>
            <w:tcBorders>
              <w:top w:val="nil"/>
              <w:left w:val="single" w:sz="4" w:space="0" w:color="auto"/>
              <w:bottom w:val="single" w:sz="4" w:space="0" w:color="auto"/>
              <w:right w:val="single" w:sz="4" w:space="0" w:color="auto"/>
            </w:tcBorders>
            <w:vAlign w:val="center"/>
            <w:hideMark/>
          </w:tcPr>
          <w:p w:rsidR="004F19E4" w:rsidRPr="004F19E4" w:rsidRDefault="004F19E4" w:rsidP="004F19E4">
            <w:pPr>
              <w:rPr>
                <w:rFonts w:ascii="Arial" w:eastAsia="Times New Roman" w:hAnsi="Arial" w:cs="Arial"/>
                <w:color w:val="000000"/>
                <w:sz w:val="20"/>
                <w:szCs w:val="20"/>
              </w:rPr>
            </w:pPr>
          </w:p>
        </w:tc>
      </w:tr>
      <w:tr w:rsidR="004F19E4" w:rsidRPr="004F19E4" w:rsidTr="00FE3B33">
        <w:trPr>
          <w:trHeight w:val="264"/>
        </w:trPr>
        <w:tc>
          <w:tcPr>
            <w:tcW w:w="2024" w:type="dxa"/>
            <w:vMerge w:val="restart"/>
            <w:tcBorders>
              <w:top w:val="nil"/>
              <w:left w:val="single" w:sz="4" w:space="0" w:color="auto"/>
              <w:bottom w:val="single" w:sz="4" w:space="0" w:color="auto"/>
              <w:right w:val="single" w:sz="4" w:space="0" w:color="auto"/>
            </w:tcBorders>
            <w:shd w:val="clear" w:color="auto" w:fill="auto"/>
            <w:vAlign w:val="center"/>
            <w:hideMark/>
          </w:tcPr>
          <w:p w:rsidR="004F19E4" w:rsidRPr="004F19E4" w:rsidRDefault="004F19E4" w:rsidP="004F19E4">
            <w:pPr>
              <w:rPr>
                <w:rFonts w:ascii="Arial" w:eastAsia="Times New Roman" w:hAnsi="Arial" w:cs="Arial"/>
                <w:color w:val="000000"/>
                <w:sz w:val="20"/>
                <w:szCs w:val="20"/>
              </w:rPr>
            </w:pPr>
            <w:r w:rsidRPr="004F19E4">
              <w:rPr>
                <w:rFonts w:ascii="Arial" w:eastAsia="Times New Roman" w:hAnsi="Arial" w:cs="Arial"/>
                <w:color w:val="000000"/>
                <w:sz w:val="20"/>
                <w:szCs w:val="20"/>
              </w:rPr>
              <w:t xml:space="preserve"> Повышенное искрение щеток на коллекторе</w:t>
            </w:r>
          </w:p>
        </w:tc>
        <w:tc>
          <w:tcPr>
            <w:tcW w:w="3787" w:type="dxa"/>
            <w:tcBorders>
              <w:top w:val="nil"/>
              <w:left w:val="nil"/>
              <w:bottom w:val="single" w:sz="4" w:space="0" w:color="auto"/>
              <w:right w:val="single" w:sz="4" w:space="0" w:color="auto"/>
            </w:tcBorders>
            <w:shd w:val="clear" w:color="auto" w:fill="auto"/>
            <w:vAlign w:val="center"/>
            <w:hideMark/>
          </w:tcPr>
          <w:p w:rsidR="004F19E4" w:rsidRPr="004F19E4" w:rsidRDefault="004F19E4" w:rsidP="004F19E4">
            <w:pPr>
              <w:rPr>
                <w:rFonts w:ascii="Arial" w:eastAsia="Times New Roman" w:hAnsi="Arial" w:cs="Arial"/>
                <w:color w:val="000000"/>
                <w:sz w:val="20"/>
                <w:szCs w:val="20"/>
              </w:rPr>
            </w:pPr>
            <w:r w:rsidRPr="004F19E4">
              <w:rPr>
                <w:rFonts w:ascii="Arial" w:eastAsia="Times New Roman" w:hAnsi="Arial" w:cs="Arial"/>
                <w:color w:val="000000"/>
                <w:sz w:val="20"/>
                <w:szCs w:val="20"/>
              </w:rPr>
              <w:t>Изношены щетки.</w:t>
            </w:r>
          </w:p>
        </w:tc>
        <w:tc>
          <w:tcPr>
            <w:tcW w:w="3828" w:type="dxa"/>
            <w:vMerge w:val="restart"/>
            <w:tcBorders>
              <w:top w:val="nil"/>
              <w:left w:val="single" w:sz="4" w:space="0" w:color="auto"/>
              <w:bottom w:val="single" w:sz="4" w:space="0" w:color="auto"/>
              <w:right w:val="single" w:sz="4" w:space="0" w:color="auto"/>
            </w:tcBorders>
            <w:shd w:val="clear" w:color="auto" w:fill="auto"/>
            <w:vAlign w:val="center"/>
            <w:hideMark/>
          </w:tcPr>
          <w:p w:rsidR="004F19E4" w:rsidRPr="004F19E4" w:rsidRDefault="004F19E4" w:rsidP="004F19E4">
            <w:pPr>
              <w:jc w:val="center"/>
              <w:rPr>
                <w:rFonts w:ascii="Arial" w:eastAsia="Times New Roman" w:hAnsi="Arial" w:cs="Arial"/>
                <w:color w:val="000000"/>
                <w:sz w:val="20"/>
                <w:szCs w:val="20"/>
              </w:rPr>
            </w:pPr>
            <w:r w:rsidRPr="004F19E4">
              <w:rPr>
                <w:rFonts w:ascii="Arial" w:eastAsia="Times New Roman" w:hAnsi="Arial" w:cs="Arial"/>
                <w:color w:val="000000"/>
                <w:sz w:val="20"/>
                <w:szCs w:val="20"/>
              </w:rPr>
              <w:t>Обратиться в специализированный Сервисный центр для ремонта.</w:t>
            </w:r>
          </w:p>
        </w:tc>
      </w:tr>
      <w:tr w:rsidR="004F19E4" w:rsidRPr="004F19E4" w:rsidTr="00FE3B33">
        <w:trPr>
          <w:trHeight w:val="264"/>
        </w:trPr>
        <w:tc>
          <w:tcPr>
            <w:tcW w:w="2024" w:type="dxa"/>
            <w:vMerge/>
            <w:tcBorders>
              <w:top w:val="nil"/>
              <w:left w:val="single" w:sz="4" w:space="0" w:color="auto"/>
              <w:bottom w:val="single" w:sz="4" w:space="0" w:color="auto"/>
              <w:right w:val="single" w:sz="4" w:space="0" w:color="auto"/>
            </w:tcBorders>
            <w:vAlign w:val="center"/>
            <w:hideMark/>
          </w:tcPr>
          <w:p w:rsidR="004F19E4" w:rsidRPr="004F19E4" w:rsidRDefault="004F19E4" w:rsidP="004F19E4">
            <w:pPr>
              <w:rPr>
                <w:rFonts w:ascii="Arial" w:eastAsia="Times New Roman" w:hAnsi="Arial" w:cs="Arial"/>
                <w:color w:val="000000"/>
                <w:sz w:val="20"/>
                <w:szCs w:val="20"/>
              </w:rPr>
            </w:pPr>
          </w:p>
        </w:tc>
        <w:tc>
          <w:tcPr>
            <w:tcW w:w="3787" w:type="dxa"/>
            <w:tcBorders>
              <w:top w:val="nil"/>
              <w:left w:val="nil"/>
              <w:bottom w:val="single" w:sz="4" w:space="0" w:color="auto"/>
              <w:right w:val="single" w:sz="4" w:space="0" w:color="auto"/>
            </w:tcBorders>
            <w:shd w:val="clear" w:color="auto" w:fill="auto"/>
            <w:vAlign w:val="center"/>
            <w:hideMark/>
          </w:tcPr>
          <w:p w:rsidR="004F19E4" w:rsidRPr="004F19E4" w:rsidRDefault="004F19E4" w:rsidP="004F19E4">
            <w:pPr>
              <w:rPr>
                <w:rFonts w:ascii="Arial" w:eastAsia="Times New Roman" w:hAnsi="Arial" w:cs="Arial"/>
                <w:color w:val="000000"/>
                <w:sz w:val="20"/>
                <w:szCs w:val="20"/>
              </w:rPr>
            </w:pPr>
            <w:r w:rsidRPr="004F19E4">
              <w:rPr>
                <w:rFonts w:ascii="Arial" w:eastAsia="Times New Roman" w:hAnsi="Arial" w:cs="Arial"/>
                <w:color w:val="000000"/>
                <w:sz w:val="20"/>
                <w:szCs w:val="20"/>
              </w:rPr>
              <w:t>Загрязнен коллектор</w:t>
            </w:r>
          </w:p>
        </w:tc>
        <w:tc>
          <w:tcPr>
            <w:tcW w:w="3828" w:type="dxa"/>
            <w:vMerge/>
            <w:tcBorders>
              <w:top w:val="nil"/>
              <w:left w:val="single" w:sz="4" w:space="0" w:color="auto"/>
              <w:bottom w:val="single" w:sz="4" w:space="0" w:color="auto"/>
              <w:right w:val="single" w:sz="4" w:space="0" w:color="auto"/>
            </w:tcBorders>
            <w:vAlign w:val="center"/>
            <w:hideMark/>
          </w:tcPr>
          <w:p w:rsidR="004F19E4" w:rsidRPr="004F19E4" w:rsidRDefault="004F19E4" w:rsidP="004F19E4">
            <w:pPr>
              <w:rPr>
                <w:rFonts w:ascii="Arial" w:eastAsia="Times New Roman" w:hAnsi="Arial" w:cs="Arial"/>
                <w:color w:val="000000"/>
                <w:sz w:val="20"/>
                <w:szCs w:val="20"/>
              </w:rPr>
            </w:pPr>
          </w:p>
        </w:tc>
      </w:tr>
      <w:tr w:rsidR="004F19E4" w:rsidRPr="004F19E4" w:rsidTr="00FE3B33">
        <w:trPr>
          <w:trHeight w:val="264"/>
        </w:trPr>
        <w:tc>
          <w:tcPr>
            <w:tcW w:w="2024" w:type="dxa"/>
            <w:vMerge/>
            <w:tcBorders>
              <w:top w:val="nil"/>
              <w:left w:val="single" w:sz="4" w:space="0" w:color="auto"/>
              <w:bottom w:val="single" w:sz="4" w:space="0" w:color="auto"/>
              <w:right w:val="single" w:sz="4" w:space="0" w:color="auto"/>
            </w:tcBorders>
            <w:vAlign w:val="center"/>
            <w:hideMark/>
          </w:tcPr>
          <w:p w:rsidR="004F19E4" w:rsidRPr="004F19E4" w:rsidRDefault="004F19E4" w:rsidP="004F19E4">
            <w:pPr>
              <w:rPr>
                <w:rFonts w:ascii="Arial" w:eastAsia="Times New Roman" w:hAnsi="Arial" w:cs="Arial"/>
                <w:color w:val="000000"/>
                <w:sz w:val="20"/>
                <w:szCs w:val="20"/>
              </w:rPr>
            </w:pPr>
          </w:p>
        </w:tc>
        <w:tc>
          <w:tcPr>
            <w:tcW w:w="3787" w:type="dxa"/>
            <w:tcBorders>
              <w:top w:val="nil"/>
              <w:left w:val="nil"/>
              <w:bottom w:val="single" w:sz="4" w:space="0" w:color="auto"/>
              <w:right w:val="single" w:sz="4" w:space="0" w:color="auto"/>
            </w:tcBorders>
            <w:shd w:val="clear" w:color="auto" w:fill="auto"/>
            <w:vAlign w:val="center"/>
            <w:hideMark/>
          </w:tcPr>
          <w:p w:rsidR="004F19E4" w:rsidRPr="004F19E4" w:rsidRDefault="004F19E4" w:rsidP="004F19E4">
            <w:pPr>
              <w:rPr>
                <w:rFonts w:ascii="Arial" w:eastAsia="Times New Roman" w:hAnsi="Arial" w:cs="Arial"/>
                <w:color w:val="000000"/>
                <w:sz w:val="20"/>
                <w:szCs w:val="20"/>
              </w:rPr>
            </w:pPr>
            <w:r w:rsidRPr="004F19E4">
              <w:rPr>
                <w:rFonts w:ascii="Arial" w:eastAsia="Times New Roman" w:hAnsi="Arial" w:cs="Arial"/>
                <w:color w:val="000000"/>
                <w:sz w:val="20"/>
                <w:szCs w:val="20"/>
              </w:rPr>
              <w:t>Неисправны обмотки якоря.</w:t>
            </w:r>
          </w:p>
        </w:tc>
        <w:tc>
          <w:tcPr>
            <w:tcW w:w="3828" w:type="dxa"/>
            <w:vMerge/>
            <w:tcBorders>
              <w:top w:val="nil"/>
              <w:left w:val="single" w:sz="4" w:space="0" w:color="auto"/>
              <w:bottom w:val="single" w:sz="4" w:space="0" w:color="auto"/>
              <w:right w:val="single" w:sz="4" w:space="0" w:color="auto"/>
            </w:tcBorders>
            <w:vAlign w:val="center"/>
            <w:hideMark/>
          </w:tcPr>
          <w:p w:rsidR="004F19E4" w:rsidRPr="004F19E4" w:rsidRDefault="004F19E4" w:rsidP="004F19E4">
            <w:pPr>
              <w:rPr>
                <w:rFonts w:ascii="Arial" w:eastAsia="Times New Roman" w:hAnsi="Arial" w:cs="Arial"/>
                <w:color w:val="000000"/>
                <w:sz w:val="20"/>
                <w:szCs w:val="20"/>
              </w:rPr>
            </w:pPr>
          </w:p>
        </w:tc>
      </w:tr>
      <w:tr w:rsidR="004F19E4" w:rsidRPr="004F19E4" w:rsidTr="00FE3B33">
        <w:trPr>
          <w:trHeight w:val="264"/>
        </w:trPr>
        <w:tc>
          <w:tcPr>
            <w:tcW w:w="2024" w:type="dxa"/>
            <w:tcBorders>
              <w:top w:val="nil"/>
              <w:left w:val="single" w:sz="4" w:space="0" w:color="auto"/>
              <w:bottom w:val="single" w:sz="4" w:space="0" w:color="auto"/>
              <w:right w:val="single" w:sz="4" w:space="0" w:color="auto"/>
            </w:tcBorders>
            <w:shd w:val="clear" w:color="auto" w:fill="auto"/>
            <w:vAlign w:val="center"/>
            <w:hideMark/>
          </w:tcPr>
          <w:p w:rsidR="004F19E4" w:rsidRPr="004F19E4" w:rsidRDefault="004F19E4" w:rsidP="004F19E4">
            <w:pPr>
              <w:rPr>
                <w:rFonts w:ascii="Arial" w:eastAsia="Times New Roman" w:hAnsi="Arial" w:cs="Arial"/>
                <w:color w:val="000000"/>
                <w:sz w:val="20"/>
                <w:szCs w:val="20"/>
              </w:rPr>
            </w:pPr>
            <w:r w:rsidRPr="004F19E4">
              <w:rPr>
                <w:rFonts w:ascii="Arial" w:eastAsia="Times New Roman" w:hAnsi="Arial" w:cs="Arial"/>
                <w:color w:val="000000"/>
                <w:sz w:val="20"/>
                <w:szCs w:val="20"/>
              </w:rPr>
              <w:t>Повышенная вибрация, шум.</w:t>
            </w:r>
          </w:p>
        </w:tc>
        <w:tc>
          <w:tcPr>
            <w:tcW w:w="3787" w:type="dxa"/>
            <w:tcBorders>
              <w:top w:val="nil"/>
              <w:left w:val="nil"/>
              <w:bottom w:val="single" w:sz="4" w:space="0" w:color="auto"/>
              <w:right w:val="single" w:sz="4" w:space="0" w:color="auto"/>
            </w:tcBorders>
            <w:shd w:val="clear" w:color="auto" w:fill="auto"/>
            <w:vAlign w:val="center"/>
            <w:hideMark/>
          </w:tcPr>
          <w:p w:rsidR="004F19E4" w:rsidRPr="004F19E4" w:rsidRDefault="004F19E4" w:rsidP="004F19E4">
            <w:pPr>
              <w:rPr>
                <w:rFonts w:ascii="Arial" w:eastAsia="Times New Roman" w:hAnsi="Arial" w:cs="Arial"/>
                <w:color w:val="000000"/>
                <w:sz w:val="20"/>
                <w:szCs w:val="20"/>
              </w:rPr>
            </w:pPr>
            <w:r w:rsidRPr="004F19E4">
              <w:rPr>
                <w:rFonts w:ascii="Arial" w:eastAsia="Times New Roman" w:hAnsi="Arial" w:cs="Arial"/>
                <w:color w:val="000000"/>
                <w:sz w:val="20"/>
                <w:szCs w:val="20"/>
              </w:rPr>
              <w:t>Рабочий инструмент плохо закреплен.</w:t>
            </w:r>
          </w:p>
        </w:tc>
        <w:tc>
          <w:tcPr>
            <w:tcW w:w="3828" w:type="dxa"/>
            <w:tcBorders>
              <w:top w:val="nil"/>
              <w:left w:val="nil"/>
              <w:bottom w:val="single" w:sz="4" w:space="0" w:color="auto"/>
              <w:right w:val="single" w:sz="4" w:space="0" w:color="auto"/>
            </w:tcBorders>
            <w:shd w:val="clear" w:color="auto" w:fill="auto"/>
            <w:vAlign w:val="center"/>
            <w:hideMark/>
          </w:tcPr>
          <w:p w:rsidR="004F19E4" w:rsidRPr="004F19E4" w:rsidRDefault="004F19E4" w:rsidP="004F19E4">
            <w:pPr>
              <w:jc w:val="center"/>
              <w:rPr>
                <w:rFonts w:ascii="Arial" w:eastAsia="Times New Roman" w:hAnsi="Arial" w:cs="Arial"/>
                <w:color w:val="000000"/>
                <w:sz w:val="20"/>
                <w:szCs w:val="20"/>
              </w:rPr>
            </w:pPr>
            <w:r w:rsidRPr="004F19E4">
              <w:rPr>
                <w:rFonts w:ascii="Arial" w:eastAsia="Times New Roman" w:hAnsi="Arial" w:cs="Arial"/>
                <w:color w:val="000000"/>
                <w:sz w:val="20"/>
                <w:szCs w:val="20"/>
              </w:rPr>
              <w:t>Закрепить правильно рабочий инструмент.</w:t>
            </w:r>
          </w:p>
        </w:tc>
      </w:tr>
      <w:tr w:rsidR="004F19E4" w:rsidRPr="004F19E4" w:rsidTr="00FE3B33">
        <w:trPr>
          <w:trHeight w:val="264"/>
        </w:trPr>
        <w:tc>
          <w:tcPr>
            <w:tcW w:w="2024" w:type="dxa"/>
            <w:vMerge w:val="restart"/>
            <w:tcBorders>
              <w:top w:val="nil"/>
              <w:left w:val="single" w:sz="4" w:space="0" w:color="auto"/>
              <w:bottom w:val="single" w:sz="4" w:space="0" w:color="auto"/>
              <w:right w:val="single" w:sz="4" w:space="0" w:color="auto"/>
            </w:tcBorders>
            <w:shd w:val="clear" w:color="auto" w:fill="auto"/>
            <w:vAlign w:val="center"/>
            <w:hideMark/>
          </w:tcPr>
          <w:p w:rsidR="004F19E4" w:rsidRPr="004F19E4" w:rsidRDefault="004F19E4" w:rsidP="004F19E4">
            <w:pPr>
              <w:rPr>
                <w:rFonts w:ascii="Arial" w:eastAsia="Times New Roman" w:hAnsi="Arial" w:cs="Arial"/>
                <w:color w:val="000000"/>
                <w:sz w:val="20"/>
                <w:szCs w:val="20"/>
              </w:rPr>
            </w:pPr>
            <w:r w:rsidRPr="004F19E4">
              <w:rPr>
                <w:rFonts w:ascii="Arial" w:eastAsia="Times New Roman" w:hAnsi="Arial" w:cs="Arial"/>
                <w:color w:val="000000"/>
                <w:sz w:val="20"/>
                <w:szCs w:val="20"/>
              </w:rPr>
              <w:t xml:space="preserve"> Появление дыма и запаха горелой изоляции.</w:t>
            </w:r>
          </w:p>
        </w:tc>
        <w:tc>
          <w:tcPr>
            <w:tcW w:w="3787" w:type="dxa"/>
            <w:tcBorders>
              <w:top w:val="nil"/>
              <w:left w:val="nil"/>
              <w:bottom w:val="single" w:sz="4" w:space="0" w:color="auto"/>
              <w:right w:val="single" w:sz="4" w:space="0" w:color="auto"/>
            </w:tcBorders>
            <w:shd w:val="clear" w:color="auto" w:fill="auto"/>
            <w:vAlign w:val="center"/>
            <w:hideMark/>
          </w:tcPr>
          <w:p w:rsidR="004F19E4" w:rsidRPr="004F19E4" w:rsidRDefault="004F19E4" w:rsidP="004F19E4">
            <w:pPr>
              <w:rPr>
                <w:rFonts w:ascii="Arial" w:eastAsia="Times New Roman" w:hAnsi="Arial" w:cs="Arial"/>
                <w:color w:val="000000"/>
                <w:sz w:val="20"/>
                <w:szCs w:val="20"/>
              </w:rPr>
            </w:pPr>
            <w:r w:rsidRPr="004F19E4">
              <w:rPr>
                <w:rFonts w:ascii="Arial" w:eastAsia="Times New Roman" w:hAnsi="Arial" w:cs="Arial"/>
                <w:color w:val="000000"/>
                <w:sz w:val="20"/>
                <w:szCs w:val="20"/>
              </w:rPr>
              <w:t>Неисправны подшипники</w:t>
            </w:r>
          </w:p>
        </w:tc>
        <w:tc>
          <w:tcPr>
            <w:tcW w:w="3828" w:type="dxa"/>
            <w:vMerge w:val="restart"/>
            <w:tcBorders>
              <w:top w:val="nil"/>
              <w:left w:val="single" w:sz="4" w:space="0" w:color="auto"/>
              <w:bottom w:val="single" w:sz="4" w:space="0" w:color="auto"/>
              <w:right w:val="single" w:sz="4" w:space="0" w:color="auto"/>
            </w:tcBorders>
            <w:shd w:val="clear" w:color="auto" w:fill="auto"/>
            <w:vAlign w:val="center"/>
            <w:hideMark/>
          </w:tcPr>
          <w:p w:rsidR="004F19E4" w:rsidRPr="004F19E4" w:rsidRDefault="004F19E4" w:rsidP="004F19E4">
            <w:pPr>
              <w:jc w:val="center"/>
              <w:rPr>
                <w:rFonts w:ascii="Arial" w:eastAsia="Times New Roman" w:hAnsi="Arial" w:cs="Arial"/>
                <w:color w:val="000000"/>
                <w:sz w:val="20"/>
                <w:szCs w:val="20"/>
              </w:rPr>
            </w:pPr>
            <w:r w:rsidRPr="004F19E4">
              <w:rPr>
                <w:rFonts w:ascii="Arial" w:eastAsia="Times New Roman" w:hAnsi="Arial" w:cs="Arial"/>
                <w:color w:val="000000"/>
                <w:sz w:val="20"/>
                <w:szCs w:val="20"/>
              </w:rPr>
              <w:t>Обратиться в специализированный Сервисный центр для ремонта.</w:t>
            </w:r>
          </w:p>
        </w:tc>
      </w:tr>
      <w:tr w:rsidR="004F19E4" w:rsidRPr="004F19E4" w:rsidTr="00FE3B33">
        <w:trPr>
          <w:trHeight w:val="264"/>
        </w:trPr>
        <w:tc>
          <w:tcPr>
            <w:tcW w:w="2024" w:type="dxa"/>
            <w:vMerge/>
            <w:tcBorders>
              <w:top w:val="nil"/>
              <w:left w:val="single" w:sz="4" w:space="0" w:color="auto"/>
              <w:bottom w:val="single" w:sz="4" w:space="0" w:color="auto"/>
              <w:right w:val="single" w:sz="4" w:space="0" w:color="auto"/>
            </w:tcBorders>
            <w:vAlign w:val="center"/>
            <w:hideMark/>
          </w:tcPr>
          <w:p w:rsidR="004F19E4" w:rsidRPr="004F19E4" w:rsidRDefault="004F19E4" w:rsidP="004F19E4">
            <w:pPr>
              <w:rPr>
                <w:rFonts w:ascii="Arial" w:eastAsia="Times New Roman" w:hAnsi="Arial" w:cs="Arial"/>
                <w:color w:val="000000"/>
                <w:sz w:val="20"/>
                <w:szCs w:val="20"/>
              </w:rPr>
            </w:pPr>
          </w:p>
        </w:tc>
        <w:tc>
          <w:tcPr>
            <w:tcW w:w="3787" w:type="dxa"/>
            <w:tcBorders>
              <w:top w:val="nil"/>
              <w:left w:val="nil"/>
              <w:bottom w:val="single" w:sz="4" w:space="0" w:color="auto"/>
              <w:right w:val="single" w:sz="4" w:space="0" w:color="auto"/>
            </w:tcBorders>
            <w:shd w:val="clear" w:color="auto" w:fill="auto"/>
            <w:vAlign w:val="center"/>
            <w:hideMark/>
          </w:tcPr>
          <w:p w:rsidR="004F19E4" w:rsidRPr="004F19E4" w:rsidRDefault="004F19E4" w:rsidP="004F19E4">
            <w:pPr>
              <w:rPr>
                <w:rFonts w:ascii="Arial" w:eastAsia="Times New Roman" w:hAnsi="Arial" w:cs="Arial"/>
                <w:color w:val="000000"/>
                <w:sz w:val="20"/>
                <w:szCs w:val="20"/>
              </w:rPr>
            </w:pPr>
            <w:r w:rsidRPr="004F19E4">
              <w:rPr>
                <w:rFonts w:ascii="Arial" w:eastAsia="Times New Roman" w:hAnsi="Arial" w:cs="Arial"/>
                <w:color w:val="000000"/>
                <w:sz w:val="20"/>
                <w:szCs w:val="20"/>
              </w:rPr>
              <w:t>Износ зубьев якоря или шестерни</w:t>
            </w:r>
          </w:p>
        </w:tc>
        <w:tc>
          <w:tcPr>
            <w:tcW w:w="3828" w:type="dxa"/>
            <w:vMerge/>
            <w:tcBorders>
              <w:top w:val="nil"/>
              <w:left w:val="single" w:sz="4" w:space="0" w:color="auto"/>
              <w:bottom w:val="single" w:sz="4" w:space="0" w:color="auto"/>
              <w:right w:val="single" w:sz="4" w:space="0" w:color="auto"/>
            </w:tcBorders>
            <w:vAlign w:val="center"/>
            <w:hideMark/>
          </w:tcPr>
          <w:p w:rsidR="004F19E4" w:rsidRPr="004F19E4" w:rsidRDefault="004F19E4" w:rsidP="004F19E4">
            <w:pPr>
              <w:rPr>
                <w:rFonts w:ascii="Arial" w:eastAsia="Times New Roman" w:hAnsi="Arial" w:cs="Arial"/>
                <w:color w:val="000000"/>
                <w:sz w:val="20"/>
                <w:szCs w:val="20"/>
              </w:rPr>
            </w:pPr>
          </w:p>
        </w:tc>
      </w:tr>
      <w:tr w:rsidR="004F19E4" w:rsidRPr="004F19E4" w:rsidTr="00FE3B33">
        <w:trPr>
          <w:trHeight w:val="397"/>
        </w:trPr>
        <w:tc>
          <w:tcPr>
            <w:tcW w:w="2024" w:type="dxa"/>
            <w:vMerge/>
            <w:tcBorders>
              <w:top w:val="nil"/>
              <w:left w:val="single" w:sz="4" w:space="0" w:color="auto"/>
              <w:bottom w:val="single" w:sz="4" w:space="0" w:color="auto"/>
              <w:right w:val="single" w:sz="4" w:space="0" w:color="auto"/>
            </w:tcBorders>
            <w:vAlign w:val="center"/>
            <w:hideMark/>
          </w:tcPr>
          <w:p w:rsidR="004F19E4" w:rsidRPr="004F19E4" w:rsidRDefault="004F19E4" w:rsidP="004F19E4">
            <w:pPr>
              <w:rPr>
                <w:rFonts w:ascii="Arial" w:eastAsia="Times New Roman" w:hAnsi="Arial" w:cs="Arial"/>
                <w:color w:val="000000"/>
                <w:sz w:val="20"/>
                <w:szCs w:val="20"/>
              </w:rPr>
            </w:pPr>
          </w:p>
        </w:tc>
        <w:tc>
          <w:tcPr>
            <w:tcW w:w="3787" w:type="dxa"/>
            <w:tcBorders>
              <w:top w:val="nil"/>
              <w:left w:val="nil"/>
              <w:bottom w:val="single" w:sz="4" w:space="0" w:color="auto"/>
              <w:right w:val="single" w:sz="4" w:space="0" w:color="auto"/>
            </w:tcBorders>
            <w:shd w:val="clear" w:color="auto" w:fill="auto"/>
            <w:vAlign w:val="center"/>
            <w:hideMark/>
          </w:tcPr>
          <w:p w:rsidR="004F19E4" w:rsidRPr="004F19E4" w:rsidRDefault="004F19E4" w:rsidP="004F19E4">
            <w:pPr>
              <w:rPr>
                <w:rFonts w:ascii="Arial" w:eastAsia="Times New Roman" w:hAnsi="Arial" w:cs="Arial"/>
                <w:color w:val="000000"/>
                <w:sz w:val="20"/>
                <w:szCs w:val="20"/>
              </w:rPr>
            </w:pPr>
            <w:r w:rsidRPr="004F19E4">
              <w:rPr>
                <w:rFonts w:ascii="Arial" w:eastAsia="Times New Roman" w:hAnsi="Arial" w:cs="Arial"/>
                <w:color w:val="000000"/>
                <w:sz w:val="20"/>
                <w:szCs w:val="20"/>
              </w:rPr>
              <w:t>Неисправность обмоток якоря или статора.</w:t>
            </w:r>
          </w:p>
        </w:tc>
        <w:tc>
          <w:tcPr>
            <w:tcW w:w="3828" w:type="dxa"/>
            <w:vMerge/>
            <w:tcBorders>
              <w:top w:val="nil"/>
              <w:left w:val="single" w:sz="4" w:space="0" w:color="auto"/>
              <w:bottom w:val="single" w:sz="4" w:space="0" w:color="auto"/>
              <w:right w:val="single" w:sz="4" w:space="0" w:color="auto"/>
            </w:tcBorders>
            <w:vAlign w:val="center"/>
            <w:hideMark/>
          </w:tcPr>
          <w:p w:rsidR="004F19E4" w:rsidRPr="004F19E4" w:rsidRDefault="004F19E4" w:rsidP="004F19E4">
            <w:pPr>
              <w:rPr>
                <w:rFonts w:ascii="Arial" w:eastAsia="Times New Roman" w:hAnsi="Arial" w:cs="Arial"/>
                <w:color w:val="000000"/>
                <w:sz w:val="20"/>
                <w:szCs w:val="20"/>
              </w:rPr>
            </w:pPr>
          </w:p>
        </w:tc>
      </w:tr>
      <w:tr w:rsidR="004F19E4" w:rsidRPr="004F19E4" w:rsidTr="00FE3B33">
        <w:trPr>
          <w:trHeight w:val="397"/>
        </w:trPr>
        <w:tc>
          <w:tcPr>
            <w:tcW w:w="2024" w:type="dxa"/>
            <w:vMerge w:val="restart"/>
            <w:tcBorders>
              <w:top w:val="nil"/>
              <w:left w:val="single" w:sz="4" w:space="0" w:color="auto"/>
              <w:bottom w:val="single" w:sz="4" w:space="0" w:color="auto"/>
              <w:right w:val="single" w:sz="4" w:space="0" w:color="auto"/>
            </w:tcBorders>
            <w:shd w:val="clear" w:color="auto" w:fill="auto"/>
            <w:vAlign w:val="center"/>
            <w:hideMark/>
          </w:tcPr>
          <w:p w:rsidR="004F19E4" w:rsidRPr="004F19E4" w:rsidRDefault="004F19E4" w:rsidP="004F19E4">
            <w:pPr>
              <w:rPr>
                <w:rFonts w:ascii="Arial" w:eastAsia="Times New Roman" w:hAnsi="Arial" w:cs="Arial"/>
                <w:color w:val="000000"/>
                <w:sz w:val="20"/>
                <w:szCs w:val="20"/>
              </w:rPr>
            </w:pPr>
            <w:r w:rsidRPr="004F19E4">
              <w:rPr>
                <w:rFonts w:ascii="Arial" w:eastAsia="Times New Roman" w:hAnsi="Arial" w:cs="Arial"/>
                <w:color w:val="000000"/>
                <w:sz w:val="20"/>
                <w:szCs w:val="20"/>
              </w:rPr>
              <w:t>Двигатель перегревается.</w:t>
            </w:r>
          </w:p>
        </w:tc>
        <w:tc>
          <w:tcPr>
            <w:tcW w:w="3787" w:type="dxa"/>
            <w:tcBorders>
              <w:top w:val="nil"/>
              <w:left w:val="nil"/>
              <w:bottom w:val="single" w:sz="4" w:space="0" w:color="auto"/>
              <w:right w:val="single" w:sz="4" w:space="0" w:color="auto"/>
            </w:tcBorders>
            <w:shd w:val="clear" w:color="auto" w:fill="auto"/>
            <w:vAlign w:val="center"/>
            <w:hideMark/>
          </w:tcPr>
          <w:p w:rsidR="004F19E4" w:rsidRPr="004F19E4" w:rsidRDefault="004F19E4" w:rsidP="004F19E4">
            <w:pPr>
              <w:rPr>
                <w:rFonts w:ascii="Arial" w:eastAsia="Times New Roman" w:hAnsi="Arial" w:cs="Arial"/>
                <w:color w:val="000000"/>
                <w:sz w:val="20"/>
                <w:szCs w:val="20"/>
              </w:rPr>
            </w:pPr>
            <w:r w:rsidRPr="004F19E4">
              <w:rPr>
                <w:rFonts w:ascii="Arial" w:eastAsia="Times New Roman" w:hAnsi="Arial" w:cs="Arial"/>
                <w:color w:val="000000"/>
                <w:sz w:val="20"/>
                <w:szCs w:val="20"/>
              </w:rPr>
              <w:t>Загрязнены окна охлаждения электродвигателя.</w:t>
            </w:r>
          </w:p>
        </w:tc>
        <w:tc>
          <w:tcPr>
            <w:tcW w:w="3828" w:type="dxa"/>
            <w:tcBorders>
              <w:top w:val="nil"/>
              <w:left w:val="nil"/>
              <w:bottom w:val="single" w:sz="4" w:space="0" w:color="auto"/>
              <w:right w:val="single" w:sz="4" w:space="0" w:color="auto"/>
            </w:tcBorders>
            <w:shd w:val="clear" w:color="auto" w:fill="auto"/>
            <w:vAlign w:val="center"/>
            <w:hideMark/>
          </w:tcPr>
          <w:p w:rsidR="004F19E4" w:rsidRPr="004F19E4" w:rsidRDefault="004F19E4" w:rsidP="004F19E4">
            <w:pPr>
              <w:jc w:val="center"/>
              <w:rPr>
                <w:rFonts w:ascii="Arial" w:eastAsia="Times New Roman" w:hAnsi="Arial" w:cs="Arial"/>
                <w:color w:val="000000"/>
                <w:sz w:val="20"/>
                <w:szCs w:val="20"/>
              </w:rPr>
            </w:pPr>
            <w:r w:rsidRPr="004F19E4">
              <w:rPr>
                <w:rFonts w:ascii="Arial" w:eastAsia="Times New Roman" w:hAnsi="Arial" w:cs="Arial"/>
                <w:color w:val="000000"/>
                <w:sz w:val="20"/>
                <w:szCs w:val="20"/>
              </w:rPr>
              <w:t>Прочистить окна охлаждения электродвигателя</w:t>
            </w:r>
          </w:p>
        </w:tc>
      </w:tr>
      <w:tr w:rsidR="004F19E4" w:rsidRPr="004F19E4" w:rsidTr="00FE3B33">
        <w:trPr>
          <w:trHeight w:val="264"/>
        </w:trPr>
        <w:tc>
          <w:tcPr>
            <w:tcW w:w="2024" w:type="dxa"/>
            <w:vMerge/>
            <w:tcBorders>
              <w:top w:val="nil"/>
              <w:left w:val="single" w:sz="4" w:space="0" w:color="auto"/>
              <w:bottom w:val="single" w:sz="4" w:space="0" w:color="auto"/>
              <w:right w:val="single" w:sz="4" w:space="0" w:color="auto"/>
            </w:tcBorders>
            <w:vAlign w:val="center"/>
            <w:hideMark/>
          </w:tcPr>
          <w:p w:rsidR="004F19E4" w:rsidRPr="004F19E4" w:rsidRDefault="004F19E4" w:rsidP="004F19E4">
            <w:pPr>
              <w:rPr>
                <w:rFonts w:ascii="Arial" w:eastAsia="Times New Roman" w:hAnsi="Arial" w:cs="Arial"/>
                <w:color w:val="000000"/>
                <w:sz w:val="20"/>
                <w:szCs w:val="20"/>
              </w:rPr>
            </w:pPr>
          </w:p>
        </w:tc>
        <w:tc>
          <w:tcPr>
            <w:tcW w:w="3787" w:type="dxa"/>
            <w:tcBorders>
              <w:top w:val="nil"/>
              <w:left w:val="nil"/>
              <w:bottom w:val="single" w:sz="4" w:space="0" w:color="auto"/>
              <w:right w:val="single" w:sz="4" w:space="0" w:color="auto"/>
            </w:tcBorders>
            <w:shd w:val="clear" w:color="auto" w:fill="auto"/>
            <w:vAlign w:val="center"/>
            <w:hideMark/>
          </w:tcPr>
          <w:p w:rsidR="004F19E4" w:rsidRPr="004F19E4" w:rsidRDefault="004F19E4" w:rsidP="004F19E4">
            <w:pPr>
              <w:rPr>
                <w:rFonts w:ascii="Arial" w:eastAsia="Times New Roman" w:hAnsi="Arial" w:cs="Arial"/>
                <w:color w:val="000000"/>
                <w:sz w:val="20"/>
                <w:szCs w:val="20"/>
              </w:rPr>
            </w:pPr>
            <w:r w:rsidRPr="004F19E4">
              <w:rPr>
                <w:rFonts w:ascii="Arial" w:eastAsia="Times New Roman" w:hAnsi="Arial" w:cs="Arial"/>
                <w:color w:val="000000"/>
                <w:sz w:val="20"/>
                <w:szCs w:val="20"/>
              </w:rPr>
              <w:t>Электродвигатель перегружен.</w:t>
            </w:r>
          </w:p>
        </w:tc>
        <w:tc>
          <w:tcPr>
            <w:tcW w:w="3828" w:type="dxa"/>
            <w:tcBorders>
              <w:top w:val="nil"/>
              <w:left w:val="nil"/>
              <w:bottom w:val="single" w:sz="4" w:space="0" w:color="auto"/>
              <w:right w:val="single" w:sz="4" w:space="0" w:color="auto"/>
            </w:tcBorders>
            <w:shd w:val="clear" w:color="auto" w:fill="auto"/>
            <w:vAlign w:val="center"/>
            <w:hideMark/>
          </w:tcPr>
          <w:p w:rsidR="004F19E4" w:rsidRPr="004F19E4" w:rsidRDefault="004F19E4" w:rsidP="004F19E4">
            <w:pPr>
              <w:jc w:val="center"/>
              <w:rPr>
                <w:rFonts w:ascii="Arial" w:eastAsia="Times New Roman" w:hAnsi="Arial" w:cs="Arial"/>
                <w:color w:val="000000"/>
                <w:sz w:val="20"/>
                <w:szCs w:val="20"/>
              </w:rPr>
            </w:pPr>
            <w:r w:rsidRPr="004F19E4">
              <w:rPr>
                <w:rFonts w:ascii="Arial" w:eastAsia="Times New Roman" w:hAnsi="Arial" w:cs="Arial"/>
                <w:color w:val="000000"/>
                <w:sz w:val="20"/>
                <w:szCs w:val="20"/>
              </w:rPr>
              <w:t xml:space="preserve">Снять нагрузку </w:t>
            </w:r>
          </w:p>
        </w:tc>
      </w:tr>
      <w:tr w:rsidR="004F19E4" w:rsidRPr="004F19E4" w:rsidTr="00FE3B33">
        <w:trPr>
          <w:trHeight w:val="397"/>
        </w:trPr>
        <w:tc>
          <w:tcPr>
            <w:tcW w:w="2024" w:type="dxa"/>
            <w:vMerge/>
            <w:tcBorders>
              <w:top w:val="nil"/>
              <w:left w:val="single" w:sz="4" w:space="0" w:color="auto"/>
              <w:bottom w:val="single" w:sz="4" w:space="0" w:color="auto"/>
              <w:right w:val="single" w:sz="4" w:space="0" w:color="auto"/>
            </w:tcBorders>
            <w:vAlign w:val="center"/>
            <w:hideMark/>
          </w:tcPr>
          <w:p w:rsidR="004F19E4" w:rsidRPr="004F19E4" w:rsidRDefault="004F19E4" w:rsidP="004F19E4">
            <w:pPr>
              <w:rPr>
                <w:rFonts w:ascii="Arial" w:eastAsia="Times New Roman" w:hAnsi="Arial" w:cs="Arial"/>
                <w:color w:val="000000"/>
                <w:sz w:val="20"/>
                <w:szCs w:val="20"/>
              </w:rPr>
            </w:pPr>
          </w:p>
        </w:tc>
        <w:tc>
          <w:tcPr>
            <w:tcW w:w="3787" w:type="dxa"/>
            <w:tcBorders>
              <w:top w:val="nil"/>
              <w:left w:val="nil"/>
              <w:bottom w:val="single" w:sz="4" w:space="0" w:color="auto"/>
              <w:right w:val="single" w:sz="4" w:space="0" w:color="auto"/>
            </w:tcBorders>
            <w:shd w:val="clear" w:color="auto" w:fill="auto"/>
            <w:vAlign w:val="center"/>
            <w:hideMark/>
          </w:tcPr>
          <w:p w:rsidR="004F19E4" w:rsidRPr="004F19E4" w:rsidRDefault="004F19E4" w:rsidP="004F19E4">
            <w:pPr>
              <w:rPr>
                <w:rFonts w:ascii="Arial" w:eastAsia="Times New Roman" w:hAnsi="Arial" w:cs="Arial"/>
                <w:color w:val="000000"/>
                <w:sz w:val="20"/>
                <w:szCs w:val="20"/>
              </w:rPr>
            </w:pPr>
            <w:r w:rsidRPr="004F19E4">
              <w:rPr>
                <w:rFonts w:ascii="Arial" w:eastAsia="Times New Roman" w:hAnsi="Arial" w:cs="Arial"/>
                <w:color w:val="000000"/>
                <w:sz w:val="20"/>
                <w:szCs w:val="20"/>
              </w:rPr>
              <w:t>Неисправен якорь.</w:t>
            </w:r>
          </w:p>
        </w:tc>
        <w:tc>
          <w:tcPr>
            <w:tcW w:w="3828" w:type="dxa"/>
            <w:tcBorders>
              <w:top w:val="nil"/>
              <w:left w:val="nil"/>
              <w:bottom w:val="single" w:sz="4" w:space="0" w:color="auto"/>
              <w:right w:val="single" w:sz="4" w:space="0" w:color="auto"/>
            </w:tcBorders>
            <w:shd w:val="clear" w:color="auto" w:fill="auto"/>
            <w:vAlign w:val="center"/>
            <w:hideMark/>
          </w:tcPr>
          <w:p w:rsidR="004F19E4" w:rsidRPr="004F19E4" w:rsidRDefault="004F19E4" w:rsidP="004F19E4">
            <w:pPr>
              <w:jc w:val="center"/>
              <w:rPr>
                <w:rFonts w:ascii="Arial" w:eastAsia="Times New Roman" w:hAnsi="Arial" w:cs="Arial"/>
                <w:color w:val="000000"/>
                <w:sz w:val="20"/>
                <w:szCs w:val="20"/>
              </w:rPr>
            </w:pPr>
            <w:r w:rsidRPr="004F19E4">
              <w:rPr>
                <w:rFonts w:ascii="Arial" w:eastAsia="Times New Roman" w:hAnsi="Arial" w:cs="Arial"/>
                <w:color w:val="000000"/>
                <w:sz w:val="20"/>
                <w:szCs w:val="20"/>
              </w:rPr>
              <w:t>Обратиться в специализированный Сервисный центр для ремонта.</w:t>
            </w:r>
          </w:p>
        </w:tc>
      </w:tr>
    </w:tbl>
    <w:p w:rsidR="004F19E4" w:rsidRPr="004F19E4" w:rsidRDefault="004F19E4" w:rsidP="004F19E4">
      <w:pPr>
        <w:jc w:val="both"/>
        <w:rPr>
          <w:rFonts w:ascii="Arial" w:hAnsi="Arial" w:cs="Arial"/>
          <w:sz w:val="20"/>
          <w:szCs w:val="20"/>
        </w:rPr>
      </w:pPr>
    </w:p>
    <w:p w:rsidR="004F19E4" w:rsidRPr="004F19E4" w:rsidRDefault="007307F3" w:rsidP="004F19E4">
      <w:pPr>
        <w:tabs>
          <w:tab w:val="left" w:pos="10585"/>
        </w:tabs>
        <w:ind w:left="720" w:right="686"/>
        <w:jc w:val="both"/>
        <w:rPr>
          <w:rFonts w:ascii="Arial" w:eastAsia="Arial Narrow" w:hAnsi="Arial" w:cs="Arial"/>
          <w:b/>
          <w:color w:val="808080" w:themeColor="background1" w:themeShade="80"/>
          <w:sz w:val="24"/>
          <w:szCs w:val="24"/>
        </w:rPr>
      </w:pPr>
      <w:r>
        <w:rPr>
          <w:noProof/>
        </w:rPr>
        <w:pict>
          <v:line id="Прямая соединительная линия 123" o:spid="_x0000_s16274" style="position:absolute;left:0;text-align:left;z-index:2519014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from="347.85pt,31.15pt" to="930.6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" strokecolor="#a6a6a6" strokeweight="2.25pt">
            <o:lock v:ext="edit" shapetype="f"/>
          </v:line>
        </w:pict>
      </w:r>
      <w:r w:rsidR="004F19E4" w:rsidRPr="004F19E4">
        <w:rPr>
          <w:rFonts w:ascii="Arial" w:eastAsia="Arial Narrow" w:hAnsi="Arial" w:cs="Arial"/>
          <w:b/>
          <w:color w:val="808080" w:themeColor="background1" w:themeShade="80"/>
          <w:sz w:val="24"/>
          <w:szCs w:val="24"/>
        </w:rPr>
        <w:t>ТЕХНИЧЕСКОЕ ОБСЛУЖИВАНИЕ ОБОРУДОВАНИЯ.</w:t>
      </w:r>
      <w:r w:rsidR="004F19E4" w:rsidRPr="004F19E4">
        <w:rPr>
          <w:rFonts w:ascii="Arial" w:hAnsi="Arial" w:cs="Arial"/>
          <w:b/>
          <w:noProof/>
          <w:sz w:val="24"/>
          <w:szCs w:val="24"/>
          <w:lang w:bidi="ar-SA"/>
        </w:rPr>
        <w:t xml:space="preserve"> </w:t>
      </w:r>
    </w:p>
    <w:p w:rsidR="004F19E4" w:rsidRPr="004F19E4" w:rsidRDefault="004F19E4" w:rsidP="004F19E4">
      <w:pPr>
        <w:tabs>
          <w:tab w:val="left" w:pos="10585"/>
        </w:tabs>
        <w:ind w:left="1077" w:right="686"/>
        <w:jc w:val="both"/>
        <w:rPr>
          <w:rFonts w:ascii="Arial" w:hAnsi="Arial" w:cs="Arial"/>
          <w:sz w:val="20"/>
          <w:szCs w:val="20"/>
        </w:rPr>
      </w:pPr>
      <w:r w:rsidRPr="004F19E4">
        <w:rPr>
          <w:rFonts w:ascii="Arial" w:hAnsi="Arial" w:cs="Arial"/>
          <w:b/>
          <w:sz w:val="20"/>
          <w:szCs w:val="20"/>
        </w:rPr>
        <w:t>ВНИМАНИЕ!</w:t>
      </w:r>
      <w:r w:rsidRPr="004F19E4">
        <w:rPr>
          <w:rFonts w:ascii="Arial" w:hAnsi="Arial" w:cs="Arial"/>
          <w:sz w:val="20"/>
          <w:szCs w:val="20"/>
        </w:rPr>
        <w:t xml:space="preserve"> </w:t>
      </w:r>
      <w:r w:rsidRPr="004F19E4">
        <w:rPr>
          <w:sz w:val="20"/>
          <w:szCs w:val="20"/>
        </w:rPr>
        <w:t>Перед началом любых работ</w:t>
      </w:r>
      <w:r w:rsidRPr="004F19E4">
        <w:rPr>
          <w:rFonts w:ascii="Arial" w:hAnsi="Arial" w:cs="Arial"/>
          <w:sz w:val="20"/>
          <w:szCs w:val="20"/>
        </w:rPr>
        <w:t xml:space="preserve"> по обслуживанию инструмента вытащить </w:t>
      </w:r>
      <w:r w:rsidRPr="004F19E4">
        <w:rPr>
          <w:sz w:val="20"/>
          <w:szCs w:val="20"/>
        </w:rPr>
        <w:t>вилку из розетки.</w:t>
      </w:r>
    </w:p>
    <w:p w:rsidR="004F19E4" w:rsidRPr="004F19E4" w:rsidRDefault="004F19E4" w:rsidP="004F19E4">
      <w:pPr>
        <w:tabs>
          <w:tab w:val="left" w:pos="10585"/>
        </w:tabs>
        <w:ind w:left="1077" w:right="686"/>
        <w:jc w:val="both"/>
        <w:rPr>
          <w:rFonts w:ascii="Arial" w:hAnsi="Arial" w:cs="Arial"/>
          <w:sz w:val="20"/>
          <w:szCs w:val="20"/>
        </w:rPr>
      </w:pPr>
      <w:r w:rsidRPr="004F19E4">
        <w:rPr>
          <w:sz w:val="20"/>
          <w:szCs w:val="20"/>
        </w:rPr>
        <w:t>Предохраняйте инструмент от ударов и повышенной вибрации, а также попадания на корпусные детали масла и смазок.</w:t>
      </w:r>
      <w:r w:rsidRPr="004F19E4">
        <w:rPr>
          <w:rFonts w:ascii="Arial" w:hAnsi="Arial" w:cs="Arial"/>
          <w:sz w:val="20"/>
          <w:szCs w:val="20"/>
        </w:rPr>
        <w:t xml:space="preserve"> </w:t>
      </w:r>
    </w:p>
    <w:p w:rsidR="004F19E4" w:rsidRPr="004F19E4" w:rsidRDefault="004F19E4" w:rsidP="004F19E4">
      <w:pPr>
        <w:tabs>
          <w:tab w:val="left" w:pos="10585"/>
        </w:tabs>
        <w:ind w:left="1077" w:right="686"/>
        <w:jc w:val="both"/>
        <w:rPr>
          <w:rFonts w:ascii="Arial" w:hAnsi="Arial" w:cs="Arial"/>
          <w:sz w:val="20"/>
          <w:szCs w:val="20"/>
        </w:rPr>
      </w:pPr>
      <w:r w:rsidRPr="004F19E4">
        <w:rPr>
          <w:sz w:val="20"/>
          <w:szCs w:val="20"/>
        </w:rPr>
        <w:t>Периодически проверяйте крепеж.</w:t>
      </w:r>
      <w:r w:rsidRPr="004F19E4">
        <w:rPr>
          <w:rFonts w:ascii="Arial" w:hAnsi="Arial" w:cs="Arial"/>
          <w:sz w:val="20"/>
          <w:szCs w:val="20"/>
        </w:rPr>
        <w:t xml:space="preserve"> </w:t>
      </w:r>
      <w:r w:rsidRPr="004F19E4">
        <w:rPr>
          <w:sz w:val="20"/>
          <w:szCs w:val="20"/>
        </w:rPr>
        <w:t>Если болты</w:t>
      </w:r>
      <w:r w:rsidRPr="004F19E4">
        <w:rPr>
          <w:rFonts w:ascii="Arial" w:hAnsi="Arial" w:cs="Arial"/>
          <w:sz w:val="20"/>
          <w:szCs w:val="20"/>
        </w:rPr>
        <w:t xml:space="preserve"> </w:t>
      </w:r>
      <w:r w:rsidRPr="004F19E4">
        <w:rPr>
          <w:sz w:val="20"/>
          <w:szCs w:val="20"/>
        </w:rPr>
        <w:t>ослабли</w:t>
      </w:r>
      <w:r w:rsidRPr="004F19E4">
        <w:rPr>
          <w:rFonts w:ascii="Arial" w:hAnsi="Arial" w:cs="Arial"/>
          <w:sz w:val="20"/>
          <w:szCs w:val="20"/>
        </w:rPr>
        <w:t xml:space="preserve"> - затяните </w:t>
      </w:r>
      <w:r w:rsidRPr="004F19E4">
        <w:rPr>
          <w:sz w:val="20"/>
          <w:szCs w:val="20"/>
        </w:rPr>
        <w:t>их немедленно,</w:t>
      </w:r>
      <w:r w:rsidRPr="004F19E4">
        <w:rPr>
          <w:rFonts w:ascii="Arial" w:hAnsi="Arial" w:cs="Arial"/>
          <w:sz w:val="20"/>
          <w:szCs w:val="20"/>
        </w:rPr>
        <w:t xml:space="preserve"> во избежание </w:t>
      </w:r>
      <w:r w:rsidRPr="004F19E4">
        <w:rPr>
          <w:rFonts w:ascii="Arial" w:hAnsi="Arial" w:cs="Arial"/>
          <w:sz w:val="20"/>
          <w:szCs w:val="20"/>
        </w:rPr>
        <w:lastRenderedPageBreak/>
        <w:t>серьезного повреждения инструмента и получения травмы</w:t>
      </w:r>
      <w:r w:rsidRPr="004F19E4">
        <w:rPr>
          <w:sz w:val="20"/>
          <w:szCs w:val="20"/>
        </w:rPr>
        <w:t>.</w:t>
      </w:r>
    </w:p>
    <w:p w:rsidR="004F19E4" w:rsidRPr="004F19E4" w:rsidRDefault="004F19E4" w:rsidP="004F19E4">
      <w:pPr>
        <w:tabs>
          <w:tab w:val="left" w:pos="10585"/>
        </w:tabs>
        <w:ind w:left="1077" w:right="686"/>
        <w:jc w:val="both"/>
        <w:rPr>
          <w:rFonts w:ascii="Arial" w:hAnsi="Arial" w:cs="Arial"/>
          <w:sz w:val="20"/>
          <w:szCs w:val="20"/>
        </w:rPr>
      </w:pPr>
      <w:r w:rsidRPr="004F19E4">
        <w:rPr>
          <w:sz w:val="20"/>
          <w:szCs w:val="20"/>
        </w:rPr>
        <w:t>Периодически проверяйте шнур электропитания</w:t>
      </w:r>
      <w:r w:rsidRPr="004F19E4">
        <w:rPr>
          <w:rFonts w:ascii="Arial" w:hAnsi="Arial" w:cs="Arial"/>
          <w:sz w:val="20"/>
          <w:szCs w:val="20"/>
        </w:rPr>
        <w:t xml:space="preserve">. </w:t>
      </w:r>
      <w:r w:rsidRPr="004F19E4">
        <w:rPr>
          <w:sz w:val="20"/>
          <w:szCs w:val="20"/>
        </w:rPr>
        <w:t>Если кабель поврежден -</w:t>
      </w:r>
      <w:r w:rsidRPr="004F19E4">
        <w:rPr>
          <w:rFonts w:ascii="Arial" w:hAnsi="Arial" w:cs="Arial"/>
          <w:sz w:val="20"/>
          <w:szCs w:val="20"/>
        </w:rPr>
        <w:t xml:space="preserve"> </w:t>
      </w:r>
      <w:r w:rsidRPr="004F19E4">
        <w:rPr>
          <w:sz w:val="20"/>
          <w:szCs w:val="20"/>
        </w:rPr>
        <w:t>отремонтируйте</w:t>
      </w:r>
      <w:r w:rsidRPr="004F19E4">
        <w:rPr>
          <w:rFonts w:ascii="Arial" w:hAnsi="Arial" w:cs="Arial"/>
          <w:sz w:val="20"/>
          <w:szCs w:val="20"/>
        </w:rPr>
        <w:t xml:space="preserve"> </w:t>
      </w:r>
      <w:r w:rsidRPr="004F19E4">
        <w:rPr>
          <w:sz w:val="20"/>
          <w:szCs w:val="20"/>
        </w:rPr>
        <w:t>в ближайшем</w:t>
      </w:r>
      <w:r w:rsidRPr="004F19E4">
        <w:rPr>
          <w:rFonts w:ascii="Arial" w:hAnsi="Arial" w:cs="Arial"/>
          <w:sz w:val="20"/>
          <w:szCs w:val="20"/>
        </w:rPr>
        <w:t xml:space="preserve"> </w:t>
      </w:r>
      <w:r w:rsidRPr="004F19E4">
        <w:rPr>
          <w:sz w:val="20"/>
          <w:szCs w:val="20"/>
        </w:rPr>
        <w:t>авторизованном сервисном центре.</w:t>
      </w:r>
    </w:p>
    <w:p w:rsidR="004F19E4" w:rsidRPr="004F19E4" w:rsidRDefault="004F19E4" w:rsidP="004F19E4">
      <w:pPr>
        <w:tabs>
          <w:tab w:val="left" w:pos="10585"/>
        </w:tabs>
        <w:ind w:left="1077" w:right="686"/>
        <w:jc w:val="both"/>
        <w:rPr>
          <w:rFonts w:ascii="Arial" w:hAnsi="Arial" w:cs="Arial"/>
          <w:sz w:val="20"/>
          <w:szCs w:val="20"/>
        </w:rPr>
      </w:pPr>
      <w:r w:rsidRPr="004F19E4">
        <w:rPr>
          <w:sz w:val="20"/>
          <w:szCs w:val="20"/>
        </w:rPr>
        <w:t>Держите</w:t>
      </w:r>
      <w:r w:rsidRPr="004F19E4">
        <w:rPr>
          <w:rFonts w:ascii="Arial" w:hAnsi="Arial" w:cs="Arial"/>
          <w:sz w:val="20"/>
          <w:szCs w:val="20"/>
        </w:rPr>
        <w:t xml:space="preserve"> </w:t>
      </w:r>
      <w:r w:rsidRPr="004F19E4">
        <w:rPr>
          <w:sz w:val="20"/>
          <w:szCs w:val="20"/>
        </w:rPr>
        <w:t>вентиляционные отверстия</w:t>
      </w:r>
      <w:r w:rsidRPr="004F19E4">
        <w:rPr>
          <w:rFonts w:ascii="Arial" w:hAnsi="Arial" w:cs="Arial"/>
          <w:sz w:val="20"/>
          <w:szCs w:val="20"/>
        </w:rPr>
        <w:t xml:space="preserve"> </w:t>
      </w:r>
      <w:r w:rsidRPr="004F19E4">
        <w:rPr>
          <w:sz w:val="20"/>
          <w:szCs w:val="20"/>
        </w:rPr>
        <w:t>чистыми.</w:t>
      </w:r>
      <w:r w:rsidRPr="004F19E4">
        <w:rPr>
          <w:rFonts w:ascii="Arial" w:hAnsi="Arial" w:cs="Arial"/>
          <w:sz w:val="20"/>
          <w:szCs w:val="20"/>
        </w:rPr>
        <w:t xml:space="preserve"> </w:t>
      </w:r>
      <w:r w:rsidRPr="004F19E4">
        <w:rPr>
          <w:sz w:val="20"/>
          <w:szCs w:val="20"/>
        </w:rPr>
        <w:t>Очищайте периодически все</w:t>
      </w:r>
      <w:r w:rsidRPr="004F19E4">
        <w:rPr>
          <w:rFonts w:ascii="Arial" w:hAnsi="Arial" w:cs="Arial"/>
          <w:sz w:val="20"/>
          <w:szCs w:val="20"/>
        </w:rPr>
        <w:t xml:space="preserve"> </w:t>
      </w:r>
      <w:r w:rsidRPr="004F19E4">
        <w:rPr>
          <w:sz w:val="20"/>
          <w:szCs w:val="20"/>
        </w:rPr>
        <w:t>части инструмента</w:t>
      </w:r>
      <w:r w:rsidRPr="004F19E4">
        <w:rPr>
          <w:rFonts w:ascii="Arial" w:hAnsi="Arial" w:cs="Arial"/>
          <w:sz w:val="20"/>
          <w:szCs w:val="20"/>
        </w:rPr>
        <w:t xml:space="preserve"> от</w:t>
      </w:r>
      <w:r w:rsidRPr="004F19E4">
        <w:rPr>
          <w:sz w:val="20"/>
          <w:szCs w:val="20"/>
        </w:rPr>
        <w:t xml:space="preserve"> пыли и грязи.</w:t>
      </w:r>
      <w:r w:rsidRPr="004F19E4">
        <w:rPr>
          <w:rFonts w:ascii="Arial" w:hAnsi="Arial" w:cs="Arial"/>
          <w:sz w:val="20"/>
          <w:szCs w:val="20"/>
        </w:rPr>
        <w:t xml:space="preserve"> Использование некоторых средств для чистки как бензин, аммиак, и т.д. приводят к повреждению пластмассовые части.</w:t>
      </w:r>
    </w:p>
    <w:p w:rsidR="004F19E4" w:rsidRPr="004F19E4" w:rsidRDefault="004F19E4" w:rsidP="004F19E4">
      <w:pPr>
        <w:tabs>
          <w:tab w:val="left" w:pos="10585"/>
        </w:tabs>
        <w:ind w:left="1077" w:right="686"/>
        <w:jc w:val="both"/>
        <w:rPr>
          <w:rFonts w:ascii="Arial" w:hAnsi="Arial" w:cs="Arial"/>
          <w:sz w:val="20"/>
          <w:szCs w:val="20"/>
        </w:rPr>
      </w:pPr>
      <w:r w:rsidRPr="004F19E4">
        <w:rPr>
          <w:rFonts w:ascii="Arial" w:hAnsi="Arial" w:cs="Arial"/>
          <w:sz w:val="20"/>
          <w:szCs w:val="20"/>
        </w:rPr>
        <w:t>Ремонт Вашего электроинструмента поручайте только квалифицированному персоналу и только с применением оригинальных запасных частей. При износе угольных щеток инструмент автоматически отключается. Выполните замену угольных щеток.</w:t>
      </w:r>
    </w:p>
    <w:p w:rsidR="004F19E4" w:rsidRPr="004F19E4" w:rsidRDefault="004F19E4" w:rsidP="004F19E4">
      <w:pPr>
        <w:tabs>
          <w:tab w:val="left" w:pos="10585"/>
        </w:tabs>
        <w:ind w:left="1077" w:right="686"/>
        <w:jc w:val="both"/>
        <w:rPr>
          <w:rFonts w:ascii="Arial" w:hAnsi="Arial" w:cs="Arial"/>
          <w:sz w:val="20"/>
          <w:szCs w:val="20"/>
        </w:rPr>
      </w:pPr>
      <w:r w:rsidRPr="004F19E4">
        <w:rPr>
          <w:rFonts w:ascii="Arial" w:hAnsi="Arial" w:cs="Arial"/>
          <w:sz w:val="20"/>
          <w:szCs w:val="20"/>
        </w:rPr>
        <w:t xml:space="preserve">Обслуживание электроинструмента должно быть выполнено только квалифицированным персоналом уполномоченных сервисных центров. Обслуживание, выполненное неквалифицированным персоналом может стать причиной поломки инструмента и травм. </w:t>
      </w:r>
    </w:p>
    <w:p w:rsidR="004F19E4" w:rsidRPr="004F19E4" w:rsidRDefault="007307F3" w:rsidP="004F19E4">
      <w:pPr>
        <w:tabs>
          <w:tab w:val="left" w:pos="10585"/>
        </w:tabs>
        <w:ind w:left="720" w:right="686"/>
        <w:jc w:val="both"/>
        <w:rPr>
          <w:rFonts w:ascii="Arial" w:eastAsia="Arial Narrow" w:hAnsi="Arial" w:cs="Arial"/>
          <w:b/>
          <w:color w:val="808080" w:themeColor="background1" w:themeShade="80"/>
          <w:sz w:val="24"/>
          <w:szCs w:val="24"/>
        </w:rPr>
      </w:pPr>
      <w:r>
        <w:rPr>
          <w:noProof/>
        </w:rPr>
        <w:pict>
          <v:line id="Прямая соединительная линия 124" o:spid="_x0000_s16273" style="position:absolute;left:0;text-align:left;z-index:2519024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51.25pt,8.2pt" to="719.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97DgIAANEDAAAOAAAAZHJzL2Uyb0RvYy54bWysU82O0zAQviPxDpbvNNmyLU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" strokecolor="#a6a6a6" strokeweight="2.25pt">
            <o:lock v:ext="edit" shapetype="f"/>
          </v:line>
        </w:pict>
      </w:r>
      <w:r w:rsidR="004F19E4" w:rsidRPr="004F19E4">
        <w:rPr>
          <w:rFonts w:ascii="Arial" w:eastAsia="Arial Narrow" w:hAnsi="Arial" w:cs="Arial"/>
          <w:b/>
          <w:color w:val="808080" w:themeColor="background1" w:themeShade="80"/>
          <w:sz w:val="24"/>
          <w:szCs w:val="24"/>
        </w:rPr>
        <w:t>ГАРАНТИЙНОЕ ОБЯЗАТЕЛЬСТВО.</w:t>
      </w:r>
      <w:r w:rsidR="004F19E4" w:rsidRPr="004F19E4">
        <w:rPr>
          <w:rFonts w:ascii="Arial" w:hAnsi="Arial" w:cs="Arial"/>
          <w:b/>
          <w:noProof/>
          <w:sz w:val="24"/>
          <w:szCs w:val="24"/>
          <w:lang w:bidi="ar-SA"/>
        </w:rPr>
        <w:t xml:space="preserve"> </w:t>
      </w:r>
    </w:p>
    <w:p w:rsidR="004F19E4" w:rsidRPr="004F19E4" w:rsidRDefault="004F19E4" w:rsidP="004F19E4">
      <w:pPr>
        <w:tabs>
          <w:tab w:val="left" w:pos="10585"/>
        </w:tabs>
        <w:ind w:left="1077" w:right="686"/>
        <w:jc w:val="both"/>
        <w:rPr>
          <w:rFonts w:ascii="Arial" w:hAnsi="Arial" w:cs="Arial"/>
          <w:sz w:val="20"/>
          <w:szCs w:val="20"/>
        </w:rPr>
      </w:pPr>
      <w:r w:rsidRPr="004F19E4">
        <w:rPr>
          <w:rFonts w:ascii="Arial" w:hAnsi="Arial" w:cs="Arial"/>
          <w:sz w:val="20"/>
          <w:szCs w:val="20"/>
        </w:rPr>
        <w:t>На электроинструмент распространяется гарантия, согласно сроку, указанному в гарантийном талоне.</w:t>
      </w:r>
    </w:p>
    <w:p w:rsidR="004F19E4" w:rsidRPr="004F19E4" w:rsidRDefault="004F19E4" w:rsidP="004F19E4">
      <w:pPr>
        <w:tabs>
          <w:tab w:val="left" w:pos="10585"/>
        </w:tabs>
        <w:ind w:left="1077" w:right="686"/>
        <w:jc w:val="both"/>
        <w:rPr>
          <w:rFonts w:ascii="Arial" w:hAnsi="Arial" w:cs="Arial"/>
          <w:sz w:val="20"/>
          <w:szCs w:val="20"/>
        </w:rPr>
      </w:pPr>
      <w:r w:rsidRPr="004F19E4">
        <w:rPr>
          <w:rFonts w:ascii="Arial" w:hAnsi="Arial" w:cs="Arial"/>
          <w:sz w:val="20"/>
          <w:szCs w:val="20"/>
        </w:rPr>
        <w:t>Вы можете ознакомиться с правилами гарантийного обслуживания в гарантийном талоне, прилагаемом к инструкции по эксплуатации.</w:t>
      </w:r>
    </w:p>
    <w:p w:rsidR="004F19E4" w:rsidRPr="004F19E4" w:rsidRDefault="007307F3" w:rsidP="004F19E4">
      <w:pPr>
        <w:tabs>
          <w:tab w:val="left" w:pos="10585"/>
        </w:tabs>
        <w:ind w:left="720" w:right="686"/>
        <w:jc w:val="both"/>
        <w:rPr>
          <w:rFonts w:ascii="Arial" w:eastAsia="Arial Narrow" w:hAnsi="Arial" w:cs="Arial"/>
          <w:b/>
          <w:color w:val="808080" w:themeColor="background1" w:themeShade="80"/>
          <w:sz w:val="24"/>
          <w:szCs w:val="24"/>
        </w:rPr>
      </w:pPr>
      <w:r>
        <w:rPr>
          <w:noProof/>
        </w:rPr>
        <w:pict>
          <v:line id="Прямая соединительная линия 125" o:spid="_x0000_s16272" style="position:absolute;left:0;text-align:left;z-index:2519034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32.75pt,5.95pt" to="600.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vEBDgIAANE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" strokecolor="#a6a6a6" strokeweight="2.25pt">
            <o:lock v:ext="edit" shapetype="f"/>
          </v:line>
        </w:pict>
      </w:r>
      <w:r w:rsidR="004F19E4" w:rsidRPr="004F19E4">
        <w:rPr>
          <w:rFonts w:ascii="Arial" w:eastAsia="Arial Narrow" w:hAnsi="Arial" w:cs="Arial"/>
          <w:b/>
          <w:color w:val="808080" w:themeColor="background1" w:themeShade="80"/>
          <w:sz w:val="24"/>
          <w:szCs w:val="24"/>
        </w:rPr>
        <w:t xml:space="preserve">СРОК СЛУЖБЫ. </w:t>
      </w:r>
    </w:p>
    <w:p w:rsidR="004F19E4" w:rsidRPr="004F19E4" w:rsidRDefault="004F19E4" w:rsidP="004F19E4">
      <w:pPr>
        <w:tabs>
          <w:tab w:val="left" w:pos="10585"/>
        </w:tabs>
        <w:ind w:left="1077" w:right="686"/>
        <w:jc w:val="both"/>
        <w:rPr>
          <w:rFonts w:ascii="Arial" w:hAnsi="Arial" w:cs="Arial"/>
          <w:sz w:val="20"/>
          <w:szCs w:val="20"/>
        </w:rPr>
      </w:pPr>
      <w:r w:rsidRPr="004F19E4">
        <w:rPr>
          <w:rFonts w:ascii="Arial" w:hAnsi="Arial" w:cs="Arial"/>
          <w:sz w:val="20"/>
          <w:szCs w:val="20"/>
        </w:rPr>
        <w:t>Срок службы инструмента составляет 5 лет с даты продажи. По истечении срока службы и при выработке назначенного ресурса изделие подлежит утилизации в соответствии с установленными правилами в РФ.</w:t>
      </w:r>
    </w:p>
    <w:p w:rsidR="004F19E4" w:rsidRPr="004F19E4" w:rsidRDefault="004F19E4" w:rsidP="004F19E4">
      <w:pPr>
        <w:tabs>
          <w:tab w:val="left" w:pos="10585"/>
        </w:tabs>
        <w:ind w:left="1077" w:right="686"/>
        <w:jc w:val="both"/>
        <w:rPr>
          <w:rFonts w:ascii="Arial" w:hAnsi="Arial" w:cs="Arial"/>
          <w:sz w:val="20"/>
          <w:szCs w:val="20"/>
        </w:rPr>
      </w:pPr>
      <w:r w:rsidRPr="004F19E4">
        <w:rPr>
          <w:rFonts w:ascii="Arial" w:hAnsi="Arial" w:cs="Arial"/>
          <w:sz w:val="20"/>
          <w:szCs w:val="20"/>
        </w:rPr>
        <w:t>ЗАПРЕЩЕНО применение инструмента не по назначению!</w:t>
      </w:r>
    </w:p>
    <w:p w:rsidR="004F19E4" w:rsidRPr="004F19E4" w:rsidRDefault="007307F3" w:rsidP="004F19E4">
      <w:pPr>
        <w:tabs>
          <w:tab w:val="left" w:pos="10585"/>
        </w:tabs>
        <w:ind w:left="720" w:right="686"/>
        <w:rPr>
          <w:rFonts w:ascii="Arial" w:hAnsi="Arial" w:cs="Arial"/>
          <w:b/>
          <w:noProof/>
          <w:color w:val="808080" w:themeColor="background1" w:themeShade="80"/>
          <w:sz w:val="24"/>
          <w:szCs w:val="24"/>
          <w:lang w:bidi="ar-SA"/>
        </w:rPr>
      </w:pPr>
      <w:r>
        <w:rPr>
          <w:noProof/>
        </w:rPr>
        <w:pict>
          <v:line id="Прямая соединительная линия 126" o:spid="_x0000_s16271" style="position:absolute;left:0;text-align:left;z-index:251904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537.3pt,7.3pt" to="613.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" strokecolor="#a6a6a6" strokeweight="2.25pt">
            <o:lock v:ext="edit" shapetype="f"/>
          </v:line>
        </w:pict>
      </w:r>
      <w:r w:rsidR="004F19E4" w:rsidRPr="004F19E4">
        <w:rPr>
          <w:rFonts w:ascii="Arial" w:eastAsia="Arial Narrow" w:hAnsi="Arial" w:cs="Arial"/>
          <w:b/>
          <w:color w:val="808080" w:themeColor="background1" w:themeShade="80"/>
          <w:sz w:val="24"/>
          <w:szCs w:val="24"/>
        </w:rPr>
        <w:t>ПЕРЕЧЕНЬ КРИТИЧЕСКИХ ОТКАЗОВ И ОШИБОЧНЫЕ ДЕЙСТВИЯ ПЕРСОНАЛА ИЛИ ПОЛЬЗОВАТЕЛЯ.</w:t>
      </w:r>
      <w:r w:rsidR="004F19E4" w:rsidRPr="004F19E4">
        <w:rPr>
          <w:rFonts w:ascii="Arial" w:hAnsi="Arial" w:cs="Arial"/>
          <w:b/>
          <w:noProof/>
          <w:color w:val="808080" w:themeColor="background1" w:themeShade="80"/>
          <w:sz w:val="24"/>
          <w:szCs w:val="24"/>
          <w:lang w:bidi="ar-SA"/>
        </w:rPr>
        <w:t xml:space="preserve"> </w:t>
      </w:r>
    </w:p>
    <w:p w:rsidR="004F19E4" w:rsidRPr="004F19E4" w:rsidRDefault="004F19E4" w:rsidP="004F19E4">
      <w:pPr>
        <w:tabs>
          <w:tab w:val="left" w:pos="10585"/>
        </w:tabs>
        <w:ind w:left="1077" w:right="686"/>
        <w:jc w:val="both"/>
        <w:rPr>
          <w:rFonts w:ascii="Arial" w:hAnsi="Arial" w:cs="Arial"/>
          <w:sz w:val="20"/>
          <w:szCs w:val="20"/>
        </w:rPr>
      </w:pPr>
      <w:r w:rsidRPr="004F19E4">
        <w:rPr>
          <w:rFonts w:ascii="Arial" w:hAnsi="Arial" w:cs="Arial"/>
          <w:sz w:val="20"/>
          <w:szCs w:val="20"/>
        </w:rPr>
        <w:t>Не использовать с поврежденной рукояткой или не использовать при появлении дыма непосредственно из корпуса изделия.</w:t>
      </w:r>
      <w:r>
        <w:rPr>
          <w:rFonts w:ascii="Arial" w:hAnsi="Arial" w:cs="Arial"/>
          <w:sz w:val="20"/>
          <w:szCs w:val="20"/>
        </w:rPr>
        <w:t xml:space="preserve"> </w:t>
      </w:r>
      <w:r w:rsidRPr="004F19E4">
        <w:rPr>
          <w:rFonts w:ascii="Arial" w:hAnsi="Arial" w:cs="Arial"/>
          <w:sz w:val="20"/>
          <w:szCs w:val="20"/>
        </w:rPr>
        <w:t>Не использовать с перебитым или оголенным электрическим кабелем.</w:t>
      </w:r>
      <w:r>
        <w:rPr>
          <w:rFonts w:ascii="Arial" w:hAnsi="Arial" w:cs="Arial"/>
          <w:sz w:val="20"/>
          <w:szCs w:val="20"/>
        </w:rPr>
        <w:t xml:space="preserve"> </w:t>
      </w:r>
      <w:r w:rsidRPr="004F19E4">
        <w:rPr>
          <w:rFonts w:ascii="Arial" w:hAnsi="Arial" w:cs="Arial"/>
          <w:sz w:val="20"/>
          <w:szCs w:val="20"/>
        </w:rPr>
        <w:t>Не использовать на открытом пространстве во время дождя (в распыляемой воде).</w:t>
      </w:r>
      <w:r>
        <w:rPr>
          <w:rFonts w:ascii="Arial" w:hAnsi="Arial" w:cs="Arial"/>
          <w:sz w:val="20"/>
          <w:szCs w:val="20"/>
        </w:rPr>
        <w:t xml:space="preserve"> </w:t>
      </w:r>
      <w:r w:rsidRPr="004F19E4">
        <w:rPr>
          <w:rFonts w:ascii="Arial" w:hAnsi="Arial" w:cs="Arial"/>
          <w:sz w:val="20"/>
          <w:szCs w:val="20"/>
        </w:rPr>
        <w:t>Не включать при попадании воды в корпус.</w:t>
      </w:r>
      <w:r>
        <w:rPr>
          <w:rFonts w:ascii="Arial" w:hAnsi="Arial" w:cs="Arial"/>
          <w:sz w:val="20"/>
          <w:szCs w:val="20"/>
        </w:rPr>
        <w:t xml:space="preserve"> </w:t>
      </w:r>
      <w:r w:rsidRPr="004F19E4">
        <w:rPr>
          <w:rFonts w:ascii="Arial" w:hAnsi="Arial" w:cs="Arial"/>
          <w:sz w:val="20"/>
          <w:szCs w:val="20"/>
        </w:rPr>
        <w:t>Не использовать при сильном искрении.</w:t>
      </w:r>
      <w:r>
        <w:rPr>
          <w:rFonts w:ascii="Arial" w:hAnsi="Arial" w:cs="Arial"/>
          <w:sz w:val="20"/>
          <w:szCs w:val="20"/>
        </w:rPr>
        <w:t xml:space="preserve"> </w:t>
      </w:r>
      <w:r w:rsidRPr="004F19E4">
        <w:rPr>
          <w:rFonts w:ascii="Arial" w:hAnsi="Arial" w:cs="Arial"/>
          <w:sz w:val="20"/>
          <w:szCs w:val="20"/>
        </w:rPr>
        <w:t>Не использовать при появлении сильной вибрации.</w:t>
      </w:r>
    </w:p>
    <w:p w:rsidR="004F19E4" w:rsidRPr="004F19E4" w:rsidRDefault="007307F3" w:rsidP="004F19E4">
      <w:pPr>
        <w:tabs>
          <w:tab w:val="left" w:pos="10585"/>
        </w:tabs>
        <w:ind w:left="720" w:right="686"/>
        <w:jc w:val="both"/>
        <w:rPr>
          <w:rFonts w:ascii="Arial" w:eastAsia="Arial Narrow" w:hAnsi="Arial" w:cs="Arial"/>
          <w:color w:val="808080" w:themeColor="background1" w:themeShade="80"/>
          <w:sz w:val="24"/>
          <w:szCs w:val="24"/>
        </w:rPr>
      </w:pPr>
      <w:r>
        <w:rPr>
          <w:noProof/>
        </w:rPr>
        <w:lastRenderedPageBreak/>
        <w:pict>
          <v:line id="Прямая соединительная линия 127" o:spid="_x0000_s16270" style="position:absolute;left:0;text-align:left;z-index:2519055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79pt,7.45pt" to="74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z1DgIAANEDAAAOAAAAZHJzL2Uyb0RvYy54bWysU82O0zAQviPxDpbvNNlCu0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" strokecolor="#a6a6a6" strokeweight="2.25pt">
            <o:lock v:ext="edit" shapetype="f"/>
          </v:line>
        </w:pict>
      </w:r>
      <w:r w:rsidR="004F19E4" w:rsidRPr="004F19E4">
        <w:rPr>
          <w:rFonts w:ascii="Arial" w:eastAsia="Arial Narrow" w:hAnsi="Arial" w:cs="Arial"/>
          <w:b/>
          <w:color w:val="808080" w:themeColor="background1" w:themeShade="80"/>
          <w:sz w:val="24"/>
          <w:szCs w:val="24"/>
        </w:rPr>
        <w:t>КРИТЕРИЙ ПРЕДЕЛЬНЫХ СОСТОЯНИЙ</w:t>
      </w:r>
      <w:r w:rsidR="004F19E4" w:rsidRPr="004F19E4">
        <w:rPr>
          <w:rFonts w:ascii="Arial" w:eastAsia="Arial Narrow" w:hAnsi="Arial" w:cs="Arial"/>
          <w:color w:val="808080" w:themeColor="background1" w:themeShade="80"/>
          <w:sz w:val="24"/>
          <w:szCs w:val="24"/>
        </w:rPr>
        <w:t>.</w:t>
      </w:r>
    </w:p>
    <w:p w:rsidR="004F19E4" w:rsidRPr="004F19E4" w:rsidRDefault="004F19E4" w:rsidP="004F19E4">
      <w:pPr>
        <w:tabs>
          <w:tab w:val="left" w:pos="10585"/>
        </w:tabs>
        <w:ind w:left="720" w:right="686"/>
        <w:jc w:val="both"/>
        <w:rPr>
          <w:rFonts w:ascii="Arial" w:hAnsi="Arial" w:cs="Arial"/>
          <w:sz w:val="20"/>
          <w:szCs w:val="20"/>
        </w:rPr>
      </w:pPr>
      <w:r w:rsidRPr="004F19E4">
        <w:rPr>
          <w:rFonts w:ascii="Arial" w:eastAsia="Arial Narrow" w:hAnsi="Arial" w:cs="Arial"/>
          <w:color w:val="808080" w:themeColor="background1" w:themeShade="80"/>
          <w:sz w:val="24"/>
          <w:szCs w:val="24"/>
        </w:rPr>
        <w:t xml:space="preserve"> </w:t>
      </w:r>
      <w:r w:rsidRPr="004F19E4">
        <w:rPr>
          <w:rFonts w:ascii="Arial" w:hAnsi="Arial" w:cs="Arial"/>
          <w:sz w:val="20"/>
          <w:szCs w:val="20"/>
        </w:rPr>
        <w:t>Перетёрт или повреждён электрический кабель.</w:t>
      </w:r>
      <w:r>
        <w:rPr>
          <w:rFonts w:ascii="Arial" w:hAnsi="Arial" w:cs="Arial"/>
          <w:sz w:val="20"/>
          <w:szCs w:val="20"/>
        </w:rPr>
        <w:t xml:space="preserve"> </w:t>
      </w:r>
      <w:r w:rsidRPr="004F19E4">
        <w:rPr>
          <w:rFonts w:ascii="Arial" w:hAnsi="Arial" w:cs="Arial"/>
          <w:sz w:val="20"/>
          <w:szCs w:val="20"/>
        </w:rPr>
        <w:t>Поврежден корпус изделия.</w:t>
      </w:r>
    </w:p>
    <w:p w:rsidR="004F19E4" w:rsidRPr="004F19E4" w:rsidRDefault="007307F3" w:rsidP="004F19E4">
      <w:pPr>
        <w:tabs>
          <w:tab w:val="left" w:pos="10585"/>
        </w:tabs>
        <w:ind w:left="720" w:right="686"/>
        <w:rPr>
          <w:rFonts w:ascii="Arial" w:hAnsi="Arial" w:cs="Arial"/>
          <w:b/>
          <w:noProof/>
          <w:sz w:val="24"/>
          <w:szCs w:val="24"/>
          <w:lang w:bidi="ar-SA"/>
        </w:rPr>
      </w:pPr>
      <w:r>
        <w:rPr>
          <w:noProof/>
        </w:rPr>
        <w:pict>
          <v:line id="Прямая соединительная линия 128" o:spid="_x0000_s16269" style="position:absolute;left:0;text-align:left;z-index:2519065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518.9pt,6.3pt" to="625.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" strokecolor="#a6a6a6" strokeweight="2.25pt">
            <o:lock v:ext="edit" shapetype="f"/>
          </v:line>
        </w:pict>
      </w:r>
      <w:r w:rsidR="004F19E4" w:rsidRPr="004F19E4">
        <w:rPr>
          <w:rFonts w:ascii="Arial" w:eastAsia="Arial Narrow" w:hAnsi="Arial" w:cs="Arial"/>
          <w:b/>
          <w:color w:val="808080" w:themeColor="background1" w:themeShade="80"/>
          <w:sz w:val="24"/>
          <w:szCs w:val="24"/>
        </w:rPr>
        <w:t>ДЕЙСТВИЯ ПЕРСОНАЛА В СЛУЧАЕ ИНЦИДЕНТА, КРИТИЧЕСКОГО ОТКАЗА ИЛИ АВАРИИ.</w:t>
      </w:r>
      <w:r w:rsidR="004F19E4" w:rsidRPr="004F19E4">
        <w:rPr>
          <w:rFonts w:ascii="Arial" w:hAnsi="Arial" w:cs="Arial"/>
          <w:b/>
          <w:noProof/>
          <w:sz w:val="24"/>
          <w:szCs w:val="24"/>
          <w:lang w:bidi="ar-SA"/>
        </w:rPr>
        <w:t xml:space="preserve"> </w:t>
      </w:r>
    </w:p>
    <w:p w:rsidR="004F19E4" w:rsidRPr="004F19E4" w:rsidRDefault="004F19E4" w:rsidP="004F19E4">
      <w:pPr>
        <w:tabs>
          <w:tab w:val="left" w:pos="10585"/>
        </w:tabs>
        <w:ind w:left="1077" w:right="686"/>
        <w:jc w:val="both"/>
        <w:rPr>
          <w:rFonts w:ascii="Arial" w:hAnsi="Arial" w:cs="Arial"/>
          <w:sz w:val="20"/>
          <w:szCs w:val="20"/>
        </w:rPr>
      </w:pPr>
      <w:r w:rsidRPr="004F19E4">
        <w:rPr>
          <w:rFonts w:ascii="Arial" w:hAnsi="Arial" w:cs="Arial"/>
          <w:sz w:val="20"/>
          <w:szCs w:val="20"/>
        </w:rPr>
        <w:t>При возникновении инцидента или аварии следует незамедлительно остановить работу с инструментом, обесточить, обратиться в сервисную службу, действовать по указаниям службы сервиса, если таковые поступили, и не допускать людей к работе с инструментом.</w:t>
      </w:r>
    </w:p>
    <w:p w:rsidR="004F19E4" w:rsidRPr="004F19E4" w:rsidRDefault="007307F3" w:rsidP="004F19E4">
      <w:pPr>
        <w:tabs>
          <w:tab w:val="left" w:pos="10585"/>
        </w:tabs>
        <w:ind w:left="720" w:right="686"/>
        <w:jc w:val="both"/>
        <w:rPr>
          <w:rFonts w:ascii="Arial" w:hAnsi="Arial" w:cs="Arial"/>
          <w:b/>
          <w:noProof/>
          <w:sz w:val="24"/>
          <w:szCs w:val="24"/>
          <w:lang w:bidi="ar-SA"/>
        </w:rPr>
      </w:pPr>
      <w:r>
        <w:rPr>
          <w:noProof/>
        </w:rPr>
        <w:pict>
          <v:line id="Прямая соединительная линия 129" o:spid="_x0000_s16268" style="position:absolute;left:0;text-align:left;z-index:251907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09.7pt,7.55pt" to="59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" strokecolor="#a6a6a6" strokeweight="2.25pt">
            <o:lock v:ext="edit" shapetype="f"/>
          </v:line>
        </w:pict>
      </w:r>
      <w:r w:rsidR="004F19E4" w:rsidRPr="004F19E4">
        <w:rPr>
          <w:rFonts w:ascii="Arial" w:eastAsia="Arial Narrow" w:hAnsi="Arial" w:cs="Arial"/>
          <w:b/>
          <w:color w:val="808080" w:themeColor="background1" w:themeShade="80"/>
          <w:sz w:val="24"/>
          <w:szCs w:val="24"/>
        </w:rPr>
        <w:t>ХРАНЕНИЕ.</w:t>
      </w:r>
      <w:r w:rsidR="004F19E4" w:rsidRPr="004F19E4">
        <w:rPr>
          <w:rFonts w:ascii="Arial" w:hAnsi="Arial" w:cs="Arial"/>
          <w:b/>
          <w:noProof/>
          <w:sz w:val="24"/>
          <w:szCs w:val="24"/>
          <w:lang w:bidi="ar-SA"/>
        </w:rPr>
        <w:t xml:space="preserve"> </w:t>
      </w:r>
    </w:p>
    <w:p w:rsidR="004F19E4" w:rsidRPr="004F19E4" w:rsidRDefault="004F19E4" w:rsidP="004F19E4">
      <w:pPr>
        <w:tabs>
          <w:tab w:val="left" w:pos="10585"/>
        </w:tabs>
        <w:ind w:left="1077" w:right="686"/>
        <w:jc w:val="both"/>
        <w:rPr>
          <w:rFonts w:ascii="Arial" w:hAnsi="Arial" w:cs="Arial"/>
          <w:sz w:val="20"/>
          <w:szCs w:val="20"/>
        </w:rPr>
      </w:pPr>
      <w:r w:rsidRPr="004F19E4">
        <w:rPr>
          <w:rFonts w:ascii="Arial" w:hAnsi="Arial" w:cs="Arial"/>
          <w:sz w:val="20"/>
          <w:szCs w:val="20"/>
        </w:rPr>
        <w:t>Необходимо хранить в сухом месте. Необходимо хранить вдали от источников повышенных температур и воздействия солнечных лучей. При хранении необходимо избегать резкого перепада температур.</w:t>
      </w:r>
    </w:p>
    <w:p w:rsidR="004F19E4" w:rsidRPr="004F19E4" w:rsidRDefault="004F19E4" w:rsidP="004F19E4">
      <w:pPr>
        <w:tabs>
          <w:tab w:val="left" w:pos="10585"/>
        </w:tabs>
        <w:ind w:left="1077" w:right="686"/>
        <w:jc w:val="both"/>
        <w:rPr>
          <w:rFonts w:ascii="Arial" w:hAnsi="Arial" w:cs="Arial"/>
          <w:sz w:val="20"/>
          <w:szCs w:val="20"/>
        </w:rPr>
      </w:pPr>
      <w:r w:rsidRPr="004F19E4">
        <w:rPr>
          <w:rFonts w:ascii="Arial" w:hAnsi="Arial" w:cs="Arial"/>
          <w:sz w:val="20"/>
          <w:szCs w:val="20"/>
        </w:rPr>
        <w:t>Хранение без упаковки не допускается. Подробные требования к условиям хранения смотрите в ГОСТ 15150 (Условие 1).</w:t>
      </w:r>
    </w:p>
    <w:p w:rsidR="004F19E4" w:rsidRPr="004F19E4" w:rsidRDefault="007307F3" w:rsidP="004F19E4">
      <w:pPr>
        <w:tabs>
          <w:tab w:val="left" w:pos="10585"/>
        </w:tabs>
        <w:ind w:left="720" w:right="686"/>
        <w:jc w:val="both"/>
        <w:rPr>
          <w:rFonts w:ascii="Arial" w:eastAsia="Arial Narrow" w:hAnsi="Arial" w:cs="Arial"/>
          <w:b/>
          <w:color w:val="808080" w:themeColor="background1" w:themeShade="80"/>
          <w:sz w:val="24"/>
          <w:szCs w:val="24"/>
        </w:rPr>
      </w:pPr>
      <w:r>
        <w:rPr>
          <w:noProof/>
        </w:rPr>
        <w:pict>
          <v:line id="Прямая соединительная линия 130" o:spid="_x0000_s16267" style="position:absolute;left:0;text-align:left;z-index:251908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65pt,8.95pt" to="63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NaDgIAANEDAAAOAAAAZHJzL2Uyb0RvYy54bWysU82O0zAQviPxDpbvNNkuLU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" strokecolor="#a6a6a6" strokeweight="2.25pt">
            <o:lock v:ext="edit" shapetype="f"/>
          </v:line>
        </w:pict>
      </w:r>
      <w:r w:rsidR="004F19E4" w:rsidRPr="004F19E4">
        <w:rPr>
          <w:rFonts w:ascii="Arial" w:eastAsia="Arial Narrow" w:hAnsi="Arial" w:cs="Arial"/>
          <w:b/>
          <w:color w:val="808080" w:themeColor="background1" w:themeShade="80"/>
          <w:sz w:val="24"/>
          <w:szCs w:val="24"/>
        </w:rPr>
        <w:t>ТРАНСПОРТИРОВКА.</w:t>
      </w:r>
    </w:p>
    <w:p w:rsidR="004F19E4" w:rsidRPr="004F19E4" w:rsidRDefault="004F19E4" w:rsidP="00BC6897">
      <w:pPr>
        <w:tabs>
          <w:tab w:val="left" w:pos="10585"/>
        </w:tabs>
        <w:ind w:left="993" w:right="686"/>
        <w:jc w:val="both"/>
        <w:rPr>
          <w:rFonts w:ascii="Arial" w:hAnsi="Arial" w:cs="Arial"/>
          <w:sz w:val="20"/>
          <w:szCs w:val="20"/>
        </w:rPr>
      </w:pPr>
      <w:r w:rsidRPr="004F19E4">
        <w:rPr>
          <w:rFonts w:ascii="Arial" w:hAnsi="Arial" w:cs="Arial"/>
          <w:b/>
          <w:noProof/>
          <w:sz w:val="24"/>
          <w:szCs w:val="24"/>
          <w:lang w:bidi="ar-SA"/>
        </w:rPr>
        <w:t xml:space="preserve"> </w:t>
      </w:r>
      <w:r w:rsidRPr="004F19E4">
        <w:rPr>
          <w:rFonts w:ascii="Arial" w:hAnsi="Arial" w:cs="Arial"/>
          <w:sz w:val="20"/>
          <w:szCs w:val="20"/>
        </w:rPr>
        <w:t>Категорически не допускается падение и любые механические воздействия на упаковку при транспортировке. При разгрузке и погрузке не допускается использование любого вида техники, работающей по принципу зажима упаковки. Подробные требования к условиям транспортировки смотрите в ГОСТ15150 (Условие 5).</w:t>
      </w:r>
    </w:p>
    <w:p w:rsidR="004F19E4" w:rsidRPr="004F19E4" w:rsidRDefault="007307F3" w:rsidP="004F19E4">
      <w:pPr>
        <w:tabs>
          <w:tab w:val="left" w:pos="10585"/>
        </w:tabs>
        <w:ind w:left="720" w:right="686"/>
        <w:jc w:val="both"/>
        <w:rPr>
          <w:rFonts w:ascii="Arial" w:hAnsi="Arial" w:cs="Arial"/>
          <w:b/>
          <w:noProof/>
          <w:sz w:val="24"/>
          <w:szCs w:val="24"/>
          <w:lang w:bidi="ar-SA"/>
        </w:rPr>
      </w:pPr>
      <w:r>
        <w:rPr>
          <w:noProof/>
        </w:rPr>
        <w:pict>
          <v:line id="Прямая соединительная линия 131" o:spid="_x0000_s16266" style="position:absolute;left:0;text-align:left;z-index:251909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30.95pt,6.85pt" to="598.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" strokecolor="#a6a6a6" strokeweight="2.25pt">
            <o:lock v:ext="edit" shapetype="f"/>
          </v:line>
        </w:pict>
      </w:r>
      <w:r w:rsidR="004F19E4" w:rsidRPr="004F19E4">
        <w:rPr>
          <w:rFonts w:ascii="Arial" w:eastAsia="Arial Narrow" w:hAnsi="Arial" w:cs="Arial"/>
          <w:b/>
          <w:color w:val="808080" w:themeColor="background1" w:themeShade="80"/>
          <w:sz w:val="24"/>
          <w:szCs w:val="24"/>
        </w:rPr>
        <w:t>УТИЛИЗАЦИЯ.</w:t>
      </w:r>
      <w:r w:rsidR="004F19E4" w:rsidRPr="004F19E4">
        <w:rPr>
          <w:rFonts w:ascii="Arial" w:hAnsi="Arial" w:cs="Arial"/>
          <w:b/>
          <w:noProof/>
          <w:sz w:val="24"/>
          <w:szCs w:val="24"/>
          <w:lang w:bidi="ar-SA"/>
        </w:rPr>
        <w:t xml:space="preserve"> </w:t>
      </w:r>
    </w:p>
    <w:p w:rsidR="004F19E4" w:rsidRPr="004F19E4" w:rsidRDefault="004F19E4" w:rsidP="004F19E4">
      <w:pPr>
        <w:tabs>
          <w:tab w:val="left" w:pos="10585"/>
        </w:tabs>
        <w:ind w:left="1077" w:right="686"/>
        <w:jc w:val="both"/>
        <w:rPr>
          <w:rFonts w:ascii="Arial" w:hAnsi="Arial" w:cs="Arial"/>
          <w:sz w:val="20"/>
          <w:szCs w:val="20"/>
        </w:rPr>
      </w:pPr>
      <w:r w:rsidRPr="004F19E4">
        <w:rPr>
          <w:rFonts w:ascii="Arial" w:hAnsi="Arial" w:cs="Arial"/>
          <w:sz w:val="20"/>
          <w:szCs w:val="20"/>
        </w:rPr>
        <w:t>Отслужившие свой срок электроинструменты, принадлежности и упаковку следует сдавать на экологически чистую рекуперацию отходов. Не выбрасывайте электроинструменты в бытовой мусор!</w:t>
      </w:r>
    </w:p>
    <w:p w:rsidR="004F19E4" w:rsidRPr="004F19E4" w:rsidRDefault="007307F3" w:rsidP="004F19E4">
      <w:pPr>
        <w:tabs>
          <w:tab w:val="left" w:pos="10585"/>
        </w:tabs>
        <w:ind w:left="720" w:right="686"/>
        <w:jc w:val="both"/>
        <w:rPr>
          <w:rFonts w:ascii="Arial" w:hAnsi="Arial" w:cs="Arial"/>
          <w:b/>
          <w:sz w:val="24"/>
          <w:szCs w:val="24"/>
        </w:rPr>
      </w:pPr>
      <w:r>
        <w:rPr>
          <w:noProof/>
        </w:rPr>
        <w:pict>
          <v:line id="Прямая соединительная линия 132" o:spid="_x0000_s16265" style="position:absolute;left:0;text-align:left;z-index:251910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35.2pt,6.7pt" to="70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" strokecolor="#a6a6a6" strokeweight="2.25pt">
            <o:lock v:ext="edit" shapetype="f"/>
          </v:line>
        </w:pict>
      </w:r>
      <w:r w:rsidR="004F19E4" w:rsidRPr="004F19E4">
        <w:rPr>
          <w:rFonts w:ascii="Arial" w:eastAsia="Arial Narrow" w:hAnsi="Arial" w:cs="Arial"/>
          <w:b/>
          <w:color w:val="808080" w:themeColor="background1" w:themeShade="80"/>
          <w:sz w:val="24"/>
          <w:szCs w:val="24"/>
        </w:rPr>
        <w:t>ЗНАЧЕНИЕ ШУМА И ВИБРАЦИИ.</w:t>
      </w:r>
      <w:r w:rsidR="004F19E4" w:rsidRPr="004F19E4">
        <w:rPr>
          <w:rFonts w:ascii="Arial" w:hAnsi="Arial" w:cs="Arial"/>
          <w:b/>
          <w:noProof/>
          <w:sz w:val="24"/>
          <w:szCs w:val="24"/>
          <w:lang w:bidi="ar-SA"/>
        </w:rPr>
        <w:t xml:space="preserve"> </w:t>
      </w:r>
    </w:p>
    <w:p w:rsidR="004F19E4" w:rsidRPr="004F19E4" w:rsidRDefault="004F19E4" w:rsidP="004F19E4">
      <w:pPr>
        <w:tabs>
          <w:tab w:val="left" w:pos="10585"/>
        </w:tabs>
        <w:ind w:left="1077" w:right="686"/>
        <w:jc w:val="both"/>
        <w:rPr>
          <w:rFonts w:ascii="Arial" w:hAnsi="Arial" w:cs="Arial"/>
          <w:sz w:val="20"/>
          <w:szCs w:val="20"/>
        </w:rPr>
      </w:pPr>
      <w:r w:rsidRPr="004F19E4">
        <w:rPr>
          <w:rFonts w:ascii="Arial" w:hAnsi="Arial" w:cs="Arial"/>
          <w:sz w:val="20"/>
          <w:szCs w:val="20"/>
        </w:rPr>
        <w:t xml:space="preserve">Типичный уровень взвешенного звукового давления (A), измеренный в соответствии с EN60745: </w:t>
      </w:r>
    </w:p>
    <w:p w:rsidR="004F19E4" w:rsidRPr="004F19E4" w:rsidRDefault="004F19E4" w:rsidP="004F19E4">
      <w:pPr>
        <w:tabs>
          <w:tab w:val="left" w:pos="10585"/>
        </w:tabs>
        <w:ind w:left="1077" w:right="686"/>
        <w:jc w:val="both"/>
        <w:rPr>
          <w:rFonts w:ascii="Arial" w:hAnsi="Arial" w:cs="Arial"/>
          <w:sz w:val="20"/>
          <w:szCs w:val="20"/>
        </w:rPr>
      </w:pPr>
      <w:r w:rsidRPr="004F19E4">
        <w:rPr>
          <w:rFonts w:ascii="Arial" w:hAnsi="Arial" w:cs="Arial"/>
          <w:sz w:val="20"/>
          <w:szCs w:val="20"/>
        </w:rPr>
        <w:t>Уровень звукового давления (</w:t>
      </w:r>
      <w:proofErr w:type="spellStart"/>
      <w:r w:rsidRPr="004F19E4">
        <w:rPr>
          <w:rFonts w:ascii="Arial" w:hAnsi="Arial" w:cs="Arial"/>
          <w:sz w:val="20"/>
          <w:szCs w:val="20"/>
        </w:rPr>
        <w:t>Lp</w:t>
      </w:r>
      <w:proofErr w:type="spellEnd"/>
      <w:r w:rsidRPr="004F19E4">
        <w:rPr>
          <w:rFonts w:ascii="Arial" w:hAnsi="Arial" w:cs="Arial"/>
          <w:sz w:val="20"/>
          <w:szCs w:val="20"/>
        </w:rPr>
        <w:t xml:space="preserve"> A): 96,4</w:t>
      </w:r>
      <w:r w:rsidR="00BC6897">
        <w:rPr>
          <w:rFonts w:ascii="Arial" w:hAnsi="Arial" w:cs="Arial"/>
          <w:sz w:val="20"/>
          <w:szCs w:val="20"/>
        </w:rPr>
        <w:t xml:space="preserve"> дБ (A). </w:t>
      </w:r>
      <w:r w:rsidRPr="004F19E4">
        <w:rPr>
          <w:rFonts w:ascii="Arial" w:hAnsi="Arial" w:cs="Arial"/>
          <w:sz w:val="20"/>
          <w:szCs w:val="20"/>
        </w:rPr>
        <w:t xml:space="preserve">Уровень звуковой мощности (LWA): 107,4 дБ (A) </w:t>
      </w:r>
    </w:p>
    <w:p w:rsidR="004F19E4" w:rsidRPr="004F19E4" w:rsidRDefault="004F19E4" w:rsidP="004F19E4">
      <w:pPr>
        <w:tabs>
          <w:tab w:val="left" w:pos="10585"/>
        </w:tabs>
        <w:ind w:left="1077" w:right="686"/>
        <w:jc w:val="both"/>
        <w:rPr>
          <w:rFonts w:ascii="Arial" w:hAnsi="Arial" w:cs="Arial"/>
          <w:sz w:val="20"/>
          <w:szCs w:val="20"/>
        </w:rPr>
      </w:pPr>
      <w:r w:rsidRPr="004F19E4">
        <w:rPr>
          <w:rFonts w:ascii="Arial" w:hAnsi="Arial" w:cs="Arial"/>
          <w:sz w:val="20"/>
          <w:szCs w:val="20"/>
        </w:rPr>
        <w:t>Погрешность (К): 3 дБ(A). Используйте средства защиты слуха.</w:t>
      </w:r>
      <w:r w:rsidR="00BC6897">
        <w:rPr>
          <w:rFonts w:ascii="Arial" w:hAnsi="Arial" w:cs="Arial"/>
          <w:sz w:val="20"/>
          <w:szCs w:val="20"/>
        </w:rPr>
        <w:t xml:space="preserve"> </w:t>
      </w:r>
      <w:r w:rsidRPr="004F19E4">
        <w:rPr>
          <w:rFonts w:ascii="Arial" w:hAnsi="Arial" w:cs="Arial"/>
          <w:sz w:val="20"/>
          <w:szCs w:val="20"/>
        </w:rPr>
        <w:t>Общий уровень вибрации (векторная сумма по трем координатам), определенный в соответствии с EN60745: Распространение вибрации (</w:t>
      </w:r>
      <w:proofErr w:type="spellStart"/>
      <w:r w:rsidRPr="004F19E4">
        <w:rPr>
          <w:rFonts w:ascii="Arial" w:hAnsi="Arial" w:cs="Arial"/>
          <w:sz w:val="20"/>
          <w:szCs w:val="20"/>
        </w:rPr>
        <w:t>ah</w:t>
      </w:r>
      <w:proofErr w:type="spellEnd"/>
      <w:r w:rsidRPr="004F19E4">
        <w:rPr>
          <w:rFonts w:ascii="Arial" w:hAnsi="Arial" w:cs="Arial"/>
          <w:sz w:val="20"/>
          <w:szCs w:val="20"/>
        </w:rPr>
        <w:t>, AG): 15,8 м/с2. Погрешность (К): 1,5 м/с2.</w:t>
      </w:r>
    </w:p>
    <w:p w:rsidR="004F19E4" w:rsidRPr="004F19E4" w:rsidRDefault="007307F3" w:rsidP="004F19E4">
      <w:pPr>
        <w:tabs>
          <w:tab w:val="left" w:pos="10585"/>
        </w:tabs>
        <w:ind w:left="720" w:right="686"/>
        <w:jc w:val="both"/>
        <w:rPr>
          <w:rFonts w:ascii="Arial" w:hAnsi="Arial" w:cs="Arial"/>
          <w:b/>
          <w:sz w:val="24"/>
          <w:szCs w:val="24"/>
        </w:rPr>
      </w:pPr>
      <w:r>
        <w:rPr>
          <w:noProof/>
        </w:rPr>
        <w:lastRenderedPageBreak/>
        <w:pict>
          <v:line id="Прямая соединительная линия 133" o:spid="_x0000_s16264" style="position:absolute;left:0;text-align:left;z-index:251911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51.65pt,8.3pt" to="719.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" strokecolor="#a6a6a6" strokeweight="2.25pt">
            <o:lock v:ext="edit" shapetype="f"/>
          </v:line>
        </w:pict>
      </w:r>
      <w:r w:rsidR="004F19E4" w:rsidRPr="004F19E4">
        <w:rPr>
          <w:rFonts w:ascii="Arial" w:eastAsia="Arial Narrow" w:hAnsi="Arial" w:cs="Arial"/>
          <w:b/>
          <w:color w:val="808080" w:themeColor="background1" w:themeShade="80"/>
          <w:sz w:val="24"/>
          <w:szCs w:val="24"/>
        </w:rPr>
        <w:t>ИНФОРМАЦИЯ ДЛЯ ПОКУПАТЕЛЯ.</w:t>
      </w:r>
      <w:r w:rsidR="004F19E4" w:rsidRPr="004F19E4">
        <w:rPr>
          <w:rFonts w:ascii="Arial" w:hAnsi="Arial" w:cs="Arial"/>
          <w:b/>
          <w:noProof/>
          <w:sz w:val="24"/>
          <w:szCs w:val="24"/>
          <w:lang w:bidi="ar-SA"/>
        </w:rPr>
        <w:t xml:space="preserve"> </w:t>
      </w:r>
    </w:p>
    <w:p w:rsidR="004C1982" w:rsidRPr="005646E0" w:rsidRDefault="004F19E4" w:rsidP="004C1982">
      <w:pPr>
        <w:tabs>
          <w:tab w:val="left" w:pos="10585"/>
        </w:tabs>
        <w:ind w:left="1077" w:right="686"/>
        <w:jc w:val="both"/>
        <w:rPr>
          <w:rFonts w:ascii="Arial" w:hAnsi="Arial" w:cs="Arial"/>
          <w:color w:val="C0504D" w:themeColor="accent2"/>
          <w:sz w:val="20"/>
          <w:szCs w:val="20"/>
          <w:lang w:eastAsia="zh-CN"/>
        </w:rPr>
      </w:pPr>
      <w:r w:rsidRPr="004F19E4">
        <w:rPr>
          <w:rFonts w:ascii="Arial" w:hAnsi="Arial" w:cs="Arial" w:hint="eastAsia"/>
          <w:noProof/>
          <w:sz w:val="20"/>
          <w:szCs w:val="20"/>
          <w:lang w:bidi="ar-SA"/>
        </w:rPr>
        <w:drawing>
          <wp:inline distT="0" distB="0" distL="0" distR="0" wp14:anchorId="0690A4E9" wp14:editId="76132CCC">
            <wp:extent cx="288435" cy="266802"/>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a:extLst>
                        <a:ext uri="{28A0092B-C50C-407E-A947-70E740481C1C}">
                          <a14:useLocalDpi xmlns:a14="http://schemas.microsoft.com/office/drawing/2010/main" val="0"/>
                        </a:ext>
                      </a:extLst>
                    </a:blip>
                    <a:srcRect l="21516" r="66747"/>
                    <a:stretch>
                      <a:fillRect/>
                    </a:stretch>
                  </pic:blipFill>
                  <pic:spPr bwMode="auto">
                    <a:xfrm>
                      <a:off x="0" y="0"/>
                      <a:ext cx="291320" cy="269471"/>
                    </a:xfrm>
                    <a:prstGeom prst="rect">
                      <a:avLst/>
                    </a:prstGeom>
                    <a:noFill/>
                    <a:ln>
                      <a:noFill/>
                    </a:ln>
                  </pic:spPr>
                </pic:pic>
              </a:graphicData>
            </a:graphic>
          </wp:inline>
        </w:drawing>
      </w:r>
      <w:r w:rsidRPr="004F19E4">
        <w:t xml:space="preserve"> </w:t>
      </w:r>
      <w:r w:rsidR="004C1982" w:rsidRPr="005646E0">
        <w:rPr>
          <w:rFonts w:ascii="Arial" w:hAnsi="Arial" w:cs="Arial"/>
          <w:sz w:val="20"/>
          <w:szCs w:val="20"/>
        </w:rPr>
        <w:t>Сертификат соответствия: № ТС RU C-CN. АВ50.В.00451/19 Серия RU № 018346, срок действия: с 25.10.2019 г. по 24.10.2020 г. Выдан Органом по сертификации Общества с ограниченной ответственностью «ПРОФСЕРТ», Россия. Аттестат РОСС.RU.0001.AB50</w:t>
      </w:r>
      <w:r w:rsidR="004C1982" w:rsidRPr="005646E0">
        <w:rPr>
          <w:rFonts w:ascii="Arial" w:eastAsiaTheme="minorEastAsia" w:hAnsi="Arial" w:cs="Arial"/>
          <w:sz w:val="20"/>
          <w:szCs w:val="20"/>
          <w:lang w:eastAsia="zh-CN"/>
        </w:rPr>
        <w:t xml:space="preserve">. </w:t>
      </w:r>
      <w:r w:rsidR="004C1982" w:rsidRPr="005646E0">
        <w:rPr>
          <w:rFonts w:ascii="Arial" w:hAnsi="Arial" w:cs="Arial"/>
          <w:sz w:val="20"/>
          <w:szCs w:val="20"/>
        </w:rPr>
        <w:t xml:space="preserve"> Изготовлено в соответствии с директивами: 2014/35/EU Низковольтное оборудование, 2014/30/ЕU Электромагнитная совместимость, 2006/42/ЕС Машины и механизмы. Соответствует техническим регламентам: ТР ТС 010/2011 «О безопасности машин и оборудования», ТР ТС 020/2011 «Электромагнитная совместимость технических», ТР ТС 004/2011 «О безопасности низковольтного оборудования». Страна изготовления: КНР. Производитель (завод-изготовитель): AWLOP TRADING CO LTD. Адрес: Китай, г. Нингбо, ул. Лантень 21, Модерн таймз А2, блок 16/F. Уполномоченный представитель: ООО «Сервисный центр Штурм». Адрес: Россия, 140143, Московская область, Раменский район, пос. Родники, ул. Трудовая, д.10, пом.1. Телефон горячей линии: 8800 775 5060. Импортер: ООО «СМАРТТУЛЗ». Адрес: Россия, 115054, Москва, ул. Б. Пионерская, д. 15, корп. 1, пом. 2, оф. 2Л. Телефон горячей линии: 8 800 775 5060. Телефон горячей линии: 8 800 775 5060. Дата производства указана в 10-значном серийном номере инструмента, нанесенного на его корпус: 1-я и 2-я цифра обозначает год, например, «14» обозначает, что изделие произведено в 2014 году. </w:t>
      </w:r>
      <w:r w:rsidR="004C1982" w:rsidRPr="005646E0">
        <w:rPr>
          <w:rFonts w:ascii="Arial" w:hAnsi="Arial" w:cs="Arial" w:hint="eastAsia"/>
          <w:sz w:val="20"/>
          <w:szCs w:val="20"/>
        </w:rPr>
        <w:t xml:space="preserve"> </w:t>
      </w:r>
      <w:r w:rsidR="004C1982" w:rsidRPr="005646E0">
        <w:rPr>
          <w:rFonts w:ascii="Arial" w:hAnsi="Arial" w:cs="Arial"/>
          <w:sz w:val="20"/>
          <w:szCs w:val="20"/>
        </w:rPr>
        <w:t>3-я и 4- я цифры обозначают номер месяца в году производства, например, «05» - май. Изготовлено в КНР. Дата изготовления указана на упаковке.</w:t>
      </w:r>
    </w:p>
    <w:p w:rsidR="004F19E4" w:rsidRPr="004F19E4" w:rsidRDefault="004F19E4" w:rsidP="004C1982">
      <w:pPr>
        <w:tabs>
          <w:tab w:val="left" w:pos="10585"/>
        </w:tabs>
        <w:ind w:left="1077" w:right="686"/>
        <w:jc w:val="both"/>
        <w:rPr>
          <w:rFonts w:ascii="Arial" w:hAnsi="Arial" w:cs="Arial"/>
          <w:sz w:val="20"/>
          <w:szCs w:val="20"/>
        </w:rPr>
      </w:pP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Default="00EA2071" w:rsidP="00C9552B">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noProof/>
          <w:sz w:val="20"/>
          <w:szCs w:val="20"/>
          <w:lang w:bidi="ar-SA"/>
        </w:rPr>
        <w:drawing>
          <wp:anchor distT="0" distB="0" distL="114300" distR="114300" simplePos="0" relativeHeight="251653120" behindDoc="0" locked="0" layoutInCell="1" allowOverlap="1">
            <wp:simplePos x="0" y="0"/>
            <wp:positionH relativeFrom="column">
              <wp:posOffset>-635</wp:posOffset>
            </wp:positionH>
            <wp:positionV relativeFrom="paragraph">
              <wp:posOffset>-137795</wp:posOffset>
            </wp:positionV>
            <wp:extent cx="7583805" cy="5029200"/>
            <wp:effectExtent l="19050" t="0" r="0" b="0"/>
            <wp:wrapNone/>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srcRect l="6267" t="7357" r="5730" b="4489"/>
                    <a:stretch>
                      <a:fillRect/>
                    </a:stretch>
                  </pic:blipFill>
                  <pic:spPr bwMode="auto">
                    <a:xfrm>
                      <a:off x="0" y="0"/>
                      <a:ext cx="7583805" cy="5029200"/>
                    </a:xfrm>
                    <a:prstGeom prst="rect">
                      <a:avLst/>
                    </a:prstGeom>
                    <a:noFill/>
                    <a:ln w="9525">
                      <a:noFill/>
                      <a:miter lim="800000"/>
                      <a:headEnd/>
                      <a:tailEnd/>
                    </a:ln>
                  </pic:spPr>
                </pic:pic>
              </a:graphicData>
            </a:graphic>
          </wp:anchor>
        </w:drawing>
      </w: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Pr="00020E7E" w:rsidRDefault="00020E7E" w:rsidP="00C9552B">
      <w:pPr>
        <w:tabs>
          <w:tab w:val="left" w:pos="10585"/>
        </w:tabs>
        <w:ind w:left="1077" w:right="686"/>
        <w:jc w:val="both"/>
        <w:rPr>
          <w:rFonts w:ascii="Arial" w:eastAsiaTheme="minorEastAsia" w:hAnsi="Arial" w:cs="Arial"/>
          <w:lang w:eastAsia="zh-CN"/>
        </w:rPr>
      </w:pPr>
    </w:p>
    <w:p w:rsidR="00F50C94" w:rsidRPr="007A29D9" w:rsidRDefault="00F50C94">
      <w:pPr>
        <w:rPr>
          <w:rFonts w:ascii="Arial" w:eastAsiaTheme="minorEastAsia" w:hAnsi="Arial" w:cs="Arial"/>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EA2071">
      <w:pPr>
        <w:rPr>
          <w:rFonts w:eastAsiaTheme="minorEastAsia"/>
          <w:sz w:val="18"/>
          <w:lang w:eastAsia="zh-CN"/>
        </w:rPr>
      </w:pPr>
      <w:r>
        <w:rPr>
          <w:rFonts w:eastAsiaTheme="minorEastAsia"/>
          <w:noProof/>
          <w:sz w:val="18"/>
          <w:lang w:bidi="ar-SA"/>
        </w:rPr>
        <w:drawing>
          <wp:anchor distT="0" distB="0" distL="114300" distR="114300" simplePos="0" relativeHeight="251834880" behindDoc="0" locked="0" layoutInCell="1" allowOverlap="1">
            <wp:simplePos x="0" y="0"/>
            <wp:positionH relativeFrom="column">
              <wp:posOffset>35560</wp:posOffset>
            </wp:positionH>
            <wp:positionV relativeFrom="paragraph">
              <wp:posOffset>-461645</wp:posOffset>
            </wp:positionV>
            <wp:extent cx="7553960" cy="5029200"/>
            <wp:effectExtent l="19050" t="0" r="8890" b="0"/>
            <wp:wrapNone/>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srcRect l="4797" t="5351" r="5123" b="6243"/>
                    <a:stretch>
                      <a:fillRect/>
                    </a:stretch>
                  </pic:blipFill>
                  <pic:spPr bwMode="auto">
                    <a:xfrm>
                      <a:off x="0" y="0"/>
                      <a:ext cx="7553960" cy="5029200"/>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EA2071">
      <w:pPr>
        <w:rPr>
          <w:rFonts w:eastAsiaTheme="minorEastAsia"/>
          <w:sz w:val="18"/>
          <w:lang w:eastAsia="zh-CN"/>
        </w:rPr>
      </w:pPr>
      <w:r>
        <w:rPr>
          <w:rFonts w:eastAsiaTheme="minorEastAsia"/>
          <w:noProof/>
          <w:sz w:val="18"/>
          <w:lang w:bidi="ar-SA"/>
        </w:rPr>
        <w:drawing>
          <wp:anchor distT="0" distB="0" distL="114300" distR="114300" simplePos="0" relativeHeight="251865600" behindDoc="0" locked="0" layoutInCell="1" allowOverlap="1">
            <wp:simplePos x="0" y="0"/>
            <wp:positionH relativeFrom="column">
              <wp:posOffset>19050</wp:posOffset>
            </wp:positionH>
            <wp:positionV relativeFrom="paragraph">
              <wp:posOffset>-137795</wp:posOffset>
            </wp:positionV>
            <wp:extent cx="7564120" cy="4989195"/>
            <wp:effectExtent l="19050" t="0" r="0" b="0"/>
            <wp:wrapNone/>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srcRect l="6737" t="8812" r="4219" b="4294"/>
                    <a:stretch>
                      <a:fillRect/>
                    </a:stretch>
                  </pic:blipFill>
                  <pic:spPr bwMode="auto">
                    <a:xfrm>
                      <a:off x="0" y="0"/>
                      <a:ext cx="7564120" cy="4989195"/>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Pr="00C95B90" w:rsidRDefault="007174BE">
      <w:pPr>
        <w:rPr>
          <w:rFonts w:eastAsiaTheme="minorEastAsia"/>
          <w:sz w:val="18"/>
          <w:lang w:eastAsia="zh-CN"/>
        </w:rPr>
        <w:sectPr w:rsidR="007174BE" w:rsidRPr="00C95B90" w:rsidSect="00365A20">
          <w:footerReference w:type="even" r:id="rId44"/>
          <w:footerReference w:type="default" r:id="rId45"/>
          <w:pgSz w:w="11910" w:h="7910" w:orient="landscape"/>
          <w:pgMar w:top="0" w:right="180" w:bottom="700" w:left="0" w:header="0" w:footer="0" w:gutter="0"/>
          <w:cols w:space="720"/>
          <w:docGrid w:linePitch="299"/>
        </w:sectPr>
      </w:pPr>
    </w:p>
    <w:p w:rsidR="00F50C94" w:rsidRDefault="00020E7E" w:rsidP="007B7607">
      <w:pPr>
        <w:spacing w:line="265" w:lineRule="exact"/>
        <w:rPr>
          <w:rFonts w:eastAsiaTheme="minorEastAsia"/>
          <w:lang w:eastAsia="zh-CN"/>
        </w:rPr>
      </w:pPr>
      <w:r>
        <w:rPr>
          <w:rFonts w:eastAsiaTheme="minorEastAsia"/>
          <w:noProof/>
          <w:lang w:bidi="ar-SA"/>
        </w:rPr>
        <w:lastRenderedPageBreak/>
        <w:drawing>
          <wp:anchor distT="0" distB="0" distL="114300" distR="114300" simplePos="0" relativeHeight="251838976" behindDoc="0" locked="0" layoutInCell="1" allowOverlap="1">
            <wp:simplePos x="0" y="0"/>
            <wp:positionH relativeFrom="column">
              <wp:posOffset>-828</wp:posOffset>
            </wp:positionH>
            <wp:positionV relativeFrom="paragraph">
              <wp:posOffset>-461645</wp:posOffset>
            </wp:positionV>
            <wp:extent cx="7558156" cy="5009322"/>
            <wp:effectExtent l="19050" t="0" r="4694" b="0"/>
            <wp:wrapNone/>
            <wp:docPr id="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srcRect l="4987" t="7709" r="4921" b="6076"/>
                    <a:stretch>
                      <a:fillRect/>
                    </a:stretch>
                  </pic:blipFill>
                  <pic:spPr bwMode="auto">
                    <a:xfrm>
                      <a:off x="0" y="0"/>
                      <a:ext cx="7558156" cy="5009322"/>
                    </a:xfrm>
                    <a:prstGeom prst="rect">
                      <a:avLst/>
                    </a:prstGeom>
                    <a:noFill/>
                    <a:ln w="9525">
                      <a:noFill/>
                      <a:miter lim="800000"/>
                      <a:headEnd/>
                      <a:tailEnd/>
                    </a:ln>
                  </pic:spPr>
                </pic:pic>
              </a:graphicData>
            </a:graphic>
          </wp:anchor>
        </w:drawing>
      </w: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020E7E" w:rsidP="007B7607">
      <w:pPr>
        <w:spacing w:line="265" w:lineRule="exact"/>
        <w:rPr>
          <w:rFonts w:eastAsiaTheme="minorEastAsia"/>
          <w:lang w:eastAsia="zh-CN"/>
        </w:rPr>
      </w:pPr>
      <w:r>
        <w:rPr>
          <w:rFonts w:eastAsiaTheme="minorEastAsia"/>
          <w:noProof/>
          <w:lang w:bidi="ar-SA"/>
        </w:rPr>
        <w:lastRenderedPageBreak/>
        <w:drawing>
          <wp:anchor distT="0" distB="0" distL="114300" distR="114300" simplePos="0" relativeHeight="251846144" behindDoc="1" locked="0" layoutInCell="1" allowOverlap="1">
            <wp:simplePos x="0" y="0"/>
            <wp:positionH relativeFrom="column">
              <wp:posOffset>-3621</wp:posOffset>
            </wp:positionH>
            <wp:positionV relativeFrom="paragraph">
              <wp:posOffset>-228479</wp:posOffset>
            </wp:positionV>
            <wp:extent cx="7772242" cy="5153891"/>
            <wp:effectExtent l="19050" t="0" r="158" b="0"/>
            <wp:wrapNone/>
            <wp:docPr id="3" name="图片 2" descr="说明书模版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 副本.jpg"/>
                    <pic:cNvPicPr/>
                  </pic:nvPicPr>
                  <pic:blipFill>
                    <a:blip r:embed="rId47" cstate="print"/>
                    <a:stretch>
                      <a:fillRect/>
                    </a:stretch>
                  </pic:blipFill>
                  <pic:spPr>
                    <a:xfrm>
                      <a:off x="0" y="0"/>
                      <a:ext cx="7772242" cy="5153891"/>
                    </a:xfrm>
                    <a:prstGeom prst="rect">
                      <a:avLst/>
                    </a:prstGeom>
                  </pic:spPr>
                </pic:pic>
              </a:graphicData>
            </a:graphic>
          </wp:anchor>
        </w:drawing>
      </w: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F5706A" w:rsidRPr="00F5706A" w:rsidRDefault="00F5706A" w:rsidP="007B7607">
      <w:pPr>
        <w:spacing w:line="265" w:lineRule="exact"/>
        <w:rPr>
          <w:rFonts w:eastAsiaTheme="minorEastAsia"/>
          <w:lang w:eastAsia="zh-CN"/>
        </w:rPr>
      </w:pPr>
    </w:p>
    <w:sectPr w:rsidR="00F5706A" w:rsidRPr="00F5706A" w:rsidSect="007B7607">
      <w:footerReference w:type="even" r:id="rId48"/>
      <w:footerReference w:type="default" r:id="rId49"/>
      <w:pgSz w:w="11910" w:h="7910" w:orient="landscape"/>
      <w:pgMar w:top="0" w:right="180" w:bottom="700" w:left="0" w:header="0" w:footer="51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07F3" w:rsidRDefault="007307F3">
      <w:r>
        <w:separator/>
      </w:r>
    </w:p>
  </w:endnote>
  <w:endnote w:type="continuationSeparator" w:id="0">
    <w:p w:rsidR="007307F3" w:rsidRDefault="00730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Meiryo UI">
    <w:panose1 w:val="020B0604030504040204"/>
    <w:charset w:val="80"/>
    <w:family w:val="swiss"/>
    <w:pitch w:val="variable"/>
    <w:sig w:usb0="E00002FF" w:usb1="6AC7FFFF" w:usb2="08000012" w:usb3="00000000" w:csb0="000200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7F3" w:rsidRDefault="007307F3">
    <w:pPr>
      <w:pStyle w:val="a8"/>
    </w:pPr>
    <w:r>
      <w:rPr>
        <w:noProof/>
        <w:lang w:bidi="ar-SA"/>
      </w:rPr>
    </w:r>
    <w:r>
      <w:rPr>
        <w:noProof/>
        <w:lang w:bidi="ar-SA"/>
      </w:rPr>
      <w:pict>
        <v:group id="Group 81" o:spid="_x0000_s8209" style="width:595.3pt;height:22.35pt;mso-position-horizontal-relative:char;mso-position-vertical-relative:line" coordorigin=",7199" coordsize="11906,447">
          <v:rect id="Rectangle 82" o:spid="_x0000_s8211"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ptE8YA&#10;AADbAAAADwAAAGRycy9kb3ducmV2LnhtbESPT2vCQBTE74V+h+UVeim60WqQ6Cq1ItST+Bd6e80+&#10;k9Ds25Bdk/TbdwXB4zAzv2Fmi86UoqHaFZYVDPoRCOLU6oIzBcfDujcB4TyyxtIyKfgjB4v589MM&#10;E21b3lGz95kIEHYJKsi9rxIpXZqTQde3FXHwLrY26IOsM6lrbAPclHIYRbE0WHBYyLGiz5zS3/3V&#10;KNi23W4dn1Zv5+V3c3z/WY2vZbxR6vWl+5iC8NT5R/je/tIKRkO4fQk/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ptE8YAAADbAAAADwAAAAAAAAAAAAAAAACYAgAAZHJz&#10;L2Rvd25yZXYueG1sUEsFBgAAAAAEAAQA9QAAAIsDAAAAAA==&#10;" fillcolor="#808285" stroked="f"/>
          <v:line id="Line 83" o:spid="_x0000_s8210"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HZisMAAADbAAAADwAAAGRycy9kb3ducmV2LnhtbESPQWvCQBSE7wX/w/KE3urGWkSiaxAh&#10;0EIpVPfi7ZF9ZoPZtyG7Nam/visIPQ4z8w2zKUbXiiv1ofGsYD7LQBBX3jRcK9DH8mUFIkRkg61n&#10;UvBLAYrt5GmDufEDf9P1EGuRIBxyVGBj7HIpQ2XJYZj5jjh5Z987jEn2tTQ9DgnuWvmaZUvpsOG0&#10;YLGjvaXqcvhxCthWtzb7Mh/6tPy8lXah9TBqpZ6n424NItIY/8OP9rtR8LaA+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B2YrDAAAA2wAAAA8AAAAAAAAAAAAA&#10;AAAAoQIAAGRycy9kb3ducmV2LnhtbFBLBQYAAAAABAAEAPkAAACRAwAAAAA=&#10;" strokecolor="#808285" strokeweight=".38242mm"/>
          <w10:anchorlock/>
        </v:group>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7F3" w:rsidRPr="005670B0" w:rsidRDefault="007307F3" w:rsidP="005670B0">
    <w:pPr>
      <w:pStyle w:val="a8"/>
    </w:pPr>
    <w:r>
      <w:rPr>
        <w:noProof/>
        <w:lang w:bidi="ar-SA"/>
      </w:rPr>
      <w:pict>
        <v:shapetype id="_x0000_t202" coordsize="21600,21600" o:spt="202" path="m,l,21600r21600,l21600,xe">
          <v:stroke joinstyle="miter"/>
          <v:path gradientshapeok="t" o:connecttype="rect"/>
        </v:shapetype>
        <v:shape id="Text Box 97" o:spid="_x0000_s8263" type="#_x0000_t202" style="position:absolute;margin-left:559.65pt;margin-top:367.55pt;width:19.6pt;height:21.6pt;z-index:251651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V1rsA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" filled="f" stroked="f">
          <v:textbox inset="0,0,0,0">
            <w:txbxContent>
              <w:p w:rsidR="007307F3" w:rsidRDefault="007307F3" w:rsidP="00C278D2">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D87183">
                  <w:rPr>
                    <w:rFonts w:ascii="Arial Narrow"/>
                    <w:noProof/>
                    <w:color w:val="FFFFFF"/>
                    <w:sz w:val="34"/>
                  </w:rPr>
                  <w:t>2</w:t>
                </w:r>
                <w:r>
                  <w:fldChar w:fldCharType="end"/>
                </w:r>
              </w:p>
            </w:txbxContent>
          </v:textbox>
          <w10:wrap anchorx="page" anchory="page"/>
        </v:shape>
      </w:pict>
    </w:r>
    <w:r>
      <w:rPr>
        <w:noProof/>
        <w:lang w:bidi="ar-SA"/>
      </w:rPr>
      <w:pict>
        <v:group id="Group 94" o:spid="_x0000_s8260" style="position:absolute;margin-left:.6pt;margin-top:6.55pt;width:595.3pt;height:22.35pt;z-index:-251666432"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">
          <v:rect id="Rectangle 95" o:spid="_x0000_s8261"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3sUA&#10;AADcAAAADwAAAGRycy9kb3ducmV2LnhtbERPTWvCQBC9C/0PyxS8SN1UMdTUVawi1JOY2kJv0+w0&#10;CWZnQ3ZN0n/vCkJv83ifs1j1phItNa60rOB5HIEgzqwuOVdw+tg9vYBwHlljZZkU/JGD1fJhsMBE&#10;246P1KY+FyGEXYIKCu/rREqXFWTQjW1NHLhf2xj0ATa51A12IdxUchJFsTRYcmgosKZNQdk5vRgF&#10;h64/7uLP7ejr7bs9TX+2s0sV75UaPvbrVxCeev8vvrvfdZg/n8PtmXCB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4zexQAAANwAAAAPAAAAAAAAAAAAAAAAAJgCAABkcnMv&#10;ZG93bnJldi54bWxQSwUGAAAAAAQABAD1AAAAigMAAAAA&#10;" fillcolor="#808285" stroked="f"/>
          <v:line id="Line 96" o:spid="_x0000_s8262"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kLgMMAAADcAAAADwAAAGRycy9kb3ducmV2LnhtbESPwWrDMBBE74X8g9hAb7WcFkxwrYQQ&#10;CKRQCk10yW2xtpaJtTKWErv++qpQ6HGYmTdMtZ1cJ+40hNazglWWgyCuvWm5UaDPh6c1iBCRDXae&#10;ScE3BdhuFg8VlsaP/En3U2xEgnAoUYGNsS+lDLUlhyHzPXHyvvzgMCY5NNIMOCa46+RznhfSYctp&#10;wWJPe0v19XRzCtjWc5d/mDd9Kd7ng33Repy0Uo/LafcKItIU/8N/7aNRkIjweyYd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pC4DDAAAA3AAAAA8AAAAAAAAAAAAA&#10;AAAAoQIAAGRycy9kb3ducmV2LnhtbFBLBQYAAAAABAAEAPkAAACRAwAAAAA=&#10;" strokecolor="#808285" strokeweight=".38242mm"/>
        </v:group>
      </w:pict>
    </w:r>
    <w:r>
      <w:rPr>
        <w:noProof/>
        <w:lang w:bidi="ar-SA"/>
      </w:rPr>
      <w:pict>
        <v:shape id="Text Box 93" o:spid="_x0000_s8259" type="#_x0000_t202" style="position:absolute;margin-left:557.75pt;margin-top:362.3pt;width:15.6pt;height:22.25pt;z-index:-2516674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d3lrw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" filled="f" stroked="f">
          <v:textbox inset="0,0,0,0">
            <w:txbxContent>
              <w:p w:rsidR="007307F3" w:rsidRDefault="007307F3" w:rsidP="00C278D2">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D87183">
                  <w:rPr>
                    <w:rFonts w:ascii="Arial Narrow"/>
                    <w:noProof/>
                    <w:color w:val="FFFFFF"/>
                    <w:sz w:val="34"/>
                  </w:rPr>
                  <w:t>2</w:t>
                </w:r>
                <w:r>
                  <w:fldChar w:fldCharType="end"/>
                </w:r>
              </w:p>
            </w:txbxContent>
          </v:textbox>
          <w10:wrap anchorx="page" anchory="page"/>
        </v:shape>
      </w:pict>
    </w:r>
    <w:r>
      <w:rPr>
        <w:noProof/>
        <w:lang w:bidi="ar-SA"/>
      </w:rPr>
      <w:pict>
        <v:shape id="Text Box 92" o:spid="_x0000_s8258" type="#_x0000_t202" style="position:absolute;margin-left:554pt;margin-top:363.05pt;width:15.6pt;height:22.25pt;z-index:-251652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SF4sAIAALE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" filled="f" stroked="f">
          <v:textbox inset="0,0,0,0">
            <w:txbxContent>
              <w:p w:rsidR="007307F3" w:rsidRDefault="007307F3" w:rsidP="005670B0">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D87183">
                  <w:rPr>
                    <w:rFonts w:ascii="Arial Narrow"/>
                    <w:noProof/>
                    <w:color w:val="FFFFFF"/>
                    <w:sz w:val="34"/>
                  </w:rPr>
                  <w:t>2</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7F3" w:rsidRDefault="007307F3">
    <w:pPr>
      <w:pStyle w:val="a8"/>
    </w:pPr>
    <w:r>
      <w:rPr>
        <w:noProof/>
        <w:lang w:bidi="ar-SA"/>
      </w:rPr>
      <w:pict>
        <v:shapetype id="_x0000_t202" coordsize="21600,21600" o:spt="202" path="m,l,21600r21600,l21600,xe">
          <v:stroke joinstyle="miter"/>
          <v:path gradientshapeok="t" o:connecttype="rect"/>
        </v:shapetype>
        <v:shape id="Text Box 91" o:spid="_x0000_s8257" type="#_x0000_t202" style="position:absolute;margin-left:553.1pt;margin-top:-.05pt;width:26.95pt;height:25.9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" stroked="f">
          <v:fill opacity="0"/>
          <v:textbox>
            <w:txbxContent>
              <w:p w:rsidR="007307F3" w:rsidRPr="009163A5" w:rsidRDefault="007307F3" w:rsidP="00FD11BE">
                <w:pPr>
                  <w:rPr>
                    <w:rFonts w:eastAsiaTheme="minorEastAsia"/>
                    <w:lang w:eastAsia="zh-CN"/>
                  </w:rPr>
                </w:pPr>
                <w:r>
                  <w:rPr>
                    <w:rFonts w:eastAsiaTheme="minorEastAsia" w:hint="eastAsia"/>
                    <w:lang w:eastAsia="zh-CN"/>
                  </w:rPr>
                  <w:t>2</w:t>
                </w:r>
              </w:p>
            </w:txbxContent>
          </v:textbox>
        </v:shape>
      </w:pict>
    </w:r>
    <w:r>
      <w:rPr>
        <w:noProof/>
        <w:lang w:bidi="ar-SA"/>
      </w:rPr>
    </w:r>
    <w:r>
      <w:rPr>
        <w:noProof/>
        <w:lang w:bidi="ar-SA"/>
      </w:rPr>
      <w:pict>
        <v:group id="Group 88" o:spid="_x0000_s8254" style="width:595.3pt;height:22.35pt;mso-position-horizontal-relative:char;mso-position-vertical-relative:line" coordorigin=",7199" coordsize="11906,447">
          <v:rect id="Rectangle 89" o:spid="_x0000_s8255"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6OsMYA&#10;AADbAAAADwAAAGRycy9kb3ducmV2LnhtbESPzWrDMBCE74W8g9hAL6WRm1JTnMgmbQi0p5JfyG1j&#10;bWwTa2UsxXbfvioEchxm5htmng2mFh21rrKs4GUSgSDOra64ULDbrp7fQTiPrLG2TAp+yUGWjh7m&#10;mGjb85q6jS9EgLBLUEHpfZNI6fKSDLqJbYiDd7atQR9kW0jdYh/gppbTKIqlwYrDQokNfZaUXzZX&#10;o+CnH9areL98Onwcu93rafl2reNvpR7Hw2IGwtPg7+Fb+0srmMbw/yX8AJ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6OsMYAAADbAAAADwAAAAAAAAAAAAAAAACYAgAAZHJz&#10;L2Rvd25yZXYueG1sUEsFBgAAAAAEAAQA9QAAAIsDAAAAAA==&#10;" fillcolor="#808285" stroked="f"/>
          <v:line id="Line 90" o:spid="_x0000_s8256"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YLwMQAAADbAAAADwAAAGRycy9kb3ducmV2LnhtbESPwWrDMBBE74X8g9hAb7UcF0LqRDEh&#10;EGihFJro0ttibSwTa2UsNXbz9VWhkOMwM2+YTTW5TlxpCK1nBYssB0Fce9Nyo0CfDk8rECEiG+w8&#10;k4IfClBtZw8bLI0f+ZOux9iIBOFQogIbY19KGWpLDkPme+Lknf3gMCY5NNIMOCa462SR50vpsOW0&#10;YLGnvaX6cvx2CtjWty7/MG/6a/l+O9hnrcdJK/U4n3ZrEJGmeA//t1+NguIF/r6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tgvAxAAAANsAAAAPAAAAAAAAAAAA&#10;AAAAAKECAABkcnMvZG93bnJldi54bWxQSwUGAAAAAAQABAD5AAAAkgMAAAAA&#10;" strokecolor="#808285" strokeweight=".38242mm"/>
          <w10:anchorlock/>
        </v:group>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7F3" w:rsidRPr="005670B0" w:rsidRDefault="007307F3">
    <w:pPr>
      <w:pStyle w:val="a3"/>
      <w:spacing w:line="14" w:lineRule="auto"/>
      <w:rPr>
        <w:rFonts w:eastAsiaTheme="minorEastAsia"/>
        <w:sz w:val="20"/>
        <w:lang w:eastAsia="zh-CN"/>
      </w:rPr>
    </w:pPr>
    <w:r>
      <w:rPr>
        <w:noProof/>
        <w:lang w:bidi="ar-SA"/>
      </w:rPr>
      <w:pict>
        <v:shapetype id="_x0000_t202" coordsize="21600,21600" o:spt="202" path="m,l,21600r21600,l21600,xe">
          <v:stroke joinstyle="miter"/>
          <v:path gradientshapeok="t" o:connecttype="rect"/>
        </v:shapetype>
        <v:shape id="Text Box 21" o:spid="_x0000_s8208" type="#_x0000_t202" style="position:absolute;margin-left:552.5pt;margin-top:360.05pt;width:31pt;height:22.25pt;z-index:-251662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jwCsAIAALE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" filled="f" stroked="f">
          <v:textbox style="mso-next-textbox:#Text Box 21" inset="0,0,0,0">
            <w:txbxContent>
              <w:p w:rsidR="007307F3" w:rsidRPr="00733993" w:rsidRDefault="007307F3">
                <w:pPr>
                  <w:spacing w:before="20"/>
                  <w:ind w:left="40"/>
                  <w:rPr>
                    <w:rFonts w:ascii="Arial Narrow" w:eastAsiaTheme="minorEastAsia"/>
                    <w:sz w:val="34"/>
                    <w:lang w:eastAsia="zh-CN"/>
                  </w:rPr>
                </w:pPr>
                <w:r>
                  <w:fldChar w:fldCharType="begin"/>
                </w:r>
                <w:r>
                  <w:rPr>
                    <w:rFonts w:ascii="Arial Narrow"/>
                    <w:color w:val="FFFFFF"/>
                    <w:sz w:val="34"/>
                  </w:rPr>
                  <w:instrText xml:space="preserve"> PAGE </w:instrText>
                </w:r>
                <w:r>
                  <w:fldChar w:fldCharType="separate"/>
                </w:r>
                <w:r w:rsidR="00D87183">
                  <w:rPr>
                    <w:rFonts w:ascii="Arial Narrow"/>
                    <w:noProof/>
                    <w:color w:val="FFFFFF"/>
                    <w:sz w:val="34"/>
                  </w:rPr>
                  <w:t>18</w:t>
                </w:r>
                <w:r>
                  <w:fldChar w:fldCharType="end"/>
                </w:r>
              </w:p>
            </w:txbxContent>
          </v:textbox>
          <w10:wrap anchorx="page" anchory="page"/>
        </v:shape>
      </w:pict>
    </w:r>
    <w:r>
      <w:rPr>
        <w:noProof/>
        <w:lang w:bidi="ar-SA"/>
      </w:rPr>
      <w:pict>
        <v:group id="Group 22" o:spid="_x0000_s8205" style="position:absolute;margin-left:0;margin-top:359.95pt;width:595.3pt;height:22.35pt;z-index:-251663360;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">
          <v:rect id="Rectangle 24" o:spid="_x0000_s8207"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uzX8QA&#10;AADbAAAADwAAAGRycy9kb3ducmV2LnhtbERPTWvCQBC9C/0PyxR6EbOpYiipq2hFaE9iGgu9TbPT&#10;JDQ7G7JrEv999yB4fLzv1WY0jeipc7VlBc9RDIK4sLrmUkH+eZi9gHAeWWNjmRRcycFm/TBZYart&#10;wCfqM1+KEMIuRQWV920qpSsqMugi2xIH7td2Bn2AXSl1h0MIN42cx3EiDdYcGips6a2i4i+7GAXH&#10;YTwdkvN++rX77vPFz355aZIPpZ4ex+0rCE+jv4tv7netYB7Why/h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bs1/EAAAA2wAAAA8AAAAAAAAAAAAAAAAAmAIAAGRycy9k&#10;b3ducmV2LnhtbFBLBQYAAAAABAAEAPUAAACJAwAAAAA=&#10;" fillcolor="#808285" stroked="f"/>
          <v:line id="Line 23" o:spid="_x0000_s8206"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AHxsIAAADbAAAADwAAAGRycy9kb3ducmV2LnhtbESPQYvCMBSE74L/ITzBm6YqyFKNsgjC&#10;LsiCbi7eHs2zKdu8lCba6q/fCILHYWa+Ydbb3tXiRm2oPCuYTTMQxIU3FZcK9O9+8gEiRGSDtWdS&#10;cKcA281wsMbc+I6PdDvFUiQIhxwV2BibXMpQWHIYpr4hTt7Ftw5jkm0pTYtdgrtazrNsKR1WnBYs&#10;NrSzVPydrk4B2+JRZz/mW5+Xh8feLrTueq3UeNR/rkBE6uM7/Gp/GQXzGTy/pB8g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MAHxsIAAADbAAAADwAAAAAAAAAAAAAA&#10;AAChAgAAZHJzL2Rvd25yZXYueG1sUEsFBgAAAAAEAAQA+QAAAJADAAAAAA==&#10;" strokecolor="#808285" strokeweight=".38242mm"/>
          <w10:wrap anchorx="page" anchory="page"/>
        </v:group>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7F3" w:rsidRDefault="007307F3">
    <w:pPr>
      <w:pStyle w:val="a3"/>
      <w:spacing w:line="14" w:lineRule="auto"/>
      <w:rPr>
        <w:sz w:val="20"/>
      </w:rPr>
    </w:pPr>
    <w:r>
      <w:rPr>
        <w:noProof/>
        <w:lang w:bidi="ar-SA"/>
      </w:rPr>
      <w:pict>
        <v:shapetype id="_x0000_t202" coordsize="21600,21600" o:spt="202" path="m,l,21600r21600,l21600,xe">
          <v:stroke joinstyle="miter"/>
          <v:path gradientshapeok="t" o:connecttype="rect"/>
        </v:shapetype>
        <v:shape id="Text Box 17" o:spid="_x0000_s8204" type="#_x0000_t202" style="position:absolute;margin-left:23.4pt;margin-top:360.8pt;width:19.6pt;height:21.6pt;z-index:-251660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59Crw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" filled="f" stroked="f">
          <v:textbox style="mso-next-textbox:#Text Box 17" inset="0,0,0,0">
            <w:txbxContent>
              <w:p w:rsidR="007307F3" w:rsidRDefault="007307F3">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D87183">
                  <w:rPr>
                    <w:rFonts w:ascii="Arial Narrow"/>
                    <w:noProof/>
                    <w:color w:val="FFFFFF"/>
                    <w:sz w:val="34"/>
                  </w:rPr>
                  <w:t>17</w:t>
                </w:r>
                <w:r>
                  <w:fldChar w:fldCharType="end"/>
                </w:r>
              </w:p>
            </w:txbxContent>
          </v:textbox>
          <w10:wrap anchorx="page" anchory="page"/>
        </v:shape>
      </w:pict>
    </w:r>
    <w:r>
      <w:rPr>
        <w:noProof/>
        <w:lang w:bidi="ar-SA"/>
      </w:rPr>
      <w:pict>
        <v:group id="Group 18" o:spid="_x0000_s8201" style="position:absolute;margin-left:0;margin-top:359.95pt;width:595.3pt;height:22.35pt;z-index:-251661312;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">
          <v:rect id="Rectangle 20" o:spid="_x0000_s8203" style="position:absolute;top:7198;width:867;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JEDcQA&#10;AADbAAAADwAAAGRycy9kb3ducmV2LnhtbERPS2vCQBC+F/oflhF6KbppxVBSV9EGQU+iVcHbNDsm&#10;odnZkN08/PfdQqG3+fieM18OphIdNa60rOBlEoEgzqwuOVdw+tyM30A4j6yxskwK7uRguXh8mGOi&#10;bc8H6o4+FyGEXYIKCu/rREqXFWTQTWxNHLibbQz6AJtc6gb7EG4q+RpFsTRYcmgosKaPgrLvY2sU&#10;7PvhsInP6fNlfe1O06901lbxTqmn0bB6B+Fp8P/iP/dWh/kx/P4SDp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RA3EAAAA2wAAAA8AAAAAAAAAAAAAAAAAmAIAAGRycy9k&#10;b3ducmV2LnhtbFBLBQYAAAAABAAEAPUAAACJAwAAAAA=&#10;" fillcolor="#808285" stroked="f"/>
          <v:line id="Line 19" o:spid="_x0000_s8202" style="position:absolute;visibility:visibl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nwlMEAAADbAAAADwAAAGRycy9kb3ducmV2LnhtbERP32vCMBB+H+x/CDfY20zdwI1qLDIo&#10;OBBBlxffjuZsis2lNNF2/vVGEPZ2H9/PWxSja8WF+tB4VjCdZCCIK28arhXo3/LtC0SIyAZbz6Tg&#10;jwIUy+enBebGD7yjyz7WIoVwyFGBjbHLpQyVJYdh4jvixB197zAm2NfS9DikcNfK9yybSYcNpwaL&#10;HX1bqk77s1PAtrq22db86MNscy3th9bDqJV6fRlXcxCRxvgvfrjXJs3/hPsv6QC5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CfCUwQAAANsAAAAPAAAAAAAAAAAAAAAA&#10;AKECAABkcnMvZG93bnJldi54bWxQSwUGAAAAAAQABAD5AAAAjwMAAAAA&#10;" strokecolor="#808285" strokeweight=".38242mm"/>
          <w10:wrap anchorx="page" anchory="page"/>
        </v:group>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7F3" w:rsidRDefault="007307F3">
    <w:pPr>
      <w:pStyle w:val="a3"/>
      <w:spacing w:line="14" w:lineRule="auto"/>
      <w:rPr>
        <w:sz w:val="20"/>
      </w:rPr>
    </w:pPr>
    <w:r>
      <w:rPr>
        <w:noProof/>
        <w:lang w:bidi="ar-SA"/>
      </w:rPr>
      <w:pict>
        <v:group id="Group 6" o:spid="_x0000_s8198" style="position:absolute;margin-left:0;margin-top:359.95pt;width:595.3pt;height:22.35pt;z-index:-251659264;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">
          <v:rect id="Rectangle 8" o:spid="_x0000_s8200"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XnlcQA&#10;AADbAAAADwAAAGRycy9kb3ducmV2LnhtbERPS2vCQBC+F/oflil4KXWj0lBSN6Eqgp6KjxZ6m2an&#10;SWh2NmTXJP57VxC8zcf3nHk2mFp01LrKsoLJOAJBnFtdcaHgeFi/vIFwHlljbZkUnMlBlj4+zDHR&#10;tucddXtfiBDCLkEFpfdNIqXLSzLoxrYhDtyfbQ36ANtC6hb7EG5qOY2iWBqsODSU2NCypPx/fzIK&#10;Pvtht46/Vs/fi5/uOPtdvZ7qeKvU6Gn4eAfhafB38c290WH+DK6/hANk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55XEAAAA2wAAAA8AAAAAAAAAAAAAAAAAmAIAAGRycy9k&#10;b3ducmV2LnhtbFBLBQYAAAAABAAEAPUAAACJAwAAAAA=&#10;" fillcolor="#808285" stroked="f"/>
          <v:line id="Line 7" o:spid="_x0000_s8199"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tu48EAAADbAAAADwAAAGRycy9kb3ducmV2LnhtbERP32vCMBB+H+x/CDfY20zdREY1FhkU&#10;HIgwlxffjuZsis2lNNF2/vVGEPZ2H9/PWxaja8WF+tB4VjCdZCCIK28arhXo3/LtE0SIyAZbz6Tg&#10;jwIUq+enJebGD/xDl32sRQrhkKMCG2OXSxkqSw7DxHfEiTv63mFMsK+l6XFI4a6V71k2lw4bTg0W&#10;O/qyVJ32Z6eAbXVts5351of59lraD62HUSv1+jKuFyAijfFf/HBvTJo/g/sv6QC5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227jwQAAANsAAAAPAAAAAAAAAAAAAAAA&#10;AKECAABkcnMvZG93bnJldi54bWxQSwUGAAAAAAQABAD5AAAAjwMAAAAA&#10;" strokecolor="#808285" strokeweight=".38242mm"/>
          <w10:wrap anchorx="page" anchory="page"/>
        </v:group>
      </w:pict>
    </w:r>
    <w:r>
      <w:rPr>
        <w:noProof/>
        <w:lang w:bidi="ar-SA"/>
      </w:rPr>
      <w:pict>
        <v:shapetype id="_x0000_t202" coordsize="21600,21600" o:spt="202" path="m,l,21600r21600,l21600,xe">
          <v:stroke joinstyle="miter"/>
          <v:path gradientshapeok="t" o:connecttype="rect"/>
        </v:shapetype>
        <v:shape id="Text Box 5" o:spid="_x0000_s8197" type="#_x0000_t202" style="position:absolute;margin-left:555.9pt;margin-top:5in;width:19.6pt;height:21.7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ixrsQIAALA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" filled="f" stroked="f">
          <v:textbox inset="0,0,0,0">
            <w:txbxContent>
              <w:p w:rsidR="007307F3" w:rsidRDefault="007307F3">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D87183">
                  <w:rPr>
                    <w:rFonts w:ascii="Arial Narrow"/>
                    <w:noProof/>
                    <w:color w:val="FFFFFF"/>
                    <w:sz w:val="34"/>
                  </w:rPr>
                  <w:t>20</w:t>
                </w:r>
                <w: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7F3" w:rsidRDefault="007307F3">
    <w:pPr>
      <w:pStyle w:val="a3"/>
      <w:spacing w:line="14" w:lineRule="auto"/>
      <w:rPr>
        <w:sz w:val="20"/>
      </w:rPr>
    </w:pPr>
    <w:r>
      <w:rPr>
        <w:noProof/>
        <w:lang w:bidi="ar-SA"/>
      </w:rPr>
      <w:pict>
        <v:group id="Group 2" o:spid="_x0000_s8194" style="position:absolute;margin-left:0;margin-top:359.95pt;width:595.3pt;height:22.35pt;z-index:-251657216;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">
          <v:rect id="Rectangle 4" o:spid="_x0000_s8196" style="position:absolute;top:7198;width:867;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Ib8EA&#10;AADaAAAADwAAAGRycy9kb3ducmV2LnhtbERPy2rCQBTdC/7DcIVupE6sNJTUUbQi1FXxCd1dM9ck&#10;mLkTMmMS/95ZCC4P5z2dd6YUDdWusKxgPIpAEKdWF5wpOOzX718gnEfWWFomBXdyMJ/1e1NMtG15&#10;S83OZyKEsEtQQe59lUjp0pwMupGtiAN3sbVBH2CdSV1jG8JNKT+iKJYGCw4NOVb0k1N63d2Mgr+2&#10;267j42p4Wv43h8l59Xkr441Sb4Nu8Q3CU+df4qf7VysIW8OVcA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zyG/BAAAA2gAAAA8AAAAAAAAAAAAAAAAAmAIAAGRycy9kb3du&#10;cmV2LnhtbFBLBQYAAAAABAAEAPUAAACGAwAAAAA=&#10;" fillcolor="#808285" stroked="f"/>
          <v:line id="Line 3" o:spid="_x0000_s8195" style="position:absolute;visibility:visibl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dpiMMAAADaAAAADwAAAGRycy9kb3ducmV2LnhtbESPQWvCQBSE74X+h+UVeqsbW5A2ugYp&#10;BCyIoN2Lt0f2mQ1m34bsalJ/vSsIPQ4z8w2zKEbXigv1ofGsYDrJQBBX3jRcK9C/5dsniBCRDbae&#10;ScEfBSiWz08LzI0feEeXfaxFgnDIUYGNsculDJUlh2HiO+LkHX3vMCbZ19L0OCS4a+V7ls2kw4bT&#10;gsWOvi1Vp/3ZKWBbXdtsa370Yba5lvZD62HUSr2+jKs5iEhj/A8/2muj4AvuV9IN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XaYjDAAAA2gAAAA8AAAAAAAAAAAAA&#10;AAAAoQIAAGRycy9kb3ducmV2LnhtbFBLBQYAAAAABAAEAPkAAACRAwAAAAA=&#10;" strokecolor="#808285" strokeweight=".38242mm"/>
          <w10:wrap anchorx="page" anchory="page"/>
        </v:group>
      </w:pict>
    </w:r>
    <w:r>
      <w:rPr>
        <w:noProof/>
        <w:lang w:bidi="ar-SA"/>
      </w:rPr>
      <w:pict>
        <v:shapetype id="_x0000_t202" coordsize="21600,21600" o:spt="202" path="m,l,21600r21600,l21600,xe">
          <v:stroke joinstyle="miter"/>
          <v:path gradientshapeok="t" o:connecttype="rect"/>
        </v:shapetype>
        <v:shape id="Text Box 1" o:spid="_x0000_s8193" type="#_x0000_t202" style="position:absolute;margin-left:19.65pt;margin-top:360.8pt;width:19.6pt;height:21.6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FE+rgIAAK8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" filled="f" stroked="f">
          <v:textbox inset="0,0,0,0">
            <w:txbxContent>
              <w:p w:rsidR="007307F3" w:rsidRDefault="007307F3">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D87183">
                  <w:rPr>
                    <w:rFonts w:ascii="Arial Narrow"/>
                    <w:noProof/>
                    <w:color w:val="FFFFFF"/>
                    <w:sz w:val="34"/>
                  </w:rPr>
                  <w:t>19</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07F3" w:rsidRDefault="007307F3">
      <w:r>
        <w:separator/>
      </w:r>
    </w:p>
  </w:footnote>
  <w:footnote w:type="continuationSeparator" w:id="0">
    <w:p w:rsidR="007307F3" w:rsidRDefault="007307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7F3" w:rsidRPr="00024354" w:rsidRDefault="007307F3" w:rsidP="00024354">
    <w:pPr>
      <w:pStyle w:val="a6"/>
      <w:pBdr>
        <w:bottom w:val="none" w:sz="0" w:space="0" w:color="auto"/>
      </w:pBdr>
      <w:rPr>
        <w:rFonts w:eastAsiaTheme="minorEastAsia"/>
        <w:lang w:eastAsia="zh-CN"/>
      </w:rPr>
    </w:pPr>
    <w:r>
      <w:rPr>
        <w:rFonts w:eastAsiaTheme="minorEastAsia"/>
        <w:noProof/>
        <w:lang w:val="en-US" w:eastAsia="zh-CN" w:bidi="ar-SA"/>
      </w:rPr>
      <w:pict>
        <v:shapetype id="_x0000_t202" coordsize="21600,21600" o:spt="202" path="m,l,21600r21600,l21600,xe">
          <v:stroke joinstyle="miter"/>
          <v:path gradientshapeok="t" o:connecttype="rect"/>
        </v:shapetype>
        <v:shape id="_x0000_s8227" type="#_x0000_t202" style="position:absolute;left:0;text-align:left;margin-left:211.95pt;margin-top:8.3pt;width:378.05pt;height:26.4pt;z-index:251661312" filled="f" stroked="f">
          <v:textbox style="mso-next-textbox:#_x0000_s8227">
            <w:txbxContent>
              <w:p w:rsidR="007307F3" w:rsidRPr="00E46D9A" w:rsidRDefault="007307F3" w:rsidP="00456DC1">
                <w:pPr>
                  <w:pStyle w:val="5"/>
                  <w:ind w:leftChars="121" w:left="266" w:firstLineChars="1311" w:firstLine="2622"/>
                  <w:rPr>
                    <w:rFonts w:eastAsiaTheme="minorEastAsia"/>
                    <w:szCs w:val="20"/>
                  </w:rPr>
                </w:pPr>
                <w:proofErr w:type="gramStart"/>
                <w:r w:rsidRPr="00456DC1">
                  <w:rPr>
                    <w:rFonts w:ascii="Arial" w:hAnsi="Arial" w:cs="Arial"/>
                    <w:b w:val="0"/>
                    <w:color w:val="FFFFFF" w:themeColor="background1"/>
                    <w:sz w:val="20"/>
                    <w:szCs w:val="20"/>
                  </w:rPr>
                  <w:t>Перфоратор</w:t>
                </w:r>
                <w:r>
                  <w:rPr>
                    <w:rFonts w:ascii="Arial" w:eastAsiaTheme="minorEastAsia" w:hAnsi="Arial" w:cs="Arial" w:hint="eastAsia"/>
                    <w:b w:val="0"/>
                    <w:color w:val="FFFFFF" w:themeColor="background1"/>
                    <w:sz w:val="20"/>
                    <w:szCs w:val="20"/>
                    <w:lang w:eastAsia="zh-CN"/>
                  </w:rPr>
                  <w:t xml:space="preserve"> </w:t>
                </w:r>
                <w:r w:rsidRPr="00456DC1">
                  <w:rPr>
                    <w:b w:val="0"/>
                    <w:color w:val="FFFFFF" w:themeColor="background1"/>
                    <w:sz w:val="20"/>
                    <w:szCs w:val="20"/>
                  </w:rPr>
                  <w:t xml:space="preserve"> электрический</w:t>
                </w:r>
                <w:proofErr w:type="gramEnd"/>
                <w:r w:rsidRPr="00456DC1">
                  <w:rPr>
                    <w:rFonts w:eastAsiaTheme="minorEastAsia" w:hint="eastAsia"/>
                    <w:b w:val="0"/>
                    <w:color w:val="FFFFFF" w:themeColor="background1"/>
                    <w:sz w:val="20"/>
                    <w:szCs w:val="20"/>
                    <w:lang w:eastAsia="zh-CN"/>
                  </w:rPr>
                  <w:t xml:space="preserve"> </w:t>
                </w:r>
                <w:r w:rsidRPr="00456DC1">
                  <w:rPr>
                    <w:b w:val="0"/>
                    <w:color w:val="FFFFFF" w:themeColor="background1"/>
                    <w:sz w:val="20"/>
                    <w:szCs w:val="20"/>
                  </w:rPr>
                  <w:t xml:space="preserve">  </w:t>
                </w:r>
                <w:r w:rsidRPr="00456DC1">
                  <w:rPr>
                    <w:b w:val="0"/>
                    <w:iCs/>
                    <w:color w:val="FFFFFF" w:themeColor="background1"/>
                    <w:sz w:val="20"/>
                    <w:szCs w:val="20"/>
                  </w:rPr>
                  <w:t>ПР-</w:t>
                </w:r>
                <w:r>
                  <w:rPr>
                    <w:rFonts w:eastAsiaTheme="minorEastAsia" w:hint="eastAsia"/>
                    <w:b w:val="0"/>
                    <w:iCs/>
                    <w:color w:val="FFFFFF" w:themeColor="background1"/>
                    <w:sz w:val="20"/>
                    <w:szCs w:val="20"/>
                    <w:lang w:eastAsia="zh-CN"/>
                  </w:rPr>
                  <w:t>920</w:t>
                </w:r>
              </w:p>
            </w:txbxContent>
          </v:textbox>
        </v:shape>
      </w:pict>
    </w:r>
    <w:r>
      <w:rPr>
        <w:rFonts w:eastAsiaTheme="minorEastAsia"/>
        <w:noProof/>
        <w:lang w:bidi="ar-SA"/>
      </w:rPr>
      <w:drawing>
        <wp:inline distT="0" distB="0" distL="0" distR="0">
          <wp:extent cx="7825057" cy="461639"/>
          <wp:effectExtent l="19050" t="0" r="4493" b="0"/>
          <wp:docPr id="20" name="图片 19" descr="未标题-2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2 副本.jpg"/>
                  <pic:cNvPicPr/>
                </pic:nvPicPr>
                <pic:blipFill>
                  <a:blip r:embed="rId1"/>
                  <a:stretch>
                    <a:fillRect/>
                  </a:stretch>
                </pic:blipFill>
                <pic:spPr>
                  <a:xfrm>
                    <a:off x="0" y="0"/>
                    <a:ext cx="7906793" cy="466461"/>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7F3" w:rsidRPr="00D910F1" w:rsidRDefault="007307F3" w:rsidP="00D910F1">
    <w:pPr>
      <w:pStyle w:val="a6"/>
      <w:pBdr>
        <w:bottom w:val="none" w:sz="0" w:space="0" w:color="auto"/>
      </w:pBdr>
      <w:jc w:val="left"/>
      <w:rPr>
        <w:rFonts w:eastAsiaTheme="minorEastAsia"/>
        <w:lang w:eastAsia="zh-CN"/>
      </w:rPr>
    </w:pPr>
    <w:r>
      <w:rPr>
        <w:rFonts w:eastAsiaTheme="minorEastAsia"/>
        <w:noProof/>
        <w:lang w:bidi="ar-SA"/>
      </w:rPr>
      <w:drawing>
        <wp:anchor distT="0" distB="0" distL="114300" distR="114300" simplePos="0" relativeHeight="251652096" behindDoc="0" locked="0" layoutInCell="1" allowOverlap="1">
          <wp:simplePos x="0" y="0"/>
          <wp:positionH relativeFrom="column">
            <wp:posOffset>10424</wp:posOffset>
          </wp:positionH>
          <wp:positionV relativeFrom="paragraph">
            <wp:posOffset>0</wp:posOffset>
          </wp:positionV>
          <wp:extent cx="7563569" cy="448574"/>
          <wp:effectExtent l="19050" t="0" r="0" b="0"/>
          <wp:wrapSquare wrapText="bothSides"/>
          <wp:docPr id="21" name="图片 20" descr="未标题-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2.jpg"/>
                  <pic:cNvPicPr/>
                </pic:nvPicPr>
                <pic:blipFill>
                  <a:blip r:embed="rId1"/>
                  <a:stretch>
                    <a:fillRect/>
                  </a:stretch>
                </pic:blipFill>
                <pic:spPr>
                  <a:xfrm>
                    <a:off x="0" y="0"/>
                    <a:ext cx="7563569" cy="448574"/>
                  </a:xfrm>
                  <a:prstGeom prst="rect">
                    <a:avLst/>
                  </a:prstGeom>
                </pic:spPr>
              </pic:pic>
            </a:graphicData>
          </a:graphic>
        </wp:anchor>
      </w:drawing>
    </w:r>
    <w:r>
      <w:rPr>
        <w:rFonts w:eastAsiaTheme="minorEastAsia"/>
        <w:noProof/>
        <w:lang w:val="en-US" w:eastAsia="zh-CN" w:bidi="ar-SA"/>
      </w:rPr>
      <w:pict>
        <v:shapetype id="_x0000_t202" coordsize="21600,21600" o:spt="202" path="m,l,21600r21600,l21600,xe">
          <v:stroke joinstyle="miter"/>
          <v:path gradientshapeok="t" o:connecttype="rect"/>
        </v:shapetype>
        <v:shape id="_x0000_s8229" type="#_x0000_t202" style="position:absolute;margin-left:30.9pt;margin-top:5pt;width:304.65pt;height:29.45pt;z-index:251662336;mso-position-horizontal-relative:text;mso-position-vertical-relative:text" filled="f" stroked="f">
          <v:textbox style="mso-next-textbox:#_x0000_s8229">
            <w:txbxContent>
              <w:p w:rsidR="007307F3" w:rsidRPr="00E46D9A" w:rsidRDefault="007307F3" w:rsidP="00456DC1">
                <w:pPr>
                  <w:pStyle w:val="5"/>
                  <w:ind w:leftChars="121" w:left="266"/>
                  <w:rPr>
                    <w:rFonts w:eastAsiaTheme="minorEastAsia"/>
                    <w:szCs w:val="20"/>
                  </w:rPr>
                </w:pPr>
                <w:proofErr w:type="gramStart"/>
                <w:r w:rsidRPr="00456DC1">
                  <w:rPr>
                    <w:rFonts w:ascii="Arial" w:hAnsi="Arial" w:cs="Arial"/>
                    <w:b w:val="0"/>
                    <w:color w:val="FFFFFF" w:themeColor="background1"/>
                    <w:sz w:val="20"/>
                    <w:szCs w:val="20"/>
                  </w:rPr>
                  <w:t>Перфоратор</w:t>
                </w:r>
                <w:r>
                  <w:rPr>
                    <w:rFonts w:ascii="Arial" w:eastAsiaTheme="minorEastAsia" w:hAnsi="Arial" w:cs="Arial" w:hint="eastAsia"/>
                    <w:b w:val="0"/>
                    <w:color w:val="FFFFFF" w:themeColor="background1"/>
                    <w:sz w:val="20"/>
                    <w:szCs w:val="20"/>
                    <w:lang w:eastAsia="zh-CN"/>
                  </w:rPr>
                  <w:t xml:space="preserve"> </w:t>
                </w:r>
                <w:r w:rsidRPr="00456DC1">
                  <w:rPr>
                    <w:b w:val="0"/>
                    <w:color w:val="FFFFFF" w:themeColor="background1"/>
                    <w:sz w:val="20"/>
                    <w:szCs w:val="20"/>
                  </w:rPr>
                  <w:t xml:space="preserve"> электрический</w:t>
                </w:r>
                <w:proofErr w:type="gramEnd"/>
                <w:r w:rsidRPr="00456DC1">
                  <w:rPr>
                    <w:rFonts w:eastAsiaTheme="minorEastAsia" w:hint="eastAsia"/>
                    <w:b w:val="0"/>
                    <w:color w:val="FFFFFF" w:themeColor="background1"/>
                    <w:sz w:val="20"/>
                    <w:szCs w:val="20"/>
                    <w:lang w:eastAsia="zh-CN"/>
                  </w:rPr>
                  <w:t xml:space="preserve"> </w:t>
                </w:r>
                <w:r w:rsidRPr="00456DC1">
                  <w:rPr>
                    <w:b w:val="0"/>
                    <w:color w:val="FFFFFF" w:themeColor="background1"/>
                    <w:sz w:val="20"/>
                    <w:szCs w:val="20"/>
                  </w:rPr>
                  <w:t xml:space="preserve">  </w:t>
                </w:r>
                <w:r w:rsidRPr="00456DC1">
                  <w:rPr>
                    <w:b w:val="0"/>
                    <w:iCs/>
                    <w:color w:val="FFFFFF" w:themeColor="background1"/>
                    <w:sz w:val="20"/>
                    <w:szCs w:val="20"/>
                  </w:rPr>
                  <w:t>ПР-</w:t>
                </w:r>
                <w:r>
                  <w:rPr>
                    <w:rFonts w:eastAsiaTheme="minorEastAsia" w:hint="eastAsia"/>
                    <w:b w:val="0"/>
                    <w:iCs/>
                    <w:color w:val="FFFFFF" w:themeColor="background1"/>
                    <w:sz w:val="20"/>
                    <w:szCs w:val="20"/>
                    <w:lang w:eastAsia="zh-CN"/>
                  </w:rPr>
                  <w:t>920</w:t>
                </w:r>
              </w:p>
              <w:p w:rsidR="007307F3" w:rsidRPr="00456DC1" w:rsidRDefault="007307F3" w:rsidP="00456DC1"/>
            </w:txbxContent>
          </v:textbox>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7F3" w:rsidRDefault="007307F3" w:rsidP="00DC055B">
    <w:pPr>
      <w:pStyle w:val="a6"/>
      <w:spacing w:line="14"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40A14"/>
    <w:multiLevelType w:val="hybridMultilevel"/>
    <w:tmpl w:val="B13A737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15:restartNumberingAfterBreak="0">
    <w:nsid w:val="264C716A"/>
    <w:multiLevelType w:val="hybridMultilevel"/>
    <w:tmpl w:val="9DFC50D2"/>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0CF360C"/>
    <w:multiLevelType w:val="hybridMultilevel"/>
    <w:tmpl w:val="58A4187C"/>
    <w:lvl w:ilvl="0" w:tplc="B4B030DA">
      <w:start w:val="1"/>
      <w:numFmt w:val="decimal"/>
      <w:lvlText w:val="%1."/>
      <w:lvlJc w:val="left"/>
      <w:pPr>
        <w:ind w:left="166"/>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620E419E">
      <w:start w:val="1"/>
      <w:numFmt w:val="lowerLetter"/>
      <w:lvlText w:val="%2"/>
      <w:lvlJc w:val="left"/>
      <w:pPr>
        <w:ind w:left="335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A5FA0F5E">
      <w:start w:val="1"/>
      <w:numFmt w:val="lowerRoman"/>
      <w:lvlText w:val="%3"/>
      <w:lvlJc w:val="left"/>
      <w:pPr>
        <w:ind w:left="407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D90C1904">
      <w:start w:val="1"/>
      <w:numFmt w:val="decimal"/>
      <w:lvlText w:val="%4"/>
      <w:lvlJc w:val="left"/>
      <w:pPr>
        <w:ind w:left="479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0CF452E4">
      <w:start w:val="1"/>
      <w:numFmt w:val="lowerLetter"/>
      <w:lvlText w:val="%5"/>
      <w:lvlJc w:val="left"/>
      <w:pPr>
        <w:ind w:left="551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5D669832">
      <w:start w:val="1"/>
      <w:numFmt w:val="lowerRoman"/>
      <w:lvlText w:val="%6"/>
      <w:lvlJc w:val="left"/>
      <w:pPr>
        <w:ind w:left="623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2FF8B7AE">
      <w:start w:val="1"/>
      <w:numFmt w:val="decimal"/>
      <w:lvlText w:val="%7"/>
      <w:lvlJc w:val="left"/>
      <w:pPr>
        <w:ind w:left="695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2BA2491C">
      <w:start w:val="1"/>
      <w:numFmt w:val="lowerLetter"/>
      <w:lvlText w:val="%8"/>
      <w:lvlJc w:val="left"/>
      <w:pPr>
        <w:ind w:left="767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2B54BF26">
      <w:start w:val="1"/>
      <w:numFmt w:val="lowerRoman"/>
      <w:lvlText w:val="%9"/>
      <w:lvlJc w:val="left"/>
      <w:pPr>
        <w:ind w:left="839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3" w15:restartNumberingAfterBreak="0">
    <w:nsid w:val="313905AF"/>
    <w:multiLevelType w:val="hybridMultilevel"/>
    <w:tmpl w:val="71B0F3A6"/>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 w15:restartNumberingAfterBreak="0">
    <w:nsid w:val="322B52A9"/>
    <w:multiLevelType w:val="hybridMultilevel"/>
    <w:tmpl w:val="16FAD0D4"/>
    <w:lvl w:ilvl="0" w:tplc="5E382890">
      <w:start w:val="1"/>
      <w:numFmt w:val="russianLower"/>
      <w:lvlText w:val="%1."/>
      <w:lvlJc w:val="left"/>
      <w:pPr>
        <w:ind w:left="720" w:hanging="360"/>
      </w:pPr>
      <w:rPr>
        <w:rFonts w:hint="default"/>
      </w:rPr>
    </w:lvl>
    <w:lvl w:ilvl="1" w:tplc="F6943326">
      <w:start w:val="1"/>
      <w:numFmt w:val="lowerRoman"/>
      <w:lvlText w:val="%2)"/>
      <w:lvlJc w:val="left"/>
      <w:pPr>
        <w:ind w:left="1800" w:hanging="720"/>
      </w:pPr>
      <w:rPr>
        <w:rFonts w:hint="default"/>
      </w:rPr>
    </w:lvl>
    <w:lvl w:ilvl="2" w:tplc="D9A2C098">
      <w:start w:val="1"/>
      <w:numFmt w:val="lowerLetter"/>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BA01EE8"/>
    <w:multiLevelType w:val="hybridMultilevel"/>
    <w:tmpl w:val="DCF06ECA"/>
    <w:lvl w:ilvl="0" w:tplc="0AC0A6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40827FCB"/>
    <w:multiLevelType w:val="hybridMultilevel"/>
    <w:tmpl w:val="C4D6F3A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 w15:restartNumberingAfterBreak="0">
    <w:nsid w:val="497129BC"/>
    <w:multiLevelType w:val="hybridMultilevel"/>
    <w:tmpl w:val="43CE899A"/>
    <w:lvl w:ilvl="0" w:tplc="0AC0A6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4DF14E78"/>
    <w:multiLevelType w:val="hybridMultilevel"/>
    <w:tmpl w:val="3454D3D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15:restartNumberingAfterBreak="0">
    <w:nsid w:val="4F16430C"/>
    <w:multiLevelType w:val="hybridMultilevel"/>
    <w:tmpl w:val="C31EFFBA"/>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12A54FE"/>
    <w:multiLevelType w:val="hybridMultilevel"/>
    <w:tmpl w:val="BB2E712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 w15:restartNumberingAfterBreak="0">
    <w:nsid w:val="67CC5C4A"/>
    <w:multiLevelType w:val="hybridMultilevel"/>
    <w:tmpl w:val="8A764150"/>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22E3027"/>
    <w:multiLevelType w:val="hybridMultilevel"/>
    <w:tmpl w:val="F8B25E42"/>
    <w:lvl w:ilvl="0" w:tplc="0419000F">
      <w:start w:val="1"/>
      <w:numFmt w:val="decimal"/>
      <w:lvlText w:val="%1."/>
      <w:lvlJc w:val="left"/>
      <w:pPr>
        <w:ind w:left="1520" w:hanging="360"/>
      </w:pPr>
    </w:lvl>
    <w:lvl w:ilvl="1" w:tplc="04190019" w:tentative="1">
      <w:start w:val="1"/>
      <w:numFmt w:val="lowerLetter"/>
      <w:lvlText w:val="%2."/>
      <w:lvlJc w:val="left"/>
      <w:pPr>
        <w:ind w:left="2240" w:hanging="360"/>
      </w:pPr>
    </w:lvl>
    <w:lvl w:ilvl="2" w:tplc="0419001B" w:tentative="1">
      <w:start w:val="1"/>
      <w:numFmt w:val="lowerRoman"/>
      <w:lvlText w:val="%3."/>
      <w:lvlJc w:val="right"/>
      <w:pPr>
        <w:ind w:left="2960" w:hanging="180"/>
      </w:pPr>
    </w:lvl>
    <w:lvl w:ilvl="3" w:tplc="0419000F" w:tentative="1">
      <w:start w:val="1"/>
      <w:numFmt w:val="decimal"/>
      <w:lvlText w:val="%4."/>
      <w:lvlJc w:val="left"/>
      <w:pPr>
        <w:ind w:left="3680" w:hanging="360"/>
      </w:pPr>
    </w:lvl>
    <w:lvl w:ilvl="4" w:tplc="04190019" w:tentative="1">
      <w:start w:val="1"/>
      <w:numFmt w:val="lowerLetter"/>
      <w:lvlText w:val="%5."/>
      <w:lvlJc w:val="left"/>
      <w:pPr>
        <w:ind w:left="4400" w:hanging="360"/>
      </w:pPr>
    </w:lvl>
    <w:lvl w:ilvl="5" w:tplc="0419001B" w:tentative="1">
      <w:start w:val="1"/>
      <w:numFmt w:val="lowerRoman"/>
      <w:lvlText w:val="%6."/>
      <w:lvlJc w:val="right"/>
      <w:pPr>
        <w:ind w:left="5120" w:hanging="180"/>
      </w:pPr>
    </w:lvl>
    <w:lvl w:ilvl="6" w:tplc="0419000F" w:tentative="1">
      <w:start w:val="1"/>
      <w:numFmt w:val="decimal"/>
      <w:lvlText w:val="%7."/>
      <w:lvlJc w:val="left"/>
      <w:pPr>
        <w:ind w:left="5840" w:hanging="360"/>
      </w:pPr>
    </w:lvl>
    <w:lvl w:ilvl="7" w:tplc="04190019" w:tentative="1">
      <w:start w:val="1"/>
      <w:numFmt w:val="lowerLetter"/>
      <w:lvlText w:val="%8."/>
      <w:lvlJc w:val="left"/>
      <w:pPr>
        <w:ind w:left="6560" w:hanging="360"/>
      </w:pPr>
    </w:lvl>
    <w:lvl w:ilvl="8" w:tplc="0419001B" w:tentative="1">
      <w:start w:val="1"/>
      <w:numFmt w:val="lowerRoman"/>
      <w:lvlText w:val="%9."/>
      <w:lvlJc w:val="right"/>
      <w:pPr>
        <w:ind w:left="7280" w:hanging="180"/>
      </w:pPr>
    </w:lvl>
  </w:abstractNum>
  <w:num w:numId="1">
    <w:abstractNumId w:val="2"/>
  </w:num>
  <w:num w:numId="2">
    <w:abstractNumId w:val="8"/>
  </w:num>
  <w:num w:numId="3">
    <w:abstractNumId w:val="12"/>
  </w:num>
  <w:num w:numId="4">
    <w:abstractNumId w:val="3"/>
  </w:num>
  <w:num w:numId="5">
    <w:abstractNumId w:val="9"/>
  </w:num>
  <w:num w:numId="6">
    <w:abstractNumId w:val="11"/>
  </w:num>
  <w:num w:numId="7">
    <w:abstractNumId w:val="1"/>
  </w:num>
  <w:num w:numId="8">
    <w:abstractNumId w:val="4"/>
  </w:num>
  <w:num w:numId="9">
    <w:abstractNumId w:val="10"/>
  </w:num>
  <w:num w:numId="10">
    <w:abstractNumId w:val="6"/>
  </w:num>
  <w:num w:numId="11">
    <w:abstractNumId w:val="5"/>
  </w:num>
  <w:num w:numId="12">
    <w:abstractNumId w:val="7"/>
  </w:num>
  <w:num w:numId="13">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evenAndOddHeaders/>
  <w:drawingGridHorizontalSpacing w:val="110"/>
  <w:displayHorizontalDrawingGridEvery w:val="2"/>
  <w:characterSpacingControl w:val="doNotCompress"/>
  <w:hdrShapeDefaults>
    <o:shapedefaults v:ext="edit" spidmax="16278">
      <o:colormenu v:ext="edit" fillcolor="none" strokecolor="none [3212]"/>
    </o:shapedefaults>
    <o:shapelayout v:ext="edit">
      <o:idmap v:ext="edit" data="8"/>
      <o:rules v:ext="edit">
        <o:r id="V:Rule1" type="connector" idref="#Line 90"/>
        <o:r id="V:Rule2" type="connector" idref="#Line 96"/>
      </o:rules>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F50C94"/>
    <w:rsid w:val="00007E53"/>
    <w:rsid w:val="00011F00"/>
    <w:rsid w:val="00020E7E"/>
    <w:rsid w:val="00024354"/>
    <w:rsid w:val="00026D20"/>
    <w:rsid w:val="000331E4"/>
    <w:rsid w:val="00043CB7"/>
    <w:rsid w:val="000458A7"/>
    <w:rsid w:val="0006112E"/>
    <w:rsid w:val="00093CCD"/>
    <w:rsid w:val="00093E05"/>
    <w:rsid w:val="000954AE"/>
    <w:rsid w:val="000A6291"/>
    <w:rsid w:val="000A7D9B"/>
    <w:rsid w:val="000B5823"/>
    <w:rsid w:val="000B5D89"/>
    <w:rsid w:val="000B76BB"/>
    <w:rsid w:val="000C265E"/>
    <w:rsid w:val="000C35DA"/>
    <w:rsid w:val="000C39BD"/>
    <w:rsid w:val="000C59A1"/>
    <w:rsid w:val="000D40C6"/>
    <w:rsid w:val="000D40F7"/>
    <w:rsid w:val="000D78CB"/>
    <w:rsid w:val="000D7B5F"/>
    <w:rsid w:val="000E2B6D"/>
    <w:rsid w:val="000E5C5A"/>
    <w:rsid w:val="000F4AD5"/>
    <w:rsid w:val="000F666D"/>
    <w:rsid w:val="000F6BAB"/>
    <w:rsid w:val="001013B3"/>
    <w:rsid w:val="00111104"/>
    <w:rsid w:val="00121A2D"/>
    <w:rsid w:val="001248F5"/>
    <w:rsid w:val="00131327"/>
    <w:rsid w:val="00134686"/>
    <w:rsid w:val="00137FF0"/>
    <w:rsid w:val="00143181"/>
    <w:rsid w:val="00160321"/>
    <w:rsid w:val="00163D40"/>
    <w:rsid w:val="001650F1"/>
    <w:rsid w:val="001722CD"/>
    <w:rsid w:val="00182F62"/>
    <w:rsid w:val="0018414A"/>
    <w:rsid w:val="001A06C4"/>
    <w:rsid w:val="001C0805"/>
    <w:rsid w:val="001C36F3"/>
    <w:rsid w:val="001C6B5F"/>
    <w:rsid w:val="001C7173"/>
    <w:rsid w:val="001C7A13"/>
    <w:rsid w:val="001D2D72"/>
    <w:rsid w:val="001D4118"/>
    <w:rsid w:val="001D451E"/>
    <w:rsid w:val="001D5A7B"/>
    <w:rsid w:val="001D74C4"/>
    <w:rsid w:val="001E0A0F"/>
    <w:rsid w:val="001E2D34"/>
    <w:rsid w:val="001E6096"/>
    <w:rsid w:val="001F608B"/>
    <w:rsid w:val="002007CA"/>
    <w:rsid w:val="002013CF"/>
    <w:rsid w:val="002019AE"/>
    <w:rsid w:val="00222FC7"/>
    <w:rsid w:val="00235A99"/>
    <w:rsid w:val="00241319"/>
    <w:rsid w:val="0024250E"/>
    <w:rsid w:val="00246198"/>
    <w:rsid w:val="002510B9"/>
    <w:rsid w:val="00252C1A"/>
    <w:rsid w:val="002661E6"/>
    <w:rsid w:val="00271576"/>
    <w:rsid w:val="00274125"/>
    <w:rsid w:val="00274ECF"/>
    <w:rsid w:val="0028397B"/>
    <w:rsid w:val="00291D6A"/>
    <w:rsid w:val="00291F0C"/>
    <w:rsid w:val="002950EB"/>
    <w:rsid w:val="002B780A"/>
    <w:rsid w:val="002C08B5"/>
    <w:rsid w:val="002C346C"/>
    <w:rsid w:val="002C62B7"/>
    <w:rsid w:val="002D3D57"/>
    <w:rsid w:val="002D7569"/>
    <w:rsid w:val="002D7D96"/>
    <w:rsid w:val="002E37BC"/>
    <w:rsid w:val="002E4F01"/>
    <w:rsid w:val="00313848"/>
    <w:rsid w:val="00315F95"/>
    <w:rsid w:val="003210CD"/>
    <w:rsid w:val="00331118"/>
    <w:rsid w:val="00346BE1"/>
    <w:rsid w:val="00347E80"/>
    <w:rsid w:val="00365A20"/>
    <w:rsid w:val="003759DB"/>
    <w:rsid w:val="00386111"/>
    <w:rsid w:val="0038719B"/>
    <w:rsid w:val="00390369"/>
    <w:rsid w:val="003A6632"/>
    <w:rsid w:val="003B2E03"/>
    <w:rsid w:val="003C3252"/>
    <w:rsid w:val="003C46D4"/>
    <w:rsid w:val="003D4529"/>
    <w:rsid w:val="003D47F4"/>
    <w:rsid w:val="003D6F04"/>
    <w:rsid w:val="003E458A"/>
    <w:rsid w:val="003F0FA5"/>
    <w:rsid w:val="0040448A"/>
    <w:rsid w:val="004202A3"/>
    <w:rsid w:val="00426F8A"/>
    <w:rsid w:val="00430789"/>
    <w:rsid w:val="004342DD"/>
    <w:rsid w:val="00445D1E"/>
    <w:rsid w:val="00456DC1"/>
    <w:rsid w:val="00470195"/>
    <w:rsid w:val="0047366A"/>
    <w:rsid w:val="00482F05"/>
    <w:rsid w:val="00483F7A"/>
    <w:rsid w:val="00486DC3"/>
    <w:rsid w:val="004871F7"/>
    <w:rsid w:val="00493F98"/>
    <w:rsid w:val="004A07D0"/>
    <w:rsid w:val="004A525D"/>
    <w:rsid w:val="004B61E0"/>
    <w:rsid w:val="004C1982"/>
    <w:rsid w:val="004C3796"/>
    <w:rsid w:val="004D3F3F"/>
    <w:rsid w:val="004D6277"/>
    <w:rsid w:val="004E17C6"/>
    <w:rsid w:val="004E4EED"/>
    <w:rsid w:val="004F0126"/>
    <w:rsid w:val="004F19E4"/>
    <w:rsid w:val="004F6FFA"/>
    <w:rsid w:val="0051267B"/>
    <w:rsid w:val="00517E91"/>
    <w:rsid w:val="00521693"/>
    <w:rsid w:val="0053442E"/>
    <w:rsid w:val="005345B7"/>
    <w:rsid w:val="005378E0"/>
    <w:rsid w:val="00554030"/>
    <w:rsid w:val="00566984"/>
    <w:rsid w:val="005670B0"/>
    <w:rsid w:val="005844AC"/>
    <w:rsid w:val="005952D1"/>
    <w:rsid w:val="005A33A3"/>
    <w:rsid w:val="005B62D2"/>
    <w:rsid w:val="005C2FDB"/>
    <w:rsid w:val="005D182C"/>
    <w:rsid w:val="005D1F12"/>
    <w:rsid w:val="005D4FE5"/>
    <w:rsid w:val="005E2DB4"/>
    <w:rsid w:val="005E3FB7"/>
    <w:rsid w:val="005E592C"/>
    <w:rsid w:val="005F22CC"/>
    <w:rsid w:val="005F4579"/>
    <w:rsid w:val="006139D2"/>
    <w:rsid w:val="00615300"/>
    <w:rsid w:val="00642C1B"/>
    <w:rsid w:val="00642C4C"/>
    <w:rsid w:val="0066563C"/>
    <w:rsid w:val="00666529"/>
    <w:rsid w:val="00675A4A"/>
    <w:rsid w:val="00680713"/>
    <w:rsid w:val="00693885"/>
    <w:rsid w:val="00697062"/>
    <w:rsid w:val="006B0E39"/>
    <w:rsid w:val="006C3E80"/>
    <w:rsid w:val="006D0347"/>
    <w:rsid w:val="006D061B"/>
    <w:rsid w:val="006D7AB1"/>
    <w:rsid w:val="006E2B9A"/>
    <w:rsid w:val="006E4336"/>
    <w:rsid w:val="006E6C7A"/>
    <w:rsid w:val="007023A3"/>
    <w:rsid w:val="00704142"/>
    <w:rsid w:val="007127B3"/>
    <w:rsid w:val="007174BE"/>
    <w:rsid w:val="00722956"/>
    <w:rsid w:val="007307F3"/>
    <w:rsid w:val="00733993"/>
    <w:rsid w:val="00735181"/>
    <w:rsid w:val="007404E1"/>
    <w:rsid w:val="00743EFD"/>
    <w:rsid w:val="00750244"/>
    <w:rsid w:val="0075692A"/>
    <w:rsid w:val="007571E7"/>
    <w:rsid w:val="00761391"/>
    <w:rsid w:val="00766F9D"/>
    <w:rsid w:val="007700C7"/>
    <w:rsid w:val="00772B00"/>
    <w:rsid w:val="00776E78"/>
    <w:rsid w:val="00786145"/>
    <w:rsid w:val="00792804"/>
    <w:rsid w:val="0079535A"/>
    <w:rsid w:val="007A29D9"/>
    <w:rsid w:val="007B7607"/>
    <w:rsid w:val="007D1990"/>
    <w:rsid w:val="007F6CB6"/>
    <w:rsid w:val="007F7F4F"/>
    <w:rsid w:val="0080394F"/>
    <w:rsid w:val="0080482E"/>
    <w:rsid w:val="00806E4C"/>
    <w:rsid w:val="00807F99"/>
    <w:rsid w:val="00810B8C"/>
    <w:rsid w:val="008267AB"/>
    <w:rsid w:val="008363C6"/>
    <w:rsid w:val="00843E5C"/>
    <w:rsid w:val="00847960"/>
    <w:rsid w:val="00852325"/>
    <w:rsid w:val="00870693"/>
    <w:rsid w:val="008855FD"/>
    <w:rsid w:val="008A02D6"/>
    <w:rsid w:val="008B3D7F"/>
    <w:rsid w:val="008C1ACC"/>
    <w:rsid w:val="008C551B"/>
    <w:rsid w:val="008E32CF"/>
    <w:rsid w:val="008E4EC1"/>
    <w:rsid w:val="00901369"/>
    <w:rsid w:val="0090244C"/>
    <w:rsid w:val="009163A5"/>
    <w:rsid w:val="009234D8"/>
    <w:rsid w:val="009251AE"/>
    <w:rsid w:val="00933BDD"/>
    <w:rsid w:val="0093465C"/>
    <w:rsid w:val="009429C7"/>
    <w:rsid w:val="00952209"/>
    <w:rsid w:val="0095436F"/>
    <w:rsid w:val="009558B2"/>
    <w:rsid w:val="00966799"/>
    <w:rsid w:val="009912E0"/>
    <w:rsid w:val="009A776B"/>
    <w:rsid w:val="009B67AF"/>
    <w:rsid w:val="009B6BE2"/>
    <w:rsid w:val="009C7C18"/>
    <w:rsid w:val="009D0569"/>
    <w:rsid w:val="00A04C50"/>
    <w:rsid w:val="00A068A0"/>
    <w:rsid w:val="00A079A5"/>
    <w:rsid w:val="00A211F2"/>
    <w:rsid w:val="00A36E42"/>
    <w:rsid w:val="00A44A82"/>
    <w:rsid w:val="00A44AD6"/>
    <w:rsid w:val="00A501A4"/>
    <w:rsid w:val="00A513C1"/>
    <w:rsid w:val="00A55A8E"/>
    <w:rsid w:val="00A637BE"/>
    <w:rsid w:val="00A63C4A"/>
    <w:rsid w:val="00A76C6A"/>
    <w:rsid w:val="00A8325C"/>
    <w:rsid w:val="00A95C21"/>
    <w:rsid w:val="00AA281D"/>
    <w:rsid w:val="00AA56AD"/>
    <w:rsid w:val="00AA78B7"/>
    <w:rsid w:val="00AE0ED2"/>
    <w:rsid w:val="00AF03BE"/>
    <w:rsid w:val="00AF79EB"/>
    <w:rsid w:val="00B144F3"/>
    <w:rsid w:val="00B14A81"/>
    <w:rsid w:val="00B21725"/>
    <w:rsid w:val="00B22B24"/>
    <w:rsid w:val="00B25D57"/>
    <w:rsid w:val="00B30CF8"/>
    <w:rsid w:val="00B411B6"/>
    <w:rsid w:val="00B419E1"/>
    <w:rsid w:val="00B54FE8"/>
    <w:rsid w:val="00B55EC5"/>
    <w:rsid w:val="00B64A73"/>
    <w:rsid w:val="00B64D1B"/>
    <w:rsid w:val="00B916F6"/>
    <w:rsid w:val="00BA04C2"/>
    <w:rsid w:val="00BB299B"/>
    <w:rsid w:val="00BB4F04"/>
    <w:rsid w:val="00BB504E"/>
    <w:rsid w:val="00BC19BC"/>
    <w:rsid w:val="00BC2A90"/>
    <w:rsid w:val="00BC3A3F"/>
    <w:rsid w:val="00BC6897"/>
    <w:rsid w:val="00BD0F7D"/>
    <w:rsid w:val="00BD2395"/>
    <w:rsid w:val="00BE36DB"/>
    <w:rsid w:val="00BE4A1D"/>
    <w:rsid w:val="00BF4C9F"/>
    <w:rsid w:val="00C00F4C"/>
    <w:rsid w:val="00C01CA6"/>
    <w:rsid w:val="00C07BE8"/>
    <w:rsid w:val="00C137C2"/>
    <w:rsid w:val="00C150F9"/>
    <w:rsid w:val="00C1742E"/>
    <w:rsid w:val="00C278D2"/>
    <w:rsid w:val="00C3001A"/>
    <w:rsid w:val="00C425DE"/>
    <w:rsid w:val="00C44CC5"/>
    <w:rsid w:val="00C514AC"/>
    <w:rsid w:val="00C51A9E"/>
    <w:rsid w:val="00C747A6"/>
    <w:rsid w:val="00C76370"/>
    <w:rsid w:val="00C87040"/>
    <w:rsid w:val="00C903B8"/>
    <w:rsid w:val="00C94CA5"/>
    <w:rsid w:val="00C9552B"/>
    <w:rsid w:val="00C95B90"/>
    <w:rsid w:val="00C96612"/>
    <w:rsid w:val="00CC4596"/>
    <w:rsid w:val="00CD54BD"/>
    <w:rsid w:val="00CE29B1"/>
    <w:rsid w:val="00CE3DDB"/>
    <w:rsid w:val="00CF1E02"/>
    <w:rsid w:val="00CF48DC"/>
    <w:rsid w:val="00D031FF"/>
    <w:rsid w:val="00D03DDD"/>
    <w:rsid w:val="00D0592E"/>
    <w:rsid w:val="00D061C9"/>
    <w:rsid w:val="00D062F6"/>
    <w:rsid w:val="00D10687"/>
    <w:rsid w:val="00D114E3"/>
    <w:rsid w:val="00D14FEF"/>
    <w:rsid w:val="00D155EB"/>
    <w:rsid w:val="00D15CB5"/>
    <w:rsid w:val="00D234F6"/>
    <w:rsid w:val="00D3033E"/>
    <w:rsid w:val="00D37D23"/>
    <w:rsid w:val="00D45184"/>
    <w:rsid w:val="00D462D6"/>
    <w:rsid w:val="00D65DB0"/>
    <w:rsid w:val="00D66A92"/>
    <w:rsid w:val="00D7550F"/>
    <w:rsid w:val="00D82AD0"/>
    <w:rsid w:val="00D833BB"/>
    <w:rsid w:val="00D87183"/>
    <w:rsid w:val="00D910F1"/>
    <w:rsid w:val="00D94D0D"/>
    <w:rsid w:val="00D96660"/>
    <w:rsid w:val="00DB5F83"/>
    <w:rsid w:val="00DB63AC"/>
    <w:rsid w:val="00DC055B"/>
    <w:rsid w:val="00DD1380"/>
    <w:rsid w:val="00DE0D00"/>
    <w:rsid w:val="00DF04BC"/>
    <w:rsid w:val="00DF0E29"/>
    <w:rsid w:val="00DF2700"/>
    <w:rsid w:val="00E057AA"/>
    <w:rsid w:val="00E0669D"/>
    <w:rsid w:val="00E11C8E"/>
    <w:rsid w:val="00E12B3E"/>
    <w:rsid w:val="00E13665"/>
    <w:rsid w:val="00E153F2"/>
    <w:rsid w:val="00E201F4"/>
    <w:rsid w:val="00E22BF0"/>
    <w:rsid w:val="00E34384"/>
    <w:rsid w:val="00E3751D"/>
    <w:rsid w:val="00E435D1"/>
    <w:rsid w:val="00E46D9A"/>
    <w:rsid w:val="00E53F41"/>
    <w:rsid w:val="00E6073E"/>
    <w:rsid w:val="00E653A8"/>
    <w:rsid w:val="00E83B2E"/>
    <w:rsid w:val="00E845C5"/>
    <w:rsid w:val="00E875AA"/>
    <w:rsid w:val="00EA2071"/>
    <w:rsid w:val="00EA5DCD"/>
    <w:rsid w:val="00EA60E7"/>
    <w:rsid w:val="00EB372B"/>
    <w:rsid w:val="00EB6A9B"/>
    <w:rsid w:val="00EC4CE9"/>
    <w:rsid w:val="00EC5B25"/>
    <w:rsid w:val="00ED0F98"/>
    <w:rsid w:val="00ED24D8"/>
    <w:rsid w:val="00EE1A99"/>
    <w:rsid w:val="00EE6164"/>
    <w:rsid w:val="00EF4692"/>
    <w:rsid w:val="00EF61E0"/>
    <w:rsid w:val="00F00D71"/>
    <w:rsid w:val="00F01440"/>
    <w:rsid w:val="00F01F80"/>
    <w:rsid w:val="00F02446"/>
    <w:rsid w:val="00F03589"/>
    <w:rsid w:val="00F1501D"/>
    <w:rsid w:val="00F15E58"/>
    <w:rsid w:val="00F16926"/>
    <w:rsid w:val="00F25988"/>
    <w:rsid w:val="00F25C0F"/>
    <w:rsid w:val="00F263B5"/>
    <w:rsid w:val="00F319A8"/>
    <w:rsid w:val="00F50C94"/>
    <w:rsid w:val="00F56182"/>
    <w:rsid w:val="00F5706A"/>
    <w:rsid w:val="00F70996"/>
    <w:rsid w:val="00F752EF"/>
    <w:rsid w:val="00F80C66"/>
    <w:rsid w:val="00F94C28"/>
    <w:rsid w:val="00FA02B8"/>
    <w:rsid w:val="00FA4048"/>
    <w:rsid w:val="00FA7132"/>
    <w:rsid w:val="00FB2DF7"/>
    <w:rsid w:val="00FC6752"/>
    <w:rsid w:val="00FD11BE"/>
    <w:rsid w:val="00FE3B33"/>
    <w:rsid w:val="00FE4D44"/>
    <w:rsid w:val="00FF6C8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278">
      <o:colormenu v:ext="edit" fillcolor="none" strokecolor="none [3212]"/>
    </o:shapedefaults>
    <o:shapelayout v:ext="edit">
      <o:idmap v:ext="edit" data="1,15"/>
    </o:shapelayout>
  </w:shapeDefaults>
  <w:decimalSymbol w:val=","/>
  <w:listSeparator w:val=";"/>
  <w15:docId w15:val="{0F3A776B-A10A-43E4-912E-3FC46C50D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link w:val="50"/>
    <w:uiPriority w:val="1"/>
    <w:qFormat/>
    <w:rsid w:val="00445D1E"/>
    <w:pPr>
      <w:ind w:left="267"/>
      <w:outlineLvl w:val="4"/>
    </w:pPr>
    <w:rPr>
      <w:b/>
      <w:bCs/>
    </w:rPr>
  </w:style>
  <w:style w:type="paragraph" w:styleId="6">
    <w:name w:val="heading 6"/>
    <w:basedOn w:val="a"/>
    <w:next w:val="a"/>
    <w:link w:val="60"/>
    <w:uiPriority w:val="9"/>
    <w:unhideWhenUsed/>
    <w:qFormat/>
    <w:rsid w:val="00EE1A99"/>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uiPriority w:val="1"/>
    <w:qFormat/>
    <w:rsid w:val="00445D1E"/>
  </w:style>
  <w:style w:type="paragraph" w:styleId="a5">
    <w:name w:val="List Paragraph"/>
    <w:basedOn w:val="a"/>
    <w:uiPriority w:val="1"/>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uiPriority w:val="1"/>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customStyle="1" w:styleId="hps">
    <w:name w:val="hps"/>
    <w:rsid w:val="001F608B"/>
  </w:style>
  <w:style w:type="character" w:customStyle="1" w:styleId="10">
    <w:name w:val="Заголовок 1 Знак"/>
    <w:basedOn w:val="a0"/>
    <w:link w:val="1"/>
    <w:uiPriority w:val="1"/>
    <w:rsid w:val="00E53F41"/>
    <w:rPr>
      <w:rFonts w:ascii="Arial Narrow" w:eastAsia="Arial Narrow" w:hAnsi="Arial Narrow" w:cs="Arial Narrow"/>
      <w:sz w:val="34"/>
      <w:szCs w:val="34"/>
      <w:lang w:val="ru-RU" w:eastAsia="ru-RU" w:bidi="ru-RU"/>
    </w:rPr>
  </w:style>
  <w:style w:type="character" w:customStyle="1" w:styleId="60">
    <w:name w:val="Заголовок 6 Знак"/>
    <w:basedOn w:val="a0"/>
    <w:link w:val="6"/>
    <w:uiPriority w:val="9"/>
    <w:rsid w:val="00EE1A99"/>
    <w:rPr>
      <w:rFonts w:asciiTheme="majorHAnsi" w:eastAsiaTheme="majorEastAsia" w:hAnsiTheme="majorHAnsi" w:cstheme="majorBidi"/>
      <w:color w:val="243F60" w:themeColor="accent1" w:themeShade="7F"/>
      <w:lang w:val="ru-RU" w:eastAsia="ru-RU" w:bidi="ru-RU"/>
    </w:rPr>
  </w:style>
  <w:style w:type="character" w:customStyle="1" w:styleId="12">
    <w:name w:val="Верхний колонтитул Знак1"/>
    <w:rsid w:val="005E592C"/>
    <w:rPr>
      <w:sz w:val="24"/>
      <w:szCs w:val="24"/>
    </w:rPr>
  </w:style>
  <w:style w:type="character" w:customStyle="1" w:styleId="longtext">
    <w:name w:val="long_text"/>
    <w:rsid w:val="005E592C"/>
  </w:style>
  <w:style w:type="character" w:customStyle="1" w:styleId="mediumtext">
    <w:name w:val="medium_text"/>
    <w:basedOn w:val="a0"/>
    <w:rsid w:val="00E0669D"/>
  </w:style>
  <w:style w:type="paragraph" w:styleId="ae">
    <w:name w:val="Normal (Web)"/>
    <w:basedOn w:val="a"/>
    <w:rsid w:val="00E0669D"/>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50">
    <w:name w:val="Заголовок 5 Знак"/>
    <w:basedOn w:val="a0"/>
    <w:link w:val="5"/>
    <w:uiPriority w:val="1"/>
    <w:rsid w:val="00456DC1"/>
    <w:rPr>
      <w:rFonts w:ascii="Tahoma" w:eastAsia="Tahoma" w:hAnsi="Tahoma" w:cs="Tahoma"/>
      <w:b/>
      <w:bCs/>
      <w:lang w:val="ru-RU" w:eastAsia="ru-RU" w:bidi="ru-RU"/>
    </w:rPr>
  </w:style>
  <w:style w:type="character" w:styleId="af">
    <w:name w:val="Emphasis"/>
    <w:qFormat/>
    <w:rsid w:val="00AA78B7"/>
    <w:rPr>
      <w:i/>
      <w:iCs/>
    </w:rPr>
  </w:style>
  <w:style w:type="table" w:styleId="af0">
    <w:name w:val="Table Grid"/>
    <w:basedOn w:val="a1"/>
    <w:uiPriority w:val="39"/>
    <w:rsid w:val="00D871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emf"/><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31.emf"/><Relationship Id="rId47" Type="http://schemas.openxmlformats.org/officeDocument/2006/relationships/image" Target="media/image34.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footer" Target="footer2.xml"/><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image" Target="media/image21.emf"/><Relationship Id="rId37" Type="http://schemas.openxmlformats.org/officeDocument/2006/relationships/image" Target="media/image26.png"/><Relationship Id="rId40" Type="http://schemas.openxmlformats.org/officeDocument/2006/relationships/image" Target="media/image29.emf"/><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png"/><Relationship Id="rId49" Type="http://schemas.openxmlformats.org/officeDocument/2006/relationships/footer" Target="footer7.xml"/><Relationship Id="rId10" Type="http://schemas.openxmlformats.org/officeDocument/2006/relationships/image" Target="media/image3.emf"/><Relationship Id="rId19" Type="http://schemas.openxmlformats.org/officeDocument/2006/relationships/image" Target="media/image10.png"/><Relationship Id="rId31" Type="http://schemas.openxmlformats.org/officeDocument/2006/relationships/image" Target="media/image20.emf"/><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3.xml"/><Relationship Id="rId35" Type="http://schemas.openxmlformats.org/officeDocument/2006/relationships/image" Target="media/image24.png"/><Relationship Id="rId43" Type="http://schemas.openxmlformats.org/officeDocument/2006/relationships/image" Target="media/image32.emf"/><Relationship Id="rId48" Type="http://schemas.openxmlformats.org/officeDocument/2006/relationships/footer" Target="footer6.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3.emf"/><Relationship Id="rId20" Type="http://schemas.openxmlformats.org/officeDocument/2006/relationships/image" Target="media/image11.png"/><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2802CF-041A-49CA-A165-86AB94AB1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1FC7EB6D.dotm</Template>
  <TotalTime>33</TotalTime>
  <Pages>20</Pages>
  <Words>2474</Words>
  <Characters>14104</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16545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Ткачук Андрей Юрьевич</dc:creator>
  <cp:lastModifiedBy>Ткачук Андрей Юрьевич</cp:lastModifiedBy>
  <cp:revision>9</cp:revision>
  <dcterms:created xsi:type="dcterms:W3CDTF">2019-09-09T09:06:00Z</dcterms:created>
  <dcterms:modified xsi:type="dcterms:W3CDTF">2020-03-05T12:40:00Z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