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3BF" w:rsidRPr="00B84BB8" w:rsidRDefault="00EC73BF">
      <w:pPr>
        <w:rPr>
          <w:rFonts w:asciiTheme="minorHAnsi" w:hAnsiTheme="minorHAnsi"/>
          <w:lang w:val="en-US"/>
        </w:rPr>
      </w:pPr>
    </w:p>
    <w:p w:rsidR="00A0558F" w:rsidRPr="00B84BB8" w:rsidRDefault="00A0558F">
      <w:pPr>
        <w:rPr>
          <w:rFonts w:asciiTheme="minorHAnsi" w:hAnsiTheme="minorHAnsi"/>
          <w:lang w:val="en-US"/>
        </w:rPr>
      </w:pPr>
    </w:p>
    <w:p w:rsidR="00A0558F" w:rsidRPr="00B84BB8" w:rsidRDefault="00A0558F">
      <w:pPr>
        <w:rPr>
          <w:rFonts w:asciiTheme="minorHAnsi" w:hAnsiTheme="minorHAnsi"/>
          <w:lang w:val="en-US"/>
        </w:rPr>
      </w:pPr>
    </w:p>
    <w:p w:rsidR="00A0558F" w:rsidRPr="00B84BB8" w:rsidRDefault="00A0558F">
      <w:pPr>
        <w:rPr>
          <w:rFonts w:asciiTheme="minorHAnsi" w:hAnsiTheme="minorHAnsi"/>
          <w:lang w:val="en-US"/>
        </w:rPr>
      </w:pPr>
      <w:r w:rsidRPr="00B84BB8">
        <w:rPr>
          <w:rFonts w:asciiTheme="minorHAnsi" w:hAnsiTheme="minorHAnsi"/>
          <w:noProof/>
          <w:sz w:val="20"/>
          <w:szCs w:val="20"/>
          <w:lang w:eastAsia="ru-RU"/>
        </w:rPr>
        <w:drawing>
          <wp:inline distT="0" distB="0" distL="0" distR="0" wp14:anchorId="4FAFBFF4" wp14:editId="2463CDEE">
            <wp:extent cx="2327498" cy="532447"/>
            <wp:effectExtent l="0" t="0" r="0" b="0"/>
            <wp:docPr id="8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498" cy="53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58F" w:rsidRPr="00B84BB8" w:rsidRDefault="00A0558F">
      <w:pPr>
        <w:rPr>
          <w:rFonts w:asciiTheme="minorHAnsi" w:hAnsiTheme="minorHAnsi"/>
          <w:lang w:val="en-US"/>
        </w:rPr>
      </w:pPr>
    </w:p>
    <w:p w:rsidR="00A0558F" w:rsidRPr="00B84BB8" w:rsidRDefault="00A0558F">
      <w:pPr>
        <w:rPr>
          <w:rFonts w:asciiTheme="minorHAnsi" w:hAnsiTheme="minorHAnsi"/>
          <w:lang w:val="en-US"/>
        </w:rPr>
      </w:pPr>
      <w:r w:rsidRPr="00B84BB8">
        <w:rPr>
          <w:rFonts w:asciiTheme="minorHAnsi" w:hAnsiTheme="minorHAnsi"/>
          <w:noProof/>
          <w:lang w:eastAsia="ru-RU"/>
        </w:rPr>
        <mc:AlternateContent>
          <mc:Choice Requires="wpg">
            <w:drawing>
              <wp:inline distT="0" distB="0" distL="0" distR="0" wp14:anchorId="23DFF895" wp14:editId="62502CCA">
                <wp:extent cx="4922520" cy="3540760"/>
                <wp:effectExtent l="0" t="0" r="1905" b="2540"/>
                <wp:docPr id="82" name="Группа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2520" cy="3540760"/>
                          <a:chOff x="0" y="0"/>
                          <a:chExt cx="7752" cy="5576"/>
                        </a:xfrm>
                      </wpg:grpSpPr>
                      <pic:pic xmlns:pic="http://schemas.openxmlformats.org/drawingml/2006/picture">
                        <pic:nvPicPr>
                          <pic:cNvPr id="8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2" cy="5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52" cy="5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4BB8" w:rsidRDefault="00B84BB8">
                              <w:pPr>
                                <w:rPr>
                                  <w:rFonts w:ascii="Times New Roman" w:hAnsi="Times New Roman"/>
                                  <w:b/>
                                  <w:bCs/>
                                  <w:sz w:val="100"/>
                                  <w:szCs w:val="100"/>
                                </w:rPr>
                              </w:pPr>
                            </w:p>
                            <w:p w:rsidR="00B84BB8" w:rsidRDefault="00B84BB8">
                              <w:pPr>
                                <w:spacing w:before="806"/>
                                <w:ind w:left="234"/>
                                <w:rPr>
                                  <w:rFonts w:ascii="Tahoma" w:eastAsia="Tahoma" w:hAnsi="Tahoma" w:cs="Tahoma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  <w:sz w:val="100"/>
                                </w:rPr>
                                <w:t>MICRO</w:t>
                              </w:r>
                              <w:r>
                                <w:rPr>
                                  <w:rFonts w:ascii="Tahoma"/>
                                  <w:spacing w:val="-2"/>
                                  <w:w w:val="105"/>
                                  <w:sz w:val="1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00"/>
                                </w:rPr>
                                <w:t>2,2</w:t>
                              </w:r>
                              <w:r>
                                <w:rPr>
                                  <w:rFonts w:ascii="Tahoma"/>
                                  <w:spacing w:val="-1"/>
                                  <w:w w:val="105"/>
                                  <w:sz w:val="1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00"/>
                                </w:rPr>
                                <w:t>-5,5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82" o:spid="_x0000_s1026" style="width:387.6pt;height:278.8pt;mso-position-horizontal-relative:char;mso-position-vertical-relative:line" coordsize="7752,5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width:7752;height:5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XsVfEAAAA2wAAAA8AAABkcnMvZG93bnJldi54bWxEj0FrAjEUhO+C/yG8Qm+abQvWrkYRwSKC&#10;iloQb4/Nc7O4eVk2UVd/vREKHoeZ+YYZjhtbigvVvnCs4KObgCDOnC44V/C3m3X6IHxA1lg6JgU3&#10;8jAetVtDTLW78oYu25CLCGGfogITQpVK6TNDFn3XVcTRO7raYoiyzqWu8RrhtpSfSdKTFguOCwYr&#10;mhrKTtuzVTBjc1j9+sV8vT9Oko38/nH321Kp97dmMgARqAmv8H97rhX0v+D5Jf4AOX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XsVfEAAAA2wAAAA8AAAAAAAAAAAAAAAAA&#10;nwIAAGRycy9kb3ducmV2LnhtbFBLBQYAAAAABAAEAPcAAACQAw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" o:spid="_x0000_s1028" type="#_x0000_t202" style="position:absolute;width:7752;height:5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inset="0,0,0,0">
                    <w:txbxContent>
                      <w:p w:rsidR="00B84BB8" w:rsidRDefault="00B84BB8">
                        <w:pPr>
                          <w:rPr>
                            <w:rFonts w:ascii="Times New Roman" w:hAnsi="Times New Roman"/>
                            <w:b/>
                            <w:bCs/>
                            <w:sz w:val="100"/>
                            <w:szCs w:val="100"/>
                          </w:rPr>
                        </w:pPr>
                      </w:p>
                      <w:p w:rsidR="00B84BB8" w:rsidRDefault="00B84BB8">
                        <w:pPr>
                          <w:spacing w:before="806"/>
                          <w:ind w:left="234"/>
                          <w:rPr>
                            <w:rFonts w:ascii="Tahoma" w:eastAsia="Tahoma" w:hAnsi="Tahoma" w:cs="Tahoma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Tahoma"/>
                            <w:w w:val="105"/>
                            <w:sz w:val="100"/>
                          </w:rPr>
                          <w:t>MICRO</w:t>
                        </w:r>
                        <w:r>
                          <w:rPr>
                            <w:rFonts w:ascii="Tahoma"/>
                            <w:spacing w:val="-2"/>
                            <w:w w:val="105"/>
                            <w:sz w:val="10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00"/>
                          </w:rPr>
                          <w:t>2,2</w:t>
                        </w:r>
                        <w:r>
                          <w:rPr>
                            <w:rFonts w:ascii="Tahoma"/>
                            <w:spacing w:val="-1"/>
                            <w:w w:val="105"/>
                            <w:sz w:val="10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00"/>
                          </w:rPr>
                          <w:t>-5,5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0558F" w:rsidRPr="00B84BB8" w:rsidRDefault="00A0558F">
      <w:pPr>
        <w:rPr>
          <w:rFonts w:asciiTheme="minorHAnsi" w:hAnsiTheme="minorHAnsi"/>
          <w:lang w:val="en-US"/>
        </w:rPr>
      </w:pPr>
    </w:p>
    <w:p w:rsidR="00A0558F" w:rsidRPr="00B84BB8" w:rsidRDefault="00A0558F">
      <w:pPr>
        <w:rPr>
          <w:rFonts w:asciiTheme="minorHAnsi" w:hAnsiTheme="minorHAnsi"/>
          <w:lang w:val="en-US"/>
        </w:rPr>
      </w:pPr>
    </w:p>
    <w:p w:rsidR="00A0558F" w:rsidRPr="00B84BB8" w:rsidRDefault="00A0558F" w:rsidP="00A0558F">
      <w:pPr>
        <w:spacing w:before="14"/>
        <w:rPr>
          <w:rFonts w:asciiTheme="minorHAnsi" w:eastAsia="Arial" w:hAnsiTheme="minorHAnsi" w:cs="Arial"/>
          <w:sz w:val="28"/>
          <w:szCs w:val="28"/>
        </w:rPr>
      </w:pPr>
      <w:r w:rsidRPr="00B84BB8">
        <w:rPr>
          <w:rFonts w:asciiTheme="minorHAnsi" w:hAnsiTheme="minorHAnsi"/>
          <w:i/>
          <w:spacing w:val="-2"/>
          <w:sz w:val="28"/>
        </w:rPr>
        <w:t>Руководство</w:t>
      </w:r>
      <w:r w:rsidRPr="00B84BB8">
        <w:rPr>
          <w:rFonts w:asciiTheme="minorHAnsi" w:hAnsiTheme="minorHAnsi"/>
          <w:i/>
          <w:sz w:val="28"/>
        </w:rPr>
        <w:t xml:space="preserve"> по </w:t>
      </w:r>
      <w:r w:rsidRPr="00B84BB8">
        <w:rPr>
          <w:rFonts w:asciiTheme="minorHAnsi" w:hAnsiTheme="minorHAnsi"/>
          <w:i/>
          <w:spacing w:val="-1"/>
          <w:sz w:val="28"/>
        </w:rPr>
        <w:t>эксплуатации</w:t>
      </w:r>
      <w:r w:rsidRPr="00B84BB8">
        <w:rPr>
          <w:rFonts w:asciiTheme="minorHAnsi" w:hAnsiTheme="minorHAnsi"/>
          <w:i/>
          <w:sz w:val="28"/>
        </w:rPr>
        <w:t xml:space="preserve"> и </w:t>
      </w:r>
      <w:r w:rsidRPr="00B84BB8">
        <w:rPr>
          <w:rFonts w:asciiTheme="minorHAnsi" w:hAnsiTheme="minorHAnsi"/>
          <w:i/>
          <w:spacing w:val="-1"/>
          <w:sz w:val="28"/>
        </w:rPr>
        <w:t>обслуживанию</w:t>
      </w:r>
    </w:p>
    <w:p w:rsidR="00A0558F" w:rsidRPr="00B84BB8" w:rsidRDefault="00A0558F">
      <w:pPr>
        <w:rPr>
          <w:rFonts w:asciiTheme="minorHAnsi" w:hAnsiTheme="minorHAnsi"/>
          <w:lang w:val="en-US"/>
        </w:rPr>
      </w:pPr>
    </w:p>
    <w:p w:rsidR="00A0558F" w:rsidRPr="00B84BB8" w:rsidRDefault="00A0558F">
      <w:pPr>
        <w:rPr>
          <w:rFonts w:asciiTheme="minorHAnsi" w:hAnsiTheme="minorHAnsi"/>
          <w:lang w:val="en-US"/>
        </w:rPr>
      </w:pPr>
    </w:p>
    <w:p w:rsidR="00A0558F" w:rsidRPr="00B84BB8" w:rsidRDefault="00A0558F">
      <w:pPr>
        <w:rPr>
          <w:rFonts w:asciiTheme="minorHAnsi" w:hAnsiTheme="minorHAnsi"/>
          <w:lang w:val="en-US"/>
        </w:rPr>
      </w:pPr>
      <w:r w:rsidRPr="00B84BB8">
        <w:rPr>
          <w:rFonts w:asciiTheme="minorHAnsi" w:eastAsia="Arial" w:hAnsiTheme="minorHAnsi" w:cs="Arial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 wp14:anchorId="38D33838" wp14:editId="1A209955">
                <wp:extent cx="2879725" cy="2160270"/>
                <wp:effectExtent l="0" t="0" r="6350" b="1905"/>
                <wp:docPr id="86" name="Группа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9725" cy="2160270"/>
                          <a:chOff x="0" y="0"/>
                          <a:chExt cx="4535" cy="3402"/>
                        </a:xfrm>
                      </wpg:grpSpPr>
                      <wpg:grpSp>
                        <wpg:cNvPr id="87" name="Group 25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4515" cy="3382"/>
                            <a:chOff x="10" y="10"/>
                            <a:chExt cx="4515" cy="3382"/>
                          </a:xfrm>
                        </wpg:grpSpPr>
                        <wps:wsp>
                          <wps:cNvPr id="88" name="Freeform 26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4515" cy="338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4515"/>
                                <a:gd name="T2" fmla="+- 0 3392 10"/>
                                <a:gd name="T3" fmla="*/ 3392 h 3382"/>
                                <a:gd name="T4" fmla="+- 0 4525 10"/>
                                <a:gd name="T5" fmla="*/ T4 w 4515"/>
                                <a:gd name="T6" fmla="+- 0 3392 10"/>
                                <a:gd name="T7" fmla="*/ 3392 h 3382"/>
                                <a:gd name="T8" fmla="+- 0 4525 10"/>
                                <a:gd name="T9" fmla="*/ T8 w 4515"/>
                                <a:gd name="T10" fmla="+- 0 10 10"/>
                                <a:gd name="T11" fmla="*/ 10 h 3382"/>
                                <a:gd name="T12" fmla="+- 0 10 10"/>
                                <a:gd name="T13" fmla="*/ T12 w 4515"/>
                                <a:gd name="T14" fmla="+- 0 10 10"/>
                                <a:gd name="T15" fmla="*/ 10 h 3382"/>
                                <a:gd name="T16" fmla="+- 0 10 10"/>
                                <a:gd name="T17" fmla="*/ T16 w 4515"/>
                                <a:gd name="T18" fmla="+- 0 3392 10"/>
                                <a:gd name="T19" fmla="*/ 3392 h 3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15" h="3382">
                                  <a:moveTo>
                                    <a:pt x="0" y="3382"/>
                                  </a:moveTo>
                                  <a:lnTo>
                                    <a:pt x="4515" y="3382"/>
                                  </a:lnTo>
                                  <a:lnTo>
                                    <a:pt x="45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27"/>
                        <wpg:cNvGrpSpPr>
                          <a:grpSpLocks/>
                        </wpg:cNvGrpSpPr>
                        <wpg:grpSpPr bwMode="auto">
                          <a:xfrm>
                            <a:off x="3776" y="2813"/>
                            <a:ext cx="214" cy="428"/>
                            <a:chOff x="3776" y="2813"/>
                            <a:chExt cx="214" cy="428"/>
                          </a:xfrm>
                        </wpg:grpSpPr>
                        <wps:wsp>
                          <wps:cNvPr id="90" name="Freeform 28"/>
                          <wps:cNvSpPr>
                            <a:spLocks/>
                          </wps:cNvSpPr>
                          <wps:spPr bwMode="auto">
                            <a:xfrm>
                              <a:off x="3776" y="2813"/>
                              <a:ext cx="214" cy="428"/>
                            </a:xfrm>
                            <a:custGeom>
                              <a:avLst/>
                              <a:gdLst>
                                <a:gd name="T0" fmla="+- 0 3985 3776"/>
                                <a:gd name="T1" fmla="*/ T0 w 214"/>
                                <a:gd name="T2" fmla="+- 0 2813 2813"/>
                                <a:gd name="T3" fmla="*/ 2813 h 428"/>
                                <a:gd name="T4" fmla="+- 0 3919 3776"/>
                                <a:gd name="T5" fmla="*/ T4 w 214"/>
                                <a:gd name="T6" fmla="+- 0 2825 2813"/>
                                <a:gd name="T7" fmla="*/ 2825 h 428"/>
                                <a:gd name="T8" fmla="+- 0 3862 3776"/>
                                <a:gd name="T9" fmla="*/ T8 w 214"/>
                                <a:gd name="T10" fmla="+- 0 2856 2813"/>
                                <a:gd name="T11" fmla="*/ 2856 h 428"/>
                                <a:gd name="T12" fmla="+- 0 3817 3776"/>
                                <a:gd name="T13" fmla="*/ T12 w 214"/>
                                <a:gd name="T14" fmla="+- 0 2903 2813"/>
                                <a:gd name="T15" fmla="*/ 2903 h 428"/>
                                <a:gd name="T16" fmla="+- 0 3787 3776"/>
                                <a:gd name="T17" fmla="*/ T16 w 214"/>
                                <a:gd name="T18" fmla="+- 0 2962 2813"/>
                                <a:gd name="T19" fmla="*/ 2962 h 428"/>
                                <a:gd name="T20" fmla="+- 0 3776 3776"/>
                                <a:gd name="T21" fmla="*/ T20 w 214"/>
                                <a:gd name="T22" fmla="+- 0 3030 2813"/>
                                <a:gd name="T23" fmla="*/ 3030 h 428"/>
                                <a:gd name="T24" fmla="+- 0 3778 3776"/>
                                <a:gd name="T25" fmla="*/ T24 w 214"/>
                                <a:gd name="T26" fmla="+- 0 3053 2813"/>
                                <a:gd name="T27" fmla="*/ 3053 h 428"/>
                                <a:gd name="T28" fmla="+- 0 3796 3776"/>
                                <a:gd name="T29" fmla="*/ T28 w 214"/>
                                <a:gd name="T30" fmla="+- 0 3117 2813"/>
                                <a:gd name="T31" fmla="*/ 3117 h 428"/>
                                <a:gd name="T32" fmla="+- 0 3833 3776"/>
                                <a:gd name="T33" fmla="*/ T32 w 214"/>
                                <a:gd name="T34" fmla="+- 0 3171 2813"/>
                                <a:gd name="T35" fmla="*/ 3171 h 428"/>
                                <a:gd name="T36" fmla="+- 0 3883 3776"/>
                                <a:gd name="T37" fmla="*/ T36 w 214"/>
                                <a:gd name="T38" fmla="+- 0 3212 2813"/>
                                <a:gd name="T39" fmla="*/ 3212 h 428"/>
                                <a:gd name="T40" fmla="+- 0 3945 3776"/>
                                <a:gd name="T41" fmla="*/ T40 w 214"/>
                                <a:gd name="T42" fmla="+- 0 3236 2813"/>
                                <a:gd name="T43" fmla="*/ 3236 h 428"/>
                                <a:gd name="T44" fmla="+- 0 3990 3776"/>
                                <a:gd name="T45" fmla="*/ T44 w 214"/>
                                <a:gd name="T46" fmla="+- 0 3241 2813"/>
                                <a:gd name="T47" fmla="*/ 3241 h 428"/>
                                <a:gd name="T48" fmla="+- 0 3986 3776"/>
                                <a:gd name="T49" fmla="*/ T48 w 214"/>
                                <a:gd name="T50" fmla="+- 0 3184 2813"/>
                                <a:gd name="T51" fmla="*/ 3184 h 428"/>
                                <a:gd name="T52" fmla="+- 0 3963 3776"/>
                                <a:gd name="T53" fmla="*/ T52 w 214"/>
                                <a:gd name="T54" fmla="+- 0 3182 2813"/>
                                <a:gd name="T55" fmla="*/ 3182 h 428"/>
                                <a:gd name="T56" fmla="+- 0 3941 3776"/>
                                <a:gd name="T57" fmla="*/ T56 w 214"/>
                                <a:gd name="T58" fmla="+- 0 3176 2813"/>
                                <a:gd name="T59" fmla="*/ 3176 h 428"/>
                                <a:gd name="T60" fmla="+- 0 3885 3776"/>
                                <a:gd name="T61" fmla="*/ T60 w 214"/>
                                <a:gd name="T62" fmla="+- 0 3144 2813"/>
                                <a:gd name="T63" fmla="*/ 3144 h 428"/>
                                <a:gd name="T64" fmla="+- 0 3847 3776"/>
                                <a:gd name="T65" fmla="*/ T64 w 214"/>
                                <a:gd name="T66" fmla="+- 0 3091 2813"/>
                                <a:gd name="T67" fmla="*/ 3091 h 428"/>
                                <a:gd name="T68" fmla="+- 0 3833 3776"/>
                                <a:gd name="T69" fmla="*/ T68 w 214"/>
                                <a:gd name="T70" fmla="+- 0 3024 2813"/>
                                <a:gd name="T71" fmla="*/ 3024 h 428"/>
                                <a:gd name="T72" fmla="+- 0 3835 3776"/>
                                <a:gd name="T73" fmla="*/ T72 w 214"/>
                                <a:gd name="T74" fmla="+- 0 3001 2813"/>
                                <a:gd name="T75" fmla="*/ 3001 h 428"/>
                                <a:gd name="T76" fmla="+- 0 3859 3776"/>
                                <a:gd name="T77" fmla="*/ T76 w 214"/>
                                <a:gd name="T78" fmla="+- 0 2940 2813"/>
                                <a:gd name="T79" fmla="*/ 2940 h 428"/>
                                <a:gd name="T80" fmla="+- 0 3906 3776"/>
                                <a:gd name="T81" fmla="*/ T80 w 214"/>
                                <a:gd name="T82" fmla="+- 0 2895 2813"/>
                                <a:gd name="T83" fmla="*/ 2895 h 428"/>
                                <a:gd name="T84" fmla="+- 0 3967 3776"/>
                                <a:gd name="T85" fmla="*/ T84 w 214"/>
                                <a:gd name="T86" fmla="+- 0 2871 2813"/>
                                <a:gd name="T87" fmla="*/ 2871 h 428"/>
                                <a:gd name="T88" fmla="+- 0 3990 3776"/>
                                <a:gd name="T89" fmla="*/ T88 w 214"/>
                                <a:gd name="T90" fmla="+- 0 2870 2813"/>
                                <a:gd name="T91" fmla="*/ 2870 h 428"/>
                                <a:gd name="T92" fmla="+- 0 3985 3776"/>
                                <a:gd name="T93" fmla="*/ T92 w 214"/>
                                <a:gd name="T94" fmla="+- 0 2813 2813"/>
                                <a:gd name="T95" fmla="*/ 2813 h 4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14" h="428">
                                  <a:moveTo>
                                    <a:pt x="209" y="0"/>
                                  </a:moveTo>
                                  <a:lnTo>
                                    <a:pt x="143" y="12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41" y="90"/>
                                  </a:lnTo>
                                  <a:lnTo>
                                    <a:pt x="11" y="149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2" y="240"/>
                                  </a:lnTo>
                                  <a:lnTo>
                                    <a:pt x="20" y="304"/>
                                  </a:lnTo>
                                  <a:lnTo>
                                    <a:pt x="57" y="358"/>
                                  </a:lnTo>
                                  <a:lnTo>
                                    <a:pt x="107" y="399"/>
                                  </a:lnTo>
                                  <a:lnTo>
                                    <a:pt x="169" y="423"/>
                                  </a:lnTo>
                                  <a:lnTo>
                                    <a:pt x="214" y="428"/>
                                  </a:lnTo>
                                  <a:lnTo>
                                    <a:pt x="210" y="371"/>
                                  </a:lnTo>
                                  <a:lnTo>
                                    <a:pt x="187" y="369"/>
                                  </a:lnTo>
                                  <a:lnTo>
                                    <a:pt x="165" y="363"/>
                                  </a:lnTo>
                                  <a:lnTo>
                                    <a:pt x="109" y="331"/>
                                  </a:lnTo>
                                  <a:lnTo>
                                    <a:pt x="71" y="278"/>
                                  </a:lnTo>
                                  <a:lnTo>
                                    <a:pt x="57" y="211"/>
                                  </a:lnTo>
                                  <a:lnTo>
                                    <a:pt x="59" y="188"/>
                                  </a:lnTo>
                                  <a:lnTo>
                                    <a:pt x="83" y="127"/>
                                  </a:lnTo>
                                  <a:lnTo>
                                    <a:pt x="130" y="82"/>
                                  </a:lnTo>
                                  <a:lnTo>
                                    <a:pt x="191" y="58"/>
                                  </a:lnTo>
                                  <a:lnTo>
                                    <a:pt x="214" y="57"/>
                                  </a:lnTo>
                                  <a:lnTo>
                                    <a:pt x="2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29"/>
                        <wpg:cNvGrpSpPr>
                          <a:grpSpLocks/>
                        </wpg:cNvGrpSpPr>
                        <wpg:grpSpPr bwMode="auto">
                          <a:xfrm>
                            <a:off x="3776" y="2813"/>
                            <a:ext cx="214" cy="428"/>
                            <a:chOff x="3776" y="2813"/>
                            <a:chExt cx="214" cy="428"/>
                          </a:xfrm>
                        </wpg:grpSpPr>
                        <wps:wsp>
                          <wps:cNvPr id="92" name="Freeform 30"/>
                          <wps:cNvSpPr>
                            <a:spLocks/>
                          </wps:cNvSpPr>
                          <wps:spPr bwMode="auto">
                            <a:xfrm>
                              <a:off x="3776" y="2813"/>
                              <a:ext cx="214" cy="428"/>
                            </a:xfrm>
                            <a:custGeom>
                              <a:avLst/>
                              <a:gdLst>
                                <a:gd name="T0" fmla="+- 0 3990 3776"/>
                                <a:gd name="T1" fmla="*/ T0 w 214"/>
                                <a:gd name="T2" fmla="+- 0 3241 2813"/>
                                <a:gd name="T3" fmla="*/ 3241 h 428"/>
                                <a:gd name="T4" fmla="+- 0 3923 3776"/>
                                <a:gd name="T5" fmla="*/ T4 w 214"/>
                                <a:gd name="T6" fmla="+- 0 3230 2813"/>
                                <a:gd name="T7" fmla="*/ 3230 h 428"/>
                                <a:gd name="T8" fmla="+- 0 3865 3776"/>
                                <a:gd name="T9" fmla="*/ T8 w 214"/>
                                <a:gd name="T10" fmla="+- 0 3200 2813"/>
                                <a:gd name="T11" fmla="*/ 3200 h 428"/>
                                <a:gd name="T12" fmla="+- 0 3819 3776"/>
                                <a:gd name="T13" fmla="*/ T12 w 214"/>
                                <a:gd name="T14" fmla="+- 0 3154 2813"/>
                                <a:gd name="T15" fmla="*/ 3154 h 428"/>
                                <a:gd name="T16" fmla="+- 0 3788 3776"/>
                                <a:gd name="T17" fmla="*/ T16 w 214"/>
                                <a:gd name="T18" fmla="+- 0 3096 2813"/>
                                <a:gd name="T19" fmla="*/ 3096 h 428"/>
                                <a:gd name="T20" fmla="+- 0 3776 3776"/>
                                <a:gd name="T21" fmla="*/ T20 w 214"/>
                                <a:gd name="T22" fmla="+- 0 3030 2813"/>
                                <a:gd name="T23" fmla="*/ 3030 h 428"/>
                                <a:gd name="T24" fmla="+- 0 3778 3776"/>
                                <a:gd name="T25" fmla="*/ T24 w 214"/>
                                <a:gd name="T26" fmla="+- 0 3006 2813"/>
                                <a:gd name="T27" fmla="*/ 3006 h 428"/>
                                <a:gd name="T28" fmla="+- 0 3795 3776"/>
                                <a:gd name="T29" fmla="*/ T28 w 214"/>
                                <a:gd name="T30" fmla="+- 0 2941 2813"/>
                                <a:gd name="T31" fmla="*/ 2941 h 428"/>
                                <a:gd name="T32" fmla="+- 0 3830 3776"/>
                                <a:gd name="T33" fmla="*/ T32 w 214"/>
                                <a:gd name="T34" fmla="+- 0 2886 2813"/>
                                <a:gd name="T35" fmla="*/ 2886 h 428"/>
                                <a:gd name="T36" fmla="+- 0 3880 3776"/>
                                <a:gd name="T37" fmla="*/ T36 w 214"/>
                                <a:gd name="T38" fmla="+- 0 2844 2813"/>
                                <a:gd name="T39" fmla="*/ 2844 h 428"/>
                                <a:gd name="T40" fmla="+- 0 3940 3776"/>
                                <a:gd name="T41" fmla="*/ T40 w 214"/>
                                <a:gd name="T42" fmla="+- 0 2819 2813"/>
                                <a:gd name="T43" fmla="*/ 2819 h 428"/>
                                <a:gd name="T44" fmla="+- 0 3985 3776"/>
                                <a:gd name="T45" fmla="*/ T44 w 214"/>
                                <a:gd name="T46" fmla="+- 0 2813 2813"/>
                                <a:gd name="T47" fmla="*/ 2813 h 428"/>
                                <a:gd name="T48" fmla="+- 0 3990 3776"/>
                                <a:gd name="T49" fmla="*/ T48 w 214"/>
                                <a:gd name="T50" fmla="+- 0 2870 2813"/>
                                <a:gd name="T51" fmla="*/ 2870 h 428"/>
                                <a:gd name="T52" fmla="+- 0 3967 3776"/>
                                <a:gd name="T53" fmla="*/ T52 w 214"/>
                                <a:gd name="T54" fmla="+- 0 2871 2813"/>
                                <a:gd name="T55" fmla="*/ 2871 h 428"/>
                                <a:gd name="T56" fmla="+- 0 3945 3776"/>
                                <a:gd name="T57" fmla="*/ T56 w 214"/>
                                <a:gd name="T58" fmla="+- 0 2876 2813"/>
                                <a:gd name="T59" fmla="*/ 2876 h 428"/>
                                <a:gd name="T60" fmla="+- 0 3888 3776"/>
                                <a:gd name="T61" fmla="*/ T60 w 214"/>
                                <a:gd name="T62" fmla="+- 0 2908 2813"/>
                                <a:gd name="T63" fmla="*/ 2908 h 428"/>
                                <a:gd name="T64" fmla="+- 0 3849 3776"/>
                                <a:gd name="T65" fmla="*/ T64 w 214"/>
                                <a:gd name="T66" fmla="+- 0 2959 2813"/>
                                <a:gd name="T67" fmla="*/ 2959 h 428"/>
                                <a:gd name="T68" fmla="+- 0 3833 3776"/>
                                <a:gd name="T69" fmla="*/ T68 w 214"/>
                                <a:gd name="T70" fmla="+- 0 3024 2813"/>
                                <a:gd name="T71" fmla="*/ 3024 h 428"/>
                                <a:gd name="T72" fmla="+- 0 3835 3776"/>
                                <a:gd name="T73" fmla="*/ T72 w 214"/>
                                <a:gd name="T74" fmla="+- 0 3048 2813"/>
                                <a:gd name="T75" fmla="*/ 3048 h 428"/>
                                <a:gd name="T76" fmla="+- 0 3858 3776"/>
                                <a:gd name="T77" fmla="*/ T76 w 214"/>
                                <a:gd name="T78" fmla="+- 0 3110 2813"/>
                                <a:gd name="T79" fmla="*/ 3110 h 428"/>
                                <a:gd name="T80" fmla="+- 0 3902 3776"/>
                                <a:gd name="T81" fmla="*/ T80 w 214"/>
                                <a:gd name="T82" fmla="+- 0 3157 2813"/>
                                <a:gd name="T83" fmla="*/ 3157 h 428"/>
                                <a:gd name="T84" fmla="+- 0 3963 3776"/>
                                <a:gd name="T85" fmla="*/ T84 w 214"/>
                                <a:gd name="T86" fmla="+- 0 3182 2813"/>
                                <a:gd name="T87" fmla="*/ 3182 h 428"/>
                                <a:gd name="T88" fmla="+- 0 3986 3776"/>
                                <a:gd name="T89" fmla="*/ T88 w 214"/>
                                <a:gd name="T90" fmla="+- 0 3184 2813"/>
                                <a:gd name="T91" fmla="*/ 3184 h 428"/>
                                <a:gd name="T92" fmla="+- 0 3990 3776"/>
                                <a:gd name="T93" fmla="*/ T92 w 214"/>
                                <a:gd name="T94" fmla="+- 0 3241 2813"/>
                                <a:gd name="T95" fmla="*/ 3241 h 4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14" h="428">
                                  <a:moveTo>
                                    <a:pt x="214" y="428"/>
                                  </a:moveTo>
                                  <a:lnTo>
                                    <a:pt x="147" y="417"/>
                                  </a:lnTo>
                                  <a:lnTo>
                                    <a:pt x="89" y="387"/>
                                  </a:lnTo>
                                  <a:lnTo>
                                    <a:pt x="43" y="341"/>
                                  </a:lnTo>
                                  <a:lnTo>
                                    <a:pt x="12" y="283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2" y="193"/>
                                  </a:lnTo>
                                  <a:lnTo>
                                    <a:pt x="19" y="128"/>
                                  </a:lnTo>
                                  <a:lnTo>
                                    <a:pt x="54" y="73"/>
                                  </a:lnTo>
                                  <a:lnTo>
                                    <a:pt x="104" y="31"/>
                                  </a:lnTo>
                                  <a:lnTo>
                                    <a:pt x="164" y="6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14" y="57"/>
                                  </a:lnTo>
                                  <a:lnTo>
                                    <a:pt x="191" y="58"/>
                                  </a:lnTo>
                                  <a:lnTo>
                                    <a:pt x="169" y="63"/>
                                  </a:lnTo>
                                  <a:lnTo>
                                    <a:pt x="112" y="95"/>
                                  </a:lnTo>
                                  <a:lnTo>
                                    <a:pt x="73" y="146"/>
                                  </a:lnTo>
                                  <a:lnTo>
                                    <a:pt x="57" y="211"/>
                                  </a:lnTo>
                                  <a:lnTo>
                                    <a:pt x="59" y="235"/>
                                  </a:lnTo>
                                  <a:lnTo>
                                    <a:pt x="82" y="297"/>
                                  </a:lnTo>
                                  <a:lnTo>
                                    <a:pt x="126" y="344"/>
                                  </a:lnTo>
                                  <a:lnTo>
                                    <a:pt x="187" y="369"/>
                                  </a:lnTo>
                                  <a:lnTo>
                                    <a:pt x="210" y="371"/>
                                  </a:lnTo>
                                  <a:lnTo>
                                    <a:pt x="214" y="4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31"/>
                        <wpg:cNvGrpSpPr>
                          <a:grpSpLocks/>
                        </wpg:cNvGrpSpPr>
                        <wpg:grpSpPr bwMode="auto">
                          <a:xfrm>
                            <a:off x="4122" y="2813"/>
                            <a:ext cx="214" cy="428"/>
                            <a:chOff x="4122" y="2813"/>
                            <a:chExt cx="214" cy="428"/>
                          </a:xfrm>
                        </wpg:grpSpPr>
                        <wps:wsp>
                          <wps:cNvPr id="94" name="Freeform 32"/>
                          <wps:cNvSpPr>
                            <a:spLocks/>
                          </wps:cNvSpPr>
                          <wps:spPr bwMode="auto">
                            <a:xfrm>
                              <a:off x="4122" y="2813"/>
                              <a:ext cx="214" cy="428"/>
                            </a:xfrm>
                            <a:custGeom>
                              <a:avLst/>
                              <a:gdLst>
                                <a:gd name="T0" fmla="+- 0 4335 4122"/>
                                <a:gd name="T1" fmla="*/ T0 w 214"/>
                                <a:gd name="T2" fmla="+- 0 2813 2813"/>
                                <a:gd name="T3" fmla="*/ 2813 h 428"/>
                                <a:gd name="T4" fmla="+- 0 4268 4122"/>
                                <a:gd name="T5" fmla="*/ T4 w 214"/>
                                <a:gd name="T6" fmla="+- 0 2824 2813"/>
                                <a:gd name="T7" fmla="*/ 2824 h 428"/>
                                <a:gd name="T8" fmla="+- 0 4210 4122"/>
                                <a:gd name="T9" fmla="*/ T8 w 214"/>
                                <a:gd name="T10" fmla="+- 0 2854 2813"/>
                                <a:gd name="T11" fmla="*/ 2854 h 428"/>
                                <a:gd name="T12" fmla="+- 0 4164 4122"/>
                                <a:gd name="T13" fmla="*/ T12 w 214"/>
                                <a:gd name="T14" fmla="+- 0 2900 2813"/>
                                <a:gd name="T15" fmla="*/ 2900 h 428"/>
                                <a:gd name="T16" fmla="+- 0 4133 4122"/>
                                <a:gd name="T17" fmla="*/ T16 w 214"/>
                                <a:gd name="T18" fmla="+- 0 2958 2813"/>
                                <a:gd name="T19" fmla="*/ 2958 h 428"/>
                                <a:gd name="T20" fmla="+- 0 4122 4122"/>
                                <a:gd name="T21" fmla="*/ T20 w 214"/>
                                <a:gd name="T22" fmla="+- 0 3024 2813"/>
                                <a:gd name="T23" fmla="*/ 3024 h 428"/>
                                <a:gd name="T24" fmla="+- 0 4123 4122"/>
                                <a:gd name="T25" fmla="*/ T24 w 214"/>
                                <a:gd name="T26" fmla="+- 0 3048 2813"/>
                                <a:gd name="T27" fmla="*/ 3048 h 428"/>
                                <a:gd name="T28" fmla="+- 0 4140 4122"/>
                                <a:gd name="T29" fmla="*/ T28 w 214"/>
                                <a:gd name="T30" fmla="+- 0 3113 2813"/>
                                <a:gd name="T31" fmla="*/ 3113 h 428"/>
                                <a:gd name="T32" fmla="+- 0 4175 4122"/>
                                <a:gd name="T33" fmla="*/ T32 w 214"/>
                                <a:gd name="T34" fmla="+- 0 3168 2813"/>
                                <a:gd name="T35" fmla="*/ 3168 h 428"/>
                                <a:gd name="T36" fmla="+- 0 4225 4122"/>
                                <a:gd name="T37" fmla="*/ T36 w 214"/>
                                <a:gd name="T38" fmla="+- 0 3210 2813"/>
                                <a:gd name="T39" fmla="*/ 3210 h 428"/>
                                <a:gd name="T40" fmla="+- 0 4286 4122"/>
                                <a:gd name="T41" fmla="*/ T40 w 214"/>
                                <a:gd name="T42" fmla="+- 0 3235 2813"/>
                                <a:gd name="T43" fmla="*/ 3235 h 428"/>
                                <a:gd name="T44" fmla="+- 0 4330 4122"/>
                                <a:gd name="T45" fmla="*/ T44 w 214"/>
                                <a:gd name="T46" fmla="+- 0 3241 2813"/>
                                <a:gd name="T47" fmla="*/ 3241 h 428"/>
                                <a:gd name="T48" fmla="+- 0 4335 4122"/>
                                <a:gd name="T49" fmla="*/ T48 w 214"/>
                                <a:gd name="T50" fmla="+- 0 3184 2813"/>
                                <a:gd name="T51" fmla="*/ 3184 h 428"/>
                                <a:gd name="T52" fmla="+- 0 4313 4122"/>
                                <a:gd name="T53" fmla="*/ T52 w 214"/>
                                <a:gd name="T54" fmla="+- 0 3182 2813"/>
                                <a:gd name="T55" fmla="*/ 3182 h 428"/>
                                <a:gd name="T56" fmla="+- 0 4291 4122"/>
                                <a:gd name="T57" fmla="*/ T56 w 214"/>
                                <a:gd name="T58" fmla="+- 0 3178 2813"/>
                                <a:gd name="T59" fmla="*/ 3178 h 428"/>
                                <a:gd name="T60" fmla="+- 0 4234 4122"/>
                                <a:gd name="T61" fmla="*/ T60 w 214"/>
                                <a:gd name="T62" fmla="+- 0 3147 2813"/>
                                <a:gd name="T63" fmla="*/ 3147 h 428"/>
                                <a:gd name="T64" fmla="+- 0 4195 4122"/>
                                <a:gd name="T65" fmla="*/ T64 w 214"/>
                                <a:gd name="T66" fmla="+- 0 3097 2813"/>
                                <a:gd name="T67" fmla="*/ 3097 h 428"/>
                                <a:gd name="T68" fmla="+- 0 4179 4122"/>
                                <a:gd name="T69" fmla="*/ T68 w 214"/>
                                <a:gd name="T70" fmla="+- 0 3047 2813"/>
                                <a:gd name="T71" fmla="*/ 3047 h 428"/>
                                <a:gd name="T72" fmla="+- 0 4292 4122"/>
                                <a:gd name="T73" fmla="*/ T72 w 214"/>
                                <a:gd name="T74" fmla="+- 0 3047 2813"/>
                                <a:gd name="T75" fmla="*/ 3047 h 428"/>
                                <a:gd name="T76" fmla="+- 0 4292 4122"/>
                                <a:gd name="T77" fmla="*/ T76 w 214"/>
                                <a:gd name="T78" fmla="+- 0 2986 2813"/>
                                <a:gd name="T79" fmla="*/ 2986 h 428"/>
                                <a:gd name="T80" fmla="+- 0 4184 4122"/>
                                <a:gd name="T81" fmla="*/ T80 w 214"/>
                                <a:gd name="T82" fmla="+- 0 2986 2813"/>
                                <a:gd name="T83" fmla="*/ 2986 h 428"/>
                                <a:gd name="T84" fmla="+- 0 4191 4122"/>
                                <a:gd name="T85" fmla="*/ T84 w 214"/>
                                <a:gd name="T86" fmla="+- 0 2965 2813"/>
                                <a:gd name="T87" fmla="*/ 2965 h 428"/>
                                <a:gd name="T88" fmla="+- 0 4227 4122"/>
                                <a:gd name="T89" fmla="*/ T88 w 214"/>
                                <a:gd name="T90" fmla="+- 0 2913 2813"/>
                                <a:gd name="T91" fmla="*/ 2913 h 428"/>
                                <a:gd name="T92" fmla="+- 0 4280 4122"/>
                                <a:gd name="T93" fmla="*/ T92 w 214"/>
                                <a:gd name="T94" fmla="+- 0 2880 2813"/>
                                <a:gd name="T95" fmla="*/ 2880 h 428"/>
                                <a:gd name="T96" fmla="+- 0 4323 4122"/>
                                <a:gd name="T97" fmla="*/ T96 w 214"/>
                                <a:gd name="T98" fmla="+- 0 2870 2813"/>
                                <a:gd name="T99" fmla="*/ 2870 h 428"/>
                                <a:gd name="T100" fmla="+- 0 4335 4122"/>
                                <a:gd name="T101" fmla="*/ T100 w 214"/>
                                <a:gd name="T102" fmla="+- 0 2813 2813"/>
                                <a:gd name="T103" fmla="*/ 2813 h 4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14" h="428">
                                  <a:moveTo>
                                    <a:pt x="213" y="0"/>
                                  </a:moveTo>
                                  <a:lnTo>
                                    <a:pt x="146" y="11"/>
                                  </a:lnTo>
                                  <a:lnTo>
                                    <a:pt x="88" y="41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11" y="145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1" y="235"/>
                                  </a:lnTo>
                                  <a:lnTo>
                                    <a:pt x="18" y="300"/>
                                  </a:lnTo>
                                  <a:lnTo>
                                    <a:pt x="53" y="355"/>
                                  </a:lnTo>
                                  <a:lnTo>
                                    <a:pt x="103" y="397"/>
                                  </a:lnTo>
                                  <a:lnTo>
                                    <a:pt x="164" y="422"/>
                                  </a:lnTo>
                                  <a:lnTo>
                                    <a:pt x="208" y="428"/>
                                  </a:lnTo>
                                  <a:lnTo>
                                    <a:pt x="213" y="371"/>
                                  </a:lnTo>
                                  <a:lnTo>
                                    <a:pt x="191" y="369"/>
                                  </a:lnTo>
                                  <a:lnTo>
                                    <a:pt x="169" y="365"/>
                                  </a:lnTo>
                                  <a:lnTo>
                                    <a:pt x="112" y="334"/>
                                  </a:lnTo>
                                  <a:lnTo>
                                    <a:pt x="73" y="284"/>
                                  </a:lnTo>
                                  <a:lnTo>
                                    <a:pt x="57" y="234"/>
                                  </a:lnTo>
                                  <a:lnTo>
                                    <a:pt x="170" y="234"/>
                                  </a:lnTo>
                                  <a:lnTo>
                                    <a:pt x="170" y="173"/>
                                  </a:lnTo>
                                  <a:lnTo>
                                    <a:pt x="62" y="173"/>
                                  </a:lnTo>
                                  <a:lnTo>
                                    <a:pt x="69" y="152"/>
                                  </a:lnTo>
                                  <a:lnTo>
                                    <a:pt x="105" y="100"/>
                                  </a:lnTo>
                                  <a:lnTo>
                                    <a:pt x="158" y="67"/>
                                  </a:lnTo>
                                  <a:lnTo>
                                    <a:pt x="201" y="57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33"/>
                          <wps:cNvSpPr>
                            <a:spLocks/>
                          </wps:cNvSpPr>
                          <wps:spPr bwMode="auto">
                            <a:xfrm>
                              <a:off x="4122" y="2813"/>
                              <a:ext cx="214" cy="428"/>
                            </a:xfrm>
                            <a:custGeom>
                              <a:avLst/>
                              <a:gdLst>
                                <a:gd name="T0" fmla="+- 0 4292 4122"/>
                                <a:gd name="T1" fmla="*/ T0 w 214"/>
                                <a:gd name="T2" fmla="+- 0 3047 2813"/>
                                <a:gd name="T3" fmla="*/ 3047 h 428"/>
                                <a:gd name="T4" fmla="+- 0 4179 4122"/>
                                <a:gd name="T5" fmla="*/ T4 w 214"/>
                                <a:gd name="T6" fmla="+- 0 3047 2813"/>
                                <a:gd name="T7" fmla="*/ 3047 h 428"/>
                                <a:gd name="T8" fmla="+- 0 4292 4122"/>
                                <a:gd name="T9" fmla="*/ T8 w 214"/>
                                <a:gd name="T10" fmla="+- 0 3047 2813"/>
                                <a:gd name="T11" fmla="*/ 3047 h 4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4" h="428">
                                  <a:moveTo>
                                    <a:pt x="170" y="234"/>
                                  </a:moveTo>
                                  <a:lnTo>
                                    <a:pt x="57" y="234"/>
                                  </a:lnTo>
                                  <a:lnTo>
                                    <a:pt x="170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34"/>
                          <wps:cNvSpPr>
                            <a:spLocks/>
                          </wps:cNvSpPr>
                          <wps:spPr bwMode="auto">
                            <a:xfrm>
                              <a:off x="4122" y="2813"/>
                              <a:ext cx="214" cy="428"/>
                            </a:xfrm>
                            <a:custGeom>
                              <a:avLst/>
                              <a:gdLst>
                                <a:gd name="T0" fmla="+- 0 4292 4122"/>
                                <a:gd name="T1" fmla="*/ T0 w 214"/>
                                <a:gd name="T2" fmla="+- 0 2986 2813"/>
                                <a:gd name="T3" fmla="*/ 2986 h 428"/>
                                <a:gd name="T4" fmla="+- 0 4184 4122"/>
                                <a:gd name="T5" fmla="*/ T4 w 214"/>
                                <a:gd name="T6" fmla="+- 0 2986 2813"/>
                                <a:gd name="T7" fmla="*/ 2986 h 428"/>
                                <a:gd name="T8" fmla="+- 0 4292 4122"/>
                                <a:gd name="T9" fmla="*/ T8 w 214"/>
                                <a:gd name="T10" fmla="+- 0 2986 2813"/>
                                <a:gd name="T11" fmla="*/ 2986 h 4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4" h="428">
                                  <a:moveTo>
                                    <a:pt x="170" y="173"/>
                                  </a:moveTo>
                                  <a:lnTo>
                                    <a:pt x="62" y="173"/>
                                  </a:lnTo>
                                  <a:lnTo>
                                    <a:pt x="170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35"/>
                        <wpg:cNvGrpSpPr>
                          <a:grpSpLocks/>
                        </wpg:cNvGrpSpPr>
                        <wpg:grpSpPr bwMode="auto">
                          <a:xfrm>
                            <a:off x="4122" y="2813"/>
                            <a:ext cx="214" cy="428"/>
                            <a:chOff x="4122" y="2813"/>
                            <a:chExt cx="214" cy="428"/>
                          </a:xfrm>
                        </wpg:grpSpPr>
                        <wps:wsp>
                          <wps:cNvPr id="98" name="Freeform 36"/>
                          <wps:cNvSpPr>
                            <a:spLocks/>
                          </wps:cNvSpPr>
                          <wps:spPr bwMode="auto">
                            <a:xfrm>
                              <a:off x="4122" y="2813"/>
                              <a:ext cx="214" cy="428"/>
                            </a:xfrm>
                            <a:custGeom>
                              <a:avLst/>
                              <a:gdLst>
                                <a:gd name="T0" fmla="+- 0 4179 4122"/>
                                <a:gd name="T1" fmla="*/ T0 w 214"/>
                                <a:gd name="T2" fmla="+- 0 3047 2813"/>
                                <a:gd name="T3" fmla="*/ 3047 h 428"/>
                                <a:gd name="T4" fmla="+- 0 4292 4122"/>
                                <a:gd name="T5" fmla="*/ T4 w 214"/>
                                <a:gd name="T6" fmla="+- 0 3047 2813"/>
                                <a:gd name="T7" fmla="*/ 3047 h 428"/>
                                <a:gd name="T8" fmla="+- 0 4292 4122"/>
                                <a:gd name="T9" fmla="*/ T8 w 214"/>
                                <a:gd name="T10" fmla="+- 0 2986 2813"/>
                                <a:gd name="T11" fmla="*/ 2986 h 428"/>
                                <a:gd name="T12" fmla="+- 0 4184 4122"/>
                                <a:gd name="T13" fmla="*/ T12 w 214"/>
                                <a:gd name="T14" fmla="+- 0 2986 2813"/>
                                <a:gd name="T15" fmla="*/ 2986 h 428"/>
                                <a:gd name="T16" fmla="+- 0 4191 4122"/>
                                <a:gd name="T17" fmla="*/ T16 w 214"/>
                                <a:gd name="T18" fmla="+- 0 2965 2813"/>
                                <a:gd name="T19" fmla="*/ 2965 h 428"/>
                                <a:gd name="T20" fmla="+- 0 4227 4122"/>
                                <a:gd name="T21" fmla="*/ T20 w 214"/>
                                <a:gd name="T22" fmla="+- 0 2913 2813"/>
                                <a:gd name="T23" fmla="*/ 2913 h 428"/>
                                <a:gd name="T24" fmla="+- 0 4280 4122"/>
                                <a:gd name="T25" fmla="*/ T24 w 214"/>
                                <a:gd name="T26" fmla="+- 0 2880 2813"/>
                                <a:gd name="T27" fmla="*/ 2880 h 428"/>
                                <a:gd name="T28" fmla="+- 0 4323 4122"/>
                                <a:gd name="T29" fmla="*/ T28 w 214"/>
                                <a:gd name="T30" fmla="+- 0 2870 2813"/>
                                <a:gd name="T31" fmla="*/ 2870 h 428"/>
                                <a:gd name="T32" fmla="+- 0 4335 4122"/>
                                <a:gd name="T33" fmla="*/ T32 w 214"/>
                                <a:gd name="T34" fmla="+- 0 2813 2813"/>
                                <a:gd name="T35" fmla="*/ 2813 h 428"/>
                                <a:gd name="T36" fmla="+- 0 4268 4122"/>
                                <a:gd name="T37" fmla="*/ T36 w 214"/>
                                <a:gd name="T38" fmla="+- 0 2824 2813"/>
                                <a:gd name="T39" fmla="*/ 2824 h 428"/>
                                <a:gd name="T40" fmla="+- 0 4210 4122"/>
                                <a:gd name="T41" fmla="*/ T40 w 214"/>
                                <a:gd name="T42" fmla="+- 0 2854 2813"/>
                                <a:gd name="T43" fmla="*/ 2854 h 428"/>
                                <a:gd name="T44" fmla="+- 0 4164 4122"/>
                                <a:gd name="T45" fmla="*/ T44 w 214"/>
                                <a:gd name="T46" fmla="+- 0 2900 2813"/>
                                <a:gd name="T47" fmla="*/ 2900 h 428"/>
                                <a:gd name="T48" fmla="+- 0 4133 4122"/>
                                <a:gd name="T49" fmla="*/ T48 w 214"/>
                                <a:gd name="T50" fmla="+- 0 2958 2813"/>
                                <a:gd name="T51" fmla="*/ 2958 h 428"/>
                                <a:gd name="T52" fmla="+- 0 4122 4122"/>
                                <a:gd name="T53" fmla="*/ T52 w 214"/>
                                <a:gd name="T54" fmla="+- 0 3024 2813"/>
                                <a:gd name="T55" fmla="*/ 3024 h 428"/>
                                <a:gd name="T56" fmla="+- 0 4123 4122"/>
                                <a:gd name="T57" fmla="*/ T56 w 214"/>
                                <a:gd name="T58" fmla="+- 0 3048 2813"/>
                                <a:gd name="T59" fmla="*/ 3048 h 428"/>
                                <a:gd name="T60" fmla="+- 0 4140 4122"/>
                                <a:gd name="T61" fmla="*/ T60 w 214"/>
                                <a:gd name="T62" fmla="+- 0 3113 2813"/>
                                <a:gd name="T63" fmla="*/ 3113 h 428"/>
                                <a:gd name="T64" fmla="+- 0 4175 4122"/>
                                <a:gd name="T65" fmla="*/ T64 w 214"/>
                                <a:gd name="T66" fmla="+- 0 3168 2813"/>
                                <a:gd name="T67" fmla="*/ 3168 h 428"/>
                                <a:gd name="T68" fmla="+- 0 4225 4122"/>
                                <a:gd name="T69" fmla="*/ T68 w 214"/>
                                <a:gd name="T70" fmla="+- 0 3210 2813"/>
                                <a:gd name="T71" fmla="*/ 3210 h 428"/>
                                <a:gd name="T72" fmla="+- 0 4286 4122"/>
                                <a:gd name="T73" fmla="*/ T72 w 214"/>
                                <a:gd name="T74" fmla="+- 0 3235 2813"/>
                                <a:gd name="T75" fmla="*/ 3235 h 428"/>
                                <a:gd name="T76" fmla="+- 0 4330 4122"/>
                                <a:gd name="T77" fmla="*/ T76 w 214"/>
                                <a:gd name="T78" fmla="+- 0 3241 2813"/>
                                <a:gd name="T79" fmla="*/ 3241 h 428"/>
                                <a:gd name="T80" fmla="+- 0 4335 4122"/>
                                <a:gd name="T81" fmla="*/ T80 w 214"/>
                                <a:gd name="T82" fmla="+- 0 3184 2813"/>
                                <a:gd name="T83" fmla="*/ 3184 h 428"/>
                                <a:gd name="T84" fmla="+- 0 4313 4122"/>
                                <a:gd name="T85" fmla="*/ T84 w 214"/>
                                <a:gd name="T86" fmla="+- 0 3182 2813"/>
                                <a:gd name="T87" fmla="*/ 3182 h 428"/>
                                <a:gd name="T88" fmla="+- 0 4291 4122"/>
                                <a:gd name="T89" fmla="*/ T88 w 214"/>
                                <a:gd name="T90" fmla="+- 0 3178 2813"/>
                                <a:gd name="T91" fmla="*/ 3178 h 428"/>
                                <a:gd name="T92" fmla="+- 0 4234 4122"/>
                                <a:gd name="T93" fmla="*/ T92 w 214"/>
                                <a:gd name="T94" fmla="+- 0 3147 2813"/>
                                <a:gd name="T95" fmla="*/ 3147 h 428"/>
                                <a:gd name="T96" fmla="+- 0 4195 4122"/>
                                <a:gd name="T97" fmla="*/ T96 w 214"/>
                                <a:gd name="T98" fmla="+- 0 3097 2813"/>
                                <a:gd name="T99" fmla="*/ 3097 h 428"/>
                                <a:gd name="T100" fmla="+- 0 4181 4122"/>
                                <a:gd name="T101" fmla="*/ T100 w 214"/>
                                <a:gd name="T102" fmla="+- 0 3055 2813"/>
                                <a:gd name="T103" fmla="*/ 3055 h 428"/>
                                <a:gd name="T104" fmla="+- 0 4179 4122"/>
                                <a:gd name="T105" fmla="*/ T104 w 214"/>
                                <a:gd name="T106" fmla="+- 0 3047 2813"/>
                                <a:gd name="T107" fmla="*/ 3047 h 4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14" h="428">
                                  <a:moveTo>
                                    <a:pt x="57" y="234"/>
                                  </a:moveTo>
                                  <a:lnTo>
                                    <a:pt x="170" y="234"/>
                                  </a:lnTo>
                                  <a:lnTo>
                                    <a:pt x="170" y="173"/>
                                  </a:lnTo>
                                  <a:lnTo>
                                    <a:pt x="62" y="173"/>
                                  </a:lnTo>
                                  <a:lnTo>
                                    <a:pt x="69" y="152"/>
                                  </a:lnTo>
                                  <a:lnTo>
                                    <a:pt x="105" y="100"/>
                                  </a:lnTo>
                                  <a:lnTo>
                                    <a:pt x="158" y="67"/>
                                  </a:lnTo>
                                  <a:lnTo>
                                    <a:pt x="201" y="57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146" y="11"/>
                                  </a:lnTo>
                                  <a:lnTo>
                                    <a:pt x="88" y="41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11" y="145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1" y="235"/>
                                  </a:lnTo>
                                  <a:lnTo>
                                    <a:pt x="18" y="300"/>
                                  </a:lnTo>
                                  <a:lnTo>
                                    <a:pt x="53" y="355"/>
                                  </a:lnTo>
                                  <a:lnTo>
                                    <a:pt x="103" y="397"/>
                                  </a:lnTo>
                                  <a:lnTo>
                                    <a:pt x="164" y="422"/>
                                  </a:lnTo>
                                  <a:lnTo>
                                    <a:pt x="208" y="428"/>
                                  </a:lnTo>
                                  <a:lnTo>
                                    <a:pt x="213" y="371"/>
                                  </a:lnTo>
                                  <a:lnTo>
                                    <a:pt x="191" y="369"/>
                                  </a:lnTo>
                                  <a:lnTo>
                                    <a:pt x="169" y="365"/>
                                  </a:lnTo>
                                  <a:lnTo>
                                    <a:pt x="112" y="334"/>
                                  </a:lnTo>
                                  <a:lnTo>
                                    <a:pt x="73" y="284"/>
                                  </a:lnTo>
                                  <a:lnTo>
                                    <a:pt x="59" y="242"/>
                                  </a:lnTo>
                                  <a:lnTo>
                                    <a:pt x="57" y="2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86" o:spid="_x0000_s1026" style="width:226.75pt;height:170.1pt;mso-position-horizontal-relative:char;mso-position-vertical-relative:line" coordsize="4535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">
                <v:group id="Group 25" o:spid="_x0000_s1027" style="position:absolute;left:10;top:10;width:4515;height:3382" coordorigin="10,10" coordsize="4515,3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26" o:spid="_x0000_s1028" style="position:absolute;left:10;top:10;width:4515;height:3382;visibility:visible;mso-wrap-style:square;v-text-anchor:top" coordsize="4515,3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Cl/sEA&#10;AADbAAAADwAAAGRycy9kb3ducmV2LnhtbERPTWvCQBC9C/6HZQq9hLppEQ3RVWwhIL1FDfQ4ZMck&#10;NTsbslsT++vdg+Dx8b7X29G04kq9aywreJ/FIIhLqxuuFJyO2VsCwnlkja1lUnAjB9vNdLLGVNuB&#10;c7oefCVCCLsUFdTed6mUrqzJoJvZjjhwZ9sb9AH2ldQ9DiHctPIjjhfSYMOhocaOvmoqL4c/o6CI&#10;sx/Kvv+bAuc++x2iz8syypV6fRl3KxCeRv8UP9x7rSAJY8OX8APk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Apf7BAAAA2wAAAA8AAAAAAAAAAAAAAAAAmAIAAGRycy9kb3du&#10;cmV2LnhtbFBLBQYAAAAABAAEAPUAAACGAwAAAAA=&#10;" path="m,3382r4515,l4515,,,,,3382xe" filled="f" strokeweight="1pt">
                    <v:path arrowok="t" o:connecttype="custom" o:connectlocs="0,3392;4515,3392;4515,10;0,10;0,3392" o:connectangles="0,0,0,0,0"/>
                  </v:shape>
                </v:group>
                <v:group id="Group 27" o:spid="_x0000_s1029" style="position:absolute;left:3776;top:2813;width:214;height:428" coordorigin="3776,2813" coordsize="214,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28" o:spid="_x0000_s1030" style="position:absolute;left:3776;top:2813;width:214;height:428;visibility:visible;mso-wrap-style:square;v-text-anchor:top" coordsize="214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RPy8AA&#10;AADbAAAADwAAAGRycy9kb3ducmV2LnhtbERPTYvCMBC9L/gfwgje1lShotUoogh6EVYF8TY0Yxts&#10;JqWJte6v3xyEPT7e92LV2Uq01HjjWMFomIAgzp02XCi4nHffUxA+IGusHJOCN3lYLXtfC8y0e/EP&#10;tadQiBjCPkMFZQh1JqXPS7Loh64mjtzdNRZDhE0hdYOvGG4rOU6SibRoODaUWNOmpPxxeloFGtNr&#10;Opm221l6vx1+nyMjk6NRatDv1nMQgbrwL/6491rBLK6PX+IP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RPy8AAAADbAAAADwAAAAAAAAAAAAAAAACYAgAAZHJzL2Rvd25y&#10;ZXYueG1sUEsFBgAAAAAEAAQA9QAAAIUDAAAAAA==&#10;" path="m209,l143,12,86,43,41,90,11,149,,217r2,23l20,304r37,54l107,399r62,24l214,428r-4,-57l187,369r-22,-6l109,331,71,278,57,211r2,-23l83,127,130,82,191,58r23,-1l209,xe" fillcolor="black" stroked="f">
                    <v:path arrowok="t" o:connecttype="custom" o:connectlocs="209,2813;143,2825;86,2856;41,2903;11,2962;0,3030;2,3053;20,3117;57,3171;107,3212;169,3236;214,3241;210,3184;187,3182;165,3176;109,3144;71,3091;57,3024;59,3001;83,2940;130,2895;191,2871;214,2870;209,2813" o:connectangles="0,0,0,0,0,0,0,0,0,0,0,0,0,0,0,0,0,0,0,0,0,0,0,0"/>
                  </v:shape>
                </v:group>
                <v:group id="Group 29" o:spid="_x0000_s1031" style="position:absolute;left:3776;top:2813;width:214;height:428" coordorigin="3776,2813" coordsize="214,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30" o:spid="_x0000_s1032" style="position:absolute;left:3776;top:2813;width:214;height:428;visibility:visible;mso-wrap-style:square;v-text-anchor:top" coordsize="214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Qan8EA&#10;AADbAAAADwAAAGRycy9kb3ducmV2LnhtbESPQWsCMRSE70L/Q3iF3jTpHopuzS6tIPbgRS09v26e&#10;m6WblyWJuv33RhA8DjPzDbOsR9eLM4XYedbwOlMgiBtvOm41fB/W0zmImJAN9p5Jwz9FqKunyRJL&#10;4y+8o/M+tSJDOJaowaY0lFLGxpLDOPMDcfaOPjhMWYZWmoCXDHe9LJR6kw47zgsWB1pZav72J6dh&#10;PG6tWgW3+f1xn0XiRvHupLR+eR4/3kEkGtMjfG9/GQ2LAm5f8g+Q1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0Gp/BAAAA2wAAAA8AAAAAAAAAAAAAAAAAmAIAAGRycy9kb3du&#10;cmV2LnhtbFBLBQYAAAAABAAEAPUAAACGAwAAAAA=&#10;" path="m214,428l147,417,89,387,43,341,12,283,,217,2,193,19,128,54,73,104,31,164,6,209,r5,57l191,58r-22,5l112,95,73,146,57,211r2,24l82,297r44,47l187,369r23,2l214,428xe" filled="f" strokeweight=".01658mm">
                    <v:path arrowok="t" o:connecttype="custom" o:connectlocs="214,3241;147,3230;89,3200;43,3154;12,3096;0,3030;2,3006;19,2941;54,2886;104,2844;164,2819;209,2813;214,2870;191,2871;169,2876;112,2908;73,2959;57,3024;59,3048;82,3110;126,3157;187,3182;210,3184;214,3241" o:connectangles="0,0,0,0,0,0,0,0,0,0,0,0,0,0,0,0,0,0,0,0,0,0,0,0"/>
                  </v:shape>
                </v:group>
                <v:group id="Group 31" o:spid="_x0000_s1033" style="position:absolute;left:4122;top:2813;width:214;height:428" coordorigin="4122,2813" coordsize="214,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32" o:spid="_x0000_s1034" style="position:absolute;left:4122;top:2813;width:214;height:428;visibility:visible;mso-wrap-style:square;v-text-anchor:top" coordsize="214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9JyMQA&#10;AADbAAAADwAAAGRycy9kb3ducmV2LnhtbESPQWvCQBSE74L/YXlCb7pRGtHUVUQp1ItQFUpvj+wz&#10;WZp9G7JrjP56Vyh4HGbmG2ax6mwlWmq8caxgPEpAEOdOGy4UnI6fwxkIH5A1Vo5JwY08rJb93gIz&#10;7a78Te0hFCJC2GeooAyhzqT0eUkW/cjVxNE7u8ZiiLIppG7wGuG2kpMkmUqLhuNCiTVtSsr/Dher&#10;QGP6k05n7Xaenn9398vYyGRvlHobdOsPEIG68Ar/t7+0gvk7PL/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vScjEAAAA2wAAAA8AAAAAAAAAAAAAAAAAmAIAAGRycy9k&#10;b3ducmV2LnhtbFBLBQYAAAAABAAEAPUAAACJAwAAAAA=&#10;" path="m213,l146,11,88,41,42,87,11,145,,211r1,24l18,300r35,55l103,397r61,25l208,428r5,-57l191,369r-22,-4l112,334,73,284,57,234r113,l170,173r-108,l69,152r36,-52l158,67,201,57,213,xe" fillcolor="black" stroked="f">
                    <v:path arrowok="t" o:connecttype="custom" o:connectlocs="213,2813;146,2824;88,2854;42,2900;11,2958;0,3024;1,3048;18,3113;53,3168;103,3210;164,3235;208,3241;213,3184;191,3182;169,3178;112,3147;73,3097;57,3047;170,3047;170,2986;62,2986;69,2965;105,2913;158,2880;201,2870;213,2813" o:connectangles="0,0,0,0,0,0,0,0,0,0,0,0,0,0,0,0,0,0,0,0,0,0,0,0,0,0"/>
                  </v:shape>
                  <v:shape id="Freeform 33" o:spid="_x0000_s1035" style="position:absolute;left:4122;top:2813;width:214;height:428;visibility:visible;mso-wrap-style:square;v-text-anchor:top" coordsize="214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PsU8UA&#10;AADbAAAADwAAAGRycy9kb3ducmV2LnhtbESPQWvCQBSE7wX/w/IEb3WTQiRGVxFLob0UmhbE2yP7&#10;TBazb0N2E2N/fbdQ6HGYmW+Y7X6yrRip98axgnSZgCCunDZcK/j6fHnMQfiArLF1TAru5GG/mz1s&#10;sdDuxh80lqEWEcK+QAVNCF0hpa8asuiXriOO3sX1FkOUfS11j7cIt618SpKVtGg4LjTY0bGh6loO&#10;VoHG7JSt8vF5nV3Ob99DamTybpRazKfDBkSgKfyH/9qvWsE6g98v8Q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Y+xTxQAAANsAAAAPAAAAAAAAAAAAAAAAAJgCAABkcnMv&#10;ZG93bnJldi54bWxQSwUGAAAAAAQABAD1AAAAigMAAAAA&#10;" path="m170,234r-113,l170,234xe" fillcolor="black" stroked="f">
                    <v:path arrowok="t" o:connecttype="custom" o:connectlocs="170,3047;57,3047;170,3047" o:connectangles="0,0,0"/>
                  </v:shape>
                  <v:shape id="Freeform 34" o:spid="_x0000_s1036" style="position:absolute;left:4122;top:2813;width:214;height:428;visibility:visible;mso-wrap-style:square;v-text-anchor:top" coordsize="214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FyJMUA&#10;AADbAAAADwAAAGRycy9kb3ducmV2LnhtbESPzWrDMBCE74G+g9hCb4mcgE3sRg6lodBcCvmB0tti&#10;rW1Ra2UsxXHz9FWg0OMwM98wm+1kOzHS4I1jBctFAoK4ctpwo+B8epuvQfiArLFzTAp+yMO2fJht&#10;sNDuygcaj6EREcK+QAVtCH0hpa9asugXrieOXu0GiyHKoZF6wGuE206ukiSTFg3HhRZ7em2p+j5e&#10;rAKN6WearcddntZf+9tlaWTyYZR6epxenkEEmsJ/+K/9rhXkGdy/xB8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XIkxQAAANsAAAAPAAAAAAAAAAAAAAAAAJgCAABkcnMv&#10;ZG93bnJldi54bWxQSwUGAAAAAAQABAD1AAAAigMAAAAA&#10;" path="m170,173r-108,l170,173xe" fillcolor="black" stroked="f">
                    <v:path arrowok="t" o:connecttype="custom" o:connectlocs="170,2986;62,2986;170,2986" o:connectangles="0,0,0"/>
                  </v:shape>
                </v:group>
                <v:group id="Group 35" o:spid="_x0000_s1037" style="position:absolute;left:4122;top:2813;width:214;height:428" coordorigin="4122,2813" coordsize="214,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36" o:spid="_x0000_s1038" style="position:absolute;left:4122;top:2813;width:214;height:428;visibility:visible;mso-wrap-style:square;v-text-anchor:top" coordsize="214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" path="m57,234r113,l170,173r-108,l69,152r36,-52l158,67,201,57,213,,146,11,88,41,42,87,11,145,,211r1,24l18,300r35,55l103,397r61,25l208,428r5,-57l191,369r-22,-4l112,334,73,284,59,242r-2,-8xe" filled="f" strokeweight=".0102mm">
                    <v:path arrowok="t" o:connecttype="custom" o:connectlocs="57,3047;170,3047;170,2986;62,2986;69,2965;105,2913;158,2880;201,2870;213,2813;146,2824;88,2854;42,2900;11,2958;0,3024;1,3048;18,3113;53,3168;103,3210;164,3235;208,3241;213,3184;191,3182;169,3178;112,3147;73,3097;59,3055;57,3047" o:connectangles="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A0558F" w:rsidRPr="00B84BB8" w:rsidRDefault="00A0558F">
      <w:pPr>
        <w:rPr>
          <w:rFonts w:asciiTheme="minorHAnsi" w:hAnsiTheme="minorHAnsi"/>
          <w:lang w:val="en-US"/>
        </w:rPr>
      </w:pPr>
    </w:p>
    <w:p w:rsidR="00A0558F" w:rsidRPr="00B84BB8" w:rsidRDefault="00A0558F">
      <w:pPr>
        <w:rPr>
          <w:rFonts w:asciiTheme="minorHAnsi" w:hAnsiTheme="minorHAnsi"/>
          <w:lang w:val="en-US"/>
        </w:rPr>
      </w:pPr>
    </w:p>
    <w:p w:rsidR="00A0558F" w:rsidRPr="00B84BB8" w:rsidRDefault="00A0558F">
      <w:pPr>
        <w:rPr>
          <w:rFonts w:asciiTheme="minorHAnsi" w:hAnsiTheme="minorHAnsi"/>
          <w:lang w:val="en-US"/>
        </w:rPr>
      </w:pPr>
      <w:r w:rsidRPr="00B84BB8">
        <w:rPr>
          <w:rFonts w:asciiTheme="minorHAnsi" w:eastAsia="Arial" w:hAnsiTheme="minorHAnsi" w:cs="Arial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6FA71550" wp14:editId="77E98A2E">
                <wp:extent cx="5940425" cy="154426"/>
                <wp:effectExtent l="0" t="0" r="22225" b="17145"/>
                <wp:docPr id="112" name="Поле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0425" cy="15442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84BB8" w:rsidRDefault="00B84BB8" w:rsidP="00A0558F">
                            <w:pPr>
                              <w:spacing w:before="15"/>
                              <w:ind w:left="628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MICRO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2,2-5,5-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Cod.197CC2305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-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Rev.1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02/2016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е 112" o:spid="_x0000_s1029" type="#_x0000_t202" style="width:467.75pt;height:1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" filled="f" strokeweight="1pt">
                <v:textbox inset="0,0,0,0">
                  <w:txbxContent>
                    <w:p w:rsidR="00B84BB8" w:rsidRDefault="00B84BB8" w:rsidP="00A0558F">
                      <w:pPr>
                        <w:spacing w:before="15"/>
                        <w:ind w:left="628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MICRO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2,2-5,5-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Cod.197CC2305</w:t>
                      </w:r>
                      <w:r>
                        <w:rPr>
                          <w:rFonts w:ascii="Arial"/>
                          <w:sz w:val="16"/>
                        </w:rPr>
                        <w:t xml:space="preserve"> -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Rev.1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02/2016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0558F" w:rsidRPr="00B84BB8" w:rsidRDefault="00A0558F">
      <w:pPr>
        <w:rPr>
          <w:rFonts w:asciiTheme="minorHAnsi" w:hAnsiTheme="minorHAnsi"/>
          <w:lang w:val="en-US"/>
        </w:rPr>
      </w:pPr>
    </w:p>
    <w:p w:rsidR="00A0558F" w:rsidRPr="00B84BB8" w:rsidRDefault="00A0558F" w:rsidP="00DC475B">
      <w:pPr>
        <w:jc w:val="center"/>
        <w:rPr>
          <w:rFonts w:asciiTheme="minorHAnsi" w:hAnsiTheme="minorHAnsi"/>
          <w:b/>
          <w:i/>
          <w:lang w:val="en-US"/>
        </w:rPr>
      </w:pPr>
    </w:p>
    <w:p w:rsidR="00A0558F" w:rsidRPr="00B84BB8" w:rsidRDefault="00A0558F" w:rsidP="00DC475B">
      <w:pPr>
        <w:jc w:val="center"/>
        <w:rPr>
          <w:rFonts w:asciiTheme="minorHAnsi" w:hAnsiTheme="minorHAnsi"/>
          <w:b/>
          <w:i/>
          <w:lang w:val="en-US"/>
        </w:rPr>
      </w:pPr>
    </w:p>
    <w:p w:rsidR="00A0558F" w:rsidRPr="00B84BB8" w:rsidRDefault="00A0558F" w:rsidP="00A0558F">
      <w:pPr>
        <w:spacing w:line="200" w:lineRule="atLeast"/>
        <w:rPr>
          <w:rFonts w:asciiTheme="minorHAnsi" w:eastAsia="Arial" w:hAnsiTheme="minorHAnsi" w:cs="Arial"/>
          <w:sz w:val="20"/>
          <w:szCs w:val="20"/>
        </w:rPr>
      </w:pPr>
      <w:r w:rsidRPr="00B84BB8">
        <w:rPr>
          <w:rFonts w:asciiTheme="minorHAnsi" w:eastAsia="Arial" w:hAnsiTheme="minorHAnsi" w:cs="Arial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55670B1C" wp14:editId="6D220983">
                <wp:extent cx="5800299" cy="347345"/>
                <wp:effectExtent l="0" t="0" r="10160" b="14605"/>
                <wp:docPr id="114" name="Поле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299" cy="3473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84BB8" w:rsidRPr="00A0558F" w:rsidRDefault="00B84BB8" w:rsidP="00A0558F">
                            <w:pPr>
                              <w:spacing w:before="162"/>
                              <w:ind w:left="2839"/>
                              <w:jc w:val="both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pacing w:val="-3"/>
                                <w:sz w:val="28"/>
                              </w:rPr>
                              <w:t>ДЕКЛАРАЦИЯ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3"/>
                                <w:sz w:val="28"/>
                              </w:rPr>
                              <w:t>СООТВЕТСТВИЯ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е 114" o:spid="_x0000_s1030" type="#_x0000_t202" style="width:456.7pt;height:2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" filled="f" strokeweight="1pt">
                <v:textbox inset="0,0,0,0">
                  <w:txbxContent>
                    <w:p w:rsidR="00B84BB8" w:rsidRPr="00A0558F" w:rsidRDefault="00B84BB8" w:rsidP="00A0558F">
                      <w:pPr>
                        <w:spacing w:before="162"/>
                        <w:ind w:left="2839"/>
                        <w:jc w:val="both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i/>
                          <w:spacing w:val="-3"/>
                          <w:sz w:val="28"/>
                        </w:rPr>
                        <w:t>ДЕКЛАРАЦИЯ</w:t>
                      </w:r>
                      <w:r>
                        <w:rPr>
                          <w:rFonts w:ascii="Arial"/>
                          <w:b/>
                          <w:i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3"/>
                          <w:sz w:val="28"/>
                        </w:rPr>
                        <w:t>СООТВЕТСТВИЯ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0558F" w:rsidRPr="00B84BB8" w:rsidRDefault="00A0558F" w:rsidP="00A0558F">
      <w:pPr>
        <w:spacing w:before="5"/>
        <w:rPr>
          <w:rFonts w:asciiTheme="minorHAnsi" w:eastAsia="Arial" w:hAnsiTheme="minorHAnsi" w:cs="Arial"/>
          <w:i/>
          <w:sz w:val="20"/>
          <w:szCs w:val="20"/>
        </w:rPr>
      </w:pPr>
    </w:p>
    <w:p w:rsidR="00A0558F" w:rsidRPr="00B84BB8" w:rsidRDefault="00A0558F" w:rsidP="00A0558F">
      <w:pPr>
        <w:pStyle w:val="afb"/>
        <w:spacing w:before="77"/>
        <w:ind w:left="0"/>
        <w:rPr>
          <w:rFonts w:asciiTheme="minorHAnsi" w:hAnsiTheme="minorHAnsi" w:cs="Arial"/>
          <w:sz w:val="20"/>
          <w:szCs w:val="20"/>
          <w:lang w:val="ru-RU"/>
        </w:rPr>
      </w:pPr>
      <w:r w:rsidRPr="00B84BB8">
        <w:rPr>
          <w:rFonts w:asciiTheme="minorHAnsi" w:hAnsiTheme="minorHAnsi"/>
          <w:sz w:val="20"/>
          <w:szCs w:val="20"/>
          <w:lang w:val="ru-RU"/>
        </w:rPr>
        <w:t xml:space="preserve">Копия </w:t>
      </w:r>
      <w:r w:rsidR="006931F0" w:rsidRPr="00B84BB8">
        <w:rPr>
          <w:rFonts w:asciiTheme="minorHAnsi" w:hAnsiTheme="minorHAnsi"/>
          <w:sz w:val="20"/>
          <w:szCs w:val="20"/>
          <w:lang w:val="ru-RU"/>
        </w:rPr>
        <w:t>декларации</w:t>
      </w:r>
      <w:r w:rsidRPr="00B84BB8">
        <w:rPr>
          <w:rFonts w:asciiTheme="minorHAnsi" w:hAnsiTheme="minorHAnsi"/>
          <w:sz w:val="20"/>
          <w:szCs w:val="20"/>
          <w:lang w:val="ru-RU"/>
        </w:rPr>
        <w:t xml:space="preserve"> приложена к компрессору.</w:t>
      </w:r>
    </w:p>
    <w:p w:rsidR="00A0558F" w:rsidRPr="00B84BB8" w:rsidRDefault="006931F0" w:rsidP="00A0558F">
      <w:pPr>
        <w:pStyle w:val="afb"/>
        <w:spacing w:before="9" w:line="250" w:lineRule="auto"/>
        <w:ind w:left="0" w:right="2609"/>
        <w:rPr>
          <w:rFonts w:asciiTheme="minorHAnsi" w:hAnsiTheme="minorHAnsi"/>
          <w:sz w:val="20"/>
          <w:szCs w:val="20"/>
          <w:lang w:val="ru-RU"/>
        </w:rPr>
      </w:pPr>
      <w:r w:rsidRPr="00B84BB8">
        <w:rPr>
          <w:rFonts w:asciiTheme="minorHAnsi" w:hAnsiTheme="minorHAnsi"/>
          <w:sz w:val="20"/>
          <w:szCs w:val="20"/>
          <w:lang w:val="ru-RU"/>
        </w:rPr>
        <w:t>П</w:t>
      </w:r>
      <w:r w:rsidR="00A0558F" w:rsidRPr="00B84BB8">
        <w:rPr>
          <w:rFonts w:asciiTheme="minorHAnsi" w:hAnsiTheme="minorHAnsi"/>
          <w:sz w:val="20"/>
          <w:szCs w:val="20"/>
          <w:lang w:val="ru-RU"/>
        </w:rPr>
        <w:t xml:space="preserve">роизводитель, модель, код и </w:t>
      </w:r>
      <w:r w:rsidRPr="00B84BB8">
        <w:rPr>
          <w:rFonts w:asciiTheme="minorHAnsi" w:hAnsiTheme="minorHAnsi"/>
          <w:sz w:val="20"/>
          <w:szCs w:val="20"/>
          <w:lang w:val="ru-RU"/>
        </w:rPr>
        <w:t xml:space="preserve">серийным номер </w:t>
      </w:r>
      <w:proofErr w:type="gramStart"/>
      <w:r w:rsidRPr="00B84BB8">
        <w:rPr>
          <w:rFonts w:asciiTheme="minorHAnsi" w:hAnsiTheme="minorHAnsi"/>
          <w:sz w:val="20"/>
          <w:szCs w:val="20"/>
          <w:lang w:val="ru-RU"/>
        </w:rPr>
        <w:t>представлены</w:t>
      </w:r>
      <w:proofErr w:type="gramEnd"/>
      <w:r w:rsidRPr="00B84BB8">
        <w:rPr>
          <w:rFonts w:asciiTheme="minorHAnsi" w:hAnsiTheme="minorHAnsi"/>
          <w:sz w:val="20"/>
          <w:szCs w:val="20"/>
          <w:lang w:val="ru-RU"/>
        </w:rPr>
        <w:t xml:space="preserve"> на табличке.</w:t>
      </w:r>
    </w:p>
    <w:p w:rsidR="00A0558F" w:rsidRPr="00B84BB8" w:rsidRDefault="00A0558F" w:rsidP="00A0558F">
      <w:pPr>
        <w:rPr>
          <w:rFonts w:asciiTheme="minorHAnsi" w:eastAsia="Arial" w:hAnsiTheme="minorHAnsi" w:cs="Arial"/>
          <w:sz w:val="20"/>
          <w:szCs w:val="20"/>
        </w:rPr>
      </w:pPr>
    </w:p>
    <w:p w:rsidR="00A0558F" w:rsidRPr="00B84BB8" w:rsidRDefault="00A0558F" w:rsidP="00A0558F">
      <w:pPr>
        <w:spacing w:before="8"/>
        <w:rPr>
          <w:rFonts w:asciiTheme="minorHAnsi" w:eastAsia="Arial" w:hAnsiTheme="minorHAnsi" w:cs="Arial"/>
          <w:sz w:val="15"/>
          <w:szCs w:val="15"/>
        </w:rPr>
      </w:pPr>
    </w:p>
    <w:tbl>
      <w:tblPr>
        <w:tblStyle w:val="TableNormal"/>
        <w:tblW w:w="0" w:type="auto"/>
        <w:tblInd w:w="6" w:type="dxa"/>
        <w:tblLayout w:type="fixed"/>
        <w:tblLook w:val="01E0" w:firstRow="1" w:lastRow="1" w:firstColumn="1" w:lastColumn="1" w:noHBand="0" w:noVBand="0"/>
      </w:tblPr>
      <w:tblGrid>
        <w:gridCol w:w="4546"/>
        <w:gridCol w:w="4678"/>
      </w:tblGrid>
      <w:tr w:rsidR="00A0558F" w:rsidRPr="00B84BB8" w:rsidTr="00A0558F">
        <w:trPr>
          <w:trHeight w:hRule="exact" w:val="953"/>
        </w:trPr>
        <w:tc>
          <w:tcPr>
            <w:tcW w:w="4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58F" w:rsidRPr="00B84BB8" w:rsidRDefault="00A0558F" w:rsidP="00A0558F">
            <w:pPr>
              <w:pStyle w:val="TableParagraph"/>
              <w:spacing w:before="6"/>
              <w:rPr>
                <w:rFonts w:eastAsia="Arial" w:cs="Arial"/>
                <w:sz w:val="13"/>
                <w:szCs w:val="13"/>
                <w:lang w:val="ru-RU"/>
              </w:rPr>
            </w:pPr>
          </w:p>
          <w:p w:rsidR="00A0558F" w:rsidRPr="00B84BB8" w:rsidRDefault="00A0558F" w:rsidP="00A0558F">
            <w:pPr>
              <w:pStyle w:val="TableParagraph"/>
              <w:ind w:left="63" w:right="177"/>
              <w:rPr>
                <w:rFonts w:eastAsia="Arial" w:cs="Arial"/>
                <w:sz w:val="14"/>
                <w:szCs w:val="14"/>
              </w:rPr>
            </w:pPr>
            <w:r w:rsidRPr="00B84BB8">
              <w:rPr>
                <w:b/>
                <w:spacing w:val="-1"/>
                <w:sz w:val="14"/>
              </w:rPr>
              <w:t>IT-</w:t>
            </w:r>
            <w:r w:rsidRPr="00B84BB8">
              <w:rPr>
                <w:b/>
                <w:spacing w:val="-4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Dichiara</w:t>
            </w:r>
            <w:proofErr w:type="spellEnd"/>
            <w:r w:rsidRPr="00B84BB8">
              <w:rPr>
                <w:spacing w:val="-3"/>
                <w:sz w:val="14"/>
              </w:rPr>
              <w:t xml:space="preserve"> </w:t>
            </w:r>
            <w:r w:rsidRPr="00B84BB8">
              <w:rPr>
                <w:sz w:val="14"/>
              </w:rPr>
              <w:t>sotto</w:t>
            </w:r>
            <w:r w:rsidRPr="00B84BB8">
              <w:rPr>
                <w:spacing w:val="-7"/>
                <w:sz w:val="14"/>
              </w:rPr>
              <w:t xml:space="preserve"> </w:t>
            </w:r>
            <w:r w:rsidRPr="00B84BB8">
              <w:rPr>
                <w:spacing w:val="1"/>
                <w:sz w:val="14"/>
              </w:rPr>
              <w:t>la</w:t>
            </w:r>
            <w:r w:rsidRPr="00B84BB8">
              <w:rPr>
                <w:spacing w:val="-6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sua</w:t>
            </w:r>
            <w:proofErr w:type="spellEnd"/>
            <w:r w:rsidRPr="00B84BB8">
              <w:rPr>
                <w:spacing w:val="-3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esclusiva</w:t>
            </w:r>
            <w:proofErr w:type="spellEnd"/>
            <w:r w:rsidRPr="00B84BB8">
              <w:rPr>
                <w:spacing w:val="-4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responsabilità</w:t>
            </w:r>
            <w:proofErr w:type="spellEnd"/>
            <w:r w:rsidRPr="00B84BB8">
              <w:rPr>
                <w:spacing w:val="-1"/>
                <w:sz w:val="14"/>
              </w:rPr>
              <w:t>,</w:t>
            </w:r>
            <w:r w:rsidRPr="00B84BB8">
              <w:rPr>
                <w:spacing w:val="-5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che</w:t>
            </w:r>
            <w:proofErr w:type="spellEnd"/>
            <w:r w:rsidRPr="00B84BB8">
              <w:rPr>
                <w:spacing w:val="-6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il</w:t>
            </w:r>
            <w:proofErr w:type="spellEnd"/>
            <w:r w:rsidRPr="00B84BB8">
              <w:rPr>
                <w:spacing w:val="-5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compressore</w:t>
            </w:r>
            <w:proofErr w:type="spellEnd"/>
            <w:r w:rsidRPr="00B84BB8">
              <w:rPr>
                <w:spacing w:val="48"/>
                <w:w w:val="99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d'aria</w:t>
            </w:r>
            <w:proofErr w:type="spellEnd"/>
            <w:r w:rsidRPr="00B84BB8">
              <w:rPr>
                <w:spacing w:val="-3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qui</w:t>
            </w:r>
            <w:r w:rsidRPr="00B84BB8">
              <w:rPr>
                <w:spacing w:val="-3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di</w:t>
            </w:r>
            <w:r w:rsidRPr="00B84BB8">
              <w:rPr>
                <w:spacing w:val="-4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seguito</w:t>
            </w:r>
            <w:proofErr w:type="spellEnd"/>
            <w:r w:rsidRPr="00B84BB8">
              <w:rPr>
                <w:spacing w:val="-3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descritto</w:t>
            </w:r>
            <w:proofErr w:type="spellEnd"/>
            <w:r w:rsidRPr="00B84BB8">
              <w:rPr>
                <w:spacing w:val="-6"/>
                <w:sz w:val="14"/>
              </w:rPr>
              <w:t xml:space="preserve"> </w:t>
            </w:r>
            <w:r w:rsidRPr="00B84BB8">
              <w:rPr>
                <w:sz w:val="14"/>
              </w:rPr>
              <w:t>è</w:t>
            </w:r>
            <w:r w:rsidRPr="00B84BB8">
              <w:rPr>
                <w:spacing w:val="-3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conforme</w:t>
            </w:r>
            <w:proofErr w:type="spellEnd"/>
            <w:r w:rsidRPr="00B84BB8">
              <w:rPr>
                <w:spacing w:val="-6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alle</w:t>
            </w:r>
            <w:proofErr w:type="spellEnd"/>
            <w:r w:rsidRPr="00B84BB8">
              <w:rPr>
                <w:spacing w:val="-3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prescrizioni</w:t>
            </w:r>
            <w:proofErr w:type="spellEnd"/>
            <w:r w:rsidRPr="00B84BB8">
              <w:rPr>
                <w:spacing w:val="-4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di</w:t>
            </w:r>
            <w:r w:rsidRPr="00B84BB8">
              <w:rPr>
                <w:spacing w:val="-2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sicurezza</w:t>
            </w:r>
            <w:proofErr w:type="spellEnd"/>
            <w:r w:rsidRPr="00B84BB8">
              <w:rPr>
                <w:spacing w:val="47"/>
                <w:w w:val="99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delle</w:t>
            </w:r>
            <w:proofErr w:type="spellEnd"/>
            <w:r w:rsidRPr="00B84BB8">
              <w:rPr>
                <w:spacing w:val="-8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direttive</w:t>
            </w:r>
            <w:proofErr w:type="spellEnd"/>
            <w:r w:rsidRPr="00B84BB8">
              <w:rPr>
                <w:spacing w:val="-1"/>
                <w:sz w:val="14"/>
              </w:rPr>
              <w:t>:</w:t>
            </w:r>
            <w:r w:rsidRPr="00B84BB8">
              <w:rPr>
                <w:spacing w:val="-7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2006/42/CE,</w:t>
            </w:r>
            <w:r w:rsidRPr="00B84BB8">
              <w:rPr>
                <w:spacing w:val="-7"/>
                <w:sz w:val="14"/>
              </w:rPr>
              <w:t xml:space="preserve"> </w:t>
            </w:r>
            <w:r w:rsidRPr="00B84BB8">
              <w:rPr>
                <w:sz w:val="14"/>
              </w:rPr>
              <w:t>2006/95/CE,</w:t>
            </w:r>
            <w:r w:rsidRPr="00B84BB8">
              <w:rPr>
                <w:spacing w:val="-9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2004/108/CE,</w:t>
            </w:r>
            <w:r w:rsidRPr="00B84BB8">
              <w:rPr>
                <w:spacing w:val="-7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2009/105/CE,</w:t>
            </w:r>
            <w:r w:rsidRPr="00B84BB8">
              <w:rPr>
                <w:spacing w:val="79"/>
                <w:w w:val="99"/>
                <w:sz w:val="14"/>
              </w:rPr>
              <w:t xml:space="preserve"> </w:t>
            </w:r>
            <w:r w:rsidRPr="00B84BB8">
              <w:rPr>
                <w:sz w:val="14"/>
              </w:rPr>
              <w:t>EN</w:t>
            </w:r>
            <w:r w:rsidRPr="00B84BB8">
              <w:rPr>
                <w:spacing w:val="-6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1012-1,</w:t>
            </w:r>
            <w:r w:rsidRPr="00B84BB8">
              <w:rPr>
                <w:spacing w:val="-6"/>
                <w:sz w:val="14"/>
              </w:rPr>
              <w:t xml:space="preserve"> </w:t>
            </w:r>
            <w:r w:rsidRPr="00B84BB8">
              <w:rPr>
                <w:sz w:val="14"/>
              </w:rPr>
              <w:t>EN</w:t>
            </w:r>
            <w:r w:rsidRPr="00B84BB8">
              <w:rPr>
                <w:spacing w:val="-3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60204-1,</w:t>
            </w:r>
            <w:r w:rsidRPr="00B84BB8">
              <w:rPr>
                <w:spacing w:val="-5"/>
                <w:sz w:val="14"/>
              </w:rPr>
              <w:t xml:space="preserve"> </w:t>
            </w:r>
            <w:r w:rsidRPr="00B84BB8">
              <w:rPr>
                <w:sz w:val="14"/>
              </w:rPr>
              <w:t>EN</w:t>
            </w:r>
            <w:r w:rsidRPr="00B84BB8">
              <w:rPr>
                <w:spacing w:val="-4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61000-6-3/4.</w:t>
            </w:r>
          </w:p>
        </w:tc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58F" w:rsidRPr="00B84BB8" w:rsidRDefault="00A0558F" w:rsidP="00A0558F">
            <w:pPr>
              <w:pStyle w:val="TableParagraph"/>
              <w:spacing w:before="6"/>
              <w:rPr>
                <w:rFonts w:eastAsia="Arial" w:cs="Arial"/>
                <w:sz w:val="13"/>
                <w:szCs w:val="13"/>
              </w:rPr>
            </w:pPr>
          </w:p>
          <w:p w:rsidR="00A0558F" w:rsidRPr="00B84BB8" w:rsidRDefault="00A0558F" w:rsidP="00A0558F">
            <w:pPr>
              <w:pStyle w:val="TableParagraph"/>
              <w:spacing w:line="241" w:lineRule="auto"/>
              <w:ind w:left="63" w:right="62"/>
              <w:jc w:val="both"/>
              <w:rPr>
                <w:rFonts w:eastAsia="Arial" w:cs="Arial"/>
                <w:sz w:val="12"/>
                <w:szCs w:val="12"/>
              </w:rPr>
            </w:pPr>
            <w:r w:rsidRPr="00B84BB8">
              <w:rPr>
                <w:b/>
                <w:sz w:val="14"/>
              </w:rPr>
              <w:t>SI</w:t>
            </w:r>
            <w:r w:rsidRPr="00B84BB8">
              <w:rPr>
                <w:b/>
                <w:spacing w:val="26"/>
                <w:sz w:val="14"/>
              </w:rPr>
              <w:t xml:space="preserve"> </w:t>
            </w:r>
            <w:r w:rsidRPr="00B84BB8">
              <w:rPr>
                <w:sz w:val="14"/>
              </w:rPr>
              <w:t>-</w:t>
            </w:r>
            <w:r w:rsidRPr="00B84BB8">
              <w:rPr>
                <w:spacing w:val="26"/>
                <w:sz w:val="14"/>
              </w:rPr>
              <w:t xml:space="preserve"> </w:t>
            </w:r>
            <w:r w:rsidRPr="00B84BB8">
              <w:rPr>
                <w:sz w:val="14"/>
              </w:rPr>
              <w:t>Na</w:t>
            </w:r>
            <w:r w:rsidRPr="00B84BB8">
              <w:rPr>
                <w:spacing w:val="26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lastno</w:t>
            </w:r>
            <w:proofErr w:type="spellEnd"/>
            <w:r w:rsidRPr="00B84BB8">
              <w:rPr>
                <w:spacing w:val="28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odgovornost</w:t>
            </w:r>
            <w:proofErr w:type="spellEnd"/>
            <w:r w:rsidRPr="00B84BB8">
              <w:rPr>
                <w:spacing w:val="27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izjavlja</w:t>
            </w:r>
            <w:proofErr w:type="spellEnd"/>
            <w:r w:rsidRPr="00B84BB8">
              <w:rPr>
                <w:sz w:val="14"/>
              </w:rPr>
              <w:t>,</w:t>
            </w:r>
            <w:r w:rsidRPr="00B84BB8">
              <w:rPr>
                <w:spacing w:val="27"/>
                <w:sz w:val="14"/>
              </w:rPr>
              <w:t xml:space="preserve"> </w:t>
            </w:r>
            <w:r w:rsidRPr="00B84BB8">
              <w:rPr>
                <w:sz w:val="14"/>
              </w:rPr>
              <w:t>da</w:t>
            </w:r>
            <w:r w:rsidRPr="00B84BB8">
              <w:rPr>
                <w:spacing w:val="25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je</w:t>
            </w:r>
            <w:r w:rsidRPr="00B84BB8">
              <w:rPr>
                <w:spacing w:val="26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spodaj</w:t>
            </w:r>
            <w:proofErr w:type="spellEnd"/>
            <w:r w:rsidRPr="00B84BB8">
              <w:rPr>
                <w:spacing w:val="29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opisani</w:t>
            </w:r>
            <w:proofErr w:type="spellEnd"/>
            <w:r w:rsidRPr="00B84BB8">
              <w:rPr>
                <w:spacing w:val="28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zračni</w:t>
            </w:r>
            <w:proofErr w:type="spellEnd"/>
            <w:r w:rsidRPr="00B84BB8">
              <w:rPr>
                <w:spacing w:val="47"/>
                <w:w w:val="99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kompresor</w:t>
            </w:r>
            <w:proofErr w:type="spellEnd"/>
            <w:r w:rsidRPr="00B84BB8">
              <w:rPr>
                <w:sz w:val="14"/>
              </w:rPr>
              <w:t xml:space="preserve"> v</w:t>
            </w:r>
            <w:r w:rsidRPr="00B84BB8">
              <w:rPr>
                <w:spacing w:val="1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skladu</w:t>
            </w:r>
            <w:proofErr w:type="spellEnd"/>
            <w:r w:rsidRPr="00B84BB8">
              <w:rPr>
                <w:spacing w:val="4"/>
                <w:sz w:val="14"/>
              </w:rPr>
              <w:t xml:space="preserve"> </w:t>
            </w:r>
            <w:r w:rsidRPr="00B84BB8">
              <w:rPr>
                <w:sz w:val="14"/>
              </w:rPr>
              <w:t>z</w:t>
            </w:r>
            <w:r w:rsidRPr="00B84BB8">
              <w:rPr>
                <w:spacing w:val="38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varnostnimi</w:t>
            </w:r>
            <w:proofErr w:type="spellEnd"/>
            <w:r w:rsidRPr="00B84BB8">
              <w:rPr>
                <w:spacing w:val="1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predpisi</w:t>
            </w:r>
            <w:proofErr w:type="spellEnd"/>
            <w:r w:rsidRPr="00B84BB8">
              <w:rPr>
                <w:spacing w:val="-1"/>
                <w:sz w:val="14"/>
              </w:rPr>
              <w:t>,</w:t>
            </w:r>
            <w:r w:rsidRPr="00B84BB8">
              <w:rPr>
                <w:spacing w:val="2"/>
                <w:sz w:val="14"/>
              </w:rPr>
              <w:t xml:space="preserve"> </w:t>
            </w:r>
            <w:proofErr w:type="spellStart"/>
            <w:r w:rsidRPr="00B84BB8">
              <w:rPr>
                <w:spacing w:val="1"/>
                <w:sz w:val="14"/>
              </w:rPr>
              <w:t>ki</w:t>
            </w:r>
            <w:proofErr w:type="spellEnd"/>
            <w:r w:rsidRPr="00B84BB8">
              <w:rPr>
                <w:spacing w:val="1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veljajo</w:t>
            </w:r>
            <w:proofErr w:type="spellEnd"/>
            <w:r w:rsidRPr="00B84BB8">
              <w:rPr>
                <w:spacing w:val="3"/>
                <w:sz w:val="14"/>
              </w:rPr>
              <w:t xml:space="preserve"> </w:t>
            </w:r>
            <w:proofErr w:type="spellStart"/>
            <w:r w:rsidRPr="00B84BB8">
              <w:rPr>
                <w:spacing w:val="-2"/>
                <w:sz w:val="14"/>
              </w:rPr>
              <w:t>za</w:t>
            </w:r>
            <w:proofErr w:type="spellEnd"/>
            <w:r w:rsidRPr="00B84BB8">
              <w:rPr>
                <w:spacing w:val="2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stroje</w:t>
            </w:r>
            <w:proofErr w:type="spellEnd"/>
            <w:r w:rsidRPr="00B84BB8">
              <w:rPr>
                <w:spacing w:val="22"/>
                <w:w w:val="99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2006/42/EU,</w:t>
            </w:r>
            <w:r w:rsidRPr="00B84BB8">
              <w:rPr>
                <w:sz w:val="14"/>
              </w:rPr>
              <w:t xml:space="preserve"> </w:t>
            </w:r>
            <w:r w:rsidRPr="00B84BB8">
              <w:rPr>
                <w:spacing w:val="16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2006/95/EU,</w:t>
            </w:r>
            <w:r w:rsidRPr="00B84BB8">
              <w:rPr>
                <w:sz w:val="14"/>
              </w:rPr>
              <w:t xml:space="preserve"> </w:t>
            </w:r>
            <w:r w:rsidRPr="00B84BB8">
              <w:rPr>
                <w:spacing w:val="16"/>
                <w:sz w:val="14"/>
              </w:rPr>
              <w:t xml:space="preserve"> </w:t>
            </w:r>
            <w:r w:rsidRPr="00B84BB8">
              <w:rPr>
                <w:sz w:val="14"/>
              </w:rPr>
              <w:t xml:space="preserve">2004/108/EU </w:t>
            </w:r>
            <w:r w:rsidRPr="00B84BB8">
              <w:rPr>
                <w:spacing w:val="15"/>
                <w:sz w:val="14"/>
              </w:rPr>
              <w:t xml:space="preserve"> </w:t>
            </w:r>
            <w:r w:rsidRPr="00B84BB8">
              <w:rPr>
                <w:sz w:val="14"/>
              </w:rPr>
              <w:t xml:space="preserve">, </w:t>
            </w:r>
            <w:r w:rsidRPr="00B84BB8">
              <w:rPr>
                <w:spacing w:val="13"/>
                <w:sz w:val="14"/>
              </w:rPr>
              <w:t xml:space="preserve"> </w:t>
            </w:r>
            <w:r w:rsidRPr="00B84BB8">
              <w:rPr>
                <w:spacing w:val="-1"/>
                <w:sz w:val="12"/>
              </w:rPr>
              <w:t>2009/105/EU,</w:t>
            </w:r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18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EN</w:t>
            </w:r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18"/>
                <w:sz w:val="12"/>
              </w:rPr>
              <w:t xml:space="preserve"> </w:t>
            </w:r>
            <w:r w:rsidRPr="00B84BB8">
              <w:rPr>
                <w:sz w:val="12"/>
              </w:rPr>
              <w:t xml:space="preserve">1012-1, </w:t>
            </w:r>
            <w:r w:rsidRPr="00B84BB8">
              <w:rPr>
                <w:spacing w:val="18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EN</w:t>
            </w:r>
          </w:p>
          <w:p w:rsidR="00A0558F" w:rsidRPr="00B84BB8" w:rsidRDefault="00A0558F" w:rsidP="00A0558F">
            <w:pPr>
              <w:pStyle w:val="TableParagraph"/>
              <w:spacing w:line="137" w:lineRule="exact"/>
              <w:ind w:left="63"/>
              <w:jc w:val="both"/>
              <w:rPr>
                <w:rFonts w:eastAsia="Arial" w:cs="Arial"/>
                <w:sz w:val="12"/>
                <w:szCs w:val="12"/>
              </w:rPr>
            </w:pPr>
            <w:r w:rsidRPr="00B84BB8">
              <w:rPr>
                <w:spacing w:val="-1"/>
                <w:sz w:val="12"/>
              </w:rPr>
              <w:t>60204-1,</w:t>
            </w:r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EN</w:t>
            </w:r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61000-6-3/4.</w:t>
            </w:r>
          </w:p>
        </w:tc>
      </w:tr>
      <w:tr w:rsidR="00A0558F" w:rsidRPr="00B84BB8" w:rsidTr="00A0558F">
        <w:trPr>
          <w:trHeight w:hRule="exact" w:val="907"/>
        </w:trPr>
        <w:tc>
          <w:tcPr>
            <w:tcW w:w="4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58F" w:rsidRPr="00B84BB8" w:rsidRDefault="00A0558F" w:rsidP="00A0558F">
            <w:pPr>
              <w:pStyle w:val="TableParagraph"/>
              <w:spacing w:before="6"/>
              <w:rPr>
                <w:rFonts w:eastAsia="Arial" w:cs="Arial"/>
                <w:sz w:val="13"/>
                <w:szCs w:val="13"/>
              </w:rPr>
            </w:pPr>
          </w:p>
          <w:p w:rsidR="00A0558F" w:rsidRPr="00B84BB8" w:rsidRDefault="00A0558F" w:rsidP="00A0558F">
            <w:pPr>
              <w:pStyle w:val="TableParagraph"/>
              <w:ind w:left="63" w:right="626"/>
              <w:jc w:val="both"/>
              <w:rPr>
                <w:rFonts w:eastAsia="Arial" w:cs="Arial"/>
                <w:sz w:val="12"/>
                <w:szCs w:val="12"/>
              </w:rPr>
            </w:pPr>
            <w:r w:rsidRPr="00B84BB8">
              <w:rPr>
                <w:b/>
                <w:spacing w:val="-1"/>
                <w:sz w:val="14"/>
              </w:rPr>
              <w:t>GB</w:t>
            </w:r>
            <w:r w:rsidRPr="00B84BB8">
              <w:rPr>
                <w:b/>
                <w:spacing w:val="30"/>
                <w:sz w:val="14"/>
              </w:rPr>
              <w:t xml:space="preserve"> </w:t>
            </w:r>
            <w:r w:rsidRPr="00B84BB8">
              <w:rPr>
                <w:b/>
                <w:sz w:val="14"/>
              </w:rPr>
              <w:t>-</w:t>
            </w:r>
            <w:r w:rsidRPr="00B84BB8">
              <w:rPr>
                <w:b/>
                <w:spacing w:val="30"/>
                <w:sz w:val="14"/>
              </w:rPr>
              <w:t xml:space="preserve"> </w:t>
            </w:r>
            <w:r w:rsidRPr="00B84BB8">
              <w:rPr>
                <w:spacing w:val="-1"/>
                <w:sz w:val="12"/>
              </w:rPr>
              <w:t>Declares</w:t>
            </w:r>
            <w:r w:rsidRPr="00B84BB8">
              <w:rPr>
                <w:spacing w:val="28"/>
                <w:sz w:val="12"/>
              </w:rPr>
              <w:t xml:space="preserve"> </w:t>
            </w:r>
            <w:r w:rsidRPr="00B84BB8">
              <w:rPr>
                <w:sz w:val="12"/>
              </w:rPr>
              <w:t>under</w:t>
            </w:r>
            <w:r w:rsidRPr="00B84BB8">
              <w:rPr>
                <w:spacing w:val="27"/>
                <w:sz w:val="12"/>
              </w:rPr>
              <w:t xml:space="preserve"> </w:t>
            </w:r>
            <w:r w:rsidRPr="00B84BB8">
              <w:rPr>
                <w:sz w:val="12"/>
              </w:rPr>
              <w:t>its</w:t>
            </w:r>
            <w:r w:rsidRPr="00B84BB8">
              <w:rPr>
                <w:spacing w:val="28"/>
                <w:sz w:val="12"/>
              </w:rPr>
              <w:t xml:space="preserve"> </w:t>
            </w:r>
            <w:r w:rsidRPr="00B84BB8">
              <w:rPr>
                <w:sz w:val="12"/>
              </w:rPr>
              <w:t>sole</w:t>
            </w:r>
            <w:r w:rsidRPr="00B84BB8">
              <w:rPr>
                <w:spacing w:val="29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responsibility</w:t>
            </w:r>
            <w:r w:rsidRPr="00B84BB8">
              <w:rPr>
                <w:spacing w:val="28"/>
                <w:sz w:val="12"/>
              </w:rPr>
              <w:t xml:space="preserve"> </w:t>
            </w:r>
            <w:r w:rsidRPr="00B84BB8">
              <w:rPr>
                <w:sz w:val="12"/>
              </w:rPr>
              <w:t>that</w:t>
            </w:r>
            <w:r w:rsidRPr="00B84BB8">
              <w:rPr>
                <w:spacing w:val="29"/>
                <w:sz w:val="12"/>
              </w:rPr>
              <w:t xml:space="preserve"> </w:t>
            </w:r>
            <w:r w:rsidRPr="00B84BB8">
              <w:rPr>
                <w:sz w:val="12"/>
              </w:rPr>
              <w:t>the</w:t>
            </w:r>
            <w:r w:rsidRPr="00B84BB8">
              <w:rPr>
                <w:spacing w:val="29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air</w:t>
            </w:r>
            <w:r w:rsidRPr="00B84BB8">
              <w:rPr>
                <w:spacing w:val="29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compressor</w:t>
            </w:r>
            <w:r w:rsidRPr="00B84BB8">
              <w:rPr>
                <w:spacing w:val="49"/>
                <w:sz w:val="12"/>
              </w:rPr>
              <w:t xml:space="preserve"> </w:t>
            </w:r>
            <w:r w:rsidRPr="00B84BB8">
              <w:rPr>
                <w:sz w:val="12"/>
              </w:rPr>
              <w:t>described</w:t>
            </w:r>
            <w:r w:rsidRPr="00B84BB8">
              <w:rPr>
                <w:spacing w:val="26"/>
                <w:sz w:val="12"/>
              </w:rPr>
              <w:t xml:space="preserve"> </w:t>
            </w:r>
            <w:r w:rsidRPr="00B84BB8">
              <w:rPr>
                <w:sz w:val="12"/>
              </w:rPr>
              <w:t>below</w:t>
            </w:r>
            <w:r w:rsidRPr="00B84BB8">
              <w:rPr>
                <w:spacing w:val="26"/>
                <w:sz w:val="12"/>
              </w:rPr>
              <w:t xml:space="preserve"> </w:t>
            </w:r>
            <w:r w:rsidRPr="00B84BB8">
              <w:rPr>
                <w:sz w:val="12"/>
              </w:rPr>
              <w:t>complies</w:t>
            </w:r>
            <w:r w:rsidRPr="00B84BB8">
              <w:rPr>
                <w:spacing w:val="27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with</w:t>
            </w:r>
            <w:r w:rsidRPr="00B84BB8">
              <w:rPr>
                <w:spacing w:val="29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the</w:t>
            </w:r>
            <w:r w:rsidRPr="00B84BB8">
              <w:rPr>
                <w:spacing w:val="29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safety</w:t>
            </w:r>
            <w:r w:rsidRPr="00B84BB8">
              <w:rPr>
                <w:spacing w:val="29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requirements</w:t>
            </w:r>
            <w:r w:rsidRPr="00B84BB8">
              <w:rPr>
                <w:spacing w:val="28"/>
                <w:sz w:val="12"/>
              </w:rPr>
              <w:t xml:space="preserve"> </w:t>
            </w:r>
            <w:r w:rsidRPr="00B84BB8">
              <w:rPr>
                <w:sz w:val="12"/>
              </w:rPr>
              <w:t>of</w:t>
            </w:r>
            <w:r w:rsidRPr="00B84BB8">
              <w:rPr>
                <w:spacing w:val="28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directives:</w:t>
            </w:r>
            <w:r w:rsidRPr="00B84BB8">
              <w:rPr>
                <w:spacing w:val="43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2006/42/EC,</w:t>
            </w:r>
            <w:r w:rsidRPr="00B84BB8">
              <w:rPr>
                <w:spacing w:val="14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2006/95/EC,</w:t>
            </w:r>
            <w:r w:rsidRPr="00B84BB8">
              <w:rPr>
                <w:spacing w:val="16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2004/108/EC,</w:t>
            </w:r>
            <w:r w:rsidRPr="00B84BB8">
              <w:rPr>
                <w:spacing w:val="14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2009/105/EC,</w:t>
            </w:r>
            <w:r w:rsidRPr="00B84BB8">
              <w:rPr>
                <w:spacing w:val="16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EN</w:t>
            </w:r>
            <w:r w:rsidRPr="00B84BB8">
              <w:rPr>
                <w:spacing w:val="17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1012-1,</w:t>
            </w:r>
            <w:r w:rsidRPr="00B84BB8">
              <w:rPr>
                <w:spacing w:val="14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EN</w:t>
            </w:r>
          </w:p>
          <w:p w:rsidR="00A0558F" w:rsidRPr="00B84BB8" w:rsidRDefault="00A0558F" w:rsidP="00A0558F">
            <w:pPr>
              <w:pStyle w:val="TableParagraph"/>
              <w:spacing w:line="137" w:lineRule="exact"/>
              <w:ind w:left="63"/>
              <w:jc w:val="both"/>
              <w:rPr>
                <w:rFonts w:eastAsia="Arial" w:cs="Arial"/>
                <w:sz w:val="12"/>
                <w:szCs w:val="12"/>
              </w:rPr>
            </w:pPr>
            <w:r w:rsidRPr="00B84BB8">
              <w:rPr>
                <w:spacing w:val="-1"/>
                <w:sz w:val="12"/>
              </w:rPr>
              <w:t>60204-1,</w:t>
            </w:r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EN</w:t>
            </w:r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61000-6-3/4</w:t>
            </w:r>
          </w:p>
        </w:tc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58F" w:rsidRPr="00B84BB8" w:rsidRDefault="00A0558F" w:rsidP="00A0558F">
            <w:pPr>
              <w:pStyle w:val="TableParagraph"/>
              <w:spacing w:before="6"/>
              <w:rPr>
                <w:rFonts w:eastAsia="Arial" w:cs="Arial"/>
                <w:sz w:val="13"/>
                <w:szCs w:val="13"/>
              </w:rPr>
            </w:pPr>
          </w:p>
          <w:p w:rsidR="00A0558F" w:rsidRPr="00B84BB8" w:rsidRDefault="00A0558F" w:rsidP="00A0558F">
            <w:pPr>
              <w:pStyle w:val="TableParagraph"/>
              <w:spacing w:line="241" w:lineRule="auto"/>
              <w:ind w:left="63" w:right="63"/>
              <w:jc w:val="both"/>
              <w:rPr>
                <w:rFonts w:eastAsia="Arial" w:cs="Arial"/>
                <w:sz w:val="14"/>
                <w:szCs w:val="14"/>
              </w:rPr>
            </w:pPr>
            <w:r w:rsidRPr="00B84BB8">
              <w:rPr>
                <w:b/>
                <w:sz w:val="14"/>
              </w:rPr>
              <w:t>HU</w:t>
            </w:r>
            <w:r w:rsidRPr="00B84BB8">
              <w:rPr>
                <w:b/>
                <w:spacing w:val="2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Kizárólagos</w:t>
            </w:r>
            <w:proofErr w:type="spellEnd"/>
            <w:r w:rsidRPr="00B84BB8">
              <w:rPr>
                <w:spacing w:val="2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felelőssége</w:t>
            </w:r>
            <w:proofErr w:type="spellEnd"/>
            <w:r w:rsidRPr="00B84BB8">
              <w:rPr>
                <w:spacing w:val="1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tudatában</w:t>
            </w:r>
            <w:proofErr w:type="spellEnd"/>
            <w:r w:rsidRPr="00B84BB8">
              <w:rPr>
                <w:spacing w:val="2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kijelenti</w:t>
            </w:r>
            <w:proofErr w:type="spellEnd"/>
            <w:r w:rsidRPr="00B84BB8">
              <w:rPr>
                <w:spacing w:val="-1"/>
                <w:sz w:val="14"/>
              </w:rPr>
              <w:t>,</w:t>
            </w:r>
            <w:r w:rsidRPr="00B84BB8">
              <w:rPr>
                <w:spacing w:val="2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hogy</w:t>
            </w:r>
            <w:proofErr w:type="spellEnd"/>
            <w:r w:rsidRPr="00B84BB8">
              <w:rPr>
                <w:spacing w:val="-1"/>
                <w:sz w:val="14"/>
              </w:rPr>
              <w:t xml:space="preserve"> </w:t>
            </w:r>
            <w:r w:rsidRPr="00B84BB8">
              <w:rPr>
                <w:sz w:val="14"/>
              </w:rPr>
              <w:t>a</w:t>
            </w:r>
            <w:r w:rsidRPr="00B84BB8">
              <w:rPr>
                <w:spacing w:val="2"/>
                <w:sz w:val="14"/>
              </w:rPr>
              <w:t xml:space="preserve"> </w:t>
            </w:r>
            <w:r w:rsidRPr="00B84BB8">
              <w:rPr>
                <w:sz w:val="14"/>
              </w:rPr>
              <w:t>lent</w:t>
            </w:r>
            <w:r w:rsidRPr="00B84BB8">
              <w:rPr>
                <w:spacing w:val="2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megnevezett</w:t>
            </w:r>
            <w:proofErr w:type="spellEnd"/>
            <w:r w:rsidRPr="00B84BB8">
              <w:rPr>
                <w:spacing w:val="51"/>
                <w:w w:val="99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légsűrítő</w:t>
            </w:r>
            <w:proofErr w:type="spellEnd"/>
            <w:r w:rsidRPr="00B84BB8">
              <w:rPr>
                <w:spacing w:val="38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megfelel</w:t>
            </w:r>
            <w:proofErr w:type="spellEnd"/>
            <w:r w:rsidRPr="00B84BB8">
              <w:rPr>
                <w:sz w:val="14"/>
              </w:rPr>
              <w:t xml:space="preserve"> a  2006/42/EK,</w:t>
            </w:r>
            <w:r w:rsidRPr="00B84BB8">
              <w:rPr>
                <w:spacing w:val="38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2006/95/EK,</w:t>
            </w:r>
            <w:r w:rsidRPr="00B84BB8">
              <w:rPr>
                <w:spacing w:val="38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2004/108/EK,</w:t>
            </w:r>
            <w:r w:rsidRPr="00B84BB8">
              <w:rPr>
                <w:spacing w:val="65"/>
                <w:w w:val="99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2009/105/EK,</w:t>
            </w:r>
            <w:r w:rsidRPr="00B84BB8">
              <w:rPr>
                <w:spacing w:val="27"/>
                <w:sz w:val="14"/>
              </w:rPr>
              <w:t xml:space="preserve"> </w:t>
            </w:r>
            <w:r w:rsidRPr="00B84BB8">
              <w:rPr>
                <w:sz w:val="14"/>
              </w:rPr>
              <w:t>EN</w:t>
            </w:r>
            <w:r w:rsidRPr="00B84BB8">
              <w:rPr>
                <w:spacing w:val="30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1012-1,</w:t>
            </w:r>
            <w:r w:rsidRPr="00B84BB8">
              <w:rPr>
                <w:spacing w:val="29"/>
                <w:sz w:val="14"/>
              </w:rPr>
              <w:t xml:space="preserve"> </w:t>
            </w:r>
            <w:r w:rsidRPr="00B84BB8">
              <w:rPr>
                <w:sz w:val="14"/>
              </w:rPr>
              <w:t>EN</w:t>
            </w:r>
            <w:r w:rsidRPr="00B84BB8">
              <w:rPr>
                <w:spacing w:val="30"/>
                <w:sz w:val="14"/>
              </w:rPr>
              <w:t xml:space="preserve"> </w:t>
            </w:r>
            <w:r w:rsidRPr="00B84BB8">
              <w:rPr>
                <w:sz w:val="14"/>
              </w:rPr>
              <w:t>60204-1</w:t>
            </w:r>
            <w:r w:rsidRPr="00B84BB8">
              <w:rPr>
                <w:spacing w:val="27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és</w:t>
            </w:r>
            <w:proofErr w:type="spellEnd"/>
            <w:r w:rsidRPr="00B84BB8">
              <w:rPr>
                <w:spacing w:val="30"/>
                <w:sz w:val="14"/>
              </w:rPr>
              <w:t xml:space="preserve"> </w:t>
            </w:r>
            <w:r w:rsidRPr="00B84BB8">
              <w:rPr>
                <w:sz w:val="14"/>
              </w:rPr>
              <w:t>EN</w:t>
            </w:r>
            <w:r w:rsidRPr="00B84BB8">
              <w:rPr>
                <w:spacing w:val="30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61000-6-3/4</w:t>
            </w:r>
            <w:r w:rsidRPr="00B84BB8">
              <w:rPr>
                <w:spacing w:val="27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irányelvek</w:t>
            </w:r>
            <w:proofErr w:type="spellEnd"/>
          </w:p>
          <w:p w:rsidR="00A0558F" w:rsidRPr="00B84BB8" w:rsidRDefault="00A0558F" w:rsidP="00A0558F">
            <w:pPr>
              <w:pStyle w:val="TableParagraph"/>
              <w:spacing w:line="160" w:lineRule="exact"/>
              <w:ind w:left="63"/>
              <w:jc w:val="both"/>
              <w:rPr>
                <w:rFonts w:eastAsia="Arial" w:cs="Arial"/>
                <w:sz w:val="14"/>
                <w:szCs w:val="14"/>
              </w:rPr>
            </w:pPr>
            <w:proofErr w:type="spellStart"/>
            <w:r w:rsidRPr="00B84BB8">
              <w:rPr>
                <w:spacing w:val="-1"/>
                <w:sz w:val="14"/>
              </w:rPr>
              <w:t>rendelkezéseinek</w:t>
            </w:r>
            <w:proofErr w:type="spellEnd"/>
          </w:p>
        </w:tc>
      </w:tr>
      <w:tr w:rsidR="00A0558F" w:rsidRPr="00B84BB8" w:rsidTr="00A0558F">
        <w:trPr>
          <w:trHeight w:hRule="exact" w:val="883"/>
        </w:trPr>
        <w:tc>
          <w:tcPr>
            <w:tcW w:w="4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58F" w:rsidRPr="00B84BB8" w:rsidRDefault="00A0558F" w:rsidP="00A0558F">
            <w:pPr>
              <w:pStyle w:val="TableParagraph"/>
              <w:spacing w:before="6"/>
              <w:rPr>
                <w:rFonts w:eastAsia="Arial" w:cs="Arial"/>
                <w:sz w:val="13"/>
                <w:szCs w:val="13"/>
              </w:rPr>
            </w:pPr>
          </w:p>
          <w:p w:rsidR="00A0558F" w:rsidRPr="00B84BB8" w:rsidRDefault="00A0558F" w:rsidP="00A0558F">
            <w:pPr>
              <w:pStyle w:val="TableParagraph"/>
              <w:ind w:left="63" w:right="60"/>
              <w:jc w:val="both"/>
              <w:rPr>
                <w:rFonts w:eastAsia="Arial" w:cs="Arial"/>
                <w:sz w:val="12"/>
                <w:szCs w:val="12"/>
              </w:rPr>
            </w:pPr>
            <w:r w:rsidRPr="00B84BB8">
              <w:rPr>
                <w:rFonts w:eastAsia="Arial" w:cs="Arial"/>
                <w:b/>
                <w:bCs/>
                <w:spacing w:val="-1"/>
                <w:sz w:val="14"/>
                <w:szCs w:val="14"/>
              </w:rPr>
              <w:t>FR</w:t>
            </w:r>
            <w:r w:rsidRPr="00B84BB8">
              <w:rPr>
                <w:rFonts w:eastAsia="Arial" w:cs="Arial"/>
                <w:b/>
                <w:bCs/>
                <w:spacing w:val="13"/>
                <w:sz w:val="14"/>
                <w:szCs w:val="14"/>
              </w:rPr>
              <w:t xml:space="preserve"> </w:t>
            </w:r>
            <w:r w:rsidRPr="00B84BB8">
              <w:rPr>
                <w:rFonts w:eastAsia="Arial" w:cs="Arial"/>
                <w:b/>
                <w:bCs/>
                <w:sz w:val="14"/>
                <w:szCs w:val="14"/>
              </w:rPr>
              <w:t>-</w:t>
            </w:r>
            <w:r w:rsidRPr="00B84BB8">
              <w:rPr>
                <w:rFonts w:eastAsia="Arial" w:cs="Arial"/>
                <w:b/>
                <w:bCs/>
                <w:spacing w:val="13"/>
                <w:sz w:val="14"/>
                <w:szCs w:val="14"/>
              </w:rPr>
              <w:t xml:space="preserve"> </w:t>
            </w:r>
            <w:proofErr w:type="spellStart"/>
            <w:r w:rsidRPr="00B84BB8">
              <w:rPr>
                <w:rFonts w:eastAsia="Arial" w:cs="Arial"/>
                <w:sz w:val="12"/>
                <w:szCs w:val="12"/>
              </w:rPr>
              <w:t>Déclare</w:t>
            </w:r>
            <w:proofErr w:type="spellEnd"/>
            <w:r w:rsidRPr="00B84BB8">
              <w:rPr>
                <w:rFonts w:eastAsia="Arial" w:cs="Arial"/>
                <w:spacing w:val="12"/>
                <w:sz w:val="12"/>
                <w:szCs w:val="12"/>
              </w:rPr>
              <w:t xml:space="preserve"> </w:t>
            </w:r>
            <w:r w:rsidRPr="00B84BB8">
              <w:rPr>
                <w:rFonts w:eastAsia="Arial" w:cs="Arial"/>
                <w:sz w:val="12"/>
                <w:szCs w:val="12"/>
              </w:rPr>
              <w:t>sous</w:t>
            </w:r>
            <w:r w:rsidRPr="00B84BB8">
              <w:rPr>
                <w:rFonts w:eastAsia="Arial" w:cs="Arial"/>
                <w:spacing w:val="12"/>
                <w:sz w:val="12"/>
                <w:szCs w:val="12"/>
              </w:rPr>
              <w:t xml:space="preserve"> </w:t>
            </w:r>
            <w:r w:rsidRPr="00B84BB8">
              <w:rPr>
                <w:rFonts w:eastAsia="Arial" w:cs="Arial"/>
                <w:sz w:val="12"/>
                <w:szCs w:val="12"/>
              </w:rPr>
              <w:t>son</w:t>
            </w:r>
            <w:r w:rsidRPr="00B84BB8">
              <w:rPr>
                <w:rFonts w:eastAsia="Arial" w:cs="Arial"/>
                <w:spacing w:val="12"/>
                <w:sz w:val="12"/>
                <w:szCs w:val="12"/>
              </w:rPr>
              <w:t xml:space="preserve"> </w:t>
            </w:r>
            <w:proofErr w:type="spellStart"/>
            <w:r w:rsidRPr="00B84BB8">
              <w:rPr>
                <w:rFonts w:eastAsia="Arial" w:cs="Arial"/>
                <w:spacing w:val="-1"/>
                <w:sz w:val="12"/>
                <w:szCs w:val="12"/>
              </w:rPr>
              <w:t>entière</w:t>
            </w:r>
            <w:proofErr w:type="spellEnd"/>
            <w:r w:rsidRPr="00B84BB8">
              <w:rPr>
                <w:rFonts w:eastAsia="Arial" w:cs="Arial"/>
                <w:spacing w:val="11"/>
                <w:sz w:val="12"/>
                <w:szCs w:val="12"/>
              </w:rPr>
              <w:t xml:space="preserve"> </w:t>
            </w:r>
            <w:proofErr w:type="spellStart"/>
            <w:r w:rsidRPr="00B84BB8">
              <w:rPr>
                <w:rFonts w:eastAsia="Arial" w:cs="Arial"/>
                <w:spacing w:val="-1"/>
                <w:sz w:val="12"/>
                <w:szCs w:val="12"/>
              </w:rPr>
              <w:t>responsabilité</w:t>
            </w:r>
            <w:proofErr w:type="spellEnd"/>
            <w:r w:rsidRPr="00B84BB8">
              <w:rPr>
                <w:rFonts w:eastAsia="Arial" w:cs="Arial"/>
                <w:spacing w:val="12"/>
                <w:sz w:val="12"/>
                <w:szCs w:val="12"/>
              </w:rPr>
              <w:t xml:space="preserve"> </w:t>
            </w:r>
            <w:r w:rsidRPr="00B84BB8">
              <w:rPr>
                <w:rFonts w:eastAsia="Arial" w:cs="Arial"/>
                <w:sz w:val="12"/>
                <w:szCs w:val="12"/>
              </w:rPr>
              <w:t>que</w:t>
            </w:r>
            <w:r w:rsidRPr="00B84BB8">
              <w:rPr>
                <w:rFonts w:eastAsia="Arial" w:cs="Arial"/>
                <w:spacing w:val="12"/>
                <w:sz w:val="12"/>
                <w:szCs w:val="12"/>
              </w:rPr>
              <w:t xml:space="preserve"> </w:t>
            </w:r>
            <w:r w:rsidRPr="00B84BB8">
              <w:rPr>
                <w:rFonts w:eastAsia="Arial" w:cs="Arial"/>
                <w:spacing w:val="1"/>
                <w:sz w:val="12"/>
                <w:szCs w:val="12"/>
              </w:rPr>
              <w:t>le</w:t>
            </w:r>
            <w:r w:rsidRPr="00B84BB8">
              <w:rPr>
                <w:rFonts w:eastAsia="Arial" w:cs="Arial"/>
                <w:spacing w:val="12"/>
                <w:sz w:val="12"/>
                <w:szCs w:val="12"/>
              </w:rPr>
              <w:t xml:space="preserve"> </w:t>
            </w:r>
            <w:proofErr w:type="spellStart"/>
            <w:r w:rsidRPr="00B84BB8">
              <w:rPr>
                <w:rFonts w:eastAsia="Arial" w:cs="Arial"/>
                <w:spacing w:val="-1"/>
                <w:sz w:val="12"/>
                <w:szCs w:val="12"/>
              </w:rPr>
              <w:t>compresseur</w:t>
            </w:r>
            <w:proofErr w:type="spellEnd"/>
            <w:r w:rsidRPr="00B84BB8">
              <w:rPr>
                <w:rFonts w:eastAsia="Arial" w:cs="Arial"/>
                <w:spacing w:val="13"/>
                <w:sz w:val="12"/>
                <w:szCs w:val="12"/>
              </w:rPr>
              <w:t xml:space="preserve"> </w:t>
            </w:r>
            <w:proofErr w:type="spellStart"/>
            <w:r w:rsidRPr="00B84BB8">
              <w:rPr>
                <w:rFonts w:eastAsia="Arial" w:cs="Arial"/>
                <w:spacing w:val="-1"/>
                <w:sz w:val="12"/>
                <w:szCs w:val="12"/>
              </w:rPr>
              <w:t>d’air</w:t>
            </w:r>
            <w:proofErr w:type="spellEnd"/>
            <w:r w:rsidRPr="00B84BB8">
              <w:rPr>
                <w:rFonts w:eastAsia="Arial" w:cs="Arial"/>
                <w:spacing w:val="13"/>
                <w:sz w:val="12"/>
                <w:szCs w:val="12"/>
              </w:rPr>
              <w:t xml:space="preserve"> </w:t>
            </w:r>
            <w:proofErr w:type="spellStart"/>
            <w:r w:rsidRPr="00B84BB8">
              <w:rPr>
                <w:rFonts w:eastAsia="Arial" w:cs="Arial"/>
                <w:sz w:val="12"/>
                <w:szCs w:val="12"/>
              </w:rPr>
              <w:t>décrit</w:t>
            </w:r>
            <w:proofErr w:type="spellEnd"/>
            <w:r w:rsidRPr="00B84BB8">
              <w:rPr>
                <w:rFonts w:eastAsia="Arial" w:cs="Arial"/>
                <w:spacing w:val="11"/>
                <w:sz w:val="12"/>
                <w:szCs w:val="12"/>
              </w:rPr>
              <w:t xml:space="preserve"> </w:t>
            </w:r>
            <w:r w:rsidRPr="00B84BB8">
              <w:rPr>
                <w:rFonts w:eastAsia="Arial" w:cs="Arial"/>
                <w:spacing w:val="-1"/>
                <w:sz w:val="12"/>
                <w:szCs w:val="12"/>
              </w:rPr>
              <w:t>ci-</w:t>
            </w:r>
            <w:r w:rsidRPr="00B84BB8">
              <w:rPr>
                <w:rFonts w:eastAsia="Arial" w:cs="Arial"/>
                <w:spacing w:val="47"/>
                <w:sz w:val="12"/>
                <w:szCs w:val="12"/>
              </w:rPr>
              <w:t xml:space="preserve"> </w:t>
            </w:r>
            <w:r w:rsidRPr="00B84BB8">
              <w:rPr>
                <w:rFonts w:eastAsia="Arial" w:cs="Arial"/>
                <w:sz w:val="12"/>
                <w:szCs w:val="12"/>
              </w:rPr>
              <w:t>après</w:t>
            </w:r>
            <w:r w:rsidRPr="00B84BB8">
              <w:rPr>
                <w:rFonts w:eastAsia="Arial" w:cs="Arial"/>
                <w:spacing w:val="28"/>
                <w:sz w:val="12"/>
                <w:szCs w:val="12"/>
              </w:rPr>
              <w:t xml:space="preserve"> </w:t>
            </w:r>
            <w:proofErr w:type="spellStart"/>
            <w:r w:rsidRPr="00B84BB8">
              <w:rPr>
                <w:rFonts w:eastAsia="Arial" w:cs="Arial"/>
                <w:spacing w:val="-1"/>
                <w:sz w:val="12"/>
                <w:szCs w:val="12"/>
              </w:rPr>
              <w:t>est</w:t>
            </w:r>
            <w:proofErr w:type="spellEnd"/>
            <w:r w:rsidRPr="00B84BB8">
              <w:rPr>
                <w:rFonts w:eastAsia="Arial" w:cs="Arial"/>
                <w:spacing w:val="28"/>
                <w:sz w:val="12"/>
                <w:szCs w:val="12"/>
              </w:rPr>
              <w:t xml:space="preserve"> </w:t>
            </w:r>
            <w:proofErr w:type="spellStart"/>
            <w:r w:rsidRPr="00B84BB8">
              <w:rPr>
                <w:rFonts w:eastAsia="Arial" w:cs="Arial"/>
                <w:spacing w:val="-1"/>
                <w:sz w:val="12"/>
                <w:szCs w:val="12"/>
              </w:rPr>
              <w:t>conforme</w:t>
            </w:r>
            <w:proofErr w:type="spellEnd"/>
            <w:r w:rsidRPr="00B84BB8">
              <w:rPr>
                <w:rFonts w:eastAsia="Arial" w:cs="Arial"/>
                <w:spacing w:val="30"/>
                <w:sz w:val="12"/>
                <w:szCs w:val="12"/>
              </w:rPr>
              <w:t xml:space="preserve"> </w:t>
            </w:r>
            <w:r w:rsidRPr="00B84BB8">
              <w:rPr>
                <w:rFonts w:eastAsia="Arial" w:cs="Arial"/>
                <w:sz w:val="12"/>
                <w:szCs w:val="12"/>
              </w:rPr>
              <w:t>aux</w:t>
            </w:r>
            <w:r w:rsidRPr="00B84BB8">
              <w:rPr>
                <w:rFonts w:eastAsia="Arial" w:cs="Arial"/>
                <w:spacing w:val="26"/>
                <w:sz w:val="12"/>
                <w:szCs w:val="12"/>
              </w:rPr>
              <w:t xml:space="preserve"> </w:t>
            </w:r>
            <w:r w:rsidRPr="00B84BB8">
              <w:rPr>
                <w:rFonts w:eastAsia="Arial" w:cs="Arial"/>
                <w:spacing w:val="-1"/>
                <w:sz w:val="12"/>
                <w:szCs w:val="12"/>
              </w:rPr>
              <w:t>prescriptions</w:t>
            </w:r>
            <w:r w:rsidRPr="00B84BB8">
              <w:rPr>
                <w:rFonts w:eastAsia="Arial" w:cs="Arial"/>
                <w:spacing w:val="28"/>
                <w:sz w:val="12"/>
                <w:szCs w:val="12"/>
              </w:rPr>
              <w:t xml:space="preserve"> </w:t>
            </w:r>
            <w:r w:rsidRPr="00B84BB8">
              <w:rPr>
                <w:rFonts w:eastAsia="Arial" w:cs="Arial"/>
                <w:spacing w:val="-1"/>
                <w:sz w:val="12"/>
                <w:szCs w:val="12"/>
              </w:rPr>
              <w:t>de</w:t>
            </w:r>
            <w:r w:rsidRPr="00B84BB8">
              <w:rPr>
                <w:rFonts w:eastAsia="Arial" w:cs="Arial"/>
                <w:spacing w:val="30"/>
                <w:sz w:val="12"/>
                <w:szCs w:val="12"/>
              </w:rPr>
              <w:t xml:space="preserve"> </w:t>
            </w:r>
            <w:proofErr w:type="spellStart"/>
            <w:r w:rsidRPr="00B84BB8">
              <w:rPr>
                <w:rFonts w:eastAsia="Arial" w:cs="Arial"/>
                <w:spacing w:val="-1"/>
                <w:sz w:val="12"/>
                <w:szCs w:val="12"/>
              </w:rPr>
              <w:t>sécurité</w:t>
            </w:r>
            <w:proofErr w:type="spellEnd"/>
            <w:r w:rsidRPr="00B84BB8">
              <w:rPr>
                <w:rFonts w:eastAsia="Arial" w:cs="Arial"/>
                <w:spacing w:val="29"/>
                <w:sz w:val="12"/>
                <w:szCs w:val="12"/>
              </w:rPr>
              <w:t xml:space="preserve"> </w:t>
            </w:r>
            <w:r w:rsidRPr="00B84BB8">
              <w:rPr>
                <w:rFonts w:eastAsia="Arial" w:cs="Arial"/>
                <w:spacing w:val="-1"/>
                <w:sz w:val="12"/>
                <w:szCs w:val="12"/>
              </w:rPr>
              <w:t>des</w:t>
            </w:r>
            <w:r w:rsidRPr="00B84BB8">
              <w:rPr>
                <w:rFonts w:eastAsia="Arial" w:cs="Arial"/>
                <w:spacing w:val="28"/>
                <w:sz w:val="12"/>
                <w:szCs w:val="12"/>
              </w:rPr>
              <w:t xml:space="preserve"> </w:t>
            </w:r>
            <w:r w:rsidRPr="00B84BB8">
              <w:rPr>
                <w:rFonts w:eastAsia="Arial" w:cs="Arial"/>
                <w:spacing w:val="-1"/>
                <w:sz w:val="12"/>
                <w:szCs w:val="12"/>
              </w:rPr>
              <w:t>directives</w:t>
            </w:r>
            <w:r w:rsidRPr="00B84BB8">
              <w:rPr>
                <w:rFonts w:eastAsia="Arial" w:cs="Arial"/>
                <w:spacing w:val="29"/>
                <w:sz w:val="12"/>
                <w:szCs w:val="12"/>
              </w:rPr>
              <w:t xml:space="preserve"> </w:t>
            </w:r>
            <w:r w:rsidRPr="00B84BB8">
              <w:rPr>
                <w:rFonts w:eastAsia="Arial" w:cs="Arial"/>
                <w:sz w:val="12"/>
                <w:szCs w:val="12"/>
              </w:rPr>
              <w:t>:</w:t>
            </w:r>
            <w:r w:rsidRPr="00B84BB8">
              <w:rPr>
                <w:rFonts w:eastAsia="Arial" w:cs="Arial"/>
                <w:spacing w:val="26"/>
                <w:sz w:val="12"/>
                <w:szCs w:val="12"/>
              </w:rPr>
              <w:t xml:space="preserve"> </w:t>
            </w:r>
            <w:r w:rsidRPr="00B84BB8">
              <w:rPr>
                <w:rFonts w:eastAsia="Arial" w:cs="Arial"/>
                <w:spacing w:val="-1"/>
                <w:sz w:val="12"/>
                <w:szCs w:val="12"/>
              </w:rPr>
              <w:t>2006/42/CE,</w:t>
            </w:r>
            <w:r w:rsidRPr="00B84BB8">
              <w:rPr>
                <w:rFonts w:eastAsia="Arial" w:cs="Arial"/>
                <w:spacing w:val="63"/>
                <w:sz w:val="12"/>
                <w:szCs w:val="12"/>
              </w:rPr>
              <w:t xml:space="preserve"> </w:t>
            </w:r>
            <w:r w:rsidRPr="00B84BB8">
              <w:rPr>
                <w:rFonts w:eastAsia="Arial" w:cs="Arial"/>
                <w:spacing w:val="-1"/>
                <w:sz w:val="12"/>
                <w:szCs w:val="12"/>
              </w:rPr>
              <w:t>2006/95/CE,</w:t>
            </w:r>
            <w:r w:rsidRPr="00B84BB8">
              <w:rPr>
                <w:rFonts w:eastAsia="Arial" w:cs="Arial"/>
                <w:spacing w:val="7"/>
                <w:sz w:val="12"/>
                <w:szCs w:val="12"/>
              </w:rPr>
              <w:t xml:space="preserve"> </w:t>
            </w:r>
            <w:r w:rsidRPr="00B84BB8">
              <w:rPr>
                <w:rFonts w:eastAsia="Arial" w:cs="Arial"/>
                <w:spacing w:val="-1"/>
                <w:sz w:val="12"/>
                <w:szCs w:val="12"/>
              </w:rPr>
              <w:t>2004/108/CE,</w:t>
            </w:r>
            <w:r w:rsidRPr="00B84BB8">
              <w:rPr>
                <w:rFonts w:eastAsia="Arial" w:cs="Arial"/>
                <w:spacing w:val="7"/>
                <w:sz w:val="12"/>
                <w:szCs w:val="12"/>
              </w:rPr>
              <w:t xml:space="preserve"> </w:t>
            </w:r>
            <w:r w:rsidRPr="00B84BB8">
              <w:rPr>
                <w:rFonts w:eastAsia="Arial" w:cs="Arial"/>
                <w:spacing w:val="-1"/>
                <w:sz w:val="12"/>
                <w:szCs w:val="12"/>
              </w:rPr>
              <w:t>2009/105/CEE,</w:t>
            </w:r>
            <w:r w:rsidRPr="00B84BB8">
              <w:rPr>
                <w:rFonts w:eastAsia="Arial" w:cs="Arial"/>
                <w:spacing w:val="7"/>
                <w:sz w:val="12"/>
                <w:szCs w:val="12"/>
              </w:rPr>
              <w:t xml:space="preserve"> </w:t>
            </w:r>
            <w:r w:rsidRPr="00B84BB8">
              <w:rPr>
                <w:rFonts w:eastAsia="Arial" w:cs="Arial"/>
                <w:spacing w:val="-1"/>
                <w:sz w:val="12"/>
                <w:szCs w:val="12"/>
              </w:rPr>
              <w:t>EN</w:t>
            </w:r>
            <w:r w:rsidRPr="00B84BB8">
              <w:rPr>
                <w:rFonts w:eastAsia="Arial" w:cs="Arial"/>
                <w:spacing w:val="7"/>
                <w:sz w:val="12"/>
                <w:szCs w:val="12"/>
              </w:rPr>
              <w:t xml:space="preserve"> </w:t>
            </w:r>
            <w:r w:rsidRPr="00B84BB8">
              <w:rPr>
                <w:rFonts w:eastAsia="Arial" w:cs="Arial"/>
                <w:sz w:val="12"/>
                <w:szCs w:val="12"/>
              </w:rPr>
              <w:t>1012-1,</w:t>
            </w:r>
            <w:r w:rsidRPr="00B84BB8">
              <w:rPr>
                <w:rFonts w:eastAsia="Arial" w:cs="Arial"/>
                <w:spacing w:val="7"/>
                <w:sz w:val="12"/>
                <w:szCs w:val="12"/>
              </w:rPr>
              <w:t xml:space="preserve"> </w:t>
            </w:r>
            <w:r w:rsidRPr="00B84BB8">
              <w:rPr>
                <w:rFonts w:eastAsia="Arial" w:cs="Arial"/>
                <w:spacing w:val="-1"/>
                <w:sz w:val="12"/>
                <w:szCs w:val="12"/>
              </w:rPr>
              <w:t>EN</w:t>
            </w:r>
            <w:r w:rsidRPr="00B84BB8">
              <w:rPr>
                <w:rFonts w:eastAsia="Arial" w:cs="Arial"/>
                <w:spacing w:val="7"/>
                <w:sz w:val="12"/>
                <w:szCs w:val="12"/>
              </w:rPr>
              <w:t xml:space="preserve"> </w:t>
            </w:r>
            <w:r w:rsidRPr="00B84BB8">
              <w:rPr>
                <w:rFonts w:eastAsia="Arial" w:cs="Arial"/>
                <w:spacing w:val="-1"/>
                <w:sz w:val="12"/>
                <w:szCs w:val="12"/>
              </w:rPr>
              <w:t>60204-1,</w:t>
            </w:r>
            <w:r w:rsidRPr="00B84BB8">
              <w:rPr>
                <w:rFonts w:eastAsia="Arial" w:cs="Arial"/>
                <w:spacing w:val="7"/>
                <w:sz w:val="12"/>
                <w:szCs w:val="12"/>
              </w:rPr>
              <w:t xml:space="preserve"> </w:t>
            </w:r>
            <w:r w:rsidRPr="00B84BB8">
              <w:rPr>
                <w:rFonts w:eastAsia="Arial" w:cs="Arial"/>
                <w:spacing w:val="-1"/>
                <w:sz w:val="12"/>
                <w:szCs w:val="12"/>
              </w:rPr>
              <w:t>EN</w:t>
            </w:r>
            <w:r w:rsidRPr="00B84BB8">
              <w:rPr>
                <w:rFonts w:eastAsia="Arial" w:cs="Arial"/>
                <w:spacing w:val="7"/>
                <w:sz w:val="12"/>
                <w:szCs w:val="12"/>
              </w:rPr>
              <w:t xml:space="preserve"> </w:t>
            </w:r>
            <w:r w:rsidRPr="00B84BB8">
              <w:rPr>
                <w:rFonts w:eastAsia="Arial" w:cs="Arial"/>
                <w:spacing w:val="-1"/>
                <w:sz w:val="12"/>
                <w:szCs w:val="12"/>
              </w:rPr>
              <w:t>61000-6-</w:t>
            </w:r>
          </w:p>
          <w:p w:rsidR="00A0558F" w:rsidRPr="00B84BB8" w:rsidRDefault="00A0558F" w:rsidP="00A0558F">
            <w:pPr>
              <w:pStyle w:val="TableParagraph"/>
              <w:spacing w:before="1"/>
              <w:ind w:left="63"/>
              <w:jc w:val="both"/>
              <w:rPr>
                <w:rFonts w:eastAsia="Arial" w:cs="Arial"/>
                <w:sz w:val="12"/>
                <w:szCs w:val="12"/>
              </w:rPr>
            </w:pPr>
            <w:r w:rsidRPr="00B84BB8">
              <w:rPr>
                <w:sz w:val="12"/>
              </w:rPr>
              <w:t>3/4</w:t>
            </w:r>
            <w:proofErr w:type="gramStart"/>
            <w:r w:rsidRPr="00B84BB8">
              <w:rPr>
                <w:sz w:val="12"/>
              </w:rPr>
              <w:t>..</w:t>
            </w:r>
            <w:proofErr w:type="gramEnd"/>
          </w:p>
        </w:tc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58F" w:rsidRPr="00B84BB8" w:rsidRDefault="00A0558F" w:rsidP="00A0558F">
            <w:pPr>
              <w:pStyle w:val="TableParagraph"/>
              <w:spacing w:before="6"/>
              <w:rPr>
                <w:rFonts w:eastAsia="Arial" w:cs="Arial"/>
                <w:sz w:val="13"/>
                <w:szCs w:val="13"/>
              </w:rPr>
            </w:pPr>
          </w:p>
          <w:p w:rsidR="00A0558F" w:rsidRPr="00B84BB8" w:rsidRDefault="00A0558F" w:rsidP="00A0558F">
            <w:pPr>
              <w:pStyle w:val="TableParagraph"/>
              <w:ind w:left="63" w:right="62"/>
              <w:jc w:val="both"/>
              <w:rPr>
                <w:rFonts w:eastAsia="Arial" w:cs="Arial"/>
                <w:sz w:val="12"/>
                <w:szCs w:val="12"/>
              </w:rPr>
            </w:pPr>
            <w:r w:rsidRPr="00B84BB8">
              <w:rPr>
                <w:b/>
                <w:sz w:val="14"/>
              </w:rPr>
              <w:t>CZ</w:t>
            </w:r>
            <w:r w:rsidRPr="00B84BB8">
              <w:rPr>
                <w:b/>
                <w:spacing w:val="9"/>
                <w:sz w:val="14"/>
              </w:rPr>
              <w:t xml:space="preserve"> </w:t>
            </w:r>
            <w:r w:rsidRPr="00B84BB8">
              <w:rPr>
                <w:sz w:val="14"/>
              </w:rPr>
              <w:t>-</w:t>
            </w:r>
            <w:r w:rsidRPr="00B84BB8">
              <w:rPr>
                <w:spacing w:val="10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2"/>
              </w:rPr>
              <w:t>prohlašuje</w:t>
            </w:r>
            <w:proofErr w:type="spellEnd"/>
            <w:r w:rsidRPr="00B84BB8">
              <w:rPr>
                <w:spacing w:val="12"/>
                <w:sz w:val="12"/>
              </w:rPr>
              <w:t xml:space="preserve"> </w:t>
            </w:r>
            <w:r w:rsidRPr="00B84BB8">
              <w:rPr>
                <w:sz w:val="12"/>
              </w:rPr>
              <w:t>s</w:t>
            </w:r>
            <w:r w:rsidRPr="00B84BB8">
              <w:rPr>
                <w:spacing w:val="9"/>
                <w:sz w:val="12"/>
              </w:rPr>
              <w:t xml:space="preserve"> </w:t>
            </w:r>
            <w:proofErr w:type="spellStart"/>
            <w:r w:rsidRPr="00B84BB8">
              <w:rPr>
                <w:spacing w:val="-1"/>
                <w:sz w:val="12"/>
              </w:rPr>
              <w:t>plnou</w:t>
            </w:r>
            <w:proofErr w:type="spellEnd"/>
            <w:r w:rsidRPr="00B84BB8">
              <w:rPr>
                <w:spacing w:val="9"/>
                <w:sz w:val="12"/>
              </w:rPr>
              <w:t xml:space="preserve"> </w:t>
            </w:r>
            <w:proofErr w:type="spellStart"/>
            <w:r w:rsidRPr="00B84BB8">
              <w:rPr>
                <w:spacing w:val="-1"/>
                <w:sz w:val="12"/>
              </w:rPr>
              <w:t>odpovědností</w:t>
            </w:r>
            <w:proofErr w:type="spellEnd"/>
            <w:r w:rsidRPr="00B84BB8">
              <w:rPr>
                <w:spacing w:val="-1"/>
                <w:sz w:val="12"/>
              </w:rPr>
              <w:t>,</w:t>
            </w:r>
            <w:r w:rsidRPr="00B84BB8">
              <w:rPr>
                <w:spacing w:val="10"/>
                <w:sz w:val="12"/>
              </w:rPr>
              <w:t xml:space="preserve"> </w:t>
            </w:r>
            <w:proofErr w:type="spellStart"/>
            <w:r w:rsidRPr="00B84BB8">
              <w:rPr>
                <w:sz w:val="12"/>
              </w:rPr>
              <w:t>že</w:t>
            </w:r>
            <w:proofErr w:type="spellEnd"/>
            <w:r w:rsidRPr="00B84BB8">
              <w:rPr>
                <w:spacing w:val="10"/>
                <w:sz w:val="12"/>
              </w:rPr>
              <w:t xml:space="preserve"> </w:t>
            </w:r>
            <w:proofErr w:type="spellStart"/>
            <w:r w:rsidRPr="00B84BB8">
              <w:rPr>
                <w:spacing w:val="-1"/>
                <w:sz w:val="12"/>
              </w:rPr>
              <w:t>uvedený</w:t>
            </w:r>
            <w:proofErr w:type="spellEnd"/>
            <w:r w:rsidRPr="00B84BB8">
              <w:rPr>
                <w:spacing w:val="12"/>
                <w:sz w:val="12"/>
              </w:rPr>
              <w:t xml:space="preserve"> </w:t>
            </w:r>
            <w:proofErr w:type="spellStart"/>
            <w:r w:rsidRPr="00B84BB8">
              <w:rPr>
                <w:spacing w:val="-1"/>
                <w:sz w:val="12"/>
              </w:rPr>
              <w:t>vzduchový</w:t>
            </w:r>
            <w:proofErr w:type="spellEnd"/>
            <w:r w:rsidRPr="00B84BB8">
              <w:rPr>
                <w:spacing w:val="12"/>
                <w:sz w:val="12"/>
              </w:rPr>
              <w:t xml:space="preserve"> </w:t>
            </w:r>
            <w:proofErr w:type="spellStart"/>
            <w:r w:rsidRPr="00B84BB8">
              <w:rPr>
                <w:spacing w:val="-1"/>
                <w:sz w:val="12"/>
              </w:rPr>
              <w:t>kompresor</w:t>
            </w:r>
            <w:proofErr w:type="spellEnd"/>
            <w:r w:rsidRPr="00B84BB8">
              <w:rPr>
                <w:spacing w:val="12"/>
                <w:sz w:val="12"/>
              </w:rPr>
              <w:t xml:space="preserve"> </w:t>
            </w:r>
            <w:proofErr w:type="spellStart"/>
            <w:r w:rsidRPr="00B84BB8">
              <w:rPr>
                <w:spacing w:val="-1"/>
                <w:sz w:val="12"/>
              </w:rPr>
              <w:t>vyhovuje</w:t>
            </w:r>
            <w:proofErr w:type="spellEnd"/>
            <w:r w:rsidRPr="00B84BB8">
              <w:rPr>
                <w:spacing w:val="87"/>
                <w:sz w:val="12"/>
              </w:rPr>
              <w:t xml:space="preserve"> </w:t>
            </w:r>
            <w:proofErr w:type="spellStart"/>
            <w:r w:rsidRPr="00B84BB8">
              <w:rPr>
                <w:spacing w:val="-1"/>
                <w:sz w:val="12"/>
              </w:rPr>
              <w:t>bezpečnostním</w:t>
            </w:r>
            <w:proofErr w:type="spellEnd"/>
            <w:r w:rsidRPr="00B84BB8">
              <w:rPr>
                <w:spacing w:val="13"/>
                <w:sz w:val="12"/>
              </w:rPr>
              <w:t xml:space="preserve"> </w:t>
            </w:r>
            <w:proofErr w:type="spellStart"/>
            <w:r w:rsidRPr="00B84BB8">
              <w:rPr>
                <w:sz w:val="12"/>
              </w:rPr>
              <w:t>požadavkům</w:t>
            </w:r>
            <w:proofErr w:type="spellEnd"/>
            <w:r w:rsidRPr="00B84BB8">
              <w:rPr>
                <w:spacing w:val="13"/>
                <w:sz w:val="12"/>
              </w:rPr>
              <w:t xml:space="preserve"> </w:t>
            </w:r>
            <w:proofErr w:type="spellStart"/>
            <w:proofErr w:type="gramStart"/>
            <w:r w:rsidRPr="00B84BB8">
              <w:rPr>
                <w:sz w:val="12"/>
              </w:rPr>
              <w:t>směrnic</w:t>
            </w:r>
            <w:proofErr w:type="spellEnd"/>
            <w:r w:rsidRPr="00B84BB8">
              <w:rPr>
                <w:sz w:val="12"/>
              </w:rPr>
              <w:t xml:space="preserve"> :</w:t>
            </w:r>
            <w:proofErr w:type="gramEnd"/>
            <w:r w:rsidRPr="00B84BB8">
              <w:rPr>
                <w:spacing w:val="17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2006/42/ES,</w:t>
            </w:r>
            <w:r w:rsidRPr="00B84BB8">
              <w:rPr>
                <w:spacing w:val="17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2006/95/ЕS</w:t>
            </w:r>
            <w:r w:rsidRPr="00B84BB8">
              <w:rPr>
                <w:b/>
                <w:spacing w:val="-1"/>
                <w:sz w:val="12"/>
              </w:rPr>
              <w:t>,</w:t>
            </w:r>
            <w:r w:rsidRPr="00B84BB8">
              <w:rPr>
                <w:b/>
                <w:spacing w:val="18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2004/108/ЕS</w:t>
            </w:r>
            <w:r w:rsidRPr="00B84BB8">
              <w:rPr>
                <w:spacing w:val="16"/>
                <w:sz w:val="12"/>
              </w:rPr>
              <w:t xml:space="preserve"> </w:t>
            </w:r>
            <w:r w:rsidRPr="00B84BB8">
              <w:rPr>
                <w:b/>
                <w:sz w:val="12"/>
              </w:rPr>
              <w:t>,</w:t>
            </w:r>
            <w:r w:rsidRPr="00B84BB8">
              <w:rPr>
                <w:b/>
                <w:spacing w:val="79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2009/105/ES,</w:t>
            </w:r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EN</w:t>
            </w:r>
            <w:r w:rsidRPr="00B84BB8">
              <w:rPr>
                <w:sz w:val="12"/>
              </w:rPr>
              <w:t xml:space="preserve"> 1012-1, </w:t>
            </w:r>
            <w:r w:rsidRPr="00B84BB8">
              <w:rPr>
                <w:spacing w:val="-1"/>
                <w:sz w:val="12"/>
              </w:rPr>
              <w:t>EN</w:t>
            </w:r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60204-1,</w:t>
            </w:r>
            <w:r w:rsidRPr="00B84BB8">
              <w:rPr>
                <w:spacing w:val="-2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EN</w:t>
            </w:r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61000-6-3/4.</w:t>
            </w:r>
          </w:p>
        </w:tc>
      </w:tr>
      <w:tr w:rsidR="00A0558F" w:rsidRPr="00B84BB8" w:rsidTr="00A0558F">
        <w:trPr>
          <w:trHeight w:hRule="exact" w:val="332"/>
        </w:trPr>
        <w:tc>
          <w:tcPr>
            <w:tcW w:w="454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A0558F" w:rsidRPr="00B84BB8" w:rsidRDefault="00A0558F" w:rsidP="00A0558F">
            <w:pPr>
              <w:pStyle w:val="TableParagraph"/>
              <w:spacing w:before="6"/>
              <w:rPr>
                <w:rFonts w:eastAsia="Arial" w:cs="Arial"/>
                <w:sz w:val="13"/>
                <w:szCs w:val="13"/>
              </w:rPr>
            </w:pPr>
          </w:p>
          <w:p w:rsidR="00A0558F" w:rsidRPr="00B84BB8" w:rsidRDefault="00A0558F" w:rsidP="00A0558F">
            <w:pPr>
              <w:pStyle w:val="TableParagraph"/>
              <w:ind w:left="63"/>
              <w:rPr>
                <w:rFonts w:eastAsia="Arial" w:cs="Arial"/>
                <w:sz w:val="12"/>
                <w:szCs w:val="12"/>
              </w:rPr>
            </w:pPr>
            <w:r w:rsidRPr="00B84BB8">
              <w:rPr>
                <w:b/>
                <w:sz w:val="14"/>
              </w:rPr>
              <w:t>DE</w:t>
            </w:r>
            <w:r w:rsidRPr="00B84BB8">
              <w:rPr>
                <w:b/>
                <w:spacing w:val="-1"/>
                <w:sz w:val="14"/>
              </w:rPr>
              <w:t xml:space="preserve"> </w:t>
            </w:r>
            <w:r w:rsidRPr="00B84BB8">
              <w:rPr>
                <w:b/>
                <w:sz w:val="12"/>
              </w:rPr>
              <w:t>-</w:t>
            </w:r>
            <w:r w:rsidRPr="00B84BB8">
              <w:rPr>
                <w:b/>
                <w:spacing w:val="1"/>
                <w:sz w:val="12"/>
              </w:rPr>
              <w:t xml:space="preserve"> </w:t>
            </w:r>
            <w:proofErr w:type="spellStart"/>
            <w:r w:rsidRPr="00B84BB8">
              <w:rPr>
                <w:spacing w:val="-1"/>
                <w:sz w:val="12"/>
              </w:rPr>
              <w:t>erklärt</w:t>
            </w:r>
            <w:proofErr w:type="spellEnd"/>
            <w:r w:rsidRPr="00B84BB8">
              <w:rPr>
                <w:spacing w:val="-2"/>
                <w:sz w:val="12"/>
              </w:rPr>
              <w:t xml:space="preserve"> </w:t>
            </w:r>
            <w:proofErr w:type="spellStart"/>
            <w:r w:rsidRPr="00B84BB8">
              <w:rPr>
                <w:sz w:val="12"/>
              </w:rPr>
              <w:t>unter</w:t>
            </w:r>
            <w:proofErr w:type="spellEnd"/>
            <w:r w:rsidRPr="00B84BB8">
              <w:rPr>
                <w:spacing w:val="-2"/>
                <w:sz w:val="12"/>
              </w:rPr>
              <w:t xml:space="preserve"> </w:t>
            </w:r>
            <w:proofErr w:type="spellStart"/>
            <w:r w:rsidRPr="00B84BB8">
              <w:rPr>
                <w:spacing w:val="-1"/>
                <w:sz w:val="12"/>
              </w:rPr>
              <w:t>ihrer</w:t>
            </w:r>
            <w:proofErr w:type="spellEnd"/>
            <w:r w:rsidRPr="00B84BB8">
              <w:rPr>
                <w:spacing w:val="-2"/>
                <w:sz w:val="12"/>
              </w:rPr>
              <w:t xml:space="preserve"> </w:t>
            </w:r>
            <w:proofErr w:type="spellStart"/>
            <w:r w:rsidRPr="00B84BB8">
              <w:rPr>
                <w:spacing w:val="-1"/>
                <w:sz w:val="12"/>
              </w:rPr>
              <w:t>alleinigen</w:t>
            </w:r>
            <w:proofErr w:type="spellEnd"/>
            <w:r w:rsidRPr="00B84BB8">
              <w:rPr>
                <w:spacing w:val="-1"/>
                <w:sz w:val="12"/>
              </w:rPr>
              <w:t xml:space="preserve"> </w:t>
            </w:r>
            <w:proofErr w:type="spellStart"/>
            <w:r w:rsidRPr="00B84BB8">
              <w:rPr>
                <w:spacing w:val="-1"/>
                <w:sz w:val="12"/>
              </w:rPr>
              <w:t>Verantwortung</w:t>
            </w:r>
            <w:proofErr w:type="spellEnd"/>
            <w:r w:rsidRPr="00B84BB8">
              <w:rPr>
                <w:spacing w:val="-1"/>
                <w:sz w:val="12"/>
              </w:rPr>
              <w:t>,</w:t>
            </w:r>
            <w:r w:rsidRPr="00B84BB8">
              <w:rPr>
                <w:sz w:val="12"/>
              </w:rPr>
              <w:t xml:space="preserve"> </w:t>
            </w:r>
            <w:proofErr w:type="spellStart"/>
            <w:r w:rsidRPr="00B84BB8">
              <w:rPr>
                <w:sz w:val="12"/>
              </w:rPr>
              <w:t>daß</w:t>
            </w:r>
            <w:proofErr w:type="spellEnd"/>
            <w:r w:rsidRPr="00B84BB8">
              <w:rPr>
                <w:spacing w:val="-2"/>
                <w:sz w:val="12"/>
              </w:rPr>
              <w:t xml:space="preserve"> </w:t>
            </w:r>
            <w:r w:rsidRPr="00B84BB8">
              <w:rPr>
                <w:sz w:val="12"/>
              </w:rPr>
              <w:t>der</w:t>
            </w:r>
            <w:r w:rsidRPr="00B84BB8">
              <w:rPr>
                <w:spacing w:val="-2"/>
                <w:sz w:val="12"/>
              </w:rPr>
              <w:t xml:space="preserve"> </w:t>
            </w:r>
            <w:r w:rsidRPr="00B84BB8">
              <w:rPr>
                <w:spacing w:val="1"/>
                <w:sz w:val="12"/>
              </w:rPr>
              <w:t>in</w:t>
            </w:r>
            <w:r w:rsidRPr="00B84BB8">
              <w:rPr>
                <w:spacing w:val="-2"/>
                <w:sz w:val="12"/>
              </w:rPr>
              <w:t xml:space="preserve"> </w:t>
            </w:r>
            <w:proofErr w:type="spellStart"/>
            <w:r w:rsidRPr="00B84BB8">
              <w:rPr>
                <w:sz w:val="12"/>
              </w:rPr>
              <w:t>Folge</w:t>
            </w:r>
            <w:proofErr w:type="spellEnd"/>
            <w:r w:rsidRPr="00B84BB8">
              <w:rPr>
                <w:spacing w:val="-2"/>
                <w:sz w:val="12"/>
              </w:rPr>
              <w:t xml:space="preserve"> </w:t>
            </w:r>
            <w:proofErr w:type="spellStart"/>
            <w:r w:rsidRPr="00B84BB8">
              <w:rPr>
                <w:spacing w:val="-1"/>
                <w:sz w:val="12"/>
              </w:rPr>
              <w:t>beschriebene</w:t>
            </w:r>
            <w:proofErr w:type="spellEnd"/>
          </w:p>
        </w:tc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A0558F" w:rsidRPr="00B84BB8" w:rsidRDefault="00A0558F" w:rsidP="00A0558F">
            <w:pPr>
              <w:pStyle w:val="TableParagraph"/>
              <w:spacing w:before="6"/>
              <w:rPr>
                <w:rFonts w:eastAsia="Arial" w:cs="Arial"/>
                <w:sz w:val="13"/>
                <w:szCs w:val="13"/>
              </w:rPr>
            </w:pPr>
          </w:p>
          <w:p w:rsidR="00A0558F" w:rsidRPr="00B84BB8" w:rsidRDefault="00A0558F" w:rsidP="00A0558F">
            <w:pPr>
              <w:pStyle w:val="TableParagraph"/>
              <w:ind w:left="63"/>
              <w:rPr>
                <w:rFonts w:eastAsia="Arial" w:cs="Arial"/>
                <w:sz w:val="14"/>
                <w:szCs w:val="14"/>
              </w:rPr>
            </w:pPr>
            <w:r w:rsidRPr="00B84BB8">
              <w:rPr>
                <w:b/>
                <w:sz w:val="14"/>
              </w:rPr>
              <w:t xml:space="preserve">SK  </w:t>
            </w:r>
            <w:r w:rsidRPr="00B84BB8">
              <w:rPr>
                <w:b/>
                <w:spacing w:val="4"/>
                <w:sz w:val="14"/>
              </w:rPr>
              <w:t xml:space="preserve"> </w:t>
            </w:r>
            <w:r w:rsidRPr="00B84BB8">
              <w:rPr>
                <w:sz w:val="14"/>
              </w:rPr>
              <w:t xml:space="preserve">-  </w:t>
            </w:r>
            <w:r w:rsidRPr="00B84BB8">
              <w:rPr>
                <w:spacing w:val="7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Zodpovedne</w:t>
            </w:r>
            <w:proofErr w:type="spellEnd"/>
            <w:r w:rsidRPr="00B84BB8">
              <w:rPr>
                <w:sz w:val="14"/>
              </w:rPr>
              <w:t xml:space="preserve">  </w:t>
            </w:r>
            <w:r w:rsidRPr="00B84BB8">
              <w:rPr>
                <w:spacing w:val="4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vyhlásuje</w:t>
            </w:r>
            <w:proofErr w:type="spellEnd"/>
            <w:r w:rsidRPr="00B84BB8">
              <w:rPr>
                <w:spacing w:val="-1"/>
                <w:sz w:val="14"/>
              </w:rPr>
              <w:t>,</w:t>
            </w:r>
            <w:r w:rsidRPr="00B84BB8">
              <w:rPr>
                <w:sz w:val="14"/>
              </w:rPr>
              <w:t xml:space="preserve">  </w:t>
            </w:r>
            <w:r w:rsidRPr="00B84BB8">
              <w:rPr>
                <w:spacing w:val="9"/>
                <w:sz w:val="14"/>
              </w:rPr>
              <w:t xml:space="preserve"> </w:t>
            </w:r>
            <w:proofErr w:type="spellStart"/>
            <w:r w:rsidRPr="00B84BB8">
              <w:rPr>
                <w:spacing w:val="-2"/>
                <w:sz w:val="14"/>
              </w:rPr>
              <w:t>že</w:t>
            </w:r>
            <w:proofErr w:type="spellEnd"/>
            <w:r w:rsidRPr="00B84BB8">
              <w:rPr>
                <w:sz w:val="14"/>
              </w:rPr>
              <w:t xml:space="preserve">  </w:t>
            </w:r>
            <w:r w:rsidRPr="00B84BB8">
              <w:rPr>
                <w:spacing w:val="8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uvedený</w:t>
            </w:r>
            <w:proofErr w:type="spellEnd"/>
            <w:r w:rsidRPr="00B84BB8">
              <w:rPr>
                <w:sz w:val="14"/>
              </w:rPr>
              <w:t xml:space="preserve">  </w:t>
            </w:r>
            <w:r w:rsidRPr="00B84BB8">
              <w:rPr>
                <w:spacing w:val="3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vzduchový</w:t>
            </w:r>
            <w:proofErr w:type="spellEnd"/>
            <w:r w:rsidRPr="00B84BB8">
              <w:rPr>
                <w:sz w:val="14"/>
              </w:rPr>
              <w:t xml:space="preserve">  </w:t>
            </w:r>
            <w:r w:rsidRPr="00B84BB8">
              <w:rPr>
                <w:spacing w:val="3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kompresor</w:t>
            </w:r>
            <w:proofErr w:type="spellEnd"/>
          </w:p>
        </w:tc>
      </w:tr>
      <w:tr w:rsidR="00A0558F" w:rsidRPr="00B84BB8" w:rsidTr="00A0558F">
        <w:trPr>
          <w:trHeight w:hRule="exact" w:val="150"/>
        </w:trPr>
        <w:tc>
          <w:tcPr>
            <w:tcW w:w="454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0558F" w:rsidRPr="00B84BB8" w:rsidRDefault="00A0558F" w:rsidP="00A0558F">
            <w:pPr>
              <w:pStyle w:val="TableParagraph"/>
              <w:spacing w:line="130" w:lineRule="exact"/>
              <w:ind w:left="63"/>
              <w:rPr>
                <w:rFonts w:eastAsia="Arial" w:cs="Arial"/>
                <w:sz w:val="12"/>
                <w:szCs w:val="12"/>
              </w:rPr>
            </w:pPr>
            <w:proofErr w:type="spellStart"/>
            <w:r w:rsidRPr="00B84BB8">
              <w:rPr>
                <w:spacing w:val="-1"/>
                <w:sz w:val="12"/>
              </w:rPr>
              <w:t>Luftkompressor</w:t>
            </w:r>
            <w:proofErr w:type="spellEnd"/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1"/>
                <w:sz w:val="12"/>
              </w:rPr>
              <w:t xml:space="preserve"> </w:t>
            </w:r>
            <w:r w:rsidRPr="00B84BB8">
              <w:rPr>
                <w:sz w:val="12"/>
              </w:rPr>
              <w:t xml:space="preserve">den </w:t>
            </w:r>
            <w:proofErr w:type="spellStart"/>
            <w:r w:rsidRPr="00B84BB8">
              <w:rPr>
                <w:spacing w:val="-1"/>
                <w:sz w:val="12"/>
              </w:rPr>
              <w:t>Sicherheitsvorschriften</w:t>
            </w:r>
            <w:proofErr w:type="spellEnd"/>
            <w:r w:rsidRPr="00B84BB8">
              <w:rPr>
                <w:spacing w:val="-2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der</w:t>
            </w:r>
            <w:r w:rsidRPr="00B84BB8">
              <w:rPr>
                <w:spacing w:val="1"/>
                <w:sz w:val="12"/>
              </w:rPr>
              <w:t xml:space="preserve"> </w:t>
            </w:r>
            <w:proofErr w:type="spellStart"/>
            <w:r w:rsidRPr="00B84BB8">
              <w:rPr>
                <w:spacing w:val="-1"/>
                <w:sz w:val="12"/>
              </w:rPr>
              <w:t>Richtlinien</w:t>
            </w:r>
            <w:proofErr w:type="spellEnd"/>
            <w:r w:rsidRPr="00B84BB8">
              <w:rPr>
                <w:spacing w:val="-1"/>
                <w:sz w:val="12"/>
              </w:rPr>
              <w:t>:</w:t>
            </w:r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2006/42/EG,</w:t>
            </w:r>
          </w:p>
        </w:tc>
        <w:tc>
          <w:tcPr>
            <w:tcW w:w="467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0558F" w:rsidRPr="00B84BB8" w:rsidRDefault="00A0558F" w:rsidP="00A0558F">
            <w:pPr>
              <w:pStyle w:val="TableParagraph"/>
              <w:spacing w:line="150" w:lineRule="exact"/>
              <w:ind w:left="63"/>
              <w:rPr>
                <w:rFonts w:eastAsia="Arial" w:cs="Arial"/>
                <w:sz w:val="12"/>
                <w:szCs w:val="12"/>
              </w:rPr>
            </w:pPr>
            <w:proofErr w:type="spellStart"/>
            <w:r w:rsidRPr="00B84BB8">
              <w:rPr>
                <w:spacing w:val="-1"/>
                <w:sz w:val="14"/>
              </w:rPr>
              <w:t>zodpovedá</w:t>
            </w:r>
            <w:proofErr w:type="spellEnd"/>
            <w:r w:rsidRPr="00B84BB8">
              <w:rPr>
                <w:spacing w:val="-4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bezpečnostným</w:t>
            </w:r>
            <w:proofErr w:type="spellEnd"/>
            <w:r w:rsidRPr="00B84BB8">
              <w:rPr>
                <w:spacing w:val="-4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požiadavkám</w:t>
            </w:r>
            <w:proofErr w:type="spellEnd"/>
            <w:r w:rsidRPr="00B84BB8">
              <w:rPr>
                <w:spacing w:val="-3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smerníc</w:t>
            </w:r>
            <w:proofErr w:type="spellEnd"/>
            <w:r w:rsidRPr="00B84BB8">
              <w:rPr>
                <w:spacing w:val="-1"/>
                <w:sz w:val="14"/>
              </w:rPr>
              <w:t>:</w:t>
            </w:r>
            <w:r w:rsidRPr="00B84BB8">
              <w:rPr>
                <w:spacing w:val="-12"/>
                <w:sz w:val="14"/>
              </w:rPr>
              <w:t xml:space="preserve"> </w:t>
            </w:r>
            <w:r w:rsidRPr="00B84BB8">
              <w:rPr>
                <w:spacing w:val="-1"/>
                <w:sz w:val="12"/>
              </w:rPr>
              <w:t>2006/42/ES,</w:t>
            </w:r>
            <w:r w:rsidRPr="00B84BB8">
              <w:rPr>
                <w:spacing w:val="-6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2006/95/ES,</w:t>
            </w:r>
          </w:p>
        </w:tc>
      </w:tr>
      <w:tr w:rsidR="00A0558F" w:rsidRPr="00B84BB8" w:rsidTr="00A0558F">
        <w:trPr>
          <w:trHeight w:hRule="exact" w:val="139"/>
        </w:trPr>
        <w:tc>
          <w:tcPr>
            <w:tcW w:w="454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0558F" w:rsidRPr="00B84BB8" w:rsidRDefault="00A0558F" w:rsidP="00A0558F">
            <w:pPr>
              <w:pStyle w:val="TableParagraph"/>
              <w:spacing w:line="119" w:lineRule="exact"/>
              <w:ind w:left="63"/>
              <w:rPr>
                <w:rFonts w:eastAsia="Arial" w:cs="Arial"/>
                <w:sz w:val="12"/>
                <w:szCs w:val="12"/>
              </w:rPr>
            </w:pPr>
            <w:r w:rsidRPr="00B84BB8">
              <w:rPr>
                <w:spacing w:val="-1"/>
                <w:sz w:val="12"/>
              </w:rPr>
              <w:t>2006/95/EG,</w:t>
            </w:r>
            <w:r w:rsidRPr="00B84BB8">
              <w:rPr>
                <w:spacing w:val="-2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2004/108/EG,</w:t>
            </w:r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2009/105/EG,</w:t>
            </w:r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EN</w:t>
            </w:r>
            <w:r w:rsidRPr="00B84BB8">
              <w:rPr>
                <w:spacing w:val="-3"/>
                <w:sz w:val="12"/>
              </w:rPr>
              <w:t xml:space="preserve"> </w:t>
            </w:r>
            <w:r w:rsidRPr="00B84BB8">
              <w:rPr>
                <w:sz w:val="12"/>
              </w:rPr>
              <w:t>1012-1,</w:t>
            </w:r>
            <w:r w:rsidRPr="00B84BB8">
              <w:rPr>
                <w:spacing w:val="-2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EN</w:t>
            </w:r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60204-1,</w:t>
            </w:r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EN</w:t>
            </w:r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61000-6-</w:t>
            </w:r>
          </w:p>
        </w:tc>
        <w:tc>
          <w:tcPr>
            <w:tcW w:w="4678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A0558F" w:rsidRPr="00B84BB8" w:rsidRDefault="00A0558F" w:rsidP="00A0558F">
            <w:pPr>
              <w:pStyle w:val="TableParagraph"/>
              <w:spacing w:before="3"/>
              <w:ind w:left="63"/>
              <w:rPr>
                <w:rFonts w:eastAsia="Arial" w:cs="Arial"/>
                <w:sz w:val="12"/>
                <w:szCs w:val="12"/>
              </w:rPr>
            </w:pPr>
            <w:r w:rsidRPr="00B84BB8">
              <w:rPr>
                <w:spacing w:val="-1"/>
                <w:sz w:val="12"/>
              </w:rPr>
              <w:t>2004/108/ES,</w:t>
            </w:r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2009/105/ES,</w:t>
            </w:r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EN</w:t>
            </w:r>
            <w:r w:rsidRPr="00B84BB8">
              <w:rPr>
                <w:sz w:val="12"/>
              </w:rPr>
              <w:t xml:space="preserve"> 1012-1, </w:t>
            </w:r>
            <w:r w:rsidRPr="00B84BB8">
              <w:rPr>
                <w:spacing w:val="-1"/>
                <w:sz w:val="12"/>
              </w:rPr>
              <w:t>EN</w:t>
            </w:r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60204-1,</w:t>
            </w:r>
            <w:r w:rsidRPr="00B84BB8">
              <w:rPr>
                <w:spacing w:val="-2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EN</w:t>
            </w:r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61000-6-3/4.</w:t>
            </w:r>
          </w:p>
        </w:tc>
      </w:tr>
      <w:tr w:rsidR="00A0558F" w:rsidRPr="00B84BB8" w:rsidTr="00A0558F">
        <w:trPr>
          <w:trHeight w:hRule="exact" w:val="286"/>
        </w:trPr>
        <w:tc>
          <w:tcPr>
            <w:tcW w:w="454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58F" w:rsidRPr="00B84BB8" w:rsidRDefault="00A0558F" w:rsidP="00A0558F">
            <w:pPr>
              <w:pStyle w:val="TableParagraph"/>
              <w:spacing w:line="117" w:lineRule="exact"/>
              <w:ind w:left="63"/>
              <w:rPr>
                <w:rFonts w:eastAsia="Arial" w:cs="Arial"/>
                <w:sz w:val="12"/>
                <w:szCs w:val="12"/>
              </w:rPr>
            </w:pPr>
            <w:r w:rsidRPr="00B84BB8">
              <w:rPr>
                <w:sz w:val="12"/>
              </w:rPr>
              <w:t>3/4</w:t>
            </w:r>
            <w:proofErr w:type="gramStart"/>
            <w:r w:rsidRPr="00B84BB8">
              <w:rPr>
                <w:sz w:val="12"/>
              </w:rPr>
              <w:t>..</w:t>
            </w:r>
            <w:proofErr w:type="gramEnd"/>
          </w:p>
        </w:tc>
        <w:tc>
          <w:tcPr>
            <w:tcW w:w="467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58F" w:rsidRPr="00B84BB8" w:rsidRDefault="00A0558F" w:rsidP="00A0558F"/>
        </w:tc>
      </w:tr>
      <w:tr w:rsidR="00A0558F" w:rsidRPr="00B84BB8" w:rsidTr="00A0558F">
        <w:trPr>
          <w:trHeight w:hRule="exact" w:val="907"/>
        </w:trPr>
        <w:tc>
          <w:tcPr>
            <w:tcW w:w="4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58F" w:rsidRPr="00B84BB8" w:rsidRDefault="00A0558F" w:rsidP="00A0558F">
            <w:pPr>
              <w:pStyle w:val="TableParagraph"/>
              <w:spacing w:before="6"/>
              <w:rPr>
                <w:rFonts w:eastAsia="Arial" w:cs="Arial"/>
                <w:sz w:val="13"/>
                <w:szCs w:val="13"/>
              </w:rPr>
            </w:pPr>
          </w:p>
          <w:p w:rsidR="00A0558F" w:rsidRPr="00B84BB8" w:rsidRDefault="00A0558F" w:rsidP="00A0558F">
            <w:pPr>
              <w:pStyle w:val="TableParagraph"/>
              <w:ind w:left="63" w:right="62"/>
              <w:jc w:val="both"/>
              <w:rPr>
                <w:rFonts w:eastAsia="Arial" w:cs="Arial"/>
                <w:sz w:val="12"/>
                <w:szCs w:val="12"/>
              </w:rPr>
            </w:pPr>
            <w:r w:rsidRPr="00B84BB8">
              <w:rPr>
                <w:b/>
                <w:sz w:val="14"/>
              </w:rPr>
              <w:t>ES</w:t>
            </w:r>
            <w:r w:rsidRPr="00B84BB8">
              <w:rPr>
                <w:b/>
                <w:spacing w:val="3"/>
                <w:sz w:val="14"/>
              </w:rPr>
              <w:t xml:space="preserve"> </w:t>
            </w:r>
            <w:r w:rsidRPr="00B84BB8">
              <w:rPr>
                <w:b/>
                <w:sz w:val="14"/>
              </w:rPr>
              <w:t>-</w:t>
            </w:r>
            <w:r w:rsidRPr="00B84BB8">
              <w:rPr>
                <w:b/>
                <w:spacing w:val="3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2"/>
              </w:rPr>
              <w:t>Declara</w:t>
            </w:r>
            <w:proofErr w:type="spellEnd"/>
            <w:r w:rsidRPr="00B84BB8">
              <w:rPr>
                <w:spacing w:val="3"/>
                <w:sz w:val="12"/>
              </w:rPr>
              <w:t xml:space="preserve"> </w:t>
            </w:r>
            <w:proofErr w:type="spellStart"/>
            <w:r w:rsidRPr="00B84BB8">
              <w:rPr>
                <w:spacing w:val="-1"/>
                <w:sz w:val="12"/>
              </w:rPr>
              <w:t>bajo</w:t>
            </w:r>
            <w:proofErr w:type="spellEnd"/>
            <w:r w:rsidRPr="00B84BB8">
              <w:rPr>
                <w:spacing w:val="3"/>
                <w:sz w:val="12"/>
              </w:rPr>
              <w:t xml:space="preserve"> </w:t>
            </w:r>
            <w:proofErr w:type="spellStart"/>
            <w:r w:rsidRPr="00B84BB8">
              <w:rPr>
                <w:sz w:val="12"/>
              </w:rPr>
              <w:t>su</w:t>
            </w:r>
            <w:proofErr w:type="spellEnd"/>
            <w:r w:rsidRPr="00B84BB8">
              <w:rPr>
                <w:spacing w:val="3"/>
                <w:sz w:val="12"/>
              </w:rPr>
              <w:t xml:space="preserve"> </w:t>
            </w:r>
            <w:proofErr w:type="spellStart"/>
            <w:r w:rsidRPr="00B84BB8">
              <w:rPr>
                <w:sz w:val="12"/>
              </w:rPr>
              <w:t>exclusiva</w:t>
            </w:r>
            <w:proofErr w:type="spellEnd"/>
            <w:r w:rsidRPr="00B84BB8">
              <w:rPr>
                <w:spacing w:val="2"/>
                <w:sz w:val="12"/>
              </w:rPr>
              <w:t xml:space="preserve"> </w:t>
            </w:r>
            <w:proofErr w:type="spellStart"/>
            <w:r w:rsidRPr="00B84BB8">
              <w:rPr>
                <w:spacing w:val="-1"/>
                <w:sz w:val="12"/>
              </w:rPr>
              <w:t>responsabilidad</w:t>
            </w:r>
            <w:proofErr w:type="spellEnd"/>
            <w:r w:rsidRPr="00B84BB8">
              <w:rPr>
                <w:spacing w:val="3"/>
                <w:sz w:val="12"/>
              </w:rPr>
              <w:t xml:space="preserve"> </w:t>
            </w:r>
            <w:r w:rsidRPr="00B84BB8">
              <w:rPr>
                <w:sz w:val="12"/>
              </w:rPr>
              <w:t>que</w:t>
            </w:r>
            <w:r w:rsidRPr="00B84BB8">
              <w:rPr>
                <w:spacing w:val="3"/>
                <w:sz w:val="12"/>
              </w:rPr>
              <w:t xml:space="preserve"> </w:t>
            </w:r>
            <w:r w:rsidRPr="00B84BB8">
              <w:rPr>
                <w:sz w:val="12"/>
              </w:rPr>
              <w:t>el</w:t>
            </w:r>
            <w:r w:rsidRPr="00B84BB8">
              <w:rPr>
                <w:spacing w:val="4"/>
                <w:sz w:val="12"/>
              </w:rPr>
              <w:t xml:space="preserve"> </w:t>
            </w:r>
            <w:proofErr w:type="spellStart"/>
            <w:r w:rsidRPr="00B84BB8">
              <w:rPr>
                <w:spacing w:val="-1"/>
                <w:sz w:val="12"/>
              </w:rPr>
              <w:t>compresor</w:t>
            </w:r>
            <w:proofErr w:type="spellEnd"/>
            <w:r w:rsidRPr="00B84BB8">
              <w:rPr>
                <w:spacing w:val="3"/>
                <w:sz w:val="12"/>
              </w:rPr>
              <w:t xml:space="preserve"> </w:t>
            </w:r>
            <w:r w:rsidRPr="00B84BB8">
              <w:rPr>
                <w:sz w:val="12"/>
              </w:rPr>
              <w:t>de</w:t>
            </w:r>
            <w:r w:rsidRPr="00B84BB8">
              <w:rPr>
                <w:spacing w:val="3"/>
                <w:sz w:val="12"/>
              </w:rPr>
              <w:t xml:space="preserve"> </w:t>
            </w:r>
            <w:proofErr w:type="spellStart"/>
            <w:r w:rsidRPr="00B84BB8">
              <w:rPr>
                <w:sz w:val="12"/>
              </w:rPr>
              <w:t>aire</w:t>
            </w:r>
            <w:proofErr w:type="spellEnd"/>
            <w:r w:rsidRPr="00B84BB8">
              <w:rPr>
                <w:spacing w:val="2"/>
                <w:sz w:val="12"/>
              </w:rPr>
              <w:t xml:space="preserve"> </w:t>
            </w:r>
            <w:proofErr w:type="spellStart"/>
            <w:r w:rsidRPr="00B84BB8">
              <w:rPr>
                <w:spacing w:val="-1"/>
                <w:sz w:val="12"/>
              </w:rPr>
              <w:t>descrito</w:t>
            </w:r>
            <w:proofErr w:type="spellEnd"/>
            <w:r w:rsidRPr="00B84BB8">
              <w:rPr>
                <w:spacing w:val="57"/>
                <w:sz w:val="12"/>
              </w:rPr>
              <w:t xml:space="preserve"> </w:t>
            </w:r>
            <w:r w:rsidRPr="00B84BB8">
              <w:rPr>
                <w:sz w:val="12"/>
              </w:rPr>
              <w:t>a</w:t>
            </w:r>
            <w:r w:rsidRPr="00B84BB8">
              <w:rPr>
                <w:spacing w:val="24"/>
                <w:sz w:val="12"/>
              </w:rPr>
              <w:t xml:space="preserve"> </w:t>
            </w:r>
            <w:proofErr w:type="spellStart"/>
            <w:r w:rsidRPr="00B84BB8">
              <w:rPr>
                <w:spacing w:val="-1"/>
                <w:sz w:val="12"/>
              </w:rPr>
              <w:t>continuación</w:t>
            </w:r>
            <w:proofErr w:type="spellEnd"/>
            <w:r w:rsidRPr="00B84BB8">
              <w:rPr>
                <w:spacing w:val="13"/>
                <w:sz w:val="12"/>
              </w:rPr>
              <w:t xml:space="preserve"> </w:t>
            </w:r>
            <w:proofErr w:type="spellStart"/>
            <w:r w:rsidRPr="00B84BB8">
              <w:rPr>
                <w:spacing w:val="-1"/>
                <w:sz w:val="12"/>
              </w:rPr>
              <w:t>responde</w:t>
            </w:r>
            <w:proofErr w:type="spellEnd"/>
            <w:r w:rsidRPr="00B84BB8">
              <w:rPr>
                <w:spacing w:val="24"/>
                <w:sz w:val="12"/>
              </w:rPr>
              <w:t xml:space="preserve"> </w:t>
            </w:r>
            <w:r w:rsidRPr="00B84BB8">
              <w:rPr>
                <w:sz w:val="12"/>
              </w:rPr>
              <w:t>a</w:t>
            </w:r>
            <w:r w:rsidRPr="00B84BB8">
              <w:rPr>
                <w:spacing w:val="22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las</w:t>
            </w:r>
            <w:r w:rsidRPr="00B84BB8">
              <w:rPr>
                <w:spacing w:val="23"/>
                <w:sz w:val="12"/>
              </w:rPr>
              <w:t xml:space="preserve"> </w:t>
            </w:r>
            <w:proofErr w:type="spellStart"/>
            <w:r w:rsidRPr="00B84BB8">
              <w:rPr>
                <w:spacing w:val="-1"/>
                <w:sz w:val="12"/>
              </w:rPr>
              <w:t>prescripciones</w:t>
            </w:r>
            <w:proofErr w:type="spellEnd"/>
            <w:r w:rsidRPr="00B84BB8">
              <w:rPr>
                <w:spacing w:val="23"/>
                <w:sz w:val="12"/>
              </w:rPr>
              <w:t xml:space="preserve"> </w:t>
            </w:r>
            <w:r w:rsidRPr="00B84BB8">
              <w:rPr>
                <w:sz w:val="12"/>
              </w:rPr>
              <w:t>de</w:t>
            </w:r>
            <w:r w:rsidRPr="00B84BB8">
              <w:rPr>
                <w:spacing w:val="25"/>
                <w:sz w:val="12"/>
              </w:rPr>
              <w:t xml:space="preserve"> </w:t>
            </w:r>
            <w:proofErr w:type="spellStart"/>
            <w:r w:rsidRPr="00B84BB8">
              <w:rPr>
                <w:spacing w:val="-1"/>
                <w:sz w:val="12"/>
              </w:rPr>
              <w:t>seguridad</w:t>
            </w:r>
            <w:proofErr w:type="spellEnd"/>
            <w:r w:rsidRPr="00B84BB8">
              <w:rPr>
                <w:spacing w:val="24"/>
                <w:sz w:val="12"/>
              </w:rPr>
              <w:t xml:space="preserve"> </w:t>
            </w:r>
            <w:r w:rsidRPr="00B84BB8">
              <w:rPr>
                <w:sz w:val="12"/>
              </w:rPr>
              <w:t>de</w:t>
            </w:r>
            <w:r w:rsidRPr="00B84BB8">
              <w:rPr>
                <w:spacing w:val="21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las</w:t>
            </w:r>
            <w:r w:rsidRPr="00B84BB8">
              <w:rPr>
                <w:spacing w:val="24"/>
                <w:sz w:val="12"/>
              </w:rPr>
              <w:t xml:space="preserve"> </w:t>
            </w:r>
            <w:proofErr w:type="spellStart"/>
            <w:r w:rsidRPr="00B84BB8">
              <w:rPr>
                <w:spacing w:val="-1"/>
                <w:sz w:val="12"/>
              </w:rPr>
              <w:t>directivas</w:t>
            </w:r>
            <w:proofErr w:type="spellEnd"/>
            <w:r w:rsidRPr="00B84BB8">
              <w:rPr>
                <w:spacing w:val="21"/>
                <w:sz w:val="12"/>
              </w:rPr>
              <w:t xml:space="preserve"> </w:t>
            </w:r>
            <w:r w:rsidRPr="00B84BB8">
              <w:rPr>
                <w:sz w:val="12"/>
              </w:rPr>
              <w:t>:</w:t>
            </w:r>
            <w:r w:rsidRPr="00B84BB8">
              <w:rPr>
                <w:spacing w:val="77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2006/42/CE,</w:t>
            </w:r>
            <w:r w:rsidRPr="00B84BB8">
              <w:rPr>
                <w:spacing w:val="16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2006/95/CE,</w:t>
            </w:r>
            <w:r w:rsidRPr="00B84BB8">
              <w:rPr>
                <w:spacing w:val="16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2004/108/CE,</w:t>
            </w:r>
            <w:r w:rsidRPr="00B84BB8">
              <w:rPr>
                <w:spacing w:val="17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2009/105/CEE,EN</w:t>
            </w:r>
            <w:r w:rsidRPr="00B84BB8">
              <w:rPr>
                <w:spacing w:val="16"/>
                <w:sz w:val="12"/>
              </w:rPr>
              <w:t xml:space="preserve"> </w:t>
            </w:r>
            <w:r w:rsidRPr="00B84BB8">
              <w:rPr>
                <w:sz w:val="12"/>
              </w:rPr>
              <w:t>1012-1,</w:t>
            </w:r>
            <w:r w:rsidRPr="00B84BB8">
              <w:rPr>
                <w:spacing w:val="16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EN</w:t>
            </w:r>
            <w:r w:rsidRPr="00B84BB8">
              <w:rPr>
                <w:spacing w:val="17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60204-1,</w:t>
            </w:r>
            <w:r w:rsidRPr="00B84BB8">
              <w:rPr>
                <w:spacing w:val="83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EN</w:t>
            </w:r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61000-6-3/4</w:t>
            </w:r>
          </w:p>
        </w:tc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58F" w:rsidRPr="00B84BB8" w:rsidRDefault="00A0558F" w:rsidP="00A0558F">
            <w:pPr>
              <w:pStyle w:val="TableParagraph"/>
              <w:spacing w:before="6"/>
              <w:rPr>
                <w:rFonts w:eastAsia="Arial" w:cs="Arial"/>
                <w:sz w:val="13"/>
                <w:szCs w:val="13"/>
              </w:rPr>
            </w:pPr>
          </w:p>
          <w:p w:rsidR="00A0558F" w:rsidRPr="00B84BB8" w:rsidRDefault="00A0558F" w:rsidP="00A0558F">
            <w:pPr>
              <w:pStyle w:val="TableParagraph"/>
              <w:ind w:left="63" w:right="59"/>
              <w:jc w:val="both"/>
              <w:rPr>
                <w:rFonts w:eastAsia="Arial" w:cs="Arial"/>
                <w:sz w:val="12"/>
                <w:szCs w:val="12"/>
                <w:lang w:val="ru-RU"/>
              </w:rPr>
            </w:pPr>
            <w:r w:rsidRPr="00B84BB8">
              <w:rPr>
                <w:b/>
                <w:sz w:val="14"/>
              </w:rPr>
              <w:t>RU</w:t>
            </w:r>
            <w:r w:rsidRPr="00B84BB8">
              <w:rPr>
                <w:b/>
                <w:spacing w:val="29"/>
                <w:sz w:val="14"/>
                <w:lang w:val="ru-RU"/>
              </w:rPr>
              <w:t xml:space="preserve"> </w:t>
            </w:r>
            <w:r w:rsidRPr="00B84BB8">
              <w:rPr>
                <w:b/>
                <w:sz w:val="14"/>
                <w:lang w:val="ru-RU"/>
              </w:rPr>
              <w:t>-</w:t>
            </w:r>
            <w:r w:rsidRPr="00B84BB8">
              <w:rPr>
                <w:b/>
                <w:spacing w:val="29"/>
                <w:sz w:val="14"/>
                <w:lang w:val="ru-RU"/>
              </w:rPr>
              <w:t xml:space="preserve"> </w:t>
            </w:r>
            <w:r w:rsidRPr="00B84BB8">
              <w:rPr>
                <w:spacing w:val="-1"/>
                <w:sz w:val="12"/>
                <w:lang w:val="ru-RU"/>
              </w:rPr>
              <w:t>Заявляет</w:t>
            </w:r>
            <w:r w:rsidRPr="00B84BB8">
              <w:rPr>
                <w:spacing w:val="33"/>
                <w:sz w:val="12"/>
                <w:lang w:val="ru-RU"/>
              </w:rPr>
              <w:t xml:space="preserve"> </w:t>
            </w:r>
            <w:r w:rsidRPr="00B84BB8">
              <w:rPr>
                <w:spacing w:val="-1"/>
                <w:sz w:val="12"/>
                <w:lang w:val="ru-RU"/>
              </w:rPr>
              <w:t>под</w:t>
            </w:r>
            <w:r w:rsidRPr="00B84BB8">
              <w:rPr>
                <w:sz w:val="12"/>
                <w:lang w:val="ru-RU"/>
              </w:rPr>
              <w:t xml:space="preserve">  свою </w:t>
            </w:r>
            <w:r w:rsidRPr="00B84BB8">
              <w:rPr>
                <w:spacing w:val="-1"/>
                <w:sz w:val="12"/>
                <w:lang w:val="ru-RU"/>
              </w:rPr>
              <w:t>полную</w:t>
            </w:r>
            <w:r w:rsidRPr="00B84BB8">
              <w:rPr>
                <w:spacing w:val="1"/>
                <w:sz w:val="12"/>
                <w:lang w:val="ru-RU"/>
              </w:rPr>
              <w:t xml:space="preserve"> </w:t>
            </w:r>
            <w:r w:rsidRPr="00B84BB8">
              <w:rPr>
                <w:spacing w:val="-1"/>
                <w:sz w:val="12"/>
                <w:lang w:val="ru-RU"/>
              </w:rPr>
              <w:t>ответственность,</w:t>
            </w:r>
            <w:r w:rsidRPr="00B84BB8">
              <w:rPr>
                <w:sz w:val="12"/>
                <w:lang w:val="ru-RU"/>
              </w:rPr>
              <w:t xml:space="preserve">  </w:t>
            </w:r>
            <w:r w:rsidRPr="00B84BB8">
              <w:rPr>
                <w:spacing w:val="-1"/>
                <w:sz w:val="12"/>
                <w:lang w:val="ru-RU"/>
              </w:rPr>
              <w:t>что</w:t>
            </w:r>
            <w:r w:rsidRPr="00B84BB8">
              <w:rPr>
                <w:sz w:val="12"/>
                <w:lang w:val="ru-RU"/>
              </w:rPr>
              <w:t xml:space="preserve"> </w:t>
            </w:r>
            <w:r w:rsidRPr="00B84BB8">
              <w:rPr>
                <w:spacing w:val="-1"/>
                <w:sz w:val="12"/>
                <w:lang w:val="ru-RU"/>
              </w:rPr>
              <w:t>нижеописанный</w:t>
            </w:r>
            <w:r w:rsidRPr="00B84BB8">
              <w:rPr>
                <w:spacing w:val="67"/>
                <w:sz w:val="12"/>
                <w:lang w:val="ru-RU"/>
              </w:rPr>
              <w:t xml:space="preserve"> </w:t>
            </w:r>
            <w:r w:rsidRPr="00B84BB8">
              <w:rPr>
                <w:spacing w:val="-1"/>
                <w:sz w:val="12"/>
                <w:lang w:val="ru-RU"/>
              </w:rPr>
              <w:t>воздушный</w:t>
            </w:r>
            <w:r w:rsidRPr="00B84BB8">
              <w:rPr>
                <w:spacing w:val="24"/>
                <w:sz w:val="12"/>
                <w:lang w:val="ru-RU"/>
              </w:rPr>
              <w:t xml:space="preserve"> </w:t>
            </w:r>
            <w:r w:rsidRPr="00B84BB8">
              <w:rPr>
                <w:spacing w:val="-1"/>
                <w:sz w:val="12"/>
                <w:lang w:val="ru-RU"/>
              </w:rPr>
              <w:t>компрессор</w:t>
            </w:r>
            <w:r w:rsidRPr="00B84BB8">
              <w:rPr>
                <w:spacing w:val="24"/>
                <w:sz w:val="12"/>
                <w:lang w:val="ru-RU"/>
              </w:rPr>
              <w:t xml:space="preserve"> </w:t>
            </w:r>
            <w:r w:rsidRPr="00B84BB8">
              <w:rPr>
                <w:spacing w:val="-1"/>
                <w:sz w:val="12"/>
                <w:lang w:val="ru-RU"/>
              </w:rPr>
              <w:t>соответствует</w:t>
            </w:r>
            <w:r w:rsidRPr="00B84BB8">
              <w:rPr>
                <w:spacing w:val="25"/>
                <w:sz w:val="12"/>
                <w:lang w:val="ru-RU"/>
              </w:rPr>
              <w:t xml:space="preserve"> </w:t>
            </w:r>
            <w:r w:rsidRPr="00B84BB8">
              <w:rPr>
                <w:spacing w:val="-1"/>
                <w:sz w:val="12"/>
                <w:lang w:val="ru-RU"/>
              </w:rPr>
              <w:t>требованиям</w:t>
            </w:r>
            <w:r w:rsidRPr="00B84BB8">
              <w:rPr>
                <w:spacing w:val="23"/>
                <w:sz w:val="12"/>
                <w:lang w:val="ru-RU"/>
              </w:rPr>
              <w:t xml:space="preserve"> </w:t>
            </w:r>
            <w:r w:rsidRPr="00B84BB8">
              <w:rPr>
                <w:spacing w:val="-1"/>
                <w:sz w:val="12"/>
                <w:lang w:val="ru-RU"/>
              </w:rPr>
              <w:t>безопасности</w:t>
            </w:r>
            <w:r w:rsidRPr="00B84BB8">
              <w:rPr>
                <w:spacing w:val="24"/>
                <w:sz w:val="12"/>
                <w:lang w:val="ru-RU"/>
              </w:rPr>
              <w:t xml:space="preserve"> </w:t>
            </w:r>
            <w:r w:rsidRPr="00B84BB8">
              <w:rPr>
                <w:spacing w:val="-1"/>
                <w:sz w:val="12"/>
                <w:lang w:val="ru-RU"/>
              </w:rPr>
              <w:t>согласно</w:t>
            </w:r>
            <w:r w:rsidRPr="00B84BB8">
              <w:rPr>
                <w:spacing w:val="89"/>
                <w:sz w:val="12"/>
                <w:lang w:val="ru-RU"/>
              </w:rPr>
              <w:t xml:space="preserve"> </w:t>
            </w:r>
            <w:r w:rsidRPr="00B84BB8">
              <w:rPr>
                <w:sz w:val="12"/>
                <w:lang w:val="ru-RU"/>
              </w:rPr>
              <w:t>директивам</w:t>
            </w:r>
            <w:r w:rsidRPr="00B84BB8">
              <w:rPr>
                <w:spacing w:val="20"/>
                <w:sz w:val="12"/>
                <w:lang w:val="ru-RU"/>
              </w:rPr>
              <w:t xml:space="preserve"> </w:t>
            </w:r>
            <w:r w:rsidRPr="00B84BB8">
              <w:rPr>
                <w:spacing w:val="-1"/>
                <w:sz w:val="12"/>
                <w:lang w:val="ru-RU"/>
              </w:rPr>
              <w:t>2006/42/</w:t>
            </w:r>
            <w:r w:rsidRPr="00B84BB8">
              <w:rPr>
                <w:spacing w:val="-1"/>
                <w:sz w:val="12"/>
              </w:rPr>
              <w:t>EC</w:t>
            </w:r>
            <w:r w:rsidRPr="00B84BB8">
              <w:rPr>
                <w:spacing w:val="-1"/>
                <w:sz w:val="12"/>
                <w:lang w:val="ru-RU"/>
              </w:rPr>
              <w:t>,</w:t>
            </w:r>
            <w:r w:rsidRPr="00B84BB8">
              <w:rPr>
                <w:spacing w:val="21"/>
                <w:sz w:val="12"/>
                <w:lang w:val="ru-RU"/>
              </w:rPr>
              <w:t xml:space="preserve"> </w:t>
            </w:r>
            <w:r w:rsidRPr="00B84BB8">
              <w:rPr>
                <w:spacing w:val="-1"/>
                <w:sz w:val="12"/>
                <w:lang w:val="ru-RU"/>
              </w:rPr>
              <w:t>2006/95/ЕС,</w:t>
            </w:r>
            <w:r w:rsidRPr="00B84BB8">
              <w:rPr>
                <w:spacing w:val="22"/>
                <w:sz w:val="12"/>
                <w:lang w:val="ru-RU"/>
              </w:rPr>
              <w:t xml:space="preserve"> </w:t>
            </w:r>
            <w:r w:rsidRPr="00B84BB8">
              <w:rPr>
                <w:spacing w:val="-1"/>
                <w:sz w:val="12"/>
                <w:lang w:val="ru-RU"/>
              </w:rPr>
              <w:t>2004/108/ЕС,</w:t>
            </w:r>
            <w:r w:rsidRPr="00B84BB8">
              <w:rPr>
                <w:spacing w:val="21"/>
                <w:sz w:val="12"/>
                <w:lang w:val="ru-RU"/>
              </w:rPr>
              <w:t xml:space="preserve"> </w:t>
            </w:r>
            <w:r w:rsidRPr="00B84BB8">
              <w:rPr>
                <w:spacing w:val="-1"/>
                <w:sz w:val="12"/>
                <w:lang w:val="ru-RU"/>
              </w:rPr>
              <w:t>2009/105/</w:t>
            </w:r>
            <w:r w:rsidRPr="00B84BB8">
              <w:rPr>
                <w:spacing w:val="-1"/>
                <w:sz w:val="12"/>
              </w:rPr>
              <w:t>EC</w:t>
            </w:r>
            <w:r w:rsidRPr="00B84BB8">
              <w:rPr>
                <w:spacing w:val="-1"/>
                <w:sz w:val="12"/>
                <w:lang w:val="ru-RU"/>
              </w:rPr>
              <w:t>,</w:t>
            </w:r>
            <w:r w:rsidRPr="00B84BB8">
              <w:rPr>
                <w:spacing w:val="21"/>
                <w:sz w:val="12"/>
                <w:lang w:val="ru-RU"/>
              </w:rPr>
              <w:t xml:space="preserve"> </w:t>
            </w:r>
            <w:r w:rsidRPr="00B84BB8">
              <w:rPr>
                <w:spacing w:val="-1"/>
                <w:sz w:val="12"/>
              </w:rPr>
              <w:t>EN</w:t>
            </w:r>
            <w:r w:rsidRPr="00B84BB8">
              <w:rPr>
                <w:spacing w:val="22"/>
                <w:sz w:val="12"/>
                <w:lang w:val="ru-RU"/>
              </w:rPr>
              <w:t xml:space="preserve"> </w:t>
            </w:r>
            <w:r w:rsidRPr="00B84BB8">
              <w:rPr>
                <w:spacing w:val="-1"/>
                <w:sz w:val="12"/>
                <w:lang w:val="ru-RU"/>
              </w:rPr>
              <w:t>1012-1,</w:t>
            </w:r>
            <w:r w:rsidRPr="00B84BB8">
              <w:rPr>
                <w:spacing w:val="-1"/>
                <w:sz w:val="12"/>
              </w:rPr>
              <w:t>EN</w:t>
            </w:r>
            <w:r w:rsidRPr="00B84BB8">
              <w:rPr>
                <w:spacing w:val="80"/>
                <w:sz w:val="12"/>
                <w:lang w:val="ru-RU"/>
              </w:rPr>
              <w:t xml:space="preserve"> </w:t>
            </w:r>
            <w:r w:rsidRPr="00B84BB8">
              <w:rPr>
                <w:spacing w:val="-1"/>
                <w:sz w:val="12"/>
                <w:lang w:val="ru-RU"/>
              </w:rPr>
              <w:t>60204-1,</w:t>
            </w:r>
            <w:r w:rsidRPr="00B84BB8">
              <w:rPr>
                <w:sz w:val="12"/>
                <w:lang w:val="ru-RU"/>
              </w:rPr>
              <w:t xml:space="preserve"> </w:t>
            </w:r>
            <w:r w:rsidRPr="00B84BB8">
              <w:rPr>
                <w:spacing w:val="-1"/>
                <w:sz w:val="12"/>
              </w:rPr>
              <w:t>EN</w:t>
            </w:r>
            <w:r w:rsidRPr="00B84BB8">
              <w:rPr>
                <w:sz w:val="12"/>
                <w:lang w:val="ru-RU"/>
              </w:rPr>
              <w:t xml:space="preserve"> </w:t>
            </w:r>
            <w:r w:rsidRPr="00B84BB8">
              <w:rPr>
                <w:spacing w:val="-1"/>
                <w:sz w:val="12"/>
                <w:lang w:val="ru-RU"/>
              </w:rPr>
              <w:t>61000-6-3/4</w:t>
            </w:r>
          </w:p>
        </w:tc>
      </w:tr>
      <w:tr w:rsidR="00A0558F" w:rsidRPr="00B84BB8" w:rsidTr="00A0558F">
        <w:trPr>
          <w:trHeight w:hRule="exact" w:val="974"/>
        </w:trPr>
        <w:tc>
          <w:tcPr>
            <w:tcW w:w="4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58F" w:rsidRPr="00B84BB8" w:rsidRDefault="00A0558F" w:rsidP="00A0558F">
            <w:pPr>
              <w:pStyle w:val="TableParagraph"/>
              <w:spacing w:before="6"/>
              <w:rPr>
                <w:rFonts w:eastAsia="Arial" w:cs="Arial"/>
                <w:sz w:val="13"/>
                <w:szCs w:val="13"/>
                <w:lang w:val="ru-RU"/>
              </w:rPr>
            </w:pPr>
          </w:p>
          <w:p w:rsidR="00A0558F" w:rsidRPr="00B84BB8" w:rsidRDefault="00A0558F" w:rsidP="00A0558F">
            <w:pPr>
              <w:pStyle w:val="TableParagraph"/>
              <w:ind w:left="63" w:right="63" w:hanging="1"/>
              <w:jc w:val="both"/>
              <w:rPr>
                <w:rFonts w:eastAsia="Arial" w:cs="Arial"/>
                <w:sz w:val="14"/>
                <w:szCs w:val="14"/>
              </w:rPr>
            </w:pPr>
            <w:r w:rsidRPr="00B84BB8">
              <w:rPr>
                <w:b/>
                <w:sz w:val="14"/>
              </w:rPr>
              <w:t>PT</w:t>
            </w:r>
            <w:r w:rsidRPr="00B84BB8">
              <w:rPr>
                <w:b/>
                <w:spacing w:val="4"/>
                <w:sz w:val="14"/>
              </w:rPr>
              <w:t xml:space="preserve"> </w:t>
            </w:r>
            <w:r w:rsidRPr="00B84BB8">
              <w:rPr>
                <w:b/>
                <w:sz w:val="14"/>
              </w:rPr>
              <w:t>-</w:t>
            </w:r>
            <w:r w:rsidRPr="00B84BB8">
              <w:rPr>
                <w:b/>
                <w:spacing w:val="7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Declara</w:t>
            </w:r>
            <w:proofErr w:type="spellEnd"/>
            <w:r w:rsidRPr="00B84BB8">
              <w:rPr>
                <w:spacing w:val="6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sob</w:t>
            </w:r>
            <w:r w:rsidRPr="00B84BB8">
              <w:rPr>
                <w:spacing w:val="7"/>
                <w:sz w:val="14"/>
              </w:rPr>
              <w:t xml:space="preserve"> </w:t>
            </w:r>
            <w:r w:rsidRPr="00B84BB8">
              <w:rPr>
                <w:sz w:val="14"/>
              </w:rPr>
              <w:t>a</w:t>
            </w:r>
            <w:r w:rsidRPr="00B84BB8">
              <w:rPr>
                <w:spacing w:val="6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sua</w:t>
            </w:r>
            <w:proofErr w:type="spellEnd"/>
            <w:r w:rsidRPr="00B84BB8">
              <w:rPr>
                <w:spacing w:val="7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exclusiva</w:t>
            </w:r>
            <w:proofErr w:type="spellEnd"/>
            <w:r w:rsidRPr="00B84BB8">
              <w:rPr>
                <w:spacing w:val="7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responsabilidade</w:t>
            </w:r>
            <w:proofErr w:type="spellEnd"/>
            <w:r w:rsidRPr="00B84BB8">
              <w:rPr>
                <w:spacing w:val="6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que</w:t>
            </w:r>
            <w:r w:rsidRPr="00B84BB8">
              <w:rPr>
                <w:spacing w:val="7"/>
                <w:sz w:val="14"/>
              </w:rPr>
              <w:t xml:space="preserve"> </w:t>
            </w:r>
            <w:r w:rsidRPr="00B84BB8">
              <w:rPr>
                <w:sz w:val="14"/>
              </w:rPr>
              <w:t>o</w:t>
            </w:r>
            <w:r w:rsidRPr="00B84BB8">
              <w:rPr>
                <w:spacing w:val="6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compressor</w:t>
            </w:r>
            <w:r w:rsidRPr="00B84BB8">
              <w:rPr>
                <w:spacing w:val="44"/>
                <w:w w:val="99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de</w:t>
            </w:r>
            <w:r w:rsidRPr="00B84BB8">
              <w:rPr>
                <w:spacing w:val="9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ar</w:t>
            </w:r>
            <w:proofErr w:type="spellEnd"/>
            <w:r w:rsidRPr="00B84BB8">
              <w:rPr>
                <w:spacing w:val="10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descrito</w:t>
            </w:r>
            <w:proofErr w:type="spellEnd"/>
            <w:r w:rsidRPr="00B84BB8">
              <w:rPr>
                <w:spacing w:val="12"/>
                <w:sz w:val="14"/>
              </w:rPr>
              <w:t xml:space="preserve"> </w:t>
            </w:r>
            <w:r w:rsidRPr="00B84BB8">
              <w:rPr>
                <w:sz w:val="14"/>
              </w:rPr>
              <w:t>a</w:t>
            </w:r>
            <w:r w:rsidRPr="00B84BB8">
              <w:rPr>
                <w:spacing w:val="10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seguir</w:t>
            </w:r>
            <w:proofErr w:type="spellEnd"/>
            <w:r w:rsidRPr="00B84BB8">
              <w:rPr>
                <w:spacing w:val="10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está</w:t>
            </w:r>
            <w:proofErr w:type="spellEnd"/>
            <w:r w:rsidRPr="00B84BB8">
              <w:rPr>
                <w:spacing w:val="12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em</w:t>
            </w:r>
            <w:proofErr w:type="spellEnd"/>
            <w:r w:rsidRPr="00B84BB8">
              <w:rPr>
                <w:spacing w:val="12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conformidade</w:t>
            </w:r>
            <w:proofErr w:type="spellEnd"/>
            <w:r w:rsidRPr="00B84BB8">
              <w:rPr>
                <w:spacing w:val="12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com</w:t>
            </w:r>
            <w:r w:rsidRPr="00B84BB8">
              <w:rPr>
                <w:spacing w:val="11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as</w:t>
            </w:r>
            <w:r w:rsidRPr="00B84BB8">
              <w:rPr>
                <w:spacing w:val="13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prescrições</w:t>
            </w:r>
            <w:proofErr w:type="spellEnd"/>
            <w:r w:rsidRPr="00B84BB8">
              <w:rPr>
                <w:spacing w:val="10"/>
                <w:sz w:val="14"/>
              </w:rPr>
              <w:t xml:space="preserve"> </w:t>
            </w:r>
            <w:r w:rsidRPr="00B84BB8">
              <w:rPr>
                <w:sz w:val="14"/>
              </w:rPr>
              <w:t>de</w:t>
            </w:r>
            <w:r w:rsidRPr="00B84BB8">
              <w:rPr>
                <w:spacing w:val="45"/>
                <w:w w:val="99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segurança</w:t>
            </w:r>
            <w:proofErr w:type="spellEnd"/>
            <w:r w:rsidRPr="00B84BB8">
              <w:rPr>
                <w:spacing w:val="12"/>
                <w:sz w:val="14"/>
              </w:rPr>
              <w:t xml:space="preserve"> </w:t>
            </w:r>
            <w:r w:rsidRPr="00B84BB8">
              <w:rPr>
                <w:sz w:val="14"/>
              </w:rPr>
              <w:t>das</w:t>
            </w:r>
            <w:r w:rsidRPr="00B84BB8">
              <w:rPr>
                <w:spacing w:val="11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directivas</w:t>
            </w:r>
            <w:proofErr w:type="spellEnd"/>
            <w:r w:rsidRPr="00B84BB8">
              <w:rPr>
                <w:sz w:val="14"/>
              </w:rPr>
              <w:t>:</w:t>
            </w:r>
            <w:r w:rsidRPr="00B84BB8">
              <w:rPr>
                <w:spacing w:val="10"/>
                <w:sz w:val="14"/>
              </w:rPr>
              <w:t xml:space="preserve"> </w:t>
            </w:r>
            <w:r w:rsidRPr="00B84BB8">
              <w:rPr>
                <w:sz w:val="14"/>
              </w:rPr>
              <w:t>2006/42/CE,</w:t>
            </w:r>
            <w:r w:rsidRPr="00B84BB8">
              <w:rPr>
                <w:spacing w:val="10"/>
                <w:sz w:val="14"/>
              </w:rPr>
              <w:t xml:space="preserve"> </w:t>
            </w:r>
            <w:r w:rsidRPr="00B84BB8">
              <w:rPr>
                <w:sz w:val="14"/>
              </w:rPr>
              <w:t>2006/95/CE,</w:t>
            </w:r>
            <w:r w:rsidRPr="00B84BB8">
              <w:rPr>
                <w:spacing w:val="10"/>
                <w:sz w:val="14"/>
              </w:rPr>
              <w:t xml:space="preserve"> </w:t>
            </w:r>
            <w:r w:rsidRPr="00B84BB8">
              <w:rPr>
                <w:sz w:val="14"/>
              </w:rPr>
              <w:t>2004/108/CE,</w:t>
            </w:r>
            <w:r w:rsidRPr="00B84BB8">
              <w:rPr>
                <w:spacing w:val="28"/>
                <w:w w:val="99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2009/105/CEE,</w:t>
            </w:r>
            <w:r w:rsidRPr="00B84BB8">
              <w:rPr>
                <w:spacing w:val="-7"/>
                <w:sz w:val="14"/>
              </w:rPr>
              <w:t xml:space="preserve"> </w:t>
            </w:r>
            <w:r w:rsidRPr="00B84BB8">
              <w:rPr>
                <w:sz w:val="14"/>
              </w:rPr>
              <w:t>EN</w:t>
            </w:r>
            <w:r w:rsidRPr="00B84BB8">
              <w:rPr>
                <w:spacing w:val="-4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1012-1,</w:t>
            </w:r>
            <w:r w:rsidRPr="00B84BB8">
              <w:rPr>
                <w:spacing w:val="-6"/>
                <w:sz w:val="14"/>
              </w:rPr>
              <w:t xml:space="preserve"> </w:t>
            </w:r>
            <w:r w:rsidRPr="00B84BB8">
              <w:rPr>
                <w:sz w:val="14"/>
              </w:rPr>
              <w:t>EN</w:t>
            </w:r>
            <w:r w:rsidRPr="00B84BB8">
              <w:rPr>
                <w:spacing w:val="-4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60204-1,</w:t>
            </w:r>
            <w:r w:rsidRPr="00B84BB8">
              <w:rPr>
                <w:spacing w:val="-6"/>
                <w:sz w:val="14"/>
              </w:rPr>
              <w:t xml:space="preserve"> </w:t>
            </w:r>
            <w:r w:rsidRPr="00B84BB8">
              <w:rPr>
                <w:sz w:val="14"/>
              </w:rPr>
              <w:t>EN</w:t>
            </w:r>
            <w:r w:rsidRPr="00B84BB8">
              <w:rPr>
                <w:spacing w:val="-4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61000-6-3/4</w:t>
            </w:r>
          </w:p>
        </w:tc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58F" w:rsidRPr="00B84BB8" w:rsidRDefault="00A0558F" w:rsidP="00A0558F">
            <w:pPr>
              <w:pStyle w:val="TableParagraph"/>
              <w:spacing w:before="6"/>
              <w:rPr>
                <w:rFonts w:eastAsia="Arial" w:cs="Arial"/>
                <w:sz w:val="13"/>
                <w:szCs w:val="13"/>
              </w:rPr>
            </w:pPr>
          </w:p>
          <w:p w:rsidR="00A0558F" w:rsidRPr="00B84BB8" w:rsidRDefault="00A0558F" w:rsidP="00A0558F">
            <w:pPr>
              <w:pStyle w:val="TableParagraph"/>
              <w:spacing w:line="241" w:lineRule="auto"/>
              <w:ind w:left="63" w:right="61" w:hanging="1"/>
              <w:jc w:val="both"/>
              <w:rPr>
                <w:rFonts w:eastAsia="Arial" w:cs="Arial"/>
                <w:sz w:val="12"/>
                <w:szCs w:val="12"/>
              </w:rPr>
            </w:pPr>
            <w:r w:rsidRPr="00B84BB8">
              <w:rPr>
                <w:b/>
                <w:sz w:val="14"/>
              </w:rPr>
              <w:t>NO</w:t>
            </w:r>
            <w:r w:rsidRPr="00B84BB8">
              <w:rPr>
                <w:b/>
                <w:spacing w:val="14"/>
                <w:sz w:val="14"/>
              </w:rPr>
              <w:t xml:space="preserve"> </w:t>
            </w:r>
            <w:r w:rsidRPr="00B84BB8">
              <w:rPr>
                <w:b/>
                <w:sz w:val="14"/>
              </w:rPr>
              <w:t>-</w:t>
            </w:r>
            <w:r w:rsidRPr="00B84BB8">
              <w:rPr>
                <w:b/>
                <w:spacing w:val="17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2"/>
              </w:rPr>
              <w:t>Erklærer</w:t>
            </w:r>
            <w:proofErr w:type="spellEnd"/>
            <w:r w:rsidRPr="00B84BB8">
              <w:rPr>
                <w:spacing w:val="22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under</w:t>
            </w:r>
            <w:r w:rsidRPr="00B84BB8">
              <w:rPr>
                <w:spacing w:val="20"/>
                <w:sz w:val="12"/>
              </w:rPr>
              <w:t xml:space="preserve"> </w:t>
            </w:r>
            <w:proofErr w:type="spellStart"/>
            <w:r w:rsidRPr="00B84BB8">
              <w:rPr>
                <w:sz w:val="12"/>
              </w:rPr>
              <w:t>eget</w:t>
            </w:r>
            <w:proofErr w:type="spellEnd"/>
            <w:r w:rsidRPr="00B84BB8">
              <w:rPr>
                <w:spacing w:val="22"/>
                <w:sz w:val="12"/>
              </w:rPr>
              <w:t xml:space="preserve"> </w:t>
            </w:r>
            <w:proofErr w:type="spellStart"/>
            <w:r w:rsidRPr="00B84BB8">
              <w:rPr>
                <w:spacing w:val="-1"/>
                <w:sz w:val="12"/>
              </w:rPr>
              <w:t>ansvar</w:t>
            </w:r>
            <w:proofErr w:type="spellEnd"/>
            <w:r w:rsidRPr="00B84BB8">
              <w:rPr>
                <w:spacing w:val="22"/>
                <w:sz w:val="12"/>
              </w:rPr>
              <w:t xml:space="preserve"> </w:t>
            </w:r>
            <w:r w:rsidRPr="00B84BB8">
              <w:rPr>
                <w:sz w:val="12"/>
              </w:rPr>
              <w:t>at</w:t>
            </w:r>
            <w:r w:rsidRPr="00B84BB8">
              <w:rPr>
                <w:spacing w:val="19"/>
                <w:sz w:val="12"/>
              </w:rPr>
              <w:t xml:space="preserve"> </w:t>
            </w:r>
            <w:proofErr w:type="spellStart"/>
            <w:r w:rsidRPr="00B84BB8">
              <w:rPr>
                <w:spacing w:val="-1"/>
                <w:sz w:val="12"/>
              </w:rPr>
              <w:t>luftkompressoren</w:t>
            </w:r>
            <w:proofErr w:type="spellEnd"/>
            <w:r w:rsidRPr="00B84BB8">
              <w:rPr>
                <w:spacing w:val="22"/>
                <w:sz w:val="12"/>
              </w:rPr>
              <w:t xml:space="preserve"> </w:t>
            </w:r>
            <w:r w:rsidRPr="00B84BB8">
              <w:rPr>
                <w:sz w:val="12"/>
              </w:rPr>
              <w:t>her</w:t>
            </w:r>
            <w:r w:rsidRPr="00B84BB8">
              <w:rPr>
                <w:spacing w:val="20"/>
                <w:sz w:val="12"/>
              </w:rPr>
              <w:t xml:space="preserve"> </w:t>
            </w:r>
            <w:proofErr w:type="spellStart"/>
            <w:r w:rsidRPr="00B84BB8">
              <w:rPr>
                <w:spacing w:val="-1"/>
                <w:sz w:val="12"/>
              </w:rPr>
              <w:t>beskrevet</w:t>
            </w:r>
            <w:proofErr w:type="spellEnd"/>
            <w:r w:rsidRPr="00B84BB8">
              <w:rPr>
                <w:spacing w:val="11"/>
                <w:sz w:val="12"/>
              </w:rPr>
              <w:t xml:space="preserve"> </w:t>
            </w:r>
            <w:proofErr w:type="spellStart"/>
            <w:r w:rsidRPr="00B84BB8">
              <w:rPr>
                <w:sz w:val="12"/>
              </w:rPr>
              <w:t>er</w:t>
            </w:r>
            <w:proofErr w:type="spellEnd"/>
            <w:r w:rsidRPr="00B84BB8">
              <w:rPr>
                <w:spacing w:val="20"/>
                <w:sz w:val="12"/>
              </w:rPr>
              <w:t xml:space="preserve"> </w:t>
            </w:r>
            <w:proofErr w:type="spellStart"/>
            <w:r w:rsidRPr="00B84BB8">
              <w:rPr>
                <w:sz w:val="12"/>
              </w:rPr>
              <w:t>i</w:t>
            </w:r>
            <w:proofErr w:type="spellEnd"/>
            <w:r w:rsidRPr="00B84BB8">
              <w:rPr>
                <w:spacing w:val="61"/>
                <w:sz w:val="12"/>
              </w:rPr>
              <w:t xml:space="preserve"> </w:t>
            </w:r>
            <w:proofErr w:type="spellStart"/>
            <w:r w:rsidRPr="00B84BB8">
              <w:rPr>
                <w:spacing w:val="-1"/>
                <w:sz w:val="12"/>
              </w:rPr>
              <w:t>overensstemmelse</w:t>
            </w:r>
            <w:proofErr w:type="spellEnd"/>
            <w:r w:rsidRPr="00B84BB8">
              <w:rPr>
                <w:spacing w:val="7"/>
                <w:sz w:val="12"/>
              </w:rPr>
              <w:t xml:space="preserve"> </w:t>
            </w:r>
            <w:r w:rsidRPr="00B84BB8">
              <w:rPr>
                <w:spacing w:val="-2"/>
                <w:sz w:val="12"/>
              </w:rPr>
              <w:t>med</w:t>
            </w:r>
            <w:r w:rsidRPr="00B84BB8">
              <w:rPr>
                <w:spacing w:val="8"/>
                <w:sz w:val="12"/>
              </w:rPr>
              <w:t xml:space="preserve"> </w:t>
            </w:r>
            <w:proofErr w:type="spellStart"/>
            <w:r w:rsidRPr="00B84BB8">
              <w:rPr>
                <w:spacing w:val="-1"/>
                <w:sz w:val="12"/>
              </w:rPr>
              <w:t>sikkerhetsforskriftene</w:t>
            </w:r>
            <w:proofErr w:type="spellEnd"/>
            <w:r w:rsidRPr="00B84BB8">
              <w:rPr>
                <w:spacing w:val="8"/>
                <w:sz w:val="12"/>
              </w:rPr>
              <w:t xml:space="preserve"> </w:t>
            </w:r>
            <w:proofErr w:type="spellStart"/>
            <w:proofErr w:type="gramStart"/>
            <w:r w:rsidRPr="00B84BB8">
              <w:rPr>
                <w:sz w:val="12"/>
              </w:rPr>
              <w:t>i</w:t>
            </w:r>
            <w:proofErr w:type="spellEnd"/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7"/>
                <w:sz w:val="12"/>
              </w:rPr>
              <w:t xml:space="preserve"> </w:t>
            </w:r>
            <w:proofErr w:type="spellStart"/>
            <w:r w:rsidRPr="00B84BB8">
              <w:rPr>
                <w:spacing w:val="-1"/>
                <w:sz w:val="12"/>
              </w:rPr>
              <w:t>direktivene</w:t>
            </w:r>
            <w:proofErr w:type="spellEnd"/>
            <w:proofErr w:type="gramEnd"/>
            <w:r w:rsidRPr="00B84BB8">
              <w:rPr>
                <w:spacing w:val="-1"/>
                <w:sz w:val="14"/>
              </w:rPr>
              <w:t>:</w:t>
            </w:r>
            <w:r w:rsidRPr="00B84BB8">
              <w:rPr>
                <w:sz w:val="14"/>
              </w:rPr>
              <w:t xml:space="preserve"> </w:t>
            </w:r>
            <w:r w:rsidRPr="00B84BB8">
              <w:rPr>
                <w:spacing w:val="10"/>
                <w:sz w:val="14"/>
              </w:rPr>
              <w:t xml:space="preserve"> </w:t>
            </w:r>
            <w:r w:rsidRPr="00B84BB8">
              <w:rPr>
                <w:spacing w:val="-1"/>
                <w:sz w:val="12"/>
              </w:rPr>
              <w:t>2006/42/EC,</w:t>
            </w:r>
            <w:r w:rsidRPr="00B84BB8">
              <w:rPr>
                <w:spacing w:val="95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2006/95/EC,</w:t>
            </w:r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2004/108/EC,</w:t>
            </w:r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2009/105/EC,</w:t>
            </w:r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EN</w:t>
            </w:r>
            <w:r w:rsidRPr="00B84BB8">
              <w:rPr>
                <w:sz w:val="12"/>
              </w:rPr>
              <w:t xml:space="preserve"> 1012-1,</w:t>
            </w:r>
            <w:r w:rsidRPr="00B84BB8">
              <w:rPr>
                <w:spacing w:val="-2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EN</w:t>
            </w:r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60204-1,</w:t>
            </w:r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EN</w:t>
            </w:r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61000-6-3/4..</w:t>
            </w:r>
          </w:p>
        </w:tc>
      </w:tr>
      <w:tr w:rsidR="00A0558F" w:rsidRPr="00B84BB8" w:rsidTr="00A0558F">
        <w:trPr>
          <w:trHeight w:hRule="exact" w:val="953"/>
        </w:trPr>
        <w:tc>
          <w:tcPr>
            <w:tcW w:w="4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58F" w:rsidRPr="00B84BB8" w:rsidRDefault="00A0558F" w:rsidP="00A0558F">
            <w:pPr>
              <w:pStyle w:val="TableParagraph"/>
              <w:spacing w:before="9"/>
              <w:rPr>
                <w:rFonts w:eastAsia="Arial" w:cs="Arial"/>
                <w:sz w:val="13"/>
                <w:szCs w:val="13"/>
              </w:rPr>
            </w:pPr>
          </w:p>
          <w:p w:rsidR="00A0558F" w:rsidRPr="00B84BB8" w:rsidRDefault="00A0558F" w:rsidP="00A0558F">
            <w:pPr>
              <w:pStyle w:val="TableParagraph"/>
              <w:ind w:left="63" w:right="105"/>
              <w:rPr>
                <w:rFonts w:eastAsia="Arial" w:cs="Arial"/>
                <w:sz w:val="14"/>
                <w:szCs w:val="14"/>
              </w:rPr>
            </w:pPr>
            <w:r w:rsidRPr="00B84BB8">
              <w:rPr>
                <w:b/>
                <w:sz w:val="14"/>
              </w:rPr>
              <w:t>NL</w:t>
            </w:r>
            <w:r w:rsidRPr="00B84BB8">
              <w:rPr>
                <w:b/>
                <w:spacing w:val="-3"/>
                <w:sz w:val="14"/>
              </w:rPr>
              <w:t xml:space="preserve"> </w:t>
            </w:r>
            <w:r w:rsidRPr="00B84BB8">
              <w:rPr>
                <w:b/>
                <w:sz w:val="14"/>
              </w:rPr>
              <w:t>-</w:t>
            </w:r>
            <w:r w:rsidRPr="00B84BB8">
              <w:rPr>
                <w:b/>
                <w:spacing w:val="1"/>
                <w:sz w:val="14"/>
              </w:rPr>
              <w:t xml:space="preserve"> </w:t>
            </w:r>
            <w:proofErr w:type="spellStart"/>
            <w:r w:rsidRPr="00B84BB8">
              <w:rPr>
                <w:sz w:val="12"/>
              </w:rPr>
              <w:t>Verklaart</w:t>
            </w:r>
            <w:proofErr w:type="spellEnd"/>
            <w:r w:rsidRPr="00B84BB8">
              <w:rPr>
                <w:spacing w:val="-2"/>
                <w:sz w:val="12"/>
              </w:rPr>
              <w:t xml:space="preserve"> </w:t>
            </w:r>
            <w:proofErr w:type="spellStart"/>
            <w:r w:rsidRPr="00B84BB8">
              <w:rPr>
                <w:spacing w:val="-1"/>
                <w:sz w:val="12"/>
              </w:rPr>
              <w:t>onder</w:t>
            </w:r>
            <w:proofErr w:type="spellEnd"/>
            <w:r w:rsidRPr="00B84BB8">
              <w:rPr>
                <w:spacing w:val="1"/>
                <w:sz w:val="12"/>
              </w:rPr>
              <w:t xml:space="preserve"> </w:t>
            </w:r>
            <w:proofErr w:type="spellStart"/>
            <w:r w:rsidRPr="00B84BB8">
              <w:rPr>
                <w:spacing w:val="-1"/>
                <w:sz w:val="12"/>
              </w:rPr>
              <w:t>zijn</w:t>
            </w:r>
            <w:proofErr w:type="spellEnd"/>
            <w:r w:rsidRPr="00B84BB8">
              <w:rPr>
                <w:spacing w:val="-1"/>
                <w:sz w:val="12"/>
              </w:rPr>
              <w:t xml:space="preserve"> </w:t>
            </w:r>
            <w:proofErr w:type="spellStart"/>
            <w:r w:rsidRPr="00B84BB8">
              <w:rPr>
                <w:sz w:val="12"/>
              </w:rPr>
              <w:t>eigen</w:t>
            </w:r>
            <w:proofErr w:type="spellEnd"/>
            <w:r w:rsidRPr="00B84BB8">
              <w:rPr>
                <w:sz w:val="12"/>
              </w:rPr>
              <w:t xml:space="preserve"> </w:t>
            </w:r>
            <w:proofErr w:type="spellStart"/>
            <w:r w:rsidRPr="00B84BB8">
              <w:rPr>
                <w:spacing w:val="-1"/>
                <w:sz w:val="12"/>
              </w:rPr>
              <w:t>verantwoordelijkheid</w:t>
            </w:r>
            <w:proofErr w:type="spellEnd"/>
            <w:r w:rsidRPr="00B84BB8">
              <w:rPr>
                <w:sz w:val="12"/>
              </w:rPr>
              <w:t xml:space="preserve"> </w:t>
            </w:r>
            <w:proofErr w:type="spellStart"/>
            <w:r w:rsidRPr="00B84BB8">
              <w:rPr>
                <w:spacing w:val="-1"/>
                <w:sz w:val="12"/>
              </w:rPr>
              <w:t>dat</w:t>
            </w:r>
            <w:proofErr w:type="spellEnd"/>
            <w:r w:rsidRPr="00B84BB8">
              <w:rPr>
                <w:sz w:val="12"/>
              </w:rPr>
              <w:t xml:space="preserve"> de</w:t>
            </w:r>
            <w:r w:rsidRPr="00B84BB8">
              <w:rPr>
                <w:spacing w:val="-3"/>
                <w:sz w:val="12"/>
              </w:rPr>
              <w:t xml:space="preserve"> </w:t>
            </w:r>
            <w:proofErr w:type="spellStart"/>
            <w:r w:rsidRPr="00B84BB8">
              <w:rPr>
                <w:spacing w:val="-1"/>
                <w:sz w:val="12"/>
              </w:rPr>
              <w:t>hieronder</w:t>
            </w:r>
            <w:proofErr w:type="spellEnd"/>
            <w:r w:rsidRPr="00B84BB8">
              <w:rPr>
                <w:spacing w:val="1"/>
                <w:sz w:val="12"/>
              </w:rPr>
              <w:t xml:space="preserve"> </w:t>
            </w:r>
            <w:proofErr w:type="spellStart"/>
            <w:r w:rsidRPr="00B84BB8">
              <w:rPr>
                <w:spacing w:val="-1"/>
                <w:sz w:val="12"/>
              </w:rPr>
              <w:t>beschreven</w:t>
            </w:r>
            <w:proofErr w:type="spellEnd"/>
            <w:r w:rsidRPr="00B84BB8">
              <w:rPr>
                <w:spacing w:val="63"/>
                <w:sz w:val="12"/>
              </w:rPr>
              <w:t xml:space="preserve"> </w:t>
            </w:r>
            <w:proofErr w:type="spellStart"/>
            <w:r w:rsidRPr="00B84BB8">
              <w:rPr>
                <w:spacing w:val="-1"/>
                <w:sz w:val="12"/>
              </w:rPr>
              <w:t>luchtcompressor</w:t>
            </w:r>
            <w:proofErr w:type="spellEnd"/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1"/>
                <w:sz w:val="12"/>
              </w:rPr>
              <w:t xml:space="preserve"> in</w:t>
            </w:r>
            <w:r w:rsidRPr="00B84BB8">
              <w:rPr>
                <w:spacing w:val="-2"/>
                <w:sz w:val="12"/>
              </w:rPr>
              <w:t xml:space="preserve"> </w:t>
            </w:r>
            <w:proofErr w:type="spellStart"/>
            <w:r w:rsidRPr="00B84BB8">
              <w:rPr>
                <w:spacing w:val="-1"/>
                <w:sz w:val="12"/>
              </w:rPr>
              <w:t>overeenstemming</w:t>
            </w:r>
            <w:proofErr w:type="spellEnd"/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1"/>
                <w:sz w:val="12"/>
              </w:rPr>
              <w:t>is</w:t>
            </w:r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-2"/>
                <w:sz w:val="12"/>
              </w:rPr>
              <w:t>met</w:t>
            </w:r>
            <w:r w:rsidRPr="00B84BB8">
              <w:rPr>
                <w:sz w:val="12"/>
              </w:rPr>
              <w:t xml:space="preserve"> de </w:t>
            </w:r>
            <w:proofErr w:type="spellStart"/>
            <w:r w:rsidRPr="00B84BB8">
              <w:rPr>
                <w:spacing w:val="-1"/>
                <w:sz w:val="12"/>
              </w:rPr>
              <w:t>veiligheidsvoorschriften</w:t>
            </w:r>
            <w:proofErr w:type="spellEnd"/>
            <w:r w:rsidRPr="00B84BB8">
              <w:rPr>
                <w:sz w:val="12"/>
              </w:rPr>
              <w:t xml:space="preserve"> van</w:t>
            </w:r>
            <w:r w:rsidRPr="00B84BB8">
              <w:rPr>
                <w:spacing w:val="-2"/>
                <w:sz w:val="12"/>
              </w:rPr>
              <w:t xml:space="preserve"> </w:t>
            </w:r>
            <w:r w:rsidRPr="00B84BB8">
              <w:rPr>
                <w:sz w:val="12"/>
              </w:rPr>
              <w:t>de</w:t>
            </w:r>
            <w:r w:rsidRPr="00B84BB8">
              <w:rPr>
                <w:spacing w:val="77"/>
                <w:sz w:val="12"/>
              </w:rPr>
              <w:t xml:space="preserve"> </w:t>
            </w:r>
            <w:proofErr w:type="spellStart"/>
            <w:r w:rsidRPr="00B84BB8">
              <w:rPr>
                <w:spacing w:val="-1"/>
                <w:sz w:val="12"/>
              </w:rPr>
              <w:t>richtlijnen</w:t>
            </w:r>
            <w:proofErr w:type="spellEnd"/>
            <w:r w:rsidRPr="00B84BB8">
              <w:rPr>
                <w:spacing w:val="-1"/>
                <w:sz w:val="12"/>
              </w:rPr>
              <w:t>:</w:t>
            </w:r>
            <w:r w:rsidRPr="00B84BB8">
              <w:rPr>
                <w:spacing w:val="-8"/>
                <w:sz w:val="12"/>
              </w:rPr>
              <w:t xml:space="preserve"> </w:t>
            </w:r>
            <w:r w:rsidRPr="00B84BB8">
              <w:rPr>
                <w:spacing w:val="-1"/>
                <w:sz w:val="14"/>
              </w:rPr>
              <w:t>2006/42/EG,</w:t>
            </w:r>
            <w:r w:rsidRPr="00B84BB8">
              <w:rPr>
                <w:spacing w:val="-10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2006/95/EG,</w:t>
            </w:r>
            <w:r w:rsidRPr="00B84BB8">
              <w:rPr>
                <w:spacing w:val="-8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2004/108/EG,</w:t>
            </w:r>
            <w:r w:rsidRPr="00B84BB8">
              <w:rPr>
                <w:spacing w:val="-8"/>
                <w:sz w:val="14"/>
              </w:rPr>
              <w:t xml:space="preserve"> </w:t>
            </w:r>
            <w:r w:rsidRPr="00B84BB8">
              <w:rPr>
                <w:sz w:val="14"/>
              </w:rPr>
              <w:t>2009/105/EG(ex</w:t>
            </w:r>
            <w:r w:rsidRPr="00B84BB8">
              <w:rPr>
                <w:spacing w:val="67"/>
                <w:w w:val="99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87/404/EEG),</w:t>
            </w:r>
            <w:r w:rsidRPr="00B84BB8">
              <w:rPr>
                <w:spacing w:val="-5"/>
                <w:sz w:val="14"/>
              </w:rPr>
              <w:t xml:space="preserve"> </w:t>
            </w:r>
            <w:r w:rsidRPr="00B84BB8">
              <w:rPr>
                <w:sz w:val="14"/>
              </w:rPr>
              <w:t>EN</w:t>
            </w:r>
            <w:r w:rsidRPr="00B84BB8">
              <w:rPr>
                <w:spacing w:val="-6"/>
                <w:sz w:val="14"/>
              </w:rPr>
              <w:t xml:space="preserve"> </w:t>
            </w:r>
            <w:r w:rsidRPr="00B84BB8">
              <w:rPr>
                <w:sz w:val="14"/>
              </w:rPr>
              <w:t>1012-1,</w:t>
            </w:r>
            <w:r w:rsidRPr="00B84BB8">
              <w:rPr>
                <w:spacing w:val="-6"/>
                <w:sz w:val="14"/>
              </w:rPr>
              <w:t xml:space="preserve"> </w:t>
            </w:r>
            <w:r w:rsidRPr="00B84BB8">
              <w:rPr>
                <w:sz w:val="14"/>
              </w:rPr>
              <w:t>EN</w:t>
            </w:r>
            <w:r w:rsidRPr="00B84BB8">
              <w:rPr>
                <w:spacing w:val="-4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60204-1,</w:t>
            </w:r>
            <w:r w:rsidRPr="00B84BB8">
              <w:rPr>
                <w:spacing w:val="-4"/>
                <w:sz w:val="14"/>
              </w:rPr>
              <w:t xml:space="preserve"> </w:t>
            </w:r>
            <w:r w:rsidRPr="00B84BB8">
              <w:rPr>
                <w:sz w:val="14"/>
              </w:rPr>
              <w:t>EN</w:t>
            </w:r>
            <w:r w:rsidRPr="00B84BB8">
              <w:rPr>
                <w:spacing w:val="-7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61000-6-3/4</w:t>
            </w:r>
          </w:p>
        </w:tc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58F" w:rsidRPr="00B84BB8" w:rsidRDefault="00A0558F" w:rsidP="00A0558F">
            <w:pPr>
              <w:pStyle w:val="TableParagraph"/>
              <w:spacing w:before="9"/>
              <w:rPr>
                <w:rFonts w:eastAsia="Arial" w:cs="Arial"/>
                <w:sz w:val="13"/>
                <w:szCs w:val="13"/>
              </w:rPr>
            </w:pPr>
          </w:p>
          <w:p w:rsidR="00A0558F" w:rsidRPr="00B84BB8" w:rsidRDefault="00A0558F" w:rsidP="00A0558F">
            <w:pPr>
              <w:pStyle w:val="TableParagraph"/>
              <w:ind w:left="63" w:right="62" w:hanging="1"/>
              <w:jc w:val="both"/>
              <w:rPr>
                <w:rFonts w:eastAsia="Arial" w:cs="Arial"/>
                <w:sz w:val="14"/>
                <w:szCs w:val="14"/>
              </w:rPr>
            </w:pPr>
            <w:r w:rsidRPr="00B84BB8">
              <w:rPr>
                <w:b/>
                <w:spacing w:val="-1"/>
                <w:sz w:val="14"/>
              </w:rPr>
              <w:t>TR</w:t>
            </w:r>
            <w:r w:rsidRPr="00B84BB8">
              <w:rPr>
                <w:b/>
                <w:spacing w:val="27"/>
                <w:sz w:val="14"/>
              </w:rPr>
              <w:t xml:space="preserve"> </w:t>
            </w:r>
            <w:r w:rsidRPr="00B84BB8">
              <w:rPr>
                <w:b/>
                <w:sz w:val="14"/>
              </w:rPr>
              <w:t>-</w:t>
            </w:r>
            <w:r w:rsidRPr="00B84BB8">
              <w:rPr>
                <w:b/>
                <w:spacing w:val="28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Tek</w:t>
            </w:r>
            <w:proofErr w:type="spellEnd"/>
            <w:r w:rsidRPr="00B84BB8">
              <w:rPr>
                <w:spacing w:val="29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sorumluluk</w:t>
            </w:r>
            <w:proofErr w:type="spellEnd"/>
            <w:r w:rsidRPr="00B84BB8">
              <w:rPr>
                <w:spacing w:val="29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kendisinde</w:t>
            </w:r>
            <w:proofErr w:type="spellEnd"/>
            <w:r w:rsidRPr="00B84BB8">
              <w:rPr>
                <w:spacing w:val="28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olmak</w:t>
            </w:r>
            <w:proofErr w:type="spellEnd"/>
            <w:r w:rsidRPr="00B84BB8">
              <w:rPr>
                <w:spacing w:val="29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üzere</w:t>
            </w:r>
            <w:proofErr w:type="spellEnd"/>
            <w:r w:rsidRPr="00B84BB8">
              <w:rPr>
                <w:spacing w:val="-1"/>
                <w:sz w:val="14"/>
              </w:rPr>
              <w:t>,</w:t>
            </w:r>
            <w:r w:rsidRPr="00B84BB8">
              <w:rPr>
                <w:spacing w:val="28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aşağıda</w:t>
            </w:r>
            <w:proofErr w:type="spellEnd"/>
            <w:r w:rsidRPr="00B84BB8">
              <w:rPr>
                <w:spacing w:val="28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anlatılan</w:t>
            </w:r>
            <w:proofErr w:type="spellEnd"/>
            <w:r w:rsidRPr="00B84BB8">
              <w:rPr>
                <w:spacing w:val="26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hava</w:t>
            </w:r>
            <w:proofErr w:type="spellEnd"/>
            <w:r w:rsidRPr="00B84BB8">
              <w:rPr>
                <w:spacing w:val="75"/>
                <w:w w:val="99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kompresörünün</w:t>
            </w:r>
            <w:proofErr w:type="spellEnd"/>
            <w:r w:rsidRPr="00B84BB8">
              <w:rPr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şu</w:t>
            </w:r>
            <w:proofErr w:type="spellEnd"/>
            <w:r w:rsidRPr="00B84BB8">
              <w:rPr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direktifl</w:t>
            </w:r>
            <w:proofErr w:type="spellEnd"/>
            <w:r w:rsidRPr="00B84BB8">
              <w:rPr>
                <w:spacing w:val="38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erin</w:t>
            </w:r>
            <w:proofErr w:type="spellEnd"/>
            <w:r w:rsidRPr="00B84BB8">
              <w:rPr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güvenlik</w:t>
            </w:r>
            <w:proofErr w:type="spellEnd"/>
            <w:r w:rsidRPr="00B84BB8">
              <w:rPr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gereklerine</w:t>
            </w:r>
            <w:proofErr w:type="spellEnd"/>
            <w:r w:rsidRPr="00B84BB8">
              <w:rPr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uygun</w:t>
            </w:r>
            <w:proofErr w:type="spellEnd"/>
            <w:r w:rsidRPr="00B84BB8">
              <w:rPr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olduğunu</w:t>
            </w:r>
            <w:proofErr w:type="spellEnd"/>
            <w:r w:rsidRPr="00B84BB8">
              <w:rPr>
                <w:spacing w:val="64"/>
                <w:w w:val="99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beyan</w:t>
            </w:r>
            <w:proofErr w:type="spellEnd"/>
            <w:r w:rsidRPr="00B84BB8">
              <w:rPr>
                <w:spacing w:val="8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eder</w:t>
            </w:r>
            <w:proofErr w:type="spellEnd"/>
            <w:r w:rsidRPr="00B84BB8">
              <w:rPr>
                <w:spacing w:val="-1"/>
                <w:sz w:val="14"/>
              </w:rPr>
              <w:t>/</w:t>
            </w:r>
            <w:proofErr w:type="spellStart"/>
            <w:r w:rsidRPr="00B84BB8">
              <w:rPr>
                <w:spacing w:val="-1"/>
                <w:sz w:val="14"/>
              </w:rPr>
              <w:t>ederiz</w:t>
            </w:r>
            <w:proofErr w:type="spellEnd"/>
            <w:r w:rsidRPr="00B84BB8">
              <w:rPr>
                <w:spacing w:val="-1"/>
                <w:sz w:val="14"/>
              </w:rPr>
              <w:t>:</w:t>
            </w:r>
            <w:r w:rsidRPr="00B84BB8">
              <w:rPr>
                <w:spacing w:val="10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2006/42/EC,</w:t>
            </w:r>
            <w:r w:rsidRPr="00B84BB8">
              <w:rPr>
                <w:spacing w:val="12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2006/95/EC,</w:t>
            </w:r>
            <w:r w:rsidRPr="00B84BB8">
              <w:rPr>
                <w:sz w:val="14"/>
              </w:rPr>
              <w:t xml:space="preserve"> </w:t>
            </w:r>
            <w:r w:rsidRPr="00B84BB8">
              <w:rPr>
                <w:spacing w:val="10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2004/108/EC,</w:t>
            </w:r>
            <w:r w:rsidRPr="00B84BB8">
              <w:rPr>
                <w:spacing w:val="81"/>
                <w:w w:val="99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2009/105/EC,</w:t>
            </w:r>
            <w:r w:rsidRPr="00B84BB8">
              <w:rPr>
                <w:spacing w:val="-7"/>
                <w:sz w:val="14"/>
              </w:rPr>
              <w:t xml:space="preserve"> </w:t>
            </w:r>
            <w:r w:rsidRPr="00B84BB8">
              <w:rPr>
                <w:sz w:val="14"/>
              </w:rPr>
              <w:t>EN</w:t>
            </w:r>
            <w:r w:rsidRPr="00B84BB8">
              <w:rPr>
                <w:spacing w:val="-3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1012-1,</w:t>
            </w:r>
            <w:r w:rsidRPr="00B84BB8">
              <w:rPr>
                <w:spacing w:val="-6"/>
                <w:sz w:val="14"/>
              </w:rPr>
              <w:t xml:space="preserve"> </w:t>
            </w:r>
            <w:r w:rsidRPr="00B84BB8">
              <w:rPr>
                <w:sz w:val="14"/>
              </w:rPr>
              <w:t>EN</w:t>
            </w:r>
            <w:r w:rsidRPr="00B84BB8">
              <w:rPr>
                <w:spacing w:val="-4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60204-1,</w:t>
            </w:r>
            <w:r w:rsidRPr="00B84BB8">
              <w:rPr>
                <w:spacing w:val="-5"/>
                <w:sz w:val="14"/>
              </w:rPr>
              <w:t xml:space="preserve"> </w:t>
            </w:r>
            <w:r w:rsidRPr="00B84BB8">
              <w:rPr>
                <w:sz w:val="14"/>
              </w:rPr>
              <w:t>EN</w:t>
            </w:r>
            <w:r w:rsidRPr="00B84BB8">
              <w:rPr>
                <w:spacing w:val="-6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61000-6-3/4</w:t>
            </w:r>
          </w:p>
        </w:tc>
      </w:tr>
      <w:tr w:rsidR="00A0558F" w:rsidRPr="00B84BB8" w:rsidTr="00A0558F">
        <w:trPr>
          <w:trHeight w:hRule="exact" w:val="1116"/>
        </w:trPr>
        <w:tc>
          <w:tcPr>
            <w:tcW w:w="4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58F" w:rsidRPr="00B84BB8" w:rsidRDefault="00A0558F" w:rsidP="00A0558F">
            <w:pPr>
              <w:pStyle w:val="TableParagraph"/>
              <w:spacing w:before="9"/>
              <w:rPr>
                <w:rFonts w:eastAsia="Arial" w:cs="Arial"/>
                <w:sz w:val="13"/>
                <w:szCs w:val="13"/>
              </w:rPr>
            </w:pPr>
          </w:p>
          <w:p w:rsidR="00A0558F" w:rsidRPr="00B84BB8" w:rsidRDefault="00A0558F" w:rsidP="00A0558F">
            <w:pPr>
              <w:pStyle w:val="TableParagraph"/>
              <w:spacing w:line="243" w:lineRule="auto"/>
              <w:ind w:left="63" w:right="409"/>
              <w:rPr>
                <w:rFonts w:eastAsia="Arial" w:cs="Arial"/>
                <w:sz w:val="14"/>
                <w:szCs w:val="14"/>
              </w:rPr>
            </w:pPr>
            <w:r w:rsidRPr="00B84BB8">
              <w:rPr>
                <w:b/>
                <w:sz w:val="14"/>
              </w:rPr>
              <w:t>DK</w:t>
            </w:r>
            <w:r w:rsidRPr="00B84BB8">
              <w:rPr>
                <w:b/>
                <w:spacing w:val="-5"/>
                <w:sz w:val="14"/>
              </w:rPr>
              <w:t xml:space="preserve"> </w:t>
            </w:r>
            <w:r w:rsidRPr="00B84BB8">
              <w:rPr>
                <w:b/>
                <w:sz w:val="14"/>
              </w:rPr>
              <w:t>-</w:t>
            </w:r>
            <w:r w:rsidRPr="00B84BB8">
              <w:rPr>
                <w:b/>
                <w:spacing w:val="-4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Forsikrer</w:t>
            </w:r>
            <w:proofErr w:type="spellEnd"/>
            <w:r w:rsidRPr="00B84BB8">
              <w:rPr>
                <w:spacing w:val="-3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på</w:t>
            </w:r>
            <w:proofErr w:type="spellEnd"/>
            <w:r w:rsidRPr="00B84BB8">
              <w:rPr>
                <w:spacing w:val="-3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eget</w:t>
            </w:r>
            <w:proofErr w:type="spellEnd"/>
            <w:r w:rsidRPr="00B84BB8">
              <w:rPr>
                <w:spacing w:val="-3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ansvar</w:t>
            </w:r>
            <w:proofErr w:type="spellEnd"/>
            <w:r w:rsidRPr="00B84BB8">
              <w:rPr>
                <w:sz w:val="14"/>
              </w:rPr>
              <w:t>,</w:t>
            </w:r>
            <w:r w:rsidRPr="00B84BB8">
              <w:rPr>
                <w:spacing w:val="-5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at</w:t>
            </w:r>
            <w:r w:rsidRPr="00B84BB8">
              <w:rPr>
                <w:spacing w:val="-3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luftkompressoren</w:t>
            </w:r>
            <w:proofErr w:type="spellEnd"/>
            <w:r w:rsidRPr="00B84BB8">
              <w:rPr>
                <w:spacing w:val="-1"/>
                <w:sz w:val="14"/>
              </w:rPr>
              <w:t>,</w:t>
            </w:r>
            <w:r w:rsidRPr="00B84BB8">
              <w:rPr>
                <w:spacing w:val="-4"/>
                <w:sz w:val="14"/>
              </w:rPr>
              <w:t xml:space="preserve"> </w:t>
            </w:r>
            <w:r w:rsidRPr="00B84BB8">
              <w:rPr>
                <w:sz w:val="14"/>
              </w:rPr>
              <w:t>der</w:t>
            </w:r>
            <w:r w:rsidRPr="00B84BB8">
              <w:rPr>
                <w:spacing w:val="-6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beskrives</w:t>
            </w:r>
            <w:proofErr w:type="spellEnd"/>
            <w:r w:rsidRPr="00B84BB8">
              <w:rPr>
                <w:spacing w:val="70"/>
                <w:w w:val="99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nedenfor</w:t>
            </w:r>
            <w:proofErr w:type="spellEnd"/>
            <w:r w:rsidRPr="00B84BB8">
              <w:rPr>
                <w:spacing w:val="-1"/>
                <w:sz w:val="14"/>
              </w:rPr>
              <w:t>,</w:t>
            </w:r>
            <w:r w:rsidRPr="00B84BB8">
              <w:rPr>
                <w:spacing w:val="-5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er</w:t>
            </w:r>
            <w:proofErr w:type="spellEnd"/>
            <w:r w:rsidRPr="00B84BB8">
              <w:rPr>
                <w:spacing w:val="-6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i</w:t>
            </w:r>
            <w:proofErr w:type="spellEnd"/>
          </w:p>
          <w:p w:rsidR="00A0558F" w:rsidRPr="00B84BB8" w:rsidRDefault="00A0558F" w:rsidP="00A0558F">
            <w:pPr>
              <w:pStyle w:val="TableParagraph"/>
              <w:spacing w:before="1" w:line="160" w:lineRule="exact"/>
              <w:ind w:left="63" w:right="362"/>
              <w:rPr>
                <w:rFonts w:eastAsia="Arial" w:cs="Arial"/>
                <w:sz w:val="12"/>
                <w:szCs w:val="12"/>
              </w:rPr>
            </w:pPr>
            <w:proofErr w:type="spellStart"/>
            <w:r w:rsidRPr="00B84BB8">
              <w:rPr>
                <w:sz w:val="14"/>
              </w:rPr>
              <w:t>overensstemmelse</w:t>
            </w:r>
            <w:proofErr w:type="spellEnd"/>
            <w:r w:rsidRPr="00B84BB8">
              <w:rPr>
                <w:spacing w:val="-11"/>
                <w:sz w:val="14"/>
              </w:rPr>
              <w:t xml:space="preserve"> </w:t>
            </w:r>
            <w:r w:rsidRPr="00B84BB8">
              <w:rPr>
                <w:sz w:val="14"/>
              </w:rPr>
              <w:t>med</w:t>
            </w:r>
            <w:r w:rsidRPr="00B84BB8">
              <w:rPr>
                <w:spacing w:val="-9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sikkerhedsforskrifterne</w:t>
            </w:r>
            <w:proofErr w:type="spellEnd"/>
            <w:r w:rsidRPr="00B84BB8">
              <w:rPr>
                <w:spacing w:val="-10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i</w:t>
            </w:r>
            <w:proofErr w:type="spellEnd"/>
            <w:r w:rsidRPr="00B84BB8">
              <w:rPr>
                <w:spacing w:val="-8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direktiverne</w:t>
            </w:r>
            <w:proofErr w:type="spellEnd"/>
            <w:r w:rsidRPr="00B84BB8">
              <w:rPr>
                <w:spacing w:val="-1"/>
                <w:sz w:val="14"/>
              </w:rPr>
              <w:t>:</w:t>
            </w:r>
            <w:r w:rsidRPr="00B84BB8">
              <w:rPr>
                <w:spacing w:val="64"/>
                <w:w w:val="99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2006/42/EC,</w:t>
            </w:r>
            <w:r w:rsidRPr="00B84BB8">
              <w:rPr>
                <w:spacing w:val="-4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2006/95/EC,</w:t>
            </w:r>
            <w:r w:rsidRPr="00B84BB8">
              <w:rPr>
                <w:spacing w:val="-3"/>
                <w:sz w:val="14"/>
              </w:rPr>
              <w:t xml:space="preserve"> </w:t>
            </w:r>
            <w:r w:rsidRPr="00B84BB8">
              <w:rPr>
                <w:sz w:val="14"/>
              </w:rPr>
              <w:t>2004/108/EC,</w:t>
            </w:r>
            <w:r w:rsidRPr="00B84BB8">
              <w:rPr>
                <w:spacing w:val="-6"/>
                <w:sz w:val="14"/>
              </w:rPr>
              <w:t xml:space="preserve"> </w:t>
            </w:r>
            <w:r w:rsidRPr="00B84BB8">
              <w:rPr>
                <w:spacing w:val="-1"/>
                <w:sz w:val="12"/>
              </w:rPr>
              <w:t>2009/105/EC,</w:t>
            </w:r>
            <w:r w:rsidRPr="00B84BB8">
              <w:rPr>
                <w:spacing w:val="-3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EN</w:t>
            </w:r>
            <w:r w:rsidRPr="00B84BB8">
              <w:rPr>
                <w:spacing w:val="-4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1012-1,</w:t>
            </w:r>
            <w:r w:rsidRPr="00B84BB8">
              <w:rPr>
                <w:spacing w:val="-4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EN</w:t>
            </w:r>
          </w:p>
          <w:p w:rsidR="00A0558F" w:rsidRPr="00B84BB8" w:rsidRDefault="00A0558F" w:rsidP="00A0558F">
            <w:pPr>
              <w:pStyle w:val="TableParagraph"/>
              <w:spacing w:line="135" w:lineRule="exact"/>
              <w:ind w:left="63"/>
              <w:rPr>
                <w:rFonts w:eastAsia="Arial" w:cs="Arial"/>
                <w:sz w:val="12"/>
                <w:szCs w:val="12"/>
              </w:rPr>
            </w:pPr>
            <w:r w:rsidRPr="00B84BB8">
              <w:rPr>
                <w:spacing w:val="-1"/>
                <w:sz w:val="12"/>
              </w:rPr>
              <w:t>60204-1,</w:t>
            </w:r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EN</w:t>
            </w:r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61000-6-3/4</w:t>
            </w:r>
            <w:proofErr w:type="gramStart"/>
            <w:r w:rsidRPr="00B84BB8">
              <w:rPr>
                <w:spacing w:val="-1"/>
                <w:sz w:val="12"/>
              </w:rPr>
              <w:t>..</w:t>
            </w:r>
            <w:proofErr w:type="gramEnd"/>
          </w:p>
        </w:tc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58F" w:rsidRPr="00B84BB8" w:rsidRDefault="00A0558F" w:rsidP="00A0558F">
            <w:pPr>
              <w:pStyle w:val="TableParagraph"/>
              <w:spacing w:before="9"/>
              <w:rPr>
                <w:rFonts w:eastAsia="Arial" w:cs="Arial"/>
                <w:sz w:val="13"/>
                <w:szCs w:val="13"/>
              </w:rPr>
            </w:pPr>
          </w:p>
          <w:p w:rsidR="00A0558F" w:rsidRPr="00B84BB8" w:rsidRDefault="00A0558F" w:rsidP="00A0558F">
            <w:pPr>
              <w:pStyle w:val="TableParagraph"/>
              <w:ind w:left="63" w:right="62" w:hanging="1"/>
              <w:jc w:val="both"/>
              <w:rPr>
                <w:rFonts w:eastAsia="Arial" w:cs="Arial"/>
                <w:sz w:val="14"/>
                <w:szCs w:val="14"/>
              </w:rPr>
            </w:pPr>
            <w:r w:rsidRPr="00B84BB8">
              <w:rPr>
                <w:b/>
                <w:sz w:val="14"/>
              </w:rPr>
              <w:t>RO</w:t>
            </w:r>
            <w:r w:rsidRPr="00B84BB8">
              <w:rPr>
                <w:b/>
                <w:spacing w:val="14"/>
                <w:sz w:val="14"/>
              </w:rPr>
              <w:t xml:space="preserve"> </w:t>
            </w:r>
            <w:r w:rsidRPr="00B84BB8">
              <w:rPr>
                <w:b/>
                <w:sz w:val="14"/>
              </w:rPr>
              <w:t>-</w:t>
            </w:r>
            <w:r w:rsidRPr="00B84BB8">
              <w:rPr>
                <w:b/>
                <w:spacing w:val="14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Declara</w:t>
            </w:r>
            <w:proofErr w:type="spellEnd"/>
            <w:r w:rsidRPr="00B84BB8">
              <w:rPr>
                <w:spacing w:val="16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pe</w:t>
            </w:r>
            <w:proofErr w:type="spellEnd"/>
            <w:r w:rsidRPr="00B84BB8">
              <w:rPr>
                <w:spacing w:val="15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propria</w:t>
            </w:r>
            <w:proofErr w:type="spellEnd"/>
            <w:r w:rsidRPr="00B84BB8">
              <w:rPr>
                <w:spacing w:val="14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raspundere</w:t>
            </w:r>
            <w:proofErr w:type="spellEnd"/>
            <w:r w:rsidRPr="00B84BB8">
              <w:rPr>
                <w:spacing w:val="15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ca,compresorul</w:t>
            </w:r>
            <w:proofErr w:type="spellEnd"/>
            <w:r w:rsidRPr="00B84BB8">
              <w:rPr>
                <w:spacing w:val="15"/>
                <w:sz w:val="14"/>
              </w:rPr>
              <w:t xml:space="preserve"> </w:t>
            </w:r>
            <w:r w:rsidRPr="00B84BB8">
              <w:rPr>
                <w:sz w:val="14"/>
              </w:rPr>
              <w:t>de</w:t>
            </w:r>
            <w:r w:rsidRPr="00B84BB8">
              <w:rPr>
                <w:spacing w:val="14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aer</w:t>
            </w:r>
            <w:proofErr w:type="spellEnd"/>
            <w:r w:rsidRPr="00B84BB8">
              <w:rPr>
                <w:spacing w:val="15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denumit</w:t>
            </w:r>
            <w:proofErr w:type="spellEnd"/>
            <w:r w:rsidRPr="00B84BB8">
              <w:rPr>
                <w:spacing w:val="14"/>
                <w:sz w:val="14"/>
              </w:rPr>
              <w:t xml:space="preserve"> </w:t>
            </w:r>
            <w:r w:rsidRPr="00B84BB8">
              <w:rPr>
                <w:sz w:val="14"/>
              </w:rPr>
              <w:t>in</w:t>
            </w:r>
            <w:r w:rsidRPr="00B84BB8">
              <w:rPr>
                <w:spacing w:val="25"/>
                <w:w w:val="99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continuare,este</w:t>
            </w:r>
            <w:proofErr w:type="spellEnd"/>
            <w:r w:rsidRPr="00B84BB8">
              <w:rPr>
                <w:spacing w:val="32"/>
                <w:sz w:val="14"/>
              </w:rPr>
              <w:t xml:space="preserve"> </w:t>
            </w:r>
            <w:r w:rsidRPr="00B84BB8">
              <w:rPr>
                <w:spacing w:val="1"/>
                <w:sz w:val="14"/>
              </w:rPr>
              <w:t>in</w:t>
            </w:r>
            <w:r w:rsidRPr="00B84BB8">
              <w:rPr>
                <w:spacing w:val="33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conformitate</w:t>
            </w:r>
            <w:proofErr w:type="spellEnd"/>
            <w:r w:rsidRPr="00B84BB8">
              <w:rPr>
                <w:spacing w:val="34"/>
                <w:sz w:val="14"/>
              </w:rPr>
              <w:t xml:space="preserve"> </w:t>
            </w:r>
            <w:r w:rsidRPr="00B84BB8">
              <w:rPr>
                <w:sz w:val="14"/>
              </w:rPr>
              <w:t>cu</w:t>
            </w:r>
            <w:r w:rsidRPr="00B84BB8">
              <w:rPr>
                <w:spacing w:val="35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cerintele</w:t>
            </w:r>
            <w:proofErr w:type="spellEnd"/>
            <w:r w:rsidRPr="00B84BB8">
              <w:rPr>
                <w:spacing w:val="34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de</w:t>
            </w:r>
            <w:r w:rsidRPr="00B84BB8">
              <w:rPr>
                <w:spacing w:val="35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securitate</w:t>
            </w:r>
            <w:proofErr w:type="spellEnd"/>
            <w:r w:rsidRPr="00B84BB8">
              <w:rPr>
                <w:spacing w:val="32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cuprinse</w:t>
            </w:r>
            <w:proofErr w:type="spellEnd"/>
            <w:r w:rsidRPr="00B84BB8">
              <w:rPr>
                <w:spacing w:val="33"/>
                <w:sz w:val="14"/>
              </w:rPr>
              <w:t xml:space="preserve"> </w:t>
            </w:r>
            <w:r w:rsidRPr="00B84BB8">
              <w:rPr>
                <w:spacing w:val="1"/>
                <w:sz w:val="14"/>
              </w:rPr>
              <w:t>in</w:t>
            </w:r>
            <w:r w:rsidRPr="00B84BB8">
              <w:rPr>
                <w:spacing w:val="50"/>
                <w:w w:val="99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directivele</w:t>
            </w:r>
            <w:proofErr w:type="spellEnd"/>
            <w:r w:rsidRPr="00B84BB8">
              <w:rPr>
                <w:spacing w:val="-1"/>
                <w:sz w:val="14"/>
              </w:rPr>
              <w:t>:</w:t>
            </w:r>
            <w:r w:rsidRPr="00B84BB8">
              <w:rPr>
                <w:spacing w:val="22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2006/42/CE,</w:t>
            </w:r>
            <w:r w:rsidRPr="00B84BB8">
              <w:rPr>
                <w:spacing w:val="24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2006/95/CE,</w:t>
            </w:r>
            <w:r w:rsidRPr="00B84BB8">
              <w:rPr>
                <w:spacing w:val="25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2004/108/CE</w:t>
            </w:r>
            <w:r w:rsidRPr="00B84BB8">
              <w:rPr>
                <w:spacing w:val="23"/>
                <w:sz w:val="14"/>
              </w:rPr>
              <w:t xml:space="preserve"> </w:t>
            </w:r>
            <w:r w:rsidRPr="00B84BB8">
              <w:rPr>
                <w:sz w:val="14"/>
              </w:rPr>
              <w:t>,</w:t>
            </w:r>
            <w:r w:rsidRPr="00B84BB8">
              <w:rPr>
                <w:spacing w:val="24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2009/105/CE,</w:t>
            </w:r>
            <w:r w:rsidRPr="00B84BB8">
              <w:rPr>
                <w:spacing w:val="23"/>
                <w:sz w:val="14"/>
              </w:rPr>
              <w:t xml:space="preserve"> </w:t>
            </w:r>
            <w:r w:rsidRPr="00B84BB8">
              <w:rPr>
                <w:sz w:val="14"/>
              </w:rPr>
              <w:t>EN</w:t>
            </w:r>
            <w:r w:rsidRPr="00B84BB8">
              <w:rPr>
                <w:spacing w:val="95"/>
                <w:w w:val="99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1012-1,</w:t>
            </w:r>
            <w:r w:rsidRPr="00B84BB8">
              <w:rPr>
                <w:spacing w:val="-7"/>
                <w:sz w:val="14"/>
              </w:rPr>
              <w:t xml:space="preserve"> </w:t>
            </w:r>
            <w:r w:rsidRPr="00B84BB8">
              <w:rPr>
                <w:sz w:val="14"/>
              </w:rPr>
              <w:t>EN</w:t>
            </w:r>
            <w:r w:rsidRPr="00B84BB8">
              <w:rPr>
                <w:spacing w:val="-3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60204-1,</w:t>
            </w:r>
            <w:r w:rsidRPr="00B84BB8">
              <w:rPr>
                <w:spacing w:val="-7"/>
                <w:sz w:val="14"/>
              </w:rPr>
              <w:t xml:space="preserve"> </w:t>
            </w:r>
            <w:r w:rsidRPr="00B84BB8">
              <w:rPr>
                <w:sz w:val="14"/>
              </w:rPr>
              <w:t>EN</w:t>
            </w:r>
            <w:r w:rsidRPr="00B84BB8">
              <w:rPr>
                <w:spacing w:val="-3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61000-6-3/4</w:t>
            </w:r>
          </w:p>
        </w:tc>
      </w:tr>
      <w:tr w:rsidR="00A0558F" w:rsidRPr="00B84BB8" w:rsidTr="00A0558F">
        <w:trPr>
          <w:trHeight w:hRule="exact" w:val="905"/>
        </w:trPr>
        <w:tc>
          <w:tcPr>
            <w:tcW w:w="4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58F" w:rsidRPr="00B84BB8" w:rsidRDefault="00A0558F" w:rsidP="00A0558F">
            <w:pPr>
              <w:pStyle w:val="TableParagraph"/>
              <w:spacing w:before="6"/>
              <w:rPr>
                <w:rFonts w:eastAsia="Arial" w:cs="Arial"/>
                <w:sz w:val="13"/>
                <w:szCs w:val="13"/>
              </w:rPr>
            </w:pPr>
          </w:p>
          <w:p w:rsidR="00A0558F" w:rsidRPr="00B84BB8" w:rsidRDefault="00A0558F" w:rsidP="00A0558F">
            <w:pPr>
              <w:pStyle w:val="TableParagraph"/>
              <w:ind w:left="63" w:right="93"/>
              <w:rPr>
                <w:rFonts w:eastAsia="Arial" w:cs="Arial"/>
                <w:sz w:val="12"/>
                <w:szCs w:val="12"/>
              </w:rPr>
            </w:pPr>
            <w:r w:rsidRPr="00B84BB8">
              <w:rPr>
                <w:b/>
                <w:sz w:val="14"/>
              </w:rPr>
              <w:t>SE</w:t>
            </w:r>
            <w:r w:rsidRPr="00B84BB8">
              <w:rPr>
                <w:b/>
                <w:spacing w:val="-1"/>
                <w:sz w:val="14"/>
              </w:rPr>
              <w:t xml:space="preserve"> </w:t>
            </w:r>
            <w:r w:rsidRPr="00B84BB8">
              <w:rPr>
                <w:b/>
                <w:sz w:val="14"/>
              </w:rPr>
              <w:t>-</w:t>
            </w:r>
            <w:r w:rsidRPr="00B84BB8">
              <w:rPr>
                <w:b/>
                <w:spacing w:val="-2"/>
                <w:sz w:val="14"/>
              </w:rPr>
              <w:t xml:space="preserve"> </w:t>
            </w:r>
            <w:proofErr w:type="spellStart"/>
            <w:r w:rsidRPr="00B84BB8">
              <w:rPr>
                <w:sz w:val="12"/>
              </w:rPr>
              <w:t>Försäkrar</w:t>
            </w:r>
            <w:proofErr w:type="spellEnd"/>
            <w:r w:rsidRPr="00B84BB8">
              <w:rPr>
                <w:spacing w:val="-2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under</w:t>
            </w:r>
            <w:r w:rsidRPr="00B84BB8">
              <w:rPr>
                <w:spacing w:val="1"/>
                <w:sz w:val="12"/>
              </w:rPr>
              <w:t xml:space="preserve"> </w:t>
            </w:r>
            <w:proofErr w:type="spellStart"/>
            <w:r w:rsidRPr="00B84BB8">
              <w:rPr>
                <w:sz w:val="12"/>
              </w:rPr>
              <w:t>eget</w:t>
            </w:r>
            <w:proofErr w:type="spellEnd"/>
            <w:r w:rsidRPr="00B84BB8">
              <w:rPr>
                <w:spacing w:val="-2"/>
                <w:sz w:val="12"/>
              </w:rPr>
              <w:t xml:space="preserve"> </w:t>
            </w:r>
            <w:proofErr w:type="spellStart"/>
            <w:r w:rsidRPr="00B84BB8">
              <w:rPr>
                <w:sz w:val="12"/>
              </w:rPr>
              <w:t>ansvar</w:t>
            </w:r>
            <w:proofErr w:type="spellEnd"/>
            <w:r w:rsidRPr="00B84BB8">
              <w:rPr>
                <w:spacing w:val="-3"/>
                <w:sz w:val="12"/>
              </w:rPr>
              <w:t xml:space="preserve"> </w:t>
            </w:r>
            <w:proofErr w:type="spellStart"/>
            <w:r w:rsidRPr="00B84BB8">
              <w:rPr>
                <w:sz w:val="12"/>
              </w:rPr>
              <w:t>att</w:t>
            </w:r>
            <w:proofErr w:type="spellEnd"/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den</w:t>
            </w:r>
            <w:r w:rsidRPr="00B84BB8">
              <w:rPr>
                <w:spacing w:val="-2"/>
                <w:sz w:val="12"/>
              </w:rPr>
              <w:t xml:space="preserve"> </w:t>
            </w:r>
            <w:proofErr w:type="spellStart"/>
            <w:r w:rsidRPr="00B84BB8">
              <w:rPr>
                <w:spacing w:val="-1"/>
                <w:sz w:val="12"/>
              </w:rPr>
              <w:t>luftkompressor</w:t>
            </w:r>
            <w:proofErr w:type="spellEnd"/>
            <w:r w:rsidRPr="00B84BB8">
              <w:rPr>
                <w:spacing w:val="1"/>
                <w:sz w:val="12"/>
              </w:rPr>
              <w:t xml:space="preserve"> </w:t>
            </w:r>
            <w:proofErr w:type="spellStart"/>
            <w:r w:rsidRPr="00B84BB8">
              <w:rPr>
                <w:sz w:val="12"/>
              </w:rPr>
              <w:t>som</w:t>
            </w:r>
            <w:proofErr w:type="spellEnd"/>
            <w:r w:rsidRPr="00B84BB8">
              <w:rPr>
                <w:spacing w:val="-4"/>
                <w:sz w:val="12"/>
              </w:rPr>
              <w:t xml:space="preserve"> </w:t>
            </w:r>
            <w:proofErr w:type="spellStart"/>
            <w:r w:rsidRPr="00B84BB8">
              <w:rPr>
                <w:sz w:val="12"/>
              </w:rPr>
              <w:t>beskrivs</w:t>
            </w:r>
            <w:proofErr w:type="spellEnd"/>
            <w:r w:rsidRPr="00B84BB8">
              <w:rPr>
                <w:spacing w:val="-1"/>
                <w:sz w:val="12"/>
              </w:rPr>
              <w:t xml:space="preserve"> </w:t>
            </w:r>
            <w:proofErr w:type="spellStart"/>
            <w:r w:rsidRPr="00B84BB8">
              <w:rPr>
                <w:spacing w:val="-1"/>
                <w:sz w:val="12"/>
              </w:rPr>
              <w:t>följande</w:t>
            </w:r>
            <w:proofErr w:type="spellEnd"/>
            <w:r w:rsidRPr="00B84BB8">
              <w:rPr>
                <w:sz w:val="12"/>
              </w:rPr>
              <w:t xml:space="preserve"> </w:t>
            </w:r>
            <w:proofErr w:type="spellStart"/>
            <w:r w:rsidRPr="00B84BB8">
              <w:rPr>
                <w:spacing w:val="-1"/>
                <w:sz w:val="12"/>
              </w:rPr>
              <w:t>är</w:t>
            </w:r>
            <w:proofErr w:type="spellEnd"/>
            <w:r w:rsidRPr="00B84BB8">
              <w:rPr>
                <w:spacing w:val="45"/>
                <w:sz w:val="12"/>
              </w:rPr>
              <w:t xml:space="preserve"> </w:t>
            </w:r>
            <w:proofErr w:type="spellStart"/>
            <w:r w:rsidRPr="00B84BB8">
              <w:rPr>
                <w:sz w:val="12"/>
              </w:rPr>
              <w:t>i</w:t>
            </w:r>
            <w:proofErr w:type="spellEnd"/>
            <w:r w:rsidRPr="00B84BB8">
              <w:rPr>
                <w:spacing w:val="2"/>
                <w:sz w:val="12"/>
              </w:rPr>
              <w:t xml:space="preserve"> </w:t>
            </w:r>
            <w:proofErr w:type="spellStart"/>
            <w:r w:rsidRPr="00B84BB8">
              <w:rPr>
                <w:spacing w:val="-1"/>
                <w:sz w:val="12"/>
              </w:rPr>
              <w:t>överensstämmelse</w:t>
            </w:r>
            <w:proofErr w:type="spellEnd"/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-2"/>
                <w:sz w:val="12"/>
              </w:rPr>
              <w:t>med</w:t>
            </w:r>
            <w:r w:rsidRPr="00B84BB8">
              <w:rPr>
                <w:sz w:val="12"/>
              </w:rPr>
              <w:t xml:space="preserve"> </w:t>
            </w:r>
            <w:proofErr w:type="spellStart"/>
            <w:r w:rsidRPr="00B84BB8">
              <w:rPr>
                <w:spacing w:val="-1"/>
                <w:sz w:val="12"/>
              </w:rPr>
              <w:t>säkerhetsföreskrifterna</w:t>
            </w:r>
            <w:proofErr w:type="spellEnd"/>
            <w:r w:rsidRPr="00B84BB8">
              <w:rPr>
                <w:sz w:val="12"/>
              </w:rPr>
              <w:t xml:space="preserve"> </w:t>
            </w:r>
            <w:proofErr w:type="spellStart"/>
            <w:r w:rsidRPr="00B84BB8">
              <w:rPr>
                <w:sz w:val="12"/>
              </w:rPr>
              <w:t>i</w:t>
            </w:r>
            <w:proofErr w:type="spellEnd"/>
            <w:r w:rsidRPr="00B84BB8">
              <w:rPr>
                <w:spacing w:val="2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EU-</w:t>
            </w:r>
            <w:proofErr w:type="spellStart"/>
            <w:r w:rsidRPr="00B84BB8">
              <w:rPr>
                <w:spacing w:val="-1"/>
                <w:sz w:val="12"/>
              </w:rPr>
              <w:t>direktiv</w:t>
            </w:r>
            <w:proofErr w:type="spellEnd"/>
            <w:r w:rsidRPr="00B84BB8">
              <w:rPr>
                <w:spacing w:val="-1"/>
                <w:sz w:val="12"/>
              </w:rPr>
              <w:t>:</w:t>
            </w:r>
            <w:r w:rsidRPr="00B84BB8">
              <w:rPr>
                <w:sz w:val="12"/>
              </w:rPr>
              <w:t xml:space="preserve">  </w:t>
            </w:r>
            <w:r w:rsidRPr="00B84BB8">
              <w:rPr>
                <w:spacing w:val="-1"/>
                <w:sz w:val="12"/>
              </w:rPr>
              <w:t>2006/42/EG,</w:t>
            </w:r>
            <w:r w:rsidRPr="00B84BB8">
              <w:rPr>
                <w:spacing w:val="85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2000/14/EG,</w:t>
            </w:r>
            <w:r w:rsidRPr="00B84BB8">
              <w:rPr>
                <w:spacing w:val="-2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2006/95/EG,</w:t>
            </w:r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2009/105/EG,</w:t>
            </w:r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EN</w:t>
            </w:r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1012-1,</w:t>
            </w:r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EN</w:t>
            </w:r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60204-1,</w:t>
            </w:r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EN</w:t>
            </w:r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61000-6-</w:t>
            </w:r>
          </w:p>
          <w:p w:rsidR="00A0558F" w:rsidRPr="00B84BB8" w:rsidRDefault="00A0558F" w:rsidP="00A0558F">
            <w:pPr>
              <w:pStyle w:val="TableParagraph"/>
              <w:spacing w:before="1"/>
              <w:ind w:left="63"/>
              <w:rPr>
                <w:rFonts w:eastAsia="Arial" w:cs="Arial"/>
                <w:sz w:val="12"/>
                <w:szCs w:val="12"/>
              </w:rPr>
            </w:pPr>
            <w:r w:rsidRPr="00B84BB8">
              <w:rPr>
                <w:sz w:val="12"/>
              </w:rPr>
              <w:t>3/4</w:t>
            </w:r>
            <w:proofErr w:type="gramStart"/>
            <w:r w:rsidRPr="00B84BB8">
              <w:rPr>
                <w:sz w:val="12"/>
              </w:rPr>
              <w:t>..</w:t>
            </w:r>
            <w:proofErr w:type="gramEnd"/>
          </w:p>
        </w:tc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58F" w:rsidRPr="00B84BB8" w:rsidRDefault="00A0558F" w:rsidP="00A0558F">
            <w:pPr>
              <w:pStyle w:val="TableParagraph"/>
              <w:spacing w:before="6"/>
              <w:rPr>
                <w:rFonts w:eastAsia="Arial" w:cs="Arial"/>
                <w:sz w:val="13"/>
                <w:szCs w:val="13"/>
                <w:lang w:val="ru-RU"/>
              </w:rPr>
            </w:pPr>
          </w:p>
          <w:p w:rsidR="00A0558F" w:rsidRPr="00B84BB8" w:rsidRDefault="00A0558F" w:rsidP="00A0558F">
            <w:pPr>
              <w:pStyle w:val="TableParagraph"/>
              <w:ind w:left="63" w:right="61"/>
              <w:jc w:val="both"/>
              <w:rPr>
                <w:rFonts w:eastAsia="Arial" w:cs="Arial"/>
                <w:sz w:val="14"/>
                <w:szCs w:val="14"/>
                <w:lang w:val="ru-RU"/>
              </w:rPr>
            </w:pPr>
            <w:r w:rsidRPr="00B84BB8">
              <w:rPr>
                <w:b/>
                <w:sz w:val="14"/>
              </w:rPr>
              <w:t>BG</w:t>
            </w:r>
            <w:r w:rsidRPr="00B84BB8">
              <w:rPr>
                <w:b/>
                <w:sz w:val="14"/>
                <w:lang w:val="ru-RU"/>
              </w:rPr>
              <w:t xml:space="preserve"> -</w:t>
            </w:r>
            <w:r w:rsidRPr="00B84BB8">
              <w:rPr>
                <w:b/>
                <w:spacing w:val="3"/>
                <w:sz w:val="14"/>
                <w:lang w:val="ru-RU"/>
              </w:rPr>
              <w:t xml:space="preserve"> </w:t>
            </w:r>
            <w:proofErr w:type="spellStart"/>
            <w:r w:rsidRPr="00B84BB8">
              <w:rPr>
                <w:sz w:val="14"/>
                <w:lang w:val="ru-RU"/>
              </w:rPr>
              <w:t>Декларира</w:t>
            </w:r>
            <w:proofErr w:type="spellEnd"/>
            <w:r w:rsidRPr="00B84BB8">
              <w:rPr>
                <w:sz w:val="14"/>
                <w:lang w:val="ru-RU"/>
              </w:rPr>
              <w:t xml:space="preserve">  </w:t>
            </w:r>
            <w:r w:rsidRPr="00B84BB8">
              <w:rPr>
                <w:spacing w:val="1"/>
                <w:sz w:val="14"/>
                <w:lang w:val="ru-RU"/>
              </w:rPr>
              <w:t xml:space="preserve">на </w:t>
            </w:r>
            <w:proofErr w:type="spellStart"/>
            <w:r w:rsidRPr="00B84BB8">
              <w:rPr>
                <w:sz w:val="14"/>
                <w:lang w:val="ru-RU"/>
              </w:rPr>
              <w:t>собствена</w:t>
            </w:r>
            <w:proofErr w:type="spellEnd"/>
            <w:r w:rsidRPr="00B84BB8">
              <w:rPr>
                <w:spacing w:val="2"/>
                <w:sz w:val="14"/>
                <w:lang w:val="ru-RU"/>
              </w:rPr>
              <w:t xml:space="preserve"> </w:t>
            </w:r>
            <w:r w:rsidRPr="00B84BB8">
              <w:rPr>
                <w:spacing w:val="-1"/>
                <w:sz w:val="14"/>
                <w:lang w:val="ru-RU"/>
              </w:rPr>
              <w:t>отговор</w:t>
            </w:r>
            <w:r w:rsidRPr="00B84BB8">
              <w:rPr>
                <w:spacing w:val="1"/>
                <w:sz w:val="14"/>
                <w:lang w:val="ru-RU"/>
              </w:rPr>
              <w:t xml:space="preserve"> </w:t>
            </w:r>
            <w:proofErr w:type="spellStart"/>
            <w:r w:rsidRPr="00B84BB8">
              <w:rPr>
                <w:sz w:val="14"/>
                <w:lang w:val="ru-RU"/>
              </w:rPr>
              <w:t>ност</w:t>
            </w:r>
            <w:proofErr w:type="spellEnd"/>
            <w:r w:rsidRPr="00B84BB8">
              <w:rPr>
                <w:sz w:val="14"/>
                <w:lang w:val="ru-RU"/>
              </w:rPr>
              <w:t>,</w:t>
            </w:r>
            <w:r w:rsidRPr="00B84BB8">
              <w:rPr>
                <w:spacing w:val="3"/>
                <w:sz w:val="14"/>
                <w:lang w:val="ru-RU"/>
              </w:rPr>
              <w:t xml:space="preserve"> </w:t>
            </w:r>
            <w:r w:rsidRPr="00B84BB8">
              <w:rPr>
                <w:spacing w:val="-1"/>
                <w:sz w:val="14"/>
                <w:lang w:val="ru-RU"/>
              </w:rPr>
              <w:t>че</w:t>
            </w:r>
            <w:r w:rsidRPr="00B84BB8">
              <w:rPr>
                <w:spacing w:val="1"/>
                <w:sz w:val="14"/>
                <w:lang w:val="ru-RU"/>
              </w:rPr>
              <w:t xml:space="preserve"> </w:t>
            </w:r>
            <w:proofErr w:type="spellStart"/>
            <w:r w:rsidRPr="00B84BB8">
              <w:rPr>
                <w:sz w:val="14"/>
                <w:lang w:val="ru-RU"/>
              </w:rPr>
              <w:t>въздушният</w:t>
            </w:r>
            <w:proofErr w:type="spellEnd"/>
            <w:r w:rsidRPr="00B84BB8">
              <w:rPr>
                <w:spacing w:val="29"/>
                <w:w w:val="99"/>
                <w:sz w:val="14"/>
                <w:lang w:val="ru-RU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  <w:lang w:val="ru-RU"/>
              </w:rPr>
              <w:t>компресор</w:t>
            </w:r>
            <w:proofErr w:type="spellEnd"/>
            <w:r w:rsidRPr="00B84BB8">
              <w:rPr>
                <w:spacing w:val="10"/>
                <w:sz w:val="14"/>
                <w:lang w:val="ru-RU"/>
              </w:rPr>
              <w:t xml:space="preserve"> </w:t>
            </w:r>
            <w:r w:rsidRPr="00B84BB8">
              <w:rPr>
                <w:sz w:val="14"/>
                <w:lang w:val="ru-RU"/>
              </w:rPr>
              <w:t>описан</w:t>
            </w:r>
            <w:r w:rsidRPr="00B84BB8">
              <w:rPr>
                <w:spacing w:val="11"/>
                <w:sz w:val="14"/>
                <w:lang w:val="ru-RU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  <w:lang w:val="ru-RU"/>
              </w:rPr>
              <w:t>по-долу</w:t>
            </w:r>
            <w:proofErr w:type="spellEnd"/>
            <w:r w:rsidRPr="00B84BB8">
              <w:rPr>
                <w:spacing w:val="10"/>
                <w:sz w:val="14"/>
                <w:lang w:val="ru-RU"/>
              </w:rPr>
              <w:t xml:space="preserve"> </w:t>
            </w:r>
            <w:r w:rsidRPr="00B84BB8">
              <w:rPr>
                <w:sz w:val="14"/>
                <w:lang w:val="ru-RU"/>
              </w:rPr>
              <w:t>е</w:t>
            </w:r>
            <w:r w:rsidRPr="00B84BB8">
              <w:rPr>
                <w:spacing w:val="11"/>
                <w:sz w:val="14"/>
                <w:lang w:val="ru-RU"/>
              </w:rPr>
              <w:t xml:space="preserve"> </w:t>
            </w:r>
            <w:r w:rsidRPr="00B84BB8">
              <w:rPr>
                <w:sz w:val="14"/>
                <w:lang w:val="ru-RU"/>
              </w:rPr>
              <w:t>в</w:t>
            </w:r>
            <w:r w:rsidRPr="00B84BB8">
              <w:rPr>
                <w:spacing w:val="12"/>
                <w:sz w:val="14"/>
                <w:lang w:val="ru-RU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  <w:lang w:val="ru-RU"/>
              </w:rPr>
              <w:t>съответствие</w:t>
            </w:r>
            <w:proofErr w:type="spellEnd"/>
            <w:r w:rsidRPr="00B84BB8">
              <w:rPr>
                <w:spacing w:val="10"/>
                <w:sz w:val="14"/>
                <w:lang w:val="ru-RU"/>
              </w:rPr>
              <w:t xml:space="preserve"> </w:t>
            </w:r>
            <w:r w:rsidRPr="00B84BB8">
              <w:rPr>
                <w:sz w:val="14"/>
                <w:lang w:val="ru-RU"/>
              </w:rPr>
              <w:t>с</w:t>
            </w:r>
            <w:r w:rsidRPr="00B84BB8">
              <w:rPr>
                <w:spacing w:val="11"/>
                <w:sz w:val="14"/>
                <w:lang w:val="ru-RU"/>
              </w:rPr>
              <w:t xml:space="preserve"> </w:t>
            </w:r>
            <w:proofErr w:type="spellStart"/>
            <w:r w:rsidRPr="00B84BB8">
              <w:rPr>
                <w:sz w:val="14"/>
                <w:lang w:val="ru-RU"/>
              </w:rPr>
              <w:t>изискванията</w:t>
            </w:r>
            <w:proofErr w:type="spellEnd"/>
            <w:r w:rsidRPr="00B84BB8">
              <w:rPr>
                <w:spacing w:val="10"/>
                <w:sz w:val="14"/>
                <w:lang w:val="ru-RU"/>
              </w:rPr>
              <w:t xml:space="preserve"> </w:t>
            </w:r>
            <w:r w:rsidRPr="00B84BB8">
              <w:rPr>
                <w:spacing w:val="2"/>
                <w:sz w:val="14"/>
                <w:lang w:val="ru-RU"/>
              </w:rPr>
              <w:t>на</w:t>
            </w:r>
            <w:r w:rsidRPr="00B84BB8">
              <w:rPr>
                <w:spacing w:val="46"/>
                <w:w w:val="99"/>
                <w:sz w:val="14"/>
                <w:lang w:val="ru-RU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  <w:lang w:val="ru-RU"/>
              </w:rPr>
              <w:t>директивата</w:t>
            </w:r>
            <w:proofErr w:type="spellEnd"/>
            <w:r w:rsidRPr="00B84BB8">
              <w:rPr>
                <w:spacing w:val="15"/>
                <w:sz w:val="14"/>
                <w:lang w:val="ru-RU"/>
              </w:rPr>
              <w:t xml:space="preserve"> </w:t>
            </w:r>
            <w:r w:rsidRPr="00B84BB8">
              <w:rPr>
                <w:spacing w:val="1"/>
                <w:sz w:val="14"/>
                <w:lang w:val="ru-RU"/>
              </w:rPr>
              <w:t>за</w:t>
            </w:r>
            <w:r w:rsidRPr="00B84BB8">
              <w:rPr>
                <w:spacing w:val="18"/>
                <w:sz w:val="14"/>
                <w:lang w:val="ru-RU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  <w:lang w:val="ru-RU"/>
              </w:rPr>
              <w:t>безопасност</w:t>
            </w:r>
            <w:proofErr w:type="spellEnd"/>
            <w:r w:rsidRPr="00B84BB8">
              <w:rPr>
                <w:spacing w:val="-1"/>
                <w:sz w:val="14"/>
                <w:lang w:val="ru-RU"/>
              </w:rPr>
              <w:t>:</w:t>
            </w:r>
            <w:r w:rsidRPr="00B84BB8">
              <w:rPr>
                <w:spacing w:val="19"/>
                <w:sz w:val="14"/>
                <w:lang w:val="ru-RU"/>
              </w:rPr>
              <w:t xml:space="preserve"> </w:t>
            </w:r>
            <w:r w:rsidRPr="00B84BB8">
              <w:rPr>
                <w:spacing w:val="-1"/>
                <w:sz w:val="14"/>
                <w:lang w:val="ru-RU"/>
              </w:rPr>
              <w:t>2006/42/</w:t>
            </w:r>
            <w:r w:rsidRPr="00B84BB8">
              <w:rPr>
                <w:spacing w:val="-1"/>
                <w:sz w:val="14"/>
              </w:rPr>
              <w:t>EC</w:t>
            </w:r>
            <w:r w:rsidRPr="00B84BB8">
              <w:rPr>
                <w:spacing w:val="-1"/>
                <w:sz w:val="14"/>
                <w:lang w:val="ru-RU"/>
              </w:rPr>
              <w:t>,</w:t>
            </w:r>
            <w:r w:rsidRPr="00B84BB8">
              <w:rPr>
                <w:spacing w:val="18"/>
                <w:sz w:val="14"/>
                <w:lang w:val="ru-RU"/>
              </w:rPr>
              <w:t xml:space="preserve"> </w:t>
            </w:r>
            <w:r w:rsidRPr="00B84BB8">
              <w:rPr>
                <w:sz w:val="14"/>
                <w:lang w:val="ru-RU"/>
              </w:rPr>
              <w:t>2006/95/</w:t>
            </w:r>
            <w:r w:rsidRPr="00B84BB8">
              <w:rPr>
                <w:sz w:val="14"/>
              </w:rPr>
              <w:t>EC</w:t>
            </w:r>
            <w:r w:rsidRPr="00B84BB8">
              <w:rPr>
                <w:sz w:val="14"/>
                <w:lang w:val="ru-RU"/>
              </w:rPr>
              <w:t>,</w:t>
            </w:r>
            <w:r w:rsidRPr="00B84BB8">
              <w:rPr>
                <w:spacing w:val="18"/>
                <w:sz w:val="14"/>
                <w:lang w:val="ru-RU"/>
              </w:rPr>
              <w:t xml:space="preserve"> </w:t>
            </w:r>
            <w:r w:rsidRPr="00B84BB8">
              <w:rPr>
                <w:spacing w:val="-1"/>
                <w:sz w:val="14"/>
                <w:lang w:val="ru-RU"/>
              </w:rPr>
              <w:t>2004/108/</w:t>
            </w:r>
            <w:r w:rsidRPr="00B84BB8">
              <w:rPr>
                <w:spacing w:val="-1"/>
                <w:sz w:val="14"/>
              </w:rPr>
              <w:t>EC</w:t>
            </w:r>
            <w:r w:rsidRPr="00B84BB8">
              <w:rPr>
                <w:spacing w:val="-1"/>
                <w:sz w:val="14"/>
                <w:lang w:val="ru-RU"/>
              </w:rPr>
              <w:t>,</w:t>
            </w:r>
            <w:r w:rsidRPr="00B84BB8">
              <w:rPr>
                <w:spacing w:val="79"/>
                <w:w w:val="99"/>
                <w:sz w:val="14"/>
                <w:lang w:val="ru-RU"/>
              </w:rPr>
              <w:t xml:space="preserve"> </w:t>
            </w:r>
            <w:r w:rsidRPr="00B84BB8">
              <w:rPr>
                <w:spacing w:val="-1"/>
                <w:sz w:val="14"/>
                <w:lang w:val="ru-RU"/>
              </w:rPr>
              <w:t>2009/105/</w:t>
            </w:r>
            <w:r w:rsidRPr="00B84BB8">
              <w:rPr>
                <w:spacing w:val="-1"/>
                <w:sz w:val="14"/>
              </w:rPr>
              <w:t>EC</w:t>
            </w:r>
            <w:r w:rsidRPr="00B84BB8">
              <w:rPr>
                <w:spacing w:val="-1"/>
                <w:sz w:val="14"/>
                <w:lang w:val="ru-RU"/>
              </w:rPr>
              <w:t>,</w:t>
            </w:r>
            <w:r w:rsidRPr="00B84BB8">
              <w:rPr>
                <w:spacing w:val="-7"/>
                <w:sz w:val="14"/>
                <w:lang w:val="ru-RU"/>
              </w:rPr>
              <w:t xml:space="preserve"> </w:t>
            </w:r>
            <w:r w:rsidRPr="00B84BB8">
              <w:rPr>
                <w:sz w:val="14"/>
              </w:rPr>
              <w:t>EN</w:t>
            </w:r>
            <w:r w:rsidRPr="00B84BB8">
              <w:rPr>
                <w:spacing w:val="-3"/>
                <w:sz w:val="14"/>
                <w:lang w:val="ru-RU"/>
              </w:rPr>
              <w:t xml:space="preserve"> </w:t>
            </w:r>
            <w:r w:rsidRPr="00B84BB8">
              <w:rPr>
                <w:spacing w:val="-1"/>
                <w:sz w:val="14"/>
                <w:lang w:val="ru-RU"/>
              </w:rPr>
              <w:t>1012-1,</w:t>
            </w:r>
            <w:r w:rsidRPr="00B84BB8">
              <w:rPr>
                <w:spacing w:val="-6"/>
                <w:sz w:val="14"/>
                <w:lang w:val="ru-RU"/>
              </w:rPr>
              <w:t xml:space="preserve"> </w:t>
            </w:r>
            <w:r w:rsidRPr="00B84BB8">
              <w:rPr>
                <w:sz w:val="14"/>
              </w:rPr>
              <w:t>EN</w:t>
            </w:r>
            <w:r w:rsidRPr="00B84BB8">
              <w:rPr>
                <w:spacing w:val="-4"/>
                <w:sz w:val="14"/>
                <w:lang w:val="ru-RU"/>
              </w:rPr>
              <w:t xml:space="preserve"> </w:t>
            </w:r>
            <w:r w:rsidRPr="00B84BB8">
              <w:rPr>
                <w:spacing w:val="-1"/>
                <w:sz w:val="14"/>
                <w:lang w:val="ru-RU"/>
              </w:rPr>
              <w:t>60204-1,</w:t>
            </w:r>
            <w:r w:rsidRPr="00B84BB8">
              <w:rPr>
                <w:spacing w:val="-5"/>
                <w:sz w:val="14"/>
                <w:lang w:val="ru-RU"/>
              </w:rPr>
              <w:t xml:space="preserve"> </w:t>
            </w:r>
            <w:r w:rsidRPr="00B84BB8">
              <w:rPr>
                <w:sz w:val="14"/>
              </w:rPr>
              <w:t>EN</w:t>
            </w:r>
            <w:r w:rsidRPr="00B84BB8">
              <w:rPr>
                <w:spacing w:val="-6"/>
                <w:sz w:val="14"/>
                <w:lang w:val="ru-RU"/>
              </w:rPr>
              <w:t xml:space="preserve"> </w:t>
            </w:r>
            <w:r w:rsidRPr="00B84BB8">
              <w:rPr>
                <w:spacing w:val="-1"/>
                <w:sz w:val="14"/>
                <w:lang w:val="ru-RU"/>
              </w:rPr>
              <w:t>61000-6-3/4</w:t>
            </w:r>
          </w:p>
        </w:tc>
      </w:tr>
      <w:tr w:rsidR="00A0558F" w:rsidRPr="00B84BB8" w:rsidTr="00A0558F">
        <w:trPr>
          <w:trHeight w:hRule="exact" w:val="977"/>
        </w:trPr>
        <w:tc>
          <w:tcPr>
            <w:tcW w:w="4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58F" w:rsidRPr="00B84BB8" w:rsidRDefault="00A0558F" w:rsidP="00A0558F">
            <w:pPr>
              <w:pStyle w:val="TableParagraph"/>
              <w:spacing w:before="9"/>
              <w:rPr>
                <w:rFonts w:eastAsia="Arial" w:cs="Arial"/>
                <w:sz w:val="13"/>
                <w:szCs w:val="13"/>
                <w:lang w:val="ru-RU"/>
              </w:rPr>
            </w:pPr>
          </w:p>
          <w:p w:rsidR="00A0558F" w:rsidRPr="00B84BB8" w:rsidRDefault="00A0558F" w:rsidP="00A0558F">
            <w:pPr>
              <w:pStyle w:val="TableParagraph"/>
              <w:spacing w:line="241" w:lineRule="auto"/>
              <w:ind w:left="63" w:right="95"/>
              <w:rPr>
                <w:rFonts w:eastAsia="Arial" w:cs="Arial"/>
                <w:sz w:val="14"/>
                <w:szCs w:val="14"/>
                <w:lang w:val="ru-RU"/>
              </w:rPr>
            </w:pPr>
            <w:r w:rsidRPr="00B84BB8">
              <w:rPr>
                <w:b/>
                <w:spacing w:val="-1"/>
                <w:sz w:val="14"/>
              </w:rPr>
              <w:t>FI</w:t>
            </w:r>
            <w:r w:rsidRPr="00B84BB8">
              <w:rPr>
                <w:b/>
                <w:spacing w:val="-6"/>
                <w:sz w:val="14"/>
                <w:lang w:val="ru-RU"/>
              </w:rPr>
              <w:t xml:space="preserve"> </w:t>
            </w:r>
            <w:r w:rsidRPr="00B84BB8">
              <w:rPr>
                <w:b/>
                <w:sz w:val="14"/>
                <w:lang w:val="ru-RU"/>
              </w:rPr>
              <w:t>-</w:t>
            </w:r>
            <w:r w:rsidRPr="00B84BB8">
              <w:rPr>
                <w:b/>
                <w:spacing w:val="-4"/>
                <w:sz w:val="14"/>
                <w:lang w:val="ru-RU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vakuuttaa</w:t>
            </w:r>
            <w:proofErr w:type="spellEnd"/>
            <w:r w:rsidRPr="00B84BB8">
              <w:rPr>
                <w:spacing w:val="-1"/>
                <w:sz w:val="14"/>
                <w:lang w:val="ru-RU"/>
              </w:rPr>
              <w:t>,</w:t>
            </w:r>
            <w:r w:rsidRPr="00B84BB8">
              <w:rPr>
                <w:spacing w:val="-4"/>
                <w:sz w:val="14"/>
                <w:lang w:val="ru-RU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ett</w:t>
            </w:r>
            <w:proofErr w:type="spellEnd"/>
            <w:r w:rsidRPr="00B84BB8">
              <w:rPr>
                <w:spacing w:val="-1"/>
                <w:sz w:val="14"/>
                <w:lang w:val="ru-RU"/>
              </w:rPr>
              <w:t>ä</w:t>
            </w:r>
            <w:r w:rsidRPr="00B84BB8">
              <w:rPr>
                <w:spacing w:val="-4"/>
                <w:sz w:val="14"/>
                <w:lang w:val="ru-RU"/>
              </w:rPr>
              <w:t xml:space="preserve"> </w:t>
            </w:r>
            <w:proofErr w:type="spellStart"/>
            <w:r w:rsidRPr="00B84BB8">
              <w:rPr>
                <w:sz w:val="14"/>
              </w:rPr>
              <w:t>seuraavassa</w:t>
            </w:r>
            <w:proofErr w:type="spellEnd"/>
            <w:r w:rsidRPr="00B84BB8">
              <w:rPr>
                <w:spacing w:val="-4"/>
                <w:sz w:val="14"/>
                <w:lang w:val="ru-RU"/>
              </w:rPr>
              <w:t xml:space="preserve"> </w:t>
            </w:r>
            <w:proofErr w:type="spellStart"/>
            <w:r w:rsidRPr="00B84BB8">
              <w:rPr>
                <w:sz w:val="14"/>
              </w:rPr>
              <w:t>esitelty</w:t>
            </w:r>
            <w:proofErr w:type="spellEnd"/>
            <w:r w:rsidRPr="00B84BB8">
              <w:rPr>
                <w:spacing w:val="-8"/>
                <w:sz w:val="14"/>
                <w:lang w:val="ru-RU"/>
              </w:rPr>
              <w:t xml:space="preserve"> </w:t>
            </w:r>
            <w:proofErr w:type="spellStart"/>
            <w:r w:rsidRPr="00B84BB8">
              <w:rPr>
                <w:sz w:val="14"/>
              </w:rPr>
              <w:t>ilmakompressori</w:t>
            </w:r>
            <w:proofErr w:type="spellEnd"/>
            <w:r w:rsidRPr="00B84BB8">
              <w:rPr>
                <w:spacing w:val="-6"/>
                <w:sz w:val="14"/>
                <w:lang w:val="ru-RU"/>
              </w:rPr>
              <w:t xml:space="preserve"> </w:t>
            </w:r>
            <w:proofErr w:type="spellStart"/>
            <w:r w:rsidRPr="00B84BB8">
              <w:rPr>
                <w:sz w:val="14"/>
              </w:rPr>
              <w:t>vastaa</w:t>
            </w:r>
            <w:proofErr w:type="spellEnd"/>
            <w:r w:rsidRPr="00B84BB8">
              <w:rPr>
                <w:spacing w:val="-4"/>
                <w:sz w:val="14"/>
                <w:lang w:val="ru-RU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alla</w:t>
            </w:r>
            <w:proofErr w:type="spellEnd"/>
            <w:r w:rsidRPr="00B84BB8">
              <w:rPr>
                <w:spacing w:val="36"/>
                <w:w w:val="99"/>
                <w:sz w:val="14"/>
                <w:lang w:val="ru-RU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lueteltujen</w:t>
            </w:r>
            <w:proofErr w:type="spellEnd"/>
            <w:r w:rsidRPr="00B84BB8">
              <w:rPr>
                <w:spacing w:val="-9"/>
                <w:sz w:val="14"/>
                <w:lang w:val="ru-RU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direktiivien</w:t>
            </w:r>
            <w:proofErr w:type="spellEnd"/>
            <w:r w:rsidRPr="00B84BB8">
              <w:rPr>
                <w:spacing w:val="20"/>
                <w:sz w:val="14"/>
                <w:lang w:val="ru-RU"/>
              </w:rPr>
              <w:t xml:space="preserve"> </w:t>
            </w:r>
            <w:proofErr w:type="spellStart"/>
            <w:r w:rsidRPr="00B84BB8">
              <w:rPr>
                <w:sz w:val="14"/>
              </w:rPr>
              <w:t>turvallisuusvaatimuksia</w:t>
            </w:r>
            <w:proofErr w:type="spellEnd"/>
            <w:r w:rsidRPr="00B84BB8">
              <w:rPr>
                <w:sz w:val="14"/>
                <w:lang w:val="ru-RU"/>
              </w:rPr>
              <w:t>:</w:t>
            </w:r>
            <w:r w:rsidRPr="00B84BB8">
              <w:rPr>
                <w:spacing w:val="-10"/>
                <w:sz w:val="14"/>
                <w:lang w:val="ru-RU"/>
              </w:rPr>
              <w:t xml:space="preserve"> </w:t>
            </w:r>
            <w:r w:rsidRPr="00B84BB8">
              <w:rPr>
                <w:spacing w:val="-1"/>
                <w:sz w:val="14"/>
                <w:lang w:val="ru-RU"/>
              </w:rPr>
              <w:t>2006/42/</w:t>
            </w:r>
            <w:r w:rsidRPr="00B84BB8">
              <w:rPr>
                <w:spacing w:val="-1"/>
                <w:sz w:val="14"/>
              </w:rPr>
              <w:t>EC</w:t>
            </w:r>
            <w:r w:rsidRPr="00B84BB8">
              <w:rPr>
                <w:spacing w:val="-1"/>
                <w:sz w:val="14"/>
                <w:lang w:val="ru-RU"/>
              </w:rPr>
              <w:t>,</w:t>
            </w:r>
            <w:r w:rsidRPr="00B84BB8">
              <w:rPr>
                <w:spacing w:val="66"/>
                <w:w w:val="99"/>
                <w:sz w:val="14"/>
                <w:lang w:val="ru-RU"/>
              </w:rPr>
              <w:t xml:space="preserve"> </w:t>
            </w:r>
            <w:r w:rsidRPr="00B84BB8">
              <w:rPr>
                <w:spacing w:val="-1"/>
                <w:sz w:val="14"/>
                <w:lang w:val="ru-RU"/>
              </w:rPr>
              <w:t>2006/95/</w:t>
            </w:r>
            <w:r w:rsidRPr="00B84BB8">
              <w:rPr>
                <w:spacing w:val="-1"/>
                <w:sz w:val="14"/>
              </w:rPr>
              <w:t>EC</w:t>
            </w:r>
            <w:r w:rsidRPr="00B84BB8">
              <w:rPr>
                <w:spacing w:val="-1"/>
                <w:sz w:val="14"/>
                <w:lang w:val="ru-RU"/>
              </w:rPr>
              <w:t>,</w:t>
            </w:r>
            <w:r w:rsidRPr="00B84BB8">
              <w:rPr>
                <w:spacing w:val="-5"/>
                <w:sz w:val="14"/>
                <w:lang w:val="ru-RU"/>
              </w:rPr>
              <w:t xml:space="preserve"> </w:t>
            </w:r>
            <w:r w:rsidRPr="00B84BB8">
              <w:rPr>
                <w:spacing w:val="-1"/>
                <w:sz w:val="14"/>
                <w:lang w:val="ru-RU"/>
              </w:rPr>
              <w:t>2004/108/</w:t>
            </w:r>
            <w:r w:rsidRPr="00B84BB8">
              <w:rPr>
                <w:spacing w:val="-1"/>
                <w:sz w:val="14"/>
              </w:rPr>
              <w:t>EC</w:t>
            </w:r>
            <w:r w:rsidRPr="00B84BB8">
              <w:rPr>
                <w:spacing w:val="-1"/>
                <w:sz w:val="14"/>
                <w:lang w:val="ru-RU"/>
              </w:rPr>
              <w:t>,</w:t>
            </w:r>
            <w:r w:rsidRPr="00B84BB8">
              <w:rPr>
                <w:spacing w:val="-5"/>
                <w:sz w:val="14"/>
                <w:lang w:val="ru-RU"/>
              </w:rPr>
              <w:t xml:space="preserve"> </w:t>
            </w:r>
            <w:r w:rsidRPr="00B84BB8">
              <w:rPr>
                <w:sz w:val="14"/>
                <w:lang w:val="ru-RU"/>
              </w:rPr>
              <w:t>2009/105/</w:t>
            </w:r>
            <w:r w:rsidRPr="00B84BB8">
              <w:rPr>
                <w:sz w:val="14"/>
              </w:rPr>
              <w:t>EC</w:t>
            </w:r>
            <w:r w:rsidRPr="00B84BB8">
              <w:rPr>
                <w:sz w:val="14"/>
                <w:lang w:val="ru-RU"/>
              </w:rPr>
              <w:t>,</w:t>
            </w:r>
            <w:r w:rsidRPr="00B84BB8">
              <w:rPr>
                <w:spacing w:val="-7"/>
                <w:sz w:val="14"/>
                <w:lang w:val="ru-RU"/>
              </w:rPr>
              <w:t xml:space="preserve"> </w:t>
            </w:r>
            <w:r w:rsidRPr="00B84BB8">
              <w:rPr>
                <w:sz w:val="14"/>
              </w:rPr>
              <w:t>EN</w:t>
            </w:r>
            <w:r w:rsidRPr="00B84BB8">
              <w:rPr>
                <w:spacing w:val="-7"/>
                <w:sz w:val="14"/>
                <w:lang w:val="ru-RU"/>
              </w:rPr>
              <w:t xml:space="preserve"> </w:t>
            </w:r>
            <w:r w:rsidRPr="00B84BB8">
              <w:rPr>
                <w:spacing w:val="-1"/>
                <w:sz w:val="14"/>
                <w:lang w:val="ru-RU"/>
              </w:rPr>
              <w:t>1012-1,</w:t>
            </w:r>
            <w:r w:rsidRPr="00B84BB8">
              <w:rPr>
                <w:spacing w:val="-6"/>
                <w:sz w:val="14"/>
                <w:lang w:val="ru-RU"/>
              </w:rPr>
              <w:t xml:space="preserve"> </w:t>
            </w:r>
            <w:r w:rsidRPr="00B84BB8">
              <w:rPr>
                <w:sz w:val="14"/>
              </w:rPr>
              <w:t>EN</w:t>
            </w:r>
            <w:r w:rsidRPr="00B84BB8">
              <w:rPr>
                <w:spacing w:val="-5"/>
                <w:sz w:val="14"/>
                <w:lang w:val="ru-RU"/>
              </w:rPr>
              <w:t xml:space="preserve"> </w:t>
            </w:r>
            <w:r w:rsidRPr="00B84BB8">
              <w:rPr>
                <w:spacing w:val="-1"/>
                <w:sz w:val="14"/>
                <w:lang w:val="ru-RU"/>
              </w:rPr>
              <w:t>60204-1,</w:t>
            </w:r>
            <w:r w:rsidRPr="00B84BB8">
              <w:rPr>
                <w:spacing w:val="-4"/>
                <w:sz w:val="14"/>
                <w:lang w:val="ru-RU"/>
              </w:rPr>
              <w:t xml:space="preserve"> </w:t>
            </w:r>
            <w:r w:rsidRPr="00B84BB8">
              <w:rPr>
                <w:sz w:val="14"/>
              </w:rPr>
              <w:t>EN</w:t>
            </w:r>
          </w:p>
          <w:p w:rsidR="00A0558F" w:rsidRPr="00B84BB8" w:rsidRDefault="00A0558F" w:rsidP="00A0558F">
            <w:pPr>
              <w:pStyle w:val="TableParagraph"/>
              <w:spacing w:line="160" w:lineRule="exact"/>
              <w:ind w:left="63"/>
              <w:rPr>
                <w:rFonts w:eastAsia="Arial" w:cs="Arial"/>
                <w:sz w:val="14"/>
                <w:szCs w:val="14"/>
              </w:rPr>
            </w:pPr>
            <w:r w:rsidRPr="00B84BB8">
              <w:rPr>
                <w:spacing w:val="-1"/>
                <w:sz w:val="14"/>
              </w:rPr>
              <w:t>61000-6-3/4</w:t>
            </w:r>
            <w:proofErr w:type="gramStart"/>
            <w:r w:rsidRPr="00B84BB8">
              <w:rPr>
                <w:spacing w:val="-1"/>
                <w:sz w:val="14"/>
              </w:rPr>
              <w:t>..</w:t>
            </w:r>
            <w:proofErr w:type="gramEnd"/>
          </w:p>
        </w:tc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58F" w:rsidRPr="00B84BB8" w:rsidRDefault="00A0558F" w:rsidP="00A0558F">
            <w:pPr>
              <w:pStyle w:val="TableParagraph"/>
              <w:spacing w:before="9"/>
              <w:rPr>
                <w:rFonts w:eastAsia="Arial" w:cs="Arial"/>
                <w:sz w:val="13"/>
                <w:szCs w:val="13"/>
              </w:rPr>
            </w:pPr>
          </w:p>
          <w:p w:rsidR="00A0558F" w:rsidRPr="00B84BB8" w:rsidRDefault="00A0558F" w:rsidP="00A0558F">
            <w:pPr>
              <w:pStyle w:val="TableParagraph"/>
              <w:spacing w:line="241" w:lineRule="auto"/>
              <w:ind w:left="63" w:right="62"/>
              <w:jc w:val="both"/>
              <w:rPr>
                <w:rFonts w:eastAsia="Arial" w:cs="Arial"/>
                <w:sz w:val="12"/>
                <w:szCs w:val="12"/>
              </w:rPr>
            </w:pPr>
            <w:r w:rsidRPr="00B84BB8">
              <w:rPr>
                <w:b/>
                <w:sz w:val="14"/>
              </w:rPr>
              <w:t>RS</w:t>
            </w:r>
            <w:r w:rsidRPr="00B84BB8">
              <w:rPr>
                <w:b/>
                <w:spacing w:val="20"/>
                <w:sz w:val="14"/>
              </w:rPr>
              <w:t xml:space="preserve"> </w:t>
            </w:r>
            <w:r w:rsidRPr="00B84BB8">
              <w:rPr>
                <w:sz w:val="14"/>
              </w:rPr>
              <w:t>-</w:t>
            </w:r>
            <w:r w:rsidRPr="00B84BB8">
              <w:rPr>
                <w:spacing w:val="18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Izjavljuje</w:t>
            </w:r>
            <w:proofErr w:type="spellEnd"/>
            <w:r w:rsidRPr="00B84BB8">
              <w:rPr>
                <w:spacing w:val="22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pod</w:t>
            </w:r>
            <w:r w:rsidRPr="00B84BB8">
              <w:rPr>
                <w:spacing w:val="21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punom</w:t>
            </w:r>
            <w:proofErr w:type="spellEnd"/>
            <w:r w:rsidRPr="00B84BB8">
              <w:rPr>
                <w:spacing w:val="21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odgovornošću</w:t>
            </w:r>
            <w:proofErr w:type="spellEnd"/>
            <w:r w:rsidRPr="00B84BB8">
              <w:rPr>
                <w:spacing w:val="19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da</w:t>
            </w:r>
            <w:r w:rsidRPr="00B84BB8">
              <w:rPr>
                <w:spacing w:val="18"/>
                <w:sz w:val="14"/>
              </w:rPr>
              <w:t xml:space="preserve"> </w:t>
            </w:r>
            <w:r w:rsidRPr="00B84BB8">
              <w:rPr>
                <w:sz w:val="14"/>
              </w:rPr>
              <w:t>je</w:t>
            </w:r>
            <w:r w:rsidRPr="00B84BB8">
              <w:rPr>
                <w:spacing w:val="18"/>
                <w:sz w:val="14"/>
              </w:rPr>
              <w:t xml:space="preserve"> </w:t>
            </w:r>
            <w:r w:rsidRPr="00B84BB8">
              <w:rPr>
                <w:sz w:val="14"/>
              </w:rPr>
              <w:t>dole</w:t>
            </w:r>
            <w:r w:rsidRPr="00B84BB8">
              <w:rPr>
                <w:spacing w:val="19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opisan</w:t>
            </w:r>
            <w:proofErr w:type="spellEnd"/>
            <w:r w:rsidRPr="00B84BB8">
              <w:rPr>
                <w:spacing w:val="18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kompresor</w:t>
            </w:r>
            <w:proofErr w:type="spellEnd"/>
            <w:r w:rsidRPr="00B84BB8">
              <w:rPr>
                <w:spacing w:val="40"/>
                <w:w w:val="99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vazduha</w:t>
            </w:r>
            <w:proofErr w:type="spellEnd"/>
            <w:r w:rsidRPr="00B84BB8">
              <w:rPr>
                <w:spacing w:val="4"/>
                <w:sz w:val="14"/>
              </w:rPr>
              <w:t xml:space="preserve"> </w:t>
            </w:r>
            <w:r w:rsidRPr="00B84BB8">
              <w:rPr>
                <w:sz w:val="14"/>
              </w:rPr>
              <w:t>u</w:t>
            </w:r>
            <w:r w:rsidRPr="00B84BB8">
              <w:rPr>
                <w:spacing w:val="4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skladu</w:t>
            </w:r>
            <w:proofErr w:type="spellEnd"/>
            <w:r w:rsidRPr="00B84BB8">
              <w:rPr>
                <w:spacing w:val="4"/>
                <w:sz w:val="14"/>
              </w:rPr>
              <w:t xml:space="preserve"> </w:t>
            </w:r>
            <w:proofErr w:type="spellStart"/>
            <w:r w:rsidRPr="00B84BB8">
              <w:rPr>
                <w:spacing w:val="1"/>
                <w:sz w:val="14"/>
              </w:rPr>
              <w:t>sa</w:t>
            </w:r>
            <w:proofErr w:type="spellEnd"/>
            <w:r w:rsidRPr="00B84BB8">
              <w:rPr>
                <w:spacing w:val="4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sigurnosnim</w:t>
            </w:r>
            <w:proofErr w:type="spellEnd"/>
            <w:r w:rsidRPr="00B84BB8">
              <w:rPr>
                <w:spacing w:val="7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zahtevima</w:t>
            </w:r>
            <w:proofErr w:type="spellEnd"/>
            <w:r w:rsidRPr="00B84BB8">
              <w:rPr>
                <w:spacing w:val="4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sledećih</w:t>
            </w:r>
            <w:proofErr w:type="spellEnd"/>
            <w:r w:rsidRPr="00B84BB8">
              <w:rPr>
                <w:spacing w:val="5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Direktiva</w:t>
            </w:r>
            <w:proofErr w:type="spellEnd"/>
            <w:r w:rsidRPr="00B84BB8">
              <w:rPr>
                <w:spacing w:val="-1"/>
                <w:sz w:val="14"/>
              </w:rPr>
              <w:t>:</w:t>
            </w:r>
            <w:r w:rsidRPr="00B84BB8">
              <w:rPr>
                <w:spacing w:val="47"/>
                <w:w w:val="99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2006/42/EZ,</w:t>
            </w:r>
            <w:r w:rsidRPr="00B84BB8">
              <w:rPr>
                <w:sz w:val="14"/>
              </w:rPr>
              <w:t xml:space="preserve"> </w:t>
            </w:r>
            <w:r w:rsidRPr="00B84BB8">
              <w:rPr>
                <w:spacing w:val="16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2006/95/EZ,</w:t>
            </w:r>
            <w:r w:rsidRPr="00B84BB8">
              <w:rPr>
                <w:sz w:val="14"/>
              </w:rPr>
              <w:t xml:space="preserve"> </w:t>
            </w:r>
            <w:r w:rsidRPr="00B84BB8">
              <w:rPr>
                <w:spacing w:val="19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2004/108/EZ,</w:t>
            </w:r>
            <w:r w:rsidRPr="00B84BB8">
              <w:rPr>
                <w:sz w:val="14"/>
              </w:rPr>
              <w:t xml:space="preserve"> </w:t>
            </w:r>
            <w:r w:rsidRPr="00B84BB8">
              <w:rPr>
                <w:spacing w:val="17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2009/105/EZ,</w:t>
            </w:r>
            <w:r w:rsidRPr="00B84BB8">
              <w:rPr>
                <w:sz w:val="14"/>
              </w:rPr>
              <w:t xml:space="preserve"> </w:t>
            </w:r>
            <w:r w:rsidRPr="00B84BB8">
              <w:rPr>
                <w:spacing w:val="16"/>
                <w:sz w:val="14"/>
              </w:rPr>
              <w:t xml:space="preserve"> </w:t>
            </w:r>
            <w:r w:rsidRPr="00B84BB8">
              <w:rPr>
                <w:spacing w:val="-1"/>
                <w:sz w:val="12"/>
              </w:rPr>
              <w:t>EN</w:t>
            </w:r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24"/>
                <w:sz w:val="12"/>
              </w:rPr>
              <w:t xml:space="preserve"> </w:t>
            </w:r>
            <w:r w:rsidRPr="00B84BB8">
              <w:rPr>
                <w:sz w:val="12"/>
              </w:rPr>
              <w:t xml:space="preserve">1012-1, </w:t>
            </w:r>
            <w:r w:rsidRPr="00B84BB8">
              <w:rPr>
                <w:spacing w:val="21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EN</w:t>
            </w:r>
          </w:p>
          <w:p w:rsidR="00A0558F" w:rsidRPr="00B84BB8" w:rsidRDefault="00A0558F" w:rsidP="00A0558F">
            <w:pPr>
              <w:pStyle w:val="TableParagraph"/>
              <w:spacing w:line="137" w:lineRule="exact"/>
              <w:ind w:left="63"/>
              <w:jc w:val="both"/>
              <w:rPr>
                <w:rFonts w:eastAsia="Arial" w:cs="Arial"/>
                <w:sz w:val="12"/>
                <w:szCs w:val="12"/>
              </w:rPr>
            </w:pPr>
            <w:r w:rsidRPr="00B84BB8">
              <w:rPr>
                <w:spacing w:val="-1"/>
                <w:sz w:val="12"/>
              </w:rPr>
              <w:t>60204-1,</w:t>
            </w:r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EN</w:t>
            </w:r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61000-6-3/4</w:t>
            </w:r>
          </w:p>
        </w:tc>
      </w:tr>
      <w:tr w:rsidR="00A0558F" w:rsidRPr="00B84BB8" w:rsidTr="00A0558F">
        <w:trPr>
          <w:trHeight w:hRule="exact" w:val="907"/>
        </w:trPr>
        <w:tc>
          <w:tcPr>
            <w:tcW w:w="4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58F" w:rsidRPr="00B84BB8" w:rsidRDefault="00A0558F" w:rsidP="00A0558F">
            <w:pPr>
              <w:pStyle w:val="TableParagraph"/>
              <w:spacing w:before="1"/>
              <w:rPr>
                <w:rFonts w:eastAsia="Arial" w:cs="Arial"/>
                <w:sz w:val="14"/>
                <w:szCs w:val="14"/>
                <w:lang w:val="ru-RU"/>
              </w:rPr>
            </w:pPr>
          </w:p>
          <w:p w:rsidR="00A0558F" w:rsidRPr="00B84BB8" w:rsidRDefault="00A0558F" w:rsidP="00A0558F">
            <w:pPr>
              <w:pStyle w:val="TableParagraph"/>
              <w:spacing w:line="228" w:lineRule="auto"/>
              <w:ind w:left="63" w:right="115"/>
              <w:rPr>
                <w:rFonts w:eastAsia="Arial" w:cs="Arial"/>
                <w:sz w:val="12"/>
                <w:szCs w:val="12"/>
                <w:lang w:val="ru-RU"/>
              </w:rPr>
            </w:pPr>
            <w:r w:rsidRPr="00B84BB8">
              <w:rPr>
                <w:rFonts w:eastAsia="Arial" w:cs="Arial"/>
                <w:b/>
                <w:bCs/>
                <w:spacing w:val="-1"/>
                <w:sz w:val="14"/>
                <w:szCs w:val="14"/>
              </w:rPr>
              <w:t>GR</w:t>
            </w:r>
            <w:r w:rsidRPr="00B84BB8">
              <w:rPr>
                <w:rFonts w:eastAsia="Arial" w:cs="Arial"/>
                <w:b/>
                <w:bCs/>
                <w:spacing w:val="-2"/>
                <w:sz w:val="14"/>
                <w:szCs w:val="14"/>
                <w:lang w:val="ru-RU"/>
              </w:rPr>
              <w:t xml:space="preserve"> </w:t>
            </w:r>
            <w:r w:rsidRPr="00B84BB8">
              <w:rPr>
                <w:rFonts w:eastAsia="Arial" w:cs="Arial"/>
                <w:b/>
                <w:bCs/>
                <w:sz w:val="14"/>
                <w:szCs w:val="14"/>
                <w:lang w:val="ru-RU"/>
              </w:rPr>
              <w:t>-</w:t>
            </w:r>
            <w:r w:rsidRPr="00B84BB8">
              <w:rPr>
                <w:rFonts w:eastAsia="Arial" w:cs="Arial"/>
                <w:b/>
                <w:bCs/>
                <w:spacing w:val="1"/>
                <w:sz w:val="14"/>
                <w:szCs w:val="14"/>
                <w:lang w:val="ru-RU"/>
              </w:rPr>
              <w:t xml:space="preserve"> </w:t>
            </w:r>
            <w:proofErr w:type="spellStart"/>
            <w:r w:rsidRPr="00B84BB8">
              <w:rPr>
                <w:rFonts w:eastAsia="Arial" w:cs="Arial"/>
                <w:spacing w:val="-1"/>
                <w:sz w:val="12"/>
                <w:szCs w:val="12"/>
              </w:rPr>
              <w:t>Δηλώνει</w:t>
            </w:r>
            <w:proofErr w:type="spellEnd"/>
            <w:r w:rsidRPr="00B84BB8">
              <w:rPr>
                <w:rFonts w:eastAsia="Arial" w:cs="Arial"/>
                <w:spacing w:val="-3"/>
                <w:sz w:val="12"/>
                <w:szCs w:val="12"/>
                <w:lang w:val="ru-RU"/>
              </w:rPr>
              <w:t xml:space="preserve"> </w:t>
            </w:r>
            <w:proofErr w:type="spellStart"/>
            <w:r w:rsidRPr="00B84BB8">
              <w:rPr>
                <w:rFonts w:eastAsia="Arial" w:cs="Arial"/>
                <w:sz w:val="12"/>
                <w:szCs w:val="12"/>
              </w:rPr>
              <w:t>με</w:t>
            </w:r>
            <w:proofErr w:type="spellEnd"/>
            <w:r w:rsidRPr="00B84BB8">
              <w:rPr>
                <w:rFonts w:eastAsia="Arial" w:cs="Arial"/>
                <w:spacing w:val="-1"/>
                <w:sz w:val="12"/>
                <w:szCs w:val="12"/>
                <w:lang w:val="ru-RU"/>
              </w:rPr>
              <w:t xml:space="preserve"> </w:t>
            </w:r>
            <w:r w:rsidRPr="00B84BB8">
              <w:rPr>
                <w:rFonts w:eastAsia="Arial" w:cs="Arial"/>
                <w:spacing w:val="-1"/>
                <w:sz w:val="12"/>
                <w:szCs w:val="12"/>
              </w:rPr>
              <w:t>απ</w:t>
            </w:r>
            <w:proofErr w:type="spellStart"/>
            <w:r w:rsidRPr="00B84BB8">
              <w:rPr>
                <w:rFonts w:eastAsia="Arial" w:cs="Arial"/>
                <w:spacing w:val="-1"/>
                <w:sz w:val="12"/>
                <w:szCs w:val="12"/>
              </w:rPr>
              <w:t>οκλειστική</w:t>
            </w:r>
            <w:proofErr w:type="spellEnd"/>
            <w:r w:rsidRPr="00B84BB8">
              <w:rPr>
                <w:rFonts w:eastAsia="Arial" w:cs="Arial"/>
                <w:spacing w:val="-1"/>
                <w:sz w:val="12"/>
                <w:szCs w:val="12"/>
                <w:lang w:val="ru-RU"/>
              </w:rPr>
              <w:t xml:space="preserve"> </w:t>
            </w:r>
            <w:proofErr w:type="spellStart"/>
            <w:r w:rsidRPr="00B84BB8">
              <w:rPr>
                <w:rFonts w:eastAsia="Arial" w:cs="Arial"/>
                <w:spacing w:val="-1"/>
                <w:sz w:val="12"/>
                <w:szCs w:val="12"/>
              </w:rPr>
              <w:t>δική</w:t>
            </w:r>
            <w:proofErr w:type="spellEnd"/>
            <w:r w:rsidRPr="00B84BB8">
              <w:rPr>
                <w:rFonts w:eastAsia="Arial" w:cs="Arial"/>
                <w:sz w:val="12"/>
                <w:szCs w:val="12"/>
                <w:lang w:val="ru-RU"/>
              </w:rPr>
              <w:t xml:space="preserve"> </w:t>
            </w:r>
            <w:proofErr w:type="spellStart"/>
            <w:r w:rsidRPr="00B84BB8">
              <w:rPr>
                <w:rFonts w:eastAsia="Arial" w:cs="Arial"/>
                <w:sz w:val="12"/>
                <w:szCs w:val="12"/>
              </w:rPr>
              <w:t>της</w:t>
            </w:r>
            <w:proofErr w:type="spellEnd"/>
            <w:r w:rsidRPr="00B84BB8">
              <w:rPr>
                <w:rFonts w:eastAsia="Arial" w:cs="Arial"/>
                <w:sz w:val="12"/>
                <w:szCs w:val="12"/>
                <w:lang w:val="ru-RU"/>
              </w:rPr>
              <w:t xml:space="preserve"> </w:t>
            </w:r>
            <w:proofErr w:type="spellStart"/>
            <w:r w:rsidRPr="00B84BB8">
              <w:rPr>
                <w:rFonts w:eastAsia="Arial" w:cs="Arial"/>
                <w:spacing w:val="-1"/>
                <w:sz w:val="12"/>
                <w:szCs w:val="12"/>
              </w:rPr>
              <w:t>ευθύνη</w:t>
            </w:r>
            <w:proofErr w:type="spellEnd"/>
            <w:r w:rsidRPr="00B84BB8">
              <w:rPr>
                <w:rFonts w:eastAsia="Arial" w:cs="Arial"/>
                <w:spacing w:val="-1"/>
                <w:sz w:val="12"/>
                <w:szCs w:val="12"/>
                <w:lang w:val="ru-RU"/>
              </w:rPr>
              <w:t>,</w:t>
            </w:r>
            <w:r w:rsidRPr="00B84BB8">
              <w:rPr>
                <w:rFonts w:eastAsia="Arial" w:cs="Arial"/>
                <w:sz w:val="12"/>
                <w:szCs w:val="12"/>
                <w:lang w:val="ru-RU"/>
              </w:rPr>
              <w:t xml:space="preserve"> </w:t>
            </w:r>
            <w:proofErr w:type="spellStart"/>
            <w:r w:rsidRPr="00B84BB8">
              <w:rPr>
                <w:rFonts w:eastAsia="Arial" w:cs="Arial"/>
                <w:sz w:val="12"/>
                <w:szCs w:val="12"/>
              </w:rPr>
              <w:t>ότι</w:t>
            </w:r>
            <w:proofErr w:type="spellEnd"/>
            <w:r w:rsidRPr="00B84BB8">
              <w:rPr>
                <w:rFonts w:eastAsia="Arial" w:cs="Arial"/>
                <w:spacing w:val="-3"/>
                <w:sz w:val="12"/>
                <w:szCs w:val="12"/>
                <w:lang w:val="ru-RU"/>
              </w:rPr>
              <w:t xml:space="preserve"> </w:t>
            </w:r>
            <w:r w:rsidRPr="00B84BB8">
              <w:rPr>
                <w:rFonts w:eastAsia="Arial" w:cs="Arial"/>
                <w:sz w:val="12"/>
                <w:szCs w:val="12"/>
              </w:rPr>
              <w:t>ο</w:t>
            </w:r>
            <w:r w:rsidRPr="00B84BB8">
              <w:rPr>
                <w:rFonts w:eastAsia="Arial" w:cs="Arial"/>
                <w:spacing w:val="-1"/>
                <w:sz w:val="12"/>
                <w:szCs w:val="12"/>
                <w:lang w:val="ru-RU"/>
              </w:rPr>
              <w:t xml:space="preserve"> </w:t>
            </w:r>
            <w:proofErr w:type="spellStart"/>
            <w:r w:rsidRPr="00B84BB8">
              <w:rPr>
                <w:rFonts w:eastAsia="Arial" w:cs="Arial"/>
                <w:spacing w:val="-1"/>
                <w:sz w:val="12"/>
                <w:szCs w:val="12"/>
              </w:rPr>
              <w:t>συμ</w:t>
            </w:r>
            <w:proofErr w:type="spellEnd"/>
            <w:r w:rsidRPr="00B84BB8">
              <w:rPr>
                <w:rFonts w:eastAsia="Arial" w:cs="Arial"/>
                <w:spacing w:val="-1"/>
                <w:sz w:val="12"/>
                <w:szCs w:val="12"/>
              </w:rPr>
              <w:t>πιεστής</w:t>
            </w:r>
            <w:r w:rsidRPr="00B84BB8">
              <w:rPr>
                <w:rFonts w:eastAsia="Arial" w:cs="Arial"/>
                <w:sz w:val="12"/>
                <w:szCs w:val="12"/>
                <w:lang w:val="ru-RU"/>
              </w:rPr>
              <w:t xml:space="preserve"> </w:t>
            </w:r>
            <w:r w:rsidRPr="00B84BB8">
              <w:rPr>
                <w:rFonts w:eastAsia="Arial" w:cs="Arial"/>
                <w:spacing w:val="-1"/>
                <w:sz w:val="12"/>
                <w:szCs w:val="12"/>
              </w:rPr>
              <w:t>α</w:t>
            </w:r>
            <w:proofErr w:type="spellStart"/>
            <w:r w:rsidRPr="00B84BB8">
              <w:rPr>
                <w:rFonts w:eastAsia="Arial" w:cs="Arial"/>
                <w:spacing w:val="-1"/>
                <w:sz w:val="12"/>
                <w:szCs w:val="12"/>
              </w:rPr>
              <w:t>έρος</w:t>
            </w:r>
            <w:proofErr w:type="spellEnd"/>
            <w:r w:rsidRPr="00B84BB8">
              <w:rPr>
                <w:rFonts w:eastAsia="Arial" w:cs="Arial"/>
                <w:sz w:val="12"/>
                <w:szCs w:val="12"/>
                <w:lang w:val="ru-RU"/>
              </w:rPr>
              <w:t xml:space="preserve"> </w:t>
            </w:r>
            <w:r w:rsidRPr="00B84BB8">
              <w:rPr>
                <w:rFonts w:eastAsia="Arial" w:cs="Arial"/>
                <w:sz w:val="12"/>
                <w:szCs w:val="12"/>
              </w:rPr>
              <w:t>π</w:t>
            </w:r>
            <w:proofErr w:type="spellStart"/>
            <w:r w:rsidRPr="00B84BB8">
              <w:rPr>
                <w:rFonts w:eastAsia="Arial" w:cs="Arial"/>
                <w:sz w:val="12"/>
                <w:szCs w:val="12"/>
              </w:rPr>
              <w:t>ου</w:t>
            </w:r>
            <w:proofErr w:type="spellEnd"/>
            <w:r w:rsidRPr="00B84BB8">
              <w:rPr>
                <w:rFonts w:eastAsia="Arial" w:cs="Arial"/>
                <w:spacing w:val="67"/>
                <w:sz w:val="12"/>
                <w:szCs w:val="12"/>
                <w:lang w:val="ru-RU"/>
              </w:rPr>
              <w:t xml:space="preserve"> </w:t>
            </w:r>
            <w:r w:rsidRPr="00B84BB8">
              <w:rPr>
                <w:rFonts w:eastAsia="Arial" w:cs="Arial"/>
                <w:spacing w:val="-1"/>
                <w:sz w:val="12"/>
                <w:szCs w:val="12"/>
              </w:rPr>
              <w:t>π</w:t>
            </w:r>
            <w:proofErr w:type="spellStart"/>
            <w:r w:rsidRPr="00B84BB8">
              <w:rPr>
                <w:rFonts w:eastAsia="Arial" w:cs="Arial"/>
                <w:spacing w:val="-1"/>
                <w:sz w:val="12"/>
                <w:szCs w:val="12"/>
              </w:rPr>
              <w:t>εριγράφετ</w:t>
            </w:r>
            <w:proofErr w:type="spellEnd"/>
            <w:r w:rsidRPr="00B84BB8">
              <w:rPr>
                <w:rFonts w:eastAsia="Arial" w:cs="Arial"/>
                <w:spacing w:val="-1"/>
                <w:sz w:val="12"/>
                <w:szCs w:val="12"/>
              </w:rPr>
              <w:t>αι</w:t>
            </w:r>
            <w:r w:rsidRPr="00B84BB8">
              <w:rPr>
                <w:rFonts w:eastAsia="Arial" w:cs="Arial"/>
                <w:spacing w:val="-3"/>
                <w:sz w:val="12"/>
                <w:szCs w:val="12"/>
                <w:lang w:val="ru-RU"/>
              </w:rPr>
              <w:t xml:space="preserve"> </w:t>
            </w:r>
            <w:r w:rsidRPr="00B84BB8">
              <w:rPr>
                <w:rFonts w:eastAsia="Arial" w:cs="Arial"/>
                <w:spacing w:val="-1"/>
                <w:sz w:val="12"/>
                <w:szCs w:val="12"/>
              </w:rPr>
              <w:t>παρα</w:t>
            </w:r>
            <w:proofErr w:type="spellStart"/>
            <w:r w:rsidRPr="00B84BB8">
              <w:rPr>
                <w:rFonts w:eastAsia="Arial" w:cs="Arial"/>
                <w:spacing w:val="-1"/>
                <w:sz w:val="12"/>
                <w:szCs w:val="12"/>
              </w:rPr>
              <w:t>κάτω</w:t>
            </w:r>
            <w:proofErr w:type="spellEnd"/>
            <w:r w:rsidRPr="00B84BB8">
              <w:rPr>
                <w:rFonts w:eastAsia="Arial" w:cs="Arial"/>
                <w:sz w:val="12"/>
                <w:szCs w:val="12"/>
                <w:lang w:val="ru-RU"/>
              </w:rPr>
              <w:t xml:space="preserve"> </w:t>
            </w:r>
            <w:r w:rsidRPr="00B84BB8">
              <w:rPr>
                <w:rFonts w:eastAsia="Arial" w:cs="Arial"/>
                <w:spacing w:val="-1"/>
                <w:sz w:val="12"/>
                <w:szCs w:val="12"/>
              </w:rPr>
              <w:t>α</w:t>
            </w:r>
            <w:proofErr w:type="spellStart"/>
            <w:r w:rsidRPr="00B84BB8">
              <w:rPr>
                <w:rFonts w:eastAsia="Arial" w:cs="Arial"/>
                <w:spacing w:val="-1"/>
                <w:sz w:val="12"/>
                <w:szCs w:val="12"/>
              </w:rPr>
              <w:t>ντ</w:t>
            </w:r>
            <w:proofErr w:type="spellEnd"/>
            <w:r w:rsidRPr="00B84BB8">
              <w:rPr>
                <w:rFonts w:eastAsia="Arial" w:cs="Arial"/>
                <w:spacing w:val="-1"/>
                <w:sz w:val="12"/>
                <w:szCs w:val="12"/>
              </w:rPr>
              <w:t>αποκρίνεται</w:t>
            </w:r>
            <w:r w:rsidRPr="00B84BB8">
              <w:rPr>
                <w:rFonts w:eastAsia="Arial" w:cs="Arial"/>
                <w:spacing w:val="-3"/>
                <w:sz w:val="12"/>
                <w:szCs w:val="12"/>
                <w:lang w:val="ru-RU"/>
              </w:rPr>
              <w:t xml:space="preserve"> </w:t>
            </w:r>
            <w:proofErr w:type="spellStart"/>
            <w:r w:rsidRPr="00B84BB8">
              <w:rPr>
                <w:rFonts w:eastAsia="Arial" w:cs="Arial"/>
                <w:sz w:val="12"/>
                <w:szCs w:val="12"/>
              </w:rPr>
              <w:t>στις</w:t>
            </w:r>
            <w:proofErr w:type="spellEnd"/>
            <w:r w:rsidRPr="00B84BB8">
              <w:rPr>
                <w:rFonts w:eastAsia="Arial" w:cs="Arial"/>
                <w:spacing w:val="2"/>
                <w:sz w:val="12"/>
                <w:szCs w:val="12"/>
                <w:lang w:val="ru-RU"/>
              </w:rPr>
              <w:t xml:space="preserve"> </w:t>
            </w:r>
            <w:r w:rsidRPr="00B84BB8">
              <w:rPr>
                <w:rFonts w:eastAsia="Arial" w:cs="Arial"/>
                <w:spacing w:val="-1"/>
                <w:sz w:val="12"/>
                <w:szCs w:val="12"/>
              </w:rPr>
              <w:t>π</w:t>
            </w:r>
            <w:proofErr w:type="spellStart"/>
            <w:r w:rsidRPr="00B84BB8">
              <w:rPr>
                <w:rFonts w:eastAsia="Arial" w:cs="Arial"/>
                <w:spacing w:val="-1"/>
                <w:sz w:val="12"/>
                <w:szCs w:val="12"/>
              </w:rPr>
              <w:t>ροδι</w:t>
            </w:r>
            <w:proofErr w:type="spellEnd"/>
            <w:r w:rsidRPr="00B84BB8">
              <w:rPr>
                <w:rFonts w:eastAsia="Arial" w:cs="Arial"/>
                <w:spacing w:val="-1"/>
                <w:sz w:val="12"/>
                <w:szCs w:val="12"/>
              </w:rPr>
              <w:t>αγραφές</w:t>
            </w:r>
            <w:r w:rsidRPr="00B84BB8">
              <w:rPr>
                <w:rFonts w:eastAsia="Arial" w:cs="Arial"/>
                <w:sz w:val="12"/>
                <w:szCs w:val="12"/>
                <w:lang w:val="ru-RU"/>
              </w:rPr>
              <w:t xml:space="preserve"> </w:t>
            </w:r>
            <w:r w:rsidRPr="00B84BB8">
              <w:rPr>
                <w:rFonts w:eastAsia="Arial" w:cs="Arial"/>
                <w:spacing w:val="-1"/>
                <w:sz w:val="12"/>
                <w:szCs w:val="12"/>
              </w:rPr>
              <w:t>α</w:t>
            </w:r>
            <w:proofErr w:type="spellStart"/>
            <w:r w:rsidRPr="00B84BB8">
              <w:rPr>
                <w:rFonts w:eastAsia="Arial" w:cs="Arial"/>
                <w:spacing w:val="-1"/>
                <w:sz w:val="12"/>
                <w:szCs w:val="12"/>
              </w:rPr>
              <w:t>σφ</w:t>
            </w:r>
            <w:proofErr w:type="spellEnd"/>
            <w:r w:rsidRPr="00B84BB8">
              <w:rPr>
                <w:rFonts w:eastAsia="Arial" w:cs="Arial"/>
                <w:spacing w:val="-1"/>
                <w:sz w:val="12"/>
                <w:szCs w:val="12"/>
              </w:rPr>
              <w:t>αλείας</w:t>
            </w:r>
            <w:r w:rsidRPr="00B84BB8">
              <w:rPr>
                <w:rFonts w:eastAsia="Arial" w:cs="Arial"/>
                <w:sz w:val="12"/>
                <w:szCs w:val="12"/>
                <w:lang w:val="ru-RU"/>
              </w:rPr>
              <w:t xml:space="preserve"> </w:t>
            </w:r>
            <w:proofErr w:type="spellStart"/>
            <w:r w:rsidRPr="00B84BB8">
              <w:rPr>
                <w:rFonts w:eastAsia="Arial" w:cs="Arial"/>
                <w:spacing w:val="-1"/>
                <w:sz w:val="12"/>
                <w:szCs w:val="12"/>
              </w:rPr>
              <w:t>των</w:t>
            </w:r>
            <w:proofErr w:type="spellEnd"/>
            <w:r w:rsidRPr="00B84BB8">
              <w:rPr>
                <w:rFonts w:eastAsia="Arial" w:cs="Arial"/>
                <w:spacing w:val="76"/>
                <w:sz w:val="12"/>
                <w:szCs w:val="12"/>
                <w:lang w:val="ru-RU"/>
              </w:rPr>
              <w:t xml:space="preserve"> </w:t>
            </w:r>
            <w:proofErr w:type="spellStart"/>
            <w:r w:rsidRPr="00B84BB8">
              <w:rPr>
                <w:rFonts w:eastAsia="Arial" w:cs="Arial"/>
                <w:spacing w:val="-1"/>
                <w:sz w:val="12"/>
                <w:szCs w:val="12"/>
              </w:rPr>
              <w:t>οδηγιών</w:t>
            </w:r>
            <w:proofErr w:type="spellEnd"/>
            <w:r w:rsidRPr="00B84BB8">
              <w:rPr>
                <w:rFonts w:eastAsia="Arial" w:cs="Arial"/>
                <w:spacing w:val="-1"/>
                <w:sz w:val="12"/>
                <w:szCs w:val="12"/>
                <w:lang w:val="ru-RU"/>
              </w:rPr>
              <w:t>:</w:t>
            </w:r>
            <w:r w:rsidRPr="00B84BB8">
              <w:rPr>
                <w:rFonts w:eastAsia="Arial" w:cs="Arial"/>
                <w:sz w:val="12"/>
                <w:szCs w:val="12"/>
                <w:lang w:val="ru-RU"/>
              </w:rPr>
              <w:t xml:space="preserve"> </w:t>
            </w:r>
            <w:r w:rsidRPr="00B84BB8">
              <w:rPr>
                <w:rFonts w:eastAsia="PMingLiU" w:cs="PMingLiU"/>
                <w:sz w:val="12"/>
                <w:szCs w:val="12"/>
              </w:rPr>
              <w:t></w:t>
            </w:r>
            <w:r w:rsidRPr="00B84BB8">
              <w:rPr>
                <w:rFonts w:eastAsia="Arial" w:cs="Arial"/>
                <w:sz w:val="12"/>
                <w:szCs w:val="12"/>
                <w:lang w:val="ru-RU"/>
              </w:rPr>
              <w:t>2006/42/</w:t>
            </w:r>
            <w:r w:rsidRPr="00B84BB8">
              <w:rPr>
                <w:rFonts w:eastAsia="Arial" w:cs="Arial"/>
                <w:sz w:val="12"/>
                <w:szCs w:val="12"/>
              </w:rPr>
              <w:t>EK</w:t>
            </w:r>
            <w:r w:rsidRPr="00B84BB8">
              <w:rPr>
                <w:rFonts w:eastAsia="Arial" w:cs="Arial"/>
                <w:sz w:val="12"/>
                <w:szCs w:val="12"/>
                <w:lang w:val="ru-RU"/>
              </w:rPr>
              <w:t xml:space="preserve">, </w:t>
            </w:r>
            <w:r w:rsidRPr="00B84BB8">
              <w:rPr>
                <w:rFonts w:eastAsia="Arial" w:cs="Arial"/>
                <w:spacing w:val="-1"/>
                <w:sz w:val="12"/>
                <w:szCs w:val="12"/>
                <w:lang w:val="ru-RU"/>
              </w:rPr>
              <w:t>2006/95/</w:t>
            </w:r>
            <w:r w:rsidRPr="00B84BB8">
              <w:rPr>
                <w:rFonts w:eastAsia="Arial" w:cs="Arial"/>
                <w:spacing w:val="-1"/>
                <w:sz w:val="12"/>
                <w:szCs w:val="12"/>
              </w:rPr>
              <w:t>EK</w:t>
            </w:r>
            <w:r w:rsidRPr="00B84BB8">
              <w:rPr>
                <w:rFonts w:eastAsia="Arial" w:cs="Arial"/>
                <w:spacing w:val="-1"/>
                <w:sz w:val="12"/>
                <w:szCs w:val="12"/>
                <w:lang w:val="ru-RU"/>
              </w:rPr>
              <w:t>,</w:t>
            </w:r>
            <w:r w:rsidRPr="00B84BB8">
              <w:rPr>
                <w:rFonts w:eastAsia="Arial" w:cs="Arial"/>
                <w:sz w:val="12"/>
                <w:szCs w:val="12"/>
                <w:lang w:val="ru-RU"/>
              </w:rPr>
              <w:t xml:space="preserve"> </w:t>
            </w:r>
            <w:r w:rsidRPr="00B84BB8">
              <w:rPr>
                <w:rFonts w:eastAsia="Arial" w:cs="Arial"/>
                <w:spacing w:val="-1"/>
                <w:sz w:val="12"/>
                <w:szCs w:val="12"/>
                <w:lang w:val="ru-RU"/>
              </w:rPr>
              <w:t>2004/108/</w:t>
            </w:r>
            <w:r w:rsidRPr="00B84BB8">
              <w:rPr>
                <w:rFonts w:eastAsia="Arial" w:cs="Arial"/>
                <w:spacing w:val="-1"/>
                <w:sz w:val="12"/>
                <w:szCs w:val="12"/>
              </w:rPr>
              <w:t>EK</w:t>
            </w:r>
            <w:r w:rsidRPr="00B84BB8">
              <w:rPr>
                <w:rFonts w:eastAsia="Arial" w:cs="Arial"/>
                <w:spacing w:val="-1"/>
                <w:sz w:val="12"/>
                <w:szCs w:val="12"/>
                <w:lang w:val="ru-RU"/>
              </w:rPr>
              <w:t>,</w:t>
            </w:r>
            <w:r w:rsidRPr="00B84BB8">
              <w:rPr>
                <w:rFonts w:eastAsia="Arial" w:cs="Arial"/>
                <w:sz w:val="12"/>
                <w:szCs w:val="12"/>
                <w:lang w:val="ru-RU"/>
              </w:rPr>
              <w:t xml:space="preserve"> </w:t>
            </w:r>
            <w:r w:rsidRPr="00B84BB8">
              <w:rPr>
                <w:rFonts w:eastAsia="Arial" w:cs="Arial"/>
                <w:spacing w:val="-1"/>
                <w:sz w:val="12"/>
                <w:szCs w:val="12"/>
                <w:lang w:val="ru-RU"/>
              </w:rPr>
              <w:t>2009/105/</w:t>
            </w:r>
            <w:r w:rsidRPr="00B84BB8">
              <w:rPr>
                <w:rFonts w:eastAsia="Arial" w:cs="Arial"/>
                <w:spacing w:val="-1"/>
                <w:sz w:val="12"/>
                <w:szCs w:val="12"/>
              </w:rPr>
              <w:t>EK</w:t>
            </w:r>
            <w:r w:rsidRPr="00B84BB8">
              <w:rPr>
                <w:rFonts w:eastAsia="Arial" w:cs="Arial"/>
                <w:spacing w:val="-1"/>
                <w:sz w:val="12"/>
                <w:szCs w:val="12"/>
                <w:lang w:val="ru-RU"/>
              </w:rPr>
              <w:t>,</w:t>
            </w:r>
            <w:r w:rsidRPr="00B84BB8">
              <w:rPr>
                <w:rFonts w:eastAsia="Arial" w:cs="Arial"/>
                <w:sz w:val="12"/>
                <w:szCs w:val="12"/>
                <w:lang w:val="ru-RU"/>
              </w:rPr>
              <w:t xml:space="preserve"> </w:t>
            </w:r>
            <w:r w:rsidRPr="00B84BB8">
              <w:rPr>
                <w:rFonts w:eastAsia="Arial" w:cs="Arial"/>
                <w:spacing w:val="-1"/>
                <w:sz w:val="12"/>
                <w:szCs w:val="12"/>
              </w:rPr>
              <w:t>EN</w:t>
            </w:r>
            <w:r w:rsidRPr="00B84BB8">
              <w:rPr>
                <w:rFonts w:eastAsia="Arial" w:cs="Arial"/>
                <w:sz w:val="12"/>
                <w:szCs w:val="12"/>
                <w:lang w:val="ru-RU"/>
              </w:rPr>
              <w:t xml:space="preserve"> 1012-1, </w:t>
            </w:r>
            <w:r w:rsidRPr="00B84BB8">
              <w:rPr>
                <w:rFonts w:eastAsia="Arial" w:cs="Arial"/>
                <w:spacing w:val="-1"/>
                <w:sz w:val="12"/>
                <w:szCs w:val="12"/>
              </w:rPr>
              <w:t>EN</w:t>
            </w:r>
            <w:r w:rsidRPr="00B84BB8">
              <w:rPr>
                <w:rFonts w:eastAsia="Arial" w:cs="Arial"/>
                <w:spacing w:val="64"/>
                <w:sz w:val="12"/>
                <w:szCs w:val="12"/>
                <w:lang w:val="ru-RU"/>
              </w:rPr>
              <w:t xml:space="preserve"> </w:t>
            </w:r>
            <w:r w:rsidRPr="00B84BB8">
              <w:rPr>
                <w:rFonts w:eastAsia="Arial" w:cs="Arial"/>
                <w:spacing w:val="-1"/>
                <w:sz w:val="12"/>
                <w:szCs w:val="12"/>
                <w:lang w:val="ru-RU"/>
              </w:rPr>
              <w:t>60204-1,</w:t>
            </w:r>
            <w:r w:rsidRPr="00B84BB8">
              <w:rPr>
                <w:rFonts w:eastAsia="Arial" w:cs="Arial"/>
                <w:sz w:val="12"/>
                <w:szCs w:val="12"/>
                <w:lang w:val="ru-RU"/>
              </w:rPr>
              <w:t xml:space="preserve"> </w:t>
            </w:r>
            <w:r w:rsidRPr="00B84BB8">
              <w:rPr>
                <w:rFonts w:eastAsia="Arial" w:cs="Arial"/>
                <w:spacing w:val="-1"/>
                <w:sz w:val="12"/>
                <w:szCs w:val="12"/>
              </w:rPr>
              <w:t>EN</w:t>
            </w:r>
            <w:r w:rsidRPr="00B84BB8">
              <w:rPr>
                <w:rFonts w:eastAsia="Arial" w:cs="Arial"/>
                <w:sz w:val="12"/>
                <w:szCs w:val="12"/>
                <w:lang w:val="ru-RU"/>
              </w:rPr>
              <w:t xml:space="preserve"> </w:t>
            </w:r>
            <w:r w:rsidRPr="00B84BB8">
              <w:rPr>
                <w:rFonts w:eastAsia="Arial" w:cs="Arial"/>
                <w:spacing w:val="-1"/>
                <w:sz w:val="12"/>
                <w:szCs w:val="12"/>
                <w:lang w:val="ru-RU"/>
              </w:rPr>
              <w:t>61000-6-3/4.</w:t>
            </w:r>
          </w:p>
        </w:tc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58F" w:rsidRPr="00B84BB8" w:rsidRDefault="00A0558F" w:rsidP="00A0558F">
            <w:pPr>
              <w:pStyle w:val="TableParagraph"/>
              <w:spacing w:before="6"/>
              <w:rPr>
                <w:rFonts w:eastAsia="Arial" w:cs="Arial"/>
                <w:sz w:val="13"/>
                <w:szCs w:val="13"/>
                <w:lang w:val="ru-RU"/>
              </w:rPr>
            </w:pPr>
          </w:p>
          <w:p w:rsidR="00A0558F" w:rsidRPr="00B84BB8" w:rsidRDefault="00A0558F" w:rsidP="00A0558F">
            <w:pPr>
              <w:pStyle w:val="TableParagraph"/>
              <w:spacing w:line="241" w:lineRule="auto"/>
              <w:ind w:left="63" w:right="63"/>
              <w:jc w:val="both"/>
              <w:rPr>
                <w:rFonts w:eastAsia="Arial" w:cs="Arial"/>
                <w:sz w:val="12"/>
                <w:szCs w:val="12"/>
              </w:rPr>
            </w:pPr>
            <w:r w:rsidRPr="00B84BB8">
              <w:rPr>
                <w:b/>
                <w:spacing w:val="-1"/>
                <w:sz w:val="14"/>
              </w:rPr>
              <w:t>LT</w:t>
            </w:r>
            <w:r w:rsidRPr="00B84BB8">
              <w:rPr>
                <w:b/>
                <w:spacing w:val="37"/>
                <w:sz w:val="14"/>
              </w:rPr>
              <w:t xml:space="preserve"> </w:t>
            </w:r>
            <w:r w:rsidRPr="00B84BB8">
              <w:rPr>
                <w:sz w:val="14"/>
              </w:rPr>
              <w:t>-</w:t>
            </w:r>
            <w:r w:rsidRPr="00B84BB8">
              <w:rPr>
                <w:spacing w:val="35"/>
                <w:sz w:val="14"/>
              </w:rPr>
              <w:t xml:space="preserve"> </w:t>
            </w:r>
            <w:r w:rsidRPr="00B84BB8">
              <w:rPr>
                <w:sz w:val="14"/>
              </w:rPr>
              <w:t>Su</w:t>
            </w:r>
            <w:r w:rsidRPr="00B84BB8">
              <w:rPr>
                <w:spacing w:val="35"/>
                <w:sz w:val="14"/>
              </w:rPr>
              <w:t xml:space="preserve"> </w:t>
            </w:r>
            <w:r w:rsidRPr="00B84BB8">
              <w:rPr>
                <w:sz w:val="14"/>
              </w:rPr>
              <w:t>visa</w:t>
            </w:r>
            <w:r w:rsidRPr="00B84BB8">
              <w:rPr>
                <w:spacing w:val="37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atsakomybe</w:t>
            </w:r>
            <w:proofErr w:type="spellEnd"/>
            <w:r w:rsidRPr="00B84BB8">
              <w:rPr>
                <w:spacing w:val="36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pareiškia</w:t>
            </w:r>
            <w:proofErr w:type="spellEnd"/>
            <w:r w:rsidRPr="00B84BB8">
              <w:rPr>
                <w:sz w:val="14"/>
              </w:rPr>
              <w:t>,</w:t>
            </w:r>
            <w:r w:rsidRPr="00B84BB8">
              <w:rPr>
                <w:spacing w:val="35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kad</w:t>
            </w:r>
            <w:proofErr w:type="spellEnd"/>
            <w:r w:rsidRPr="00B84BB8">
              <w:rPr>
                <w:spacing w:val="37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žemiau</w:t>
            </w:r>
            <w:proofErr w:type="spellEnd"/>
            <w:r w:rsidRPr="00B84BB8">
              <w:rPr>
                <w:spacing w:val="35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aprašytas</w:t>
            </w:r>
            <w:proofErr w:type="spellEnd"/>
            <w:r w:rsidRPr="00B84BB8">
              <w:rPr>
                <w:spacing w:val="35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oro</w:t>
            </w:r>
            <w:proofErr w:type="spellEnd"/>
            <w:r w:rsidRPr="00B84BB8">
              <w:rPr>
                <w:spacing w:val="28"/>
                <w:w w:val="99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kompresorius</w:t>
            </w:r>
            <w:proofErr w:type="spellEnd"/>
            <w:r w:rsidRPr="00B84BB8">
              <w:rPr>
                <w:spacing w:val="31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atitinka</w:t>
            </w:r>
            <w:proofErr w:type="spellEnd"/>
            <w:r w:rsidRPr="00B84BB8">
              <w:rPr>
                <w:spacing w:val="29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saugumo</w:t>
            </w:r>
            <w:proofErr w:type="spellEnd"/>
            <w:r w:rsidRPr="00B84BB8">
              <w:rPr>
                <w:spacing w:val="32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direktyvų</w:t>
            </w:r>
            <w:proofErr w:type="spellEnd"/>
            <w:r w:rsidRPr="00B84BB8">
              <w:rPr>
                <w:spacing w:val="31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2006/42/ES,</w:t>
            </w:r>
            <w:r w:rsidRPr="00B84BB8">
              <w:rPr>
                <w:spacing w:val="32"/>
                <w:sz w:val="14"/>
              </w:rPr>
              <w:t xml:space="preserve"> </w:t>
            </w:r>
            <w:r w:rsidRPr="00B84BB8">
              <w:rPr>
                <w:sz w:val="14"/>
              </w:rPr>
              <w:t>2006/95/ES,</w:t>
            </w:r>
            <w:r w:rsidRPr="00B84BB8">
              <w:rPr>
                <w:spacing w:val="65"/>
                <w:w w:val="99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2004/108/ES,</w:t>
            </w:r>
            <w:r w:rsidRPr="00B84BB8">
              <w:rPr>
                <w:spacing w:val="-8"/>
                <w:sz w:val="14"/>
              </w:rPr>
              <w:t xml:space="preserve"> </w:t>
            </w:r>
            <w:r w:rsidRPr="00B84BB8">
              <w:rPr>
                <w:spacing w:val="-1"/>
                <w:sz w:val="12"/>
              </w:rPr>
              <w:t>2009/105/ES, EN 1012-1, EN</w:t>
            </w:r>
            <w:r w:rsidRPr="00B84BB8">
              <w:rPr>
                <w:spacing w:val="-2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60204-1, EN 61000-6-3/4</w:t>
            </w:r>
          </w:p>
        </w:tc>
      </w:tr>
      <w:tr w:rsidR="00A0558F" w:rsidRPr="00B84BB8" w:rsidTr="00A0558F">
        <w:trPr>
          <w:trHeight w:hRule="exact" w:val="333"/>
        </w:trPr>
        <w:tc>
          <w:tcPr>
            <w:tcW w:w="454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A0558F" w:rsidRPr="00B84BB8" w:rsidRDefault="00A0558F" w:rsidP="00A0558F">
            <w:pPr>
              <w:pStyle w:val="TableParagraph"/>
              <w:spacing w:before="6"/>
              <w:rPr>
                <w:rFonts w:eastAsia="Arial" w:cs="Arial"/>
                <w:sz w:val="13"/>
                <w:szCs w:val="13"/>
              </w:rPr>
            </w:pPr>
          </w:p>
          <w:p w:rsidR="00A0558F" w:rsidRPr="00B84BB8" w:rsidRDefault="00A0558F" w:rsidP="00A0558F">
            <w:pPr>
              <w:pStyle w:val="TableParagraph"/>
              <w:ind w:left="63"/>
              <w:rPr>
                <w:rFonts w:eastAsia="Arial" w:cs="Arial"/>
                <w:sz w:val="14"/>
                <w:szCs w:val="14"/>
              </w:rPr>
            </w:pPr>
            <w:r w:rsidRPr="00B84BB8">
              <w:rPr>
                <w:b/>
                <w:sz w:val="14"/>
              </w:rPr>
              <w:t>PL</w:t>
            </w:r>
            <w:r w:rsidRPr="00B84BB8">
              <w:rPr>
                <w:b/>
                <w:spacing w:val="10"/>
                <w:sz w:val="14"/>
              </w:rPr>
              <w:t xml:space="preserve"> </w:t>
            </w:r>
            <w:r w:rsidRPr="00B84BB8">
              <w:rPr>
                <w:sz w:val="14"/>
              </w:rPr>
              <w:t>-</w:t>
            </w:r>
            <w:r w:rsidRPr="00B84BB8">
              <w:rPr>
                <w:spacing w:val="14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Deklaruje</w:t>
            </w:r>
            <w:proofErr w:type="spellEnd"/>
            <w:r w:rsidRPr="00B84BB8">
              <w:rPr>
                <w:spacing w:val="14"/>
                <w:sz w:val="14"/>
              </w:rPr>
              <w:t xml:space="preserve"> </w:t>
            </w:r>
            <w:r w:rsidRPr="00B84BB8">
              <w:rPr>
                <w:sz w:val="14"/>
              </w:rPr>
              <w:t>pod</w:t>
            </w:r>
            <w:r w:rsidRPr="00B84BB8">
              <w:rPr>
                <w:spacing w:val="13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pełną</w:t>
            </w:r>
            <w:proofErr w:type="spellEnd"/>
            <w:r w:rsidRPr="00B84BB8">
              <w:rPr>
                <w:spacing w:val="16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własną</w:t>
            </w:r>
            <w:proofErr w:type="spellEnd"/>
            <w:r w:rsidRPr="00B84BB8">
              <w:rPr>
                <w:spacing w:val="14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odpowiedzialność</w:t>
            </w:r>
            <w:proofErr w:type="spellEnd"/>
            <w:r w:rsidRPr="00B84BB8">
              <w:rPr>
                <w:spacing w:val="-1"/>
                <w:sz w:val="14"/>
              </w:rPr>
              <w:t>,</w:t>
            </w:r>
            <w:r w:rsidRPr="00B84BB8">
              <w:rPr>
                <w:spacing w:val="15"/>
                <w:sz w:val="14"/>
              </w:rPr>
              <w:t xml:space="preserve"> </w:t>
            </w:r>
            <w:proofErr w:type="spellStart"/>
            <w:r w:rsidRPr="00B84BB8">
              <w:rPr>
                <w:spacing w:val="-2"/>
                <w:sz w:val="14"/>
              </w:rPr>
              <w:t>że</w:t>
            </w:r>
            <w:proofErr w:type="spellEnd"/>
            <w:r w:rsidRPr="00B84BB8">
              <w:rPr>
                <w:spacing w:val="14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opisana</w:t>
            </w:r>
            <w:proofErr w:type="spellEnd"/>
            <w:r w:rsidRPr="00B84BB8">
              <w:rPr>
                <w:spacing w:val="13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niżej</w:t>
            </w:r>
            <w:proofErr w:type="spellEnd"/>
          </w:p>
        </w:tc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A0558F" w:rsidRPr="00B84BB8" w:rsidRDefault="00A0558F" w:rsidP="00A0558F">
            <w:pPr>
              <w:pStyle w:val="TableParagraph"/>
              <w:spacing w:before="6"/>
              <w:rPr>
                <w:rFonts w:eastAsia="Arial" w:cs="Arial"/>
                <w:sz w:val="13"/>
                <w:szCs w:val="13"/>
              </w:rPr>
            </w:pPr>
          </w:p>
          <w:p w:rsidR="00A0558F" w:rsidRPr="00B84BB8" w:rsidRDefault="00A0558F" w:rsidP="00A0558F">
            <w:pPr>
              <w:pStyle w:val="TableParagraph"/>
              <w:ind w:left="63"/>
              <w:rPr>
                <w:rFonts w:eastAsia="Arial" w:cs="Arial"/>
                <w:sz w:val="14"/>
                <w:szCs w:val="14"/>
              </w:rPr>
            </w:pPr>
            <w:r w:rsidRPr="00B84BB8">
              <w:rPr>
                <w:b/>
                <w:sz w:val="14"/>
              </w:rPr>
              <w:t xml:space="preserve">EE  </w:t>
            </w:r>
            <w:r w:rsidRPr="00B84BB8">
              <w:rPr>
                <w:b/>
                <w:spacing w:val="1"/>
                <w:sz w:val="14"/>
              </w:rPr>
              <w:t xml:space="preserve"> </w:t>
            </w:r>
            <w:r w:rsidRPr="00B84BB8">
              <w:rPr>
                <w:sz w:val="14"/>
              </w:rPr>
              <w:t xml:space="preserve">-   </w:t>
            </w:r>
            <w:proofErr w:type="spellStart"/>
            <w:r w:rsidRPr="00B84BB8">
              <w:rPr>
                <w:spacing w:val="-1"/>
                <w:sz w:val="14"/>
              </w:rPr>
              <w:t>Avaldab</w:t>
            </w:r>
            <w:proofErr w:type="spellEnd"/>
            <w:r w:rsidRPr="00B84BB8">
              <w:rPr>
                <w:sz w:val="14"/>
              </w:rPr>
              <w:t xml:space="preserve">  </w:t>
            </w:r>
            <w:r w:rsidRPr="00B84BB8">
              <w:rPr>
                <w:spacing w:val="2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enda</w:t>
            </w:r>
            <w:proofErr w:type="spellEnd"/>
            <w:r w:rsidRPr="00B84BB8">
              <w:rPr>
                <w:sz w:val="14"/>
              </w:rPr>
              <w:t xml:space="preserve">  </w:t>
            </w:r>
            <w:r w:rsidRPr="00B84BB8">
              <w:rPr>
                <w:spacing w:val="1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täieliku</w:t>
            </w:r>
            <w:proofErr w:type="spellEnd"/>
            <w:r w:rsidRPr="00B84BB8">
              <w:rPr>
                <w:sz w:val="14"/>
              </w:rPr>
              <w:t xml:space="preserve">   </w:t>
            </w:r>
            <w:proofErr w:type="spellStart"/>
            <w:r w:rsidRPr="00B84BB8">
              <w:rPr>
                <w:spacing w:val="-1"/>
                <w:sz w:val="14"/>
              </w:rPr>
              <w:t>vastatusega</w:t>
            </w:r>
            <w:proofErr w:type="spellEnd"/>
            <w:r w:rsidRPr="00B84BB8">
              <w:rPr>
                <w:spacing w:val="-1"/>
                <w:sz w:val="14"/>
              </w:rPr>
              <w:t>,</w:t>
            </w:r>
            <w:r w:rsidRPr="00B84BB8">
              <w:rPr>
                <w:sz w:val="14"/>
              </w:rPr>
              <w:t xml:space="preserve">  </w:t>
            </w:r>
            <w:r w:rsidRPr="00B84BB8">
              <w:rPr>
                <w:spacing w:val="3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et</w:t>
            </w:r>
            <w:r w:rsidRPr="00B84BB8">
              <w:rPr>
                <w:sz w:val="14"/>
              </w:rPr>
              <w:t xml:space="preserve">  </w:t>
            </w:r>
            <w:r w:rsidRPr="00B84BB8">
              <w:rPr>
                <w:spacing w:val="2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edaspidi</w:t>
            </w:r>
            <w:proofErr w:type="spellEnd"/>
            <w:r w:rsidRPr="00B84BB8">
              <w:rPr>
                <w:sz w:val="14"/>
              </w:rPr>
              <w:t xml:space="preserve">  </w:t>
            </w:r>
            <w:r w:rsidRPr="00B84BB8">
              <w:rPr>
                <w:spacing w:val="1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kirjeldatud</w:t>
            </w:r>
            <w:proofErr w:type="spellEnd"/>
          </w:p>
        </w:tc>
      </w:tr>
      <w:tr w:rsidR="00A0558F" w:rsidRPr="00B84BB8" w:rsidTr="00A0558F">
        <w:trPr>
          <w:trHeight w:hRule="exact" w:val="162"/>
        </w:trPr>
        <w:tc>
          <w:tcPr>
            <w:tcW w:w="454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0558F" w:rsidRPr="00B84BB8" w:rsidRDefault="00A0558F" w:rsidP="00A0558F">
            <w:pPr>
              <w:pStyle w:val="TableParagraph"/>
              <w:spacing w:line="153" w:lineRule="exact"/>
              <w:ind w:left="64"/>
              <w:rPr>
                <w:rFonts w:eastAsia="Arial" w:cs="Arial"/>
                <w:sz w:val="14"/>
                <w:szCs w:val="14"/>
              </w:rPr>
            </w:pPr>
            <w:proofErr w:type="spellStart"/>
            <w:r w:rsidRPr="00B84BB8">
              <w:rPr>
                <w:sz w:val="14"/>
              </w:rPr>
              <w:t>sprężarka</w:t>
            </w:r>
            <w:proofErr w:type="spellEnd"/>
            <w:r w:rsidRPr="00B84BB8">
              <w:rPr>
                <w:sz w:val="14"/>
              </w:rPr>
              <w:t xml:space="preserve">  </w:t>
            </w:r>
            <w:r w:rsidRPr="00B84BB8">
              <w:rPr>
                <w:spacing w:val="26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powietrzna</w:t>
            </w:r>
            <w:proofErr w:type="spellEnd"/>
            <w:r w:rsidRPr="00B84BB8">
              <w:rPr>
                <w:sz w:val="14"/>
              </w:rPr>
              <w:t xml:space="preserve">  </w:t>
            </w:r>
            <w:r w:rsidRPr="00B84BB8">
              <w:rPr>
                <w:spacing w:val="28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odpowiada</w:t>
            </w:r>
            <w:proofErr w:type="spellEnd"/>
            <w:r w:rsidRPr="00B84BB8">
              <w:rPr>
                <w:sz w:val="14"/>
              </w:rPr>
              <w:t xml:space="preserve">  </w:t>
            </w:r>
            <w:r w:rsidRPr="00B84BB8">
              <w:rPr>
                <w:spacing w:val="29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wymaganiom</w:t>
            </w:r>
            <w:proofErr w:type="spellEnd"/>
            <w:r w:rsidRPr="00B84BB8">
              <w:rPr>
                <w:sz w:val="14"/>
              </w:rPr>
              <w:t xml:space="preserve">  </w:t>
            </w:r>
            <w:r w:rsidRPr="00B84BB8">
              <w:rPr>
                <w:spacing w:val="28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bezpieczeństwa</w:t>
            </w:r>
            <w:proofErr w:type="spellEnd"/>
          </w:p>
        </w:tc>
        <w:tc>
          <w:tcPr>
            <w:tcW w:w="467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0558F" w:rsidRPr="00B84BB8" w:rsidRDefault="00A0558F" w:rsidP="00A0558F">
            <w:pPr>
              <w:pStyle w:val="TableParagraph"/>
              <w:spacing w:line="153" w:lineRule="exact"/>
              <w:ind w:left="63"/>
              <w:rPr>
                <w:rFonts w:eastAsia="Arial" w:cs="Arial"/>
                <w:sz w:val="14"/>
                <w:szCs w:val="14"/>
              </w:rPr>
            </w:pPr>
            <w:proofErr w:type="spellStart"/>
            <w:r w:rsidRPr="00B84BB8">
              <w:rPr>
                <w:spacing w:val="-1"/>
                <w:sz w:val="14"/>
              </w:rPr>
              <w:t>õhukompressor</w:t>
            </w:r>
            <w:proofErr w:type="spellEnd"/>
            <w:r w:rsidRPr="00B84BB8">
              <w:rPr>
                <w:spacing w:val="15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vastav</w:t>
            </w:r>
            <w:proofErr w:type="spellEnd"/>
            <w:r w:rsidRPr="00B84BB8">
              <w:rPr>
                <w:spacing w:val="15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ohutuse</w:t>
            </w:r>
            <w:proofErr w:type="spellEnd"/>
            <w:r w:rsidRPr="00B84BB8">
              <w:rPr>
                <w:spacing w:val="15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nõudmistele</w:t>
            </w:r>
            <w:proofErr w:type="spellEnd"/>
            <w:r w:rsidRPr="00B84BB8">
              <w:rPr>
                <w:spacing w:val="15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direktiividele</w:t>
            </w:r>
            <w:proofErr w:type="spellEnd"/>
            <w:r w:rsidRPr="00B84BB8">
              <w:rPr>
                <w:sz w:val="14"/>
              </w:rPr>
              <w:t xml:space="preserve"> </w:t>
            </w:r>
            <w:r w:rsidRPr="00B84BB8">
              <w:rPr>
                <w:spacing w:val="31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2006/42/CE,</w:t>
            </w:r>
          </w:p>
        </w:tc>
      </w:tr>
      <w:tr w:rsidR="00A0558F" w:rsidRPr="00B84BB8" w:rsidTr="00A0558F">
        <w:trPr>
          <w:trHeight w:hRule="exact" w:val="160"/>
        </w:trPr>
        <w:tc>
          <w:tcPr>
            <w:tcW w:w="454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0558F" w:rsidRPr="00B84BB8" w:rsidRDefault="00A0558F" w:rsidP="00A0558F">
            <w:pPr>
              <w:pStyle w:val="TableParagraph"/>
              <w:spacing w:line="151" w:lineRule="exact"/>
              <w:ind w:left="64"/>
              <w:rPr>
                <w:rFonts w:eastAsia="Arial" w:cs="Arial"/>
                <w:sz w:val="14"/>
                <w:szCs w:val="14"/>
              </w:rPr>
            </w:pPr>
            <w:proofErr w:type="spellStart"/>
            <w:r w:rsidRPr="00B84BB8">
              <w:rPr>
                <w:spacing w:val="-1"/>
                <w:sz w:val="14"/>
              </w:rPr>
              <w:t>zawartym</w:t>
            </w:r>
            <w:proofErr w:type="spellEnd"/>
            <w:r w:rsidRPr="00B84BB8">
              <w:rPr>
                <w:spacing w:val="-6"/>
                <w:sz w:val="14"/>
              </w:rPr>
              <w:t xml:space="preserve"> </w:t>
            </w:r>
            <w:r w:rsidRPr="00B84BB8">
              <w:rPr>
                <w:sz w:val="14"/>
              </w:rPr>
              <w:t>w</w:t>
            </w:r>
            <w:r w:rsidRPr="00B84BB8">
              <w:rPr>
                <w:spacing w:val="-9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Dyrektywach</w:t>
            </w:r>
            <w:proofErr w:type="spellEnd"/>
          </w:p>
        </w:tc>
        <w:tc>
          <w:tcPr>
            <w:tcW w:w="467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0558F" w:rsidRPr="00B84BB8" w:rsidRDefault="00A0558F" w:rsidP="00A0558F">
            <w:pPr>
              <w:pStyle w:val="TableParagraph"/>
              <w:spacing w:line="149" w:lineRule="exact"/>
              <w:ind w:left="63"/>
              <w:rPr>
                <w:rFonts w:eastAsia="Arial" w:cs="Arial"/>
                <w:sz w:val="12"/>
                <w:szCs w:val="12"/>
              </w:rPr>
            </w:pPr>
            <w:r w:rsidRPr="00B84BB8">
              <w:rPr>
                <w:spacing w:val="-1"/>
                <w:sz w:val="14"/>
              </w:rPr>
              <w:t>2006/95/CE</w:t>
            </w:r>
            <w:r w:rsidRPr="00B84BB8">
              <w:rPr>
                <w:b/>
                <w:spacing w:val="-1"/>
                <w:sz w:val="14"/>
              </w:rPr>
              <w:t>,</w:t>
            </w:r>
            <w:r w:rsidRPr="00B84BB8">
              <w:rPr>
                <w:b/>
                <w:spacing w:val="-3"/>
                <w:sz w:val="14"/>
              </w:rPr>
              <w:t xml:space="preserve"> </w:t>
            </w:r>
            <w:r w:rsidRPr="00B84BB8">
              <w:rPr>
                <w:spacing w:val="-1"/>
                <w:sz w:val="14"/>
              </w:rPr>
              <w:t>2004/108/CE,</w:t>
            </w:r>
            <w:r w:rsidRPr="00B84BB8">
              <w:rPr>
                <w:spacing w:val="-2"/>
                <w:sz w:val="14"/>
              </w:rPr>
              <w:t xml:space="preserve"> </w:t>
            </w:r>
            <w:r w:rsidRPr="00B84BB8">
              <w:rPr>
                <w:sz w:val="14"/>
              </w:rPr>
              <w:t>2009/105/CE,</w:t>
            </w:r>
            <w:r w:rsidRPr="00B84BB8">
              <w:rPr>
                <w:spacing w:val="-3"/>
                <w:sz w:val="14"/>
              </w:rPr>
              <w:t xml:space="preserve"> </w:t>
            </w:r>
            <w:r w:rsidRPr="00B84BB8">
              <w:rPr>
                <w:spacing w:val="-1"/>
                <w:sz w:val="12"/>
              </w:rPr>
              <w:t>EN</w:t>
            </w:r>
            <w:r w:rsidRPr="00B84BB8">
              <w:rPr>
                <w:spacing w:val="-3"/>
                <w:sz w:val="12"/>
              </w:rPr>
              <w:t xml:space="preserve"> </w:t>
            </w:r>
            <w:r w:rsidRPr="00B84BB8">
              <w:rPr>
                <w:sz w:val="12"/>
              </w:rPr>
              <w:t>1012-1,</w:t>
            </w:r>
            <w:r w:rsidRPr="00B84BB8">
              <w:rPr>
                <w:spacing w:val="-3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EN</w:t>
            </w:r>
            <w:r w:rsidRPr="00B84BB8">
              <w:rPr>
                <w:spacing w:val="-3"/>
                <w:sz w:val="12"/>
              </w:rPr>
              <w:t xml:space="preserve"> </w:t>
            </w:r>
            <w:r w:rsidRPr="00B84BB8">
              <w:rPr>
                <w:sz w:val="12"/>
              </w:rPr>
              <w:t>60204-1,</w:t>
            </w:r>
            <w:r w:rsidRPr="00B84BB8">
              <w:rPr>
                <w:spacing w:val="-2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EN</w:t>
            </w:r>
            <w:r w:rsidRPr="00B84BB8">
              <w:rPr>
                <w:spacing w:val="-3"/>
                <w:sz w:val="12"/>
              </w:rPr>
              <w:t xml:space="preserve"> </w:t>
            </w:r>
            <w:r w:rsidRPr="00B84BB8">
              <w:rPr>
                <w:sz w:val="12"/>
              </w:rPr>
              <w:t>61000-</w:t>
            </w:r>
          </w:p>
        </w:tc>
      </w:tr>
      <w:tr w:rsidR="00A0558F" w:rsidRPr="00B84BB8" w:rsidTr="00A0558F">
        <w:trPr>
          <w:trHeight w:hRule="exact" w:val="138"/>
        </w:trPr>
        <w:tc>
          <w:tcPr>
            <w:tcW w:w="454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0558F" w:rsidRPr="00B84BB8" w:rsidRDefault="00A0558F" w:rsidP="00A0558F">
            <w:pPr>
              <w:pStyle w:val="TableParagraph"/>
              <w:spacing w:line="129" w:lineRule="exact"/>
              <w:ind w:left="63"/>
              <w:rPr>
                <w:rFonts w:eastAsia="Arial" w:cs="Arial"/>
                <w:sz w:val="12"/>
                <w:szCs w:val="12"/>
              </w:rPr>
            </w:pPr>
            <w:r w:rsidRPr="00B84BB8">
              <w:rPr>
                <w:spacing w:val="-1"/>
                <w:sz w:val="12"/>
              </w:rPr>
              <w:t>2006/42/EC,</w:t>
            </w:r>
            <w:r w:rsidRPr="00B84BB8">
              <w:rPr>
                <w:spacing w:val="21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2006/95/EC,</w:t>
            </w:r>
            <w:r w:rsidRPr="00B84BB8">
              <w:rPr>
                <w:spacing w:val="21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2004/108/EC,</w:t>
            </w:r>
            <w:r w:rsidRPr="00B84BB8">
              <w:rPr>
                <w:spacing w:val="22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2009/105/EC,</w:t>
            </w:r>
            <w:r w:rsidRPr="00B84BB8">
              <w:rPr>
                <w:spacing w:val="21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EN</w:t>
            </w:r>
            <w:r w:rsidRPr="00B84BB8">
              <w:rPr>
                <w:spacing w:val="21"/>
                <w:sz w:val="12"/>
              </w:rPr>
              <w:t xml:space="preserve"> </w:t>
            </w:r>
            <w:r w:rsidRPr="00B84BB8">
              <w:rPr>
                <w:sz w:val="12"/>
              </w:rPr>
              <w:t>1012-1,</w:t>
            </w:r>
            <w:r w:rsidRPr="00B84BB8">
              <w:rPr>
                <w:spacing w:val="22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EN</w:t>
            </w:r>
            <w:r w:rsidRPr="00B84BB8">
              <w:rPr>
                <w:spacing w:val="21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60204-1,</w:t>
            </w:r>
          </w:p>
        </w:tc>
        <w:tc>
          <w:tcPr>
            <w:tcW w:w="4678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A0558F" w:rsidRPr="00B84BB8" w:rsidRDefault="00A0558F" w:rsidP="00A0558F">
            <w:pPr>
              <w:pStyle w:val="TableParagraph"/>
              <w:spacing w:line="129" w:lineRule="exact"/>
              <w:ind w:left="63"/>
              <w:rPr>
                <w:rFonts w:eastAsia="Arial" w:cs="Arial"/>
                <w:sz w:val="12"/>
                <w:szCs w:val="12"/>
              </w:rPr>
            </w:pPr>
            <w:r w:rsidRPr="00B84BB8">
              <w:rPr>
                <w:sz w:val="12"/>
              </w:rPr>
              <w:t>6-3/4.</w:t>
            </w:r>
          </w:p>
        </w:tc>
      </w:tr>
      <w:tr w:rsidR="00A0558F" w:rsidRPr="00B84BB8" w:rsidTr="00A0558F">
        <w:trPr>
          <w:trHeight w:hRule="exact" w:val="298"/>
        </w:trPr>
        <w:tc>
          <w:tcPr>
            <w:tcW w:w="454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58F" w:rsidRPr="00B84BB8" w:rsidRDefault="00A0558F" w:rsidP="00A0558F">
            <w:pPr>
              <w:pStyle w:val="TableParagraph"/>
              <w:spacing w:line="129" w:lineRule="exact"/>
              <w:ind w:left="63"/>
              <w:rPr>
                <w:rFonts w:eastAsia="Arial" w:cs="Arial"/>
                <w:sz w:val="12"/>
                <w:szCs w:val="12"/>
              </w:rPr>
            </w:pPr>
            <w:r w:rsidRPr="00B84BB8">
              <w:rPr>
                <w:spacing w:val="-1"/>
                <w:sz w:val="12"/>
              </w:rPr>
              <w:t>EN</w:t>
            </w:r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61000-6-3/4</w:t>
            </w:r>
          </w:p>
        </w:tc>
        <w:tc>
          <w:tcPr>
            <w:tcW w:w="467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58F" w:rsidRPr="00B84BB8" w:rsidRDefault="00A0558F" w:rsidP="00A0558F"/>
        </w:tc>
      </w:tr>
      <w:tr w:rsidR="00A0558F" w:rsidRPr="00B84BB8" w:rsidTr="00A0558F">
        <w:trPr>
          <w:trHeight w:hRule="exact" w:val="953"/>
        </w:trPr>
        <w:tc>
          <w:tcPr>
            <w:tcW w:w="4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58F" w:rsidRPr="00B84BB8" w:rsidRDefault="00A0558F" w:rsidP="00A0558F">
            <w:pPr>
              <w:pStyle w:val="TableParagraph"/>
              <w:spacing w:before="6"/>
              <w:rPr>
                <w:rFonts w:eastAsia="Arial" w:cs="Arial"/>
                <w:sz w:val="13"/>
                <w:szCs w:val="13"/>
                <w:lang w:val="ru-RU"/>
              </w:rPr>
            </w:pPr>
          </w:p>
          <w:p w:rsidR="00A0558F" w:rsidRPr="00B84BB8" w:rsidRDefault="00A0558F" w:rsidP="00A0558F">
            <w:pPr>
              <w:pStyle w:val="TableParagraph"/>
              <w:spacing w:line="241" w:lineRule="auto"/>
              <w:ind w:left="63" w:right="117"/>
              <w:rPr>
                <w:rFonts w:eastAsia="Arial" w:cs="Arial"/>
                <w:sz w:val="12"/>
                <w:szCs w:val="12"/>
                <w:lang w:val="ru-RU"/>
              </w:rPr>
            </w:pPr>
            <w:r w:rsidRPr="00B84BB8">
              <w:rPr>
                <w:b/>
                <w:sz w:val="14"/>
              </w:rPr>
              <w:t>HR</w:t>
            </w:r>
            <w:r w:rsidRPr="00B84BB8">
              <w:rPr>
                <w:b/>
                <w:spacing w:val="-5"/>
                <w:sz w:val="14"/>
                <w:lang w:val="ru-RU"/>
              </w:rPr>
              <w:t xml:space="preserve"> </w:t>
            </w:r>
            <w:r w:rsidRPr="00B84BB8">
              <w:rPr>
                <w:sz w:val="14"/>
                <w:lang w:val="ru-RU"/>
              </w:rPr>
              <w:t>-</w:t>
            </w:r>
            <w:r w:rsidRPr="00B84BB8">
              <w:rPr>
                <w:spacing w:val="-4"/>
                <w:sz w:val="14"/>
                <w:lang w:val="ru-RU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Izjavljuje</w:t>
            </w:r>
            <w:proofErr w:type="spellEnd"/>
            <w:r w:rsidRPr="00B84BB8">
              <w:rPr>
                <w:spacing w:val="-5"/>
                <w:sz w:val="14"/>
                <w:lang w:val="ru-RU"/>
              </w:rPr>
              <w:t xml:space="preserve"> </w:t>
            </w:r>
            <w:r w:rsidRPr="00B84BB8">
              <w:rPr>
                <w:sz w:val="14"/>
              </w:rPr>
              <w:t>pod</w:t>
            </w:r>
            <w:r w:rsidRPr="00B84BB8">
              <w:rPr>
                <w:spacing w:val="-3"/>
                <w:sz w:val="14"/>
                <w:lang w:val="ru-RU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punom</w:t>
            </w:r>
            <w:proofErr w:type="spellEnd"/>
            <w:r w:rsidRPr="00B84BB8">
              <w:rPr>
                <w:spacing w:val="-2"/>
                <w:sz w:val="14"/>
                <w:lang w:val="ru-RU"/>
              </w:rPr>
              <w:t xml:space="preserve"> </w:t>
            </w:r>
            <w:proofErr w:type="spellStart"/>
            <w:r w:rsidRPr="00B84BB8">
              <w:rPr>
                <w:sz w:val="14"/>
              </w:rPr>
              <w:t>odgovorno</w:t>
            </w:r>
            <w:r w:rsidRPr="00B84BB8">
              <w:rPr>
                <w:sz w:val="14"/>
                <w:lang w:val="ru-RU"/>
              </w:rPr>
              <w:t>šć</w:t>
            </w:r>
            <w:proofErr w:type="spellEnd"/>
            <w:r w:rsidRPr="00B84BB8">
              <w:rPr>
                <w:sz w:val="14"/>
              </w:rPr>
              <w:t>u</w:t>
            </w:r>
            <w:r w:rsidRPr="00B84BB8">
              <w:rPr>
                <w:spacing w:val="-6"/>
                <w:sz w:val="14"/>
                <w:lang w:val="ru-RU"/>
              </w:rPr>
              <w:t xml:space="preserve"> </w:t>
            </w:r>
            <w:r w:rsidRPr="00B84BB8">
              <w:rPr>
                <w:sz w:val="14"/>
              </w:rPr>
              <w:t>da</w:t>
            </w:r>
            <w:r w:rsidRPr="00B84BB8">
              <w:rPr>
                <w:spacing w:val="-5"/>
                <w:sz w:val="14"/>
                <w:lang w:val="ru-RU"/>
              </w:rPr>
              <w:t xml:space="preserve"> </w:t>
            </w:r>
            <w:r w:rsidRPr="00B84BB8">
              <w:rPr>
                <w:sz w:val="14"/>
              </w:rPr>
              <w:t>je</w:t>
            </w:r>
            <w:r w:rsidRPr="00B84BB8">
              <w:rPr>
                <w:spacing w:val="-3"/>
                <w:sz w:val="14"/>
                <w:lang w:val="ru-RU"/>
              </w:rPr>
              <w:t xml:space="preserve"> </w:t>
            </w:r>
            <w:proofErr w:type="spellStart"/>
            <w:r w:rsidRPr="00B84BB8">
              <w:rPr>
                <w:sz w:val="14"/>
              </w:rPr>
              <w:t>dolje</w:t>
            </w:r>
            <w:proofErr w:type="spellEnd"/>
            <w:r w:rsidRPr="00B84BB8">
              <w:rPr>
                <w:spacing w:val="-6"/>
                <w:sz w:val="14"/>
                <w:lang w:val="ru-RU"/>
              </w:rPr>
              <w:t xml:space="preserve"> </w:t>
            </w:r>
            <w:proofErr w:type="spellStart"/>
            <w:r w:rsidRPr="00B84BB8">
              <w:rPr>
                <w:sz w:val="14"/>
              </w:rPr>
              <w:t>opisan</w:t>
            </w:r>
            <w:proofErr w:type="spellEnd"/>
            <w:r w:rsidRPr="00B84BB8">
              <w:rPr>
                <w:spacing w:val="-6"/>
                <w:sz w:val="14"/>
                <w:lang w:val="ru-RU"/>
              </w:rPr>
              <w:t xml:space="preserve"> </w:t>
            </w:r>
            <w:proofErr w:type="spellStart"/>
            <w:r w:rsidRPr="00B84BB8">
              <w:rPr>
                <w:sz w:val="14"/>
              </w:rPr>
              <w:t>kompresor</w:t>
            </w:r>
            <w:proofErr w:type="spellEnd"/>
            <w:r w:rsidRPr="00B84BB8">
              <w:rPr>
                <w:spacing w:val="30"/>
                <w:w w:val="99"/>
                <w:sz w:val="14"/>
                <w:lang w:val="ru-RU"/>
              </w:rPr>
              <w:t xml:space="preserve"> </w:t>
            </w:r>
            <w:proofErr w:type="spellStart"/>
            <w:r w:rsidRPr="00B84BB8">
              <w:rPr>
                <w:sz w:val="14"/>
              </w:rPr>
              <w:t>zraka</w:t>
            </w:r>
            <w:proofErr w:type="spellEnd"/>
            <w:r w:rsidRPr="00B84BB8">
              <w:rPr>
                <w:spacing w:val="-7"/>
                <w:sz w:val="14"/>
                <w:lang w:val="ru-RU"/>
              </w:rPr>
              <w:t xml:space="preserve"> </w:t>
            </w:r>
            <w:r w:rsidRPr="00B84BB8">
              <w:rPr>
                <w:sz w:val="14"/>
              </w:rPr>
              <w:t>u</w:t>
            </w:r>
            <w:r w:rsidRPr="00B84BB8">
              <w:rPr>
                <w:spacing w:val="-4"/>
                <w:sz w:val="14"/>
                <w:lang w:val="ru-RU"/>
              </w:rPr>
              <w:t xml:space="preserve"> </w:t>
            </w:r>
            <w:proofErr w:type="spellStart"/>
            <w:r w:rsidRPr="00B84BB8">
              <w:rPr>
                <w:sz w:val="14"/>
              </w:rPr>
              <w:t>skladu</w:t>
            </w:r>
            <w:proofErr w:type="spellEnd"/>
            <w:r w:rsidRPr="00B84BB8">
              <w:rPr>
                <w:spacing w:val="-4"/>
                <w:sz w:val="14"/>
                <w:lang w:val="ru-RU"/>
              </w:rPr>
              <w:t xml:space="preserve"> </w:t>
            </w:r>
            <w:proofErr w:type="spellStart"/>
            <w:r w:rsidRPr="00B84BB8">
              <w:rPr>
                <w:sz w:val="14"/>
              </w:rPr>
              <w:t>sa</w:t>
            </w:r>
            <w:proofErr w:type="spellEnd"/>
            <w:r w:rsidRPr="00B84BB8">
              <w:rPr>
                <w:spacing w:val="-7"/>
                <w:sz w:val="14"/>
                <w:lang w:val="ru-RU"/>
              </w:rPr>
              <w:t xml:space="preserve"> </w:t>
            </w:r>
            <w:proofErr w:type="spellStart"/>
            <w:r w:rsidRPr="00B84BB8">
              <w:rPr>
                <w:sz w:val="14"/>
              </w:rPr>
              <w:t>sigurnosnim</w:t>
            </w:r>
            <w:proofErr w:type="spellEnd"/>
            <w:r w:rsidRPr="00B84BB8">
              <w:rPr>
                <w:spacing w:val="-2"/>
                <w:sz w:val="14"/>
                <w:lang w:val="ru-RU"/>
              </w:rPr>
              <w:t xml:space="preserve"> </w:t>
            </w:r>
            <w:proofErr w:type="spellStart"/>
            <w:r w:rsidRPr="00B84BB8">
              <w:rPr>
                <w:sz w:val="14"/>
              </w:rPr>
              <w:t>zahtjevima</w:t>
            </w:r>
            <w:proofErr w:type="spellEnd"/>
            <w:r w:rsidRPr="00B84BB8">
              <w:rPr>
                <w:spacing w:val="-7"/>
                <w:sz w:val="14"/>
                <w:lang w:val="ru-RU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sljede</w:t>
            </w:r>
            <w:proofErr w:type="spellEnd"/>
            <w:r w:rsidRPr="00B84BB8">
              <w:rPr>
                <w:spacing w:val="-1"/>
                <w:sz w:val="14"/>
                <w:lang w:val="ru-RU"/>
              </w:rPr>
              <w:t>ć</w:t>
            </w:r>
            <w:proofErr w:type="spellStart"/>
            <w:r w:rsidRPr="00B84BB8">
              <w:rPr>
                <w:spacing w:val="-1"/>
                <w:sz w:val="14"/>
              </w:rPr>
              <w:t>ih</w:t>
            </w:r>
            <w:proofErr w:type="spellEnd"/>
            <w:r w:rsidRPr="00B84BB8">
              <w:rPr>
                <w:spacing w:val="-5"/>
                <w:sz w:val="14"/>
                <w:lang w:val="ru-RU"/>
              </w:rPr>
              <w:t xml:space="preserve"> </w:t>
            </w:r>
            <w:proofErr w:type="spellStart"/>
            <w:r w:rsidRPr="00B84BB8">
              <w:rPr>
                <w:sz w:val="14"/>
              </w:rPr>
              <w:t>direktiva</w:t>
            </w:r>
            <w:proofErr w:type="spellEnd"/>
            <w:r w:rsidRPr="00B84BB8">
              <w:rPr>
                <w:spacing w:val="29"/>
                <w:w w:val="99"/>
                <w:sz w:val="14"/>
                <w:lang w:val="ru-RU"/>
              </w:rPr>
              <w:t xml:space="preserve"> </w:t>
            </w:r>
            <w:r w:rsidRPr="00B84BB8">
              <w:rPr>
                <w:spacing w:val="-1"/>
                <w:sz w:val="14"/>
                <w:lang w:val="ru-RU"/>
              </w:rPr>
              <w:t>2006/42/</w:t>
            </w:r>
            <w:r w:rsidRPr="00B84BB8">
              <w:rPr>
                <w:spacing w:val="-1"/>
                <w:sz w:val="14"/>
              </w:rPr>
              <w:t>EC</w:t>
            </w:r>
            <w:r w:rsidRPr="00B84BB8">
              <w:rPr>
                <w:spacing w:val="-1"/>
                <w:sz w:val="14"/>
                <w:lang w:val="ru-RU"/>
              </w:rPr>
              <w:t>,</w:t>
            </w:r>
            <w:r w:rsidRPr="00B84BB8">
              <w:rPr>
                <w:spacing w:val="-5"/>
                <w:sz w:val="14"/>
                <w:lang w:val="ru-RU"/>
              </w:rPr>
              <w:t xml:space="preserve"> </w:t>
            </w:r>
            <w:r w:rsidRPr="00B84BB8">
              <w:rPr>
                <w:spacing w:val="-1"/>
                <w:sz w:val="14"/>
                <w:lang w:val="ru-RU"/>
              </w:rPr>
              <w:t>2006/95/ЕС,</w:t>
            </w:r>
            <w:r w:rsidRPr="00B84BB8">
              <w:rPr>
                <w:spacing w:val="-5"/>
                <w:sz w:val="14"/>
                <w:lang w:val="ru-RU"/>
              </w:rPr>
              <w:t xml:space="preserve"> </w:t>
            </w:r>
            <w:r w:rsidRPr="00B84BB8">
              <w:rPr>
                <w:sz w:val="14"/>
                <w:lang w:val="ru-RU"/>
              </w:rPr>
              <w:t>2004/108/ЕС,</w:t>
            </w:r>
            <w:r w:rsidRPr="00B84BB8">
              <w:rPr>
                <w:spacing w:val="-7"/>
                <w:sz w:val="14"/>
                <w:lang w:val="ru-RU"/>
              </w:rPr>
              <w:t xml:space="preserve"> </w:t>
            </w:r>
            <w:r w:rsidRPr="00B84BB8">
              <w:rPr>
                <w:spacing w:val="-1"/>
                <w:sz w:val="14"/>
                <w:lang w:val="ru-RU"/>
              </w:rPr>
              <w:t>2009/105/</w:t>
            </w:r>
            <w:r w:rsidRPr="00B84BB8">
              <w:rPr>
                <w:spacing w:val="-1"/>
                <w:sz w:val="14"/>
              </w:rPr>
              <w:t>EC</w:t>
            </w:r>
            <w:r w:rsidRPr="00B84BB8">
              <w:rPr>
                <w:spacing w:val="-1"/>
                <w:sz w:val="14"/>
                <w:lang w:val="ru-RU"/>
              </w:rPr>
              <w:t>,</w:t>
            </w:r>
            <w:r w:rsidRPr="00B84BB8">
              <w:rPr>
                <w:spacing w:val="-11"/>
                <w:sz w:val="14"/>
                <w:lang w:val="ru-RU"/>
              </w:rPr>
              <w:t xml:space="preserve"> </w:t>
            </w:r>
            <w:r w:rsidRPr="00B84BB8">
              <w:rPr>
                <w:sz w:val="12"/>
              </w:rPr>
              <w:t>EN</w:t>
            </w:r>
            <w:r w:rsidRPr="00B84BB8">
              <w:rPr>
                <w:spacing w:val="-5"/>
                <w:sz w:val="12"/>
                <w:lang w:val="ru-RU"/>
              </w:rPr>
              <w:t xml:space="preserve"> </w:t>
            </w:r>
            <w:r w:rsidRPr="00B84BB8">
              <w:rPr>
                <w:sz w:val="12"/>
                <w:lang w:val="ru-RU"/>
              </w:rPr>
              <w:t>1012-1,</w:t>
            </w:r>
            <w:r w:rsidRPr="00B84BB8">
              <w:rPr>
                <w:spacing w:val="-5"/>
                <w:sz w:val="12"/>
                <w:lang w:val="ru-RU"/>
              </w:rPr>
              <w:t xml:space="preserve"> </w:t>
            </w:r>
            <w:r w:rsidRPr="00B84BB8">
              <w:rPr>
                <w:spacing w:val="-1"/>
                <w:sz w:val="12"/>
              </w:rPr>
              <w:t>EN</w:t>
            </w:r>
          </w:p>
          <w:p w:rsidR="00A0558F" w:rsidRPr="00B84BB8" w:rsidRDefault="00A0558F" w:rsidP="00A0558F">
            <w:pPr>
              <w:pStyle w:val="TableParagraph"/>
              <w:spacing w:line="137" w:lineRule="exact"/>
              <w:ind w:left="63"/>
              <w:rPr>
                <w:rFonts w:eastAsia="Arial" w:cs="Arial"/>
                <w:sz w:val="12"/>
                <w:szCs w:val="12"/>
              </w:rPr>
            </w:pPr>
            <w:r w:rsidRPr="00B84BB8">
              <w:rPr>
                <w:spacing w:val="-1"/>
                <w:sz w:val="12"/>
              </w:rPr>
              <w:t>60204-1,</w:t>
            </w:r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EN</w:t>
            </w:r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61000-6-3/4</w:t>
            </w:r>
          </w:p>
        </w:tc>
        <w:tc>
          <w:tcPr>
            <w:tcW w:w="4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558F" w:rsidRPr="00B84BB8" w:rsidRDefault="00A0558F" w:rsidP="00A0558F">
            <w:pPr>
              <w:pStyle w:val="TableParagraph"/>
              <w:spacing w:before="6"/>
              <w:rPr>
                <w:rFonts w:eastAsia="Arial" w:cs="Arial"/>
                <w:sz w:val="13"/>
                <w:szCs w:val="13"/>
              </w:rPr>
            </w:pPr>
          </w:p>
          <w:p w:rsidR="00A0558F" w:rsidRPr="00B84BB8" w:rsidRDefault="00A0558F" w:rsidP="00A0558F">
            <w:pPr>
              <w:pStyle w:val="TableParagraph"/>
              <w:spacing w:line="241" w:lineRule="auto"/>
              <w:ind w:left="63" w:right="59"/>
              <w:jc w:val="both"/>
              <w:rPr>
                <w:rFonts w:eastAsia="Arial" w:cs="Arial"/>
                <w:sz w:val="12"/>
                <w:szCs w:val="12"/>
              </w:rPr>
            </w:pPr>
            <w:r w:rsidRPr="00B84BB8">
              <w:rPr>
                <w:b/>
                <w:spacing w:val="-1"/>
                <w:sz w:val="14"/>
              </w:rPr>
              <w:t>LV</w:t>
            </w:r>
            <w:r w:rsidRPr="00B84BB8">
              <w:rPr>
                <w:b/>
                <w:spacing w:val="32"/>
                <w:sz w:val="14"/>
              </w:rPr>
              <w:t xml:space="preserve"> </w:t>
            </w:r>
            <w:r w:rsidRPr="00B84BB8">
              <w:rPr>
                <w:sz w:val="14"/>
              </w:rPr>
              <w:t>-</w:t>
            </w:r>
            <w:r w:rsidRPr="00B84BB8">
              <w:rPr>
                <w:spacing w:val="33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Apliecinā</w:t>
            </w:r>
            <w:proofErr w:type="spellEnd"/>
            <w:r w:rsidRPr="00B84BB8">
              <w:rPr>
                <w:spacing w:val="33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zem</w:t>
            </w:r>
            <w:proofErr w:type="spellEnd"/>
            <w:r w:rsidRPr="00B84BB8">
              <w:rPr>
                <w:spacing w:val="33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savas</w:t>
            </w:r>
            <w:proofErr w:type="spellEnd"/>
            <w:r w:rsidRPr="00B84BB8">
              <w:rPr>
                <w:spacing w:val="33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pilnīgas</w:t>
            </w:r>
            <w:proofErr w:type="spellEnd"/>
            <w:r w:rsidRPr="00B84BB8">
              <w:rPr>
                <w:spacing w:val="33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atbildības</w:t>
            </w:r>
            <w:proofErr w:type="spellEnd"/>
            <w:r w:rsidRPr="00B84BB8">
              <w:rPr>
                <w:spacing w:val="-1"/>
                <w:sz w:val="14"/>
              </w:rPr>
              <w:t>,</w:t>
            </w:r>
            <w:r w:rsidRPr="00B84BB8">
              <w:rPr>
                <w:spacing w:val="33"/>
                <w:sz w:val="14"/>
              </w:rPr>
              <w:t xml:space="preserve"> </w:t>
            </w:r>
            <w:proofErr w:type="spellStart"/>
            <w:r w:rsidRPr="00B84BB8">
              <w:rPr>
                <w:spacing w:val="1"/>
                <w:sz w:val="14"/>
              </w:rPr>
              <w:t>ka</w:t>
            </w:r>
            <w:proofErr w:type="spellEnd"/>
            <w:r w:rsidRPr="00B84BB8">
              <w:rPr>
                <w:spacing w:val="31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apakšā</w:t>
            </w:r>
            <w:proofErr w:type="spellEnd"/>
            <w:r w:rsidRPr="00B84BB8">
              <w:rPr>
                <w:spacing w:val="33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aprakstītais</w:t>
            </w:r>
            <w:proofErr w:type="spellEnd"/>
            <w:r w:rsidRPr="00B84BB8">
              <w:rPr>
                <w:spacing w:val="35"/>
                <w:w w:val="99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gaisa</w:t>
            </w:r>
            <w:proofErr w:type="spellEnd"/>
            <w:r w:rsidRPr="00B84BB8">
              <w:rPr>
                <w:spacing w:val="2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kompresors</w:t>
            </w:r>
            <w:proofErr w:type="spellEnd"/>
            <w:r w:rsidRPr="00B84BB8">
              <w:rPr>
                <w:spacing w:val="3"/>
                <w:sz w:val="14"/>
              </w:rPr>
              <w:t xml:space="preserve"> </w:t>
            </w:r>
            <w:proofErr w:type="spellStart"/>
            <w:r w:rsidRPr="00B84BB8">
              <w:rPr>
                <w:sz w:val="14"/>
              </w:rPr>
              <w:t>atbilst</w:t>
            </w:r>
            <w:proofErr w:type="spellEnd"/>
            <w:r w:rsidRPr="00B84BB8">
              <w:rPr>
                <w:spacing w:val="2"/>
                <w:sz w:val="14"/>
              </w:rPr>
              <w:t xml:space="preserve"> </w:t>
            </w:r>
            <w:proofErr w:type="spellStart"/>
            <w:r w:rsidRPr="00B84BB8">
              <w:rPr>
                <w:spacing w:val="-1"/>
                <w:sz w:val="14"/>
              </w:rPr>
              <w:t>direktīvu</w:t>
            </w:r>
            <w:proofErr w:type="spellEnd"/>
            <w:r w:rsidRPr="00B84BB8">
              <w:rPr>
                <w:spacing w:val="-1"/>
                <w:sz w:val="12"/>
              </w:rPr>
              <w:t>,</w:t>
            </w:r>
            <w:r w:rsidRPr="00B84BB8">
              <w:rPr>
                <w:spacing w:val="7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2006/42/EC,</w:t>
            </w:r>
            <w:r w:rsidRPr="00B84BB8">
              <w:rPr>
                <w:spacing w:val="7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2006/95/ЕС,</w:t>
            </w:r>
            <w:r w:rsidRPr="00B84BB8">
              <w:rPr>
                <w:spacing w:val="8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2004/108/ЕС,</w:t>
            </w:r>
            <w:r w:rsidRPr="00B84BB8">
              <w:rPr>
                <w:spacing w:val="91"/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2009/105/EC,</w:t>
            </w:r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EN</w:t>
            </w:r>
            <w:r w:rsidRPr="00B84BB8">
              <w:rPr>
                <w:sz w:val="12"/>
              </w:rPr>
              <w:t xml:space="preserve"> 1012-1, </w:t>
            </w:r>
            <w:r w:rsidRPr="00B84BB8">
              <w:rPr>
                <w:spacing w:val="-1"/>
                <w:sz w:val="12"/>
              </w:rPr>
              <w:t>EN</w:t>
            </w:r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60204-1,</w:t>
            </w:r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EN</w:t>
            </w:r>
            <w:r w:rsidRPr="00B84BB8">
              <w:rPr>
                <w:sz w:val="12"/>
              </w:rPr>
              <w:t xml:space="preserve"> </w:t>
            </w:r>
            <w:r w:rsidRPr="00B84BB8">
              <w:rPr>
                <w:spacing w:val="-1"/>
                <w:sz w:val="12"/>
              </w:rPr>
              <w:t>61000-6-3/4</w:t>
            </w:r>
            <w:proofErr w:type="gramStart"/>
            <w:r w:rsidRPr="00B84BB8">
              <w:rPr>
                <w:spacing w:val="-1"/>
                <w:sz w:val="12"/>
              </w:rPr>
              <w:t>..</w:t>
            </w:r>
            <w:proofErr w:type="gramEnd"/>
          </w:p>
        </w:tc>
      </w:tr>
    </w:tbl>
    <w:p w:rsidR="00A0558F" w:rsidRPr="00B84BB8" w:rsidRDefault="00A0558F" w:rsidP="00A0558F">
      <w:pPr>
        <w:rPr>
          <w:rFonts w:asciiTheme="minorHAnsi" w:eastAsia="Arial" w:hAnsiTheme="minorHAnsi" w:cs="Arial"/>
          <w:sz w:val="20"/>
          <w:szCs w:val="20"/>
          <w:lang w:val="en-US"/>
        </w:rPr>
      </w:pPr>
    </w:p>
    <w:p w:rsidR="00A0558F" w:rsidRPr="00B84BB8" w:rsidRDefault="006931F0" w:rsidP="00A0558F">
      <w:pPr>
        <w:rPr>
          <w:rFonts w:asciiTheme="minorHAnsi" w:eastAsia="Arial" w:hAnsiTheme="minorHAnsi" w:cs="Arial"/>
          <w:sz w:val="20"/>
          <w:szCs w:val="20"/>
        </w:rPr>
      </w:pPr>
      <w:r w:rsidRPr="00B84BB8">
        <w:rPr>
          <w:rFonts w:asciiTheme="minorHAnsi" w:eastAsia="Arial" w:hAnsiTheme="minorHAnsi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D3C659" wp14:editId="506D236A">
                <wp:simplePos x="0" y="0"/>
                <wp:positionH relativeFrom="page">
                  <wp:posOffset>606017</wp:posOffset>
                </wp:positionH>
                <wp:positionV relativeFrom="paragraph">
                  <wp:posOffset>-313775</wp:posOffset>
                </wp:positionV>
                <wp:extent cx="6424295" cy="347345"/>
                <wp:effectExtent l="0" t="0" r="14605" b="14605"/>
                <wp:wrapNone/>
                <wp:docPr id="122" name="Поле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4295" cy="3473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84BB8" w:rsidRDefault="00B84BB8" w:rsidP="006931F0">
                            <w:pPr>
                              <w:spacing w:before="87"/>
                              <w:jc w:val="center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bookmarkStart w:id="0" w:name="_TOC_250008"/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ОСНОВНАЯ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ИНФОРМАЦИЯ</w:t>
                            </w:r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2" o:spid="_x0000_s1031" type="#_x0000_t202" style="position:absolute;margin-left:47.7pt;margin-top:-24.7pt;width:505.85pt;height:27.3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" filled="f" strokeweight="1pt">
                <v:textbox inset="0,0,0,0">
                  <w:txbxContent>
                    <w:p w:rsidR="00B84BB8" w:rsidRDefault="00B84BB8" w:rsidP="006931F0">
                      <w:pPr>
                        <w:spacing w:before="87"/>
                        <w:jc w:val="center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bookmarkStart w:id="1" w:name="_TOC_250008"/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ОСНОВНАЯ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ИНФОРМАЦИЯ</w:t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931F0" w:rsidRPr="00B84BB8" w:rsidRDefault="006931F0" w:rsidP="00A0558F">
      <w:pPr>
        <w:rPr>
          <w:rFonts w:asciiTheme="minorHAnsi" w:eastAsia="Arial" w:hAnsiTheme="minorHAnsi" w:cs="Arial"/>
          <w:sz w:val="20"/>
          <w:szCs w:val="20"/>
        </w:rPr>
      </w:pPr>
    </w:p>
    <w:p w:rsidR="00A0558F" w:rsidRPr="00B84BB8" w:rsidRDefault="00A0558F" w:rsidP="00A0558F">
      <w:pPr>
        <w:rPr>
          <w:rFonts w:asciiTheme="minorHAnsi" w:eastAsia="Arial" w:hAnsiTheme="minorHAnsi" w:cs="Arial"/>
          <w:sz w:val="20"/>
          <w:szCs w:val="20"/>
        </w:rPr>
      </w:pPr>
    </w:p>
    <w:p w:rsidR="006931F0" w:rsidRPr="00B84BB8" w:rsidRDefault="006931F0" w:rsidP="00A0558F">
      <w:pPr>
        <w:rPr>
          <w:rFonts w:asciiTheme="minorHAnsi" w:eastAsia="Arial" w:hAnsiTheme="minorHAnsi" w:cs="Arial"/>
          <w:sz w:val="20"/>
          <w:szCs w:val="20"/>
        </w:rPr>
      </w:pPr>
    </w:p>
    <w:p w:rsidR="006931F0" w:rsidRPr="00B84BB8" w:rsidRDefault="006931F0" w:rsidP="00A0558F">
      <w:pPr>
        <w:rPr>
          <w:rFonts w:asciiTheme="minorHAnsi" w:eastAsia="Arial" w:hAnsiTheme="minorHAnsi" w:cs="Arial"/>
          <w:sz w:val="20"/>
          <w:szCs w:val="20"/>
        </w:rPr>
      </w:pPr>
    </w:p>
    <w:p w:rsidR="006931F0" w:rsidRPr="00B84BB8" w:rsidRDefault="006931F0" w:rsidP="006931F0">
      <w:pPr>
        <w:jc w:val="center"/>
        <w:rPr>
          <w:rFonts w:asciiTheme="minorHAnsi" w:eastAsia="Arial" w:hAnsiTheme="minorHAnsi" w:cs="Arial"/>
          <w:sz w:val="20"/>
          <w:szCs w:val="20"/>
          <w:lang w:val="en-US"/>
        </w:rPr>
      </w:pPr>
      <w:r w:rsidRPr="00B84BB8">
        <w:rPr>
          <w:rFonts w:asciiTheme="minorHAnsi" w:eastAsia="Arial" w:hAnsiTheme="minorHAnsi" w:cs="Arial"/>
          <w:sz w:val="20"/>
          <w:szCs w:val="20"/>
        </w:rPr>
        <w:t>СОДЕРЖАНИЕ</w:t>
      </w:r>
    </w:p>
    <w:sdt>
      <w:sdtPr>
        <w:rPr>
          <w:rFonts w:asciiTheme="minorHAnsi" w:hAnsiTheme="minorHAnsi"/>
        </w:rPr>
        <w:id w:val="152030165"/>
        <w:docPartObj>
          <w:docPartGallery w:val="Table of Contents"/>
          <w:docPartUnique/>
        </w:docPartObj>
      </w:sdtPr>
      <w:sdtContent>
        <w:p w:rsidR="006931F0" w:rsidRPr="00B84BB8" w:rsidRDefault="006931F0" w:rsidP="006931F0">
          <w:pPr>
            <w:pStyle w:val="11"/>
            <w:tabs>
              <w:tab w:val="right" w:leader="dot" w:pos="7647"/>
            </w:tabs>
            <w:spacing w:before="336"/>
            <w:rPr>
              <w:rFonts w:asciiTheme="minorHAnsi" w:hAnsiTheme="minorHAnsi" w:cs="Arial"/>
            </w:rPr>
          </w:pPr>
          <w:r w:rsidRPr="00B84BB8">
            <w:rPr>
              <w:rFonts w:asciiTheme="minorHAnsi" w:hAnsiTheme="minorHAnsi"/>
              <w:spacing w:val="-2"/>
              <w:lang w:val="ru-RU"/>
            </w:rPr>
            <w:t>ДЕКЛАРАЦИЯ</w:t>
          </w:r>
          <w:r w:rsidRPr="00B84BB8">
            <w:rPr>
              <w:rFonts w:asciiTheme="minorHAnsi" w:hAnsiTheme="minorHAnsi"/>
              <w:spacing w:val="-2"/>
            </w:rPr>
            <w:t xml:space="preserve"> </w:t>
          </w:r>
          <w:r w:rsidRPr="00B84BB8">
            <w:rPr>
              <w:rFonts w:asciiTheme="minorHAnsi" w:hAnsiTheme="minorHAnsi"/>
              <w:spacing w:val="-2"/>
              <w:lang w:val="ru-RU"/>
            </w:rPr>
            <w:t>СООТВЕТСТВИЯ</w:t>
          </w:r>
          <w:r w:rsidRPr="00B84BB8">
            <w:rPr>
              <w:rFonts w:asciiTheme="minorHAnsi" w:hAnsiTheme="minorHAnsi"/>
            </w:rPr>
            <w:tab/>
            <w:t>2</w:t>
          </w:r>
        </w:p>
        <w:p w:rsidR="006931F0" w:rsidRPr="00B84BB8" w:rsidRDefault="006931F0" w:rsidP="006931F0">
          <w:pPr>
            <w:pStyle w:val="11"/>
            <w:tabs>
              <w:tab w:val="right" w:leader="dot" w:pos="7647"/>
            </w:tabs>
            <w:rPr>
              <w:rFonts w:asciiTheme="minorHAnsi" w:hAnsiTheme="minorHAnsi" w:cs="Arial"/>
              <w:lang w:val="ru-RU"/>
            </w:rPr>
          </w:pPr>
          <w:hyperlink w:anchor="_TOC_250008" w:history="1">
            <w:r w:rsidRPr="00B84BB8">
              <w:rPr>
                <w:rFonts w:asciiTheme="minorHAnsi" w:hAnsiTheme="minorHAnsi"/>
                <w:lang w:val="ru-RU"/>
              </w:rPr>
              <w:t>ОСНОВНАЯ ИНФОРМАЦИЯ</w:t>
            </w:r>
            <w:r w:rsidRPr="00B84BB8">
              <w:rPr>
                <w:rFonts w:asciiTheme="minorHAnsi" w:hAnsiTheme="minorHAnsi"/>
                <w:spacing w:val="-2"/>
                <w:lang w:val="ru-RU"/>
              </w:rPr>
              <w:tab/>
            </w:r>
            <w:r w:rsidRPr="00B84BB8">
              <w:rPr>
                <w:rFonts w:asciiTheme="minorHAnsi" w:hAnsiTheme="minorHAnsi"/>
                <w:lang w:val="ru-RU"/>
              </w:rPr>
              <w:t>3</w:t>
            </w:r>
          </w:hyperlink>
        </w:p>
        <w:p w:rsidR="006931F0" w:rsidRPr="00B84BB8" w:rsidRDefault="006931F0" w:rsidP="006931F0">
          <w:pPr>
            <w:pStyle w:val="11"/>
            <w:tabs>
              <w:tab w:val="right" w:leader="dot" w:pos="7647"/>
            </w:tabs>
            <w:rPr>
              <w:rFonts w:asciiTheme="minorHAnsi" w:hAnsiTheme="minorHAnsi" w:cs="Arial"/>
              <w:lang w:val="ru-RU"/>
            </w:rPr>
          </w:pPr>
          <w:hyperlink w:anchor="_TOC_250007" w:history="1">
            <w:r w:rsidRPr="00B84BB8">
              <w:rPr>
                <w:rFonts w:asciiTheme="minorHAnsi" w:hAnsiTheme="minorHAnsi"/>
                <w:lang w:val="ru-RU"/>
              </w:rPr>
              <w:t>ОБЩИЕ РАЗМЕРЫ</w:t>
            </w:r>
            <w:r w:rsidRPr="00B84BB8">
              <w:rPr>
                <w:rFonts w:asciiTheme="minorHAnsi" w:hAnsiTheme="minorHAnsi"/>
                <w:lang w:val="ru-RU"/>
              </w:rPr>
              <w:tab/>
              <w:t>4</w:t>
            </w:r>
          </w:hyperlink>
        </w:p>
        <w:p w:rsidR="006931F0" w:rsidRPr="00B84BB8" w:rsidRDefault="006931F0" w:rsidP="006931F0">
          <w:pPr>
            <w:pStyle w:val="11"/>
            <w:tabs>
              <w:tab w:val="right" w:leader="dot" w:pos="7647"/>
            </w:tabs>
            <w:rPr>
              <w:rFonts w:asciiTheme="minorHAnsi" w:hAnsiTheme="minorHAnsi" w:cs="Arial"/>
              <w:lang w:val="ru-RU"/>
            </w:rPr>
          </w:pPr>
          <w:r w:rsidRPr="00B84BB8">
            <w:rPr>
              <w:rFonts w:asciiTheme="minorHAnsi" w:hAnsiTheme="minorHAnsi"/>
              <w:lang w:val="ru-RU"/>
            </w:rPr>
            <w:t>ПРАВИЛА ТЕХНИКИ БЕЗОПАСНОСТИ</w:t>
          </w:r>
          <w:r w:rsidRPr="00B84BB8">
            <w:rPr>
              <w:rFonts w:asciiTheme="minorHAnsi" w:hAnsiTheme="minorHAnsi"/>
              <w:spacing w:val="-2"/>
              <w:lang w:val="ru-RU"/>
            </w:rPr>
            <w:tab/>
          </w:r>
          <w:r w:rsidR="00B84BB8" w:rsidRPr="00B84BB8">
            <w:rPr>
              <w:rFonts w:asciiTheme="minorHAnsi" w:hAnsiTheme="minorHAnsi"/>
              <w:spacing w:val="-2"/>
              <w:lang w:val="ru-RU"/>
            </w:rPr>
            <w:t>12</w:t>
          </w:r>
        </w:p>
        <w:p w:rsidR="006931F0" w:rsidRPr="00B84BB8" w:rsidRDefault="006931F0" w:rsidP="006931F0">
          <w:pPr>
            <w:pStyle w:val="11"/>
            <w:tabs>
              <w:tab w:val="right" w:leader="dot" w:pos="7632"/>
            </w:tabs>
            <w:rPr>
              <w:rFonts w:asciiTheme="minorHAnsi" w:hAnsiTheme="minorHAnsi" w:cs="Arial"/>
              <w:lang w:val="ru-RU"/>
            </w:rPr>
          </w:pPr>
          <w:hyperlink w:anchor="_TOC_250006" w:history="1">
            <w:r w:rsidRPr="00B84BB8">
              <w:rPr>
                <w:rFonts w:asciiTheme="minorHAnsi" w:hAnsiTheme="minorHAnsi"/>
                <w:spacing w:val="-3"/>
                <w:lang w:val="ru-RU"/>
              </w:rPr>
              <w:t>УСТАНОВКА</w:t>
            </w:r>
            <w:r w:rsidRPr="00B84BB8">
              <w:rPr>
                <w:rFonts w:asciiTheme="minorHAnsi" w:hAnsiTheme="minorHAnsi"/>
                <w:spacing w:val="-3"/>
                <w:lang w:val="ru-RU"/>
              </w:rPr>
              <w:tab/>
            </w:r>
            <w:r w:rsidRPr="00B84BB8">
              <w:rPr>
                <w:rFonts w:asciiTheme="minorHAnsi" w:hAnsiTheme="minorHAnsi"/>
                <w:spacing w:val="-15"/>
                <w:lang w:val="ru-RU"/>
              </w:rPr>
              <w:t>1</w:t>
            </w:r>
          </w:hyperlink>
          <w:r w:rsidR="00B84BB8" w:rsidRPr="00B84BB8">
            <w:rPr>
              <w:rFonts w:asciiTheme="minorHAnsi" w:hAnsiTheme="minorHAnsi"/>
              <w:spacing w:val="-15"/>
              <w:lang w:val="ru-RU"/>
            </w:rPr>
            <w:t>4</w:t>
          </w:r>
        </w:p>
        <w:p w:rsidR="006931F0" w:rsidRPr="00B84BB8" w:rsidRDefault="006931F0" w:rsidP="006931F0">
          <w:pPr>
            <w:pStyle w:val="11"/>
            <w:tabs>
              <w:tab w:val="right" w:leader="dot" w:pos="7647"/>
            </w:tabs>
            <w:rPr>
              <w:rFonts w:asciiTheme="minorHAnsi" w:hAnsiTheme="minorHAnsi" w:cs="Arial"/>
              <w:lang w:val="ru-RU"/>
            </w:rPr>
          </w:pPr>
          <w:hyperlink w:anchor="_TOC_250005" w:history="1">
            <w:r w:rsidRPr="00B84BB8">
              <w:rPr>
                <w:rFonts w:asciiTheme="minorHAnsi" w:hAnsiTheme="minorHAnsi"/>
                <w:lang w:val="ru-RU"/>
              </w:rPr>
              <w:t>ТЕХНИЧЕСКИЕ ОСОБЕННОСТИ</w:t>
            </w:r>
            <w:r w:rsidRPr="00B84BB8">
              <w:rPr>
                <w:rFonts w:asciiTheme="minorHAnsi" w:hAnsiTheme="minorHAnsi"/>
                <w:spacing w:val="-2"/>
                <w:lang w:val="ru-RU"/>
              </w:rPr>
              <w:tab/>
            </w:r>
            <w:r w:rsidRPr="00B84BB8">
              <w:rPr>
                <w:rFonts w:asciiTheme="minorHAnsi" w:hAnsiTheme="minorHAnsi"/>
                <w:spacing w:val="-1"/>
                <w:lang w:val="ru-RU"/>
              </w:rPr>
              <w:t>1</w:t>
            </w:r>
          </w:hyperlink>
          <w:r w:rsidR="00B84BB8" w:rsidRPr="00B84BB8">
            <w:rPr>
              <w:rFonts w:asciiTheme="minorHAnsi" w:hAnsiTheme="minorHAnsi"/>
              <w:spacing w:val="-1"/>
              <w:lang w:val="ru-RU"/>
            </w:rPr>
            <w:t>6</w:t>
          </w:r>
        </w:p>
        <w:p w:rsidR="006931F0" w:rsidRPr="00B84BB8" w:rsidRDefault="006931F0" w:rsidP="006931F0">
          <w:pPr>
            <w:pStyle w:val="11"/>
            <w:tabs>
              <w:tab w:val="right" w:leader="dot" w:pos="7647"/>
            </w:tabs>
            <w:rPr>
              <w:rFonts w:asciiTheme="minorHAnsi" w:hAnsiTheme="minorHAnsi" w:cs="Arial"/>
              <w:lang w:val="ru-RU"/>
            </w:rPr>
          </w:pPr>
          <w:hyperlink w:anchor="_TOC_250004" w:history="1">
            <w:r w:rsidRPr="00B84BB8">
              <w:rPr>
                <w:rFonts w:asciiTheme="minorHAnsi" w:hAnsiTheme="minorHAnsi"/>
                <w:lang w:val="ru-RU"/>
              </w:rPr>
              <w:t>ОРГАНЫ УПРАВЛЕНИЯ И КОНТРОЛЯ</w:t>
            </w:r>
            <w:r w:rsidRPr="00B84BB8">
              <w:rPr>
                <w:rFonts w:asciiTheme="minorHAnsi" w:hAnsiTheme="minorHAnsi"/>
                <w:lang w:val="ru-RU"/>
              </w:rPr>
              <w:tab/>
            </w:r>
            <w:r w:rsidRPr="00B84BB8">
              <w:rPr>
                <w:rFonts w:asciiTheme="minorHAnsi" w:hAnsiTheme="minorHAnsi"/>
                <w:spacing w:val="-1"/>
                <w:lang w:val="ru-RU"/>
              </w:rPr>
              <w:t>1</w:t>
            </w:r>
          </w:hyperlink>
          <w:r w:rsidR="00B84BB8" w:rsidRPr="00B84BB8">
            <w:rPr>
              <w:rFonts w:asciiTheme="minorHAnsi" w:hAnsiTheme="minorHAnsi"/>
              <w:spacing w:val="-1"/>
              <w:lang w:val="ru-RU"/>
            </w:rPr>
            <w:t>7</w:t>
          </w:r>
        </w:p>
        <w:p w:rsidR="006931F0" w:rsidRPr="00B84BB8" w:rsidRDefault="006931F0" w:rsidP="006931F0">
          <w:pPr>
            <w:pStyle w:val="11"/>
            <w:tabs>
              <w:tab w:val="right" w:leader="dot" w:pos="7647"/>
            </w:tabs>
            <w:rPr>
              <w:rFonts w:asciiTheme="minorHAnsi" w:hAnsiTheme="minorHAnsi" w:cs="Arial"/>
              <w:lang w:val="ru-RU"/>
            </w:rPr>
          </w:pPr>
          <w:hyperlink w:anchor="_TOC_250003" w:history="1">
            <w:r w:rsidR="00C3170C" w:rsidRPr="00B84BB8">
              <w:rPr>
                <w:rFonts w:asciiTheme="minorHAnsi" w:hAnsiTheme="minorHAnsi"/>
                <w:lang w:val="ru-RU"/>
              </w:rPr>
              <w:t>АВАРИЙНЫЕ СИГНАЛЫ</w:t>
            </w:r>
            <w:r w:rsidRPr="00B84BB8">
              <w:rPr>
                <w:rFonts w:asciiTheme="minorHAnsi" w:hAnsiTheme="minorHAnsi"/>
                <w:lang w:val="ru-RU"/>
              </w:rPr>
              <w:tab/>
            </w:r>
            <w:r w:rsidRPr="00B84BB8">
              <w:rPr>
                <w:rFonts w:asciiTheme="minorHAnsi" w:hAnsiTheme="minorHAnsi"/>
                <w:spacing w:val="-1"/>
                <w:lang w:val="ru-RU"/>
              </w:rPr>
              <w:t>1</w:t>
            </w:r>
          </w:hyperlink>
          <w:r w:rsidR="00B84BB8" w:rsidRPr="00B84BB8">
            <w:rPr>
              <w:rFonts w:asciiTheme="minorHAnsi" w:hAnsiTheme="minorHAnsi"/>
              <w:spacing w:val="-1"/>
              <w:lang w:val="ru-RU"/>
            </w:rPr>
            <w:t>9</w:t>
          </w:r>
        </w:p>
        <w:p w:rsidR="006931F0" w:rsidRPr="00B84BB8" w:rsidRDefault="006931F0" w:rsidP="006931F0">
          <w:pPr>
            <w:pStyle w:val="11"/>
            <w:tabs>
              <w:tab w:val="right" w:leader="dot" w:pos="7647"/>
            </w:tabs>
            <w:rPr>
              <w:rFonts w:asciiTheme="minorHAnsi" w:hAnsiTheme="minorHAnsi" w:cs="Arial"/>
              <w:lang w:val="ru-RU"/>
            </w:rPr>
          </w:pPr>
          <w:hyperlink w:anchor="_TOC_250002" w:history="1">
            <w:r w:rsidR="00C3170C" w:rsidRPr="00B84BB8">
              <w:rPr>
                <w:rFonts w:asciiTheme="minorHAnsi" w:hAnsiTheme="minorHAnsi"/>
                <w:lang w:val="ru-RU"/>
              </w:rPr>
              <w:t>ТЕХНИЧЕСКОЕ ОБСЛУЖИВАНИЕ</w:t>
            </w:r>
            <w:r w:rsidRPr="00B84BB8">
              <w:rPr>
                <w:rFonts w:asciiTheme="minorHAnsi" w:hAnsiTheme="minorHAnsi"/>
                <w:lang w:val="ru-RU"/>
              </w:rPr>
              <w:tab/>
            </w:r>
          </w:hyperlink>
          <w:r w:rsidR="00B84BB8" w:rsidRPr="00B84BB8">
            <w:rPr>
              <w:rFonts w:asciiTheme="minorHAnsi" w:hAnsiTheme="minorHAnsi"/>
              <w:spacing w:val="-1"/>
              <w:lang w:val="ru-RU"/>
            </w:rPr>
            <w:t>21</w:t>
          </w:r>
        </w:p>
        <w:p w:rsidR="006931F0" w:rsidRPr="00B84BB8" w:rsidRDefault="006931F0" w:rsidP="006931F0">
          <w:pPr>
            <w:pStyle w:val="11"/>
            <w:tabs>
              <w:tab w:val="right" w:leader="dot" w:pos="7647"/>
            </w:tabs>
            <w:rPr>
              <w:rFonts w:asciiTheme="minorHAnsi" w:hAnsiTheme="minorHAnsi" w:cs="Arial"/>
              <w:lang w:val="ru-RU"/>
            </w:rPr>
          </w:pPr>
          <w:hyperlink w:anchor="_TOC_250001" w:history="1">
            <w:r w:rsidR="00C3170C" w:rsidRPr="00B84BB8">
              <w:rPr>
                <w:rFonts w:asciiTheme="minorHAnsi" w:hAnsiTheme="minorHAnsi"/>
                <w:lang w:val="ru-RU"/>
              </w:rPr>
              <w:t>УСТРАНЕНИЕ НЕИСПРАВНОСТЕЙ</w:t>
            </w:r>
            <w:r w:rsidRPr="00B84BB8">
              <w:rPr>
                <w:rFonts w:asciiTheme="minorHAnsi" w:hAnsiTheme="minorHAnsi"/>
                <w:lang w:val="ru-RU"/>
              </w:rPr>
              <w:tab/>
            </w:r>
            <w:r w:rsidRPr="00B84BB8">
              <w:rPr>
                <w:rFonts w:asciiTheme="minorHAnsi" w:hAnsiTheme="minorHAnsi"/>
                <w:spacing w:val="-1"/>
                <w:lang w:val="ru-RU"/>
              </w:rPr>
              <w:t>2</w:t>
            </w:r>
          </w:hyperlink>
          <w:r w:rsidR="00B84BB8" w:rsidRPr="00B84BB8">
            <w:rPr>
              <w:rFonts w:asciiTheme="minorHAnsi" w:hAnsiTheme="minorHAnsi"/>
              <w:spacing w:val="-1"/>
              <w:lang w:val="ru-RU"/>
            </w:rPr>
            <w:t>4</w:t>
          </w:r>
        </w:p>
        <w:p w:rsidR="006931F0" w:rsidRPr="00B84BB8" w:rsidRDefault="006931F0" w:rsidP="006931F0">
          <w:pPr>
            <w:pStyle w:val="11"/>
            <w:tabs>
              <w:tab w:val="right" w:leader="dot" w:pos="7646"/>
            </w:tabs>
            <w:rPr>
              <w:rFonts w:asciiTheme="minorHAnsi" w:hAnsiTheme="minorHAnsi" w:cs="Arial"/>
              <w:lang w:val="ru-RU"/>
            </w:rPr>
          </w:pPr>
          <w:hyperlink w:anchor="_TOC_250000" w:history="1">
            <w:r w:rsidR="00C3170C" w:rsidRPr="00B84BB8">
              <w:rPr>
                <w:rFonts w:asciiTheme="minorHAnsi" w:hAnsiTheme="minorHAnsi"/>
                <w:lang w:val="ru-RU"/>
              </w:rPr>
              <w:t>СХЕМЫ ЭЛЕКТРИЧЕСКИХ СОЕДИНЕНИЙ</w:t>
            </w:r>
            <w:r w:rsidRPr="00B84BB8">
              <w:rPr>
                <w:rFonts w:asciiTheme="minorHAnsi" w:hAnsiTheme="minorHAnsi"/>
                <w:lang w:val="ru-RU"/>
              </w:rPr>
              <w:tab/>
            </w:r>
            <w:r w:rsidRPr="00B84BB8">
              <w:rPr>
                <w:rFonts w:asciiTheme="minorHAnsi" w:hAnsiTheme="minorHAnsi"/>
                <w:spacing w:val="-1"/>
                <w:lang w:val="ru-RU"/>
              </w:rPr>
              <w:t>2</w:t>
            </w:r>
          </w:hyperlink>
          <w:r w:rsidR="00B84BB8" w:rsidRPr="00B84BB8">
            <w:rPr>
              <w:rFonts w:asciiTheme="minorHAnsi" w:hAnsiTheme="minorHAnsi"/>
              <w:spacing w:val="-1"/>
              <w:lang w:val="ru-RU"/>
            </w:rPr>
            <w:t>5</w:t>
          </w:r>
        </w:p>
      </w:sdtContent>
    </w:sdt>
    <w:p w:rsidR="00A0558F" w:rsidRPr="00B84BB8" w:rsidRDefault="00A0558F" w:rsidP="00A0558F">
      <w:pPr>
        <w:spacing w:before="11"/>
        <w:rPr>
          <w:rFonts w:asciiTheme="minorHAnsi" w:eastAsia="Arial" w:hAnsiTheme="minorHAnsi" w:cs="Arial"/>
          <w:sz w:val="25"/>
          <w:szCs w:val="25"/>
        </w:rPr>
      </w:pPr>
    </w:p>
    <w:p w:rsidR="00A0558F" w:rsidRPr="00B84BB8" w:rsidRDefault="00A0558F" w:rsidP="00A0558F">
      <w:pPr>
        <w:spacing w:line="200" w:lineRule="atLeast"/>
        <w:ind w:left="736"/>
        <w:rPr>
          <w:rFonts w:asciiTheme="minorHAnsi" w:eastAsia="Arial" w:hAnsiTheme="minorHAnsi" w:cs="Arial"/>
          <w:sz w:val="20"/>
          <w:szCs w:val="20"/>
        </w:rPr>
      </w:pPr>
    </w:p>
    <w:p w:rsidR="00C3170C" w:rsidRPr="00B84BB8" w:rsidRDefault="00C3170C" w:rsidP="00A0558F">
      <w:pPr>
        <w:spacing w:line="200" w:lineRule="atLeast"/>
        <w:ind w:left="736"/>
        <w:rPr>
          <w:rFonts w:asciiTheme="minorHAnsi" w:eastAsia="Arial" w:hAnsiTheme="minorHAnsi" w:cs="Arial"/>
          <w:sz w:val="20"/>
          <w:szCs w:val="20"/>
        </w:rPr>
      </w:pPr>
    </w:p>
    <w:p w:rsidR="00C3170C" w:rsidRPr="00B84BB8" w:rsidRDefault="00C3170C" w:rsidP="00A0558F">
      <w:pPr>
        <w:spacing w:line="200" w:lineRule="atLeast"/>
        <w:ind w:left="736"/>
        <w:rPr>
          <w:rFonts w:asciiTheme="minorHAnsi" w:eastAsia="Arial" w:hAnsiTheme="minorHAnsi" w:cs="Arial"/>
          <w:sz w:val="20"/>
          <w:szCs w:val="20"/>
        </w:rPr>
      </w:pPr>
    </w:p>
    <w:p w:rsidR="00C3170C" w:rsidRPr="00B84BB8" w:rsidRDefault="00C3170C" w:rsidP="00A0558F">
      <w:pPr>
        <w:spacing w:line="200" w:lineRule="atLeast"/>
        <w:ind w:left="736"/>
        <w:rPr>
          <w:rFonts w:asciiTheme="minorHAnsi" w:eastAsia="Arial" w:hAnsiTheme="minorHAnsi" w:cs="Arial"/>
          <w:sz w:val="20"/>
          <w:szCs w:val="20"/>
        </w:rPr>
      </w:pPr>
    </w:p>
    <w:p w:rsidR="00C3170C" w:rsidRPr="00B84BB8" w:rsidRDefault="00C3170C" w:rsidP="00A0558F">
      <w:pPr>
        <w:spacing w:line="200" w:lineRule="atLeast"/>
        <w:ind w:left="736"/>
        <w:rPr>
          <w:rFonts w:asciiTheme="minorHAnsi" w:eastAsia="Arial" w:hAnsiTheme="minorHAnsi" w:cs="Arial"/>
          <w:sz w:val="20"/>
          <w:szCs w:val="20"/>
        </w:rPr>
      </w:pPr>
    </w:p>
    <w:p w:rsidR="00B84BB8" w:rsidRPr="00B84BB8" w:rsidRDefault="00B84BB8" w:rsidP="00A0558F">
      <w:pPr>
        <w:spacing w:line="200" w:lineRule="atLeast"/>
        <w:ind w:left="736"/>
        <w:rPr>
          <w:rFonts w:asciiTheme="minorHAnsi" w:eastAsia="Arial" w:hAnsiTheme="minorHAnsi" w:cs="Arial"/>
          <w:sz w:val="20"/>
          <w:szCs w:val="20"/>
        </w:rPr>
      </w:pPr>
    </w:p>
    <w:p w:rsidR="00C3170C" w:rsidRPr="00B84BB8" w:rsidRDefault="00C3170C" w:rsidP="00A0558F">
      <w:pPr>
        <w:spacing w:line="200" w:lineRule="atLeast"/>
        <w:ind w:left="736"/>
        <w:rPr>
          <w:rFonts w:asciiTheme="minorHAnsi" w:eastAsia="Arial" w:hAnsiTheme="minorHAnsi" w:cs="Arial"/>
          <w:sz w:val="20"/>
          <w:szCs w:val="20"/>
        </w:rPr>
      </w:pPr>
    </w:p>
    <w:p w:rsidR="00C3170C" w:rsidRPr="00B84BB8" w:rsidRDefault="00C3170C" w:rsidP="00A0558F">
      <w:pPr>
        <w:spacing w:line="200" w:lineRule="atLeast"/>
        <w:ind w:left="736"/>
        <w:rPr>
          <w:rFonts w:asciiTheme="minorHAnsi" w:eastAsia="Arial" w:hAnsiTheme="minorHAnsi" w:cs="Arial"/>
          <w:sz w:val="20"/>
          <w:szCs w:val="20"/>
        </w:rPr>
      </w:pPr>
    </w:p>
    <w:p w:rsidR="00C3170C" w:rsidRPr="00B84BB8" w:rsidRDefault="00C3170C" w:rsidP="00A0558F">
      <w:pPr>
        <w:spacing w:line="200" w:lineRule="atLeast"/>
        <w:ind w:left="736"/>
        <w:rPr>
          <w:rFonts w:asciiTheme="minorHAnsi" w:eastAsia="Arial" w:hAnsiTheme="minorHAnsi" w:cs="Arial"/>
          <w:sz w:val="20"/>
          <w:szCs w:val="20"/>
        </w:rPr>
      </w:pPr>
    </w:p>
    <w:p w:rsidR="00C3170C" w:rsidRPr="00B84BB8" w:rsidRDefault="00C3170C" w:rsidP="00A0558F">
      <w:pPr>
        <w:spacing w:line="200" w:lineRule="atLeast"/>
        <w:ind w:left="736"/>
        <w:rPr>
          <w:rFonts w:asciiTheme="minorHAnsi" w:eastAsia="Arial" w:hAnsiTheme="minorHAnsi" w:cs="Arial"/>
          <w:sz w:val="20"/>
          <w:szCs w:val="20"/>
        </w:rPr>
      </w:pPr>
    </w:p>
    <w:p w:rsidR="00C3170C" w:rsidRPr="00B84BB8" w:rsidRDefault="00C3170C" w:rsidP="00A0558F">
      <w:pPr>
        <w:spacing w:line="200" w:lineRule="atLeast"/>
        <w:ind w:left="736"/>
        <w:rPr>
          <w:rFonts w:asciiTheme="minorHAnsi" w:eastAsia="Arial" w:hAnsiTheme="minorHAnsi" w:cs="Arial"/>
          <w:sz w:val="20"/>
          <w:szCs w:val="20"/>
        </w:rPr>
      </w:pPr>
    </w:p>
    <w:p w:rsidR="00C3170C" w:rsidRPr="00B84BB8" w:rsidRDefault="00C3170C" w:rsidP="00C3170C">
      <w:pPr>
        <w:pStyle w:val="2"/>
        <w:rPr>
          <w:rFonts w:asciiTheme="minorHAnsi" w:hAnsiTheme="minorHAnsi"/>
          <w:b w:val="0"/>
          <w:bCs w:val="0"/>
          <w:sz w:val="20"/>
          <w:szCs w:val="20"/>
          <w:lang w:val="en-US"/>
        </w:rPr>
      </w:pPr>
      <w:r w:rsidRPr="00B84BB8">
        <w:rPr>
          <w:rFonts w:asciiTheme="minorHAnsi" w:hAnsiTheme="minorHAnsi"/>
          <w:sz w:val="20"/>
          <w:szCs w:val="20"/>
        </w:rPr>
        <w:t>ПРИНАДЛЕЖНОСТИ</w:t>
      </w:r>
    </w:p>
    <w:p w:rsidR="00C3170C" w:rsidRPr="00B84BB8" w:rsidRDefault="00C3170C" w:rsidP="00C3170C">
      <w:pPr>
        <w:pStyle w:val="afb"/>
        <w:ind w:left="276"/>
        <w:rPr>
          <w:rFonts w:asciiTheme="minorHAnsi" w:hAnsiTheme="minorHAnsi"/>
          <w:sz w:val="20"/>
          <w:szCs w:val="20"/>
          <w:lang w:val="ru-RU"/>
        </w:rPr>
      </w:pPr>
      <w:r w:rsidRPr="00B84BB8">
        <w:rPr>
          <w:rFonts w:asciiTheme="minorHAnsi" w:hAnsiTheme="minorHAnsi"/>
          <w:sz w:val="20"/>
          <w:szCs w:val="20"/>
        </w:rPr>
        <w:t>The</w:t>
      </w:r>
      <w:r w:rsidRPr="00B84BB8">
        <w:rPr>
          <w:rFonts w:asciiTheme="minorHAnsi" w:hAnsiTheme="minorHAnsi"/>
          <w:sz w:val="20"/>
          <w:szCs w:val="20"/>
          <w:lang w:val="ru-RU"/>
        </w:rPr>
        <w:t xml:space="preserve"> Приобретенный вами компрессор укомплектован следующими принадлежностями:</w:t>
      </w:r>
    </w:p>
    <w:p w:rsidR="00C3170C" w:rsidRPr="00B84BB8" w:rsidRDefault="00C3170C" w:rsidP="00C3170C">
      <w:pPr>
        <w:pStyle w:val="afb"/>
        <w:numPr>
          <w:ilvl w:val="0"/>
          <w:numId w:val="20"/>
        </w:numPr>
        <w:tabs>
          <w:tab w:val="left" w:pos="827"/>
        </w:tabs>
        <w:spacing w:before="9"/>
        <w:rPr>
          <w:rFonts w:asciiTheme="minorHAnsi" w:hAnsiTheme="minorHAnsi"/>
          <w:sz w:val="20"/>
          <w:szCs w:val="20"/>
          <w:lang w:val="ru-RU"/>
        </w:rPr>
      </w:pPr>
      <w:r w:rsidRPr="00B84BB8">
        <w:rPr>
          <w:rFonts w:asciiTheme="minorHAnsi" w:hAnsiTheme="minorHAnsi"/>
          <w:sz w:val="20"/>
          <w:szCs w:val="20"/>
          <w:lang w:val="ru-RU"/>
        </w:rPr>
        <w:t xml:space="preserve">Руководство </w:t>
      </w:r>
      <w:r w:rsidR="007E5C1C" w:rsidRPr="00B84BB8">
        <w:rPr>
          <w:rFonts w:asciiTheme="minorHAnsi" w:hAnsiTheme="minorHAnsi"/>
          <w:sz w:val="20"/>
          <w:szCs w:val="20"/>
          <w:lang w:val="ru-RU"/>
        </w:rPr>
        <w:t>по эксплуатации и техническому обслуживанию</w:t>
      </w:r>
    </w:p>
    <w:p w:rsidR="00C3170C" w:rsidRPr="00B84BB8" w:rsidRDefault="007E5C1C" w:rsidP="00C3170C">
      <w:pPr>
        <w:pStyle w:val="afb"/>
        <w:numPr>
          <w:ilvl w:val="0"/>
          <w:numId w:val="20"/>
        </w:numPr>
        <w:tabs>
          <w:tab w:val="left" w:pos="827"/>
        </w:tabs>
        <w:spacing w:before="9"/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  <w:lang w:val="ru-RU"/>
        </w:rPr>
        <w:t>Антивибрационные подушки</w:t>
      </w:r>
    </w:p>
    <w:p w:rsidR="00C3170C" w:rsidRPr="00B84BB8" w:rsidRDefault="007E5C1C" w:rsidP="00C3170C">
      <w:pPr>
        <w:pStyle w:val="afb"/>
        <w:numPr>
          <w:ilvl w:val="0"/>
          <w:numId w:val="20"/>
        </w:numPr>
        <w:tabs>
          <w:tab w:val="left" w:pos="827"/>
        </w:tabs>
        <w:spacing w:before="9"/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  <w:lang w:val="ru-RU"/>
        </w:rPr>
        <w:t>Труба для слива конденсата/масла</w:t>
      </w:r>
    </w:p>
    <w:p w:rsidR="007E5C1C" w:rsidRPr="00B84BB8" w:rsidRDefault="007E5C1C" w:rsidP="00C3170C">
      <w:pPr>
        <w:pStyle w:val="afb"/>
        <w:numPr>
          <w:ilvl w:val="0"/>
          <w:numId w:val="20"/>
        </w:numPr>
        <w:tabs>
          <w:tab w:val="left" w:pos="827"/>
        </w:tabs>
        <w:spacing w:before="9"/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  <w:lang w:val="ru-RU"/>
        </w:rPr>
        <w:t>Выходной кран воздуха</w:t>
      </w:r>
    </w:p>
    <w:p w:rsidR="00C3170C" w:rsidRPr="00B84BB8" w:rsidRDefault="00C3170C" w:rsidP="00C3170C">
      <w:pPr>
        <w:spacing w:before="2"/>
        <w:rPr>
          <w:rFonts w:asciiTheme="minorHAnsi" w:eastAsia="Arial" w:hAnsiTheme="minorHAnsi" w:cs="Arial"/>
          <w:sz w:val="20"/>
          <w:szCs w:val="20"/>
        </w:rPr>
      </w:pPr>
    </w:p>
    <w:p w:rsidR="00C3170C" w:rsidRPr="00B84BB8" w:rsidRDefault="007E5C1C" w:rsidP="007E5C1C">
      <w:pPr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  <w:r w:rsidRPr="00B84BB8">
        <w:rPr>
          <w:rFonts w:asciiTheme="minorHAnsi" w:hAnsiTheme="minorHAnsi" w:cs="PragmaticaC"/>
          <w:b/>
          <w:bCs/>
          <w:sz w:val="20"/>
          <w:szCs w:val="20"/>
          <w:lang w:eastAsia="ru-RU"/>
        </w:rPr>
        <w:t>При получении компрессора проверьте наличие вышеперечисленных принадлежностей. Рекламации, поступающие после доставки, не принимаются.</w:t>
      </w:r>
    </w:p>
    <w:p w:rsidR="00C3170C" w:rsidRPr="00B84BB8" w:rsidRDefault="00C3170C" w:rsidP="00C3170C">
      <w:pPr>
        <w:spacing w:before="3"/>
        <w:rPr>
          <w:rFonts w:asciiTheme="minorHAnsi" w:eastAsia="Arial" w:hAnsiTheme="minorHAnsi" w:cs="Arial"/>
          <w:sz w:val="20"/>
          <w:szCs w:val="20"/>
          <w:lang w:val="en-US"/>
        </w:rPr>
      </w:pPr>
    </w:p>
    <w:p w:rsidR="00C3170C" w:rsidRPr="00B84BB8" w:rsidRDefault="007E5C1C" w:rsidP="00C3170C">
      <w:pPr>
        <w:pStyle w:val="2"/>
        <w:spacing w:before="72"/>
        <w:rPr>
          <w:rFonts w:asciiTheme="minorHAnsi" w:hAnsiTheme="minorHAnsi"/>
          <w:b w:val="0"/>
          <w:bCs w:val="0"/>
          <w:sz w:val="20"/>
          <w:szCs w:val="20"/>
        </w:rPr>
      </w:pPr>
      <w:r w:rsidRPr="00B84BB8">
        <w:rPr>
          <w:rFonts w:asciiTheme="minorHAnsi" w:hAnsiTheme="minorHAnsi"/>
          <w:spacing w:val="-1"/>
          <w:sz w:val="20"/>
          <w:szCs w:val="20"/>
        </w:rPr>
        <w:t>СОСТОЯНИЕ ПОСТАВКИ</w:t>
      </w:r>
    </w:p>
    <w:p w:rsidR="007E5C1C" w:rsidRPr="00B84BB8" w:rsidRDefault="007E5C1C" w:rsidP="007E5C1C">
      <w:pPr>
        <w:autoSpaceDE w:val="0"/>
        <w:autoSpaceDN w:val="0"/>
        <w:adjustRightInd w:val="0"/>
        <w:rPr>
          <w:rFonts w:asciiTheme="minorHAnsi" w:hAnsiTheme="minorHAnsi" w:cs="PragmaticaC"/>
          <w:bCs/>
          <w:sz w:val="20"/>
          <w:szCs w:val="20"/>
          <w:lang w:eastAsia="ru-RU"/>
        </w:rPr>
      </w:pPr>
      <w:r w:rsidRPr="00B84BB8">
        <w:rPr>
          <w:rFonts w:asciiTheme="minorHAnsi" w:hAnsiTheme="minorHAnsi" w:cs="PragmaticaC"/>
          <w:bCs/>
          <w:sz w:val="20"/>
          <w:szCs w:val="20"/>
          <w:lang w:eastAsia="ru-RU"/>
        </w:rPr>
        <w:t>Каждый компрессор подвергается испытанию на заводе изготовителе и поставляется в состоянии готовности к установке и пуску в эксплуатацию.</w:t>
      </w:r>
    </w:p>
    <w:p w:rsidR="00C3170C" w:rsidRPr="00B84BB8" w:rsidRDefault="007E5C1C" w:rsidP="007E5C1C">
      <w:pPr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 w:cs="PragmaticaC"/>
          <w:bCs/>
          <w:sz w:val="20"/>
          <w:szCs w:val="20"/>
          <w:lang w:eastAsia="ru-RU"/>
        </w:rPr>
        <w:t xml:space="preserve">В компрессоре используется масло марки: </w:t>
      </w:r>
      <w:r w:rsidRPr="00B84BB8">
        <w:rPr>
          <w:rFonts w:asciiTheme="minorHAnsi" w:hAnsiTheme="minorHAnsi" w:cs="PragmaticaC"/>
          <w:bCs/>
          <w:sz w:val="20"/>
          <w:szCs w:val="20"/>
          <w:lang w:val="en-US" w:eastAsia="ru-RU"/>
        </w:rPr>
        <w:t>ROTENERGY</w:t>
      </w:r>
      <w:r w:rsidRPr="00B84BB8">
        <w:rPr>
          <w:rFonts w:asciiTheme="minorHAnsi" w:hAnsiTheme="minorHAnsi" w:cs="PragmaticaC"/>
          <w:bCs/>
          <w:sz w:val="20"/>
          <w:szCs w:val="20"/>
          <w:lang w:eastAsia="ru-RU"/>
        </w:rPr>
        <w:t xml:space="preserve"> </w:t>
      </w:r>
      <w:r w:rsidRPr="00B84BB8">
        <w:rPr>
          <w:rFonts w:asciiTheme="minorHAnsi" w:hAnsiTheme="minorHAnsi" w:cs="PragmaticaC"/>
          <w:bCs/>
          <w:sz w:val="20"/>
          <w:szCs w:val="20"/>
          <w:lang w:val="en-US" w:eastAsia="ru-RU"/>
        </w:rPr>
        <w:t>PLUS</w:t>
      </w:r>
      <w:r w:rsidRPr="00B84BB8">
        <w:rPr>
          <w:rFonts w:asciiTheme="minorHAnsi" w:hAnsiTheme="minorHAnsi"/>
          <w:sz w:val="20"/>
          <w:szCs w:val="20"/>
        </w:rPr>
        <w:t>.</w:t>
      </w:r>
    </w:p>
    <w:p w:rsidR="00C3170C" w:rsidRPr="00B84BB8" w:rsidRDefault="00C3170C" w:rsidP="00A0558F">
      <w:pPr>
        <w:spacing w:line="200" w:lineRule="atLeast"/>
        <w:ind w:left="736"/>
        <w:rPr>
          <w:rFonts w:asciiTheme="minorHAnsi" w:eastAsia="Arial" w:hAnsiTheme="minorHAnsi" w:cs="Arial"/>
          <w:sz w:val="20"/>
          <w:szCs w:val="20"/>
        </w:rPr>
      </w:pPr>
    </w:p>
    <w:p w:rsidR="00A0558F" w:rsidRPr="00B84BB8" w:rsidRDefault="00A0558F" w:rsidP="00DC475B">
      <w:pPr>
        <w:jc w:val="center"/>
        <w:rPr>
          <w:rFonts w:asciiTheme="minorHAnsi" w:hAnsiTheme="minorHAnsi"/>
          <w:b/>
          <w:i/>
        </w:rPr>
      </w:pPr>
    </w:p>
    <w:p w:rsidR="007E5C1C" w:rsidRPr="00B84BB8" w:rsidRDefault="007E5C1C" w:rsidP="00DC475B">
      <w:pPr>
        <w:jc w:val="center"/>
        <w:rPr>
          <w:rFonts w:asciiTheme="minorHAnsi" w:hAnsiTheme="minorHAnsi"/>
          <w:b/>
          <w:i/>
        </w:rPr>
      </w:pPr>
    </w:p>
    <w:p w:rsidR="007E5C1C" w:rsidRPr="00B84BB8" w:rsidRDefault="007E5C1C" w:rsidP="00DC475B">
      <w:pPr>
        <w:jc w:val="center"/>
        <w:rPr>
          <w:rFonts w:asciiTheme="minorHAnsi" w:hAnsiTheme="minorHAnsi"/>
          <w:b/>
          <w:i/>
        </w:rPr>
      </w:pPr>
    </w:p>
    <w:p w:rsidR="007E5C1C" w:rsidRPr="00B84BB8" w:rsidRDefault="007E5C1C" w:rsidP="00DC475B">
      <w:pPr>
        <w:jc w:val="center"/>
        <w:rPr>
          <w:rFonts w:asciiTheme="minorHAnsi" w:hAnsiTheme="minorHAnsi"/>
          <w:b/>
          <w:i/>
        </w:rPr>
      </w:pPr>
    </w:p>
    <w:p w:rsidR="007E5C1C" w:rsidRPr="00B84BB8" w:rsidRDefault="007E5C1C" w:rsidP="00DC475B">
      <w:pPr>
        <w:jc w:val="center"/>
        <w:rPr>
          <w:rFonts w:asciiTheme="minorHAnsi" w:hAnsiTheme="minorHAnsi"/>
          <w:b/>
          <w:i/>
        </w:rPr>
      </w:pPr>
    </w:p>
    <w:p w:rsidR="007E5C1C" w:rsidRPr="00B84BB8" w:rsidRDefault="007E5C1C" w:rsidP="00DC475B">
      <w:pPr>
        <w:jc w:val="center"/>
        <w:rPr>
          <w:rFonts w:asciiTheme="minorHAnsi" w:hAnsiTheme="minorHAnsi"/>
          <w:b/>
          <w:i/>
        </w:rPr>
      </w:pPr>
    </w:p>
    <w:p w:rsidR="007E5C1C" w:rsidRPr="00B84BB8" w:rsidRDefault="007E5C1C" w:rsidP="00DC475B">
      <w:pPr>
        <w:jc w:val="center"/>
        <w:rPr>
          <w:rFonts w:asciiTheme="minorHAnsi" w:hAnsiTheme="minorHAnsi"/>
          <w:b/>
          <w:i/>
        </w:rPr>
      </w:pPr>
      <w:r w:rsidRPr="00B84BB8">
        <w:rPr>
          <w:rFonts w:asciiTheme="minorHAnsi" w:eastAsia="Arial Black" w:hAnsiTheme="minorHAnsi" w:cs="Arial Black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05F4869B" wp14:editId="10DCADC5">
                <wp:extent cx="5940425" cy="320835"/>
                <wp:effectExtent l="0" t="0" r="22225" b="22225"/>
                <wp:docPr id="123" name="Поле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0425" cy="3208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84BB8" w:rsidRDefault="00B84BB8" w:rsidP="007E5C1C">
                            <w:pPr>
                              <w:spacing w:before="91"/>
                              <w:ind w:right="15"/>
                              <w:jc w:val="center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ОБЩИЕ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РАЗМЕРЫ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НА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РАМЕ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 2,2-3-4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КВТ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е 123" o:spid="_x0000_s1032" type="#_x0000_t202" style="width:467.75pt;height:2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" filled="f" strokeweight="1pt">
                <v:textbox inset="0,0,0,0">
                  <w:txbxContent>
                    <w:p w:rsidR="00B84BB8" w:rsidRDefault="00B84BB8" w:rsidP="007E5C1C">
                      <w:pPr>
                        <w:spacing w:before="91"/>
                        <w:ind w:right="15"/>
                        <w:jc w:val="center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ОБЩИЕ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РАЗМЕРЫ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–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НА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РАМЕ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 2,2-3-4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КВТ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5C1C" w:rsidRPr="00B84BB8" w:rsidRDefault="007E5C1C" w:rsidP="00DC475B">
      <w:pPr>
        <w:jc w:val="center"/>
        <w:rPr>
          <w:rFonts w:asciiTheme="minorHAnsi" w:hAnsiTheme="minorHAnsi"/>
          <w:b/>
          <w:i/>
        </w:rPr>
      </w:pPr>
    </w:p>
    <w:p w:rsidR="007E5C1C" w:rsidRPr="00B84BB8" w:rsidRDefault="007E5C1C" w:rsidP="00DC475B">
      <w:pPr>
        <w:jc w:val="center"/>
        <w:rPr>
          <w:rFonts w:asciiTheme="minorHAnsi" w:hAnsiTheme="minorHAnsi"/>
          <w:b/>
          <w:i/>
        </w:rPr>
      </w:pPr>
    </w:p>
    <w:p w:rsidR="007E5C1C" w:rsidRPr="00B84BB8" w:rsidRDefault="007E5C1C" w:rsidP="00DC475B">
      <w:pPr>
        <w:jc w:val="center"/>
        <w:rPr>
          <w:rFonts w:asciiTheme="minorHAnsi" w:hAnsiTheme="minorHAnsi"/>
          <w:b/>
          <w:i/>
        </w:rPr>
      </w:pPr>
    </w:p>
    <w:p w:rsidR="007E5C1C" w:rsidRPr="00B84BB8" w:rsidRDefault="007E5C1C" w:rsidP="00DC475B">
      <w:pPr>
        <w:jc w:val="center"/>
        <w:rPr>
          <w:rFonts w:asciiTheme="minorHAnsi" w:hAnsiTheme="minorHAnsi"/>
          <w:b/>
          <w:i/>
        </w:rPr>
      </w:pPr>
    </w:p>
    <w:p w:rsidR="007E5C1C" w:rsidRPr="00B84BB8" w:rsidRDefault="007E5C1C" w:rsidP="00DC475B">
      <w:pPr>
        <w:jc w:val="center"/>
        <w:rPr>
          <w:rFonts w:asciiTheme="minorHAnsi" w:hAnsiTheme="minorHAnsi"/>
          <w:b/>
          <w:i/>
        </w:rPr>
      </w:pPr>
      <w:r w:rsidRPr="00B84BB8">
        <w:rPr>
          <w:rFonts w:asciiTheme="minorHAnsi" w:hAnsiTheme="minorHAnsi"/>
          <w:b/>
          <w:i/>
          <w:noProof/>
          <w:lang w:eastAsia="ru-RU"/>
        </w:rPr>
        <w:drawing>
          <wp:inline distT="0" distB="0" distL="0" distR="0" wp14:anchorId="7D0320A6" wp14:editId="7C088872">
            <wp:extent cx="3166281" cy="3764996"/>
            <wp:effectExtent l="0" t="0" r="0" b="6985"/>
            <wp:docPr id="1072" name="Рисунок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774" cy="376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C1C" w:rsidRPr="00B84BB8" w:rsidRDefault="007E5C1C" w:rsidP="00DC475B">
      <w:pPr>
        <w:jc w:val="center"/>
        <w:rPr>
          <w:rFonts w:asciiTheme="minorHAnsi" w:hAnsiTheme="minorHAnsi"/>
          <w:b/>
          <w:i/>
        </w:rPr>
      </w:pPr>
    </w:p>
    <w:p w:rsidR="007E5C1C" w:rsidRPr="00B84BB8" w:rsidRDefault="007E5C1C" w:rsidP="00DC475B">
      <w:pPr>
        <w:jc w:val="center"/>
        <w:rPr>
          <w:rFonts w:asciiTheme="minorHAnsi" w:hAnsiTheme="minorHAnsi"/>
          <w:b/>
          <w:i/>
        </w:rPr>
      </w:pPr>
      <w:r w:rsidRPr="00B84BB8">
        <w:rPr>
          <w:rFonts w:asciiTheme="minorHAnsi" w:hAnsiTheme="minorHAnsi"/>
          <w:b/>
          <w:i/>
          <w:noProof/>
          <w:lang w:eastAsia="ru-RU"/>
        </w:rPr>
        <w:drawing>
          <wp:inline distT="0" distB="0" distL="0" distR="0" wp14:anchorId="6E677F43" wp14:editId="138A254E">
            <wp:extent cx="3254845" cy="3944925"/>
            <wp:effectExtent l="0" t="0" r="3175" b="0"/>
            <wp:docPr id="1073" name="Рисунок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863" cy="394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C1C" w:rsidRPr="00B84BB8" w:rsidRDefault="00C70BE3" w:rsidP="00DC475B">
      <w:pPr>
        <w:jc w:val="center"/>
        <w:rPr>
          <w:rFonts w:asciiTheme="minorHAnsi" w:hAnsiTheme="minorHAnsi"/>
          <w:b/>
          <w:i/>
        </w:rPr>
      </w:pPr>
      <w:r w:rsidRPr="00B84BB8">
        <w:rPr>
          <w:rFonts w:asciiTheme="minorHAnsi" w:eastAsia="Arial Black" w:hAnsiTheme="minorHAnsi" w:cs="Arial Black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35C5CD78" wp14:editId="00684DEA">
                <wp:extent cx="5940425" cy="320675"/>
                <wp:effectExtent l="0" t="0" r="22225" b="22225"/>
                <wp:docPr id="1074" name="Поле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0425" cy="3206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84BB8" w:rsidRDefault="00B84BB8" w:rsidP="00C70BE3">
                            <w:pPr>
                              <w:spacing w:before="91"/>
                              <w:ind w:right="15"/>
                              <w:jc w:val="center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ОБЩИЕ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РАЗМЕРЫ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НА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РЕСИВЕРЕ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 200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Л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 2,2-3-4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КВТ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е 1074" o:spid="_x0000_s1033" type="#_x0000_t202" style="width:467.75pt;height:2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" filled="f" strokeweight="1pt">
                <v:textbox inset="0,0,0,0">
                  <w:txbxContent>
                    <w:p w:rsidR="00B84BB8" w:rsidRDefault="00B84BB8" w:rsidP="00C70BE3">
                      <w:pPr>
                        <w:spacing w:before="91"/>
                        <w:ind w:right="15"/>
                        <w:jc w:val="center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ОБЩИЕ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РАЗМЕРЫ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–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НА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РЕСИВЕРЕ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 200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Л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 2,2-3-4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КВТ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5C1C" w:rsidRPr="00B84BB8" w:rsidRDefault="007E5C1C" w:rsidP="00DC475B">
      <w:pPr>
        <w:jc w:val="center"/>
        <w:rPr>
          <w:rFonts w:asciiTheme="minorHAnsi" w:hAnsiTheme="minorHAnsi"/>
          <w:b/>
          <w:i/>
        </w:rPr>
      </w:pPr>
    </w:p>
    <w:p w:rsidR="007E5C1C" w:rsidRPr="00B84BB8" w:rsidRDefault="007E5C1C" w:rsidP="00DC475B">
      <w:pPr>
        <w:jc w:val="center"/>
        <w:rPr>
          <w:rFonts w:asciiTheme="minorHAnsi" w:hAnsiTheme="minorHAnsi"/>
          <w:b/>
          <w:i/>
        </w:rPr>
      </w:pPr>
    </w:p>
    <w:p w:rsidR="007E5C1C" w:rsidRPr="00B84BB8" w:rsidRDefault="007E5C1C" w:rsidP="00DC475B">
      <w:pPr>
        <w:jc w:val="center"/>
        <w:rPr>
          <w:rFonts w:asciiTheme="minorHAnsi" w:hAnsiTheme="minorHAnsi"/>
          <w:b/>
          <w:i/>
        </w:rPr>
      </w:pPr>
    </w:p>
    <w:p w:rsidR="007E5C1C" w:rsidRPr="00B84BB8" w:rsidRDefault="00C70BE3" w:rsidP="00DC475B">
      <w:pPr>
        <w:jc w:val="center"/>
        <w:rPr>
          <w:rFonts w:asciiTheme="minorHAnsi" w:hAnsiTheme="minorHAnsi"/>
          <w:b/>
          <w:i/>
        </w:rPr>
      </w:pPr>
      <w:r w:rsidRPr="00B84BB8">
        <w:rPr>
          <w:rFonts w:asciiTheme="minorHAnsi" w:hAnsiTheme="minorHAnsi"/>
          <w:b/>
          <w:i/>
          <w:noProof/>
          <w:lang w:eastAsia="ru-RU"/>
        </w:rPr>
        <w:drawing>
          <wp:inline distT="0" distB="0" distL="0" distR="0" wp14:anchorId="3C81AAE7" wp14:editId="55862FCB">
            <wp:extent cx="4343140" cy="3664423"/>
            <wp:effectExtent l="0" t="0" r="635" b="0"/>
            <wp:docPr id="1075" name="Рисунок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978" cy="366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C1C" w:rsidRPr="00B84BB8" w:rsidRDefault="007E5C1C" w:rsidP="00DC475B">
      <w:pPr>
        <w:jc w:val="center"/>
        <w:rPr>
          <w:rFonts w:asciiTheme="minorHAnsi" w:hAnsiTheme="minorHAnsi"/>
          <w:b/>
          <w:i/>
        </w:rPr>
      </w:pPr>
    </w:p>
    <w:p w:rsidR="007E5C1C" w:rsidRPr="00B84BB8" w:rsidRDefault="00C70BE3" w:rsidP="00DC475B">
      <w:pPr>
        <w:jc w:val="center"/>
        <w:rPr>
          <w:rFonts w:asciiTheme="minorHAnsi" w:hAnsiTheme="minorHAnsi"/>
          <w:b/>
          <w:i/>
        </w:rPr>
      </w:pPr>
      <w:r w:rsidRPr="00B84BB8">
        <w:rPr>
          <w:rFonts w:asciiTheme="minorHAnsi" w:hAnsiTheme="minorHAnsi"/>
          <w:b/>
          <w:i/>
          <w:noProof/>
          <w:lang w:eastAsia="ru-RU"/>
        </w:rPr>
        <w:drawing>
          <wp:inline distT="0" distB="0" distL="0" distR="0" wp14:anchorId="17E458BD" wp14:editId="2E2D03E8">
            <wp:extent cx="3729371" cy="3896888"/>
            <wp:effectExtent l="0" t="0" r="4445" b="8890"/>
            <wp:docPr id="1076" name="Рисунок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965" cy="390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C1C" w:rsidRPr="00B84BB8" w:rsidRDefault="007E5C1C" w:rsidP="00DC475B">
      <w:pPr>
        <w:jc w:val="center"/>
        <w:rPr>
          <w:rFonts w:asciiTheme="minorHAnsi" w:hAnsiTheme="minorHAnsi"/>
          <w:b/>
          <w:i/>
        </w:rPr>
      </w:pPr>
    </w:p>
    <w:p w:rsidR="007E5C1C" w:rsidRPr="00B84BB8" w:rsidRDefault="007E5C1C" w:rsidP="00DC475B">
      <w:pPr>
        <w:jc w:val="center"/>
        <w:rPr>
          <w:rFonts w:asciiTheme="minorHAnsi" w:hAnsiTheme="minorHAnsi"/>
          <w:b/>
          <w:i/>
        </w:rPr>
      </w:pPr>
    </w:p>
    <w:p w:rsidR="007E5C1C" w:rsidRPr="00B84BB8" w:rsidRDefault="00C70BE3" w:rsidP="00DC475B">
      <w:pPr>
        <w:jc w:val="center"/>
        <w:rPr>
          <w:rFonts w:asciiTheme="minorHAnsi" w:hAnsiTheme="minorHAnsi"/>
          <w:b/>
          <w:i/>
        </w:rPr>
      </w:pPr>
      <w:r w:rsidRPr="00B84BB8">
        <w:rPr>
          <w:rFonts w:asciiTheme="minorHAnsi" w:eastAsia="Arial Black" w:hAnsiTheme="minorHAnsi" w:cs="Arial Black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0FFBAC6F" wp14:editId="4512C6EF">
                <wp:extent cx="5940425" cy="607326"/>
                <wp:effectExtent l="0" t="0" r="22225" b="21590"/>
                <wp:docPr id="1078" name="Поле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0425" cy="60732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84BB8" w:rsidRDefault="00B84BB8" w:rsidP="00C70BE3">
                            <w:pPr>
                              <w:spacing w:before="91"/>
                              <w:ind w:right="15"/>
                              <w:jc w:val="center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ОБЩИЕ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РАЗМЕРЫ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НА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РЕСИВЕРЕ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 200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Л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С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РЕФРИЖЕРАТОРНЫМ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ОСУШИТЕЛЕМ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 2,2-3-4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КВТ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е 1078" o:spid="_x0000_s1034" type="#_x0000_t202" style="width:467.75pt;height:4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" filled="f" strokeweight="1pt">
                <v:textbox inset="0,0,0,0">
                  <w:txbxContent>
                    <w:p w:rsidR="00B84BB8" w:rsidRDefault="00B84BB8" w:rsidP="00C70BE3">
                      <w:pPr>
                        <w:spacing w:before="91"/>
                        <w:ind w:right="15"/>
                        <w:jc w:val="center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ОБЩИЕ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РАЗМЕРЫ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–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НА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РЕСИВЕРЕ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 200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Л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С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РЕФРИЖЕРАТОРНЫМ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ОСУШИТЕЛЕМ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 2,2-3-4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КВТ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5C1C" w:rsidRPr="00B84BB8" w:rsidRDefault="007E5C1C" w:rsidP="00DC475B">
      <w:pPr>
        <w:jc w:val="center"/>
        <w:rPr>
          <w:rFonts w:asciiTheme="minorHAnsi" w:hAnsiTheme="minorHAnsi"/>
          <w:b/>
          <w:i/>
        </w:rPr>
      </w:pPr>
    </w:p>
    <w:p w:rsidR="007E5C1C" w:rsidRPr="00B84BB8" w:rsidRDefault="007E5C1C" w:rsidP="00DC475B">
      <w:pPr>
        <w:jc w:val="center"/>
        <w:rPr>
          <w:rFonts w:asciiTheme="minorHAnsi" w:hAnsiTheme="minorHAnsi"/>
          <w:b/>
          <w:i/>
        </w:rPr>
      </w:pPr>
    </w:p>
    <w:p w:rsidR="007E5C1C" w:rsidRPr="00B84BB8" w:rsidRDefault="003B5028" w:rsidP="00DC475B">
      <w:pPr>
        <w:jc w:val="center"/>
        <w:rPr>
          <w:rFonts w:asciiTheme="minorHAnsi" w:hAnsiTheme="minorHAnsi"/>
          <w:b/>
          <w:i/>
        </w:rPr>
      </w:pPr>
      <w:r w:rsidRPr="00B84BB8">
        <w:rPr>
          <w:rFonts w:asciiTheme="minorHAnsi" w:hAnsiTheme="minorHAnsi"/>
          <w:b/>
          <w:i/>
          <w:noProof/>
          <w:lang w:eastAsia="ru-RU"/>
        </w:rPr>
        <w:drawing>
          <wp:inline distT="0" distB="0" distL="0" distR="0" wp14:anchorId="7C66A9E5" wp14:editId="0990A5B0">
            <wp:extent cx="3475499" cy="3705367"/>
            <wp:effectExtent l="0" t="0" r="0" b="0"/>
            <wp:docPr id="1079" name="Рисунок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433" cy="370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028" w:rsidRPr="00B84BB8" w:rsidRDefault="003B5028" w:rsidP="00DC475B">
      <w:pPr>
        <w:jc w:val="center"/>
        <w:rPr>
          <w:rFonts w:asciiTheme="minorHAnsi" w:hAnsiTheme="minorHAnsi"/>
          <w:b/>
          <w:i/>
        </w:rPr>
      </w:pPr>
    </w:p>
    <w:p w:rsidR="003B5028" w:rsidRPr="00B84BB8" w:rsidRDefault="003B5028" w:rsidP="00DC475B">
      <w:pPr>
        <w:jc w:val="center"/>
        <w:rPr>
          <w:rFonts w:asciiTheme="minorHAnsi" w:hAnsiTheme="minorHAnsi"/>
          <w:b/>
          <w:i/>
        </w:rPr>
      </w:pPr>
      <w:r w:rsidRPr="00B84BB8">
        <w:rPr>
          <w:rFonts w:asciiTheme="minorHAnsi" w:hAnsiTheme="minorHAnsi"/>
          <w:b/>
          <w:i/>
          <w:noProof/>
          <w:lang w:eastAsia="ru-RU"/>
        </w:rPr>
        <w:drawing>
          <wp:inline distT="0" distB="0" distL="0" distR="0" wp14:anchorId="0D310F35" wp14:editId="2E21158F">
            <wp:extent cx="3350526" cy="3587833"/>
            <wp:effectExtent l="0" t="0" r="2540" b="0"/>
            <wp:docPr id="1080" name="Рисунок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666" cy="358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C1C" w:rsidRPr="00B84BB8" w:rsidRDefault="007E5C1C" w:rsidP="00DC475B">
      <w:pPr>
        <w:jc w:val="center"/>
        <w:rPr>
          <w:rFonts w:asciiTheme="minorHAnsi" w:hAnsiTheme="minorHAnsi"/>
          <w:b/>
          <w:i/>
        </w:rPr>
      </w:pPr>
    </w:p>
    <w:p w:rsidR="007E5C1C" w:rsidRPr="00B84BB8" w:rsidRDefault="007E5C1C" w:rsidP="00DC475B">
      <w:pPr>
        <w:jc w:val="center"/>
        <w:rPr>
          <w:rFonts w:asciiTheme="minorHAnsi" w:hAnsiTheme="minorHAnsi"/>
          <w:b/>
          <w:i/>
        </w:rPr>
      </w:pPr>
    </w:p>
    <w:p w:rsidR="007E5C1C" w:rsidRPr="00B84BB8" w:rsidRDefault="007E5C1C" w:rsidP="00DC475B">
      <w:pPr>
        <w:jc w:val="center"/>
        <w:rPr>
          <w:rFonts w:asciiTheme="minorHAnsi" w:hAnsiTheme="minorHAnsi"/>
          <w:b/>
          <w:i/>
        </w:rPr>
      </w:pPr>
    </w:p>
    <w:p w:rsidR="007E5C1C" w:rsidRPr="00B84BB8" w:rsidRDefault="003B5028" w:rsidP="00DC475B">
      <w:pPr>
        <w:jc w:val="center"/>
        <w:rPr>
          <w:rFonts w:asciiTheme="minorHAnsi" w:hAnsiTheme="minorHAnsi"/>
          <w:b/>
          <w:i/>
        </w:rPr>
      </w:pPr>
      <w:r w:rsidRPr="00B84BB8">
        <w:rPr>
          <w:rFonts w:asciiTheme="minorHAnsi" w:eastAsia="Arial Black" w:hAnsiTheme="minorHAnsi" w:cs="Arial Black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4644D65B" wp14:editId="59E03EDE">
                <wp:extent cx="5940425" cy="368490"/>
                <wp:effectExtent l="0" t="0" r="22225" b="12700"/>
                <wp:docPr id="1081" name="Поле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0425" cy="3684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84BB8" w:rsidRDefault="00B84BB8" w:rsidP="003B5028">
                            <w:pPr>
                              <w:spacing w:before="91"/>
                              <w:ind w:right="15"/>
                              <w:jc w:val="center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ОБЩИЕ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РАЗМЕРЫ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НА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РАМЕ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 5,5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КВТ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е 1081" o:spid="_x0000_s1035" type="#_x0000_t202" style="width:467.75pt;height:2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" filled="f" strokeweight="1pt">
                <v:textbox inset="0,0,0,0">
                  <w:txbxContent>
                    <w:p w:rsidR="00B84BB8" w:rsidRDefault="00B84BB8" w:rsidP="003B5028">
                      <w:pPr>
                        <w:spacing w:before="91"/>
                        <w:ind w:right="15"/>
                        <w:jc w:val="center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ОБЩИЕ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РАЗМЕРЫ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–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НА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РАМЕ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 5,5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КВТ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5C1C" w:rsidRPr="00B84BB8" w:rsidRDefault="007E5C1C" w:rsidP="00DC475B">
      <w:pPr>
        <w:jc w:val="center"/>
        <w:rPr>
          <w:rFonts w:asciiTheme="minorHAnsi" w:hAnsiTheme="minorHAnsi"/>
          <w:b/>
          <w:i/>
        </w:rPr>
      </w:pPr>
    </w:p>
    <w:p w:rsidR="007E5C1C" w:rsidRPr="00B84BB8" w:rsidRDefault="007E5C1C" w:rsidP="00DC475B">
      <w:pPr>
        <w:jc w:val="center"/>
        <w:rPr>
          <w:rFonts w:asciiTheme="minorHAnsi" w:hAnsiTheme="minorHAnsi"/>
          <w:b/>
          <w:i/>
        </w:rPr>
      </w:pPr>
    </w:p>
    <w:p w:rsidR="007E5C1C" w:rsidRPr="00B84BB8" w:rsidRDefault="007E5C1C" w:rsidP="00DC475B">
      <w:pPr>
        <w:jc w:val="center"/>
        <w:rPr>
          <w:rFonts w:asciiTheme="minorHAnsi" w:hAnsiTheme="minorHAnsi"/>
          <w:b/>
          <w:i/>
        </w:rPr>
      </w:pPr>
    </w:p>
    <w:p w:rsidR="007E5C1C" w:rsidRPr="00B84BB8" w:rsidRDefault="003B5028" w:rsidP="00DC475B">
      <w:pPr>
        <w:jc w:val="center"/>
        <w:rPr>
          <w:rFonts w:asciiTheme="minorHAnsi" w:hAnsiTheme="minorHAnsi"/>
          <w:b/>
          <w:i/>
        </w:rPr>
      </w:pPr>
      <w:r w:rsidRPr="00B84BB8">
        <w:rPr>
          <w:rFonts w:asciiTheme="minorHAnsi" w:hAnsiTheme="minorHAnsi"/>
          <w:b/>
          <w:i/>
          <w:noProof/>
          <w:lang w:eastAsia="ru-RU"/>
        </w:rPr>
        <w:drawing>
          <wp:inline distT="0" distB="0" distL="0" distR="0" wp14:anchorId="0AD8B460" wp14:editId="368C85AA">
            <wp:extent cx="2905868" cy="6598693"/>
            <wp:effectExtent l="0" t="0" r="8890" b="0"/>
            <wp:docPr id="1083" name="Рисунок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03" cy="660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C1C" w:rsidRPr="00B84BB8" w:rsidRDefault="007E5C1C" w:rsidP="00DC475B">
      <w:pPr>
        <w:jc w:val="center"/>
        <w:rPr>
          <w:rFonts w:asciiTheme="minorHAnsi" w:hAnsiTheme="minorHAnsi"/>
          <w:b/>
          <w:i/>
        </w:rPr>
      </w:pPr>
    </w:p>
    <w:p w:rsidR="007E5C1C" w:rsidRPr="00B84BB8" w:rsidRDefault="007E5C1C" w:rsidP="00DC475B">
      <w:pPr>
        <w:jc w:val="center"/>
        <w:rPr>
          <w:rFonts w:asciiTheme="minorHAnsi" w:hAnsiTheme="minorHAnsi"/>
          <w:b/>
          <w:i/>
        </w:rPr>
      </w:pPr>
    </w:p>
    <w:p w:rsidR="007E5C1C" w:rsidRPr="00B84BB8" w:rsidRDefault="007E5C1C" w:rsidP="00DC475B">
      <w:pPr>
        <w:jc w:val="center"/>
        <w:rPr>
          <w:rFonts w:asciiTheme="minorHAnsi" w:hAnsiTheme="minorHAnsi"/>
          <w:b/>
          <w:i/>
        </w:rPr>
      </w:pPr>
    </w:p>
    <w:p w:rsidR="007E5C1C" w:rsidRPr="00B84BB8" w:rsidRDefault="007E5C1C" w:rsidP="00DC475B">
      <w:pPr>
        <w:jc w:val="center"/>
        <w:rPr>
          <w:rFonts w:asciiTheme="minorHAnsi" w:hAnsiTheme="minorHAnsi"/>
          <w:b/>
          <w:i/>
        </w:rPr>
      </w:pPr>
    </w:p>
    <w:p w:rsidR="007E5C1C" w:rsidRPr="00B84BB8" w:rsidRDefault="007E5C1C" w:rsidP="00DC475B">
      <w:pPr>
        <w:jc w:val="center"/>
        <w:rPr>
          <w:rFonts w:asciiTheme="minorHAnsi" w:hAnsiTheme="minorHAnsi"/>
          <w:b/>
          <w:i/>
        </w:rPr>
      </w:pPr>
    </w:p>
    <w:p w:rsidR="007E5C1C" w:rsidRPr="00B84BB8" w:rsidRDefault="007E5C1C" w:rsidP="00DC475B">
      <w:pPr>
        <w:jc w:val="center"/>
        <w:rPr>
          <w:rFonts w:asciiTheme="minorHAnsi" w:hAnsiTheme="minorHAnsi"/>
          <w:b/>
          <w:i/>
        </w:rPr>
      </w:pPr>
    </w:p>
    <w:p w:rsidR="007E5C1C" w:rsidRPr="00B84BB8" w:rsidRDefault="007E5C1C" w:rsidP="00DC475B">
      <w:pPr>
        <w:jc w:val="center"/>
        <w:rPr>
          <w:rFonts w:asciiTheme="minorHAnsi" w:hAnsiTheme="minorHAnsi"/>
          <w:b/>
          <w:i/>
        </w:rPr>
      </w:pPr>
    </w:p>
    <w:p w:rsidR="007E5C1C" w:rsidRPr="00B84BB8" w:rsidRDefault="007E5C1C" w:rsidP="00DC475B">
      <w:pPr>
        <w:jc w:val="center"/>
        <w:rPr>
          <w:rFonts w:asciiTheme="minorHAnsi" w:hAnsiTheme="minorHAnsi"/>
          <w:b/>
          <w:i/>
        </w:rPr>
      </w:pPr>
    </w:p>
    <w:p w:rsidR="007E5C1C" w:rsidRPr="00B84BB8" w:rsidRDefault="00DD179C" w:rsidP="00DC475B">
      <w:pPr>
        <w:jc w:val="center"/>
        <w:rPr>
          <w:rFonts w:asciiTheme="minorHAnsi" w:hAnsiTheme="minorHAnsi"/>
          <w:b/>
          <w:i/>
        </w:rPr>
      </w:pPr>
      <w:r w:rsidRPr="00B84BB8">
        <w:rPr>
          <w:rFonts w:asciiTheme="minorHAnsi" w:eastAsia="Arial Black" w:hAnsiTheme="minorHAnsi" w:cs="Arial Black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47F0ACD7" wp14:editId="77238506">
                <wp:extent cx="5940425" cy="368300"/>
                <wp:effectExtent l="0" t="0" r="22225" b="12700"/>
                <wp:docPr id="1084" name="Поле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0425" cy="368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84BB8" w:rsidRDefault="00B84BB8" w:rsidP="00DD179C">
                            <w:pPr>
                              <w:spacing w:before="91"/>
                              <w:ind w:right="15"/>
                              <w:jc w:val="center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ОБЩИЕ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РАЗМЕРЫ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НА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РЕСИВЕРЕ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 270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Л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 5,5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КВТ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е 1084" o:spid="_x0000_s1036" type="#_x0000_t202" style="width:467.75pt;height:2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" filled="f" strokeweight="1pt">
                <v:textbox inset="0,0,0,0">
                  <w:txbxContent>
                    <w:p w:rsidR="00B84BB8" w:rsidRDefault="00B84BB8" w:rsidP="00DD179C">
                      <w:pPr>
                        <w:spacing w:before="91"/>
                        <w:ind w:right="15"/>
                        <w:jc w:val="center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ОБЩИЕ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РАЗМЕРЫ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–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НА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РЕСИВЕРЕ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 270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Л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 5,5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КВТ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5C1C" w:rsidRPr="00B84BB8" w:rsidRDefault="007E5C1C" w:rsidP="00DC475B">
      <w:pPr>
        <w:jc w:val="center"/>
        <w:rPr>
          <w:rFonts w:asciiTheme="minorHAnsi" w:hAnsiTheme="minorHAnsi"/>
          <w:b/>
          <w:i/>
        </w:rPr>
      </w:pPr>
    </w:p>
    <w:p w:rsidR="007E5C1C" w:rsidRPr="00B84BB8" w:rsidRDefault="007E5C1C" w:rsidP="00DC475B">
      <w:pPr>
        <w:jc w:val="center"/>
        <w:rPr>
          <w:rFonts w:asciiTheme="minorHAnsi" w:hAnsiTheme="minorHAnsi"/>
          <w:b/>
          <w:i/>
        </w:rPr>
      </w:pPr>
    </w:p>
    <w:p w:rsidR="007E5C1C" w:rsidRPr="00B84BB8" w:rsidRDefault="007E5C1C" w:rsidP="00DC475B">
      <w:pPr>
        <w:jc w:val="center"/>
        <w:rPr>
          <w:rFonts w:asciiTheme="minorHAnsi" w:hAnsiTheme="minorHAnsi"/>
          <w:b/>
          <w:i/>
        </w:rPr>
      </w:pPr>
    </w:p>
    <w:p w:rsidR="007E5C1C" w:rsidRPr="00B84BB8" w:rsidRDefault="00DD179C" w:rsidP="00DC475B">
      <w:pPr>
        <w:jc w:val="center"/>
        <w:rPr>
          <w:rFonts w:asciiTheme="minorHAnsi" w:hAnsiTheme="minorHAnsi"/>
          <w:b/>
          <w:i/>
        </w:rPr>
      </w:pPr>
      <w:r w:rsidRPr="00B84BB8">
        <w:rPr>
          <w:rFonts w:asciiTheme="minorHAnsi" w:hAnsiTheme="minorHAnsi"/>
          <w:b/>
          <w:i/>
          <w:noProof/>
          <w:lang w:eastAsia="ru-RU"/>
        </w:rPr>
        <w:drawing>
          <wp:inline distT="0" distB="0" distL="0" distR="0" wp14:anchorId="28B33DFA" wp14:editId="7F5D70F7">
            <wp:extent cx="4817745" cy="7410450"/>
            <wp:effectExtent l="0" t="0" r="1905" b="0"/>
            <wp:docPr id="1085" name="Рисунок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4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C1C" w:rsidRPr="00B84BB8" w:rsidRDefault="007E5C1C" w:rsidP="00DC475B">
      <w:pPr>
        <w:jc w:val="center"/>
        <w:rPr>
          <w:rFonts w:asciiTheme="minorHAnsi" w:hAnsiTheme="minorHAnsi"/>
          <w:b/>
          <w:i/>
        </w:rPr>
      </w:pPr>
    </w:p>
    <w:p w:rsidR="00DD179C" w:rsidRPr="00B84BB8" w:rsidRDefault="00DD179C" w:rsidP="00DC475B">
      <w:pPr>
        <w:jc w:val="center"/>
        <w:rPr>
          <w:rFonts w:asciiTheme="minorHAnsi" w:hAnsiTheme="minorHAnsi"/>
          <w:b/>
          <w:i/>
        </w:rPr>
      </w:pPr>
    </w:p>
    <w:p w:rsidR="00DD179C" w:rsidRPr="00B84BB8" w:rsidRDefault="00DD179C" w:rsidP="00DC475B">
      <w:pPr>
        <w:jc w:val="center"/>
        <w:rPr>
          <w:rFonts w:asciiTheme="minorHAnsi" w:hAnsiTheme="minorHAnsi"/>
          <w:b/>
          <w:i/>
        </w:rPr>
      </w:pPr>
    </w:p>
    <w:p w:rsidR="00DD179C" w:rsidRPr="00B84BB8" w:rsidRDefault="00DD179C" w:rsidP="00DC475B">
      <w:pPr>
        <w:jc w:val="center"/>
        <w:rPr>
          <w:rFonts w:asciiTheme="minorHAnsi" w:hAnsiTheme="minorHAnsi"/>
          <w:b/>
          <w:i/>
        </w:rPr>
      </w:pPr>
    </w:p>
    <w:p w:rsidR="00DD179C" w:rsidRPr="00B84BB8" w:rsidRDefault="00DD179C" w:rsidP="00DC475B">
      <w:pPr>
        <w:jc w:val="center"/>
        <w:rPr>
          <w:rFonts w:asciiTheme="minorHAnsi" w:hAnsiTheme="minorHAnsi"/>
          <w:b/>
          <w:i/>
        </w:rPr>
      </w:pPr>
      <w:r w:rsidRPr="00B84BB8">
        <w:rPr>
          <w:rFonts w:asciiTheme="minorHAnsi" w:eastAsia="Arial Black" w:hAnsiTheme="minorHAnsi" w:cs="Arial Black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3EC3A912" wp14:editId="7339DC3F">
                <wp:extent cx="5940425" cy="545911"/>
                <wp:effectExtent l="0" t="0" r="22225" b="26035"/>
                <wp:docPr id="1086" name="Поле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0425" cy="54591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84BB8" w:rsidRDefault="00B84BB8" w:rsidP="00DD179C">
                            <w:pPr>
                              <w:spacing w:before="91"/>
                              <w:ind w:right="15"/>
                              <w:jc w:val="center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ОБЩИЕ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РАЗМЕРЫ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НА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РЕСИВЕРЕ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 270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Л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С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РЕФРИЖЕРАТОРНЫМ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ОСУШИТЕЛЕМ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 5,5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КВТ</w:t>
                            </w:r>
                          </w:p>
                          <w:p w:rsidR="00B84BB8" w:rsidRDefault="00B84BB8" w:rsidP="00DD179C">
                            <w:pPr>
                              <w:spacing w:before="91"/>
                              <w:ind w:right="15"/>
                              <w:jc w:val="center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е 1086" o:spid="_x0000_s1037" type="#_x0000_t202" style="width:467.75pt;height:4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" filled="f" strokeweight="1pt">
                <v:textbox inset="0,0,0,0">
                  <w:txbxContent>
                    <w:p w:rsidR="00B84BB8" w:rsidRDefault="00B84BB8" w:rsidP="00DD179C">
                      <w:pPr>
                        <w:spacing w:before="91"/>
                        <w:ind w:right="15"/>
                        <w:jc w:val="center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ОБЩИЕ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РАЗМЕРЫ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–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НА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РЕСИВЕРЕ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 270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Л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С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РЕФРИЖЕРАТОРНЫМ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ОСУШИТЕЛЕМ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 5,5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КВТ</w:t>
                      </w:r>
                    </w:p>
                    <w:p w:rsidR="00B84BB8" w:rsidRDefault="00B84BB8" w:rsidP="00DD179C">
                      <w:pPr>
                        <w:spacing w:before="91"/>
                        <w:ind w:right="15"/>
                        <w:jc w:val="center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D179C" w:rsidRPr="00B84BB8" w:rsidRDefault="00DD179C" w:rsidP="00DC475B">
      <w:pPr>
        <w:jc w:val="center"/>
        <w:rPr>
          <w:rFonts w:asciiTheme="minorHAnsi" w:hAnsiTheme="minorHAnsi"/>
          <w:b/>
          <w:i/>
        </w:rPr>
      </w:pPr>
    </w:p>
    <w:p w:rsidR="00DD179C" w:rsidRPr="00B84BB8" w:rsidRDefault="00DD179C" w:rsidP="00DC475B">
      <w:pPr>
        <w:jc w:val="center"/>
        <w:rPr>
          <w:rFonts w:asciiTheme="minorHAnsi" w:hAnsiTheme="minorHAnsi"/>
          <w:b/>
          <w:i/>
        </w:rPr>
      </w:pPr>
    </w:p>
    <w:p w:rsidR="00DD179C" w:rsidRPr="00B84BB8" w:rsidRDefault="00DD179C" w:rsidP="00DC475B">
      <w:pPr>
        <w:jc w:val="center"/>
        <w:rPr>
          <w:rFonts w:asciiTheme="minorHAnsi" w:hAnsiTheme="minorHAnsi"/>
          <w:b/>
          <w:i/>
        </w:rPr>
      </w:pPr>
      <w:r w:rsidRPr="00B84BB8">
        <w:rPr>
          <w:rFonts w:asciiTheme="minorHAnsi" w:hAnsiTheme="minorHAnsi"/>
          <w:b/>
          <w:i/>
          <w:noProof/>
          <w:lang w:eastAsia="ru-RU"/>
        </w:rPr>
        <w:drawing>
          <wp:inline distT="0" distB="0" distL="0" distR="0" wp14:anchorId="0DC34C62" wp14:editId="185609DF">
            <wp:extent cx="4639945" cy="7410450"/>
            <wp:effectExtent l="0" t="0" r="8255" b="0"/>
            <wp:docPr id="1087" name="Рисунок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79C" w:rsidRPr="00B84BB8" w:rsidRDefault="00DD179C" w:rsidP="00DC475B">
      <w:pPr>
        <w:jc w:val="center"/>
        <w:rPr>
          <w:rFonts w:asciiTheme="minorHAnsi" w:hAnsiTheme="minorHAnsi"/>
          <w:b/>
          <w:i/>
        </w:rPr>
      </w:pPr>
    </w:p>
    <w:p w:rsidR="00DD179C" w:rsidRPr="00B84BB8" w:rsidRDefault="00DD179C" w:rsidP="00DC475B">
      <w:pPr>
        <w:jc w:val="center"/>
        <w:rPr>
          <w:rFonts w:asciiTheme="minorHAnsi" w:hAnsiTheme="minorHAnsi"/>
          <w:b/>
          <w:i/>
        </w:rPr>
      </w:pPr>
    </w:p>
    <w:p w:rsidR="00DD179C" w:rsidRPr="00B84BB8" w:rsidRDefault="00DD179C" w:rsidP="00DC475B">
      <w:pPr>
        <w:jc w:val="center"/>
        <w:rPr>
          <w:rFonts w:asciiTheme="minorHAnsi" w:hAnsiTheme="minorHAnsi"/>
          <w:b/>
          <w:i/>
        </w:rPr>
      </w:pPr>
    </w:p>
    <w:p w:rsidR="00DD179C" w:rsidRPr="00B84BB8" w:rsidRDefault="00DD179C" w:rsidP="00DC475B">
      <w:pPr>
        <w:jc w:val="center"/>
        <w:rPr>
          <w:rFonts w:asciiTheme="minorHAnsi" w:hAnsiTheme="minorHAnsi"/>
          <w:b/>
          <w:i/>
        </w:rPr>
      </w:pPr>
    </w:p>
    <w:p w:rsidR="00DD179C" w:rsidRPr="00B84BB8" w:rsidRDefault="00DD179C" w:rsidP="00DC475B">
      <w:pPr>
        <w:jc w:val="center"/>
        <w:rPr>
          <w:rFonts w:asciiTheme="minorHAnsi" w:hAnsiTheme="minorHAnsi"/>
          <w:b/>
          <w:i/>
        </w:rPr>
      </w:pPr>
      <w:r w:rsidRPr="00B84BB8">
        <w:rPr>
          <w:rFonts w:asciiTheme="minorHAnsi" w:eastAsia="Arial Black" w:hAnsiTheme="minorHAnsi" w:cs="Arial Black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37C56151" wp14:editId="2A3327D6">
                <wp:extent cx="5940425" cy="368300"/>
                <wp:effectExtent l="0" t="0" r="22225" b="12700"/>
                <wp:docPr id="1088" name="Поле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0425" cy="368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84BB8" w:rsidRDefault="00B84BB8" w:rsidP="00DD179C">
                            <w:pPr>
                              <w:spacing w:before="91"/>
                              <w:ind w:right="15"/>
                              <w:jc w:val="center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ОБЩИЕ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РАЗМЕРЫ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НА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РЕСИВЕРЕ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 500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Л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 5,5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>КВТ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е 1088" o:spid="_x0000_s1038" type="#_x0000_t202" style="width:467.75pt;height:2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" filled="f" strokeweight="1pt">
                <v:textbox inset="0,0,0,0">
                  <w:txbxContent>
                    <w:p w:rsidR="00B84BB8" w:rsidRDefault="00B84BB8" w:rsidP="00DD179C">
                      <w:pPr>
                        <w:spacing w:before="91"/>
                        <w:ind w:right="15"/>
                        <w:jc w:val="center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ОБЩИЕ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РАЗМЕРЫ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–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НА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РЕСИВЕРЕ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 500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Л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 5,5 </w:t>
                      </w: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>КВТ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D179C" w:rsidRPr="00B84BB8" w:rsidRDefault="00DD179C" w:rsidP="00DC475B">
      <w:pPr>
        <w:jc w:val="center"/>
        <w:rPr>
          <w:rFonts w:asciiTheme="minorHAnsi" w:hAnsiTheme="minorHAnsi"/>
          <w:b/>
          <w:i/>
        </w:rPr>
      </w:pPr>
    </w:p>
    <w:p w:rsidR="00DD179C" w:rsidRPr="00B84BB8" w:rsidRDefault="00DD179C" w:rsidP="00DC475B">
      <w:pPr>
        <w:jc w:val="center"/>
        <w:rPr>
          <w:rFonts w:asciiTheme="minorHAnsi" w:hAnsiTheme="minorHAnsi"/>
          <w:b/>
          <w:i/>
        </w:rPr>
      </w:pPr>
      <w:r w:rsidRPr="00B84BB8">
        <w:rPr>
          <w:rFonts w:asciiTheme="minorHAnsi" w:hAnsiTheme="minorHAnsi"/>
          <w:b/>
          <w:i/>
          <w:noProof/>
          <w:lang w:eastAsia="ru-RU"/>
        </w:rPr>
        <w:drawing>
          <wp:inline distT="0" distB="0" distL="0" distR="0" wp14:anchorId="078BF431" wp14:editId="1F23BF2A">
            <wp:extent cx="5069840" cy="7431405"/>
            <wp:effectExtent l="0" t="0" r="0" b="0"/>
            <wp:docPr id="1089" name="Рисунок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840" cy="743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79C" w:rsidRPr="00B84BB8" w:rsidRDefault="00DD179C" w:rsidP="00DC475B">
      <w:pPr>
        <w:jc w:val="center"/>
        <w:rPr>
          <w:rFonts w:asciiTheme="minorHAnsi" w:hAnsiTheme="minorHAnsi"/>
          <w:b/>
          <w:i/>
        </w:rPr>
      </w:pPr>
    </w:p>
    <w:p w:rsidR="00DD179C" w:rsidRPr="00B84BB8" w:rsidRDefault="00DD179C" w:rsidP="00DC475B">
      <w:pPr>
        <w:jc w:val="center"/>
        <w:rPr>
          <w:rFonts w:asciiTheme="minorHAnsi" w:hAnsiTheme="minorHAnsi"/>
          <w:b/>
          <w:i/>
        </w:rPr>
      </w:pPr>
    </w:p>
    <w:p w:rsidR="00DD179C" w:rsidRPr="00B84BB8" w:rsidRDefault="00DD179C" w:rsidP="00DC475B">
      <w:pPr>
        <w:jc w:val="center"/>
        <w:rPr>
          <w:rFonts w:asciiTheme="minorHAnsi" w:hAnsiTheme="minorHAnsi"/>
          <w:b/>
          <w:i/>
        </w:rPr>
      </w:pPr>
    </w:p>
    <w:p w:rsidR="00DD179C" w:rsidRPr="00B84BB8" w:rsidRDefault="00DD179C" w:rsidP="00DC475B">
      <w:pPr>
        <w:jc w:val="center"/>
        <w:rPr>
          <w:rFonts w:asciiTheme="minorHAnsi" w:hAnsiTheme="minorHAnsi"/>
          <w:b/>
          <w:i/>
        </w:rPr>
      </w:pPr>
    </w:p>
    <w:p w:rsidR="00DD179C" w:rsidRPr="00B84BB8" w:rsidRDefault="00DD179C" w:rsidP="00DC475B">
      <w:pPr>
        <w:jc w:val="center"/>
        <w:rPr>
          <w:rFonts w:asciiTheme="minorHAnsi" w:hAnsiTheme="minorHAnsi"/>
          <w:b/>
          <w:i/>
        </w:rPr>
      </w:pPr>
    </w:p>
    <w:p w:rsidR="00DD179C" w:rsidRPr="00B84BB8" w:rsidRDefault="00DD179C" w:rsidP="00DC475B">
      <w:pPr>
        <w:jc w:val="center"/>
        <w:rPr>
          <w:rFonts w:asciiTheme="minorHAnsi" w:hAnsiTheme="minorHAnsi"/>
          <w:b/>
          <w:i/>
        </w:rPr>
      </w:pPr>
    </w:p>
    <w:p w:rsidR="00DD179C" w:rsidRPr="00B84BB8" w:rsidRDefault="00DD179C" w:rsidP="00DC475B">
      <w:pPr>
        <w:jc w:val="center"/>
        <w:rPr>
          <w:rFonts w:asciiTheme="minorHAnsi" w:hAnsiTheme="minorHAnsi"/>
          <w:b/>
          <w:i/>
        </w:rPr>
      </w:pPr>
      <w:r w:rsidRPr="00B84BB8">
        <w:rPr>
          <w:rFonts w:asciiTheme="minorHAnsi" w:eastAsia="Arial Black" w:hAnsiTheme="minorHAnsi" w:cs="Arial Black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39696D0C" wp14:editId="1C894771">
                <wp:extent cx="5940425" cy="545465"/>
                <wp:effectExtent l="0" t="0" r="22225" b="26035"/>
                <wp:docPr id="1090" name="Поле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0425" cy="5454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84BB8" w:rsidRPr="00B84BB8" w:rsidRDefault="00B84BB8" w:rsidP="00DD179C">
                            <w:pPr>
                              <w:spacing w:before="91"/>
                              <w:ind w:right="15"/>
                              <w:jc w:val="center"/>
                              <w:rPr>
                                <w:rFonts w:asciiTheme="minorHAnsi" w:eastAsia="Arial" w:hAnsiTheme="minorHAnsi" w:cs="Arial"/>
                                <w:sz w:val="28"/>
                                <w:szCs w:val="28"/>
                              </w:rPr>
                            </w:pPr>
                            <w:r w:rsidRPr="00B84BB8"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</w:rPr>
                              <w:t>ОБЩИЕ РАЗМЕРЫ – НА РЕСИВЕРЕ 500 Л С РЕФРИЖЕРАТОРНЫМ ОСУШИТЕЛЕМ 5,5 КВТ</w:t>
                            </w:r>
                          </w:p>
                          <w:p w:rsidR="00B84BB8" w:rsidRDefault="00B84BB8" w:rsidP="00DD179C">
                            <w:pPr>
                              <w:spacing w:before="91"/>
                              <w:ind w:right="15"/>
                              <w:jc w:val="center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е 1090" o:spid="_x0000_s1039" type="#_x0000_t202" style="width:467.75pt;height:4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" filled="f" strokeweight="1pt">
                <v:textbox inset="0,0,0,0">
                  <w:txbxContent>
                    <w:p w:rsidR="00B84BB8" w:rsidRPr="00B84BB8" w:rsidRDefault="00B84BB8" w:rsidP="00DD179C">
                      <w:pPr>
                        <w:spacing w:before="91"/>
                        <w:ind w:right="15"/>
                        <w:jc w:val="center"/>
                        <w:rPr>
                          <w:rFonts w:asciiTheme="minorHAnsi" w:eastAsia="Arial" w:hAnsiTheme="minorHAnsi" w:cs="Arial"/>
                          <w:sz w:val="28"/>
                          <w:szCs w:val="28"/>
                        </w:rPr>
                      </w:pPr>
                      <w:r w:rsidRPr="00B84BB8">
                        <w:rPr>
                          <w:rFonts w:asciiTheme="minorHAnsi" w:hAnsiTheme="minorHAnsi"/>
                          <w:b/>
                          <w:i/>
                          <w:sz w:val="28"/>
                        </w:rPr>
                        <w:t>ОБЩИЕ РАЗМЕРЫ – НА РЕСИВЕРЕ 500 Л С РЕФРИЖЕРАТОРНЫМ ОСУШИТЕЛЕМ 5,5 КВТ</w:t>
                      </w:r>
                    </w:p>
                    <w:p w:rsidR="00B84BB8" w:rsidRDefault="00B84BB8" w:rsidP="00DD179C">
                      <w:pPr>
                        <w:spacing w:before="91"/>
                        <w:ind w:right="15"/>
                        <w:jc w:val="center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D179C" w:rsidRPr="00B84BB8" w:rsidRDefault="00DD179C" w:rsidP="00DC475B">
      <w:pPr>
        <w:jc w:val="center"/>
        <w:rPr>
          <w:rFonts w:asciiTheme="minorHAnsi" w:hAnsiTheme="minorHAnsi"/>
          <w:b/>
          <w:i/>
        </w:rPr>
      </w:pPr>
    </w:p>
    <w:p w:rsidR="00DD179C" w:rsidRPr="00B84BB8" w:rsidRDefault="00DD179C" w:rsidP="00DC475B">
      <w:pPr>
        <w:jc w:val="center"/>
        <w:rPr>
          <w:rFonts w:asciiTheme="minorHAnsi" w:hAnsiTheme="minorHAnsi"/>
          <w:b/>
          <w:i/>
        </w:rPr>
      </w:pPr>
    </w:p>
    <w:p w:rsidR="00DD179C" w:rsidRPr="00B84BB8" w:rsidRDefault="00DD179C" w:rsidP="00DC475B">
      <w:pPr>
        <w:jc w:val="center"/>
        <w:rPr>
          <w:rFonts w:asciiTheme="minorHAnsi" w:hAnsiTheme="minorHAnsi"/>
          <w:b/>
          <w:i/>
        </w:rPr>
      </w:pPr>
    </w:p>
    <w:p w:rsidR="00DD179C" w:rsidRPr="00B84BB8" w:rsidRDefault="00DD179C" w:rsidP="00DC475B">
      <w:pPr>
        <w:jc w:val="center"/>
        <w:rPr>
          <w:rFonts w:asciiTheme="minorHAnsi" w:hAnsiTheme="minorHAnsi"/>
          <w:b/>
          <w:i/>
        </w:rPr>
      </w:pPr>
      <w:r w:rsidRPr="00B84BB8">
        <w:rPr>
          <w:rFonts w:asciiTheme="minorHAnsi" w:hAnsiTheme="minorHAnsi"/>
          <w:b/>
          <w:i/>
          <w:noProof/>
          <w:lang w:eastAsia="ru-RU"/>
        </w:rPr>
        <w:drawing>
          <wp:inline distT="0" distB="0" distL="0" distR="0" wp14:anchorId="59868AF9" wp14:editId="198E52E4">
            <wp:extent cx="4981575" cy="7355840"/>
            <wp:effectExtent l="0" t="0" r="9525" b="0"/>
            <wp:docPr id="1091" name="Рисунок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735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79C" w:rsidRPr="00B84BB8" w:rsidRDefault="00DD179C" w:rsidP="00DC475B">
      <w:pPr>
        <w:jc w:val="center"/>
        <w:rPr>
          <w:rFonts w:asciiTheme="minorHAnsi" w:hAnsiTheme="minorHAnsi"/>
          <w:b/>
          <w:i/>
        </w:rPr>
      </w:pPr>
    </w:p>
    <w:p w:rsidR="00DD179C" w:rsidRPr="00B84BB8" w:rsidRDefault="00DD179C" w:rsidP="00DC475B">
      <w:pPr>
        <w:jc w:val="center"/>
        <w:rPr>
          <w:rFonts w:asciiTheme="minorHAnsi" w:hAnsiTheme="minorHAnsi"/>
          <w:b/>
          <w:i/>
        </w:rPr>
      </w:pPr>
    </w:p>
    <w:p w:rsidR="00DD179C" w:rsidRPr="00B84BB8" w:rsidRDefault="00DD179C" w:rsidP="00DC475B">
      <w:pPr>
        <w:jc w:val="center"/>
        <w:rPr>
          <w:rFonts w:asciiTheme="minorHAnsi" w:hAnsiTheme="minorHAnsi"/>
          <w:b/>
          <w:i/>
        </w:rPr>
      </w:pPr>
    </w:p>
    <w:p w:rsidR="00EC73BF" w:rsidRPr="00B84BB8" w:rsidRDefault="00EC73BF" w:rsidP="00DC475B">
      <w:pPr>
        <w:jc w:val="center"/>
        <w:rPr>
          <w:rFonts w:asciiTheme="minorHAnsi" w:hAnsiTheme="minorHAnsi"/>
          <w:b/>
          <w:i/>
        </w:rPr>
      </w:pPr>
      <w:r w:rsidRPr="00B84BB8">
        <w:rPr>
          <w:rFonts w:asciiTheme="minorHAnsi" w:hAnsiTheme="minorHAnsi"/>
          <w:b/>
          <w:i/>
        </w:rPr>
        <w:t>ПРАВИЛА ТЕХНИКИ БЕЗОПАСНОСТИ</w:t>
      </w:r>
    </w:p>
    <w:p w:rsidR="00EC73BF" w:rsidRPr="00B84BB8" w:rsidRDefault="00EC73BF">
      <w:pPr>
        <w:rPr>
          <w:rFonts w:asciiTheme="minorHAnsi" w:hAnsiTheme="minorHAnsi"/>
          <w:b/>
          <w:sz w:val="22"/>
          <w:szCs w:val="22"/>
        </w:rPr>
      </w:pPr>
    </w:p>
    <w:p w:rsidR="00EC73BF" w:rsidRPr="00B84BB8" w:rsidRDefault="00EC73BF">
      <w:pPr>
        <w:rPr>
          <w:rFonts w:asciiTheme="minorHAnsi" w:hAnsiTheme="minorHAnsi"/>
          <w:b/>
          <w:sz w:val="20"/>
          <w:szCs w:val="20"/>
        </w:rPr>
      </w:pPr>
      <w:r w:rsidRPr="00B84BB8">
        <w:rPr>
          <w:rFonts w:asciiTheme="minorHAnsi" w:hAnsiTheme="minorHAnsi"/>
          <w:b/>
          <w:sz w:val="20"/>
          <w:szCs w:val="20"/>
        </w:rPr>
        <w:t>ОБЩИЕ МЕРЫ ПРЕДОСТОРОЖНОСТИ</w:t>
      </w:r>
    </w:p>
    <w:p w:rsidR="00EC73BF" w:rsidRPr="00B84BB8" w:rsidRDefault="0071010E" w:rsidP="00693A3C">
      <w:pPr>
        <w:pStyle w:val="a3"/>
        <w:numPr>
          <w:ilvl w:val="0"/>
          <w:numId w:val="2"/>
        </w:numPr>
        <w:rPr>
          <w:rFonts w:asciiTheme="minorHAnsi" w:hAnsiTheme="minorHAnsi"/>
          <w:b/>
          <w:sz w:val="20"/>
          <w:szCs w:val="20"/>
        </w:rPr>
      </w:pPr>
      <w:r w:rsidRPr="00B84BB8">
        <w:rPr>
          <w:rFonts w:asciiTheme="minorHAnsi" w:hAnsi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0EC5E8" wp14:editId="45CAF6ED">
                <wp:simplePos x="0" y="0"/>
                <wp:positionH relativeFrom="column">
                  <wp:posOffset>5943600</wp:posOffset>
                </wp:positionH>
                <wp:positionV relativeFrom="paragraph">
                  <wp:posOffset>3810</wp:posOffset>
                </wp:positionV>
                <wp:extent cx="342900" cy="7658100"/>
                <wp:effectExtent l="3810" t="254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765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4BB8" w:rsidRPr="00982D0A" w:rsidRDefault="00B84BB8" w:rsidP="00982D0A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82D0A">
                              <w:rPr>
                                <w:b/>
                                <w:sz w:val="22"/>
                                <w:szCs w:val="22"/>
                              </w:rPr>
                              <w:t>Прежде чем выполнять какие-либо операции, внимательно прочтите эту страницу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0" type="#_x0000_t202" style="position:absolute;left:0;text-align:left;margin-left:468pt;margin-top:.3pt;width:27pt;height:60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" stroked="f">
                <v:textbox style="layout-flow:vertical;mso-layout-flow-alt:bottom-to-top">
                  <w:txbxContent>
                    <w:p w:rsidR="00B84BB8" w:rsidRPr="00982D0A" w:rsidRDefault="00B84BB8" w:rsidP="00982D0A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982D0A">
                        <w:rPr>
                          <w:b/>
                          <w:sz w:val="22"/>
                          <w:szCs w:val="22"/>
                        </w:rPr>
                        <w:t>Прежде чем выполнять какие-либо операции, внимательно прочтите эту страницу</w:t>
                      </w:r>
                    </w:p>
                  </w:txbxContent>
                </v:textbox>
              </v:shape>
            </w:pict>
          </mc:Fallback>
        </mc:AlternateContent>
      </w:r>
      <w:r w:rsidR="00EC73BF" w:rsidRPr="00B84BB8">
        <w:rPr>
          <w:rFonts w:asciiTheme="minorHAnsi" w:hAnsiTheme="minorHAnsi"/>
          <w:sz w:val="20"/>
          <w:szCs w:val="20"/>
        </w:rPr>
        <w:t xml:space="preserve">Ротационные компрессоры предназначены для </w:t>
      </w:r>
      <w:proofErr w:type="gramStart"/>
      <w:r w:rsidR="00EC73BF" w:rsidRPr="00B84BB8">
        <w:rPr>
          <w:rFonts w:asciiTheme="minorHAnsi" w:hAnsiTheme="minorHAnsi"/>
          <w:sz w:val="20"/>
          <w:szCs w:val="20"/>
        </w:rPr>
        <w:t>продолжительного</w:t>
      </w:r>
      <w:proofErr w:type="gramEnd"/>
      <w:r w:rsidR="00EC73BF" w:rsidRPr="00B84BB8">
        <w:rPr>
          <w:rFonts w:asciiTheme="minorHAnsi" w:hAnsiTheme="minorHAnsi"/>
          <w:sz w:val="20"/>
          <w:szCs w:val="20"/>
        </w:rPr>
        <w:t xml:space="preserve"> промышленного </w:t>
      </w:r>
    </w:p>
    <w:p w:rsidR="00EC73BF" w:rsidRPr="00B84BB8" w:rsidRDefault="00EC73BF" w:rsidP="00AA39D7">
      <w:pPr>
        <w:ind w:left="360"/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</w:rPr>
        <w:t>применения в жестких условиях. Они особенно приспособлены для применения в производствах, где требуются большие объемы воздуха в течение продолжительного периода.</w:t>
      </w:r>
    </w:p>
    <w:p w:rsidR="00EC73BF" w:rsidRPr="00B84BB8" w:rsidRDefault="00EC73BF" w:rsidP="00AA39D7">
      <w:pPr>
        <w:pStyle w:val="a3"/>
        <w:numPr>
          <w:ilvl w:val="0"/>
          <w:numId w:val="2"/>
        </w:num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</w:rPr>
        <w:t xml:space="preserve">Компрессор должен эксплуатироваться исключительно согласно с указаниями </w:t>
      </w:r>
    </w:p>
    <w:p w:rsidR="00EC73BF" w:rsidRPr="00B84BB8" w:rsidRDefault="00EC73BF" w:rsidP="00AA39D7">
      <w:pPr>
        <w:ind w:left="360"/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</w:rPr>
        <w:t xml:space="preserve">данного руководства, которое должно храниться в доступном месте, известном всем, так как оно должно находиться вместе с машиной весь период использования. </w:t>
      </w:r>
    </w:p>
    <w:p w:rsidR="00EC73BF" w:rsidRPr="00B84BB8" w:rsidRDefault="00EC73BF" w:rsidP="00AA39D7">
      <w:pPr>
        <w:pStyle w:val="a3"/>
        <w:numPr>
          <w:ilvl w:val="0"/>
          <w:numId w:val="2"/>
        </w:num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</w:rPr>
        <w:t xml:space="preserve">Компания, в которой должен быть установлен компрессор, должна назначить </w:t>
      </w:r>
    </w:p>
    <w:p w:rsidR="00EC73BF" w:rsidRPr="00B84BB8" w:rsidRDefault="00EC73BF" w:rsidP="00721CDE">
      <w:pPr>
        <w:ind w:left="360"/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</w:rPr>
        <w:t xml:space="preserve">лицо, ответственное за него. Он должен быть ответственным за действия, связанные с управлением, регулировками и обслуживанием: в случае замены ответственного другое лицо должно прочесть руководство по эксплуатации и техническому обслуживанию и все примечания, связанные с действиями по работе и обслуживанию, сделанные на настоящий период. </w:t>
      </w:r>
    </w:p>
    <w:p w:rsidR="00EC73BF" w:rsidRPr="00B84BB8" w:rsidRDefault="00EC73BF" w:rsidP="00081DBF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</w:rPr>
        <w:t xml:space="preserve">СИМВОЛЫ, ИСПОЛЬЗОВАННЫЕ В ДАННОМ РУКОВОДСТВЕ </w:t>
      </w:r>
    </w:p>
    <w:p w:rsidR="00EC73BF" w:rsidRPr="00B84BB8" w:rsidRDefault="00EC73BF" w:rsidP="00081DBF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</w:rPr>
        <w:t xml:space="preserve">В руководстве используется ряд символов, которые, предупреждают об опасных ситуациях, дают практические советы или информацию. Эти символы находятся сбоку текста или рисунка или в верхней части страницы (в этом случае они относятся ко всем темам, рассматриваемым на данной странице).   </w:t>
      </w:r>
    </w:p>
    <w:p w:rsidR="00EC73BF" w:rsidRPr="00B84BB8" w:rsidRDefault="00EC73BF" w:rsidP="00721CDE">
      <w:pPr>
        <w:ind w:left="360"/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</w:rPr>
        <w:t xml:space="preserve">   Обращайте внимание на значения символов.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76"/>
        <w:gridCol w:w="3502"/>
        <w:gridCol w:w="1176"/>
        <w:gridCol w:w="3501"/>
      </w:tblGrid>
      <w:tr w:rsidR="00EC73BF" w:rsidRPr="00B84BB8" w:rsidTr="009550F5">
        <w:tc>
          <w:tcPr>
            <w:tcW w:w="1176" w:type="dxa"/>
          </w:tcPr>
          <w:p w:rsidR="00EC73BF" w:rsidRPr="00B84BB8" w:rsidRDefault="0071010E" w:rsidP="00B900F8">
            <w:pPr>
              <w:rPr>
                <w:rFonts w:asciiTheme="minorHAnsi" w:hAnsiTheme="minorHAnsi"/>
                <w:sz w:val="20"/>
                <w:szCs w:val="20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66FAAEE" wp14:editId="54FD3537">
                  <wp:extent cx="552450" cy="641350"/>
                  <wp:effectExtent l="0" t="0" r="0" b="6350"/>
                  <wp:docPr id="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:rsidR="00EC73BF" w:rsidRPr="00B84BB8" w:rsidRDefault="00EC73BF" w:rsidP="00B900F8">
            <w:pPr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B84BB8">
              <w:rPr>
                <w:rFonts w:asciiTheme="minorHAnsi" w:hAnsiTheme="minorHAnsi"/>
                <w:b/>
                <w:sz w:val="20"/>
                <w:szCs w:val="20"/>
              </w:rPr>
              <w:t>ВНИМАНИЕ</w:t>
            </w:r>
            <w:proofErr w:type="gramStart"/>
            <w:r w:rsidRPr="00B84BB8">
              <w:rPr>
                <w:rFonts w:asciiTheme="minorHAnsi" w:hAnsiTheme="minorHAnsi"/>
                <w:b/>
                <w:sz w:val="20"/>
                <w:szCs w:val="20"/>
              </w:rPr>
              <w:t>!</w:t>
            </w:r>
            <w:r w:rsidRPr="00B84BB8">
              <w:rPr>
                <w:rFonts w:asciiTheme="minorHAnsi" w:hAnsiTheme="minorHAnsi"/>
                <w:sz w:val="20"/>
                <w:szCs w:val="20"/>
              </w:rPr>
              <w:t>О</w:t>
            </w:r>
            <w:proofErr w:type="gramEnd"/>
            <w:r w:rsidRPr="00B84BB8">
              <w:rPr>
                <w:rFonts w:asciiTheme="minorHAnsi" w:hAnsiTheme="minorHAnsi"/>
                <w:sz w:val="20"/>
                <w:szCs w:val="20"/>
              </w:rPr>
              <w:t>бозначает</w:t>
            </w:r>
            <w:proofErr w:type="spellEnd"/>
            <w:r w:rsidRPr="00B84BB8">
              <w:rPr>
                <w:rFonts w:asciiTheme="minorHAnsi" w:hAnsiTheme="minorHAnsi"/>
                <w:sz w:val="20"/>
                <w:szCs w:val="20"/>
              </w:rPr>
              <w:t xml:space="preserve"> важные моменты вмешательства в работу машины, опасные ситуации, </w:t>
            </w:r>
            <w:proofErr w:type="spellStart"/>
            <w:r w:rsidRPr="00B84BB8">
              <w:rPr>
                <w:rFonts w:asciiTheme="minorHAnsi" w:hAnsiTheme="minorHAnsi"/>
                <w:sz w:val="20"/>
                <w:szCs w:val="20"/>
              </w:rPr>
              <w:t>преду-преждения</w:t>
            </w:r>
            <w:proofErr w:type="spellEnd"/>
            <w:r w:rsidRPr="00B84BB8">
              <w:rPr>
                <w:rFonts w:asciiTheme="minorHAnsi" w:hAnsiTheme="minorHAnsi"/>
                <w:sz w:val="20"/>
                <w:szCs w:val="20"/>
              </w:rPr>
              <w:t xml:space="preserve"> об опасностях, </w:t>
            </w:r>
            <w:proofErr w:type="spellStart"/>
            <w:r w:rsidRPr="00B84BB8">
              <w:rPr>
                <w:rFonts w:asciiTheme="minorHAnsi" w:hAnsiTheme="minorHAnsi"/>
                <w:sz w:val="20"/>
                <w:szCs w:val="20"/>
              </w:rPr>
              <w:t>рекомен-дации</w:t>
            </w:r>
            <w:proofErr w:type="spellEnd"/>
            <w:r w:rsidRPr="00B84BB8">
              <w:rPr>
                <w:rFonts w:asciiTheme="minorHAnsi" w:hAnsiTheme="minorHAnsi"/>
                <w:sz w:val="20"/>
                <w:szCs w:val="20"/>
              </w:rPr>
              <w:t xml:space="preserve"> и/или важные сведения.</w:t>
            </w:r>
          </w:p>
        </w:tc>
        <w:tc>
          <w:tcPr>
            <w:tcW w:w="1166" w:type="dxa"/>
          </w:tcPr>
          <w:p w:rsidR="00EC73BF" w:rsidRPr="00B84BB8" w:rsidRDefault="0071010E" w:rsidP="00B900F8">
            <w:pPr>
              <w:rPr>
                <w:rFonts w:asciiTheme="minorHAnsi" w:hAnsiTheme="minorHAnsi"/>
                <w:sz w:val="20"/>
                <w:szCs w:val="20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0EF6722" wp14:editId="4B544942">
                  <wp:extent cx="571500" cy="603250"/>
                  <wp:effectExtent l="0" t="0" r="0" b="6350"/>
                  <wp:docPr id="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1" w:type="dxa"/>
          </w:tcPr>
          <w:p w:rsidR="00EC73BF" w:rsidRPr="00B84BB8" w:rsidRDefault="00EC73BF" w:rsidP="00B900F8">
            <w:pPr>
              <w:rPr>
                <w:rFonts w:asciiTheme="minorHAnsi" w:hAnsiTheme="minorHAnsi"/>
                <w:sz w:val="20"/>
                <w:szCs w:val="20"/>
              </w:rPr>
            </w:pPr>
            <w:r w:rsidRPr="00B84BB8">
              <w:rPr>
                <w:rFonts w:asciiTheme="minorHAnsi" w:hAnsiTheme="minorHAnsi"/>
                <w:sz w:val="20"/>
                <w:szCs w:val="20"/>
              </w:rPr>
              <w:t>ОТКЛЮЧИТЬ НАПРЯЖЕНИЕ!</w:t>
            </w:r>
          </w:p>
          <w:p w:rsidR="00EC73BF" w:rsidRPr="00B84BB8" w:rsidRDefault="00EC73BF" w:rsidP="00B900F8">
            <w:pPr>
              <w:rPr>
                <w:rFonts w:asciiTheme="minorHAnsi" w:hAnsiTheme="minorHAnsi"/>
                <w:sz w:val="20"/>
                <w:szCs w:val="20"/>
              </w:rPr>
            </w:pPr>
            <w:r w:rsidRPr="00B84BB8">
              <w:rPr>
                <w:rFonts w:asciiTheme="minorHAnsi" w:hAnsiTheme="minorHAnsi"/>
                <w:sz w:val="20"/>
                <w:szCs w:val="20"/>
              </w:rPr>
              <w:t xml:space="preserve">Обязательно отключить подачу электроэнергии к машине, прежде чем выполнять какое-либо вмешательство в работу машины. </w:t>
            </w:r>
          </w:p>
        </w:tc>
      </w:tr>
      <w:tr w:rsidR="00EC73BF" w:rsidRPr="00B84BB8" w:rsidTr="009550F5">
        <w:tc>
          <w:tcPr>
            <w:tcW w:w="1176" w:type="dxa"/>
          </w:tcPr>
          <w:p w:rsidR="00EC73BF" w:rsidRPr="00B84BB8" w:rsidRDefault="0071010E" w:rsidP="00FF328E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B8B54DF" wp14:editId="2B43DE6F">
                  <wp:extent cx="609600" cy="571500"/>
                  <wp:effectExtent l="0" t="0" r="0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:rsidR="00EC73BF" w:rsidRPr="00B84BB8" w:rsidRDefault="00EC73BF" w:rsidP="00B900F8">
            <w:pPr>
              <w:rPr>
                <w:rFonts w:asciiTheme="minorHAnsi" w:hAnsiTheme="minorHAnsi"/>
                <w:sz w:val="20"/>
                <w:szCs w:val="20"/>
              </w:rPr>
            </w:pPr>
            <w:r w:rsidRPr="00B84BB8">
              <w:rPr>
                <w:rFonts w:asciiTheme="minorHAnsi" w:hAnsiTheme="minorHAnsi"/>
                <w:b/>
                <w:sz w:val="20"/>
                <w:szCs w:val="20"/>
              </w:rPr>
              <w:t>МАШИНА ОСТАНОВЛЕНА</w:t>
            </w:r>
            <w:r w:rsidRPr="00B84BB8">
              <w:rPr>
                <w:rFonts w:asciiTheme="minorHAnsi" w:hAnsiTheme="minorHAnsi"/>
                <w:sz w:val="20"/>
                <w:szCs w:val="20"/>
              </w:rPr>
              <w:t xml:space="preserve"> (!) Любая операция, обозначенная этим символом должна выполняться, когда машина остановлена. </w:t>
            </w:r>
          </w:p>
        </w:tc>
        <w:tc>
          <w:tcPr>
            <w:tcW w:w="1166" w:type="dxa"/>
          </w:tcPr>
          <w:p w:rsidR="00EC73BF" w:rsidRPr="00B84BB8" w:rsidRDefault="0071010E" w:rsidP="00FF328E">
            <w:pPr>
              <w:rPr>
                <w:rFonts w:asciiTheme="minorHAnsi" w:hAnsiTheme="minorHAnsi"/>
                <w:sz w:val="20"/>
                <w:szCs w:val="20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5B8FFB2" wp14:editId="0536326C">
                  <wp:extent cx="603250" cy="641350"/>
                  <wp:effectExtent l="0" t="0" r="6350" b="6350"/>
                  <wp:docPr id="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1" w:type="dxa"/>
          </w:tcPr>
          <w:p w:rsidR="00EC73BF" w:rsidRPr="00B84BB8" w:rsidRDefault="00EC73BF" w:rsidP="00FF328E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B84BB8">
              <w:rPr>
                <w:rFonts w:asciiTheme="minorHAnsi" w:hAnsiTheme="minorHAnsi"/>
                <w:b/>
                <w:sz w:val="20"/>
                <w:szCs w:val="20"/>
              </w:rPr>
              <w:t>СПЕЦИАЛЬНЫЙ ПЕРСОНАЛ!</w:t>
            </w:r>
          </w:p>
          <w:p w:rsidR="00EC73BF" w:rsidRPr="00B84BB8" w:rsidRDefault="00EC73BF" w:rsidP="00DC475B">
            <w:pPr>
              <w:rPr>
                <w:rFonts w:asciiTheme="minorHAnsi" w:hAnsiTheme="minorHAnsi"/>
                <w:sz w:val="20"/>
                <w:szCs w:val="20"/>
              </w:rPr>
            </w:pPr>
            <w:r w:rsidRPr="00B84BB8">
              <w:rPr>
                <w:rFonts w:asciiTheme="minorHAnsi" w:hAnsiTheme="minorHAnsi"/>
                <w:sz w:val="20"/>
                <w:szCs w:val="20"/>
              </w:rPr>
              <w:t xml:space="preserve">Все действия, обозначенные данным символом, выполняются </w:t>
            </w:r>
            <w:proofErr w:type="gramStart"/>
            <w:r w:rsidRPr="00B84BB8">
              <w:rPr>
                <w:rFonts w:asciiTheme="minorHAnsi" w:hAnsiTheme="minorHAnsi"/>
                <w:sz w:val="20"/>
                <w:szCs w:val="20"/>
              </w:rPr>
              <w:t>исключи-</w:t>
            </w:r>
            <w:proofErr w:type="spellStart"/>
            <w:r w:rsidRPr="00B84BB8">
              <w:rPr>
                <w:rFonts w:asciiTheme="minorHAnsi" w:hAnsiTheme="minorHAnsi"/>
                <w:sz w:val="20"/>
                <w:szCs w:val="20"/>
              </w:rPr>
              <w:t>тельно</w:t>
            </w:r>
            <w:proofErr w:type="spellEnd"/>
            <w:proofErr w:type="gramEnd"/>
            <w:r w:rsidRPr="00B84BB8">
              <w:rPr>
                <w:rFonts w:asciiTheme="minorHAnsi" w:hAnsiTheme="minorHAnsi"/>
                <w:sz w:val="20"/>
                <w:szCs w:val="20"/>
              </w:rPr>
              <w:t xml:space="preserve"> специальным персоналом. </w:t>
            </w:r>
          </w:p>
        </w:tc>
      </w:tr>
    </w:tbl>
    <w:p w:rsidR="00EC73BF" w:rsidRPr="00B84BB8" w:rsidRDefault="00EC73BF" w:rsidP="00B900F8">
      <w:pPr>
        <w:rPr>
          <w:rFonts w:asciiTheme="minorHAnsi" w:hAnsiTheme="minorHAnsi"/>
        </w:rPr>
      </w:pPr>
    </w:p>
    <w:p w:rsidR="00EC73BF" w:rsidRPr="00B84BB8" w:rsidRDefault="00EC73BF" w:rsidP="00B900F8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</w:rPr>
        <w:t xml:space="preserve">СИМВОЛЫ, НАНЕСЕННЫЕ НА КОМПРЕССОРЕ </w:t>
      </w:r>
    </w:p>
    <w:p w:rsidR="00EC73BF" w:rsidRPr="00B84BB8" w:rsidRDefault="00EC73BF" w:rsidP="00B900F8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</w:rPr>
        <w:t xml:space="preserve">На компрессоре имеется ряд различных этикеток. Их </w:t>
      </w:r>
      <w:proofErr w:type="gramStart"/>
      <w:r w:rsidRPr="00B84BB8">
        <w:rPr>
          <w:rFonts w:asciiTheme="minorHAnsi" w:hAnsiTheme="minorHAnsi"/>
          <w:sz w:val="20"/>
          <w:szCs w:val="20"/>
        </w:rPr>
        <w:t>функцией</w:t>
      </w:r>
      <w:proofErr w:type="gramEnd"/>
      <w:r w:rsidRPr="00B84BB8">
        <w:rPr>
          <w:rFonts w:asciiTheme="minorHAnsi" w:hAnsiTheme="minorHAnsi"/>
          <w:sz w:val="20"/>
          <w:szCs w:val="20"/>
        </w:rPr>
        <w:t xml:space="preserve"> прежде всего является указание на любые скрытые опасности и указания о правильных действиях при эксплуатации или в особых ситуациях. </w:t>
      </w:r>
    </w:p>
    <w:p w:rsidR="00EC73BF" w:rsidRPr="00B84BB8" w:rsidRDefault="00EC73BF" w:rsidP="00B900F8">
      <w:pPr>
        <w:rPr>
          <w:rFonts w:asciiTheme="minorHAnsi" w:hAnsiTheme="minorHAnsi"/>
          <w:sz w:val="20"/>
          <w:szCs w:val="20"/>
        </w:rPr>
      </w:pPr>
    </w:p>
    <w:p w:rsidR="00EC73BF" w:rsidRPr="00B84BB8" w:rsidRDefault="00EC73BF" w:rsidP="00B900F8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</w:rPr>
        <w:t xml:space="preserve">Особо важным является их соблюдение.  </w:t>
      </w:r>
    </w:p>
    <w:p w:rsidR="00EC73BF" w:rsidRPr="00B84BB8" w:rsidRDefault="00EC73BF" w:rsidP="00081DBF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  <w:u w:val="single"/>
        </w:rPr>
        <w:t xml:space="preserve">Предупреждающие </w:t>
      </w:r>
      <w:proofErr w:type="gramStart"/>
      <w:r w:rsidRPr="00B84BB8">
        <w:rPr>
          <w:rFonts w:asciiTheme="minorHAnsi" w:hAnsiTheme="minorHAnsi"/>
          <w:sz w:val="20"/>
          <w:szCs w:val="20"/>
          <w:u w:val="single"/>
        </w:rPr>
        <w:t>символы</w:t>
      </w:r>
      <w:proofErr w:type="gramEnd"/>
      <w:r w:rsidR="006E0D06" w:rsidRPr="00B84BB8">
        <w:rPr>
          <w:rFonts w:asciiTheme="minorHAnsi" w:hAnsiTheme="minorHAnsi"/>
          <w:sz w:val="20"/>
          <w:szCs w:val="20"/>
          <w:u w:val="single"/>
          <w:lang w:val="en-US"/>
        </w:rPr>
        <w:t xml:space="preserve">                                                                        </w:t>
      </w:r>
      <w:r w:rsidRPr="00B84BB8">
        <w:rPr>
          <w:rFonts w:asciiTheme="minorHAnsi" w:hAnsiTheme="minorHAnsi"/>
          <w:sz w:val="20"/>
          <w:szCs w:val="20"/>
          <w:u w:val="single"/>
        </w:rPr>
        <w:t>Запрещающие символы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26"/>
        <w:gridCol w:w="3377"/>
        <w:gridCol w:w="1370"/>
        <w:gridCol w:w="3272"/>
      </w:tblGrid>
      <w:tr w:rsidR="00EC73BF" w:rsidRPr="00B84BB8" w:rsidTr="009550F5">
        <w:tc>
          <w:tcPr>
            <w:tcW w:w="1326" w:type="dxa"/>
          </w:tcPr>
          <w:p w:rsidR="00EC73BF" w:rsidRPr="00B84BB8" w:rsidRDefault="0071010E" w:rsidP="00081DBF">
            <w:pPr>
              <w:rPr>
                <w:rFonts w:asciiTheme="minorHAnsi" w:hAnsiTheme="minorHAnsi"/>
                <w:b/>
              </w:rPr>
            </w:pPr>
            <w:r w:rsidRPr="00B84BB8">
              <w:rPr>
                <w:rFonts w:asciiTheme="minorHAnsi" w:hAnsiTheme="minorHAnsi"/>
                <w:noProof/>
                <w:lang w:eastAsia="ru-RU"/>
              </w:rPr>
              <w:drawing>
                <wp:inline distT="0" distB="0" distL="0" distR="0" wp14:anchorId="0B391C26" wp14:editId="28F99926">
                  <wp:extent cx="527050" cy="488950"/>
                  <wp:effectExtent l="0" t="0" r="6350" b="6350"/>
                  <wp:docPr id="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7" w:type="dxa"/>
          </w:tcPr>
          <w:p w:rsidR="00EC73BF" w:rsidRPr="00B84BB8" w:rsidRDefault="00EC73BF" w:rsidP="00081DBF">
            <w:pPr>
              <w:rPr>
                <w:rFonts w:asciiTheme="minorHAnsi" w:hAnsiTheme="minorHAnsi"/>
                <w:sz w:val="20"/>
                <w:szCs w:val="20"/>
              </w:rPr>
            </w:pPr>
            <w:r w:rsidRPr="00B84BB8">
              <w:rPr>
                <w:rFonts w:asciiTheme="minorHAnsi" w:hAnsiTheme="minorHAnsi"/>
                <w:sz w:val="20"/>
                <w:szCs w:val="20"/>
              </w:rPr>
              <w:t>Опасность высокой температуры</w:t>
            </w:r>
          </w:p>
        </w:tc>
        <w:tc>
          <w:tcPr>
            <w:tcW w:w="1370" w:type="dxa"/>
          </w:tcPr>
          <w:p w:rsidR="00EC73BF" w:rsidRPr="00B84BB8" w:rsidRDefault="0071010E" w:rsidP="00081DBF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A751B41" wp14:editId="49A334ED">
                  <wp:extent cx="476250" cy="457200"/>
                  <wp:effectExtent l="0" t="0" r="0" b="0"/>
                  <wp:docPr id="6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2" w:type="dxa"/>
          </w:tcPr>
          <w:p w:rsidR="00EC73BF" w:rsidRPr="00B84BB8" w:rsidRDefault="00EC73BF" w:rsidP="00081DBF">
            <w:pPr>
              <w:rPr>
                <w:rFonts w:asciiTheme="minorHAnsi" w:hAnsiTheme="minorHAnsi"/>
                <w:sz w:val="20"/>
                <w:szCs w:val="20"/>
              </w:rPr>
            </w:pPr>
            <w:r w:rsidRPr="00B84BB8">
              <w:rPr>
                <w:rFonts w:asciiTheme="minorHAnsi" w:hAnsiTheme="minorHAnsi"/>
                <w:sz w:val="20"/>
                <w:szCs w:val="20"/>
              </w:rPr>
              <w:t>Не открывать отсеки, пока машина в работе</w:t>
            </w:r>
          </w:p>
        </w:tc>
      </w:tr>
      <w:tr w:rsidR="00EC73BF" w:rsidRPr="00B84BB8" w:rsidTr="009550F5">
        <w:tc>
          <w:tcPr>
            <w:tcW w:w="1326" w:type="dxa"/>
          </w:tcPr>
          <w:p w:rsidR="00EC73BF" w:rsidRPr="00B84BB8" w:rsidRDefault="0071010E" w:rsidP="00FF328E">
            <w:pPr>
              <w:rPr>
                <w:rFonts w:asciiTheme="minorHAnsi" w:hAnsiTheme="minorHAnsi"/>
                <w:b/>
              </w:rPr>
            </w:pPr>
            <w:r w:rsidRPr="00B84BB8">
              <w:rPr>
                <w:rFonts w:asciiTheme="minorHAnsi" w:hAnsiTheme="minorHAnsi"/>
                <w:noProof/>
                <w:lang w:eastAsia="ru-RU"/>
              </w:rPr>
              <w:drawing>
                <wp:inline distT="0" distB="0" distL="0" distR="0" wp14:anchorId="1532374D" wp14:editId="42803839">
                  <wp:extent cx="488950" cy="431800"/>
                  <wp:effectExtent l="0" t="0" r="6350" b="6350"/>
                  <wp:docPr id="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7" w:type="dxa"/>
          </w:tcPr>
          <w:p w:rsidR="00EC73BF" w:rsidRPr="00B84BB8" w:rsidRDefault="00EC73BF" w:rsidP="00ED2980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B84BB8">
              <w:rPr>
                <w:rFonts w:asciiTheme="minorHAnsi" w:hAnsiTheme="minorHAnsi"/>
                <w:sz w:val="20"/>
                <w:szCs w:val="20"/>
              </w:rPr>
              <w:t>Опасность удара током</w:t>
            </w:r>
          </w:p>
        </w:tc>
        <w:tc>
          <w:tcPr>
            <w:tcW w:w="1370" w:type="dxa"/>
          </w:tcPr>
          <w:p w:rsidR="00EC73BF" w:rsidRPr="00B84BB8" w:rsidRDefault="0071010E" w:rsidP="00FF328E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BF9C5D6" wp14:editId="4827887F">
                  <wp:extent cx="501650" cy="425450"/>
                  <wp:effectExtent l="0" t="0" r="0" b="0"/>
                  <wp:docPr id="8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2" w:type="dxa"/>
          </w:tcPr>
          <w:p w:rsidR="00EC73BF" w:rsidRPr="00B84BB8" w:rsidRDefault="00EC73BF" w:rsidP="00423B35">
            <w:pPr>
              <w:rPr>
                <w:rFonts w:asciiTheme="minorHAnsi" w:hAnsiTheme="minorHAnsi"/>
                <w:sz w:val="20"/>
                <w:szCs w:val="20"/>
              </w:rPr>
            </w:pPr>
            <w:r w:rsidRPr="00B84BB8">
              <w:rPr>
                <w:rFonts w:asciiTheme="minorHAnsi" w:hAnsiTheme="minorHAnsi"/>
                <w:sz w:val="20"/>
                <w:szCs w:val="20"/>
              </w:rPr>
              <w:t xml:space="preserve">При необходимости пользуйтесь кнопкой аварийного останова, а не  </w:t>
            </w:r>
          </w:p>
          <w:p w:rsidR="00EC73BF" w:rsidRPr="00B84BB8" w:rsidRDefault="00EC73BF" w:rsidP="00423B35">
            <w:pPr>
              <w:rPr>
                <w:rFonts w:asciiTheme="minorHAnsi" w:hAnsiTheme="minorHAnsi"/>
                <w:sz w:val="20"/>
                <w:szCs w:val="20"/>
              </w:rPr>
            </w:pPr>
            <w:r w:rsidRPr="00B84BB8">
              <w:rPr>
                <w:rFonts w:asciiTheme="minorHAnsi" w:hAnsiTheme="minorHAnsi"/>
                <w:sz w:val="20"/>
                <w:szCs w:val="20"/>
              </w:rPr>
              <w:t>отключения электросети</w:t>
            </w:r>
          </w:p>
        </w:tc>
      </w:tr>
      <w:tr w:rsidR="00EC73BF" w:rsidRPr="00B84BB8" w:rsidTr="009550F5">
        <w:trPr>
          <w:trHeight w:val="635"/>
        </w:trPr>
        <w:tc>
          <w:tcPr>
            <w:tcW w:w="1326" w:type="dxa"/>
          </w:tcPr>
          <w:p w:rsidR="00EC73BF" w:rsidRPr="00B84BB8" w:rsidRDefault="0071010E" w:rsidP="00FF328E">
            <w:pPr>
              <w:rPr>
                <w:rFonts w:asciiTheme="minorHAnsi" w:hAnsiTheme="minorHAnsi"/>
                <w:b/>
              </w:rPr>
            </w:pPr>
            <w:r w:rsidRPr="00B84BB8">
              <w:rPr>
                <w:rFonts w:asciiTheme="minorHAnsi" w:hAnsiTheme="minorHAnsi"/>
                <w:noProof/>
                <w:lang w:eastAsia="ru-RU"/>
              </w:rPr>
              <w:drawing>
                <wp:inline distT="0" distB="0" distL="0" distR="0" wp14:anchorId="2FAC3D3D" wp14:editId="7DB62379">
                  <wp:extent cx="514350" cy="431800"/>
                  <wp:effectExtent l="0" t="0" r="0" b="6350"/>
                  <wp:docPr id="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7" w:type="dxa"/>
          </w:tcPr>
          <w:p w:rsidR="00EC73BF" w:rsidRPr="00B84BB8" w:rsidRDefault="00EC73BF" w:rsidP="00FF328E">
            <w:pPr>
              <w:rPr>
                <w:rFonts w:asciiTheme="minorHAnsi" w:hAnsiTheme="minorHAnsi"/>
                <w:sz w:val="20"/>
                <w:szCs w:val="20"/>
              </w:rPr>
            </w:pPr>
            <w:r w:rsidRPr="00B84BB8">
              <w:rPr>
                <w:rFonts w:asciiTheme="minorHAnsi" w:hAnsiTheme="minorHAnsi"/>
                <w:sz w:val="20"/>
                <w:szCs w:val="20"/>
              </w:rPr>
              <w:t>Риски от горячих или опасных газов в зоне работ</w:t>
            </w:r>
          </w:p>
        </w:tc>
        <w:tc>
          <w:tcPr>
            <w:tcW w:w="1370" w:type="dxa"/>
          </w:tcPr>
          <w:p w:rsidR="00EC73BF" w:rsidRPr="00B84BB8" w:rsidRDefault="0071010E" w:rsidP="00FF328E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F7BE2C0" wp14:editId="5EB6BB16">
                  <wp:extent cx="476250" cy="438150"/>
                  <wp:effectExtent l="0" t="0" r="0" b="0"/>
                  <wp:docPr id="10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2" w:type="dxa"/>
          </w:tcPr>
          <w:p w:rsidR="00EC73BF" w:rsidRPr="00B84BB8" w:rsidRDefault="006E0D06" w:rsidP="00FF328E">
            <w:pPr>
              <w:rPr>
                <w:rFonts w:asciiTheme="minorHAnsi" w:hAnsiTheme="minorHAnsi"/>
                <w:sz w:val="20"/>
                <w:szCs w:val="20"/>
              </w:rPr>
            </w:pPr>
            <w:r w:rsidRPr="00B84BB8">
              <w:rPr>
                <w:rFonts w:asciiTheme="minorHAnsi" w:hAnsiTheme="minorHAnsi"/>
                <w:sz w:val="20"/>
                <w:szCs w:val="20"/>
              </w:rPr>
              <w:t>Не пользуйтесь водой для тушения огня на электрических устройствах</w:t>
            </w:r>
          </w:p>
        </w:tc>
      </w:tr>
      <w:tr w:rsidR="00EC73BF" w:rsidRPr="00B84BB8" w:rsidTr="009550F5">
        <w:tc>
          <w:tcPr>
            <w:tcW w:w="1326" w:type="dxa"/>
          </w:tcPr>
          <w:p w:rsidR="00EC73BF" w:rsidRPr="00B84BB8" w:rsidRDefault="00EC73BF" w:rsidP="00FF328E">
            <w:pPr>
              <w:rPr>
                <w:rFonts w:asciiTheme="minorHAnsi" w:hAnsiTheme="minorHAnsi"/>
                <w:noProof/>
                <w:lang w:eastAsia="ru-RU"/>
              </w:rPr>
            </w:pPr>
          </w:p>
        </w:tc>
        <w:tc>
          <w:tcPr>
            <w:tcW w:w="3377" w:type="dxa"/>
          </w:tcPr>
          <w:p w:rsidR="00EC73BF" w:rsidRPr="00B84BB8" w:rsidRDefault="00EC73BF" w:rsidP="00FF328E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642" w:type="dxa"/>
            <w:gridSpan w:val="2"/>
          </w:tcPr>
          <w:p w:rsidR="00EC73BF" w:rsidRPr="00B84BB8" w:rsidRDefault="00EC73BF" w:rsidP="00FF328E">
            <w:pPr>
              <w:rPr>
                <w:rFonts w:asciiTheme="minorHAnsi" w:hAnsiTheme="minorHAnsi"/>
                <w:sz w:val="20"/>
                <w:szCs w:val="20"/>
                <w:u w:val="single"/>
              </w:rPr>
            </w:pPr>
            <w:r w:rsidRPr="00B84BB8">
              <w:rPr>
                <w:rFonts w:asciiTheme="minorHAnsi" w:hAnsiTheme="minorHAnsi"/>
                <w:sz w:val="20"/>
                <w:szCs w:val="20"/>
                <w:u w:val="single"/>
              </w:rPr>
              <w:t>Предписывающий символ</w:t>
            </w:r>
          </w:p>
        </w:tc>
      </w:tr>
      <w:tr w:rsidR="00EC73BF" w:rsidRPr="00B84BB8" w:rsidTr="009550F5">
        <w:tc>
          <w:tcPr>
            <w:tcW w:w="1326" w:type="dxa"/>
          </w:tcPr>
          <w:p w:rsidR="00EC73BF" w:rsidRPr="00B84BB8" w:rsidRDefault="0071010E" w:rsidP="00FF328E">
            <w:pPr>
              <w:rPr>
                <w:rFonts w:asciiTheme="minorHAnsi" w:hAnsiTheme="minorHAnsi"/>
                <w:b/>
              </w:rPr>
            </w:pPr>
            <w:r w:rsidRPr="00B84BB8">
              <w:rPr>
                <w:rFonts w:asciiTheme="minorHAnsi" w:hAnsiTheme="minorHAnsi"/>
                <w:noProof/>
                <w:lang w:eastAsia="ru-RU"/>
              </w:rPr>
              <w:drawing>
                <wp:inline distT="0" distB="0" distL="0" distR="0" wp14:anchorId="233424F1" wp14:editId="227A053F">
                  <wp:extent cx="476250" cy="368300"/>
                  <wp:effectExtent l="0" t="0" r="0" b="0"/>
                  <wp:docPr id="1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7" w:type="dxa"/>
          </w:tcPr>
          <w:p w:rsidR="00EC73BF" w:rsidRPr="00B84BB8" w:rsidRDefault="00EC73BF" w:rsidP="00FF328E">
            <w:pPr>
              <w:rPr>
                <w:rFonts w:asciiTheme="minorHAnsi" w:hAnsiTheme="minorHAnsi"/>
                <w:sz w:val="20"/>
                <w:szCs w:val="20"/>
              </w:rPr>
            </w:pPr>
            <w:r w:rsidRPr="00B84BB8">
              <w:rPr>
                <w:rFonts w:asciiTheme="minorHAnsi" w:hAnsiTheme="minorHAnsi"/>
                <w:sz w:val="20"/>
                <w:szCs w:val="20"/>
              </w:rPr>
              <w:t>Емкость под давлением</w:t>
            </w:r>
          </w:p>
        </w:tc>
        <w:tc>
          <w:tcPr>
            <w:tcW w:w="1370" w:type="dxa"/>
          </w:tcPr>
          <w:p w:rsidR="00EC73BF" w:rsidRPr="00B84BB8" w:rsidRDefault="0071010E" w:rsidP="00FF328E">
            <w:pPr>
              <w:rPr>
                <w:rFonts w:asciiTheme="minorHAnsi" w:hAnsiTheme="minorHAnsi"/>
                <w:sz w:val="20"/>
                <w:szCs w:val="20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E28179B" wp14:editId="231E675B">
                  <wp:extent cx="444500" cy="393700"/>
                  <wp:effectExtent l="0" t="0" r="0" b="6350"/>
                  <wp:docPr id="12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2" w:type="dxa"/>
          </w:tcPr>
          <w:p w:rsidR="00EC73BF" w:rsidRPr="00B84BB8" w:rsidRDefault="00EC73BF" w:rsidP="00FF328E">
            <w:pPr>
              <w:rPr>
                <w:rFonts w:asciiTheme="minorHAnsi" w:hAnsiTheme="minorHAnsi"/>
                <w:sz w:val="20"/>
                <w:szCs w:val="20"/>
              </w:rPr>
            </w:pPr>
            <w:r w:rsidRPr="00B84BB8">
              <w:rPr>
                <w:rFonts w:asciiTheme="minorHAnsi" w:hAnsiTheme="minorHAnsi"/>
                <w:sz w:val="20"/>
                <w:szCs w:val="20"/>
              </w:rPr>
              <w:t>Внимательно прочтите руководство пользователя</w:t>
            </w:r>
          </w:p>
        </w:tc>
      </w:tr>
      <w:tr w:rsidR="00EC73BF" w:rsidRPr="00B84BB8" w:rsidTr="009550F5">
        <w:tc>
          <w:tcPr>
            <w:tcW w:w="1326" w:type="dxa"/>
          </w:tcPr>
          <w:p w:rsidR="00EC73BF" w:rsidRPr="00B84BB8" w:rsidRDefault="0071010E" w:rsidP="00FF328E">
            <w:pPr>
              <w:rPr>
                <w:rFonts w:asciiTheme="minorHAnsi" w:hAnsiTheme="minorHAnsi"/>
                <w:b/>
              </w:rPr>
            </w:pPr>
            <w:r w:rsidRPr="00B84BB8">
              <w:rPr>
                <w:rFonts w:asciiTheme="minorHAnsi" w:hAnsiTheme="minorHAnsi"/>
                <w:noProof/>
                <w:lang w:eastAsia="ru-RU"/>
              </w:rPr>
              <w:drawing>
                <wp:inline distT="0" distB="0" distL="0" distR="0" wp14:anchorId="606FE3ED" wp14:editId="3F87DB15">
                  <wp:extent cx="520700" cy="387350"/>
                  <wp:effectExtent l="0" t="0" r="0" b="0"/>
                  <wp:docPr id="1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7" w:type="dxa"/>
          </w:tcPr>
          <w:p w:rsidR="00EC73BF" w:rsidRPr="00B84BB8" w:rsidRDefault="00EC73BF" w:rsidP="00FF328E">
            <w:pPr>
              <w:rPr>
                <w:rFonts w:asciiTheme="minorHAnsi" w:hAnsiTheme="minorHAnsi"/>
                <w:sz w:val="20"/>
                <w:szCs w:val="20"/>
              </w:rPr>
            </w:pPr>
            <w:r w:rsidRPr="00B84BB8">
              <w:rPr>
                <w:rFonts w:asciiTheme="minorHAnsi" w:hAnsiTheme="minorHAnsi"/>
                <w:sz w:val="20"/>
                <w:szCs w:val="20"/>
              </w:rPr>
              <w:t>Движущиеся механические части</w:t>
            </w:r>
          </w:p>
        </w:tc>
        <w:tc>
          <w:tcPr>
            <w:tcW w:w="1370" w:type="dxa"/>
          </w:tcPr>
          <w:p w:rsidR="00EC73BF" w:rsidRPr="00B84BB8" w:rsidRDefault="00EC73BF" w:rsidP="00FF328E">
            <w:pPr>
              <w:rPr>
                <w:rFonts w:asciiTheme="minorHAnsi" w:hAnsiTheme="minorHAnsi"/>
              </w:rPr>
            </w:pPr>
          </w:p>
        </w:tc>
        <w:tc>
          <w:tcPr>
            <w:tcW w:w="3272" w:type="dxa"/>
          </w:tcPr>
          <w:p w:rsidR="00EC73BF" w:rsidRPr="00B84BB8" w:rsidRDefault="00EC73BF" w:rsidP="00FF328E">
            <w:pPr>
              <w:rPr>
                <w:rFonts w:asciiTheme="minorHAnsi" w:hAnsiTheme="minorHAnsi"/>
              </w:rPr>
            </w:pPr>
          </w:p>
        </w:tc>
      </w:tr>
      <w:tr w:rsidR="00EC73BF" w:rsidRPr="00B84BB8" w:rsidTr="009550F5">
        <w:tc>
          <w:tcPr>
            <w:tcW w:w="1326" w:type="dxa"/>
          </w:tcPr>
          <w:p w:rsidR="00EC73BF" w:rsidRPr="00B84BB8" w:rsidRDefault="0071010E" w:rsidP="00FF328E">
            <w:pPr>
              <w:rPr>
                <w:rFonts w:asciiTheme="minorHAnsi" w:hAnsiTheme="minorHAnsi"/>
                <w:noProof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lang w:eastAsia="ru-RU"/>
              </w:rPr>
              <w:drawing>
                <wp:inline distT="0" distB="0" distL="0" distR="0" wp14:anchorId="59EC8241" wp14:editId="614DD858">
                  <wp:extent cx="476250" cy="444500"/>
                  <wp:effectExtent l="0" t="0" r="0" b="0"/>
                  <wp:docPr id="1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7" w:type="dxa"/>
          </w:tcPr>
          <w:p w:rsidR="00EC73BF" w:rsidRPr="00B84BB8" w:rsidRDefault="00EC73BF" w:rsidP="00FF328E">
            <w:pPr>
              <w:rPr>
                <w:rFonts w:asciiTheme="minorHAnsi" w:hAnsiTheme="minorHAnsi"/>
                <w:sz w:val="20"/>
                <w:szCs w:val="20"/>
              </w:rPr>
            </w:pPr>
            <w:r w:rsidRPr="00B84BB8">
              <w:rPr>
                <w:rFonts w:asciiTheme="minorHAnsi" w:hAnsiTheme="minorHAnsi"/>
                <w:sz w:val="20"/>
                <w:szCs w:val="20"/>
              </w:rPr>
              <w:t xml:space="preserve">Идут работы по техобслуживанию </w:t>
            </w:r>
          </w:p>
        </w:tc>
        <w:tc>
          <w:tcPr>
            <w:tcW w:w="1370" w:type="dxa"/>
          </w:tcPr>
          <w:p w:rsidR="00EC73BF" w:rsidRPr="00B84BB8" w:rsidRDefault="00EC73BF" w:rsidP="00FF328E">
            <w:pPr>
              <w:rPr>
                <w:rFonts w:asciiTheme="minorHAnsi" w:hAnsiTheme="minorHAnsi"/>
              </w:rPr>
            </w:pPr>
          </w:p>
        </w:tc>
        <w:tc>
          <w:tcPr>
            <w:tcW w:w="3272" w:type="dxa"/>
          </w:tcPr>
          <w:p w:rsidR="00EC73BF" w:rsidRPr="00B84BB8" w:rsidRDefault="00EC73BF" w:rsidP="00FF328E">
            <w:pPr>
              <w:rPr>
                <w:rFonts w:asciiTheme="minorHAnsi" w:hAnsiTheme="minorHAnsi"/>
              </w:rPr>
            </w:pPr>
          </w:p>
        </w:tc>
      </w:tr>
      <w:tr w:rsidR="00EC73BF" w:rsidRPr="00B84BB8" w:rsidTr="009550F5">
        <w:tc>
          <w:tcPr>
            <w:tcW w:w="1326" w:type="dxa"/>
          </w:tcPr>
          <w:p w:rsidR="00EC73BF" w:rsidRPr="00B84BB8" w:rsidRDefault="0071010E" w:rsidP="00FF328E">
            <w:pPr>
              <w:rPr>
                <w:rFonts w:asciiTheme="minorHAnsi" w:hAnsiTheme="minorHAnsi"/>
                <w:noProof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lang w:eastAsia="ru-RU"/>
              </w:rPr>
              <w:drawing>
                <wp:inline distT="0" distB="0" distL="0" distR="0" wp14:anchorId="027194EB" wp14:editId="5A6AB2E4">
                  <wp:extent cx="488950" cy="406400"/>
                  <wp:effectExtent l="0" t="0" r="6350" b="0"/>
                  <wp:docPr id="1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7" w:type="dxa"/>
          </w:tcPr>
          <w:p w:rsidR="00EC73BF" w:rsidRPr="00B84BB8" w:rsidRDefault="00EC73BF" w:rsidP="00FF328E">
            <w:pPr>
              <w:rPr>
                <w:rFonts w:asciiTheme="minorHAnsi" w:hAnsiTheme="minorHAnsi"/>
                <w:sz w:val="20"/>
                <w:szCs w:val="20"/>
              </w:rPr>
            </w:pPr>
            <w:r w:rsidRPr="00B84BB8">
              <w:rPr>
                <w:rFonts w:asciiTheme="minorHAnsi" w:hAnsiTheme="minorHAnsi"/>
                <w:sz w:val="20"/>
                <w:szCs w:val="20"/>
              </w:rPr>
              <w:t>Машина с автоматическим пуском</w:t>
            </w:r>
          </w:p>
        </w:tc>
        <w:tc>
          <w:tcPr>
            <w:tcW w:w="1370" w:type="dxa"/>
          </w:tcPr>
          <w:p w:rsidR="00EC73BF" w:rsidRPr="00B84BB8" w:rsidRDefault="00EC73BF" w:rsidP="00FF328E">
            <w:pPr>
              <w:rPr>
                <w:rFonts w:asciiTheme="minorHAnsi" w:hAnsiTheme="minorHAnsi"/>
              </w:rPr>
            </w:pPr>
          </w:p>
        </w:tc>
        <w:tc>
          <w:tcPr>
            <w:tcW w:w="3272" w:type="dxa"/>
          </w:tcPr>
          <w:p w:rsidR="00EC73BF" w:rsidRPr="00B84BB8" w:rsidRDefault="00EC73BF" w:rsidP="00FF328E">
            <w:pPr>
              <w:rPr>
                <w:rFonts w:asciiTheme="minorHAnsi" w:hAnsiTheme="minorHAnsi"/>
                <w:lang w:val="en-US"/>
              </w:rPr>
            </w:pPr>
          </w:p>
        </w:tc>
      </w:tr>
    </w:tbl>
    <w:p w:rsidR="00EC73BF" w:rsidRPr="00B84BB8" w:rsidRDefault="00EC73BF" w:rsidP="00103B69">
      <w:pPr>
        <w:rPr>
          <w:rFonts w:asciiTheme="minorHAnsi" w:hAnsiTheme="minorHAnsi"/>
          <w:b/>
          <w:u w:val="single"/>
        </w:rPr>
      </w:pPr>
    </w:p>
    <w:p w:rsidR="00EC73BF" w:rsidRPr="00B84BB8" w:rsidRDefault="0071010E" w:rsidP="00DC475B">
      <w:pPr>
        <w:jc w:val="center"/>
        <w:rPr>
          <w:rFonts w:asciiTheme="minorHAnsi" w:hAnsiTheme="minorHAnsi"/>
          <w:b/>
          <w:i/>
        </w:rPr>
      </w:pPr>
      <w:r w:rsidRPr="00B84BB8">
        <w:rPr>
          <w:rFonts w:asciiTheme="minorHAnsi" w:hAnsi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5DC586" wp14:editId="0A6F775B">
                <wp:simplePos x="0" y="0"/>
                <wp:positionH relativeFrom="column">
                  <wp:posOffset>-683895</wp:posOffset>
                </wp:positionH>
                <wp:positionV relativeFrom="paragraph">
                  <wp:posOffset>156845</wp:posOffset>
                </wp:positionV>
                <wp:extent cx="342900" cy="7429500"/>
                <wp:effectExtent l="0" t="0" r="3810" b="3810"/>
                <wp:wrapNone/>
                <wp:docPr id="5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742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4BB8" w:rsidRDefault="00B84BB8" w:rsidP="00982D0A">
                            <w:pPr>
                              <w:jc w:val="center"/>
                            </w:pPr>
                            <w:r w:rsidRPr="00982D0A">
                              <w:rPr>
                                <w:b/>
                                <w:sz w:val="22"/>
                                <w:szCs w:val="22"/>
                              </w:rPr>
                              <w:t>Прежде чем выполнять какие-либо операции, внимательно прочтите эту страницу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1" type="#_x0000_t202" style="position:absolute;left:0;text-align:left;margin-left:-53.85pt;margin-top:12.35pt;width:27pt;height:5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" stroked="f">
                <v:textbox style="layout-flow:vertical;mso-layout-flow-alt:bottom-to-top">
                  <w:txbxContent>
                    <w:p w:rsidR="00B84BB8" w:rsidRDefault="00B84BB8" w:rsidP="00982D0A">
                      <w:pPr>
                        <w:jc w:val="center"/>
                      </w:pPr>
                      <w:r w:rsidRPr="00982D0A">
                        <w:rPr>
                          <w:b/>
                          <w:sz w:val="22"/>
                          <w:szCs w:val="22"/>
                        </w:rPr>
                        <w:t>Прежде чем выполнять какие-либо операции, внимательно прочтите эту страницу</w:t>
                      </w:r>
                    </w:p>
                  </w:txbxContent>
                </v:textbox>
              </v:shape>
            </w:pict>
          </mc:Fallback>
        </mc:AlternateContent>
      </w:r>
      <w:r w:rsidR="00EC73BF" w:rsidRPr="00B84BB8">
        <w:rPr>
          <w:rFonts w:asciiTheme="minorHAnsi" w:hAnsiTheme="minorHAnsi"/>
          <w:b/>
          <w:i/>
        </w:rPr>
        <w:t>ПРАВИЛА ТЕХНИКИ БЕЗОПАСНОСТИ</w:t>
      </w:r>
    </w:p>
    <w:p w:rsidR="00EC73BF" w:rsidRPr="00B84BB8" w:rsidRDefault="00EC73BF" w:rsidP="00103B69">
      <w:pPr>
        <w:rPr>
          <w:rFonts w:asciiTheme="minorHAnsi" w:hAnsiTheme="minorHAnsi"/>
          <w:b/>
          <w:sz w:val="20"/>
          <w:szCs w:val="20"/>
        </w:rPr>
      </w:pPr>
      <w:r w:rsidRPr="00B84BB8">
        <w:rPr>
          <w:rFonts w:asciiTheme="minorHAnsi" w:hAnsiTheme="minorHAnsi"/>
          <w:b/>
          <w:sz w:val="20"/>
          <w:szCs w:val="20"/>
        </w:rPr>
        <w:t>НЕОБХОДИМО:</w:t>
      </w:r>
    </w:p>
    <w:p w:rsidR="00EC73BF" w:rsidRPr="00B84BB8" w:rsidRDefault="00EC73BF" w:rsidP="00103B69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  <w:u w:val="single"/>
        </w:rPr>
        <w:t>Убедиться, что напряжение в сети</w:t>
      </w:r>
      <w:r w:rsidRPr="00B84BB8">
        <w:rPr>
          <w:rFonts w:asciiTheme="minorHAnsi" w:hAnsiTheme="minorHAnsi"/>
          <w:sz w:val="20"/>
          <w:szCs w:val="20"/>
        </w:rPr>
        <w:t xml:space="preserve"> соответствует напряжению, указанному на табличке СЕ</w:t>
      </w:r>
      <w:r w:rsidR="006E0D06" w:rsidRPr="00B84BB8">
        <w:rPr>
          <w:rFonts w:asciiTheme="minorHAnsi" w:hAnsiTheme="minorHAnsi"/>
          <w:sz w:val="20"/>
          <w:szCs w:val="20"/>
        </w:rPr>
        <w:t>,</w:t>
      </w:r>
      <w:r w:rsidRPr="00B84BB8">
        <w:rPr>
          <w:rFonts w:asciiTheme="minorHAnsi" w:hAnsiTheme="minorHAnsi"/>
          <w:sz w:val="20"/>
          <w:szCs w:val="20"/>
        </w:rPr>
        <w:t xml:space="preserve"> и что кабель, используемый для электрических соединений, имеет соответствующее сечение. </w:t>
      </w:r>
    </w:p>
    <w:p w:rsidR="00EC73BF" w:rsidRPr="00B84BB8" w:rsidRDefault="00EC73BF" w:rsidP="00103B69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</w:rPr>
        <w:t xml:space="preserve">Перед пуском компрессора </w:t>
      </w:r>
      <w:r w:rsidRPr="00B84BB8">
        <w:rPr>
          <w:rFonts w:asciiTheme="minorHAnsi" w:hAnsiTheme="minorHAnsi"/>
          <w:sz w:val="20"/>
          <w:szCs w:val="20"/>
          <w:u w:val="single"/>
        </w:rPr>
        <w:t>всегда проверять уровень масла</w:t>
      </w:r>
      <w:r w:rsidRPr="00B84BB8">
        <w:rPr>
          <w:rFonts w:asciiTheme="minorHAnsi" w:hAnsiTheme="minorHAnsi"/>
          <w:sz w:val="20"/>
          <w:szCs w:val="20"/>
        </w:rPr>
        <w:t xml:space="preserve">. </w:t>
      </w:r>
    </w:p>
    <w:p w:rsidR="00EC73BF" w:rsidRPr="00B84BB8" w:rsidRDefault="00EC73BF" w:rsidP="00103B69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  <w:u w:val="single"/>
        </w:rPr>
        <w:t>Уметь пользоваться кнопкой аварийного останова</w:t>
      </w:r>
      <w:r w:rsidRPr="00B84BB8">
        <w:rPr>
          <w:rFonts w:asciiTheme="minorHAnsi" w:hAnsiTheme="minorHAnsi"/>
          <w:sz w:val="20"/>
          <w:szCs w:val="20"/>
        </w:rPr>
        <w:t xml:space="preserve"> и всеми другими органами управления. </w:t>
      </w:r>
    </w:p>
    <w:p w:rsidR="00EC73BF" w:rsidRPr="00B84BB8" w:rsidRDefault="00EC73BF" w:rsidP="00103B69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  <w:u w:val="single"/>
        </w:rPr>
        <w:t>Отсоединять кабель</w:t>
      </w:r>
      <w:r w:rsidRPr="00B84BB8">
        <w:rPr>
          <w:rFonts w:asciiTheme="minorHAnsi" w:hAnsiTheme="minorHAnsi"/>
          <w:sz w:val="20"/>
          <w:szCs w:val="20"/>
        </w:rPr>
        <w:t xml:space="preserve"> перед любой работой по техобслуживанию, чтобы избегать случайного пуска.</w:t>
      </w:r>
    </w:p>
    <w:p w:rsidR="00EC73BF" w:rsidRPr="00B84BB8" w:rsidRDefault="00EC73BF" w:rsidP="00103B69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  <w:u w:val="single"/>
        </w:rPr>
        <w:t>Убедиться, что после проведения работ по техобслуживанию все детали</w:t>
      </w:r>
      <w:r w:rsidRPr="00B84BB8">
        <w:rPr>
          <w:rFonts w:asciiTheme="minorHAnsi" w:hAnsiTheme="minorHAnsi"/>
          <w:sz w:val="20"/>
          <w:szCs w:val="20"/>
        </w:rPr>
        <w:t xml:space="preserve"> правильно установлены.</w:t>
      </w:r>
    </w:p>
    <w:p w:rsidR="00EC73BF" w:rsidRPr="00B84BB8" w:rsidRDefault="00EC73BF" w:rsidP="00103B69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  <w:u w:val="single"/>
        </w:rPr>
        <w:t>Исключить появление детей и животных</w:t>
      </w:r>
      <w:r w:rsidRPr="00B84BB8">
        <w:rPr>
          <w:rFonts w:asciiTheme="minorHAnsi" w:hAnsiTheme="minorHAnsi"/>
          <w:sz w:val="20"/>
          <w:szCs w:val="20"/>
        </w:rPr>
        <w:t xml:space="preserve"> в зоне работ во избежание травм, вызываемых устройствами, присоединенными к компрессору. </w:t>
      </w:r>
    </w:p>
    <w:p w:rsidR="00EC73BF" w:rsidRPr="00B84BB8" w:rsidRDefault="00EC73BF" w:rsidP="00103B69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  <w:u w:val="single"/>
        </w:rPr>
        <w:t>Убедиться, что температура</w:t>
      </w:r>
      <w:r w:rsidRPr="00B84BB8">
        <w:rPr>
          <w:rFonts w:asciiTheme="minorHAnsi" w:hAnsiTheme="minorHAnsi"/>
          <w:sz w:val="20"/>
          <w:szCs w:val="20"/>
        </w:rPr>
        <w:t xml:space="preserve"> в рабочей зоне находится в пределах от +2 до +45° С. Рабочая температура компрессора должна быть между 70 и 85° </w:t>
      </w:r>
      <w:proofErr w:type="gramStart"/>
      <w:r w:rsidRPr="00B84BB8">
        <w:rPr>
          <w:rFonts w:asciiTheme="minorHAnsi" w:hAnsiTheme="minorHAnsi"/>
          <w:sz w:val="20"/>
          <w:szCs w:val="20"/>
        </w:rPr>
        <w:t>С(</w:t>
      </w:r>
      <w:proofErr w:type="gramEnd"/>
      <w:r w:rsidRPr="00B84BB8">
        <w:rPr>
          <w:rFonts w:asciiTheme="minorHAnsi" w:hAnsiTheme="minorHAnsi"/>
          <w:sz w:val="20"/>
          <w:szCs w:val="20"/>
        </w:rPr>
        <w:t xml:space="preserve">температура помещения 20-25° С). Более низкая температура может привести к </w:t>
      </w:r>
      <w:r w:rsidR="006E0D06" w:rsidRPr="00B84BB8">
        <w:rPr>
          <w:rFonts w:asciiTheme="minorHAnsi" w:hAnsiTheme="minorHAnsi"/>
          <w:sz w:val="20"/>
          <w:szCs w:val="20"/>
        </w:rPr>
        <w:t>накоплению конденсата в масло</w:t>
      </w:r>
      <w:r w:rsidRPr="00B84BB8">
        <w:rPr>
          <w:rFonts w:asciiTheme="minorHAnsi" w:hAnsiTheme="minorHAnsi"/>
          <w:sz w:val="20"/>
          <w:szCs w:val="20"/>
        </w:rPr>
        <w:t xml:space="preserve">сепараторе (внутри компрессора). </w:t>
      </w:r>
      <w:r w:rsidR="006E0D06" w:rsidRPr="00B84BB8">
        <w:rPr>
          <w:rFonts w:asciiTheme="minorHAnsi" w:hAnsiTheme="minorHAnsi"/>
          <w:b/>
          <w:sz w:val="20"/>
          <w:szCs w:val="20"/>
        </w:rPr>
        <w:t>Проверьте</w:t>
      </w:r>
      <w:r w:rsidRPr="00B84BB8">
        <w:rPr>
          <w:rFonts w:asciiTheme="minorHAnsi" w:hAnsiTheme="minorHAnsi"/>
          <w:b/>
          <w:sz w:val="20"/>
          <w:szCs w:val="20"/>
        </w:rPr>
        <w:t xml:space="preserve"> наличие конденсата и, если необходимо, слейте его</w:t>
      </w:r>
      <w:r w:rsidRPr="00B84BB8">
        <w:rPr>
          <w:rFonts w:asciiTheme="minorHAnsi" w:hAnsiTheme="minorHAnsi"/>
          <w:sz w:val="20"/>
          <w:szCs w:val="20"/>
        </w:rPr>
        <w:t xml:space="preserve">.  </w:t>
      </w:r>
    </w:p>
    <w:p w:rsidR="00EC73BF" w:rsidRPr="00B84BB8" w:rsidRDefault="00EC73BF" w:rsidP="00103B69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  <w:u w:val="single"/>
        </w:rPr>
        <w:t>Компрессор устанавливается</w:t>
      </w:r>
      <w:r w:rsidRPr="00B84BB8">
        <w:rPr>
          <w:rFonts w:asciiTheme="minorHAnsi" w:hAnsiTheme="minorHAnsi"/>
          <w:sz w:val="20"/>
          <w:szCs w:val="20"/>
        </w:rPr>
        <w:t xml:space="preserve"> и эксплуатируется только во взрывобезопасной зоне.  </w:t>
      </w:r>
    </w:p>
    <w:p w:rsidR="00EC73BF" w:rsidRPr="00B84BB8" w:rsidRDefault="00EC73BF" w:rsidP="00103B69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</w:rPr>
        <w:t xml:space="preserve">Пространство между компрессором и стеной </w:t>
      </w:r>
      <w:r w:rsidRPr="00B84BB8">
        <w:rPr>
          <w:rFonts w:asciiTheme="minorHAnsi" w:hAnsiTheme="minorHAnsi"/>
          <w:sz w:val="20"/>
          <w:szCs w:val="20"/>
          <w:u w:val="single"/>
        </w:rPr>
        <w:t xml:space="preserve">должно быть не менее </w:t>
      </w:r>
      <w:smartTag w:uri="urn:schemas-microsoft-com:office:smarttags" w:element="metricconverter">
        <w:smartTagPr>
          <w:attr w:name="ProductID" w:val="80 см"/>
        </w:smartTagPr>
        <w:r w:rsidRPr="00B84BB8">
          <w:rPr>
            <w:rFonts w:asciiTheme="minorHAnsi" w:hAnsiTheme="minorHAnsi"/>
            <w:sz w:val="20"/>
            <w:szCs w:val="20"/>
            <w:u w:val="single"/>
          </w:rPr>
          <w:t>80 см</w:t>
        </w:r>
      </w:smartTag>
      <w:r w:rsidRPr="00B84BB8">
        <w:rPr>
          <w:rFonts w:asciiTheme="minorHAnsi" w:hAnsiTheme="minorHAnsi"/>
          <w:sz w:val="20"/>
          <w:szCs w:val="20"/>
        </w:rPr>
        <w:t xml:space="preserve"> для обеспечения потока </w:t>
      </w:r>
    </w:p>
    <w:p w:rsidR="00EC73BF" w:rsidRPr="00B84BB8" w:rsidRDefault="00EC73BF" w:rsidP="00103B69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</w:rPr>
        <w:t xml:space="preserve">воздуха к вентилятору. </w:t>
      </w:r>
    </w:p>
    <w:p w:rsidR="00EC73BF" w:rsidRPr="00B84BB8" w:rsidRDefault="00EC73BF" w:rsidP="00103B69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  <w:u w:val="single"/>
        </w:rPr>
        <w:t>Нажимать аварийную кнопку</w:t>
      </w:r>
      <w:r w:rsidRPr="00B84BB8">
        <w:rPr>
          <w:rFonts w:asciiTheme="minorHAnsi" w:hAnsiTheme="minorHAnsi"/>
          <w:sz w:val="20"/>
          <w:szCs w:val="20"/>
        </w:rPr>
        <w:t xml:space="preserve"> на панели управления следует только в случае необходимости с целью избегания возможного травматизма людей или повреждения оборудования. </w:t>
      </w:r>
    </w:p>
    <w:p w:rsidR="00EC73BF" w:rsidRPr="00B84BB8" w:rsidRDefault="00EC73BF" w:rsidP="00103B69">
      <w:pPr>
        <w:rPr>
          <w:rFonts w:asciiTheme="minorHAnsi" w:hAnsiTheme="minorHAnsi"/>
          <w:noProof/>
          <w:sz w:val="20"/>
          <w:szCs w:val="20"/>
          <w:lang w:eastAsia="ru-RU"/>
        </w:rPr>
      </w:pPr>
      <w:r w:rsidRPr="00B84BB8">
        <w:rPr>
          <w:rFonts w:asciiTheme="minorHAnsi" w:hAnsiTheme="minorHAnsi"/>
          <w:sz w:val="20"/>
          <w:szCs w:val="20"/>
          <w:u w:val="single"/>
        </w:rPr>
        <w:t>При вызове технической поддержки и/или рекомендации</w:t>
      </w:r>
      <w:r w:rsidR="006E0D06" w:rsidRPr="00B84BB8">
        <w:rPr>
          <w:rFonts w:asciiTheme="minorHAnsi" w:hAnsiTheme="minorHAnsi"/>
          <w:sz w:val="20"/>
          <w:szCs w:val="20"/>
        </w:rPr>
        <w:t xml:space="preserve"> всегда указывайте</w:t>
      </w:r>
      <w:r w:rsidRPr="00B84BB8">
        <w:rPr>
          <w:rFonts w:asciiTheme="minorHAnsi" w:hAnsiTheme="minorHAnsi"/>
          <w:noProof/>
          <w:sz w:val="20"/>
          <w:szCs w:val="20"/>
          <w:lang w:eastAsia="ru-RU"/>
        </w:rPr>
        <w:t xml:space="preserve"> модель, код  и заводской номер, указанные на табличке СЕ. </w:t>
      </w:r>
    </w:p>
    <w:p w:rsidR="00EC73BF" w:rsidRPr="00B84BB8" w:rsidRDefault="00EC73BF" w:rsidP="00103B69">
      <w:pPr>
        <w:rPr>
          <w:rFonts w:asciiTheme="minorHAnsi" w:hAnsiTheme="minorHAnsi"/>
          <w:noProof/>
          <w:sz w:val="20"/>
          <w:szCs w:val="20"/>
          <w:lang w:eastAsia="ru-RU"/>
        </w:rPr>
      </w:pPr>
      <w:r w:rsidRPr="00B84BB8">
        <w:rPr>
          <w:rFonts w:asciiTheme="minorHAnsi" w:hAnsiTheme="minorHAnsi"/>
          <w:noProof/>
          <w:sz w:val="20"/>
          <w:szCs w:val="20"/>
          <w:u w:val="single"/>
          <w:lang w:eastAsia="ru-RU"/>
        </w:rPr>
        <w:t>Всегда соблюдать график технического обслуживания</w:t>
      </w:r>
      <w:r w:rsidRPr="00B84BB8">
        <w:rPr>
          <w:rFonts w:asciiTheme="minorHAnsi" w:hAnsiTheme="minorHAnsi"/>
          <w:noProof/>
          <w:sz w:val="20"/>
          <w:szCs w:val="20"/>
          <w:lang w:eastAsia="ru-RU"/>
        </w:rPr>
        <w:t xml:space="preserve">, указанный в руководстве пользователя.  </w:t>
      </w:r>
    </w:p>
    <w:p w:rsidR="00EC73BF" w:rsidRPr="00B84BB8" w:rsidRDefault="00EC73BF" w:rsidP="00103B69">
      <w:pPr>
        <w:rPr>
          <w:rFonts w:asciiTheme="minorHAnsi" w:hAnsiTheme="minorHAnsi"/>
          <w:noProof/>
          <w:sz w:val="16"/>
          <w:szCs w:val="16"/>
          <w:lang w:eastAsia="ru-RU"/>
        </w:rPr>
      </w:pPr>
    </w:p>
    <w:p w:rsidR="00EC73BF" w:rsidRPr="00B84BB8" w:rsidRDefault="00EC73BF" w:rsidP="00395B82">
      <w:pPr>
        <w:rPr>
          <w:rFonts w:asciiTheme="minorHAnsi" w:hAnsiTheme="minorHAnsi"/>
          <w:b/>
          <w:sz w:val="20"/>
          <w:szCs w:val="20"/>
        </w:rPr>
      </w:pPr>
      <w:r w:rsidRPr="00B84BB8">
        <w:rPr>
          <w:rFonts w:asciiTheme="minorHAnsi" w:hAnsiTheme="minorHAnsi"/>
          <w:b/>
          <w:sz w:val="20"/>
          <w:szCs w:val="20"/>
        </w:rPr>
        <w:t>НЕДОПУСТИМЫЕ ДЕЙСТВИЯ:</w:t>
      </w:r>
    </w:p>
    <w:p w:rsidR="00EC73BF" w:rsidRPr="00B84BB8" w:rsidRDefault="00EC73BF" w:rsidP="00395B82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  <w:u w:val="single"/>
        </w:rPr>
        <w:t>Не дотрагиваться до внутренних деталей и трубок</w:t>
      </w:r>
      <w:r w:rsidRPr="00B84BB8">
        <w:rPr>
          <w:rFonts w:asciiTheme="minorHAnsi" w:hAnsiTheme="minorHAnsi"/>
          <w:sz w:val="20"/>
          <w:szCs w:val="20"/>
        </w:rPr>
        <w:t>, так как они сильно нагреваются во время работы компрессора и остаются горячими еще какое-то время после остановки компрессора.</w:t>
      </w:r>
    </w:p>
    <w:p w:rsidR="00EC73BF" w:rsidRPr="00B84BB8" w:rsidRDefault="00EC73BF" w:rsidP="00395B82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  <w:u w:val="single"/>
        </w:rPr>
        <w:t>Не помещать воспламеняемых предметов</w:t>
      </w:r>
      <w:r w:rsidRPr="00B84BB8">
        <w:rPr>
          <w:rFonts w:asciiTheme="minorHAnsi" w:hAnsiTheme="minorHAnsi"/>
          <w:sz w:val="20"/>
          <w:szCs w:val="20"/>
        </w:rPr>
        <w:t xml:space="preserve"> рядом с компрессором и на него. </w:t>
      </w:r>
    </w:p>
    <w:p w:rsidR="00EC73BF" w:rsidRPr="00B84BB8" w:rsidRDefault="00EC73BF" w:rsidP="00395B82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  <w:u w:val="single"/>
        </w:rPr>
        <w:t>Не эксплуатируйте компрессор</w:t>
      </w:r>
      <w:r w:rsidRPr="00B84BB8">
        <w:rPr>
          <w:rFonts w:asciiTheme="minorHAnsi" w:hAnsiTheme="minorHAnsi"/>
          <w:sz w:val="20"/>
          <w:szCs w:val="20"/>
        </w:rPr>
        <w:t xml:space="preserve">, если поврежден сетевой кабель или его соединение не стабильно. </w:t>
      </w:r>
    </w:p>
    <w:p w:rsidR="00EC73BF" w:rsidRPr="00B84BB8" w:rsidRDefault="00EC73BF" w:rsidP="00395B82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  <w:u w:val="single"/>
        </w:rPr>
        <w:t>Не эксплуатируйте компрессор</w:t>
      </w:r>
      <w:r w:rsidRPr="00B84BB8">
        <w:rPr>
          <w:rFonts w:asciiTheme="minorHAnsi" w:hAnsiTheme="minorHAnsi"/>
          <w:sz w:val="20"/>
          <w:szCs w:val="20"/>
        </w:rPr>
        <w:t xml:space="preserve"> в условиях влажности или запыленности окружающего воздуха.</w:t>
      </w:r>
    </w:p>
    <w:p w:rsidR="00EC73BF" w:rsidRPr="00B84BB8" w:rsidRDefault="00EC73BF" w:rsidP="00395B82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  <w:u w:val="single"/>
        </w:rPr>
        <w:t>Не допускается направлять</w:t>
      </w:r>
      <w:r w:rsidRPr="00B84BB8">
        <w:rPr>
          <w:rFonts w:asciiTheme="minorHAnsi" w:hAnsiTheme="minorHAnsi"/>
          <w:sz w:val="20"/>
          <w:szCs w:val="20"/>
        </w:rPr>
        <w:t xml:space="preserve"> воздушную струю на людей или животных.  </w:t>
      </w:r>
    </w:p>
    <w:p w:rsidR="00EC73BF" w:rsidRPr="00B84BB8" w:rsidRDefault="00F124EE" w:rsidP="00395B82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  <w:u w:val="single"/>
        </w:rPr>
        <w:t>Не допускайте</w:t>
      </w:r>
      <w:r w:rsidR="00EC73BF" w:rsidRPr="00B84BB8">
        <w:rPr>
          <w:rFonts w:asciiTheme="minorHAnsi" w:hAnsiTheme="minorHAnsi"/>
          <w:sz w:val="20"/>
          <w:szCs w:val="20"/>
          <w:u w:val="single"/>
        </w:rPr>
        <w:t xml:space="preserve"> посторонних лиц к работе</w:t>
      </w:r>
      <w:r w:rsidRPr="00B84BB8">
        <w:rPr>
          <w:rFonts w:asciiTheme="minorHAnsi" w:hAnsiTheme="minorHAnsi"/>
          <w:sz w:val="20"/>
          <w:szCs w:val="20"/>
        </w:rPr>
        <w:t xml:space="preserve"> с компрессором и давайте</w:t>
      </w:r>
      <w:r w:rsidR="00EC73BF" w:rsidRPr="00B84BB8">
        <w:rPr>
          <w:rFonts w:asciiTheme="minorHAnsi" w:hAnsiTheme="minorHAnsi"/>
          <w:sz w:val="20"/>
          <w:szCs w:val="20"/>
        </w:rPr>
        <w:t xml:space="preserve"> им все необходимые указания. </w:t>
      </w:r>
    </w:p>
    <w:p w:rsidR="00EC73BF" w:rsidRPr="00B84BB8" w:rsidRDefault="00F124EE" w:rsidP="00395B82">
      <w:pPr>
        <w:rPr>
          <w:rFonts w:asciiTheme="minorHAnsi" w:hAnsiTheme="minorHAnsi"/>
          <w:noProof/>
          <w:sz w:val="20"/>
          <w:szCs w:val="20"/>
          <w:lang w:eastAsia="ru-RU"/>
        </w:rPr>
      </w:pPr>
      <w:r w:rsidRPr="00B84BB8">
        <w:rPr>
          <w:rFonts w:asciiTheme="minorHAnsi" w:hAnsiTheme="minorHAnsi"/>
          <w:noProof/>
          <w:sz w:val="20"/>
          <w:szCs w:val="20"/>
          <w:u w:val="single"/>
          <w:lang w:eastAsia="ru-RU"/>
        </w:rPr>
        <w:t>Не касайтесь твердыми предмета</w:t>
      </w:r>
      <w:r w:rsidR="00EC73BF" w:rsidRPr="00B84BB8">
        <w:rPr>
          <w:rFonts w:asciiTheme="minorHAnsi" w:hAnsiTheme="minorHAnsi"/>
          <w:noProof/>
          <w:sz w:val="20"/>
          <w:szCs w:val="20"/>
          <w:u w:val="single"/>
          <w:lang w:eastAsia="ru-RU"/>
        </w:rPr>
        <w:t>ми вентилятора</w:t>
      </w:r>
      <w:r w:rsidR="00EC73BF" w:rsidRPr="00B84BB8">
        <w:rPr>
          <w:rFonts w:asciiTheme="minorHAnsi" w:hAnsiTheme="minorHAnsi"/>
          <w:noProof/>
          <w:sz w:val="20"/>
          <w:szCs w:val="20"/>
          <w:lang w:eastAsia="ru-RU"/>
        </w:rPr>
        <w:t xml:space="preserve">, так как они могут сломаться во время работы компрессора. </w:t>
      </w:r>
    </w:p>
    <w:p w:rsidR="00EC73BF" w:rsidRPr="00B84BB8" w:rsidRDefault="00EC73BF" w:rsidP="00395B82">
      <w:pPr>
        <w:rPr>
          <w:rFonts w:asciiTheme="minorHAnsi" w:hAnsiTheme="minorHAnsi"/>
          <w:noProof/>
          <w:sz w:val="20"/>
          <w:szCs w:val="20"/>
          <w:lang w:eastAsia="ru-RU"/>
        </w:rPr>
      </w:pPr>
      <w:r w:rsidRPr="00B84BB8">
        <w:rPr>
          <w:rFonts w:asciiTheme="minorHAnsi" w:hAnsiTheme="minorHAnsi"/>
          <w:noProof/>
          <w:sz w:val="20"/>
          <w:szCs w:val="20"/>
          <w:u w:val="single"/>
          <w:lang w:eastAsia="ru-RU"/>
        </w:rPr>
        <w:t>Не допускается использовать компрессор</w:t>
      </w:r>
      <w:r w:rsidRPr="00B84BB8">
        <w:rPr>
          <w:rFonts w:asciiTheme="minorHAnsi" w:hAnsiTheme="minorHAnsi"/>
          <w:noProof/>
          <w:sz w:val="20"/>
          <w:szCs w:val="20"/>
          <w:lang w:eastAsia="ru-RU"/>
        </w:rPr>
        <w:t xml:space="preserve"> без воздушного фильтра. </w:t>
      </w:r>
    </w:p>
    <w:p w:rsidR="00EC73BF" w:rsidRPr="00B84BB8" w:rsidRDefault="00EC73BF" w:rsidP="00395B82">
      <w:pPr>
        <w:rPr>
          <w:rFonts w:asciiTheme="minorHAnsi" w:hAnsiTheme="minorHAnsi"/>
          <w:noProof/>
          <w:sz w:val="20"/>
          <w:szCs w:val="20"/>
          <w:lang w:eastAsia="ru-RU"/>
        </w:rPr>
      </w:pPr>
      <w:r w:rsidRPr="00B84BB8">
        <w:rPr>
          <w:rFonts w:asciiTheme="minorHAnsi" w:hAnsiTheme="minorHAnsi"/>
          <w:noProof/>
          <w:sz w:val="20"/>
          <w:szCs w:val="20"/>
          <w:u w:val="single"/>
          <w:lang w:eastAsia="ru-RU"/>
        </w:rPr>
        <w:t>Не вносите изменений</w:t>
      </w:r>
      <w:r w:rsidRPr="00B84BB8">
        <w:rPr>
          <w:rFonts w:asciiTheme="minorHAnsi" w:hAnsiTheme="minorHAnsi"/>
          <w:noProof/>
          <w:sz w:val="20"/>
          <w:szCs w:val="20"/>
          <w:lang w:eastAsia="ru-RU"/>
        </w:rPr>
        <w:t xml:space="preserve"> в предохранительные и регулировочные устройства.</w:t>
      </w:r>
    </w:p>
    <w:p w:rsidR="00EC73BF" w:rsidRPr="00B84BB8" w:rsidRDefault="00EC73BF" w:rsidP="00395B82">
      <w:pPr>
        <w:rPr>
          <w:rFonts w:asciiTheme="minorHAnsi" w:hAnsiTheme="minorHAnsi"/>
          <w:noProof/>
          <w:sz w:val="20"/>
          <w:szCs w:val="20"/>
          <w:lang w:eastAsia="ru-RU"/>
        </w:rPr>
      </w:pPr>
      <w:r w:rsidRPr="00B84BB8">
        <w:rPr>
          <w:rFonts w:asciiTheme="minorHAnsi" w:hAnsiTheme="minorHAnsi"/>
          <w:noProof/>
          <w:sz w:val="20"/>
          <w:szCs w:val="20"/>
          <w:u w:val="single"/>
          <w:lang w:eastAsia="ru-RU"/>
        </w:rPr>
        <w:t>Не допускается использовать компрессор</w:t>
      </w:r>
      <w:r w:rsidRPr="00B84BB8">
        <w:rPr>
          <w:rFonts w:asciiTheme="minorHAnsi" w:hAnsiTheme="minorHAnsi"/>
          <w:noProof/>
          <w:sz w:val="20"/>
          <w:szCs w:val="20"/>
          <w:lang w:eastAsia="ru-RU"/>
        </w:rPr>
        <w:t xml:space="preserve"> при открытых или снятых дверцах / панелях.   </w:t>
      </w:r>
    </w:p>
    <w:p w:rsidR="00EC73BF" w:rsidRPr="00B84BB8" w:rsidRDefault="00EC73BF" w:rsidP="00395B82">
      <w:pPr>
        <w:rPr>
          <w:rFonts w:asciiTheme="minorHAnsi" w:hAnsiTheme="minorHAnsi"/>
          <w:noProof/>
          <w:sz w:val="20"/>
          <w:szCs w:val="20"/>
          <w:lang w:eastAsia="ru-RU"/>
        </w:rPr>
      </w:pPr>
      <w:r w:rsidRPr="00B84BB8">
        <w:rPr>
          <w:rFonts w:asciiTheme="minorHAnsi" w:hAnsiTheme="minorHAnsi"/>
          <w:noProof/>
          <w:sz w:val="20"/>
          <w:szCs w:val="20"/>
          <w:u w:val="single"/>
          <w:lang w:eastAsia="ru-RU"/>
        </w:rPr>
        <w:t>Не допускайте ударов вентиляторов</w:t>
      </w:r>
      <w:r w:rsidRPr="00B84BB8">
        <w:rPr>
          <w:rFonts w:asciiTheme="minorHAnsi" w:hAnsiTheme="minorHAnsi"/>
          <w:noProof/>
          <w:sz w:val="20"/>
          <w:szCs w:val="20"/>
          <w:lang w:eastAsia="ru-RU"/>
        </w:rPr>
        <w:t xml:space="preserve"> твердыми или металлическиими предметами, т.к. это может </w:t>
      </w:r>
    </w:p>
    <w:p w:rsidR="00EC73BF" w:rsidRPr="00B84BB8" w:rsidRDefault="00EC73BF" w:rsidP="00395B82">
      <w:pPr>
        <w:rPr>
          <w:rFonts w:asciiTheme="minorHAnsi" w:hAnsiTheme="minorHAnsi"/>
          <w:noProof/>
          <w:sz w:val="20"/>
          <w:szCs w:val="20"/>
          <w:lang w:eastAsia="ru-RU"/>
        </w:rPr>
      </w:pPr>
      <w:r w:rsidRPr="00B84BB8">
        <w:rPr>
          <w:rFonts w:asciiTheme="minorHAnsi" w:hAnsiTheme="minorHAnsi"/>
          <w:noProof/>
          <w:sz w:val="20"/>
          <w:szCs w:val="20"/>
          <w:lang w:eastAsia="ru-RU"/>
        </w:rPr>
        <w:t xml:space="preserve">вызвать их внезапную поломку во время работы. </w:t>
      </w:r>
    </w:p>
    <w:p w:rsidR="00EC73BF" w:rsidRPr="00B84BB8" w:rsidRDefault="00EC73BF" w:rsidP="00395B82">
      <w:pPr>
        <w:rPr>
          <w:rFonts w:asciiTheme="minorHAnsi" w:hAnsiTheme="minorHAnsi"/>
          <w:noProof/>
          <w:sz w:val="20"/>
          <w:szCs w:val="20"/>
          <w:lang w:eastAsia="ru-RU"/>
        </w:rPr>
      </w:pPr>
      <w:r w:rsidRPr="00B84BB8">
        <w:rPr>
          <w:rFonts w:asciiTheme="minorHAnsi" w:hAnsiTheme="minorHAnsi"/>
          <w:noProof/>
          <w:sz w:val="20"/>
          <w:szCs w:val="20"/>
          <w:u w:val="single"/>
          <w:lang w:eastAsia="ru-RU"/>
        </w:rPr>
        <w:t>Не допускайте работы компрессора без фильтра</w:t>
      </w:r>
      <w:r w:rsidRPr="00B84BB8">
        <w:rPr>
          <w:rFonts w:asciiTheme="minorHAnsi" w:hAnsiTheme="minorHAnsi"/>
          <w:noProof/>
          <w:sz w:val="20"/>
          <w:szCs w:val="20"/>
          <w:lang w:eastAsia="ru-RU"/>
        </w:rPr>
        <w:t xml:space="preserve">, в том числе и предварительного. </w:t>
      </w:r>
    </w:p>
    <w:p w:rsidR="00EC73BF" w:rsidRPr="00B84BB8" w:rsidRDefault="00EC73BF" w:rsidP="00395B82">
      <w:pPr>
        <w:rPr>
          <w:rFonts w:asciiTheme="minorHAnsi" w:hAnsiTheme="minorHAnsi"/>
          <w:noProof/>
          <w:sz w:val="20"/>
          <w:szCs w:val="20"/>
          <w:lang w:eastAsia="ru-RU"/>
        </w:rPr>
      </w:pPr>
      <w:r w:rsidRPr="00B84BB8">
        <w:rPr>
          <w:rFonts w:asciiTheme="minorHAnsi" w:hAnsiTheme="minorHAnsi"/>
          <w:noProof/>
          <w:sz w:val="20"/>
          <w:szCs w:val="20"/>
          <w:u w:val="single"/>
          <w:lang w:eastAsia="ru-RU"/>
        </w:rPr>
        <w:t>Не позволяйте использование компрессора</w:t>
      </w:r>
      <w:r w:rsidRPr="00B84BB8">
        <w:rPr>
          <w:rFonts w:asciiTheme="minorHAnsi" w:hAnsiTheme="minorHAnsi"/>
          <w:noProof/>
          <w:sz w:val="20"/>
          <w:szCs w:val="20"/>
          <w:lang w:eastAsia="ru-RU"/>
        </w:rPr>
        <w:t xml:space="preserve"> при открытых или снятых дверцах / панелях.</w:t>
      </w:r>
    </w:p>
    <w:p w:rsidR="00EC73BF" w:rsidRPr="00B84BB8" w:rsidRDefault="00EC73BF" w:rsidP="00103B69">
      <w:pPr>
        <w:rPr>
          <w:rFonts w:asciiTheme="minorHAnsi" w:hAnsiTheme="minorHAnsi"/>
          <w:noProof/>
          <w:sz w:val="16"/>
          <w:szCs w:val="16"/>
          <w:lang w:eastAsia="ru-RU"/>
        </w:rPr>
      </w:pPr>
    </w:p>
    <w:p w:rsidR="00EC73BF" w:rsidRPr="00B84BB8" w:rsidRDefault="00EC73BF" w:rsidP="00103B69">
      <w:pPr>
        <w:rPr>
          <w:rFonts w:asciiTheme="minorHAnsi" w:hAnsiTheme="minorHAnsi"/>
          <w:b/>
          <w:noProof/>
          <w:sz w:val="20"/>
          <w:szCs w:val="20"/>
          <w:lang w:eastAsia="ru-RU"/>
        </w:rPr>
      </w:pPr>
      <w:r w:rsidRPr="00B84BB8">
        <w:rPr>
          <w:rFonts w:asciiTheme="minorHAnsi" w:hAnsiTheme="minorHAnsi"/>
          <w:b/>
          <w:noProof/>
          <w:sz w:val="20"/>
          <w:szCs w:val="20"/>
          <w:lang w:eastAsia="ru-RU"/>
        </w:rPr>
        <w:t>ИДЕНТИФИКАЦИЯ ОБОРУДОВАНИЯ</w:t>
      </w:r>
    </w:p>
    <w:p w:rsidR="00EC73BF" w:rsidRPr="00B84BB8" w:rsidRDefault="00EC73BF" w:rsidP="00103B69">
      <w:pPr>
        <w:rPr>
          <w:rFonts w:asciiTheme="minorHAnsi" w:hAnsiTheme="minorHAnsi"/>
          <w:noProof/>
          <w:sz w:val="18"/>
          <w:szCs w:val="18"/>
          <w:lang w:eastAsia="ru-RU"/>
        </w:rPr>
      </w:pPr>
      <w:r w:rsidRPr="00B84BB8">
        <w:rPr>
          <w:rFonts w:asciiTheme="minorHAnsi" w:hAnsiTheme="minorHAnsi"/>
          <w:noProof/>
          <w:sz w:val="18"/>
          <w:szCs w:val="18"/>
          <w:lang w:eastAsia="ru-RU"/>
        </w:rPr>
        <w:t>Приобретенный Вами компрессор имеет индивидуальную табличку СЕ с указанием следующих данных:</w:t>
      </w:r>
    </w:p>
    <w:p w:rsidR="00EC73BF" w:rsidRPr="00B84BB8" w:rsidRDefault="00EC73BF" w:rsidP="00D8406F">
      <w:pPr>
        <w:pStyle w:val="a3"/>
        <w:numPr>
          <w:ilvl w:val="0"/>
          <w:numId w:val="3"/>
        </w:numPr>
        <w:rPr>
          <w:rFonts w:asciiTheme="minorHAnsi" w:hAnsiTheme="minorHAnsi"/>
          <w:noProof/>
          <w:sz w:val="18"/>
          <w:szCs w:val="18"/>
          <w:lang w:eastAsia="ru-RU"/>
        </w:rPr>
      </w:pPr>
      <w:r w:rsidRPr="00B84BB8">
        <w:rPr>
          <w:rFonts w:asciiTheme="minorHAnsi" w:hAnsiTheme="minorHAnsi"/>
          <w:noProof/>
          <w:sz w:val="18"/>
          <w:szCs w:val="18"/>
          <w:lang w:eastAsia="ru-RU"/>
        </w:rPr>
        <w:t>Данные об изготовителе</w:t>
      </w:r>
    </w:p>
    <w:p w:rsidR="00EC73BF" w:rsidRPr="00B84BB8" w:rsidRDefault="00EC73BF" w:rsidP="00D8406F">
      <w:pPr>
        <w:pStyle w:val="a3"/>
        <w:numPr>
          <w:ilvl w:val="0"/>
          <w:numId w:val="3"/>
        </w:numPr>
        <w:rPr>
          <w:rFonts w:asciiTheme="minorHAnsi" w:hAnsiTheme="minorHAnsi"/>
          <w:noProof/>
          <w:sz w:val="18"/>
          <w:szCs w:val="18"/>
          <w:lang w:eastAsia="ru-RU"/>
        </w:rPr>
      </w:pPr>
      <w:r w:rsidRPr="00B84BB8">
        <w:rPr>
          <w:rFonts w:asciiTheme="minorHAnsi" w:hAnsiTheme="minorHAnsi"/>
          <w:noProof/>
          <w:sz w:val="18"/>
          <w:szCs w:val="18"/>
          <w:lang w:eastAsia="ru-RU"/>
        </w:rPr>
        <w:t>Год изготовления</w:t>
      </w:r>
    </w:p>
    <w:p w:rsidR="00EC73BF" w:rsidRPr="00B84BB8" w:rsidRDefault="00EC73BF" w:rsidP="00D8406F">
      <w:pPr>
        <w:pStyle w:val="a3"/>
        <w:numPr>
          <w:ilvl w:val="0"/>
          <w:numId w:val="3"/>
        </w:numPr>
        <w:rPr>
          <w:rFonts w:asciiTheme="minorHAnsi" w:hAnsiTheme="minorHAnsi"/>
          <w:noProof/>
          <w:sz w:val="18"/>
          <w:szCs w:val="18"/>
          <w:lang w:eastAsia="ru-RU"/>
        </w:rPr>
      </w:pPr>
      <w:r w:rsidRPr="00B84BB8">
        <w:rPr>
          <w:rFonts w:asciiTheme="minorHAnsi" w:hAnsiTheme="minorHAnsi"/>
          <w:noProof/>
          <w:sz w:val="18"/>
          <w:szCs w:val="18"/>
          <w:lang w:eastAsia="ru-RU"/>
        </w:rPr>
        <w:t xml:space="preserve">ТИП = наименование </w:t>
      </w:r>
    </w:p>
    <w:p w:rsidR="00EC73BF" w:rsidRPr="00B84BB8" w:rsidRDefault="00EC73BF" w:rsidP="00D8406F">
      <w:pPr>
        <w:pStyle w:val="a3"/>
        <w:rPr>
          <w:rFonts w:asciiTheme="minorHAnsi" w:hAnsiTheme="minorHAnsi"/>
          <w:noProof/>
          <w:sz w:val="18"/>
          <w:szCs w:val="18"/>
          <w:lang w:eastAsia="ru-RU"/>
        </w:rPr>
      </w:pPr>
      <w:r w:rsidRPr="00B84BB8">
        <w:rPr>
          <w:rFonts w:asciiTheme="minorHAnsi" w:hAnsiTheme="minorHAnsi"/>
          <w:noProof/>
          <w:sz w:val="18"/>
          <w:szCs w:val="18"/>
          <w:lang w:eastAsia="ru-RU"/>
        </w:rPr>
        <w:t xml:space="preserve">КОД = код </w:t>
      </w:r>
    </w:p>
    <w:p w:rsidR="00EC73BF" w:rsidRPr="00B84BB8" w:rsidRDefault="00EC73BF" w:rsidP="00D8406F">
      <w:pPr>
        <w:pStyle w:val="a3"/>
        <w:rPr>
          <w:rFonts w:asciiTheme="minorHAnsi" w:hAnsiTheme="minorHAnsi"/>
          <w:noProof/>
          <w:sz w:val="18"/>
          <w:szCs w:val="18"/>
          <w:lang w:eastAsia="ru-RU"/>
        </w:rPr>
      </w:pPr>
      <w:r w:rsidRPr="00B84BB8">
        <w:rPr>
          <w:rFonts w:asciiTheme="minorHAnsi" w:hAnsiTheme="minorHAnsi"/>
          <w:noProof/>
          <w:sz w:val="18"/>
          <w:szCs w:val="18"/>
          <w:lang w:eastAsia="ru-RU"/>
        </w:rPr>
        <w:t xml:space="preserve">СЕРИЙНЫЙ НОМЕР = заводской номер (всегда указывать при обращении за технической поддержкой)  </w:t>
      </w:r>
    </w:p>
    <w:p w:rsidR="00EC73BF" w:rsidRPr="00B84BB8" w:rsidRDefault="00EC73BF" w:rsidP="00D8406F">
      <w:pPr>
        <w:pStyle w:val="a3"/>
        <w:numPr>
          <w:ilvl w:val="0"/>
          <w:numId w:val="3"/>
        </w:numPr>
        <w:rPr>
          <w:rFonts w:asciiTheme="minorHAnsi" w:hAnsiTheme="minorHAnsi"/>
          <w:noProof/>
          <w:sz w:val="18"/>
          <w:szCs w:val="18"/>
          <w:lang w:eastAsia="ru-RU"/>
        </w:rPr>
      </w:pPr>
      <w:r w:rsidRPr="00B84BB8">
        <w:rPr>
          <w:rFonts w:asciiTheme="minorHAnsi" w:hAnsiTheme="minorHAnsi"/>
          <w:noProof/>
          <w:sz w:val="18"/>
          <w:szCs w:val="18"/>
          <w:lang w:eastAsia="ru-RU"/>
        </w:rPr>
        <w:t xml:space="preserve">Технические данные: воздухозабор/расход воздуха. Максимальное рабочее давление.Вместимость бака. Оборотов в мин. Вес. </w:t>
      </w:r>
    </w:p>
    <w:p w:rsidR="00EC73BF" w:rsidRPr="00B84BB8" w:rsidRDefault="00EC73BF" w:rsidP="00D8406F">
      <w:pPr>
        <w:pStyle w:val="a3"/>
        <w:numPr>
          <w:ilvl w:val="0"/>
          <w:numId w:val="3"/>
        </w:numPr>
        <w:rPr>
          <w:rFonts w:asciiTheme="minorHAnsi" w:hAnsiTheme="minorHAnsi"/>
          <w:noProof/>
          <w:sz w:val="18"/>
          <w:szCs w:val="18"/>
          <w:lang w:eastAsia="ru-RU"/>
        </w:rPr>
      </w:pPr>
      <w:r w:rsidRPr="00B84BB8">
        <w:rPr>
          <w:rFonts w:asciiTheme="minorHAnsi" w:hAnsiTheme="minorHAnsi"/>
          <w:noProof/>
          <w:sz w:val="18"/>
          <w:szCs w:val="18"/>
          <w:lang w:eastAsia="ru-RU"/>
        </w:rPr>
        <w:t xml:space="preserve">Напряжение, частота, поглощение, мощность. </w:t>
      </w:r>
    </w:p>
    <w:p w:rsidR="00EC73BF" w:rsidRPr="00B84BB8" w:rsidRDefault="00EC73BF" w:rsidP="00103B69">
      <w:pPr>
        <w:pStyle w:val="a3"/>
        <w:numPr>
          <w:ilvl w:val="0"/>
          <w:numId w:val="3"/>
        </w:numPr>
        <w:rPr>
          <w:rFonts w:asciiTheme="minorHAnsi" w:hAnsiTheme="minorHAnsi"/>
          <w:noProof/>
          <w:sz w:val="18"/>
          <w:szCs w:val="18"/>
          <w:lang w:eastAsia="ru-RU"/>
        </w:rPr>
      </w:pPr>
      <w:r w:rsidRPr="00B84BB8">
        <w:rPr>
          <w:rFonts w:asciiTheme="minorHAnsi" w:hAnsiTheme="minorHAnsi"/>
          <w:noProof/>
          <w:sz w:val="18"/>
          <w:szCs w:val="18"/>
          <w:lang w:eastAsia="ru-RU"/>
        </w:rPr>
        <w:t xml:space="preserve">Уровень шума.  </w:t>
      </w:r>
    </w:p>
    <w:p w:rsidR="00EC73BF" w:rsidRPr="00B84BB8" w:rsidRDefault="0071010E" w:rsidP="00103B69">
      <w:pPr>
        <w:rPr>
          <w:rFonts w:asciiTheme="minorHAnsi" w:hAnsiTheme="minorHAnsi"/>
          <w:noProof/>
          <w:lang w:eastAsia="ru-RU"/>
        </w:rPr>
      </w:pPr>
      <w:r w:rsidRPr="00B84BB8">
        <w:rPr>
          <w:rFonts w:asciiTheme="minorHAnsi" w:hAnsiTheme="minorHAnsi"/>
          <w:noProof/>
          <w:lang w:eastAsia="ru-RU"/>
        </w:rPr>
        <w:lastRenderedPageBreak/>
        <w:drawing>
          <wp:inline distT="0" distB="0" distL="0" distR="0" wp14:anchorId="71429115" wp14:editId="21C4C738">
            <wp:extent cx="2552700" cy="1155700"/>
            <wp:effectExtent l="0" t="0" r="0" b="6350"/>
            <wp:docPr id="1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3BF" w:rsidRPr="00B84BB8" w:rsidRDefault="00EC73BF" w:rsidP="00D54497">
      <w:pPr>
        <w:jc w:val="center"/>
        <w:rPr>
          <w:rFonts w:asciiTheme="minorHAnsi" w:hAnsiTheme="minorHAnsi"/>
          <w:b/>
          <w:i/>
        </w:rPr>
      </w:pPr>
      <w:r w:rsidRPr="00B84BB8">
        <w:rPr>
          <w:rFonts w:asciiTheme="minorHAnsi" w:hAnsiTheme="minorHAnsi"/>
          <w:b/>
          <w:i/>
        </w:rPr>
        <w:t xml:space="preserve">УСТАНОВКА </w:t>
      </w:r>
    </w:p>
    <w:p w:rsidR="00EC73BF" w:rsidRPr="00B84BB8" w:rsidRDefault="00EC73BF" w:rsidP="00E348B9">
      <w:pPr>
        <w:rPr>
          <w:rFonts w:asciiTheme="minorHAnsi" w:hAnsiTheme="minorHAnsi"/>
        </w:rPr>
      </w:pPr>
    </w:p>
    <w:p w:rsidR="00EC73BF" w:rsidRPr="00B84BB8" w:rsidRDefault="0071010E" w:rsidP="00103B69">
      <w:pPr>
        <w:rPr>
          <w:rFonts w:asciiTheme="minorHAnsi" w:hAnsiTheme="minorHAnsi"/>
          <w:noProof/>
          <w:lang w:eastAsia="ru-RU"/>
        </w:rPr>
      </w:pPr>
      <w:r w:rsidRPr="00B84BB8">
        <w:rPr>
          <w:rFonts w:asciiTheme="minorHAnsi" w:hAnsiTheme="minorHAnsi"/>
          <w:noProof/>
          <w:lang w:eastAsia="ru-RU"/>
        </w:rPr>
        <w:drawing>
          <wp:inline distT="0" distB="0" distL="0" distR="0" wp14:anchorId="151B7B19" wp14:editId="5A4E3A0F">
            <wp:extent cx="4495800" cy="2495550"/>
            <wp:effectExtent l="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672"/>
        <w:gridCol w:w="4673"/>
      </w:tblGrid>
      <w:tr w:rsidR="00EC73BF" w:rsidRPr="00B84BB8" w:rsidTr="00E10D80">
        <w:tc>
          <w:tcPr>
            <w:tcW w:w="4672" w:type="dxa"/>
          </w:tcPr>
          <w:p w:rsidR="00EC73BF" w:rsidRPr="00B84BB8" w:rsidRDefault="00EC73BF" w:rsidP="009550F5">
            <w:pPr>
              <w:pStyle w:val="a3"/>
              <w:numPr>
                <w:ilvl w:val="0"/>
                <w:numId w:val="4"/>
              </w:num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Электрооборудование</w:t>
            </w:r>
          </w:p>
          <w:p w:rsidR="00EC73BF" w:rsidRPr="00B84BB8" w:rsidRDefault="00EC73BF" w:rsidP="009550F5">
            <w:pPr>
              <w:pStyle w:val="a3"/>
              <w:numPr>
                <w:ilvl w:val="0"/>
                <w:numId w:val="4"/>
              </w:num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Передняя панель / указатель уровня масла</w:t>
            </w:r>
          </w:p>
          <w:p w:rsidR="00EC73BF" w:rsidRPr="00B84BB8" w:rsidRDefault="00EC73BF" w:rsidP="009550F5">
            <w:pPr>
              <w:pStyle w:val="a3"/>
              <w:numPr>
                <w:ilvl w:val="0"/>
                <w:numId w:val="4"/>
              </w:num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 xml:space="preserve">Крышка </w:t>
            </w:r>
          </w:p>
          <w:p w:rsidR="00EC73BF" w:rsidRPr="00B84BB8" w:rsidRDefault="00EC73BF" w:rsidP="009550F5">
            <w:pPr>
              <w:pStyle w:val="a3"/>
              <w:numPr>
                <w:ilvl w:val="0"/>
                <w:numId w:val="4"/>
              </w:num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 xml:space="preserve">Электровентилятор </w:t>
            </w:r>
          </w:p>
          <w:p w:rsidR="00EC73BF" w:rsidRPr="00B84BB8" w:rsidRDefault="00EC73BF" w:rsidP="009550F5">
            <w:pPr>
              <w:pStyle w:val="a3"/>
              <w:numPr>
                <w:ilvl w:val="0"/>
                <w:numId w:val="4"/>
              </w:num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 xml:space="preserve">Масляный фильтр </w:t>
            </w:r>
          </w:p>
          <w:p w:rsidR="00EC73BF" w:rsidRPr="00B84BB8" w:rsidRDefault="00EC73BF" w:rsidP="009550F5">
            <w:pPr>
              <w:pStyle w:val="a3"/>
              <w:numPr>
                <w:ilvl w:val="0"/>
                <w:numId w:val="4"/>
              </w:num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Фильтр маслосепаратора</w:t>
            </w:r>
          </w:p>
          <w:p w:rsidR="00EC73BF" w:rsidRPr="00B84BB8" w:rsidRDefault="00EC73BF" w:rsidP="009550F5">
            <w:pPr>
              <w:pStyle w:val="a3"/>
              <w:numPr>
                <w:ilvl w:val="0"/>
                <w:numId w:val="4"/>
              </w:num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Клапан минимального давления</w:t>
            </w:r>
          </w:p>
        </w:tc>
        <w:tc>
          <w:tcPr>
            <w:tcW w:w="4673" w:type="dxa"/>
          </w:tcPr>
          <w:p w:rsidR="00EC73BF" w:rsidRPr="00B84BB8" w:rsidRDefault="00EC73BF" w:rsidP="009550F5">
            <w:pPr>
              <w:pStyle w:val="a3"/>
              <w:numPr>
                <w:ilvl w:val="0"/>
                <w:numId w:val="4"/>
              </w:num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Резервуар маслосепаратора</w:t>
            </w:r>
          </w:p>
          <w:p w:rsidR="00EC73BF" w:rsidRPr="00B84BB8" w:rsidRDefault="00EC73BF" w:rsidP="009550F5">
            <w:pPr>
              <w:pStyle w:val="a3"/>
              <w:numPr>
                <w:ilvl w:val="0"/>
                <w:numId w:val="4"/>
              </w:num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Воздушный фильтр / регулятор впуска / винтовой компрессор</w:t>
            </w:r>
          </w:p>
          <w:p w:rsidR="00EC73BF" w:rsidRPr="00B84BB8" w:rsidRDefault="00EC73BF" w:rsidP="009550F5">
            <w:pPr>
              <w:pStyle w:val="a3"/>
              <w:numPr>
                <w:ilvl w:val="0"/>
                <w:numId w:val="4"/>
              </w:numPr>
              <w:rPr>
                <w:rFonts w:asciiTheme="minorHAnsi" w:hAnsiTheme="minorHAnsi"/>
                <w:noProof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Масляяный радиатор</w:t>
            </w:r>
          </w:p>
          <w:p w:rsidR="00EC73BF" w:rsidRPr="00B84BB8" w:rsidRDefault="00EC73BF" w:rsidP="009550F5">
            <w:pPr>
              <w:pStyle w:val="a3"/>
              <w:numPr>
                <w:ilvl w:val="0"/>
                <w:numId w:val="4"/>
              </w:numPr>
              <w:rPr>
                <w:rFonts w:asciiTheme="minorHAnsi" w:hAnsiTheme="minorHAnsi"/>
                <w:noProof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 xml:space="preserve">Электродвигатель </w:t>
            </w:r>
          </w:p>
          <w:p w:rsidR="00EC73BF" w:rsidRPr="00B84BB8" w:rsidRDefault="00EC73BF" w:rsidP="009550F5">
            <w:pPr>
              <w:pStyle w:val="a3"/>
              <w:numPr>
                <w:ilvl w:val="0"/>
                <w:numId w:val="4"/>
              </w:numPr>
              <w:rPr>
                <w:rFonts w:asciiTheme="minorHAnsi" w:hAnsiTheme="minorHAnsi"/>
                <w:noProof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Панель управления</w:t>
            </w:r>
          </w:p>
          <w:p w:rsidR="00EC73BF" w:rsidRPr="00B84BB8" w:rsidRDefault="00EC73BF" w:rsidP="009550F5">
            <w:pPr>
              <w:pStyle w:val="a3"/>
              <w:numPr>
                <w:ilvl w:val="0"/>
                <w:numId w:val="4"/>
              </w:numPr>
              <w:rPr>
                <w:rFonts w:asciiTheme="minorHAnsi" w:hAnsiTheme="minorHAnsi"/>
                <w:noProof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 xml:space="preserve">Панель управления 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val="en-US" w:eastAsia="ru-RU"/>
              </w:rPr>
              <w:t>SD</w:t>
            </w:r>
          </w:p>
          <w:p w:rsidR="00EC73BF" w:rsidRPr="00B84BB8" w:rsidRDefault="00EC73BF" w:rsidP="009550F5">
            <w:pPr>
              <w:pStyle w:val="a3"/>
              <w:numPr>
                <w:ilvl w:val="0"/>
                <w:numId w:val="4"/>
              </w:numPr>
              <w:rPr>
                <w:rFonts w:asciiTheme="minorHAnsi" w:hAnsiTheme="minorHAnsi"/>
                <w:noProof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Выход воздухозабора</w:t>
            </w:r>
          </w:p>
        </w:tc>
      </w:tr>
    </w:tbl>
    <w:p w:rsidR="00EC73BF" w:rsidRPr="00B84BB8" w:rsidRDefault="00EC73BF" w:rsidP="00103B69">
      <w:pPr>
        <w:rPr>
          <w:rFonts w:asciiTheme="minorHAnsi" w:hAnsiTheme="minorHAnsi"/>
          <w:noProof/>
          <w:lang w:eastAsia="ru-RU"/>
        </w:rPr>
      </w:pPr>
    </w:p>
    <w:p w:rsidR="00EC73BF" w:rsidRPr="00B84BB8" w:rsidRDefault="00EC73BF" w:rsidP="00103B69">
      <w:pPr>
        <w:rPr>
          <w:rFonts w:asciiTheme="minorHAnsi" w:hAnsiTheme="minorHAnsi"/>
          <w:b/>
          <w:noProof/>
          <w:sz w:val="22"/>
          <w:szCs w:val="22"/>
          <w:lang w:eastAsia="ru-RU"/>
        </w:rPr>
      </w:pPr>
      <w:r w:rsidRPr="00B84BB8">
        <w:rPr>
          <w:rFonts w:asciiTheme="minorHAnsi" w:hAnsiTheme="minorHAnsi"/>
          <w:b/>
          <w:noProof/>
          <w:sz w:val="22"/>
          <w:szCs w:val="22"/>
          <w:lang w:eastAsia="ru-RU"/>
        </w:rPr>
        <w:t xml:space="preserve">РАСПАКОВКА И ПЕРЕМЕЩЕНИЕ МАШИНЫ </w:t>
      </w:r>
    </w:p>
    <w:p w:rsidR="00EC73BF" w:rsidRPr="00B84BB8" w:rsidRDefault="00EC73BF" w:rsidP="00103B69">
      <w:pPr>
        <w:rPr>
          <w:rFonts w:asciiTheme="minorHAnsi" w:hAnsiTheme="minorHAnsi"/>
          <w:noProof/>
          <w:sz w:val="20"/>
          <w:szCs w:val="20"/>
          <w:lang w:eastAsia="ru-RU"/>
        </w:rPr>
      </w:pPr>
      <w:r w:rsidRPr="00B84BB8">
        <w:rPr>
          <w:rFonts w:asciiTheme="minorHAnsi" w:hAnsiTheme="minorHAnsi"/>
          <w:noProof/>
          <w:sz w:val="20"/>
          <w:szCs w:val="20"/>
          <w:lang w:eastAsia="ru-RU"/>
        </w:rPr>
        <w:t xml:space="preserve">Во время транспортировки верхняя часть компрессора защищена картонной упаковкой. </w:t>
      </w:r>
    </w:p>
    <w:p w:rsidR="00EC73BF" w:rsidRPr="00B84BB8" w:rsidRDefault="00EC73BF" w:rsidP="00103B69">
      <w:pPr>
        <w:rPr>
          <w:rFonts w:asciiTheme="minorHAnsi" w:hAnsiTheme="minorHAnsi"/>
          <w:noProof/>
          <w:sz w:val="20"/>
          <w:szCs w:val="20"/>
          <w:lang w:eastAsia="ru-RU"/>
        </w:rPr>
      </w:pPr>
      <w:r w:rsidRPr="00B84BB8">
        <w:rPr>
          <w:rFonts w:asciiTheme="minorHAnsi" w:hAnsiTheme="minorHAnsi"/>
          <w:noProof/>
          <w:sz w:val="20"/>
          <w:szCs w:val="20"/>
          <w:lang w:eastAsia="ru-RU"/>
        </w:rPr>
        <w:t>Надев специальные защитные очки, обрежьте обвязку и снимите картонную защиту с ве</w:t>
      </w:r>
      <w:r w:rsidR="00F124EE" w:rsidRPr="00B84BB8">
        <w:rPr>
          <w:rFonts w:asciiTheme="minorHAnsi" w:hAnsiTheme="minorHAnsi"/>
          <w:noProof/>
          <w:sz w:val="20"/>
          <w:szCs w:val="20"/>
          <w:lang w:eastAsia="ru-RU"/>
        </w:rPr>
        <w:t>рхней части. Прежде чем перемещ</w:t>
      </w:r>
      <w:r w:rsidRPr="00B84BB8">
        <w:rPr>
          <w:rFonts w:asciiTheme="minorHAnsi" w:hAnsiTheme="minorHAnsi"/>
          <w:noProof/>
          <w:sz w:val="20"/>
          <w:szCs w:val="20"/>
          <w:lang w:eastAsia="ru-RU"/>
        </w:rPr>
        <w:t xml:space="preserve">ать компрессор проверьте внешнее состояние оборудования. Визуально убедитесь в целостности всех деталей. Также проверьте наличие всех принадлежностей. </w:t>
      </w:r>
    </w:p>
    <w:p w:rsidR="00EC73BF" w:rsidRPr="00B84BB8" w:rsidRDefault="00EC73BF" w:rsidP="00103B69">
      <w:pPr>
        <w:rPr>
          <w:rFonts w:asciiTheme="minorHAnsi" w:hAnsiTheme="minorHAnsi"/>
          <w:noProof/>
          <w:sz w:val="20"/>
          <w:szCs w:val="20"/>
          <w:lang w:eastAsia="ru-RU"/>
        </w:rPr>
      </w:pPr>
      <w:r w:rsidRPr="00B84BB8">
        <w:rPr>
          <w:rFonts w:asciiTheme="minorHAnsi" w:hAnsiTheme="minorHAnsi"/>
          <w:noProof/>
          <w:sz w:val="20"/>
          <w:szCs w:val="20"/>
          <w:lang w:eastAsia="ru-RU"/>
        </w:rPr>
        <w:t xml:space="preserve">Поднимите машину, пользуясь вилочным погрузчиком. Установите антивибрационные элементы на их надлежащие места и, соблюдая максимальную осторожность,  переместите машину в предназначенное для нее помещение. </w:t>
      </w:r>
    </w:p>
    <w:p w:rsidR="00EC73BF" w:rsidRPr="00B84BB8" w:rsidRDefault="00F124EE" w:rsidP="00103B69">
      <w:pPr>
        <w:rPr>
          <w:rFonts w:asciiTheme="minorHAnsi" w:hAnsiTheme="minorHAnsi"/>
          <w:noProof/>
          <w:sz w:val="20"/>
          <w:szCs w:val="20"/>
          <w:lang w:eastAsia="ru-RU"/>
        </w:rPr>
      </w:pPr>
      <w:r w:rsidRPr="00B84BB8">
        <w:rPr>
          <w:rFonts w:asciiTheme="minorHAnsi" w:hAnsiTheme="minorHAnsi"/>
          <w:noProof/>
          <w:sz w:val="20"/>
          <w:szCs w:val="20"/>
          <w:lang w:eastAsia="ru-RU"/>
        </w:rPr>
        <w:t>Сохраняй</w:t>
      </w:r>
      <w:r w:rsidR="00EC73BF" w:rsidRPr="00B84BB8">
        <w:rPr>
          <w:rFonts w:asciiTheme="minorHAnsi" w:hAnsiTheme="minorHAnsi"/>
          <w:noProof/>
          <w:sz w:val="20"/>
          <w:szCs w:val="20"/>
          <w:lang w:eastAsia="ru-RU"/>
        </w:rPr>
        <w:t>те все упаковочные материалы по меньшей мере в течение гарантийного периода для большей безопа</w:t>
      </w:r>
      <w:r w:rsidRPr="00B84BB8">
        <w:rPr>
          <w:rFonts w:asciiTheme="minorHAnsi" w:hAnsiTheme="minorHAnsi"/>
          <w:noProof/>
          <w:sz w:val="20"/>
          <w:szCs w:val="20"/>
          <w:lang w:eastAsia="ru-RU"/>
        </w:rPr>
        <w:t>сности при возможном перемещении</w:t>
      </w:r>
      <w:r w:rsidR="00EC73BF" w:rsidRPr="00B84BB8">
        <w:rPr>
          <w:rFonts w:asciiTheme="minorHAnsi" w:hAnsiTheme="minorHAnsi"/>
          <w:noProof/>
          <w:sz w:val="20"/>
          <w:szCs w:val="20"/>
          <w:lang w:eastAsia="ru-RU"/>
        </w:rPr>
        <w:t xml:space="preserve"> к месту технической помощи.  </w:t>
      </w:r>
    </w:p>
    <w:p w:rsidR="00EC73BF" w:rsidRPr="00B84BB8" w:rsidRDefault="00EC73BF" w:rsidP="00103B69">
      <w:pPr>
        <w:rPr>
          <w:rFonts w:asciiTheme="minorHAnsi" w:hAnsiTheme="minorHAnsi"/>
          <w:noProof/>
          <w:sz w:val="20"/>
          <w:szCs w:val="20"/>
          <w:lang w:eastAsia="ru-RU"/>
        </w:rPr>
      </w:pPr>
      <w:r w:rsidRPr="00B84BB8">
        <w:rPr>
          <w:rFonts w:asciiTheme="minorHAnsi" w:hAnsiTheme="minorHAnsi"/>
          <w:noProof/>
          <w:sz w:val="20"/>
          <w:szCs w:val="20"/>
          <w:lang w:eastAsia="ru-RU"/>
        </w:rPr>
        <w:t>После этого утилизируйте упаковочный материалы согласно действующим законам.</w:t>
      </w:r>
    </w:p>
    <w:p w:rsidR="00EC73BF" w:rsidRPr="00B84BB8" w:rsidRDefault="00EC73BF" w:rsidP="00103B69">
      <w:pPr>
        <w:rPr>
          <w:rFonts w:asciiTheme="minorHAnsi" w:hAnsiTheme="minorHAnsi"/>
          <w:noProof/>
          <w:sz w:val="20"/>
          <w:szCs w:val="20"/>
          <w:lang w:eastAsia="ru-RU"/>
        </w:rPr>
      </w:pPr>
    </w:p>
    <w:p w:rsidR="00EC73BF" w:rsidRPr="00B84BB8" w:rsidRDefault="00EC73BF" w:rsidP="00FC360C">
      <w:pPr>
        <w:rPr>
          <w:rFonts w:asciiTheme="minorHAnsi" w:hAnsiTheme="minorHAnsi"/>
          <w:noProof/>
          <w:sz w:val="20"/>
          <w:szCs w:val="20"/>
          <w:lang w:eastAsia="ru-RU"/>
        </w:rPr>
      </w:pPr>
      <w:r w:rsidRPr="00B84BB8">
        <w:rPr>
          <w:rFonts w:asciiTheme="minorHAnsi" w:hAnsiTheme="minorHAnsi"/>
          <w:b/>
          <w:noProof/>
          <w:sz w:val="20"/>
          <w:szCs w:val="20"/>
          <w:lang w:eastAsia="ru-RU"/>
        </w:rPr>
        <w:t>РАЗМЕЩЕНИЕ</w:t>
      </w:r>
      <w:r w:rsidRPr="00B84BB8">
        <w:rPr>
          <w:rFonts w:asciiTheme="minorHAnsi" w:hAnsiTheme="minorHAnsi"/>
          <w:noProof/>
          <w:sz w:val="20"/>
          <w:szCs w:val="20"/>
          <w:lang w:eastAsia="ru-RU"/>
        </w:rPr>
        <w:t xml:space="preserve"> (Рис. 2)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607"/>
        <w:gridCol w:w="3946"/>
      </w:tblGrid>
      <w:tr w:rsidR="00EC73BF" w:rsidRPr="00B84BB8" w:rsidTr="00A639C8">
        <w:tc>
          <w:tcPr>
            <w:tcW w:w="5607" w:type="dxa"/>
          </w:tcPr>
          <w:p w:rsidR="00EC73BF" w:rsidRPr="00B84BB8" w:rsidRDefault="00EC73BF" w:rsidP="00FC360C">
            <w:p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lastRenderedPageBreak/>
              <w:t>Помещение, выбранное для установки компрессора, должно отвечать укзанным ниже требованиям и соответствовать тому, о чем сказано в инструкциях по технике безопасности и правилах предотвращения несчастных случаев:</w:t>
            </w:r>
          </w:p>
          <w:p w:rsidR="00EC73BF" w:rsidRPr="00B84BB8" w:rsidRDefault="00EC73BF" w:rsidP="009550F5">
            <w:pPr>
              <w:pStyle w:val="a3"/>
              <w:numPr>
                <w:ilvl w:val="0"/>
                <w:numId w:val="2"/>
              </w:num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  <w:t>Низкое процентное содержание пыли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,</w:t>
            </w:r>
          </w:p>
          <w:p w:rsidR="00EC73BF" w:rsidRPr="00B84BB8" w:rsidRDefault="00EC73BF" w:rsidP="009550F5">
            <w:pPr>
              <w:pStyle w:val="a3"/>
              <w:numPr>
                <w:ilvl w:val="0"/>
                <w:numId w:val="2"/>
              </w:num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  <w:t>Надлежащая вентиляция помещения и размеры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 xml:space="preserve">, позволяющие обеспечить температуру ниже 45 °С. 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u w:val="single"/>
                <w:lang w:eastAsia="ru-RU"/>
              </w:rPr>
              <w:t xml:space="preserve">В случае выделения чрезмерно горячего воздуха следует установить вытяжные вентиляторы на </w:t>
            </w:r>
            <w:r w:rsidR="00F124EE" w:rsidRPr="00B84BB8">
              <w:rPr>
                <w:rFonts w:asciiTheme="minorHAnsi" w:hAnsiTheme="minorHAnsi"/>
                <w:noProof/>
                <w:sz w:val="20"/>
                <w:szCs w:val="20"/>
                <w:u w:val="single"/>
                <w:lang w:eastAsia="ru-RU"/>
              </w:rPr>
              <w:t>максимально больше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u w:val="single"/>
                <w:lang w:eastAsia="ru-RU"/>
              </w:rPr>
              <w:t>й высоте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 xml:space="preserve">. </w:t>
            </w:r>
          </w:p>
          <w:p w:rsidR="00EC73BF" w:rsidRPr="00B84BB8" w:rsidRDefault="00EC73BF" w:rsidP="00FC360C">
            <w:pPr>
              <w:rPr>
                <w:rFonts w:asciiTheme="minorHAnsi" w:hAnsiTheme="minorHAnsi"/>
                <w:noProof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Конденсат следует собирать в приямок или резервуар.</w:t>
            </w:r>
            <w:r w:rsidR="00F124EE"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 xml:space="preserve"> 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Размеры пространств не являются обязательными, но мы рекомендуем следовать им по возможности точнее.</w:t>
            </w:r>
          </w:p>
        </w:tc>
        <w:tc>
          <w:tcPr>
            <w:tcW w:w="3738" w:type="dxa"/>
          </w:tcPr>
          <w:p w:rsidR="00EC73BF" w:rsidRPr="00B84BB8" w:rsidRDefault="0071010E" w:rsidP="00103B69">
            <w:pPr>
              <w:rPr>
                <w:rFonts w:asciiTheme="minorHAnsi" w:hAnsiTheme="minorHAnsi"/>
                <w:noProof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lang w:eastAsia="ru-RU"/>
              </w:rPr>
              <w:drawing>
                <wp:inline distT="0" distB="0" distL="0" distR="0" wp14:anchorId="06163256" wp14:editId="1C95BB67">
                  <wp:extent cx="2368550" cy="2317750"/>
                  <wp:effectExtent l="0" t="0" r="0" b="6350"/>
                  <wp:docPr id="18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550" cy="231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73BF" w:rsidRPr="00B84BB8" w:rsidRDefault="00EC73BF" w:rsidP="00103B69">
      <w:pPr>
        <w:rPr>
          <w:rFonts w:asciiTheme="minorHAnsi" w:hAnsiTheme="minorHAnsi"/>
          <w:noProof/>
          <w:lang w:eastAsia="ru-RU"/>
        </w:rPr>
      </w:pPr>
    </w:p>
    <w:p w:rsidR="00EC73BF" w:rsidRPr="00B84BB8" w:rsidRDefault="00EC73BF" w:rsidP="00103B69">
      <w:pPr>
        <w:rPr>
          <w:rFonts w:asciiTheme="minorHAnsi" w:hAnsiTheme="minorHAnsi"/>
          <w:noProof/>
          <w:lang w:eastAsia="ru-RU"/>
        </w:rPr>
      </w:pPr>
    </w:p>
    <w:p w:rsidR="00EC73BF" w:rsidRPr="00B84BB8" w:rsidRDefault="00EC73BF" w:rsidP="00910CAE">
      <w:pPr>
        <w:jc w:val="center"/>
        <w:rPr>
          <w:rFonts w:asciiTheme="minorHAnsi" w:hAnsiTheme="minorHAnsi"/>
          <w:b/>
          <w:i/>
        </w:rPr>
      </w:pPr>
      <w:r w:rsidRPr="00B84BB8">
        <w:rPr>
          <w:rFonts w:asciiTheme="minorHAnsi" w:hAnsiTheme="minorHAnsi"/>
          <w:b/>
          <w:i/>
        </w:rPr>
        <w:t xml:space="preserve">УСТАНОВКА </w:t>
      </w:r>
    </w:p>
    <w:p w:rsidR="00EC73BF" w:rsidRPr="00B84BB8" w:rsidRDefault="00EC73BF" w:rsidP="00103B69">
      <w:pPr>
        <w:rPr>
          <w:rFonts w:asciiTheme="minorHAnsi" w:hAnsiTheme="minorHAnsi"/>
          <w:noProof/>
          <w:lang w:eastAsia="ru-RU"/>
        </w:rPr>
      </w:pPr>
    </w:p>
    <w:p w:rsidR="00EC73BF" w:rsidRPr="00B84BB8" w:rsidRDefault="00EC73BF" w:rsidP="00D76455">
      <w:pPr>
        <w:ind w:left="360"/>
        <w:rPr>
          <w:rFonts w:asciiTheme="minorHAnsi" w:hAnsiTheme="minorHAnsi"/>
          <w:noProof/>
          <w:sz w:val="20"/>
          <w:szCs w:val="20"/>
          <w:lang w:eastAsia="ru-RU"/>
        </w:rPr>
      </w:pPr>
    </w:p>
    <w:tbl>
      <w:tblPr>
        <w:tblW w:w="9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15"/>
        <w:gridCol w:w="4266"/>
      </w:tblGrid>
      <w:tr w:rsidR="00EC73BF" w:rsidRPr="00B84BB8" w:rsidTr="009550F5">
        <w:tc>
          <w:tcPr>
            <w:tcW w:w="5334" w:type="dxa"/>
          </w:tcPr>
          <w:p w:rsidR="00EC73BF" w:rsidRPr="00B84BB8" w:rsidRDefault="00EC73BF" w:rsidP="00AC5099">
            <w:pPr>
              <w:rPr>
                <w:rFonts w:asciiTheme="minorHAnsi" w:hAnsiTheme="minorHAnsi"/>
                <w:noProof/>
                <w:lang w:eastAsia="ru-RU"/>
              </w:rPr>
            </w:pPr>
            <w:r w:rsidRPr="00B84BB8">
              <w:rPr>
                <w:rFonts w:asciiTheme="minorHAnsi" w:hAnsiTheme="minorHAnsi"/>
                <w:b/>
                <w:noProof/>
                <w:sz w:val="22"/>
                <w:szCs w:val="22"/>
                <w:lang w:eastAsia="ru-RU"/>
              </w:rPr>
              <w:t xml:space="preserve">ЭЛЕКТРИЧЕСКИЕ СОЕДИНЕНИЯ 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(Рис. 3)</w:t>
            </w:r>
          </w:p>
          <w:p w:rsidR="00EC73BF" w:rsidRPr="00B84BB8" w:rsidRDefault="00EC73BF" w:rsidP="009550F5">
            <w:pPr>
              <w:pStyle w:val="a3"/>
              <w:numPr>
                <w:ilvl w:val="0"/>
                <w:numId w:val="2"/>
              </w:num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 xml:space="preserve">Поперечное сечение сетевого кабеля должно </w:t>
            </w:r>
          </w:p>
          <w:p w:rsidR="00EC73BF" w:rsidRPr="00B84BB8" w:rsidRDefault="00EC73BF" w:rsidP="009550F5">
            <w:pPr>
              <w:ind w:left="360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 xml:space="preserve">соответствовать мощности машины </w:t>
            </w:r>
            <w:r w:rsidR="00F124EE"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и включать трехфазные провода, одну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 xml:space="preserve"> нейтраль и один заземляющий провод. </w:t>
            </w:r>
          </w:p>
          <w:p w:rsidR="00EC73BF" w:rsidRPr="00B84BB8" w:rsidRDefault="00EC73BF" w:rsidP="009550F5">
            <w:pPr>
              <w:pStyle w:val="a3"/>
              <w:numPr>
                <w:ilvl w:val="0"/>
                <w:numId w:val="2"/>
              </w:num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 xml:space="preserve">Наличие выключателя с плавким </w:t>
            </w:r>
          </w:p>
          <w:p w:rsidR="00EC73BF" w:rsidRPr="00B84BB8" w:rsidRDefault="00EC73BF" w:rsidP="009550F5">
            <w:pPr>
              <w:ind w:left="360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 xml:space="preserve">предохранителем между сетевым кабелем и панелью управления компрессора вблизи точки, где кабели входят </w:t>
            </w:r>
            <w:r w:rsidR="00F124EE"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в машину, абсолютно необходимо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 xml:space="preserve">. Выключатель должен находиться как минимум </w:t>
            </w:r>
            <w:smartTag w:uri="urn:schemas-microsoft-com:office:smarttags" w:element="metricconverter">
              <w:smartTagPr>
                <w:attr w:name="ProductID" w:val="1,7 м"/>
              </w:smartTagPr>
              <w:r w:rsidRPr="00B84BB8">
                <w:rPr>
                  <w:rFonts w:asciiTheme="minorHAnsi" w:hAnsiTheme="minorHAnsi"/>
                  <w:noProof/>
                  <w:sz w:val="20"/>
                  <w:szCs w:val="20"/>
                  <w:lang w:eastAsia="ru-RU"/>
                </w:rPr>
                <w:t>1,7 м</w:t>
              </w:r>
            </w:smartTag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 xml:space="preserve"> от земли. </w:t>
            </w:r>
          </w:p>
          <w:p w:rsidR="00EC73BF" w:rsidRPr="00B84BB8" w:rsidRDefault="00EC73BF" w:rsidP="009550F5">
            <w:pPr>
              <w:pStyle w:val="a3"/>
              <w:numPr>
                <w:ilvl w:val="0"/>
                <w:numId w:val="2"/>
              </w:num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 xml:space="preserve">Выключатель (А) должен быть легко доступен для </w:t>
            </w:r>
          </w:p>
          <w:p w:rsidR="00EC73BF" w:rsidRPr="00B84BB8" w:rsidRDefault="00EC73BF" w:rsidP="00AC5099">
            <w:p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 xml:space="preserve">оператора. Кабели должны быть утвержденного типа </w:t>
            </w:r>
          </w:p>
          <w:p w:rsidR="00EC73BF" w:rsidRPr="00B84BB8" w:rsidRDefault="00EC73BF" w:rsidP="00AC5099">
            <w:p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 xml:space="preserve">и иметь степень защиты  не менее 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val="en-US" w:eastAsia="ru-RU"/>
              </w:rPr>
              <w:t>IP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 xml:space="preserve">44. </w:t>
            </w:r>
          </w:p>
          <w:p w:rsidR="00EC73BF" w:rsidRPr="00B84BB8" w:rsidRDefault="00EC73BF" w:rsidP="00AC5099">
            <w:pPr>
              <w:rPr>
                <w:rFonts w:asciiTheme="minorHAnsi" w:hAnsiTheme="minorHAnsi"/>
                <w:noProof/>
                <w:lang w:eastAsia="ru-RU"/>
              </w:rPr>
            </w:pPr>
            <w:r w:rsidRPr="00B84BB8"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  <w:t>Примечание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 xml:space="preserve">: Для определения поперечного сечения кабеля и типа выключателя см. данные технической таблицы. Размеры определяются согласно « 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val="en-US" w:eastAsia="ru-RU"/>
              </w:rPr>
              <w:t>VDE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0100, Часть 430 и 523», пусковой переключатель звезды на треугольник, темпер. окруж. среды 30</w:t>
            </w:r>
            <w:r w:rsidR="00186714"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°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 xml:space="preserve"> С, длина кабеля менее 50 м.</w:t>
            </w:r>
          </w:p>
        </w:tc>
        <w:tc>
          <w:tcPr>
            <w:tcW w:w="4247" w:type="dxa"/>
          </w:tcPr>
          <w:p w:rsidR="00EC73BF" w:rsidRPr="00B84BB8" w:rsidRDefault="0071010E" w:rsidP="00103B69">
            <w:pPr>
              <w:rPr>
                <w:rFonts w:asciiTheme="minorHAnsi" w:hAnsiTheme="minorHAnsi"/>
                <w:noProof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lang w:eastAsia="ru-RU"/>
              </w:rPr>
              <w:drawing>
                <wp:inline distT="0" distB="0" distL="0" distR="0" wp14:anchorId="37430DB3" wp14:editId="2271571C">
                  <wp:extent cx="2565400" cy="2279650"/>
                  <wp:effectExtent l="0" t="0" r="6350" b="6350"/>
                  <wp:docPr id="19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0" cy="227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73BF" w:rsidRPr="00B84BB8" w:rsidRDefault="00EC73BF" w:rsidP="00103B69">
      <w:pPr>
        <w:rPr>
          <w:rFonts w:asciiTheme="minorHAnsi" w:hAnsiTheme="minorHAnsi"/>
          <w:noProof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934"/>
        <w:gridCol w:w="934"/>
        <w:gridCol w:w="935"/>
        <w:gridCol w:w="935"/>
        <w:gridCol w:w="935"/>
        <w:gridCol w:w="935"/>
        <w:gridCol w:w="935"/>
      </w:tblGrid>
      <w:tr w:rsidR="00EC73BF" w:rsidRPr="00B84BB8" w:rsidTr="009550F5">
        <w:tc>
          <w:tcPr>
            <w:tcW w:w="2802" w:type="dxa"/>
          </w:tcPr>
          <w:p w:rsidR="00EC73BF" w:rsidRPr="00B84BB8" w:rsidRDefault="00EC73BF" w:rsidP="00103B69">
            <w:pPr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  <w:t>Электрическое соединение</w:t>
            </w:r>
          </w:p>
        </w:tc>
        <w:tc>
          <w:tcPr>
            <w:tcW w:w="934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  <w:t>400 В</w:t>
            </w:r>
          </w:p>
        </w:tc>
        <w:tc>
          <w:tcPr>
            <w:tcW w:w="934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935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935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35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35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b/>
                <w:noProof/>
                <w:sz w:val="20"/>
                <w:szCs w:val="20"/>
                <w:lang w:val="en-US" w:eastAsia="ru-RU"/>
              </w:rPr>
            </w:pPr>
            <w:r w:rsidRPr="00B84BB8"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  <w:t>4</w:t>
            </w:r>
            <w:r w:rsidRPr="00B84BB8">
              <w:rPr>
                <w:rFonts w:asciiTheme="minorHAnsi" w:hAnsiTheme="minorHAnsi"/>
                <w:b/>
                <w:noProof/>
                <w:sz w:val="20"/>
                <w:szCs w:val="20"/>
                <w:lang w:val="en-US" w:eastAsia="ru-RU"/>
              </w:rPr>
              <w:t xml:space="preserve"> SD</w:t>
            </w:r>
          </w:p>
        </w:tc>
        <w:tc>
          <w:tcPr>
            <w:tcW w:w="935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  <w:t>5,5</w:t>
            </w:r>
          </w:p>
        </w:tc>
      </w:tr>
      <w:tr w:rsidR="00EC73BF" w:rsidRPr="00B84BB8" w:rsidTr="009550F5">
        <w:tc>
          <w:tcPr>
            <w:tcW w:w="2802" w:type="dxa"/>
          </w:tcPr>
          <w:p w:rsidR="00EC73BF" w:rsidRPr="00B84BB8" w:rsidRDefault="00EC73BF" w:rsidP="00632E4E">
            <w:pPr>
              <w:rPr>
                <w:rFonts w:asciiTheme="minorHAnsi" w:hAnsiTheme="minorHAnsi"/>
                <w:noProof/>
                <w:sz w:val="20"/>
                <w:szCs w:val="20"/>
                <w:lang w:val="en-US"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 xml:space="preserve">Сечение проводника, </w:t>
            </w:r>
          </w:p>
        </w:tc>
        <w:tc>
          <w:tcPr>
            <w:tcW w:w="934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мм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934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935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4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val="en-US" w:eastAsia="ru-RU"/>
              </w:rPr>
              <w:t>G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935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4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val="en-US" w:eastAsia="ru-RU"/>
              </w:rPr>
              <w:t>G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935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4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val="en-US" w:eastAsia="ru-RU"/>
              </w:rPr>
              <w:t>G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935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4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val="en-US" w:eastAsia="ru-RU"/>
              </w:rPr>
              <w:t>G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935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4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val="en-US" w:eastAsia="ru-RU"/>
              </w:rPr>
              <w:t>G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2,5</w:t>
            </w:r>
          </w:p>
        </w:tc>
      </w:tr>
      <w:tr w:rsidR="00EC73BF" w:rsidRPr="00B84BB8" w:rsidTr="009550F5">
        <w:tc>
          <w:tcPr>
            <w:tcW w:w="2802" w:type="dxa"/>
          </w:tcPr>
          <w:p w:rsidR="00EC73BF" w:rsidRPr="00B84BB8" w:rsidRDefault="00EC73BF" w:rsidP="00632E4E">
            <w:p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Магнитный термовыключатель</w:t>
            </w:r>
          </w:p>
        </w:tc>
        <w:tc>
          <w:tcPr>
            <w:tcW w:w="934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934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935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35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35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35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35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20</w:t>
            </w:r>
          </w:p>
        </w:tc>
      </w:tr>
      <w:tr w:rsidR="00EC73BF" w:rsidRPr="00B84BB8" w:rsidTr="009550F5">
        <w:tc>
          <w:tcPr>
            <w:tcW w:w="2802" w:type="dxa"/>
          </w:tcPr>
          <w:p w:rsidR="00EC73BF" w:rsidRPr="00B84BB8" w:rsidRDefault="00EC73BF" w:rsidP="00632E4E">
            <w:p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Плавкие предохранители</w:t>
            </w:r>
          </w:p>
        </w:tc>
        <w:tc>
          <w:tcPr>
            <w:tcW w:w="934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val="en-US"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val="en-US" w:eastAsia="ru-RU"/>
              </w:rPr>
              <w:t>Agl</w:t>
            </w:r>
          </w:p>
        </w:tc>
        <w:tc>
          <w:tcPr>
            <w:tcW w:w="934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935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35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35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35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35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16</w:t>
            </w:r>
          </w:p>
        </w:tc>
      </w:tr>
    </w:tbl>
    <w:p w:rsidR="00EC73BF" w:rsidRPr="00B84BB8" w:rsidRDefault="00EC73BF" w:rsidP="00103B69">
      <w:pPr>
        <w:rPr>
          <w:rFonts w:asciiTheme="minorHAnsi" w:hAnsiTheme="minorHAnsi"/>
          <w:noProof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934"/>
        <w:gridCol w:w="934"/>
        <w:gridCol w:w="935"/>
        <w:gridCol w:w="935"/>
        <w:gridCol w:w="935"/>
        <w:gridCol w:w="935"/>
        <w:gridCol w:w="935"/>
      </w:tblGrid>
      <w:tr w:rsidR="00EC73BF" w:rsidRPr="00B84BB8" w:rsidTr="009550F5">
        <w:tc>
          <w:tcPr>
            <w:tcW w:w="2802" w:type="dxa"/>
          </w:tcPr>
          <w:p w:rsidR="00EC73BF" w:rsidRPr="00B84BB8" w:rsidRDefault="00EC73BF" w:rsidP="00AC202C">
            <w:pPr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  <w:t>Электрическое соединение</w:t>
            </w:r>
          </w:p>
        </w:tc>
        <w:tc>
          <w:tcPr>
            <w:tcW w:w="934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  <w:t>230 В</w:t>
            </w:r>
          </w:p>
        </w:tc>
        <w:tc>
          <w:tcPr>
            <w:tcW w:w="934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b/>
                <w:noProof/>
                <w:sz w:val="20"/>
                <w:szCs w:val="20"/>
                <w:lang w:val="en-US" w:eastAsia="ru-RU"/>
              </w:rPr>
            </w:pPr>
            <w:r w:rsidRPr="00B84BB8"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  <w:t>2,2</w:t>
            </w:r>
            <w:r w:rsidRPr="00B84BB8">
              <w:rPr>
                <w:rFonts w:asciiTheme="minorHAnsi" w:hAnsiTheme="minorHAnsi"/>
                <w:b/>
                <w:noProof/>
                <w:sz w:val="20"/>
                <w:szCs w:val="20"/>
                <w:lang w:val="en-US" w:eastAsia="ru-RU"/>
              </w:rPr>
              <w:t xml:space="preserve"> (M)</w:t>
            </w:r>
          </w:p>
        </w:tc>
        <w:tc>
          <w:tcPr>
            <w:tcW w:w="935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935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35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35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b/>
                <w:noProof/>
                <w:sz w:val="20"/>
                <w:szCs w:val="20"/>
                <w:lang w:val="en-US" w:eastAsia="ru-RU"/>
              </w:rPr>
            </w:pPr>
            <w:r w:rsidRPr="00B84BB8"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  <w:t>4</w:t>
            </w:r>
            <w:r w:rsidR="00186714" w:rsidRPr="00B84BB8">
              <w:rPr>
                <w:rFonts w:asciiTheme="minorHAnsi" w:hAnsiTheme="minorHAnsi"/>
                <w:b/>
                <w:noProof/>
                <w:sz w:val="20"/>
                <w:szCs w:val="20"/>
                <w:lang w:val="en-US" w:eastAsia="ru-RU"/>
              </w:rPr>
              <w:t>SD</w:t>
            </w:r>
          </w:p>
        </w:tc>
        <w:tc>
          <w:tcPr>
            <w:tcW w:w="935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  <w:t>5,5</w:t>
            </w:r>
            <w:r w:rsidR="00186714" w:rsidRPr="00B84BB8"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  <w:t xml:space="preserve"> </w:t>
            </w:r>
            <w:r w:rsidR="00186714" w:rsidRPr="00B84BB8">
              <w:rPr>
                <w:rFonts w:asciiTheme="minorHAnsi" w:hAnsiTheme="minorHAnsi"/>
                <w:b/>
                <w:noProof/>
                <w:sz w:val="20"/>
                <w:szCs w:val="20"/>
                <w:lang w:val="en-US" w:eastAsia="ru-RU"/>
              </w:rPr>
              <w:t>SD</w:t>
            </w:r>
          </w:p>
        </w:tc>
      </w:tr>
      <w:tr w:rsidR="00EC73BF" w:rsidRPr="00B84BB8" w:rsidTr="009550F5">
        <w:tc>
          <w:tcPr>
            <w:tcW w:w="2802" w:type="dxa"/>
          </w:tcPr>
          <w:p w:rsidR="00EC73BF" w:rsidRPr="00B84BB8" w:rsidRDefault="00EC73BF" w:rsidP="00AC202C">
            <w:p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 xml:space="preserve">Сечение проводника, </w:t>
            </w:r>
          </w:p>
        </w:tc>
        <w:tc>
          <w:tcPr>
            <w:tcW w:w="934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мм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934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3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val="en-US" w:eastAsia="ru-RU"/>
              </w:rPr>
              <w:t>G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935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4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val="en-US" w:eastAsia="ru-RU"/>
              </w:rPr>
              <w:t>G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935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4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val="en-US" w:eastAsia="ru-RU"/>
              </w:rPr>
              <w:t>G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35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4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val="en-US" w:eastAsia="ru-RU"/>
              </w:rPr>
              <w:t>G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35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4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val="en-US" w:eastAsia="ru-RU"/>
              </w:rPr>
              <w:t>G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935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4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val="en-US" w:eastAsia="ru-RU"/>
              </w:rPr>
              <w:t>G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6</w:t>
            </w:r>
          </w:p>
        </w:tc>
      </w:tr>
      <w:tr w:rsidR="00EC73BF" w:rsidRPr="00B84BB8" w:rsidTr="009550F5">
        <w:tc>
          <w:tcPr>
            <w:tcW w:w="2802" w:type="dxa"/>
          </w:tcPr>
          <w:p w:rsidR="00EC73BF" w:rsidRPr="00B84BB8" w:rsidRDefault="00EC73BF" w:rsidP="00AC202C">
            <w:p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Магнитный термовыключатель</w:t>
            </w:r>
          </w:p>
        </w:tc>
        <w:tc>
          <w:tcPr>
            <w:tcW w:w="934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934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val="en-US"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val="en-US" w:eastAsia="ru-RU"/>
              </w:rPr>
              <w:t>20</w:t>
            </w:r>
          </w:p>
        </w:tc>
        <w:tc>
          <w:tcPr>
            <w:tcW w:w="935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35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35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35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35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20</w:t>
            </w:r>
          </w:p>
        </w:tc>
      </w:tr>
      <w:tr w:rsidR="00EC73BF" w:rsidRPr="00B84BB8" w:rsidTr="009550F5">
        <w:tc>
          <w:tcPr>
            <w:tcW w:w="2802" w:type="dxa"/>
          </w:tcPr>
          <w:p w:rsidR="00EC73BF" w:rsidRPr="00B84BB8" w:rsidRDefault="00EC73BF" w:rsidP="00AC202C">
            <w:p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Плавкие предохранители</w:t>
            </w:r>
          </w:p>
        </w:tc>
        <w:tc>
          <w:tcPr>
            <w:tcW w:w="934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val="en-US"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val="en-US" w:eastAsia="ru-RU"/>
              </w:rPr>
              <w:t>Agl</w:t>
            </w:r>
          </w:p>
        </w:tc>
        <w:tc>
          <w:tcPr>
            <w:tcW w:w="934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val="en-US"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val="en-US" w:eastAsia="ru-RU"/>
              </w:rPr>
              <w:t>20</w:t>
            </w:r>
          </w:p>
        </w:tc>
        <w:tc>
          <w:tcPr>
            <w:tcW w:w="935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35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35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35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35" w:type="dxa"/>
          </w:tcPr>
          <w:p w:rsidR="00EC73BF" w:rsidRPr="00B84BB8" w:rsidRDefault="00EC73BF" w:rsidP="009550F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val="en-US"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val="en-US" w:eastAsia="ru-RU"/>
              </w:rPr>
              <w:t>25</w:t>
            </w:r>
          </w:p>
        </w:tc>
      </w:tr>
    </w:tbl>
    <w:p w:rsidR="00EC73BF" w:rsidRPr="00B84BB8" w:rsidRDefault="00EC73BF" w:rsidP="00632E4E">
      <w:pPr>
        <w:rPr>
          <w:rFonts w:asciiTheme="minorHAnsi" w:hAnsiTheme="minorHAnsi"/>
          <w:noProof/>
          <w:lang w:eastAsia="ru-RU"/>
        </w:rPr>
      </w:pPr>
    </w:p>
    <w:p w:rsidR="00EC73BF" w:rsidRPr="00B84BB8" w:rsidRDefault="00EC73BF" w:rsidP="00103B69">
      <w:pPr>
        <w:rPr>
          <w:rFonts w:asciiTheme="minorHAnsi" w:hAnsiTheme="minorHAnsi"/>
          <w:noProof/>
          <w:lang w:eastAsia="ru-RU"/>
        </w:rPr>
      </w:pPr>
    </w:p>
    <w:p w:rsidR="00EC73BF" w:rsidRPr="00B84BB8" w:rsidRDefault="00EC73BF" w:rsidP="00103B69">
      <w:pPr>
        <w:rPr>
          <w:rFonts w:asciiTheme="minorHAnsi" w:hAnsiTheme="minorHAnsi"/>
          <w:noProof/>
          <w:lang w:eastAsia="ru-RU"/>
        </w:rPr>
      </w:pPr>
    </w:p>
    <w:p w:rsidR="00EC73BF" w:rsidRPr="00B84BB8" w:rsidRDefault="00EC73BF" w:rsidP="00103B69">
      <w:pPr>
        <w:rPr>
          <w:rFonts w:asciiTheme="minorHAnsi" w:hAnsiTheme="minorHAnsi"/>
          <w:noProof/>
          <w:lang w:eastAsia="ru-RU"/>
        </w:rPr>
      </w:pPr>
    </w:p>
    <w:p w:rsidR="00EC73BF" w:rsidRPr="00B84BB8" w:rsidRDefault="00EC73BF" w:rsidP="00103B69">
      <w:pPr>
        <w:rPr>
          <w:rFonts w:asciiTheme="minorHAnsi" w:hAnsiTheme="minorHAnsi"/>
          <w:noProof/>
          <w:lang w:eastAsia="ru-RU"/>
        </w:rPr>
      </w:pPr>
    </w:p>
    <w:p w:rsidR="00EC73BF" w:rsidRPr="00B84BB8" w:rsidRDefault="00EC73BF" w:rsidP="00103B69">
      <w:pPr>
        <w:rPr>
          <w:rFonts w:asciiTheme="minorHAnsi" w:hAnsiTheme="minorHAnsi"/>
          <w:noProof/>
          <w:lang w:eastAsia="ru-RU"/>
        </w:rPr>
      </w:pPr>
    </w:p>
    <w:p w:rsidR="00EC73BF" w:rsidRPr="00B84BB8" w:rsidRDefault="00EC73BF" w:rsidP="00103B69">
      <w:pPr>
        <w:rPr>
          <w:rFonts w:asciiTheme="minorHAnsi" w:hAnsiTheme="minorHAnsi"/>
          <w:noProof/>
          <w:lang w:eastAsia="ru-RU"/>
        </w:rPr>
      </w:pPr>
    </w:p>
    <w:p w:rsidR="00EC73BF" w:rsidRPr="00B84BB8" w:rsidRDefault="00EC73BF" w:rsidP="00103B69">
      <w:pPr>
        <w:rPr>
          <w:rFonts w:asciiTheme="minorHAnsi" w:hAnsiTheme="minorHAnsi"/>
          <w:noProof/>
          <w:lang w:eastAsia="ru-RU"/>
        </w:rPr>
      </w:pPr>
    </w:p>
    <w:p w:rsidR="00EC73BF" w:rsidRPr="00B84BB8" w:rsidRDefault="00EC73BF" w:rsidP="00103B69">
      <w:pPr>
        <w:rPr>
          <w:rFonts w:asciiTheme="minorHAnsi" w:hAnsiTheme="minorHAnsi"/>
          <w:noProof/>
          <w:lang w:eastAsia="ru-RU"/>
        </w:rPr>
      </w:pPr>
    </w:p>
    <w:p w:rsidR="00EC73BF" w:rsidRPr="00B84BB8" w:rsidRDefault="00EC73BF" w:rsidP="00103B69">
      <w:pPr>
        <w:rPr>
          <w:rFonts w:asciiTheme="minorHAnsi" w:hAnsiTheme="minorHAnsi"/>
          <w:noProof/>
          <w:lang w:eastAsia="ru-RU"/>
        </w:rPr>
      </w:pPr>
    </w:p>
    <w:p w:rsidR="00EC73BF" w:rsidRPr="00B84BB8" w:rsidRDefault="00EC73BF" w:rsidP="00103B69">
      <w:pPr>
        <w:rPr>
          <w:rFonts w:asciiTheme="minorHAnsi" w:hAnsiTheme="minorHAnsi"/>
          <w:noProof/>
          <w:lang w:eastAsia="ru-RU"/>
        </w:rPr>
      </w:pPr>
    </w:p>
    <w:p w:rsidR="00EC73BF" w:rsidRPr="00B84BB8" w:rsidRDefault="00EC73BF" w:rsidP="00103B69">
      <w:pPr>
        <w:rPr>
          <w:rFonts w:asciiTheme="minorHAnsi" w:hAnsiTheme="minorHAnsi"/>
          <w:noProof/>
          <w:lang w:eastAsia="ru-RU"/>
        </w:rPr>
      </w:pPr>
    </w:p>
    <w:p w:rsidR="00EC73BF" w:rsidRPr="00B84BB8" w:rsidRDefault="00EC73BF" w:rsidP="00103B69">
      <w:pPr>
        <w:rPr>
          <w:rFonts w:asciiTheme="minorHAnsi" w:hAnsiTheme="minorHAnsi"/>
          <w:noProof/>
          <w:lang w:eastAsia="ru-RU"/>
        </w:rPr>
      </w:pPr>
    </w:p>
    <w:p w:rsidR="00EC73BF" w:rsidRPr="00B84BB8" w:rsidRDefault="00EC73BF" w:rsidP="00103B69">
      <w:pPr>
        <w:rPr>
          <w:rFonts w:asciiTheme="minorHAnsi" w:hAnsiTheme="minorHAnsi"/>
          <w:noProof/>
          <w:lang w:eastAsia="ru-RU"/>
        </w:rPr>
      </w:pPr>
    </w:p>
    <w:p w:rsidR="00EC73BF" w:rsidRPr="00B84BB8" w:rsidRDefault="00EC73BF" w:rsidP="00103B69">
      <w:pPr>
        <w:rPr>
          <w:rFonts w:asciiTheme="minorHAnsi" w:hAnsiTheme="minorHAnsi"/>
          <w:noProof/>
          <w:lang w:eastAsia="ru-RU"/>
        </w:rPr>
      </w:pPr>
    </w:p>
    <w:p w:rsidR="00EC73BF" w:rsidRPr="00B84BB8" w:rsidRDefault="00EC73BF" w:rsidP="00103B69">
      <w:pPr>
        <w:rPr>
          <w:rFonts w:asciiTheme="minorHAnsi" w:hAnsiTheme="minorHAnsi"/>
          <w:noProof/>
          <w:lang w:eastAsia="ru-RU"/>
        </w:rPr>
      </w:pPr>
    </w:p>
    <w:p w:rsidR="00EC73BF" w:rsidRPr="00B84BB8" w:rsidRDefault="00EC73BF" w:rsidP="00103B69">
      <w:pPr>
        <w:rPr>
          <w:rFonts w:asciiTheme="minorHAnsi" w:hAnsiTheme="minorHAnsi"/>
          <w:noProof/>
          <w:lang w:eastAsia="ru-RU"/>
        </w:rPr>
      </w:pPr>
    </w:p>
    <w:p w:rsidR="00EC73BF" w:rsidRPr="00B84BB8" w:rsidRDefault="00EC73BF" w:rsidP="00103B69">
      <w:pPr>
        <w:rPr>
          <w:rFonts w:asciiTheme="minorHAnsi" w:hAnsiTheme="minorHAnsi"/>
          <w:noProof/>
          <w:lang w:eastAsia="ru-RU"/>
        </w:rPr>
      </w:pPr>
    </w:p>
    <w:p w:rsidR="00EC73BF" w:rsidRPr="00B84BB8" w:rsidRDefault="00EC73BF" w:rsidP="00103B69">
      <w:pPr>
        <w:rPr>
          <w:rFonts w:asciiTheme="minorHAnsi" w:hAnsiTheme="minorHAnsi"/>
          <w:noProof/>
          <w:lang w:eastAsia="ru-RU"/>
        </w:rPr>
      </w:pPr>
    </w:p>
    <w:p w:rsidR="00EC73BF" w:rsidRPr="00B84BB8" w:rsidRDefault="00EC73BF" w:rsidP="008715C2">
      <w:pPr>
        <w:jc w:val="center"/>
        <w:rPr>
          <w:rFonts w:asciiTheme="minorHAnsi" w:hAnsiTheme="minorHAnsi"/>
          <w:b/>
          <w:noProof/>
          <w:lang w:eastAsia="ru-RU"/>
        </w:rPr>
      </w:pPr>
      <w:r w:rsidRPr="00B84BB8">
        <w:rPr>
          <w:rFonts w:asciiTheme="minorHAnsi" w:hAnsiTheme="minorHAnsi"/>
          <w:b/>
          <w:noProof/>
          <w:lang w:eastAsia="ru-RU"/>
        </w:rPr>
        <w:t>ТЕХНИЧЕСКИЕ ОСОБЕННОСТИ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717"/>
        <w:gridCol w:w="460"/>
        <w:gridCol w:w="460"/>
        <w:gridCol w:w="460"/>
        <w:gridCol w:w="460"/>
        <w:gridCol w:w="460"/>
        <w:gridCol w:w="460"/>
        <w:gridCol w:w="465"/>
        <w:gridCol w:w="469"/>
        <w:gridCol w:w="460"/>
        <w:gridCol w:w="460"/>
        <w:gridCol w:w="399"/>
        <w:gridCol w:w="460"/>
        <w:gridCol w:w="460"/>
        <w:gridCol w:w="460"/>
      </w:tblGrid>
      <w:tr w:rsidR="00EC73BF" w:rsidRPr="00BF65E0" w:rsidTr="00BF65E0">
        <w:tc>
          <w:tcPr>
            <w:tcW w:w="2235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b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b/>
                <w:noProof/>
                <w:sz w:val="16"/>
                <w:szCs w:val="16"/>
                <w:lang w:eastAsia="ru-RU"/>
              </w:rPr>
              <w:t>Технические характеристики</w:t>
            </w:r>
          </w:p>
        </w:tc>
        <w:tc>
          <w:tcPr>
            <w:tcW w:w="717" w:type="dxa"/>
          </w:tcPr>
          <w:p w:rsidR="00EC73BF" w:rsidRPr="00BF65E0" w:rsidRDefault="00EC73BF" w:rsidP="008879D4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Тип</w:t>
            </w:r>
          </w:p>
        </w:tc>
        <w:tc>
          <w:tcPr>
            <w:tcW w:w="920" w:type="dxa"/>
            <w:gridSpan w:val="2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b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b/>
                <w:noProof/>
                <w:sz w:val="16"/>
                <w:szCs w:val="16"/>
                <w:lang w:eastAsia="ru-RU"/>
              </w:rPr>
              <w:t>2,2м</w:t>
            </w:r>
          </w:p>
        </w:tc>
        <w:tc>
          <w:tcPr>
            <w:tcW w:w="920" w:type="dxa"/>
            <w:gridSpan w:val="2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b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b/>
                <w:noProof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920" w:type="dxa"/>
            <w:gridSpan w:val="2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b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b/>
                <w:noProof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34" w:type="dxa"/>
            <w:gridSpan w:val="2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b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b/>
                <w:noProof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319" w:type="dxa"/>
            <w:gridSpan w:val="3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b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b/>
                <w:noProof/>
                <w:sz w:val="16"/>
                <w:szCs w:val="16"/>
                <w:lang w:eastAsia="ru-RU"/>
              </w:rPr>
              <w:t>4</w:t>
            </w:r>
            <w:r w:rsidRPr="00BF65E0">
              <w:rPr>
                <w:rFonts w:asciiTheme="minorHAnsi" w:hAnsiTheme="minorHAnsi"/>
                <w:b/>
                <w:noProof/>
                <w:sz w:val="16"/>
                <w:szCs w:val="16"/>
                <w:lang w:val="en-US" w:eastAsia="ru-RU"/>
              </w:rPr>
              <w:t xml:space="preserve"> SD</w:t>
            </w:r>
          </w:p>
        </w:tc>
        <w:tc>
          <w:tcPr>
            <w:tcW w:w="1380" w:type="dxa"/>
            <w:gridSpan w:val="3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b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b/>
                <w:noProof/>
                <w:sz w:val="16"/>
                <w:szCs w:val="16"/>
                <w:lang w:eastAsia="ru-RU"/>
              </w:rPr>
              <w:t>5,5</w:t>
            </w:r>
            <w:r w:rsidRPr="00BF65E0">
              <w:rPr>
                <w:rFonts w:asciiTheme="minorHAnsi" w:hAnsiTheme="minorHAnsi"/>
                <w:b/>
                <w:noProof/>
                <w:sz w:val="16"/>
                <w:szCs w:val="16"/>
                <w:lang w:val="en-US" w:eastAsia="ru-RU"/>
              </w:rPr>
              <w:t xml:space="preserve"> SD</w:t>
            </w:r>
          </w:p>
        </w:tc>
      </w:tr>
      <w:tr w:rsidR="00EC73BF" w:rsidRPr="00BF65E0" w:rsidTr="00BF65E0">
        <w:tc>
          <w:tcPr>
            <w:tcW w:w="2235" w:type="dxa"/>
          </w:tcPr>
          <w:p w:rsidR="00EC73BF" w:rsidRPr="00BF65E0" w:rsidRDefault="00EC73BF" w:rsidP="008879D4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Рабочее давление</w:t>
            </w:r>
          </w:p>
        </w:tc>
        <w:tc>
          <w:tcPr>
            <w:tcW w:w="717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бар</w:t>
            </w:r>
          </w:p>
        </w:tc>
        <w:tc>
          <w:tcPr>
            <w:tcW w:w="460" w:type="dxa"/>
          </w:tcPr>
          <w:p w:rsidR="00EC73BF" w:rsidRPr="00BF65E0" w:rsidRDefault="00EC73BF" w:rsidP="008879D4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0" w:type="dxa"/>
          </w:tcPr>
          <w:p w:rsidR="00EC73BF" w:rsidRPr="00BF65E0" w:rsidRDefault="00EC73BF" w:rsidP="008879D4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0" w:type="dxa"/>
          </w:tcPr>
          <w:p w:rsidR="00EC73BF" w:rsidRPr="00BF65E0" w:rsidRDefault="00EC73BF" w:rsidP="008879D4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0" w:type="dxa"/>
          </w:tcPr>
          <w:p w:rsidR="00EC73BF" w:rsidRPr="00BF65E0" w:rsidRDefault="00EC73BF" w:rsidP="008879D4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0" w:type="dxa"/>
          </w:tcPr>
          <w:p w:rsidR="00EC73BF" w:rsidRPr="00BF65E0" w:rsidRDefault="00EC73BF" w:rsidP="008879D4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0" w:type="dxa"/>
          </w:tcPr>
          <w:p w:rsidR="00EC73BF" w:rsidRPr="00BF65E0" w:rsidRDefault="00EC73BF" w:rsidP="008879D4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5" w:type="dxa"/>
          </w:tcPr>
          <w:p w:rsidR="00EC73BF" w:rsidRPr="00BF65E0" w:rsidRDefault="00EC73BF" w:rsidP="008879D4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9" w:type="dxa"/>
          </w:tcPr>
          <w:p w:rsidR="00EC73BF" w:rsidRPr="00BF65E0" w:rsidRDefault="00EC73BF" w:rsidP="008879D4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0" w:type="dxa"/>
          </w:tcPr>
          <w:p w:rsidR="00EC73BF" w:rsidRPr="00BF65E0" w:rsidRDefault="00EC73BF" w:rsidP="008879D4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0" w:type="dxa"/>
          </w:tcPr>
          <w:p w:rsidR="00EC73BF" w:rsidRPr="00BF65E0" w:rsidRDefault="00EC73BF" w:rsidP="008879D4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99" w:type="dxa"/>
          </w:tcPr>
          <w:p w:rsidR="00EC73BF" w:rsidRPr="00BF65E0" w:rsidRDefault="00EC73BF" w:rsidP="008879D4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60" w:type="dxa"/>
          </w:tcPr>
          <w:p w:rsidR="00EC73BF" w:rsidRPr="00BF65E0" w:rsidRDefault="00EC73BF" w:rsidP="008879D4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0" w:type="dxa"/>
          </w:tcPr>
          <w:p w:rsidR="00EC73BF" w:rsidRPr="00BF65E0" w:rsidRDefault="00EC73BF" w:rsidP="008879D4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0" w:type="dxa"/>
          </w:tcPr>
          <w:p w:rsidR="00EC73BF" w:rsidRPr="00BF65E0" w:rsidRDefault="00EC73BF" w:rsidP="008879D4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13</w:t>
            </w:r>
          </w:p>
        </w:tc>
      </w:tr>
      <w:tr w:rsidR="00EC73BF" w:rsidRPr="00BF65E0" w:rsidTr="00BF65E0">
        <w:tc>
          <w:tcPr>
            <w:tcW w:w="2235" w:type="dxa"/>
          </w:tcPr>
          <w:p w:rsidR="00EC73BF" w:rsidRPr="00BF65E0" w:rsidRDefault="00EC73BF" w:rsidP="00AC202C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Наконечник выхода воздуха</w:t>
            </w:r>
          </w:p>
        </w:tc>
        <w:tc>
          <w:tcPr>
            <w:tcW w:w="717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тип</w:t>
            </w:r>
          </w:p>
        </w:tc>
        <w:tc>
          <w:tcPr>
            <w:tcW w:w="6393" w:type="dxa"/>
            <w:gridSpan w:val="14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  <w:t>FS 14</w:t>
            </w:r>
          </w:p>
        </w:tc>
      </w:tr>
      <w:tr w:rsidR="00EC73BF" w:rsidRPr="00BF65E0" w:rsidTr="00BF65E0">
        <w:tc>
          <w:tcPr>
            <w:tcW w:w="2235" w:type="dxa"/>
          </w:tcPr>
          <w:p w:rsidR="00EC73BF" w:rsidRPr="00BF65E0" w:rsidRDefault="00EC73BF" w:rsidP="00AC202C">
            <w:pPr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  <w:t>F</w:t>
            </w: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.</w:t>
            </w:r>
            <w:r w:rsidRPr="00BF65E0"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  <w:t>a</w:t>
            </w: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.</w:t>
            </w:r>
            <w:r w:rsidRPr="00BF65E0"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  <w:t>d</w:t>
            </w: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 xml:space="preserve">. (согласно </w:t>
            </w:r>
            <w:r w:rsidRPr="00BF65E0"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  <w:t>ISO</w:t>
            </w: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 xml:space="preserve"> 1217 прилож. С</w:t>
            </w:r>
            <w:r w:rsidRPr="00BF65E0"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  <w:t>)</w:t>
            </w:r>
          </w:p>
        </w:tc>
        <w:tc>
          <w:tcPr>
            <w:tcW w:w="717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л/мин</w:t>
            </w:r>
          </w:p>
        </w:tc>
        <w:tc>
          <w:tcPr>
            <w:tcW w:w="460" w:type="dxa"/>
          </w:tcPr>
          <w:p w:rsidR="00EC73BF" w:rsidRPr="00BF65E0" w:rsidRDefault="00EC73BF" w:rsidP="00AC202C">
            <w:pPr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  <w:t>300</w:t>
            </w:r>
          </w:p>
        </w:tc>
        <w:tc>
          <w:tcPr>
            <w:tcW w:w="460" w:type="dxa"/>
          </w:tcPr>
          <w:p w:rsidR="00EC73BF" w:rsidRPr="00BF65E0" w:rsidRDefault="00EC73BF" w:rsidP="00AC202C">
            <w:pPr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  <w:t>260</w:t>
            </w:r>
          </w:p>
        </w:tc>
        <w:tc>
          <w:tcPr>
            <w:tcW w:w="460" w:type="dxa"/>
          </w:tcPr>
          <w:p w:rsidR="00EC73BF" w:rsidRPr="00BF65E0" w:rsidRDefault="00EC73BF" w:rsidP="00AC202C">
            <w:pPr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  <w:t>325</w:t>
            </w:r>
          </w:p>
        </w:tc>
        <w:tc>
          <w:tcPr>
            <w:tcW w:w="460" w:type="dxa"/>
          </w:tcPr>
          <w:p w:rsidR="00EC73BF" w:rsidRPr="00BF65E0" w:rsidRDefault="00EC73BF" w:rsidP="00AC202C">
            <w:pPr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  <w:t>290</w:t>
            </w:r>
          </w:p>
        </w:tc>
        <w:tc>
          <w:tcPr>
            <w:tcW w:w="460" w:type="dxa"/>
          </w:tcPr>
          <w:p w:rsidR="00EC73BF" w:rsidRPr="00BF65E0" w:rsidRDefault="00EC73BF" w:rsidP="00AC202C">
            <w:pPr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  <w:t>430</w:t>
            </w:r>
          </w:p>
        </w:tc>
        <w:tc>
          <w:tcPr>
            <w:tcW w:w="460" w:type="dxa"/>
          </w:tcPr>
          <w:p w:rsidR="00EC73BF" w:rsidRPr="00BF65E0" w:rsidRDefault="00EC73BF" w:rsidP="00AC202C">
            <w:pPr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  <w:t>385</w:t>
            </w:r>
          </w:p>
        </w:tc>
        <w:tc>
          <w:tcPr>
            <w:tcW w:w="465" w:type="dxa"/>
          </w:tcPr>
          <w:p w:rsidR="00EC73BF" w:rsidRPr="00BF65E0" w:rsidRDefault="00EC73BF" w:rsidP="00AC202C">
            <w:pPr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  <w:t>580</w:t>
            </w:r>
          </w:p>
        </w:tc>
        <w:tc>
          <w:tcPr>
            <w:tcW w:w="469" w:type="dxa"/>
          </w:tcPr>
          <w:p w:rsidR="00EC73BF" w:rsidRPr="00BF65E0" w:rsidRDefault="00EC73BF" w:rsidP="00AC202C">
            <w:pPr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  <w:t>485</w:t>
            </w:r>
          </w:p>
        </w:tc>
        <w:tc>
          <w:tcPr>
            <w:tcW w:w="460" w:type="dxa"/>
          </w:tcPr>
          <w:p w:rsidR="00EC73BF" w:rsidRPr="00BF65E0" w:rsidRDefault="00EC73BF" w:rsidP="00AC202C">
            <w:pPr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  <w:t>580</w:t>
            </w:r>
          </w:p>
        </w:tc>
        <w:tc>
          <w:tcPr>
            <w:tcW w:w="460" w:type="dxa"/>
          </w:tcPr>
          <w:p w:rsidR="00EC73BF" w:rsidRPr="00BF65E0" w:rsidRDefault="00EC73BF" w:rsidP="00AC202C">
            <w:pPr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  <w:t>485</w:t>
            </w:r>
          </w:p>
        </w:tc>
        <w:tc>
          <w:tcPr>
            <w:tcW w:w="399" w:type="dxa"/>
          </w:tcPr>
          <w:p w:rsidR="00EC73BF" w:rsidRPr="00BF65E0" w:rsidRDefault="00EC73BF" w:rsidP="00AC202C">
            <w:pPr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  <w:t>-</w:t>
            </w:r>
          </w:p>
        </w:tc>
        <w:tc>
          <w:tcPr>
            <w:tcW w:w="460" w:type="dxa"/>
          </w:tcPr>
          <w:p w:rsidR="00EC73BF" w:rsidRPr="00BF65E0" w:rsidRDefault="00EC73BF" w:rsidP="00AC202C">
            <w:pPr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  <w:t>720</w:t>
            </w:r>
          </w:p>
        </w:tc>
        <w:tc>
          <w:tcPr>
            <w:tcW w:w="460" w:type="dxa"/>
          </w:tcPr>
          <w:p w:rsidR="00EC73BF" w:rsidRPr="00BF65E0" w:rsidRDefault="00EC73BF" w:rsidP="00AC202C">
            <w:pPr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  <w:t>650</w:t>
            </w:r>
          </w:p>
        </w:tc>
        <w:tc>
          <w:tcPr>
            <w:tcW w:w="460" w:type="dxa"/>
          </w:tcPr>
          <w:p w:rsidR="00EC73BF" w:rsidRPr="00BF65E0" w:rsidRDefault="00EC73BF" w:rsidP="00AC202C">
            <w:pPr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  <w:t>485</w:t>
            </w:r>
          </w:p>
        </w:tc>
      </w:tr>
      <w:tr w:rsidR="00EC73BF" w:rsidRPr="00BF65E0" w:rsidTr="00BF65E0">
        <w:tc>
          <w:tcPr>
            <w:tcW w:w="2235" w:type="dxa"/>
          </w:tcPr>
          <w:p w:rsidR="00EC73BF" w:rsidRPr="00BF65E0" w:rsidRDefault="00EC73BF" w:rsidP="00AC202C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Количество масла</w:t>
            </w:r>
          </w:p>
        </w:tc>
        <w:tc>
          <w:tcPr>
            <w:tcW w:w="717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л</w:t>
            </w:r>
          </w:p>
        </w:tc>
        <w:tc>
          <w:tcPr>
            <w:tcW w:w="6393" w:type="dxa"/>
            <w:gridSpan w:val="14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2,2</w:t>
            </w:r>
          </w:p>
        </w:tc>
      </w:tr>
      <w:tr w:rsidR="00EC73BF" w:rsidRPr="00BF65E0" w:rsidTr="00BF65E0">
        <w:tc>
          <w:tcPr>
            <w:tcW w:w="2235" w:type="dxa"/>
          </w:tcPr>
          <w:p w:rsidR="00EC73BF" w:rsidRPr="00BF65E0" w:rsidRDefault="00EC73BF" w:rsidP="00AC202C">
            <w:pPr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Количество масла для долива</w:t>
            </w:r>
          </w:p>
        </w:tc>
        <w:tc>
          <w:tcPr>
            <w:tcW w:w="717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л</w:t>
            </w:r>
          </w:p>
        </w:tc>
        <w:tc>
          <w:tcPr>
            <w:tcW w:w="6393" w:type="dxa"/>
            <w:gridSpan w:val="14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0,25</w:t>
            </w:r>
          </w:p>
        </w:tc>
      </w:tr>
      <w:tr w:rsidR="00EC73BF" w:rsidRPr="00BF65E0" w:rsidTr="00BF65E0">
        <w:tc>
          <w:tcPr>
            <w:tcW w:w="2235" w:type="dxa"/>
          </w:tcPr>
          <w:p w:rsidR="00EC73BF" w:rsidRPr="00BF65E0" w:rsidRDefault="00EC73BF" w:rsidP="00AC202C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Макс.конеч.темп. выше окруж.</w:t>
            </w:r>
          </w:p>
        </w:tc>
        <w:tc>
          <w:tcPr>
            <w:tcW w:w="717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920" w:type="dxa"/>
            <w:gridSpan w:val="2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  <w:t>-</w:t>
            </w:r>
          </w:p>
        </w:tc>
        <w:tc>
          <w:tcPr>
            <w:tcW w:w="920" w:type="dxa"/>
            <w:gridSpan w:val="2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  <w:t>-</w:t>
            </w:r>
          </w:p>
        </w:tc>
        <w:tc>
          <w:tcPr>
            <w:tcW w:w="920" w:type="dxa"/>
            <w:gridSpan w:val="2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  <w:t>-</w:t>
            </w:r>
          </w:p>
        </w:tc>
        <w:tc>
          <w:tcPr>
            <w:tcW w:w="934" w:type="dxa"/>
            <w:gridSpan w:val="2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  <w:t>-</w:t>
            </w:r>
          </w:p>
        </w:tc>
        <w:tc>
          <w:tcPr>
            <w:tcW w:w="1319" w:type="dxa"/>
            <w:gridSpan w:val="3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  <w:t>-</w:t>
            </w:r>
          </w:p>
        </w:tc>
        <w:tc>
          <w:tcPr>
            <w:tcW w:w="1380" w:type="dxa"/>
            <w:gridSpan w:val="3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  <w:t>-</w:t>
            </w:r>
          </w:p>
        </w:tc>
      </w:tr>
      <w:tr w:rsidR="00EC73BF" w:rsidRPr="00BF65E0" w:rsidTr="00BF65E0">
        <w:tc>
          <w:tcPr>
            <w:tcW w:w="2235" w:type="dxa"/>
          </w:tcPr>
          <w:p w:rsidR="00EC73BF" w:rsidRPr="00BF65E0" w:rsidRDefault="00EC73BF" w:rsidP="00AC202C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Восстанавливаемое тепло</w:t>
            </w:r>
          </w:p>
        </w:tc>
        <w:tc>
          <w:tcPr>
            <w:tcW w:w="717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кДж/час</w:t>
            </w:r>
          </w:p>
        </w:tc>
        <w:tc>
          <w:tcPr>
            <w:tcW w:w="920" w:type="dxa"/>
            <w:gridSpan w:val="2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7524</w:t>
            </w:r>
          </w:p>
        </w:tc>
        <w:tc>
          <w:tcPr>
            <w:tcW w:w="920" w:type="dxa"/>
            <w:gridSpan w:val="2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7524</w:t>
            </w:r>
          </w:p>
        </w:tc>
        <w:tc>
          <w:tcPr>
            <w:tcW w:w="920" w:type="dxa"/>
            <w:gridSpan w:val="2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10260</w:t>
            </w:r>
          </w:p>
        </w:tc>
        <w:tc>
          <w:tcPr>
            <w:tcW w:w="934" w:type="dxa"/>
            <w:gridSpan w:val="2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13680</w:t>
            </w:r>
          </w:p>
        </w:tc>
        <w:tc>
          <w:tcPr>
            <w:tcW w:w="1319" w:type="dxa"/>
            <w:gridSpan w:val="3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13680</w:t>
            </w:r>
          </w:p>
        </w:tc>
        <w:tc>
          <w:tcPr>
            <w:tcW w:w="1380" w:type="dxa"/>
            <w:gridSpan w:val="3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18800</w:t>
            </w:r>
          </w:p>
        </w:tc>
      </w:tr>
      <w:tr w:rsidR="00EC73BF" w:rsidRPr="00BF65E0" w:rsidTr="00BF65E0">
        <w:tc>
          <w:tcPr>
            <w:tcW w:w="2235" w:type="dxa"/>
          </w:tcPr>
          <w:p w:rsidR="00EC73BF" w:rsidRPr="00BF65E0" w:rsidRDefault="00EC73BF" w:rsidP="00AC202C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Расход охлаждающего вентилятора</w:t>
            </w:r>
          </w:p>
        </w:tc>
        <w:tc>
          <w:tcPr>
            <w:tcW w:w="717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м</w:t>
            </w:r>
            <w:r w:rsidRPr="00BF65E0">
              <w:rPr>
                <w:rFonts w:asciiTheme="minorHAnsi" w:hAnsiTheme="minorHAnsi"/>
                <w:noProof/>
                <w:sz w:val="16"/>
                <w:szCs w:val="16"/>
                <w:vertAlign w:val="superscript"/>
                <w:lang w:eastAsia="ru-RU"/>
              </w:rPr>
              <w:t>3</w:t>
            </w: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/час</w:t>
            </w:r>
          </w:p>
        </w:tc>
        <w:tc>
          <w:tcPr>
            <w:tcW w:w="6393" w:type="dxa"/>
            <w:gridSpan w:val="14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600</w:t>
            </w:r>
          </w:p>
        </w:tc>
      </w:tr>
      <w:tr w:rsidR="00EC73BF" w:rsidRPr="00BF65E0" w:rsidTr="00BF65E0">
        <w:tc>
          <w:tcPr>
            <w:tcW w:w="2235" w:type="dxa"/>
          </w:tcPr>
          <w:p w:rsidR="00EC73BF" w:rsidRPr="00BF65E0" w:rsidRDefault="00EC73BF" w:rsidP="00AC202C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Переброс масла</w:t>
            </w:r>
          </w:p>
        </w:tc>
        <w:tc>
          <w:tcPr>
            <w:tcW w:w="717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мг/м</w:t>
            </w:r>
            <w:r w:rsidRPr="00BF65E0">
              <w:rPr>
                <w:rFonts w:asciiTheme="minorHAnsi" w:hAnsiTheme="minorHAnsi"/>
                <w:noProof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6393" w:type="dxa"/>
            <w:gridSpan w:val="14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2 - 4</w:t>
            </w:r>
          </w:p>
        </w:tc>
      </w:tr>
      <w:tr w:rsidR="00EC73BF" w:rsidRPr="00BF65E0" w:rsidTr="00BF65E0">
        <w:tc>
          <w:tcPr>
            <w:tcW w:w="2235" w:type="dxa"/>
          </w:tcPr>
          <w:p w:rsidR="00EC73BF" w:rsidRPr="00BF65E0" w:rsidRDefault="00EC73BF" w:rsidP="00AC202C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Электродвигатель</w:t>
            </w:r>
          </w:p>
        </w:tc>
        <w:tc>
          <w:tcPr>
            <w:tcW w:w="717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тип</w:t>
            </w:r>
          </w:p>
        </w:tc>
        <w:tc>
          <w:tcPr>
            <w:tcW w:w="6393" w:type="dxa"/>
            <w:gridSpan w:val="14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В3В14</w:t>
            </w:r>
          </w:p>
        </w:tc>
      </w:tr>
      <w:tr w:rsidR="00EC73BF" w:rsidRPr="00BF65E0" w:rsidTr="00BF65E0">
        <w:tc>
          <w:tcPr>
            <w:tcW w:w="2235" w:type="dxa"/>
          </w:tcPr>
          <w:p w:rsidR="00EC73BF" w:rsidRPr="00BF65E0" w:rsidRDefault="00EC73BF" w:rsidP="00AC202C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Номинальная мощность</w:t>
            </w:r>
          </w:p>
        </w:tc>
        <w:tc>
          <w:tcPr>
            <w:tcW w:w="717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кВт</w:t>
            </w:r>
          </w:p>
        </w:tc>
        <w:tc>
          <w:tcPr>
            <w:tcW w:w="920" w:type="dxa"/>
            <w:gridSpan w:val="2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920" w:type="dxa"/>
            <w:gridSpan w:val="2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920" w:type="dxa"/>
            <w:gridSpan w:val="2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34" w:type="dxa"/>
            <w:gridSpan w:val="2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319" w:type="dxa"/>
            <w:gridSpan w:val="3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380" w:type="dxa"/>
            <w:gridSpan w:val="3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5,5</w:t>
            </w:r>
          </w:p>
        </w:tc>
      </w:tr>
      <w:tr w:rsidR="00EC73BF" w:rsidRPr="00BF65E0" w:rsidTr="00BF65E0">
        <w:tc>
          <w:tcPr>
            <w:tcW w:w="2235" w:type="dxa"/>
          </w:tcPr>
          <w:p w:rsidR="00EC73BF" w:rsidRPr="00BF65E0" w:rsidRDefault="00EC73BF" w:rsidP="00AC202C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Макс.поглощаемая мощность, включ. вентиляцию</w:t>
            </w:r>
          </w:p>
        </w:tc>
        <w:tc>
          <w:tcPr>
            <w:tcW w:w="717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кВт</w:t>
            </w:r>
          </w:p>
        </w:tc>
        <w:tc>
          <w:tcPr>
            <w:tcW w:w="920" w:type="dxa"/>
            <w:gridSpan w:val="2"/>
          </w:tcPr>
          <w:p w:rsidR="00EC73BF" w:rsidRPr="00BF65E0" w:rsidRDefault="00EC73BF" w:rsidP="00AC202C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3,21</w:t>
            </w:r>
          </w:p>
        </w:tc>
        <w:tc>
          <w:tcPr>
            <w:tcW w:w="460" w:type="dxa"/>
          </w:tcPr>
          <w:p w:rsidR="00EC73BF" w:rsidRPr="00BF65E0" w:rsidRDefault="00EC73BF" w:rsidP="00AC202C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0" w:type="dxa"/>
          </w:tcPr>
          <w:p w:rsidR="00EC73BF" w:rsidRPr="00BF65E0" w:rsidRDefault="00EC73BF" w:rsidP="00AC202C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0" w:type="dxa"/>
          </w:tcPr>
          <w:p w:rsidR="00EC73BF" w:rsidRPr="00BF65E0" w:rsidRDefault="00EC73BF" w:rsidP="00AC202C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3,8</w:t>
            </w:r>
          </w:p>
        </w:tc>
        <w:tc>
          <w:tcPr>
            <w:tcW w:w="460" w:type="dxa"/>
          </w:tcPr>
          <w:p w:rsidR="00EC73BF" w:rsidRPr="00BF65E0" w:rsidRDefault="00EC73BF" w:rsidP="00AC202C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4,2</w:t>
            </w:r>
          </w:p>
        </w:tc>
        <w:tc>
          <w:tcPr>
            <w:tcW w:w="465" w:type="dxa"/>
          </w:tcPr>
          <w:p w:rsidR="00EC73BF" w:rsidRPr="00BF65E0" w:rsidRDefault="00EC73BF" w:rsidP="00AC202C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4,8</w:t>
            </w:r>
          </w:p>
        </w:tc>
        <w:tc>
          <w:tcPr>
            <w:tcW w:w="469" w:type="dxa"/>
          </w:tcPr>
          <w:p w:rsidR="00EC73BF" w:rsidRPr="00BF65E0" w:rsidRDefault="00EC73BF" w:rsidP="00AC202C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4,8</w:t>
            </w:r>
          </w:p>
        </w:tc>
        <w:tc>
          <w:tcPr>
            <w:tcW w:w="460" w:type="dxa"/>
          </w:tcPr>
          <w:p w:rsidR="00EC73BF" w:rsidRPr="00BF65E0" w:rsidRDefault="00EC73BF" w:rsidP="00AC202C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5,2</w:t>
            </w:r>
          </w:p>
        </w:tc>
        <w:tc>
          <w:tcPr>
            <w:tcW w:w="460" w:type="dxa"/>
          </w:tcPr>
          <w:p w:rsidR="00EC73BF" w:rsidRPr="00BF65E0" w:rsidRDefault="00EC73BF" w:rsidP="00AC202C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5,1</w:t>
            </w:r>
          </w:p>
        </w:tc>
        <w:tc>
          <w:tcPr>
            <w:tcW w:w="399" w:type="dxa"/>
          </w:tcPr>
          <w:p w:rsidR="00EC73BF" w:rsidRPr="00BF65E0" w:rsidRDefault="00EC73BF" w:rsidP="00AC202C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0" w:type="dxa"/>
          </w:tcPr>
          <w:p w:rsidR="00EC73BF" w:rsidRPr="00BF65E0" w:rsidRDefault="00EC73BF" w:rsidP="00AC202C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6,55</w:t>
            </w:r>
          </w:p>
        </w:tc>
        <w:tc>
          <w:tcPr>
            <w:tcW w:w="460" w:type="dxa"/>
          </w:tcPr>
          <w:p w:rsidR="00EC73BF" w:rsidRPr="00BF65E0" w:rsidRDefault="00EC73BF" w:rsidP="00336BF4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6,70</w:t>
            </w:r>
          </w:p>
        </w:tc>
        <w:tc>
          <w:tcPr>
            <w:tcW w:w="460" w:type="dxa"/>
          </w:tcPr>
          <w:p w:rsidR="00EC73BF" w:rsidRPr="00BF65E0" w:rsidRDefault="00EC73BF" w:rsidP="00AC202C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6,85</w:t>
            </w:r>
          </w:p>
        </w:tc>
      </w:tr>
      <w:tr w:rsidR="00EC73BF" w:rsidRPr="00BF65E0" w:rsidTr="00BF65E0">
        <w:tc>
          <w:tcPr>
            <w:tcW w:w="2235" w:type="dxa"/>
          </w:tcPr>
          <w:p w:rsidR="00EC73BF" w:rsidRPr="00BF65E0" w:rsidRDefault="00EC73BF" w:rsidP="00493724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Класс защиты распределительного ящика</w:t>
            </w:r>
          </w:p>
        </w:tc>
        <w:tc>
          <w:tcPr>
            <w:tcW w:w="717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  <w:t>IP</w:t>
            </w:r>
          </w:p>
        </w:tc>
        <w:tc>
          <w:tcPr>
            <w:tcW w:w="920" w:type="dxa"/>
            <w:gridSpan w:val="2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</w:pPr>
          </w:p>
        </w:tc>
        <w:tc>
          <w:tcPr>
            <w:tcW w:w="920" w:type="dxa"/>
            <w:gridSpan w:val="2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</w:pPr>
          </w:p>
        </w:tc>
        <w:tc>
          <w:tcPr>
            <w:tcW w:w="920" w:type="dxa"/>
            <w:gridSpan w:val="2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</w:pPr>
          </w:p>
        </w:tc>
        <w:tc>
          <w:tcPr>
            <w:tcW w:w="934" w:type="dxa"/>
            <w:gridSpan w:val="2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</w:pPr>
          </w:p>
        </w:tc>
        <w:tc>
          <w:tcPr>
            <w:tcW w:w="2699" w:type="dxa"/>
            <w:gridSpan w:val="6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54</w:t>
            </w:r>
          </w:p>
        </w:tc>
      </w:tr>
      <w:tr w:rsidR="00EC73BF" w:rsidRPr="00BF65E0" w:rsidTr="00BF65E0">
        <w:tc>
          <w:tcPr>
            <w:tcW w:w="2235" w:type="dxa"/>
          </w:tcPr>
          <w:p w:rsidR="00EC73BF" w:rsidRPr="00BF65E0" w:rsidRDefault="00EC73BF" w:rsidP="00986513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Макс.температура окружающего воздуха</w:t>
            </w:r>
          </w:p>
        </w:tc>
        <w:tc>
          <w:tcPr>
            <w:tcW w:w="717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6393" w:type="dxa"/>
            <w:gridSpan w:val="14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2 - 45</w:t>
            </w:r>
          </w:p>
        </w:tc>
      </w:tr>
      <w:tr w:rsidR="00EC73BF" w:rsidRPr="00BF65E0" w:rsidTr="00BF65E0">
        <w:tc>
          <w:tcPr>
            <w:tcW w:w="2235" w:type="dxa"/>
          </w:tcPr>
          <w:p w:rsidR="00EC73BF" w:rsidRPr="00BF65E0" w:rsidRDefault="00EC73BF" w:rsidP="00986513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Уровень шума согласно (</w:t>
            </w:r>
            <w:r w:rsidRPr="00BF65E0"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  <w:t>Pneutrop</w:t>
            </w: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/</w:t>
            </w:r>
            <w:r w:rsidRPr="00BF65E0"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  <w:t>CagiN</w:t>
            </w: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2</w:t>
            </w:r>
            <w:r w:rsidRPr="00BF65E0"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  <w:t>CPTC</w:t>
            </w: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2)</w:t>
            </w:r>
          </w:p>
        </w:tc>
        <w:tc>
          <w:tcPr>
            <w:tcW w:w="717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дБ(А)</w:t>
            </w:r>
          </w:p>
        </w:tc>
        <w:tc>
          <w:tcPr>
            <w:tcW w:w="1840" w:type="dxa"/>
            <w:gridSpan w:val="4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920" w:type="dxa"/>
            <w:gridSpan w:val="2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934" w:type="dxa"/>
            <w:gridSpan w:val="2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1319" w:type="dxa"/>
            <w:gridSpan w:val="3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1380" w:type="dxa"/>
            <w:gridSpan w:val="3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64</w:t>
            </w:r>
          </w:p>
        </w:tc>
      </w:tr>
    </w:tbl>
    <w:p w:rsidR="00EC73BF" w:rsidRPr="00BF65E0" w:rsidRDefault="00EC73BF">
      <w:pPr>
        <w:rPr>
          <w:rFonts w:asciiTheme="minorHAnsi" w:hAnsiTheme="minorHAnsi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02"/>
        <w:gridCol w:w="694"/>
        <w:gridCol w:w="849"/>
        <w:gridCol w:w="434"/>
        <w:gridCol w:w="434"/>
        <w:gridCol w:w="434"/>
        <w:gridCol w:w="434"/>
        <w:gridCol w:w="434"/>
        <w:gridCol w:w="434"/>
        <w:gridCol w:w="437"/>
        <w:gridCol w:w="437"/>
        <w:gridCol w:w="422"/>
        <w:gridCol w:w="500"/>
        <w:gridCol w:w="500"/>
        <w:gridCol w:w="500"/>
      </w:tblGrid>
      <w:tr w:rsidR="00EC73BF" w:rsidRPr="00BF65E0" w:rsidTr="009550F5">
        <w:tc>
          <w:tcPr>
            <w:tcW w:w="2402" w:type="dxa"/>
          </w:tcPr>
          <w:p w:rsidR="00EC73BF" w:rsidRPr="00BF65E0" w:rsidRDefault="00EC73BF" w:rsidP="00103B69">
            <w:pPr>
              <w:rPr>
                <w:rFonts w:asciiTheme="minorHAnsi" w:hAnsiTheme="minorHAnsi"/>
                <w:b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b/>
                <w:noProof/>
                <w:sz w:val="16"/>
                <w:szCs w:val="16"/>
                <w:lang w:eastAsia="ru-RU"/>
              </w:rPr>
              <w:t>Электрические параметры</w:t>
            </w:r>
          </w:p>
        </w:tc>
        <w:tc>
          <w:tcPr>
            <w:tcW w:w="694" w:type="dxa"/>
          </w:tcPr>
          <w:p w:rsidR="00EC73BF" w:rsidRPr="00BF65E0" w:rsidRDefault="00EC73BF" w:rsidP="00103B69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849" w:type="dxa"/>
          </w:tcPr>
          <w:p w:rsidR="00EC73BF" w:rsidRPr="00BF65E0" w:rsidRDefault="00EC73BF" w:rsidP="00103B69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868" w:type="dxa"/>
            <w:gridSpan w:val="2"/>
          </w:tcPr>
          <w:p w:rsidR="00EC73BF" w:rsidRPr="00BF65E0" w:rsidRDefault="00EC73BF" w:rsidP="00103B69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868" w:type="dxa"/>
            <w:gridSpan w:val="2"/>
          </w:tcPr>
          <w:p w:rsidR="00EC73BF" w:rsidRPr="00BF65E0" w:rsidRDefault="00EC73BF" w:rsidP="00103B69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868" w:type="dxa"/>
            <w:gridSpan w:val="2"/>
          </w:tcPr>
          <w:p w:rsidR="00EC73BF" w:rsidRPr="00BF65E0" w:rsidRDefault="00EC73BF" w:rsidP="00103B69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437" w:type="dxa"/>
          </w:tcPr>
          <w:p w:rsidR="00EC73BF" w:rsidRPr="00BF65E0" w:rsidRDefault="00EC73BF" w:rsidP="00103B69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437" w:type="dxa"/>
          </w:tcPr>
          <w:p w:rsidR="00EC73BF" w:rsidRPr="00BF65E0" w:rsidRDefault="00EC73BF" w:rsidP="00103B69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422" w:type="dxa"/>
          </w:tcPr>
          <w:p w:rsidR="00EC73BF" w:rsidRPr="00BF65E0" w:rsidRDefault="00EC73BF" w:rsidP="00103B69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500" w:type="dxa"/>
          </w:tcPr>
          <w:p w:rsidR="00EC73BF" w:rsidRPr="00BF65E0" w:rsidRDefault="00EC73BF" w:rsidP="00103B69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500" w:type="dxa"/>
          </w:tcPr>
          <w:p w:rsidR="00EC73BF" w:rsidRPr="00BF65E0" w:rsidRDefault="00EC73BF" w:rsidP="00103B69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500" w:type="dxa"/>
          </w:tcPr>
          <w:p w:rsidR="00EC73BF" w:rsidRPr="00BF65E0" w:rsidRDefault="00EC73BF" w:rsidP="00103B69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</w:p>
        </w:tc>
      </w:tr>
      <w:tr w:rsidR="00EC73BF" w:rsidRPr="00BF65E0" w:rsidTr="009550F5">
        <w:tc>
          <w:tcPr>
            <w:tcW w:w="2402" w:type="dxa"/>
          </w:tcPr>
          <w:p w:rsidR="00EC73BF" w:rsidRPr="00BF65E0" w:rsidRDefault="00EC73BF" w:rsidP="00AC202C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Напряжение</w:t>
            </w:r>
          </w:p>
        </w:tc>
        <w:tc>
          <w:tcPr>
            <w:tcW w:w="694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В/Ф/Гц</w:t>
            </w:r>
          </w:p>
        </w:tc>
        <w:tc>
          <w:tcPr>
            <w:tcW w:w="849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230/1</w:t>
            </w:r>
          </w:p>
        </w:tc>
        <w:tc>
          <w:tcPr>
            <w:tcW w:w="5400" w:type="dxa"/>
            <w:gridSpan w:val="12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400/3</w:t>
            </w:r>
          </w:p>
        </w:tc>
      </w:tr>
      <w:tr w:rsidR="00EC73BF" w:rsidRPr="00BF65E0" w:rsidTr="009550F5">
        <w:tc>
          <w:tcPr>
            <w:tcW w:w="2402" w:type="dxa"/>
          </w:tcPr>
          <w:p w:rsidR="00EC73BF" w:rsidRPr="00BF65E0" w:rsidRDefault="00EC73BF" w:rsidP="00AC202C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Вспомогательное напряжение</w:t>
            </w:r>
          </w:p>
        </w:tc>
        <w:tc>
          <w:tcPr>
            <w:tcW w:w="694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В/Гц</w:t>
            </w:r>
          </w:p>
        </w:tc>
        <w:tc>
          <w:tcPr>
            <w:tcW w:w="849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68" w:type="dxa"/>
            <w:gridSpan w:val="2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68" w:type="dxa"/>
            <w:gridSpan w:val="2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68" w:type="dxa"/>
            <w:gridSpan w:val="2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96" w:type="dxa"/>
            <w:gridSpan w:val="3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24/1</w:t>
            </w:r>
          </w:p>
        </w:tc>
        <w:tc>
          <w:tcPr>
            <w:tcW w:w="1500" w:type="dxa"/>
            <w:gridSpan w:val="3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24/1</w:t>
            </w:r>
          </w:p>
        </w:tc>
      </w:tr>
      <w:tr w:rsidR="00EC73BF" w:rsidRPr="00BF65E0" w:rsidTr="009550F5">
        <w:tc>
          <w:tcPr>
            <w:tcW w:w="2402" w:type="dxa"/>
          </w:tcPr>
          <w:p w:rsidR="00EC73BF" w:rsidRPr="00BF65E0" w:rsidRDefault="00EC73BF" w:rsidP="008715C2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Пусковой поглощенный ток</w:t>
            </w:r>
          </w:p>
        </w:tc>
        <w:tc>
          <w:tcPr>
            <w:tcW w:w="694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849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868" w:type="dxa"/>
            <w:gridSpan w:val="2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868" w:type="dxa"/>
            <w:gridSpan w:val="2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868" w:type="dxa"/>
            <w:gridSpan w:val="2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1296" w:type="dxa"/>
            <w:gridSpan w:val="3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500" w:type="dxa"/>
            <w:gridSpan w:val="3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30</w:t>
            </w:r>
          </w:p>
        </w:tc>
      </w:tr>
      <w:tr w:rsidR="00EC73BF" w:rsidRPr="00BF65E0" w:rsidTr="009550F5">
        <w:tc>
          <w:tcPr>
            <w:tcW w:w="2402" w:type="dxa"/>
          </w:tcPr>
          <w:p w:rsidR="00EC73BF" w:rsidRPr="00BF65E0" w:rsidRDefault="00EC73BF" w:rsidP="008715C2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Максимальный поглощенный ток включая вентиляцию</w:t>
            </w:r>
          </w:p>
        </w:tc>
        <w:tc>
          <w:tcPr>
            <w:tcW w:w="694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849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14,3</w:t>
            </w:r>
          </w:p>
        </w:tc>
        <w:tc>
          <w:tcPr>
            <w:tcW w:w="434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5,2</w:t>
            </w:r>
          </w:p>
        </w:tc>
        <w:tc>
          <w:tcPr>
            <w:tcW w:w="434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5,2</w:t>
            </w:r>
          </w:p>
        </w:tc>
        <w:tc>
          <w:tcPr>
            <w:tcW w:w="434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6,2</w:t>
            </w:r>
          </w:p>
        </w:tc>
        <w:tc>
          <w:tcPr>
            <w:tcW w:w="434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6,6</w:t>
            </w:r>
          </w:p>
        </w:tc>
        <w:tc>
          <w:tcPr>
            <w:tcW w:w="434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8,7</w:t>
            </w:r>
          </w:p>
        </w:tc>
        <w:tc>
          <w:tcPr>
            <w:tcW w:w="434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8,4</w:t>
            </w:r>
          </w:p>
        </w:tc>
        <w:tc>
          <w:tcPr>
            <w:tcW w:w="437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8,7</w:t>
            </w:r>
          </w:p>
        </w:tc>
        <w:tc>
          <w:tcPr>
            <w:tcW w:w="437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8,5</w:t>
            </w:r>
          </w:p>
        </w:tc>
        <w:tc>
          <w:tcPr>
            <w:tcW w:w="422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00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10,2</w:t>
            </w:r>
          </w:p>
        </w:tc>
        <w:tc>
          <w:tcPr>
            <w:tcW w:w="500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10,5</w:t>
            </w:r>
          </w:p>
        </w:tc>
        <w:tc>
          <w:tcPr>
            <w:tcW w:w="500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10,2</w:t>
            </w:r>
          </w:p>
        </w:tc>
      </w:tr>
      <w:tr w:rsidR="00EC73BF" w:rsidRPr="00BF65E0" w:rsidTr="009550F5">
        <w:tc>
          <w:tcPr>
            <w:tcW w:w="2402" w:type="dxa"/>
          </w:tcPr>
          <w:p w:rsidR="00EC73BF" w:rsidRPr="00BF65E0" w:rsidRDefault="00EC73BF" w:rsidP="008715C2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Класс защиты электродвигателя</w:t>
            </w:r>
          </w:p>
        </w:tc>
        <w:tc>
          <w:tcPr>
            <w:tcW w:w="694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кВт</w:t>
            </w:r>
          </w:p>
        </w:tc>
        <w:tc>
          <w:tcPr>
            <w:tcW w:w="849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68" w:type="dxa"/>
            <w:gridSpan w:val="2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68" w:type="dxa"/>
            <w:gridSpan w:val="2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--</w:t>
            </w:r>
          </w:p>
        </w:tc>
        <w:tc>
          <w:tcPr>
            <w:tcW w:w="868" w:type="dxa"/>
            <w:gridSpan w:val="2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96" w:type="dxa"/>
            <w:gridSpan w:val="3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1,21</w:t>
            </w:r>
          </w:p>
        </w:tc>
        <w:tc>
          <w:tcPr>
            <w:tcW w:w="1500" w:type="dxa"/>
            <w:gridSpan w:val="3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1,52</w:t>
            </w:r>
          </w:p>
        </w:tc>
      </w:tr>
      <w:tr w:rsidR="00EC73BF" w:rsidRPr="00BF65E0" w:rsidTr="009550F5">
        <w:tc>
          <w:tcPr>
            <w:tcW w:w="2402" w:type="dxa"/>
          </w:tcPr>
          <w:p w:rsidR="00EC73BF" w:rsidRPr="00BF65E0" w:rsidRDefault="00EC73BF" w:rsidP="008715C2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Класс изоляции двигателя</w:t>
            </w:r>
          </w:p>
        </w:tc>
        <w:tc>
          <w:tcPr>
            <w:tcW w:w="694" w:type="dxa"/>
          </w:tcPr>
          <w:p w:rsidR="00EC73BF" w:rsidRPr="00BF65E0" w:rsidRDefault="00EC73BF" w:rsidP="00BF65E0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  <w:t>IP</w:t>
            </w:r>
          </w:p>
        </w:tc>
        <w:tc>
          <w:tcPr>
            <w:tcW w:w="6249" w:type="dxa"/>
            <w:gridSpan w:val="13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55/</w:t>
            </w:r>
            <w:r w:rsidRPr="00BF65E0">
              <w:rPr>
                <w:rFonts w:asciiTheme="minorHAnsi" w:hAnsiTheme="minorHAnsi"/>
                <w:noProof/>
                <w:sz w:val="16"/>
                <w:szCs w:val="16"/>
                <w:lang w:val="en-US" w:eastAsia="ru-RU"/>
              </w:rPr>
              <w:t>F</w:t>
            </w:r>
          </w:p>
        </w:tc>
      </w:tr>
      <w:tr w:rsidR="00EC73BF" w:rsidRPr="00BF65E0" w:rsidTr="009550F5">
        <w:tc>
          <w:tcPr>
            <w:tcW w:w="2402" w:type="dxa"/>
          </w:tcPr>
          <w:p w:rsidR="00EC73BF" w:rsidRPr="00BF65E0" w:rsidRDefault="00EC73BF" w:rsidP="008715C2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Эксплуатационный коэффициент</w:t>
            </w:r>
          </w:p>
        </w:tc>
        <w:tc>
          <w:tcPr>
            <w:tcW w:w="694" w:type="dxa"/>
          </w:tcPr>
          <w:p w:rsidR="00EC73BF" w:rsidRPr="00BF65E0" w:rsidRDefault="00EC73BF" w:rsidP="008715C2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6249" w:type="dxa"/>
            <w:gridSpan w:val="13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1,1</w:t>
            </w:r>
          </w:p>
        </w:tc>
      </w:tr>
    </w:tbl>
    <w:p w:rsidR="00EC73BF" w:rsidRPr="00BF65E0" w:rsidRDefault="00EC73BF">
      <w:pPr>
        <w:rPr>
          <w:rFonts w:asciiTheme="minorHAnsi" w:hAnsiTheme="minorHAnsi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18"/>
        <w:gridCol w:w="597"/>
        <w:gridCol w:w="890"/>
        <w:gridCol w:w="890"/>
        <w:gridCol w:w="890"/>
        <w:gridCol w:w="890"/>
        <w:gridCol w:w="445"/>
        <w:gridCol w:w="445"/>
        <w:gridCol w:w="445"/>
        <w:gridCol w:w="445"/>
        <w:gridCol w:w="445"/>
        <w:gridCol w:w="445"/>
      </w:tblGrid>
      <w:tr w:rsidR="00EC73BF" w:rsidRPr="00BF65E0" w:rsidTr="00BF65E0">
        <w:tc>
          <w:tcPr>
            <w:tcW w:w="2518" w:type="dxa"/>
          </w:tcPr>
          <w:p w:rsidR="00EC73BF" w:rsidRPr="00BF65E0" w:rsidRDefault="00EC73BF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BF65E0">
              <w:rPr>
                <w:rFonts w:asciiTheme="minorHAnsi" w:hAnsiTheme="minorHAnsi"/>
                <w:b/>
                <w:sz w:val="16"/>
                <w:szCs w:val="16"/>
              </w:rPr>
              <w:t>Устройства защиты</w:t>
            </w:r>
          </w:p>
        </w:tc>
        <w:tc>
          <w:tcPr>
            <w:tcW w:w="597" w:type="dxa"/>
          </w:tcPr>
          <w:p w:rsidR="00EC73BF" w:rsidRPr="00BF65E0" w:rsidRDefault="00EC73B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90" w:type="dxa"/>
          </w:tcPr>
          <w:p w:rsidR="00EC73BF" w:rsidRPr="00BF65E0" w:rsidRDefault="00EC73B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90" w:type="dxa"/>
          </w:tcPr>
          <w:p w:rsidR="00EC73BF" w:rsidRPr="00BF65E0" w:rsidRDefault="00EC73B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90" w:type="dxa"/>
          </w:tcPr>
          <w:p w:rsidR="00EC73BF" w:rsidRPr="00BF65E0" w:rsidRDefault="00EC73B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90" w:type="dxa"/>
          </w:tcPr>
          <w:p w:rsidR="00EC73BF" w:rsidRPr="00BF65E0" w:rsidRDefault="00EC73B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445" w:type="dxa"/>
          </w:tcPr>
          <w:p w:rsidR="00EC73BF" w:rsidRPr="00BF65E0" w:rsidRDefault="00EC73B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445" w:type="dxa"/>
          </w:tcPr>
          <w:p w:rsidR="00EC73BF" w:rsidRPr="00BF65E0" w:rsidRDefault="00EC73B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445" w:type="dxa"/>
          </w:tcPr>
          <w:p w:rsidR="00EC73BF" w:rsidRPr="00BF65E0" w:rsidRDefault="00EC73B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445" w:type="dxa"/>
          </w:tcPr>
          <w:p w:rsidR="00EC73BF" w:rsidRPr="00BF65E0" w:rsidRDefault="00EC73B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445" w:type="dxa"/>
          </w:tcPr>
          <w:p w:rsidR="00EC73BF" w:rsidRPr="00BF65E0" w:rsidRDefault="00EC73B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445" w:type="dxa"/>
          </w:tcPr>
          <w:p w:rsidR="00EC73BF" w:rsidRPr="00BF65E0" w:rsidRDefault="00EC73B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C73BF" w:rsidRPr="00BF65E0" w:rsidTr="00BF65E0">
        <w:tc>
          <w:tcPr>
            <w:tcW w:w="2518" w:type="dxa"/>
          </w:tcPr>
          <w:p w:rsidR="00EC73BF" w:rsidRPr="00BF65E0" w:rsidRDefault="00EC73BF">
            <w:pPr>
              <w:rPr>
                <w:rFonts w:asciiTheme="minorHAnsi" w:hAnsiTheme="minorHAnsi"/>
                <w:sz w:val="16"/>
                <w:szCs w:val="16"/>
              </w:rPr>
            </w:pPr>
            <w:r w:rsidRPr="00BF65E0">
              <w:rPr>
                <w:rFonts w:asciiTheme="minorHAnsi" w:hAnsiTheme="minorHAnsi"/>
                <w:sz w:val="16"/>
                <w:szCs w:val="16"/>
              </w:rPr>
              <w:t>Макс. температура масла</w:t>
            </w:r>
          </w:p>
        </w:tc>
        <w:tc>
          <w:tcPr>
            <w:tcW w:w="597" w:type="dxa"/>
          </w:tcPr>
          <w:p w:rsidR="00EC73BF" w:rsidRPr="00BF65E0" w:rsidRDefault="00EC73BF" w:rsidP="00BF65E0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°С</w:t>
            </w:r>
          </w:p>
        </w:tc>
        <w:tc>
          <w:tcPr>
            <w:tcW w:w="890" w:type="dxa"/>
          </w:tcPr>
          <w:p w:rsidR="00EC73BF" w:rsidRPr="00BF65E0" w:rsidRDefault="00EC73B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90" w:type="dxa"/>
          </w:tcPr>
          <w:p w:rsidR="00EC73BF" w:rsidRPr="00BF65E0" w:rsidRDefault="00EC73B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90" w:type="dxa"/>
          </w:tcPr>
          <w:p w:rsidR="00EC73BF" w:rsidRPr="00BF65E0" w:rsidRDefault="00EC73B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90" w:type="dxa"/>
          </w:tcPr>
          <w:p w:rsidR="00EC73BF" w:rsidRPr="00BF65E0" w:rsidRDefault="00EC73B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445" w:type="dxa"/>
          </w:tcPr>
          <w:p w:rsidR="00EC73BF" w:rsidRPr="00BF65E0" w:rsidRDefault="00EC73B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445" w:type="dxa"/>
          </w:tcPr>
          <w:p w:rsidR="00EC73BF" w:rsidRPr="00BF65E0" w:rsidRDefault="00EC73B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445" w:type="dxa"/>
          </w:tcPr>
          <w:p w:rsidR="00EC73BF" w:rsidRPr="00BF65E0" w:rsidRDefault="00EC73B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445" w:type="dxa"/>
          </w:tcPr>
          <w:p w:rsidR="00EC73BF" w:rsidRPr="00BF65E0" w:rsidRDefault="00EC73B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445" w:type="dxa"/>
          </w:tcPr>
          <w:p w:rsidR="00EC73BF" w:rsidRPr="00BF65E0" w:rsidRDefault="00EC73B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445" w:type="dxa"/>
          </w:tcPr>
          <w:p w:rsidR="00EC73BF" w:rsidRPr="00BF65E0" w:rsidRDefault="00EC73B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C73BF" w:rsidRPr="00BF65E0" w:rsidTr="00BF65E0">
        <w:tc>
          <w:tcPr>
            <w:tcW w:w="2518" w:type="dxa"/>
          </w:tcPr>
          <w:p w:rsidR="00EC73BF" w:rsidRPr="00BF65E0" w:rsidRDefault="00EC73BF" w:rsidP="00F87229">
            <w:pPr>
              <w:rPr>
                <w:rFonts w:asciiTheme="minorHAnsi" w:hAnsiTheme="minorHAnsi"/>
                <w:sz w:val="16"/>
                <w:szCs w:val="16"/>
              </w:rPr>
            </w:pPr>
            <w:proofErr w:type="spellStart"/>
            <w:r w:rsidRPr="00BF65E0">
              <w:rPr>
                <w:rFonts w:asciiTheme="minorHAnsi" w:hAnsiTheme="minorHAnsi"/>
                <w:sz w:val="16"/>
                <w:szCs w:val="16"/>
              </w:rPr>
              <w:t>Уставка</w:t>
            </w:r>
            <w:proofErr w:type="spellEnd"/>
            <w:r w:rsidRPr="00BF65E0">
              <w:rPr>
                <w:rFonts w:asciiTheme="minorHAnsi" w:hAnsiTheme="minorHAnsi"/>
                <w:sz w:val="16"/>
                <w:szCs w:val="16"/>
              </w:rPr>
              <w:t xml:space="preserve"> выкл. </w:t>
            </w:r>
            <w:proofErr w:type="spellStart"/>
            <w:r w:rsidRPr="00BF65E0">
              <w:rPr>
                <w:rFonts w:asciiTheme="minorHAnsi" w:hAnsiTheme="minorHAnsi"/>
                <w:sz w:val="16"/>
                <w:szCs w:val="16"/>
              </w:rPr>
              <w:t>двиг</w:t>
            </w:r>
            <w:proofErr w:type="spellEnd"/>
            <w:r w:rsidRPr="00BF65E0">
              <w:rPr>
                <w:rFonts w:asciiTheme="minorHAnsi" w:hAnsiTheme="minorHAnsi"/>
                <w:sz w:val="16"/>
                <w:szCs w:val="16"/>
              </w:rPr>
              <w:t>-ля по перегруз.</w:t>
            </w:r>
          </w:p>
        </w:tc>
        <w:tc>
          <w:tcPr>
            <w:tcW w:w="597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F65E0">
              <w:rPr>
                <w:rFonts w:asciiTheme="minorHAnsi" w:hAnsiTheme="minorHAnsi"/>
                <w:sz w:val="16"/>
                <w:szCs w:val="16"/>
              </w:rPr>
              <w:t>А</w:t>
            </w:r>
          </w:p>
        </w:tc>
        <w:tc>
          <w:tcPr>
            <w:tcW w:w="890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F65E0">
              <w:rPr>
                <w:rFonts w:asciiTheme="minorHAnsi" w:hAnsiTheme="minorHAnsi"/>
                <w:sz w:val="16"/>
                <w:szCs w:val="16"/>
              </w:rPr>
              <w:t>14,5</w:t>
            </w:r>
          </w:p>
        </w:tc>
        <w:tc>
          <w:tcPr>
            <w:tcW w:w="890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F65E0">
              <w:rPr>
                <w:rFonts w:asciiTheme="minorHAnsi" w:hAnsiTheme="minorHAnsi"/>
                <w:sz w:val="16"/>
                <w:szCs w:val="16"/>
              </w:rPr>
              <w:t>5,5</w:t>
            </w:r>
          </w:p>
        </w:tc>
        <w:tc>
          <w:tcPr>
            <w:tcW w:w="890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F65E0">
              <w:rPr>
                <w:rFonts w:asciiTheme="minorHAnsi" w:hAnsiTheme="minorHAnsi"/>
                <w:sz w:val="16"/>
                <w:szCs w:val="16"/>
              </w:rPr>
              <w:t>6,6</w:t>
            </w:r>
          </w:p>
        </w:tc>
        <w:tc>
          <w:tcPr>
            <w:tcW w:w="890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F65E0">
              <w:rPr>
                <w:rFonts w:asciiTheme="minorHAnsi" w:hAnsiTheme="minorHAnsi"/>
                <w:sz w:val="16"/>
                <w:szCs w:val="16"/>
              </w:rPr>
              <w:t>8,8</w:t>
            </w:r>
          </w:p>
        </w:tc>
        <w:tc>
          <w:tcPr>
            <w:tcW w:w="1335" w:type="dxa"/>
            <w:gridSpan w:val="3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F65E0">
              <w:rPr>
                <w:rFonts w:asciiTheme="minorHAnsi" w:hAnsiTheme="minorHAnsi"/>
                <w:sz w:val="16"/>
                <w:szCs w:val="16"/>
              </w:rPr>
              <w:t>5,2</w:t>
            </w:r>
          </w:p>
        </w:tc>
        <w:tc>
          <w:tcPr>
            <w:tcW w:w="1335" w:type="dxa"/>
            <w:gridSpan w:val="3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F65E0">
              <w:rPr>
                <w:rFonts w:asciiTheme="minorHAnsi" w:hAnsiTheme="minorHAnsi"/>
                <w:sz w:val="16"/>
                <w:szCs w:val="16"/>
              </w:rPr>
              <w:t>6,8</w:t>
            </w:r>
          </w:p>
        </w:tc>
      </w:tr>
      <w:tr w:rsidR="00EC73BF" w:rsidRPr="00BF65E0" w:rsidTr="00BF65E0">
        <w:tc>
          <w:tcPr>
            <w:tcW w:w="2518" w:type="dxa"/>
          </w:tcPr>
          <w:p w:rsidR="00EC73BF" w:rsidRPr="00BF65E0" w:rsidRDefault="00EC73BF" w:rsidP="00A51E1C">
            <w:pPr>
              <w:rPr>
                <w:rFonts w:asciiTheme="minorHAnsi" w:hAnsiTheme="minorHAnsi"/>
                <w:sz w:val="16"/>
                <w:szCs w:val="16"/>
              </w:rPr>
            </w:pPr>
            <w:proofErr w:type="spellStart"/>
            <w:r w:rsidRPr="00BF65E0">
              <w:rPr>
                <w:rFonts w:asciiTheme="minorHAnsi" w:hAnsiTheme="minorHAnsi"/>
                <w:sz w:val="16"/>
                <w:szCs w:val="16"/>
              </w:rPr>
              <w:t>Уставка</w:t>
            </w:r>
            <w:proofErr w:type="spellEnd"/>
            <w:r w:rsidRPr="00BF65E0">
              <w:rPr>
                <w:rFonts w:asciiTheme="minorHAnsi" w:hAnsiTheme="minorHAnsi"/>
                <w:sz w:val="16"/>
                <w:szCs w:val="16"/>
              </w:rPr>
              <w:t xml:space="preserve"> предохранит</w:t>
            </w:r>
            <w:proofErr w:type="gramStart"/>
            <w:r w:rsidRPr="00BF65E0">
              <w:rPr>
                <w:rFonts w:asciiTheme="minorHAnsi" w:hAnsiTheme="minorHAnsi"/>
                <w:sz w:val="16"/>
                <w:szCs w:val="16"/>
              </w:rPr>
              <w:t>.</w:t>
            </w:r>
            <w:proofErr w:type="gramEnd"/>
            <w:r w:rsidRPr="00BF65E0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proofErr w:type="gramStart"/>
            <w:r w:rsidRPr="00BF65E0">
              <w:rPr>
                <w:rFonts w:asciiTheme="minorHAnsi" w:hAnsiTheme="minorHAnsi"/>
                <w:sz w:val="16"/>
                <w:szCs w:val="16"/>
              </w:rPr>
              <w:t>к</w:t>
            </w:r>
            <w:proofErr w:type="gramEnd"/>
            <w:r w:rsidRPr="00BF65E0">
              <w:rPr>
                <w:rFonts w:asciiTheme="minorHAnsi" w:hAnsiTheme="minorHAnsi"/>
                <w:sz w:val="16"/>
                <w:szCs w:val="16"/>
              </w:rPr>
              <w:t>лапана</w:t>
            </w:r>
          </w:p>
        </w:tc>
        <w:tc>
          <w:tcPr>
            <w:tcW w:w="597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F65E0">
              <w:rPr>
                <w:rFonts w:asciiTheme="minorHAnsi" w:hAnsiTheme="minorHAnsi"/>
                <w:sz w:val="16"/>
                <w:szCs w:val="16"/>
              </w:rPr>
              <w:t>бар</w:t>
            </w:r>
          </w:p>
        </w:tc>
        <w:tc>
          <w:tcPr>
            <w:tcW w:w="6230" w:type="dxa"/>
            <w:gridSpan w:val="10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F65E0">
              <w:rPr>
                <w:rFonts w:asciiTheme="minorHAnsi" w:hAnsiTheme="minorHAnsi"/>
                <w:sz w:val="16"/>
                <w:szCs w:val="16"/>
              </w:rPr>
              <w:t>14</w:t>
            </w:r>
          </w:p>
        </w:tc>
      </w:tr>
    </w:tbl>
    <w:p w:rsidR="00EC73BF" w:rsidRPr="00BF65E0" w:rsidRDefault="00EC73BF">
      <w:pPr>
        <w:rPr>
          <w:rFonts w:asciiTheme="minorHAnsi" w:hAnsiTheme="minorHAnsi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0"/>
        <w:gridCol w:w="565"/>
        <w:gridCol w:w="850"/>
        <w:gridCol w:w="850"/>
        <w:gridCol w:w="850"/>
        <w:gridCol w:w="850"/>
        <w:gridCol w:w="425"/>
        <w:gridCol w:w="425"/>
        <w:gridCol w:w="425"/>
        <w:gridCol w:w="425"/>
        <w:gridCol w:w="425"/>
        <w:gridCol w:w="425"/>
      </w:tblGrid>
      <w:tr w:rsidR="00EC73BF" w:rsidRPr="00BF65E0" w:rsidTr="009550F5">
        <w:tc>
          <w:tcPr>
            <w:tcW w:w="2830" w:type="dxa"/>
          </w:tcPr>
          <w:p w:rsidR="00EC73BF" w:rsidRPr="00BF65E0" w:rsidRDefault="00EC73BF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BF65E0">
              <w:rPr>
                <w:rFonts w:asciiTheme="minorHAnsi" w:hAnsiTheme="minorHAnsi"/>
                <w:b/>
                <w:sz w:val="16"/>
                <w:szCs w:val="16"/>
              </w:rPr>
              <w:lastRenderedPageBreak/>
              <w:t>Габариты и вес</w:t>
            </w:r>
          </w:p>
        </w:tc>
        <w:tc>
          <w:tcPr>
            <w:tcW w:w="565" w:type="dxa"/>
          </w:tcPr>
          <w:p w:rsidR="00EC73BF" w:rsidRPr="00BF65E0" w:rsidRDefault="00EC73B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0" w:type="dxa"/>
          </w:tcPr>
          <w:p w:rsidR="00EC73BF" w:rsidRPr="00BF65E0" w:rsidRDefault="00EC73B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0" w:type="dxa"/>
          </w:tcPr>
          <w:p w:rsidR="00EC73BF" w:rsidRPr="00BF65E0" w:rsidRDefault="00EC73B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0" w:type="dxa"/>
          </w:tcPr>
          <w:p w:rsidR="00EC73BF" w:rsidRPr="00BF65E0" w:rsidRDefault="00EC73B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50" w:type="dxa"/>
          </w:tcPr>
          <w:p w:rsidR="00EC73BF" w:rsidRPr="00BF65E0" w:rsidRDefault="00EC73B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:rsidR="00EC73BF" w:rsidRPr="00BF65E0" w:rsidRDefault="00EC73B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:rsidR="00EC73BF" w:rsidRPr="00BF65E0" w:rsidRDefault="00EC73B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:rsidR="00EC73BF" w:rsidRPr="00BF65E0" w:rsidRDefault="00EC73B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:rsidR="00EC73BF" w:rsidRPr="00BF65E0" w:rsidRDefault="00EC73B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:rsidR="00EC73BF" w:rsidRPr="00BF65E0" w:rsidRDefault="00EC73B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:rsidR="00EC73BF" w:rsidRPr="00BF65E0" w:rsidRDefault="00EC73B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C73BF" w:rsidRPr="00BF65E0" w:rsidTr="009550F5">
        <w:tc>
          <w:tcPr>
            <w:tcW w:w="2830" w:type="dxa"/>
          </w:tcPr>
          <w:p w:rsidR="00EC73BF" w:rsidRPr="00BF65E0" w:rsidRDefault="00EC73BF">
            <w:pPr>
              <w:rPr>
                <w:rFonts w:asciiTheme="minorHAnsi" w:hAnsiTheme="minorHAnsi"/>
                <w:sz w:val="16"/>
                <w:szCs w:val="16"/>
              </w:rPr>
            </w:pPr>
            <w:r w:rsidRPr="00BF65E0">
              <w:rPr>
                <w:rFonts w:asciiTheme="minorHAnsi" w:hAnsiTheme="minorHAnsi"/>
                <w:sz w:val="16"/>
                <w:szCs w:val="16"/>
              </w:rPr>
              <w:t>Длина</w:t>
            </w:r>
          </w:p>
        </w:tc>
        <w:tc>
          <w:tcPr>
            <w:tcW w:w="565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F65E0">
              <w:rPr>
                <w:rFonts w:asciiTheme="minorHAnsi" w:hAnsiTheme="minorHAnsi"/>
                <w:sz w:val="16"/>
                <w:szCs w:val="16"/>
              </w:rPr>
              <w:t>мм</w:t>
            </w:r>
          </w:p>
        </w:tc>
        <w:tc>
          <w:tcPr>
            <w:tcW w:w="4675" w:type="dxa"/>
            <w:gridSpan w:val="7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F65E0">
              <w:rPr>
                <w:rFonts w:asciiTheme="minorHAnsi" w:hAnsiTheme="minorHAnsi"/>
                <w:sz w:val="16"/>
                <w:szCs w:val="16"/>
              </w:rPr>
              <w:t>580</w:t>
            </w:r>
          </w:p>
        </w:tc>
        <w:tc>
          <w:tcPr>
            <w:tcW w:w="1275" w:type="dxa"/>
            <w:gridSpan w:val="3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F65E0">
              <w:rPr>
                <w:rFonts w:asciiTheme="minorHAnsi" w:hAnsiTheme="minorHAnsi"/>
                <w:sz w:val="16"/>
                <w:szCs w:val="16"/>
              </w:rPr>
              <w:t>600</w:t>
            </w:r>
          </w:p>
        </w:tc>
      </w:tr>
      <w:tr w:rsidR="00EC73BF" w:rsidRPr="00BF65E0" w:rsidTr="009550F5">
        <w:tc>
          <w:tcPr>
            <w:tcW w:w="2830" w:type="dxa"/>
          </w:tcPr>
          <w:p w:rsidR="00EC73BF" w:rsidRPr="00BF65E0" w:rsidRDefault="00EC73BF" w:rsidP="002F39B2">
            <w:pPr>
              <w:rPr>
                <w:rFonts w:asciiTheme="minorHAnsi" w:hAnsiTheme="minorHAnsi"/>
                <w:sz w:val="16"/>
                <w:szCs w:val="16"/>
              </w:rPr>
            </w:pPr>
            <w:r w:rsidRPr="00BF65E0">
              <w:rPr>
                <w:rFonts w:asciiTheme="minorHAnsi" w:hAnsiTheme="minorHAnsi"/>
                <w:sz w:val="16"/>
                <w:szCs w:val="16"/>
              </w:rPr>
              <w:t xml:space="preserve">Ширина </w:t>
            </w:r>
          </w:p>
        </w:tc>
        <w:tc>
          <w:tcPr>
            <w:tcW w:w="565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F65E0">
              <w:rPr>
                <w:rFonts w:asciiTheme="minorHAnsi" w:hAnsiTheme="minorHAnsi"/>
                <w:sz w:val="16"/>
                <w:szCs w:val="16"/>
              </w:rPr>
              <w:t>мм</w:t>
            </w:r>
          </w:p>
        </w:tc>
        <w:tc>
          <w:tcPr>
            <w:tcW w:w="4675" w:type="dxa"/>
            <w:gridSpan w:val="7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F65E0">
              <w:rPr>
                <w:rFonts w:asciiTheme="minorHAnsi" w:hAnsiTheme="minorHAnsi"/>
                <w:sz w:val="16"/>
                <w:szCs w:val="16"/>
              </w:rPr>
              <w:t>480</w:t>
            </w:r>
          </w:p>
        </w:tc>
        <w:tc>
          <w:tcPr>
            <w:tcW w:w="1275" w:type="dxa"/>
            <w:gridSpan w:val="3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F65E0">
              <w:rPr>
                <w:rFonts w:asciiTheme="minorHAnsi" w:hAnsiTheme="minorHAnsi"/>
                <w:sz w:val="16"/>
                <w:szCs w:val="16"/>
              </w:rPr>
              <w:t>520</w:t>
            </w:r>
          </w:p>
        </w:tc>
      </w:tr>
      <w:tr w:rsidR="00EC73BF" w:rsidRPr="00BF65E0" w:rsidTr="009550F5">
        <w:tc>
          <w:tcPr>
            <w:tcW w:w="2830" w:type="dxa"/>
          </w:tcPr>
          <w:p w:rsidR="00EC73BF" w:rsidRPr="00BF65E0" w:rsidRDefault="00EC73BF">
            <w:pPr>
              <w:rPr>
                <w:rFonts w:asciiTheme="minorHAnsi" w:hAnsiTheme="minorHAnsi"/>
                <w:sz w:val="16"/>
                <w:szCs w:val="16"/>
              </w:rPr>
            </w:pPr>
            <w:r w:rsidRPr="00BF65E0">
              <w:rPr>
                <w:rFonts w:asciiTheme="minorHAnsi" w:hAnsiTheme="minorHAnsi"/>
                <w:sz w:val="16"/>
                <w:szCs w:val="16"/>
              </w:rPr>
              <w:t>Высота</w:t>
            </w:r>
          </w:p>
        </w:tc>
        <w:tc>
          <w:tcPr>
            <w:tcW w:w="565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F65E0">
              <w:rPr>
                <w:rFonts w:asciiTheme="minorHAnsi" w:hAnsiTheme="minorHAnsi"/>
                <w:sz w:val="16"/>
                <w:szCs w:val="16"/>
              </w:rPr>
              <w:t>мм</w:t>
            </w:r>
          </w:p>
        </w:tc>
        <w:tc>
          <w:tcPr>
            <w:tcW w:w="4675" w:type="dxa"/>
            <w:gridSpan w:val="7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F65E0">
              <w:rPr>
                <w:rFonts w:asciiTheme="minorHAnsi" w:hAnsiTheme="minorHAnsi"/>
                <w:sz w:val="16"/>
                <w:szCs w:val="16"/>
              </w:rPr>
              <w:t>760</w:t>
            </w:r>
          </w:p>
        </w:tc>
        <w:tc>
          <w:tcPr>
            <w:tcW w:w="1275" w:type="dxa"/>
            <w:gridSpan w:val="3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F65E0">
              <w:rPr>
                <w:rFonts w:asciiTheme="minorHAnsi" w:hAnsiTheme="minorHAnsi"/>
                <w:sz w:val="16"/>
                <w:szCs w:val="16"/>
              </w:rPr>
              <w:t>780</w:t>
            </w:r>
          </w:p>
        </w:tc>
      </w:tr>
      <w:tr w:rsidR="00EC73BF" w:rsidRPr="00BF65E0" w:rsidTr="009550F5">
        <w:tc>
          <w:tcPr>
            <w:tcW w:w="2830" w:type="dxa"/>
          </w:tcPr>
          <w:p w:rsidR="00EC73BF" w:rsidRPr="00BF65E0" w:rsidRDefault="00EC73BF">
            <w:pPr>
              <w:rPr>
                <w:rFonts w:asciiTheme="minorHAnsi" w:hAnsiTheme="minorHAnsi"/>
                <w:sz w:val="16"/>
                <w:szCs w:val="16"/>
              </w:rPr>
            </w:pPr>
            <w:r w:rsidRPr="00BF65E0">
              <w:rPr>
                <w:rFonts w:asciiTheme="minorHAnsi" w:hAnsiTheme="minorHAnsi"/>
                <w:sz w:val="16"/>
                <w:szCs w:val="16"/>
              </w:rPr>
              <w:t>Вес</w:t>
            </w:r>
          </w:p>
        </w:tc>
        <w:tc>
          <w:tcPr>
            <w:tcW w:w="565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F65E0">
              <w:rPr>
                <w:rFonts w:asciiTheme="minorHAnsi" w:hAnsiTheme="minorHAnsi"/>
                <w:sz w:val="16"/>
                <w:szCs w:val="16"/>
              </w:rPr>
              <w:t>Кг</w:t>
            </w:r>
          </w:p>
        </w:tc>
        <w:tc>
          <w:tcPr>
            <w:tcW w:w="850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F65E0">
              <w:rPr>
                <w:rFonts w:asciiTheme="minorHAnsi" w:hAnsiTheme="minorHAnsi"/>
                <w:sz w:val="16"/>
                <w:szCs w:val="16"/>
              </w:rPr>
              <w:t>87</w:t>
            </w:r>
          </w:p>
        </w:tc>
        <w:tc>
          <w:tcPr>
            <w:tcW w:w="850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F65E0">
              <w:rPr>
                <w:rFonts w:asciiTheme="minorHAnsi" w:hAnsiTheme="minorHAnsi"/>
                <w:sz w:val="16"/>
                <w:szCs w:val="16"/>
              </w:rPr>
              <w:t>87</w:t>
            </w:r>
          </w:p>
        </w:tc>
        <w:tc>
          <w:tcPr>
            <w:tcW w:w="850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F65E0">
              <w:rPr>
                <w:rFonts w:asciiTheme="minorHAnsi" w:hAnsiTheme="minorHAnsi"/>
                <w:sz w:val="16"/>
                <w:szCs w:val="16"/>
              </w:rPr>
              <w:t>92</w:t>
            </w:r>
          </w:p>
        </w:tc>
        <w:tc>
          <w:tcPr>
            <w:tcW w:w="850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F65E0">
              <w:rPr>
                <w:rFonts w:asciiTheme="minorHAnsi" w:hAnsiTheme="minorHAnsi"/>
                <w:sz w:val="16"/>
                <w:szCs w:val="16"/>
              </w:rPr>
              <w:t>93</w:t>
            </w:r>
          </w:p>
        </w:tc>
        <w:tc>
          <w:tcPr>
            <w:tcW w:w="1275" w:type="dxa"/>
            <w:gridSpan w:val="3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F65E0">
              <w:rPr>
                <w:rFonts w:asciiTheme="minorHAnsi" w:hAnsiTheme="minorHAnsi"/>
                <w:sz w:val="16"/>
                <w:szCs w:val="16"/>
              </w:rPr>
              <w:t>94</w:t>
            </w:r>
          </w:p>
        </w:tc>
        <w:tc>
          <w:tcPr>
            <w:tcW w:w="1275" w:type="dxa"/>
            <w:gridSpan w:val="3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F65E0">
              <w:rPr>
                <w:rFonts w:asciiTheme="minorHAnsi" w:hAnsiTheme="minorHAnsi"/>
                <w:sz w:val="16"/>
                <w:szCs w:val="16"/>
              </w:rPr>
              <w:t>125</w:t>
            </w:r>
          </w:p>
        </w:tc>
      </w:tr>
      <w:tr w:rsidR="00EC73BF" w:rsidRPr="00BF65E0" w:rsidTr="009550F5">
        <w:tc>
          <w:tcPr>
            <w:tcW w:w="2830" w:type="dxa"/>
          </w:tcPr>
          <w:p w:rsidR="00EC73BF" w:rsidRPr="00BF65E0" w:rsidRDefault="00EC73BF">
            <w:pPr>
              <w:rPr>
                <w:rFonts w:asciiTheme="minorHAnsi" w:hAnsiTheme="minorHAnsi"/>
                <w:sz w:val="16"/>
                <w:szCs w:val="16"/>
              </w:rPr>
            </w:pPr>
            <w:r w:rsidRPr="00BF65E0">
              <w:rPr>
                <w:rFonts w:asciiTheme="minorHAnsi" w:hAnsiTheme="minorHAnsi"/>
                <w:sz w:val="16"/>
                <w:szCs w:val="16"/>
              </w:rPr>
              <w:t>Размер выходного отверстия воздуха</w:t>
            </w:r>
          </w:p>
        </w:tc>
        <w:tc>
          <w:tcPr>
            <w:tcW w:w="565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BF65E0">
              <w:rPr>
                <w:rFonts w:asciiTheme="minorHAnsi" w:hAnsiTheme="minorHAnsi"/>
                <w:sz w:val="16"/>
                <w:szCs w:val="16"/>
                <w:lang w:val="en-US"/>
              </w:rPr>
              <w:t>G</w:t>
            </w:r>
          </w:p>
        </w:tc>
        <w:tc>
          <w:tcPr>
            <w:tcW w:w="5950" w:type="dxa"/>
            <w:gridSpan w:val="10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sz w:val="16"/>
                <w:szCs w:val="16"/>
                <w:lang w:val="en-US"/>
              </w:rPr>
            </w:pPr>
            <w:r w:rsidRPr="00BF65E0">
              <w:rPr>
                <w:rFonts w:asciiTheme="minorHAnsi" w:hAnsiTheme="minorHAnsi"/>
                <w:sz w:val="16"/>
                <w:szCs w:val="16"/>
              </w:rPr>
              <w:t>1/</w:t>
            </w:r>
            <w:r w:rsidR="00186714" w:rsidRPr="00BF65E0">
              <w:rPr>
                <w:rFonts w:asciiTheme="minorHAnsi" w:hAnsiTheme="minorHAnsi"/>
                <w:sz w:val="16"/>
                <w:szCs w:val="16"/>
              </w:rPr>
              <w:t>2</w:t>
            </w:r>
            <w:r w:rsidRPr="00BF65E0">
              <w:rPr>
                <w:rFonts w:asciiTheme="minorHAnsi" w:hAnsiTheme="minorHAnsi"/>
                <w:sz w:val="16"/>
                <w:szCs w:val="16"/>
                <w:lang w:val="en-US"/>
              </w:rPr>
              <w:t>”</w:t>
            </w:r>
          </w:p>
        </w:tc>
      </w:tr>
    </w:tbl>
    <w:p w:rsidR="00EC73BF" w:rsidRPr="00BF65E0" w:rsidRDefault="00EC73BF">
      <w:pPr>
        <w:rPr>
          <w:rFonts w:asciiTheme="minorHAnsi" w:hAnsiTheme="minorHAnsi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44"/>
        <w:gridCol w:w="460"/>
        <w:gridCol w:w="707"/>
        <w:gridCol w:w="744"/>
        <w:gridCol w:w="668"/>
        <w:gridCol w:w="728"/>
        <w:gridCol w:w="930"/>
        <w:gridCol w:w="932"/>
        <w:gridCol w:w="932"/>
      </w:tblGrid>
      <w:tr w:rsidR="00EC73BF" w:rsidRPr="00BF65E0" w:rsidTr="009550F5">
        <w:tc>
          <w:tcPr>
            <w:tcW w:w="3244" w:type="dxa"/>
          </w:tcPr>
          <w:p w:rsidR="00EC73BF" w:rsidRPr="00BF65E0" w:rsidRDefault="00EC73BF" w:rsidP="002F39B2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b/>
                <w:sz w:val="16"/>
                <w:szCs w:val="16"/>
              </w:rPr>
              <w:t>Габариты и вес</w:t>
            </w:r>
            <w:r w:rsidRPr="00BF65E0">
              <w:rPr>
                <w:rFonts w:asciiTheme="minorHAnsi" w:hAnsiTheme="minorHAnsi"/>
                <w:b/>
                <w:sz w:val="16"/>
                <w:szCs w:val="16"/>
                <w:lang w:val="en-US"/>
              </w:rPr>
              <w:t xml:space="preserve"> + </w:t>
            </w:r>
            <w:r w:rsidRPr="00BF65E0">
              <w:rPr>
                <w:rFonts w:asciiTheme="minorHAnsi" w:hAnsiTheme="minorHAnsi"/>
                <w:b/>
                <w:sz w:val="16"/>
                <w:szCs w:val="16"/>
              </w:rPr>
              <w:t>резервуар</w:t>
            </w:r>
          </w:p>
        </w:tc>
        <w:tc>
          <w:tcPr>
            <w:tcW w:w="460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3777" w:type="dxa"/>
            <w:gridSpan w:val="5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32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270</w:t>
            </w:r>
          </w:p>
        </w:tc>
        <w:tc>
          <w:tcPr>
            <w:tcW w:w="932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500</w:t>
            </w:r>
          </w:p>
        </w:tc>
      </w:tr>
      <w:tr w:rsidR="00EC73BF" w:rsidRPr="00BF65E0" w:rsidTr="009550F5">
        <w:tc>
          <w:tcPr>
            <w:tcW w:w="3244" w:type="dxa"/>
          </w:tcPr>
          <w:p w:rsidR="00EC73BF" w:rsidRPr="00BF65E0" w:rsidRDefault="00EC73BF" w:rsidP="00103B69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Длина</w:t>
            </w:r>
          </w:p>
        </w:tc>
        <w:tc>
          <w:tcPr>
            <w:tcW w:w="460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мм</w:t>
            </w:r>
          </w:p>
        </w:tc>
        <w:tc>
          <w:tcPr>
            <w:tcW w:w="3777" w:type="dxa"/>
            <w:gridSpan w:val="5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1400</w:t>
            </w:r>
          </w:p>
        </w:tc>
        <w:tc>
          <w:tcPr>
            <w:tcW w:w="932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1560</w:t>
            </w:r>
          </w:p>
        </w:tc>
        <w:tc>
          <w:tcPr>
            <w:tcW w:w="932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1980</w:t>
            </w:r>
          </w:p>
        </w:tc>
      </w:tr>
      <w:tr w:rsidR="00EC73BF" w:rsidRPr="00BF65E0" w:rsidTr="009550F5">
        <w:tc>
          <w:tcPr>
            <w:tcW w:w="3244" w:type="dxa"/>
          </w:tcPr>
          <w:p w:rsidR="00EC73BF" w:rsidRPr="00BF65E0" w:rsidRDefault="00EC73BF" w:rsidP="00103B69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Ширина</w:t>
            </w:r>
          </w:p>
        </w:tc>
        <w:tc>
          <w:tcPr>
            <w:tcW w:w="460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мм</w:t>
            </w:r>
          </w:p>
        </w:tc>
        <w:tc>
          <w:tcPr>
            <w:tcW w:w="3777" w:type="dxa"/>
            <w:gridSpan w:val="5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932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570</w:t>
            </w:r>
          </w:p>
        </w:tc>
        <w:tc>
          <w:tcPr>
            <w:tcW w:w="932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600</w:t>
            </w:r>
          </w:p>
        </w:tc>
      </w:tr>
      <w:tr w:rsidR="00EC73BF" w:rsidRPr="00BF65E0" w:rsidTr="009550F5">
        <w:tc>
          <w:tcPr>
            <w:tcW w:w="3244" w:type="dxa"/>
          </w:tcPr>
          <w:p w:rsidR="00EC73BF" w:rsidRPr="00BF65E0" w:rsidRDefault="00EC73BF" w:rsidP="00103B69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Высота</w:t>
            </w:r>
          </w:p>
        </w:tc>
        <w:tc>
          <w:tcPr>
            <w:tcW w:w="460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мм</w:t>
            </w:r>
          </w:p>
        </w:tc>
        <w:tc>
          <w:tcPr>
            <w:tcW w:w="3777" w:type="dxa"/>
            <w:gridSpan w:val="5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1280</w:t>
            </w:r>
          </w:p>
        </w:tc>
        <w:tc>
          <w:tcPr>
            <w:tcW w:w="932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1390</w:t>
            </w:r>
          </w:p>
        </w:tc>
        <w:tc>
          <w:tcPr>
            <w:tcW w:w="932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1480</w:t>
            </w:r>
          </w:p>
        </w:tc>
      </w:tr>
      <w:tr w:rsidR="00EC73BF" w:rsidRPr="00BF65E0" w:rsidTr="009550F5">
        <w:tc>
          <w:tcPr>
            <w:tcW w:w="3244" w:type="dxa"/>
          </w:tcPr>
          <w:p w:rsidR="00EC73BF" w:rsidRPr="00BF65E0" w:rsidRDefault="00EC73BF" w:rsidP="00103B69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Вес</w:t>
            </w:r>
          </w:p>
        </w:tc>
        <w:tc>
          <w:tcPr>
            <w:tcW w:w="460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кг</w:t>
            </w:r>
          </w:p>
        </w:tc>
        <w:tc>
          <w:tcPr>
            <w:tcW w:w="707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744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668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728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151</w:t>
            </w:r>
          </w:p>
        </w:tc>
        <w:tc>
          <w:tcPr>
            <w:tcW w:w="930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152</w:t>
            </w:r>
          </w:p>
        </w:tc>
        <w:tc>
          <w:tcPr>
            <w:tcW w:w="932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203</w:t>
            </w:r>
          </w:p>
        </w:tc>
        <w:tc>
          <w:tcPr>
            <w:tcW w:w="932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236</w:t>
            </w:r>
          </w:p>
        </w:tc>
      </w:tr>
      <w:tr w:rsidR="00EC73BF" w:rsidRPr="00BF65E0" w:rsidTr="009550F5">
        <w:tc>
          <w:tcPr>
            <w:tcW w:w="3244" w:type="dxa"/>
          </w:tcPr>
          <w:p w:rsidR="00EC73BF" w:rsidRPr="00BF65E0" w:rsidRDefault="00EC73BF" w:rsidP="00103B69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sz w:val="16"/>
                <w:szCs w:val="16"/>
              </w:rPr>
              <w:t>Размер выходного отверстия воздуха</w:t>
            </w:r>
          </w:p>
        </w:tc>
        <w:tc>
          <w:tcPr>
            <w:tcW w:w="460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sz w:val="16"/>
                <w:szCs w:val="16"/>
                <w:lang w:val="en-US"/>
              </w:rPr>
              <w:t>G</w:t>
            </w:r>
          </w:p>
        </w:tc>
        <w:tc>
          <w:tcPr>
            <w:tcW w:w="5641" w:type="dxa"/>
            <w:gridSpan w:val="7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1/2</w:t>
            </w:r>
            <w:r w:rsidRPr="00BF65E0">
              <w:rPr>
                <w:rFonts w:asciiTheme="minorHAnsi" w:hAnsiTheme="minorHAnsi"/>
                <w:sz w:val="16"/>
                <w:szCs w:val="16"/>
                <w:lang w:val="en-US"/>
              </w:rPr>
              <w:t>”</w:t>
            </w:r>
          </w:p>
        </w:tc>
      </w:tr>
    </w:tbl>
    <w:p w:rsidR="00EC73BF" w:rsidRPr="00BF65E0" w:rsidRDefault="00EC73BF" w:rsidP="00103B69">
      <w:pPr>
        <w:rPr>
          <w:rFonts w:asciiTheme="minorHAnsi" w:hAnsiTheme="minorHAnsi"/>
          <w:noProof/>
          <w:sz w:val="18"/>
          <w:szCs w:val="1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44"/>
        <w:gridCol w:w="460"/>
        <w:gridCol w:w="707"/>
        <w:gridCol w:w="744"/>
        <w:gridCol w:w="668"/>
        <w:gridCol w:w="728"/>
        <w:gridCol w:w="930"/>
        <w:gridCol w:w="932"/>
        <w:gridCol w:w="932"/>
      </w:tblGrid>
      <w:tr w:rsidR="00EC73BF" w:rsidRPr="00BF65E0" w:rsidTr="009550F5">
        <w:tc>
          <w:tcPr>
            <w:tcW w:w="3244" w:type="dxa"/>
          </w:tcPr>
          <w:p w:rsidR="00EC73BF" w:rsidRPr="00BF65E0" w:rsidRDefault="00EC73BF" w:rsidP="00AC202C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b/>
                <w:sz w:val="16"/>
                <w:szCs w:val="16"/>
              </w:rPr>
              <w:t>Габариты и вес + резервуар + осушитель</w:t>
            </w:r>
          </w:p>
        </w:tc>
        <w:tc>
          <w:tcPr>
            <w:tcW w:w="460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3777" w:type="dxa"/>
            <w:gridSpan w:val="5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32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270</w:t>
            </w:r>
          </w:p>
        </w:tc>
        <w:tc>
          <w:tcPr>
            <w:tcW w:w="932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500</w:t>
            </w:r>
          </w:p>
        </w:tc>
      </w:tr>
      <w:tr w:rsidR="00EC73BF" w:rsidRPr="00BF65E0" w:rsidTr="009550F5">
        <w:tc>
          <w:tcPr>
            <w:tcW w:w="3244" w:type="dxa"/>
          </w:tcPr>
          <w:p w:rsidR="00EC73BF" w:rsidRPr="00BF65E0" w:rsidRDefault="00EC73BF" w:rsidP="00AC202C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Длина</w:t>
            </w:r>
          </w:p>
        </w:tc>
        <w:tc>
          <w:tcPr>
            <w:tcW w:w="460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мм</w:t>
            </w:r>
          </w:p>
        </w:tc>
        <w:tc>
          <w:tcPr>
            <w:tcW w:w="3777" w:type="dxa"/>
            <w:gridSpan w:val="5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1400</w:t>
            </w:r>
          </w:p>
        </w:tc>
        <w:tc>
          <w:tcPr>
            <w:tcW w:w="932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1560</w:t>
            </w:r>
          </w:p>
        </w:tc>
        <w:tc>
          <w:tcPr>
            <w:tcW w:w="932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1980</w:t>
            </w:r>
          </w:p>
        </w:tc>
      </w:tr>
      <w:tr w:rsidR="00EC73BF" w:rsidRPr="00BF65E0" w:rsidTr="009550F5">
        <w:tc>
          <w:tcPr>
            <w:tcW w:w="3244" w:type="dxa"/>
          </w:tcPr>
          <w:p w:rsidR="00EC73BF" w:rsidRPr="00BF65E0" w:rsidRDefault="00EC73BF" w:rsidP="00AC202C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Ширина</w:t>
            </w:r>
          </w:p>
        </w:tc>
        <w:tc>
          <w:tcPr>
            <w:tcW w:w="460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мм</w:t>
            </w:r>
          </w:p>
        </w:tc>
        <w:tc>
          <w:tcPr>
            <w:tcW w:w="3777" w:type="dxa"/>
            <w:gridSpan w:val="5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932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570</w:t>
            </w:r>
          </w:p>
        </w:tc>
        <w:tc>
          <w:tcPr>
            <w:tcW w:w="932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600</w:t>
            </w:r>
          </w:p>
        </w:tc>
      </w:tr>
      <w:tr w:rsidR="00EC73BF" w:rsidRPr="00BF65E0" w:rsidTr="009550F5">
        <w:tc>
          <w:tcPr>
            <w:tcW w:w="3244" w:type="dxa"/>
          </w:tcPr>
          <w:p w:rsidR="00EC73BF" w:rsidRPr="00BF65E0" w:rsidRDefault="00EC73BF" w:rsidP="00AC202C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Высота</w:t>
            </w:r>
          </w:p>
        </w:tc>
        <w:tc>
          <w:tcPr>
            <w:tcW w:w="460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мм</w:t>
            </w:r>
          </w:p>
        </w:tc>
        <w:tc>
          <w:tcPr>
            <w:tcW w:w="3777" w:type="dxa"/>
            <w:gridSpan w:val="5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1280</w:t>
            </w:r>
          </w:p>
        </w:tc>
        <w:tc>
          <w:tcPr>
            <w:tcW w:w="932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1390</w:t>
            </w:r>
          </w:p>
        </w:tc>
        <w:tc>
          <w:tcPr>
            <w:tcW w:w="932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1480</w:t>
            </w:r>
          </w:p>
        </w:tc>
      </w:tr>
      <w:tr w:rsidR="00EC73BF" w:rsidRPr="00BF65E0" w:rsidTr="009550F5">
        <w:tc>
          <w:tcPr>
            <w:tcW w:w="3244" w:type="dxa"/>
          </w:tcPr>
          <w:p w:rsidR="00EC73BF" w:rsidRPr="00BF65E0" w:rsidRDefault="00EC73BF" w:rsidP="00AC202C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Вес</w:t>
            </w:r>
          </w:p>
        </w:tc>
        <w:tc>
          <w:tcPr>
            <w:tcW w:w="460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кг</w:t>
            </w:r>
          </w:p>
        </w:tc>
        <w:tc>
          <w:tcPr>
            <w:tcW w:w="707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744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668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728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930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932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234</w:t>
            </w:r>
          </w:p>
        </w:tc>
        <w:tc>
          <w:tcPr>
            <w:tcW w:w="932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267</w:t>
            </w:r>
          </w:p>
        </w:tc>
      </w:tr>
      <w:tr w:rsidR="00EC73BF" w:rsidRPr="00BF65E0" w:rsidTr="009550F5">
        <w:tc>
          <w:tcPr>
            <w:tcW w:w="3244" w:type="dxa"/>
          </w:tcPr>
          <w:p w:rsidR="00EC73BF" w:rsidRPr="00BF65E0" w:rsidRDefault="00EC73BF" w:rsidP="00AC202C">
            <w:pPr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sz w:val="16"/>
                <w:szCs w:val="16"/>
              </w:rPr>
              <w:t>Размер выходного отверстия воздуха</w:t>
            </w:r>
          </w:p>
        </w:tc>
        <w:tc>
          <w:tcPr>
            <w:tcW w:w="460" w:type="dxa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sz w:val="16"/>
                <w:szCs w:val="16"/>
                <w:lang w:val="en-US"/>
              </w:rPr>
              <w:t>G</w:t>
            </w:r>
          </w:p>
        </w:tc>
        <w:tc>
          <w:tcPr>
            <w:tcW w:w="5641" w:type="dxa"/>
            <w:gridSpan w:val="7"/>
          </w:tcPr>
          <w:p w:rsidR="00EC73BF" w:rsidRPr="00BF65E0" w:rsidRDefault="00EC73BF" w:rsidP="009550F5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</w:pPr>
            <w:r w:rsidRPr="00BF65E0">
              <w:rPr>
                <w:rFonts w:asciiTheme="minorHAnsi" w:hAnsiTheme="minorHAnsi"/>
                <w:noProof/>
                <w:sz w:val="16"/>
                <w:szCs w:val="16"/>
                <w:lang w:eastAsia="ru-RU"/>
              </w:rPr>
              <w:t>1/2</w:t>
            </w:r>
            <w:r w:rsidRPr="00BF65E0">
              <w:rPr>
                <w:rFonts w:asciiTheme="minorHAnsi" w:hAnsiTheme="minorHAnsi"/>
                <w:sz w:val="16"/>
                <w:szCs w:val="16"/>
                <w:lang w:val="en-US"/>
              </w:rPr>
              <w:t>”</w:t>
            </w:r>
          </w:p>
        </w:tc>
      </w:tr>
    </w:tbl>
    <w:p w:rsidR="00EC73BF" w:rsidRPr="00B84BB8" w:rsidRDefault="00EC73BF" w:rsidP="00AA7DB6">
      <w:pPr>
        <w:jc w:val="center"/>
        <w:rPr>
          <w:rFonts w:asciiTheme="minorHAnsi" w:hAnsiTheme="minorHAnsi"/>
          <w:b/>
          <w:noProof/>
          <w:lang w:eastAsia="ru-RU"/>
        </w:rPr>
      </w:pPr>
      <w:r w:rsidRPr="00B84BB8">
        <w:rPr>
          <w:rFonts w:asciiTheme="minorHAnsi" w:hAnsiTheme="minorHAnsi"/>
          <w:b/>
          <w:noProof/>
          <w:lang w:eastAsia="ru-RU"/>
        </w:rPr>
        <w:t xml:space="preserve">ОРГАНЫ УПРАВЛЕНИЯ И </w:t>
      </w:r>
      <w:r w:rsidR="00D47992" w:rsidRPr="00B84BB8">
        <w:rPr>
          <w:rFonts w:asciiTheme="minorHAnsi" w:hAnsiTheme="minorHAnsi"/>
          <w:b/>
          <w:noProof/>
          <w:lang w:eastAsia="ru-RU"/>
        </w:rPr>
        <w:t>КОНТРОЛЯ</w:t>
      </w:r>
    </w:p>
    <w:p w:rsidR="00EC73BF" w:rsidRPr="00B84BB8" w:rsidRDefault="0071010E" w:rsidP="00103B69">
      <w:pPr>
        <w:rPr>
          <w:rFonts w:asciiTheme="minorHAnsi" w:hAnsiTheme="minorHAnsi"/>
          <w:noProof/>
          <w:lang w:eastAsia="ru-RU"/>
        </w:rPr>
      </w:pPr>
      <w:r w:rsidRPr="00B84BB8">
        <w:rPr>
          <w:rFonts w:asciiTheme="minorHAnsi" w:hAnsi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2780CB" wp14:editId="1384F1B9">
                <wp:simplePos x="0" y="0"/>
                <wp:positionH relativeFrom="column">
                  <wp:posOffset>-571500</wp:posOffset>
                </wp:positionH>
                <wp:positionV relativeFrom="paragraph">
                  <wp:posOffset>85090</wp:posOffset>
                </wp:positionV>
                <wp:extent cx="373380" cy="710565"/>
                <wp:effectExtent l="3810" t="0" r="3810" b="0"/>
                <wp:wrapNone/>
                <wp:docPr id="4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4BB8" w:rsidRPr="001E7CC1" w:rsidRDefault="00B84BB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A2F258" wp14:editId="0D37E1AE">
                                  <wp:extent cx="190500" cy="615950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615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vert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42" type="#_x0000_t202" style="position:absolute;margin-left:-45pt;margin-top:6.7pt;width:29.4pt;height:55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" stroked="f">
                <v:textbox style="layout-flow:vertical;mso-fit-shape-to-text:t">
                  <w:txbxContent>
                    <w:p w:rsidR="00B84BB8" w:rsidRPr="001E7CC1" w:rsidRDefault="00B84BB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3A2F258" wp14:editId="0D37E1AE">
                            <wp:extent cx="190500" cy="615950"/>
                            <wp:effectExtent l="0" t="0" r="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615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C73BF" w:rsidRPr="00B84BB8" w:rsidRDefault="00EC73BF" w:rsidP="00103B69">
      <w:pPr>
        <w:rPr>
          <w:rFonts w:asciiTheme="minorHAnsi" w:hAnsiTheme="minorHAnsi"/>
          <w:noProof/>
          <w:sz w:val="22"/>
          <w:szCs w:val="22"/>
          <w:lang w:eastAsia="ru-RU"/>
        </w:rPr>
      </w:pPr>
      <w:r w:rsidRPr="00B84BB8">
        <w:rPr>
          <w:rFonts w:asciiTheme="minorHAnsi" w:hAnsiTheme="minorHAnsi"/>
          <w:noProof/>
          <w:sz w:val="22"/>
          <w:szCs w:val="22"/>
          <w:lang w:eastAsia="ru-RU"/>
        </w:rPr>
        <w:t xml:space="preserve">ПАНЕЛЬ УПРАВЛЕНИЯ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139"/>
        <w:gridCol w:w="4206"/>
      </w:tblGrid>
      <w:tr w:rsidR="00EC73BF" w:rsidRPr="00B84BB8" w:rsidTr="00AE6BED">
        <w:tc>
          <w:tcPr>
            <w:tcW w:w="5139" w:type="dxa"/>
          </w:tcPr>
          <w:p w:rsidR="00EC73BF" w:rsidRPr="00B84BB8" w:rsidRDefault="00EC73BF" w:rsidP="00103B69">
            <w:p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Эта модель оснащена электронным управлением, называемым “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val="en-US" w:eastAsia="ru-RU"/>
              </w:rPr>
              <w:t>EasyTronic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 xml:space="preserve"> 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val="en-US" w:eastAsia="ru-RU"/>
              </w:rPr>
              <w:t>IIMicro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 xml:space="preserve">”, которое контролирует все функции компрессора. </w:t>
            </w:r>
          </w:p>
          <w:p w:rsidR="00EC73BF" w:rsidRPr="00B84BB8" w:rsidRDefault="00EC73BF" w:rsidP="009550F5">
            <w:pPr>
              <w:pStyle w:val="a3"/>
              <w:numPr>
                <w:ilvl w:val="0"/>
                <w:numId w:val="5"/>
              </w:num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Клавиша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val="en-US" w:eastAsia="ru-RU"/>
              </w:rPr>
              <w:t xml:space="preserve"> START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 xml:space="preserve"> (ПУСК):</w:t>
            </w:r>
          </w:p>
          <w:p w:rsidR="00EC73BF" w:rsidRPr="00B84BB8" w:rsidRDefault="00EC73BF" w:rsidP="00AE6BED">
            <w:p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управляет пуском компрессора.</w:t>
            </w:r>
          </w:p>
          <w:p w:rsidR="00EC73BF" w:rsidRPr="00B84BB8" w:rsidRDefault="00EC73BF" w:rsidP="009550F5">
            <w:pPr>
              <w:pStyle w:val="a3"/>
              <w:numPr>
                <w:ilvl w:val="0"/>
                <w:numId w:val="5"/>
              </w:num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Клавиша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val="en-US" w:eastAsia="ru-RU"/>
              </w:rPr>
              <w:t xml:space="preserve"> RESET(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ВОЗВРАТ):</w:t>
            </w:r>
          </w:p>
          <w:p w:rsidR="00EC73BF" w:rsidRPr="00B84BB8" w:rsidRDefault="00EC73BF" w:rsidP="00AE6BED">
            <w:p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управляет выключением компрессора.</w:t>
            </w:r>
          </w:p>
          <w:p w:rsidR="00EC73BF" w:rsidRPr="00B84BB8" w:rsidRDefault="00EC73BF" w:rsidP="009550F5">
            <w:pPr>
              <w:pStyle w:val="a3"/>
              <w:numPr>
                <w:ilvl w:val="0"/>
                <w:numId w:val="5"/>
              </w:num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Клавиша «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val="en-US" w:eastAsia="ru-RU"/>
              </w:rPr>
              <w:t>function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» (функция):</w:t>
            </w:r>
          </w:p>
          <w:p w:rsidR="00EC73BF" w:rsidRPr="00B84BB8" w:rsidRDefault="00EC73BF" w:rsidP="00AE6BED">
            <w:p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Перемещение от одного дисплея к другому.</w:t>
            </w:r>
          </w:p>
          <w:p w:rsidR="00EC73BF" w:rsidRPr="00B84BB8" w:rsidRDefault="00EC73BF" w:rsidP="009550F5">
            <w:pPr>
              <w:pStyle w:val="a3"/>
              <w:numPr>
                <w:ilvl w:val="0"/>
                <w:numId w:val="5"/>
              </w:num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Дисплей:</w:t>
            </w:r>
          </w:p>
          <w:p w:rsidR="00EC73BF" w:rsidRPr="00B84BB8" w:rsidRDefault="008E1D43" w:rsidP="00AE6BED">
            <w:p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Переда</w:t>
            </w:r>
            <w:r w:rsidR="00EC73BF"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ет информацию.</w:t>
            </w:r>
          </w:p>
          <w:p w:rsidR="00EC73BF" w:rsidRPr="00B84BB8" w:rsidRDefault="00EC73BF" w:rsidP="009550F5">
            <w:pPr>
              <w:pStyle w:val="a3"/>
              <w:numPr>
                <w:ilvl w:val="0"/>
                <w:numId w:val="5"/>
              </w:numPr>
              <w:rPr>
                <w:rFonts w:asciiTheme="minorHAnsi" w:hAnsiTheme="minorHAnsi"/>
                <w:noProof/>
                <w:sz w:val="20"/>
                <w:szCs w:val="20"/>
                <w:lang w:val="en-US"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Аварийные предупредеительные лампы:</w:t>
            </w:r>
          </w:p>
          <w:p w:rsidR="00EC73BF" w:rsidRPr="00B84BB8" w:rsidRDefault="00EC73BF" w:rsidP="00AE6BED">
            <w:p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 xml:space="preserve">Загораются при аварийной ситуации. </w:t>
            </w:r>
          </w:p>
          <w:p w:rsidR="00EC73BF" w:rsidRPr="00B84BB8" w:rsidRDefault="00EC73BF" w:rsidP="009550F5">
            <w:pPr>
              <w:pStyle w:val="a3"/>
              <w:numPr>
                <w:ilvl w:val="0"/>
                <w:numId w:val="5"/>
              </w:num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Предупредительная лампа</w:t>
            </w:r>
            <w:r w:rsidR="008E1D43" w:rsidRPr="00B84BB8">
              <w:rPr>
                <w:rFonts w:asciiTheme="minorHAnsi" w:hAnsiTheme="minorHAnsi"/>
                <w:noProof/>
                <w:sz w:val="20"/>
                <w:szCs w:val="20"/>
                <w:lang w:val="en-US" w:eastAsia="ru-RU"/>
              </w:rPr>
              <w:t>:</w:t>
            </w:r>
          </w:p>
          <w:p w:rsidR="00EC73BF" w:rsidRPr="00B84BB8" w:rsidRDefault="00EC73BF" w:rsidP="00AE6BED">
            <w:p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Свидетельствует о загрузке компрессора.</w:t>
            </w:r>
          </w:p>
          <w:p w:rsidR="00EC73BF" w:rsidRPr="00B84BB8" w:rsidRDefault="00EC73BF" w:rsidP="009550F5">
            <w:pPr>
              <w:pStyle w:val="a3"/>
              <w:numPr>
                <w:ilvl w:val="0"/>
                <w:numId w:val="5"/>
              </w:num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Предупредительная лампа режима ожидания.</w:t>
            </w:r>
          </w:p>
          <w:p w:rsidR="00EC73BF" w:rsidRPr="00B84BB8" w:rsidRDefault="00EC73BF" w:rsidP="00AE6BED">
            <w:pPr>
              <w:rPr>
                <w:rFonts w:asciiTheme="minorHAnsi" w:hAnsiTheme="minorHAnsi"/>
                <w:noProof/>
                <w:sz w:val="20"/>
                <w:szCs w:val="20"/>
                <w:lang w:val="en-US"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Показывает состояние ожидания компрессора.</w:t>
            </w:r>
          </w:p>
          <w:p w:rsidR="00EC73BF" w:rsidRPr="00B84BB8" w:rsidRDefault="00EC73BF" w:rsidP="00AE6BED">
            <w:pPr>
              <w:numPr>
                <w:ilvl w:val="0"/>
                <w:numId w:val="5"/>
              </w:num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Кнопка аварийного выключения.</w:t>
            </w:r>
          </w:p>
          <w:p w:rsidR="00EC73BF" w:rsidRPr="00B84BB8" w:rsidRDefault="00EC73BF" w:rsidP="00AE6BED">
            <w:pPr>
              <w:rPr>
                <w:rFonts w:asciiTheme="minorHAnsi" w:hAnsiTheme="minorHAnsi"/>
                <w:noProof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 xml:space="preserve">Нажатие этой кнопки вызывает немедленный останов компрессора. </w:t>
            </w:r>
            <w:r w:rsidRPr="00B84BB8"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  <w:t>Использовать ее следует исключительно в случаях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 xml:space="preserve"> действительной необходимости.</w:t>
            </w:r>
            <w:r w:rsidRPr="00B84BB8">
              <w:rPr>
                <w:rFonts w:asciiTheme="minorHAnsi" w:hAnsiTheme="minorHAnsi"/>
                <w:noProof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4206" w:type="dxa"/>
          </w:tcPr>
          <w:p w:rsidR="00EC73BF" w:rsidRPr="00B84BB8" w:rsidRDefault="0071010E" w:rsidP="00103B69">
            <w:pPr>
              <w:rPr>
                <w:rFonts w:asciiTheme="minorHAnsi" w:hAnsiTheme="minorHAnsi"/>
                <w:noProof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lang w:eastAsia="ru-RU"/>
              </w:rPr>
              <w:drawing>
                <wp:inline distT="0" distB="0" distL="0" distR="0" wp14:anchorId="6E39F0FD" wp14:editId="3FDF0F40">
                  <wp:extent cx="2533650" cy="2470150"/>
                  <wp:effectExtent l="0" t="0" r="0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47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73BF" w:rsidRPr="00B84BB8" w:rsidRDefault="00EC73BF" w:rsidP="00103B69">
      <w:pPr>
        <w:rPr>
          <w:rFonts w:asciiTheme="minorHAnsi" w:hAnsiTheme="minorHAnsi"/>
          <w:noProof/>
          <w:sz w:val="22"/>
          <w:szCs w:val="22"/>
          <w:lang w:eastAsia="ru-RU"/>
        </w:rPr>
      </w:pPr>
    </w:p>
    <w:p w:rsidR="00EC73BF" w:rsidRPr="00B84BB8" w:rsidRDefault="00EC73BF" w:rsidP="00103B69">
      <w:pPr>
        <w:rPr>
          <w:rFonts w:asciiTheme="minorHAnsi" w:hAnsiTheme="minorHAnsi"/>
          <w:b/>
          <w:noProof/>
          <w:sz w:val="22"/>
          <w:szCs w:val="22"/>
          <w:lang w:eastAsia="ru-RU"/>
        </w:rPr>
      </w:pPr>
      <w:r w:rsidRPr="00B84BB8">
        <w:rPr>
          <w:rFonts w:asciiTheme="minorHAnsi" w:hAnsiTheme="minorHAnsi"/>
          <w:b/>
          <w:noProof/>
          <w:sz w:val="22"/>
          <w:szCs w:val="22"/>
          <w:lang w:eastAsia="ru-RU"/>
        </w:rPr>
        <w:t>РАБОЧИЕ ПЕРИОДЫ</w:t>
      </w:r>
    </w:p>
    <w:p w:rsidR="00EC73BF" w:rsidRPr="00B84BB8" w:rsidRDefault="00EC73BF" w:rsidP="000A3AC0">
      <w:pPr>
        <w:numPr>
          <w:ilvl w:val="0"/>
          <w:numId w:val="2"/>
        </w:numPr>
        <w:rPr>
          <w:rFonts w:asciiTheme="minorHAnsi" w:hAnsiTheme="minorHAnsi"/>
          <w:noProof/>
          <w:sz w:val="20"/>
          <w:szCs w:val="20"/>
          <w:lang w:eastAsia="ru-RU"/>
        </w:rPr>
      </w:pPr>
      <w:r w:rsidRPr="00B84BB8">
        <w:rPr>
          <w:rFonts w:asciiTheme="minorHAnsi" w:hAnsiTheme="minorHAnsi"/>
          <w:noProof/>
          <w:sz w:val="20"/>
          <w:szCs w:val="20"/>
          <w:lang w:eastAsia="ru-RU"/>
        </w:rPr>
        <w:t xml:space="preserve">Функция СТОП  - ООСТАНОВ: компрессор запускается командой от реле давления. </w:t>
      </w:r>
    </w:p>
    <w:p w:rsidR="00EC73BF" w:rsidRPr="00B84BB8" w:rsidRDefault="00EC73BF" w:rsidP="00E10D80">
      <w:pPr>
        <w:rPr>
          <w:rFonts w:asciiTheme="minorHAnsi" w:hAnsiTheme="minorHAnsi"/>
          <w:noProof/>
          <w:sz w:val="20"/>
          <w:szCs w:val="20"/>
          <w:lang w:eastAsia="ru-RU"/>
        </w:rPr>
      </w:pPr>
      <w:r w:rsidRPr="00B84BB8">
        <w:rPr>
          <w:rFonts w:asciiTheme="minorHAnsi" w:hAnsiTheme="minorHAnsi"/>
          <w:noProof/>
          <w:sz w:val="20"/>
          <w:szCs w:val="20"/>
          <w:lang w:eastAsia="ru-RU"/>
        </w:rPr>
        <w:t xml:space="preserve">При достижении максимального давления она останавливается и автоматически запускается снова только тогда, когда достигается минимально допустимая величина. </w:t>
      </w:r>
    </w:p>
    <w:p w:rsidR="00EC73BF" w:rsidRPr="00B84BB8" w:rsidRDefault="00EC73BF" w:rsidP="000A3AC0">
      <w:pPr>
        <w:numPr>
          <w:ilvl w:val="0"/>
          <w:numId w:val="2"/>
        </w:numPr>
        <w:rPr>
          <w:rFonts w:asciiTheme="minorHAnsi" w:hAnsiTheme="minorHAnsi"/>
          <w:noProof/>
          <w:sz w:val="20"/>
          <w:szCs w:val="20"/>
          <w:lang w:eastAsia="ru-RU"/>
        </w:rPr>
      </w:pPr>
      <w:r w:rsidRPr="00B84BB8">
        <w:rPr>
          <w:rFonts w:asciiTheme="minorHAnsi" w:hAnsiTheme="minorHAnsi"/>
          <w:noProof/>
          <w:sz w:val="20"/>
          <w:szCs w:val="20"/>
          <w:lang w:eastAsia="ru-RU"/>
        </w:rPr>
        <w:t xml:space="preserve">Функция компрессора регулируется с помощью электронного узла управления, </w:t>
      </w:r>
    </w:p>
    <w:p w:rsidR="00EC73BF" w:rsidRPr="00B84BB8" w:rsidRDefault="00EC73BF" w:rsidP="00E10D80">
      <w:pPr>
        <w:rPr>
          <w:rFonts w:asciiTheme="minorHAnsi" w:hAnsiTheme="minorHAnsi"/>
          <w:noProof/>
          <w:sz w:val="20"/>
          <w:szCs w:val="20"/>
          <w:lang w:eastAsia="ru-RU"/>
        </w:rPr>
      </w:pPr>
      <w:r w:rsidRPr="00B84BB8">
        <w:rPr>
          <w:rFonts w:asciiTheme="minorHAnsi" w:hAnsiTheme="minorHAnsi"/>
          <w:noProof/>
          <w:sz w:val="20"/>
          <w:szCs w:val="20"/>
          <w:lang w:eastAsia="ru-RU"/>
        </w:rPr>
        <w:t xml:space="preserve">который измеряет давление посредством датчика давления и и определяет останов машины, когда достигается максимальное давление (вакуумметрическое давление), в период которого не происходит забора воздуха. </w:t>
      </w:r>
    </w:p>
    <w:p w:rsidR="00EC73BF" w:rsidRPr="00B84BB8" w:rsidRDefault="00EC73BF" w:rsidP="000A3AC0">
      <w:pPr>
        <w:numPr>
          <w:ilvl w:val="0"/>
          <w:numId w:val="2"/>
        </w:numPr>
        <w:rPr>
          <w:rFonts w:asciiTheme="minorHAnsi" w:hAnsiTheme="minorHAnsi"/>
          <w:noProof/>
          <w:sz w:val="20"/>
          <w:szCs w:val="20"/>
          <w:lang w:eastAsia="ru-RU"/>
        </w:rPr>
      </w:pPr>
      <w:r w:rsidRPr="00B84BB8">
        <w:rPr>
          <w:rFonts w:asciiTheme="minorHAnsi" w:hAnsiTheme="minorHAnsi"/>
          <w:noProof/>
          <w:sz w:val="20"/>
          <w:szCs w:val="20"/>
          <w:lang w:eastAsia="ru-RU"/>
        </w:rPr>
        <w:t xml:space="preserve">Время ваккумного давления составляет 75 сек., однако следует контролировать, </w:t>
      </w:r>
    </w:p>
    <w:p w:rsidR="00EC73BF" w:rsidRPr="00B84BB8" w:rsidRDefault="0071010E" w:rsidP="00E10D80">
      <w:pPr>
        <w:rPr>
          <w:rFonts w:asciiTheme="minorHAnsi" w:hAnsiTheme="minorHAnsi"/>
          <w:noProof/>
          <w:sz w:val="20"/>
          <w:szCs w:val="20"/>
          <w:lang w:eastAsia="ru-RU"/>
        </w:rPr>
      </w:pPr>
      <w:r w:rsidRPr="00B84BB8">
        <w:rPr>
          <w:rFonts w:asciiTheme="minorHAnsi" w:hAnsi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58CEF5" wp14:editId="49087C7F">
                <wp:simplePos x="0" y="0"/>
                <wp:positionH relativeFrom="column">
                  <wp:posOffset>-571500</wp:posOffset>
                </wp:positionH>
                <wp:positionV relativeFrom="paragraph">
                  <wp:posOffset>14605</wp:posOffset>
                </wp:positionV>
                <wp:extent cx="401955" cy="501650"/>
                <wp:effectExtent l="3810" t="0" r="3810" b="0"/>
                <wp:wrapNone/>
                <wp:docPr id="3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4BB8" w:rsidRPr="001E7CC1" w:rsidRDefault="00B84BB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837E593" wp14:editId="736F0C65">
                                  <wp:extent cx="215900" cy="412750"/>
                                  <wp:effectExtent l="0" t="0" r="0" b="635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900" cy="412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vert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3" type="#_x0000_t202" style="position:absolute;margin-left:-45pt;margin-top:1.15pt;width:31.65pt;height:39.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" stroked="f">
                <v:textbox style="layout-flow:vertical;mso-fit-shape-to-text:t">
                  <w:txbxContent>
                    <w:p w:rsidR="00B84BB8" w:rsidRPr="001E7CC1" w:rsidRDefault="00B84BB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37E593" wp14:editId="736F0C65">
                            <wp:extent cx="215900" cy="412750"/>
                            <wp:effectExtent l="0" t="0" r="0" b="635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900" cy="412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73BF" w:rsidRPr="00B84BB8">
        <w:rPr>
          <w:rFonts w:asciiTheme="minorHAnsi" w:hAnsiTheme="minorHAnsi"/>
          <w:noProof/>
          <w:sz w:val="20"/>
          <w:szCs w:val="20"/>
          <w:lang w:eastAsia="ru-RU"/>
        </w:rPr>
        <w:t xml:space="preserve">чтобы количество выключений в час НЕ ПРЕВЫШАЛО рекомендованного максимального количество 10. Если оно превышается, увеличьте «время вакуума» с тем, чтобы избежать излишних циклов включения и выключения.  </w:t>
      </w:r>
    </w:p>
    <w:p w:rsidR="00EC73BF" w:rsidRPr="00B84BB8" w:rsidRDefault="00EC73BF" w:rsidP="00103B69">
      <w:pPr>
        <w:rPr>
          <w:rFonts w:asciiTheme="minorHAnsi" w:hAnsiTheme="minorHAnsi"/>
          <w:noProof/>
          <w:lang w:eastAsia="ru-RU"/>
        </w:rPr>
      </w:pPr>
    </w:p>
    <w:p w:rsidR="00EC73BF" w:rsidRPr="00B84BB8" w:rsidRDefault="00EC73BF" w:rsidP="00103B69">
      <w:pPr>
        <w:rPr>
          <w:rFonts w:asciiTheme="minorHAnsi" w:hAnsiTheme="minorHAnsi"/>
          <w:b/>
          <w:noProof/>
          <w:sz w:val="22"/>
          <w:szCs w:val="22"/>
          <w:lang w:eastAsia="ru-RU"/>
        </w:rPr>
      </w:pPr>
      <w:r w:rsidRPr="00B84BB8">
        <w:rPr>
          <w:rFonts w:asciiTheme="minorHAnsi" w:hAnsiTheme="minorHAnsi"/>
          <w:b/>
          <w:noProof/>
          <w:sz w:val="22"/>
          <w:szCs w:val="22"/>
          <w:lang w:eastAsia="ru-RU"/>
        </w:rPr>
        <w:t xml:space="preserve">РЕГУЛЯТОР ДАВЛЕНИЯ </w:t>
      </w:r>
    </w:p>
    <w:p w:rsidR="00EC73BF" w:rsidRPr="00B84BB8" w:rsidRDefault="00EC73BF" w:rsidP="00103B69">
      <w:pPr>
        <w:rPr>
          <w:rFonts w:asciiTheme="minorHAnsi" w:hAnsiTheme="minorHAnsi"/>
          <w:noProof/>
          <w:sz w:val="20"/>
          <w:szCs w:val="20"/>
          <w:lang w:eastAsia="ru-RU"/>
        </w:rPr>
      </w:pPr>
      <w:r w:rsidRPr="00B84BB8">
        <w:rPr>
          <w:rFonts w:asciiTheme="minorHAnsi" w:hAnsiTheme="minorHAnsi"/>
          <w:noProof/>
          <w:sz w:val="20"/>
          <w:szCs w:val="20"/>
          <w:lang w:eastAsia="ru-RU"/>
        </w:rPr>
        <w:t xml:space="preserve">Пользователь должен устанавливать перехватывающее и регулирующее устройство по ходу потока в компрессоре с тем, чтобы установить линию распределения воздуха согласно своим требованиям. </w:t>
      </w:r>
    </w:p>
    <w:p w:rsidR="00EC73BF" w:rsidRPr="00B84BB8" w:rsidRDefault="00EC73BF" w:rsidP="00103B69">
      <w:pPr>
        <w:rPr>
          <w:rFonts w:asciiTheme="minorHAnsi" w:hAnsiTheme="minorHAnsi"/>
          <w:noProof/>
          <w:lang w:eastAsia="ru-RU"/>
        </w:rPr>
      </w:pPr>
    </w:p>
    <w:p w:rsidR="00EC73BF" w:rsidRPr="00B84BB8" w:rsidRDefault="00EC73BF" w:rsidP="00103B69">
      <w:pPr>
        <w:rPr>
          <w:rFonts w:asciiTheme="minorHAnsi" w:hAnsiTheme="minorHAnsi"/>
          <w:noProof/>
          <w:lang w:eastAsia="ru-RU"/>
        </w:rPr>
      </w:pPr>
    </w:p>
    <w:p w:rsidR="00EC73BF" w:rsidRPr="00B84BB8" w:rsidRDefault="00EC73BF" w:rsidP="00103B69">
      <w:pPr>
        <w:rPr>
          <w:rFonts w:asciiTheme="minorHAnsi" w:hAnsiTheme="minorHAnsi"/>
          <w:noProof/>
          <w:lang w:eastAsia="ru-RU"/>
        </w:rPr>
      </w:pPr>
    </w:p>
    <w:p w:rsidR="00EC73BF" w:rsidRPr="00B84BB8" w:rsidRDefault="00EC73BF" w:rsidP="00103B69">
      <w:pPr>
        <w:rPr>
          <w:rFonts w:asciiTheme="minorHAnsi" w:hAnsiTheme="minorHAnsi"/>
          <w:noProof/>
          <w:lang w:eastAsia="ru-RU"/>
        </w:rPr>
      </w:pPr>
    </w:p>
    <w:p w:rsidR="00EC73BF" w:rsidRPr="00B84BB8" w:rsidRDefault="00EC73BF" w:rsidP="00103B69">
      <w:pPr>
        <w:rPr>
          <w:rFonts w:asciiTheme="minorHAnsi" w:hAnsiTheme="minorHAnsi"/>
          <w:noProof/>
          <w:lang w:eastAsia="ru-RU"/>
        </w:rPr>
      </w:pPr>
    </w:p>
    <w:p w:rsidR="00EC73BF" w:rsidRPr="00B84BB8" w:rsidRDefault="00EC73BF" w:rsidP="00103B69">
      <w:pPr>
        <w:rPr>
          <w:rFonts w:asciiTheme="minorHAnsi" w:hAnsiTheme="minorHAnsi"/>
          <w:noProof/>
          <w:lang w:eastAsia="ru-RU"/>
        </w:rPr>
      </w:pPr>
    </w:p>
    <w:p w:rsidR="00EC73BF" w:rsidRPr="00B84BB8" w:rsidRDefault="00EC73BF" w:rsidP="00103B69">
      <w:pPr>
        <w:rPr>
          <w:rFonts w:asciiTheme="minorHAnsi" w:hAnsiTheme="minorHAnsi"/>
          <w:noProof/>
          <w:lang w:eastAsia="ru-RU"/>
        </w:rPr>
      </w:pPr>
    </w:p>
    <w:p w:rsidR="00EC73BF" w:rsidRPr="00B84BB8" w:rsidRDefault="00EC73BF" w:rsidP="00103B69">
      <w:pPr>
        <w:rPr>
          <w:rFonts w:asciiTheme="minorHAnsi" w:hAnsiTheme="minorHAnsi"/>
          <w:noProof/>
          <w:lang w:eastAsia="ru-RU"/>
        </w:rPr>
      </w:pPr>
    </w:p>
    <w:p w:rsidR="00EC73BF" w:rsidRPr="00B84BB8" w:rsidRDefault="00EC73BF" w:rsidP="00103B69">
      <w:pPr>
        <w:rPr>
          <w:rFonts w:asciiTheme="minorHAnsi" w:hAnsiTheme="minorHAnsi"/>
          <w:noProof/>
          <w:lang w:eastAsia="ru-RU"/>
        </w:rPr>
      </w:pPr>
    </w:p>
    <w:p w:rsidR="00EC73BF" w:rsidRPr="00B84BB8" w:rsidRDefault="00EC73BF" w:rsidP="00103B69">
      <w:pPr>
        <w:rPr>
          <w:rFonts w:asciiTheme="minorHAnsi" w:hAnsiTheme="minorHAnsi"/>
          <w:noProof/>
          <w:lang w:eastAsia="ru-RU"/>
        </w:rPr>
      </w:pPr>
    </w:p>
    <w:p w:rsidR="00EC73BF" w:rsidRPr="00B84BB8" w:rsidRDefault="00EC73BF" w:rsidP="00103B69">
      <w:pPr>
        <w:rPr>
          <w:rFonts w:asciiTheme="minorHAnsi" w:hAnsiTheme="minorHAnsi"/>
          <w:noProof/>
          <w:lang w:eastAsia="ru-RU"/>
        </w:rPr>
      </w:pPr>
    </w:p>
    <w:p w:rsidR="00EC73BF" w:rsidRPr="00B84BB8" w:rsidRDefault="00EC73BF" w:rsidP="00103B69">
      <w:pPr>
        <w:rPr>
          <w:rFonts w:asciiTheme="minorHAnsi" w:hAnsiTheme="minorHAnsi"/>
          <w:noProof/>
          <w:lang w:eastAsia="ru-RU"/>
        </w:rPr>
      </w:pPr>
    </w:p>
    <w:p w:rsidR="00EC73BF" w:rsidRPr="00B84BB8" w:rsidRDefault="00EC73BF" w:rsidP="00103B69">
      <w:pPr>
        <w:rPr>
          <w:rFonts w:asciiTheme="minorHAnsi" w:hAnsiTheme="minorHAnsi"/>
          <w:b/>
        </w:rPr>
      </w:pPr>
    </w:p>
    <w:p w:rsidR="00EC73BF" w:rsidRPr="00B84BB8" w:rsidRDefault="00EC73BF" w:rsidP="00103B69">
      <w:pPr>
        <w:rPr>
          <w:rFonts w:asciiTheme="minorHAnsi" w:hAnsiTheme="minorHAnsi"/>
          <w:b/>
        </w:rPr>
      </w:pPr>
    </w:p>
    <w:p w:rsidR="00EC73BF" w:rsidRPr="00B84BB8" w:rsidRDefault="00EC73BF" w:rsidP="00E10D80">
      <w:pPr>
        <w:jc w:val="center"/>
        <w:rPr>
          <w:rFonts w:asciiTheme="minorHAnsi" w:hAnsiTheme="minorHAnsi"/>
          <w:b/>
          <w:noProof/>
          <w:lang w:eastAsia="ru-RU"/>
        </w:rPr>
      </w:pPr>
      <w:r w:rsidRPr="00B84BB8">
        <w:rPr>
          <w:rFonts w:asciiTheme="minorHAnsi" w:hAnsiTheme="minorHAnsi"/>
          <w:b/>
          <w:noProof/>
          <w:lang w:eastAsia="ru-RU"/>
        </w:rPr>
        <w:t xml:space="preserve">ОРГАНЫ УПРАВЛЕНИЯ И </w:t>
      </w:r>
      <w:r w:rsidR="00B84BB8" w:rsidRPr="00B84BB8">
        <w:rPr>
          <w:rFonts w:asciiTheme="minorHAnsi" w:hAnsiTheme="minorHAnsi"/>
          <w:b/>
          <w:noProof/>
          <w:lang w:eastAsia="ru-RU"/>
        </w:rPr>
        <w:t>КОНТРОЛЯ</w:t>
      </w:r>
    </w:p>
    <w:p w:rsidR="00EC73BF" w:rsidRPr="00B84BB8" w:rsidRDefault="0071010E" w:rsidP="00103B69">
      <w:pPr>
        <w:rPr>
          <w:rFonts w:asciiTheme="minorHAnsi" w:hAnsiTheme="minorHAnsi"/>
          <w:b/>
          <w:sz w:val="16"/>
          <w:szCs w:val="16"/>
        </w:rPr>
      </w:pPr>
      <w:r w:rsidRPr="00B84BB8">
        <w:rPr>
          <w:rFonts w:asciiTheme="minorHAnsi" w:hAnsi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9CF8C3" wp14:editId="52004EDE">
                <wp:simplePos x="0" y="0"/>
                <wp:positionH relativeFrom="column">
                  <wp:posOffset>5943600</wp:posOffset>
                </wp:positionH>
                <wp:positionV relativeFrom="paragraph">
                  <wp:posOffset>85090</wp:posOffset>
                </wp:positionV>
                <wp:extent cx="468630" cy="386715"/>
                <wp:effectExtent l="3810" t="0" r="3810" b="0"/>
                <wp:wrapNone/>
                <wp:docPr id="3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4BB8" w:rsidRPr="001E7CC1" w:rsidRDefault="00B84BB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7296FF" wp14:editId="40178689">
                                  <wp:extent cx="285750" cy="292100"/>
                                  <wp:effectExtent l="0" t="0" r="0" b="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29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vert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4" type="#_x0000_t202" style="position:absolute;margin-left:468pt;margin-top:6.7pt;width:36.9pt;height:30.4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" stroked="f">
                <v:textbox style="layout-flow:vertical;mso-fit-shape-to-text:t">
                  <w:txbxContent>
                    <w:p w:rsidR="00B84BB8" w:rsidRPr="001E7CC1" w:rsidRDefault="00B84BB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7296FF" wp14:editId="40178689">
                            <wp:extent cx="285750" cy="292100"/>
                            <wp:effectExtent l="0" t="0" r="0" b="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29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C73BF" w:rsidRPr="00B84BB8" w:rsidRDefault="00EC73BF" w:rsidP="00103B69">
      <w:pPr>
        <w:rPr>
          <w:rFonts w:asciiTheme="minorHAnsi" w:hAnsiTheme="minorHAnsi"/>
          <w:b/>
        </w:rPr>
      </w:pPr>
      <w:r w:rsidRPr="00B84BB8">
        <w:rPr>
          <w:rFonts w:asciiTheme="minorHAnsi" w:hAnsiTheme="minorHAnsi"/>
          <w:b/>
        </w:rPr>
        <w:t xml:space="preserve">ИЗМЕНЯЕМЫЕ ПАРАМЕТРЫ </w:t>
      </w:r>
    </w:p>
    <w:p w:rsidR="00EC73BF" w:rsidRPr="00B84BB8" w:rsidRDefault="00EC73BF" w:rsidP="00103B69">
      <w:pPr>
        <w:rPr>
          <w:rFonts w:asciiTheme="minorHAnsi" w:hAnsiTheme="minorHAnsi"/>
          <w:b/>
          <w:sz w:val="18"/>
          <w:szCs w:val="18"/>
        </w:rPr>
      </w:pPr>
    </w:p>
    <w:p w:rsidR="00EC73BF" w:rsidRPr="00B84BB8" w:rsidRDefault="00EC73BF" w:rsidP="00103B69">
      <w:pPr>
        <w:rPr>
          <w:rFonts w:asciiTheme="minorHAnsi" w:hAnsiTheme="minorHAnsi"/>
          <w:noProof/>
          <w:sz w:val="20"/>
          <w:szCs w:val="20"/>
          <w:lang w:eastAsia="ru-RU"/>
        </w:rPr>
      </w:pPr>
      <w:r w:rsidRPr="00B84BB8">
        <w:rPr>
          <w:rFonts w:asciiTheme="minorHAnsi" w:hAnsiTheme="minorHAnsi"/>
          <w:sz w:val="20"/>
          <w:szCs w:val="20"/>
        </w:rPr>
        <w:t xml:space="preserve">Эти </w:t>
      </w:r>
      <w:proofErr w:type="spellStart"/>
      <w:r w:rsidRPr="00B84BB8">
        <w:rPr>
          <w:rFonts w:asciiTheme="minorHAnsi" w:hAnsiTheme="minorHAnsi"/>
          <w:sz w:val="20"/>
          <w:szCs w:val="20"/>
        </w:rPr>
        <w:t>уставки</w:t>
      </w:r>
      <w:proofErr w:type="spellEnd"/>
      <w:r w:rsidRPr="00B84BB8">
        <w:rPr>
          <w:rFonts w:asciiTheme="minorHAnsi" w:hAnsiTheme="minorHAnsi"/>
          <w:sz w:val="20"/>
          <w:szCs w:val="20"/>
        </w:rPr>
        <w:t xml:space="preserve"> применяются исключительно к моделям, оснащенным блоком питания</w:t>
      </w:r>
      <w:r w:rsidRPr="00B84BB8">
        <w:rPr>
          <w:rFonts w:asciiTheme="minorHAnsi" w:hAnsiTheme="minorHAnsi"/>
          <w:b/>
          <w:sz w:val="20"/>
          <w:szCs w:val="20"/>
        </w:rPr>
        <w:t xml:space="preserve"> </w:t>
      </w:r>
      <w:r w:rsidRPr="00B84BB8">
        <w:rPr>
          <w:rFonts w:asciiTheme="minorHAnsi" w:hAnsiTheme="minorHAnsi"/>
          <w:noProof/>
          <w:sz w:val="20"/>
          <w:szCs w:val="20"/>
          <w:lang w:eastAsia="ru-RU"/>
        </w:rPr>
        <w:t>“</w:t>
      </w:r>
      <w:r w:rsidRPr="00B84BB8">
        <w:rPr>
          <w:rFonts w:asciiTheme="minorHAnsi" w:hAnsiTheme="minorHAnsi"/>
          <w:noProof/>
          <w:sz w:val="20"/>
          <w:szCs w:val="20"/>
          <w:lang w:val="en-US" w:eastAsia="ru-RU"/>
        </w:rPr>
        <w:t>EasyTronic</w:t>
      </w:r>
      <w:r w:rsidRPr="00B84BB8">
        <w:rPr>
          <w:rFonts w:asciiTheme="minorHAnsi" w:hAnsiTheme="minorHAnsi"/>
          <w:noProof/>
          <w:sz w:val="20"/>
          <w:szCs w:val="20"/>
          <w:lang w:eastAsia="ru-RU"/>
        </w:rPr>
        <w:t xml:space="preserve"> </w:t>
      </w:r>
      <w:r w:rsidRPr="00B84BB8">
        <w:rPr>
          <w:rFonts w:asciiTheme="minorHAnsi" w:hAnsiTheme="minorHAnsi"/>
          <w:noProof/>
          <w:sz w:val="20"/>
          <w:szCs w:val="20"/>
          <w:lang w:val="en-US" w:eastAsia="ru-RU"/>
        </w:rPr>
        <w:t>IIMicro</w:t>
      </w:r>
      <w:r w:rsidRPr="00B84BB8">
        <w:rPr>
          <w:rFonts w:asciiTheme="minorHAnsi" w:hAnsiTheme="minorHAnsi"/>
          <w:noProof/>
          <w:sz w:val="20"/>
          <w:szCs w:val="20"/>
          <w:lang w:eastAsia="ru-RU"/>
        </w:rPr>
        <w:t>”.</w:t>
      </w:r>
    </w:p>
    <w:p w:rsidR="00EC73BF" w:rsidRPr="00B84BB8" w:rsidRDefault="00EC73BF" w:rsidP="00103B69">
      <w:pPr>
        <w:rPr>
          <w:rFonts w:asciiTheme="minorHAnsi" w:hAnsiTheme="minorHAnsi"/>
          <w:noProof/>
          <w:sz w:val="16"/>
          <w:szCs w:val="16"/>
          <w:lang w:eastAsia="ru-RU"/>
        </w:rPr>
      </w:pPr>
    </w:p>
    <w:p w:rsidR="00EC73BF" w:rsidRPr="00B84BB8" w:rsidRDefault="00EC73BF" w:rsidP="00103B69">
      <w:pPr>
        <w:rPr>
          <w:rFonts w:asciiTheme="minorHAnsi" w:hAnsiTheme="minorHAnsi"/>
          <w:noProof/>
          <w:sz w:val="20"/>
          <w:szCs w:val="20"/>
          <w:lang w:eastAsia="ru-RU"/>
        </w:rPr>
      </w:pPr>
      <w:r w:rsidRPr="00B84BB8">
        <w:rPr>
          <w:rFonts w:asciiTheme="minorHAnsi" w:hAnsiTheme="minorHAnsi"/>
          <w:noProof/>
          <w:sz w:val="20"/>
          <w:szCs w:val="20"/>
          <w:lang w:eastAsia="ru-RU"/>
        </w:rPr>
        <w:t>Меню пользователя</w:t>
      </w:r>
    </w:p>
    <w:p w:rsidR="00EC73BF" w:rsidRPr="00B84BB8" w:rsidRDefault="00EC73BF" w:rsidP="00103B69">
      <w:pPr>
        <w:rPr>
          <w:rFonts w:asciiTheme="minorHAnsi" w:hAnsiTheme="minorHAnsi"/>
          <w:noProof/>
          <w:sz w:val="20"/>
          <w:szCs w:val="20"/>
          <w:lang w:eastAsia="ru-RU"/>
        </w:rPr>
      </w:pPr>
      <w:r w:rsidRPr="00B84BB8">
        <w:rPr>
          <w:rFonts w:asciiTheme="minorHAnsi" w:hAnsiTheme="minorHAnsi"/>
          <w:noProof/>
          <w:sz w:val="20"/>
          <w:szCs w:val="20"/>
          <w:lang w:eastAsia="ru-RU"/>
        </w:rPr>
        <w:t xml:space="preserve">При выключенном компрессоре удерживайте кнопку «Функция» нажатой не менее 5 секунд. </w:t>
      </w:r>
    </w:p>
    <w:p w:rsidR="00EC73BF" w:rsidRPr="00B84BB8" w:rsidRDefault="00EC73BF" w:rsidP="00103B69">
      <w:pPr>
        <w:rPr>
          <w:rFonts w:asciiTheme="minorHAnsi" w:hAnsiTheme="minorHAnsi"/>
          <w:noProof/>
          <w:sz w:val="16"/>
          <w:szCs w:val="16"/>
          <w:lang w:eastAsia="ru-RU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8"/>
        <w:gridCol w:w="2568"/>
        <w:gridCol w:w="1862"/>
        <w:gridCol w:w="1201"/>
        <w:gridCol w:w="1559"/>
        <w:gridCol w:w="1643"/>
      </w:tblGrid>
      <w:tr w:rsidR="00EC73BF" w:rsidRPr="00B84BB8" w:rsidTr="003F5E20">
        <w:tc>
          <w:tcPr>
            <w:tcW w:w="832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  <w:t>№</w:t>
            </w:r>
          </w:p>
          <w:p w:rsidR="00EC73BF" w:rsidRPr="00B84BB8" w:rsidRDefault="00EC73BF" w:rsidP="00A639C8">
            <w:pPr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912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  <w:t>Параметр</w:t>
            </w:r>
          </w:p>
        </w:tc>
        <w:tc>
          <w:tcPr>
            <w:tcW w:w="1248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1248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  <w:t>Мин. давление</w:t>
            </w:r>
          </w:p>
        </w:tc>
        <w:tc>
          <w:tcPr>
            <w:tcW w:w="1664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  <w:t>Значение по умолчанию</w:t>
            </w:r>
          </w:p>
        </w:tc>
        <w:tc>
          <w:tcPr>
            <w:tcW w:w="1667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  <w:t>Максимальная величина</w:t>
            </w:r>
          </w:p>
        </w:tc>
      </w:tr>
      <w:tr w:rsidR="00EC73BF" w:rsidRPr="00B84BB8" w:rsidTr="003F5E20">
        <w:tc>
          <w:tcPr>
            <w:tcW w:w="832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val="en-US"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val="en-US" w:eastAsia="ru-RU"/>
              </w:rPr>
              <w:t>U0</w:t>
            </w:r>
          </w:p>
        </w:tc>
        <w:tc>
          <w:tcPr>
            <w:tcW w:w="2912" w:type="dxa"/>
          </w:tcPr>
          <w:p w:rsidR="00EC73BF" w:rsidRPr="00B84BB8" w:rsidRDefault="00EC73BF" w:rsidP="00373AB9">
            <w:pPr>
              <w:rPr>
                <w:rFonts w:asciiTheme="minorHAnsi" w:hAnsiTheme="minorHAnsi"/>
                <w:noProof/>
                <w:sz w:val="20"/>
                <w:szCs w:val="20"/>
                <w:lang w:val="en-US"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Установленное давление без нагрузки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val="en-US" w:eastAsia="ru-RU"/>
              </w:rPr>
              <w:t xml:space="preserve"> (*)</w:t>
            </w:r>
          </w:p>
        </w:tc>
        <w:tc>
          <w:tcPr>
            <w:tcW w:w="1248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Бар</w:t>
            </w:r>
          </w:p>
        </w:tc>
        <w:tc>
          <w:tcPr>
            <w:tcW w:w="1248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0.5</w:t>
            </w:r>
          </w:p>
        </w:tc>
        <w:tc>
          <w:tcPr>
            <w:tcW w:w="1664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667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15,0</w:t>
            </w:r>
          </w:p>
        </w:tc>
      </w:tr>
      <w:tr w:rsidR="00EC73BF" w:rsidRPr="00B84BB8" w:rsidTr="003F5E20">
        <w:tc>
          <w:tcPr>
            <w:tcW w:w="832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val="en-US"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val="en-US" w:eastAsia="ru-RU"/>
              </w:rPr>
              <w:t>U1</w:t>
            </w:r>
          </w:p>
        </w:tc>
        <w:tc>
          <w:tcPr>
            <w:tcW w:w="2912" w:type="dxa"/>
          </w:tcPr>
          <w:p w:rsidR="00EC73BF" w:rsidRPr="00B84BB8" w:rsidRDefault="00EC73BF" w:rsidP="00373AB9">
            <w:p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Установленное давление с нагрузкой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val="en-US" w:eastAsia="ru-RU"/>
              </w:rPr>
              <w:t xml:space="preserve"> (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*</w:t>
            </w:r>
            <w:r w:rsidRPr="00B84BB8">
              <w:rPr>
                <w:rFonts w:asciiTheme="minorHAnsi" w:hAnsiTheme="minorHAnsi"/>
                <w:noProof/>
                <w:sz w:val="20"/>
                <w:szCs w:val="20"/>
                <w:lang w:val="en-US" w:eastAsia="ru-RU"/>
              </w:rPr>
              <w:t>*)</w:t>
            </w:r>
          </w:p>
        </w:tc>
        <w:tc>
          <w:tcPr>
            <w:tcW w:w="1248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Бар</w:t>
            </w:r>
          </w:p>
        </w:tc>
        <w:tc>
          <w:tcPr>
            <w:tcW w:w="1248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</w:p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64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</w:p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1667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(Установленное Р без нагрузки) – 0,5</w:t>
            </w:r>
          </w:p>
        </w:tc>
      </w:tr>
      <w:tr w:rsidR="00EC73BF" w:rsidRPr="00B84BB8" w:rsidTr="003F5E20">
        <w:tc>
          <w:tcPr>
            <w:tcW w:w="832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val="en-US"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val="en-US" w:eastAsia="ru-RU"/>
              </w:rPr>
              <w:t>U2</w:t>
            </w:r>
          </w:p>
        </w:tc>
        <w:tc>
          <w:tcPr>
            <w:tcW w:w="2912" w:type="dxa"/>
          </w:tcPr>
          <w:p w:rsidR="00EC73BF" w:rsidRPr="00B84BB8" w:rsidRDefault="00EC73BF" w:rsidP="00373AB9">
            <w:p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Единица измерения (***)</w:t>
            </w:r>
          </w:p>
        </w:tc>
        <w:tc>
          <w:tcPr>
            <w:tcW w:w="1248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Бар(фунт/кв.дюйм)</w:t>
            </w:r>
          </w:p>
        </w:tc>
        <w:tc>
          <w:tcPr>
            <w:tcW w:w="1248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64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7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1</w:t>
            </w:r>
          </w:p>
        </w:tc>
      </w:tr>
    </w:tbl>
    <w:p w:rsidR="00EC73BF" w:rsidRPr="00B84BB8" w:rsidRDefault="00EC73BF" w:rsidP="00103B69">
      <w:pPr>
        <w:rPr>
          <w:rFonts w:asciiTheme="minorHAnsi" w:hAnsiTheme="minorHAnsi"/>
          <w:noProof/>
          <w:sz w:val="16"/>
          <w:szCs w:val="16"/>
          <w:lang w:eastAsia="ru-RU"/>
        </w:rPr>
      </w:pPr>
    </w:p>
    <w:p w:rsidR="008E1D43" w:rsidRPr="00B84BB8" w:rsidRDefault="002528BD" w:rsidP="00103B69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</w:rPr>
        <w:t>-</w:t>
      </w:r>
      <w:r w:rsidR="008E1D43" w:rsidRPr="00B84BB8">
        <w:rPr>
          <w:rFonts w:asciiTheme="minorHAnsi" w:hAnsiTheme="minorHAnsi"/>
          <w:sz w:val="20"/>
          <w:szCs w:val="20"/>
        </w:rPr>
        <w:t xml:space="preserve"> </w:t>
      </w:r>
      <w:r w:rsidR="00EC73BF" w:rsidRPr="00B84BB8">
        <w:rPr>
          <w:rFonts w:asciiTheme="minorHAnsi" w:hAnsiTheme="minorHAnsi"/>
          <w:sz w:val="20"/>
          <w:szCs w:val="20"/>
        </w:rPr>
        <w:t xml:space="preserve">Для установки требуемого параметра используйте клавиши </w:t>
      </w:r>
      <w:r w:rsidR="00EC73BF" w:rsidRPr="00B84BB8">
        <w:rPr>
          <w:rFonts w:asciiTheme="minorHAnsi" w:hAnsiTheme="minorHAnsi"/>
          <w:sz w:val="20"/>
          <w:szCs w:val="20"/>
          <w:lang w:val="en-US"/>
        </w:rPr>
        <w:t>START</w:t>
      </w:r>
      <w:r w:rsidR="00EC73BF" w:rsidRPr="00B84BB8">
        <w:rPr>
          <w:rFonts w:asciiTheme="minorHAnsi" w:hAnsiTheme="minorHAnsi"/>
          <w:sz w:val="20"/>
          <w:szCs w:val="20"/>
        </w:rPr>
        <w:t xml:space="preserve"> (вперед) и </w:t>
      </w:r>
      <w:r w:rsidR="00EC73BF" w:rsidRPr="00B84BB8">
        <w:rPr>
          <w:rFonts w:asciiTheme="minorHAnsi" w:hAnsiTheme="minorHAnsi"/>
          <w:sz w:val="20"/>
          <w:szCs w:val="20"/>
          <w:lang w:val="en-US"/>
        </w:rPr>
        <w:t>RESET</w:t>
      </w:r>
      <w:r w:rsidR="00EC73BF" w:rsidRPr="00B84BB8">
        <w:rPr>
          <w:rFonts w:asciiTheme="minorHAnsi" w:hAnsiTheme="minorHAnsi"/>
          <w:sz w:val="20"/>
          <w:szCs w:val="20"/>
        </w:rPr>
        <w:t xml:space="preserve"> (назад),</w:t>
      </w:r>
    </w:p>
    <w:p w:rsidR="00EC73BF" w:rsidRPr="00B84BB8" w:rsidRDefault="002528BD" w:rsidP="00103B69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</w:rPr>
        <w:t>-</w:t>
      </w:r>
      <w:r w:rsidR="00EC73BF" w:rsidRPr="00B84BB8">
        <w:rPr>
          <w:rFonts w:asciiTheme="minorHAnsi" w:hAnsiTheme="minorHAnsi"/>
          <w:sz w:val="20"/>
          <w:szCs w:val="20"/>
        </w:rPr>
        <w:t xml:space="preserve"> Затем нажмите клавишу </w:t>
      </w:r>
      <w:r w:rsidR="00EC73BF" w:rsidRPr="00B84BB8">
        <w:rPr>
          <w:rFonts w:asciiTheme="minorHAnsi" w:hAnsiTheme="minorHAnsi"/>
          <w:sz w:val="20"/>
          <w:szCs w:val="20"/>
          <w:lang w:val="en-US"/>
        </w:rPr>
        <w:t>FUNCTION</w:t>
      </w:r>
      <w:r w:rsidR="00EC73BF" w:rsidRPr="00B84BB8">
        <w:rPr>
          <w:rFonts w:asciiTheme="minorHAnsi" w:hAnsiTheme="minorHAnsi"/>
          <w:sz w:val="20"/>
          <w:szCs w:val="20"/>
        </w:rPr>
        <w:t>, чтобы вывести на дисплей значение выбранного параметра.</w:t>
      </w:r>
    </w:p>
    <w:p w:rsidR="00EC73BF" w:rsidRPr="00B84BB8" w:rsidRDefault="002528BD" w:rsidP="00103B69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</w:rPr>
        <w:t>-</w:t>
      </w:r>
      <w:r w:rsidR="00EC73BF" w:rsidRPr="00B84BB8">
        <w:rPr>
          <w:rFonts w:asciiTheme="minorHAnsi" w:hAnsiTheme="minorHAnsi"/>
          <w:sz w:val="20"/>
          <w:szCs w:val="20"/>
        </w:rPr>
        <w:t xml:space="preserve"> для изменения величины используйте клавиши </w:t>
      </w:r>
      <w:r w:rsidR="00EC73BF" w:rsidRPr="00B84BB8">
        <w:rPr>
          <w:rFonts w:asciiTheme="minorHAnsi" w:hAnsiTheme="minorHAnsi"/>
          <w:sz w:val="20"/>
          <w:szCs w:val="20"/>
          <w:lang w:val="en-US"/>
        </w:rPr>
        <w:t>START</w:t>
      </w:r>
      <w:r w:rsidR="00EC73BF" w:rsidRPr="00B84BB8">
        <w:rPr>
          <w:rFonts w:asciiTheme="minorHAnsi" w:hAnsiTheme="minorHAnsi"/>
          <w:sz w:val="20"/>
          <w:szCs w:val="20"/>
        </w:rPr>
        <w:t xml:space="preserve"> (для увеличения) и </w:t>
      </w:r>
      <w:r w:rsidR="00EC73BF" w:rsidRPr="00B84BB8">
        <w:rPr>
          <w:rFonts w:asciiTheme="minorHAnsi" w:hAnsiTheme="minorHAnsi"/>
          <w:sz w:val="20"/>
          <w:szCs w:val="20"/>
          <w:lang w:val="en-US"/>
        </w:rPr>
        <w:t>RESET</w:t>
      </w:r>
      <w:r w:rsidR="00EC73BF" w:rsidRPr="00B84BB8">
        <w:rPr>
          <w:rFonts w:asciiTheme="minorHAnsi" w:hAnsiTheme="minorHAnsi"/>
          <w:sz w:val="20"/>
          <w:szCs w:val="20"/>
        </w:rPr>
        <w:t xml:space="preserve"> (для уменьшения). </w:t>
      </w:r>
    </w:p>
    <w:p w:rsidR="00EC73BF" w:rsidRPr="00B84BB8" w:rsidRDefault="002528BD" w:rsidP="00103B69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</w:rPr>
        <w:t>-</w:t>
      </w:r>
      <w:r w:rsidR="00EC73BF" w:rsidRPr="00B84BB8">
        <w:rPr>
          <w:rFonts w:asciiTheme="minorHAnsi" w:hAnsiTheme="minorHAnsi"/>
          <w:sz w:val="20"/>
          <w:szCs w:val="20"/>
        </w:rPr>
        <w:t xml:space="preserve"> Подтвердите установленную величину нажатием клавиши </w:t>
      </w:r>
      <w:r w:rsidR="00EC73BF" w:rsidRPr="00B84BB8">
        <w:rPr>
          <w:rFonts w:asciiTheme="minorHAnsi" w:hAnsiTheme="minorHAnsi"/>
          <w:sz w:val="20"/>
          <w:szCs w:val="20"/>
          <w:lang w:val="en-US"/>
        </w:rPr>
        <w:t>FUNCTION</w:t>
      </w:r>
      <w:r w:rsidR="00EC73BF" w:rsidRPr="00B84BB8">
        <w:rPr>
          <w:rFonts w:asciiTheme="minorHAnsi" w:hAnsiTheme="minorHAnsi"/>
          <w:sz w:val="20"/>
          <w:szCs w:val="20"/>
        </w:rPr>
        <w:t>.</w:t>
      </w:r>
    </w:p>
    <w:p w:rsidR="00EC73BF" w:rsidRPr="00B84BB8" w:rsidRDefault="002528BD" w:rsidP="00103B69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</w:rPr>
        <w:t>-</w:t>
      </w:r>
      <w:r w:rsidR="00EC73BF" w:rsidRPr="00B84BB8">
        <w:rPr>
          <w:rFonts w:asciiTheme="minorHAnsi" w:hAnsiTheme="minorHAnsi"/>
          <w:sz w:val="20"/>
          <w:szCs w:val="20"/>
        </w:rPr>
        <w:t xml:space="preserve"> Блок питания возвращается в главное меню, и через 5 секунд без нажатия какой-либо клавиши он возвращается к стандартному дисплею. </w:t>
      </w:r>
    </w:p>
    <w:p w:rsidR="00EC73BF" w:rsidRPr="00B84BB8" w:rsidRDefault="00EC73BF" w:rsidP="00103B69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</w:rPr>
        <w:t xml:space="preserve">(*) Установленное </w:t>
      </w:r>
      <w:proofErr w:type="spellStart"/>
      <w:r w:rsidRPr="00B84BB8">
        <w:rPr>
          <w:rFonts w:asciiTheme="minorHAnsi" w:hAnsiTheme="minorHAnsi"/>
          <w:sz w:val="20"/>
          <w:szCs w:val="20"/>
        </w:rPr>
        <w:t>безнагрузочное</w:t>
      </w:r>
      <w:proofErr w:type="spellEnd"/>
      <w:r w:rsidRPr="00B84BB8">
        <w:rPr>
          <w:rFonts w:asciiTheme="minorHAnsi" w:hAnsiTheme="minorHAnsi"/>
          <w:sz w:val="20"/>
          <w:szCs w:val="20"/>
        </w:rPr>
        <w:t xml:space="preserve"> давление: показывает величину давления, при которой компрессор запускает рабочий цикл без нагрузки. </w:t>
      </w:r>
    </w:p>
    <w:p w:rsidR="00EC73BF" w:rsidRPr="00B84BB8" w:rsidRDefault="00EC73BF" w:rsidP="00103B69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</w:rPr>
        <w:t xml:space="preserve">(**) Установленное нагрузочное давление: показывает величину давления, при которой компрессор снова выполняет сжатие воздуха. </w:t>
      </w:r>
    </w:p>
    <w:p w:rsidR="00EC73BF" w:rsidRPr="00B84BB8" w:rsidRDefault="00EC73BF" w:rsidP="00103B69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</w:rPr>
        <w:t>(***) 1 = бар, 0 = фунт./</w:t>
      </w:r>
      <w:proofErr w:type="spellStart"/>
      <w:r w:rsidRPr="00B84BB8">
        <w:rPr>
          <w:rFonts w:asciiTheme="minorHAnsi" w:hAnsiTheme="minorHAnsi"/>
          <w:sz w:val="20"/>
          <w:szCs w:val="20"/>
        </w:rPr>
        <w:t>кв.дюйм</w:t>
      </w:r>
      <w:proofErr w:type="spellEnd"/>
      <w:r w:rsidRPr="00B84BB8">
        <w:rPr>
          <w:rFonts w:asciiTheme="minorHAnsi" w:hAnsiTheme="minorHAnsi"/>
          <w:sz w:val="20"/>
          <w:szCs w:val="20"/>
        </w:rPr>
        <w:t xml:space="preserve">  </w:t>
      </w:r>
    </w:p>
    <w:p w:rsidR="00EC73BF" w:rsidRPr="00B84BB8" w:rsidRDefault="00EC73BF" w:rsidP="00103B69">
      <w:pPr>
        <w:rPr>
          <w:rFonts w:asciiTheme="minorHAnsi" w:hAnsiTheme="minorHAnsi"/>
          <w:b/>
          <w:sz w:val="20"/>
          <w:szCs w:val="20"/>
        </w:rPr>
      </w:pPr>
      <w:r w:rsidRPr="00B84BB8">
        <w:rPr>
          <w:rFonts w:asciiTheme="minorHAnsi" w:hAnsiTheme="minorHAnsi"/>
          <w:b/>
          <w:sz w:val="20"/>
          <w:szCs w:val="20"/>
        </w:rPr>
        <w:t xml:space="preserve">Меню поддержки </w:t>
      </w:r>
    </w:p>
    <w:p w:rsidR="00EC73BF" w:rsidRPr="00B84BB8" w:rsidRDefault="00EC73BF" w:rsidP="00103B69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</w:rPr>
        <w:t xml:space="preserve">Нижеприведенные </w:t>
      </w:r>
      <w:proofErr w:type="spellStart"/>
      <w:r w:rsidRPr="00B84BB8">
        <w:rPr>
          <w:rFonts w:asciiTheme="minorHAnsi" w:hAnsiTheme="minorHAnsi"/>
          <w:sz w:val="20"/>
          <w:szCs w:val="20"/>
        </w:rPr>
        <w:t>уставки</w:t>
      </w:r>
      <w:proofErr w:type="spellEnd"/>
      <w:r w:rsidRPr="00B84BB8">
        <w:rPr>
          <w:rFonts w:asciiTheme="minorHAnsi" w:hAnsiTheme="minorHAnsi"/>
          <w:sz w:val="20"/>
          <w:szCs w:val="20"/>
        </w:rPr>
        <w:t xml:space="preserve"> должны выполняться только лицами, допущенными к таким операциям.  </w:t>
      </w:r>
    </w:p>
    <w:p w:rsidR="00EC73BF" w:rsidRPr="00B84BB8" w:rsidRDefault="00EC73BF" w:rsidP="00103B69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</w:rPr>
        <w:t xml:space="preserve">При выключенном компрессоре или в аварийном положении удерживайте клавиши </w:t>
      </w:r>
      <w:r w:rsidRPr="00B84BB8">
        <w:rPr>
          <w:rFonts w:asciiTheme="minorHAnsi" w:hAnsiTheme="minorHAnsi"/>
          <w:sz w:val="20"/>
          <w:szCs w:val="20"/>
          <w:lang w:val="en-US"/>
        </w:rPr>
        <w:t>FUNCTION</w:t>
      </w:r>
      <w:r w:rsidRPr="00B84BB8">
        <w:rPr>
          <w:rFonts w:asciiTheme="minorHAnsi" w:hAnsiTheme="minorHAnsi"/>
          <w:sz w:val="20"/>
          <w:szCs w:val="20"/>
        </w:rPr>
        <w:t xml:space="preserve"> и </w:t>
      </w:r>
      <w:r w:rsidRPr="00B84BB8">
        <w:rPr>
          <w:rFonts w:asciiTheme="minorHAnsi" w:hAnsiTheme="minorHAnsi"/>
          <w:sz w:val="20"/>
          <w:szCs w:val="20"/>
          <w:lang w:val="en-US"/>
        </w:rPr>
        <w:t>RESET</w:t>
      </w:r>
      <w:r w:rsidRPr="00B84BB8">
        <w:rPr>
          <w:rFonts w:asciiTheme="minorHAnsi" w:hAnsiTheme="minorHAnsi"/>
          <w:sz w:val="20"/>
          <w:szCs w:val="20"/>
        </w:rPr>
        <w:t xml:space="preserve"> в нажатом положении не менее 5 сек., затем появится запрос на пароль.   </w:t>
      </w:r>
    </w:p>
    <w:tbl>
      <w:tblPr>
        <w:tblW w:w="9807" w:type="dxa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5"/>
        <w:gridCol w:w="3435"/>
        <w:gridCol w:w="1248"/>
        <w:gridCol w:w="1248"/>
        <w:gridCol w:w="1664"/>
        <w:gridCol w:w="1667"/>
      </w:tblGrid>
      <w:tr w:rsidR="00EC73BF" w:rsidRPr="00B84BB8" w:rsidTr="003F5E20">
        <w:tc>
          <w:tcPr>
            <w:tcW w:w="545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  <w:t>№</w:t>
            </w:r>
          </w:p>
          <w:p w:rsidR="00EC73BF" w:rsidRPr="00B84BB8" w:rsidRDefault="00EC73BF" w:rsidP="006D1E63">
            <w:pPr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3435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  <w:t>Параметр</w:t>
            </w:r>
          </w:p>
        </w:tc>
        <w:tc>
          <w:tcPr>
            <w:tcW w:w="1248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1248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  <w:t>Мин. давление</w:t>
            </w:r>
          </w:p>
        </w:tc>
        <w:tc>
          <w:tcPr>
            <w:tcW w:w="1664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  <w:t>Значение по умолчанию</w:t>
            </w:r>
          </w:p>
        </w:tc>
        <w:tc>
          <w:tcPr>
            <w:tcW w:w="1667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b/>
                <w:noProof/>
                <w:sz w:val="20"/>
                <w:szCs w:val="20"/>
                <w:lang w:eastAsia="ru-RU"/>
              </w:rPr>
              <w:t>Максимальная величина</w:t>
            </w:r>
          </w:p>
        </w:tc>
      </w:tr>
      <w:tr w:rsidR="00EC73BF" w:rsidRPr="00B84BB8" w:rsidTr="003F5E20">
        <w:tc>
          <w:tcPr>
            <w:tcW w:w="545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А0</w:t>
            </w:r>
          </w:p>
        </w:tc>
        <w:tc>
          <w:tcPr>
            <w:tcW w:w="3435" w:type="dxa"/>
          </w:tcPr>
          <w:p w:rsidR="00EC73BF" w:rsidRPr="00B84BB8" w:rsidRDefault="00EC73BF" w:rsidP="006D1E63">
            <w:p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Температура включения вентилятора</w:t>
            </w:r>
          </w:p>
        </w:tc>
        <w:tc>
          <w:tcPr>
            <w:tcW w:w="1248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°С</w:t>
            </w:r>
          </w:p>
        </w:tc>
        <w:tc>
          <w:tcPr>
            <w:tcW w:w="1248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64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667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150</w:t>
            </w:r>
          </w:p>
        </w:tc>
      </w:tr>
      <w:tr w:rsidR="00EC73BF" w:rsidRPr="00B84BB8" w:rsidTr="003F5E20">
        <w:tc>
          <w:tcPr>
            <w:tcW w:w="545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А1</w:t>
            </w:r>
          </w:p>
        </w:tc>
        <w:tc>
          <w:tcPr>
            <w:tcW w:w="3435" w:type="dxa"/>
          </w:tcPr>
          <w:p w:rsidR="00EC73BF" w:rsidRPr="00B84BB8" w:rsidRDefault="00EC73BF" w:rsidP="006D1E63">
            <w:p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Время без нагрузки</w:t>
            </w:r>
          </w:p>
        </w:tc>
        <w:tc>
          <w:tcPr>
            <w:tcW w:w="1248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сек.</w:t>
            </w:r>
          </w:p>
        </w:tc>
        <w:tc>
          <w:tcPr>
            <w:tcW w:w="1248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664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667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900</w:t>
            </w:r>
          </w:p>
        </w:tc>
      </w:tr>
      <w:tr w:rsidR="00EC73BF" w:rsidRPr="00B84BB8" w:rsidTr="003F5E20">
        <w:tc>
          <w:tcPr>
            <w:tcW w:w="545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А2</w:t>
            </w:r>
          </w:p>
        </w:tc>
        <w:tc>
          <w:tcPr>
            <w:tcW w:w="3435" w:type="dxa"/>
          </w:tcPr>
          <w:p w:rsidR="00EC73BF" w:rsidRPr="00B84BB8" w:rsidRDefault="00EC73BF" w:rsidP="006D1E63">
            <w:p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Время задержки в фазе останова</w:t>
            </w:r>
          </w:p>
        </w:tc>
        <w:tc>
          <w:tcPr>
            <w:tcW w:w="1248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сек.</w:t>
            </w:r>
          </w:p>
        </w:tc>
        <w:tc>
          <w:tcPr>
            <w:tcW w:w="1248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664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667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900</w:t>
            </w:r>
          </w:p>
        </w:tc>
      </w:tr>
      <w:tr w:rsidR="00EC73BF" w:rsidRPr="00B84BB8" w:rsidTr="003F5E20">
        <w:tc>
          <w:tcPr>
            <w:tcW w:w="545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lastRenderedPageBreak/>
              <w:t>А3</w:t>
            </w:r>
          </w:p>
        </w:tc>
        <w:tc>
          <w:tcPr>
            <w:tcW w:w="3435" w:type="dxa"/>
          </w:tcPr>
          <w:p w:rsidR="00EC73BF" w:rsidRPr="00B84BB8" w:rsidRDefault="00EC73BF" w:rsidP="006D1E63">
            <w:p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Включение датчика давления (*)</w:t>
            </w:r>
          </w:p>
        </w:tc>
        <w:tc>
          <w:tcPr>
            <w:tcW w:w="1248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64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7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1</w:t>
            </w:r>
          </w:p>
        </w:tc>
      </w:tr>
      <w:tr w:rsidR="00EC73BF" w:rsidRPr="00B84BB8" w:rsidTr="003F5E20">
        <w:tc>
          <w:tcPr>
            <w:tcW w:w="545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А4</w:t>
            </w:r>
          </w:p>
        </w:tc>
        <w:tc>
          <w:tcPr>
            <w:tcW w:w="3435" w:type="dxa"/>
          </w:tcPr>
          <w:p w:rsidR="00EC73BF" w:rsidRPr="00B84BB8" w:rsidRDefault="00EC73BF" w:rsidP="006D1E63">
            <w:p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Включение датчика температуры (*)</w:t>
            </w:r>
          </w:p>
        </w:tc>
        <w:tc>
          <w:tcPr>
            <w:tcW w:w="1248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64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7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1</w:t>
            </w:r>
          </w:p>
        </w:tc>
      </w:tr>
      <w:tr w:rsidR="00EC73BF" w:rsidRPr="00B84BB8" w:rsidTr="003F5E20">
        <w:tc>
          <w:tcPr>
            <w:tcW w:w="545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А5</w:t>
            </w:r>
          </w:p>
        </w:tc>
        <w:tc>
          <w:tcPr>
            <w:tcW w:w="3435" w:type="dxa"/>
          </w:tcPr>
          <w:p w:rsidR="00EC73BF" w:rsidRPr="00B84BB8" w:rsidRDefault="00EC73BF" w:rsidP="006D1E63">
            <w:p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Включение автоматического пуска(*)</w:t>
            </w:r>
          </w:p>
        </w:tc>
        <w:tc>
          <w:tcPr>
            <w:tcW w:w="1248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64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67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1</w:t>
            </w:r>
          </w:p>
        </w:tc>
      </w:tr>
      <w:tr w:rsidR="00EC73BF" w:rsidRPr="00B84BB8" w:rsidTr="003F5E20">
        <w:tc>
          <w:tcPr>
            <w:tcW w:w="545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А6</w:t>
            </w:r>
          </w:p>
        </w:tc>
        <w:tc>
          <w:tcPr>
            <w:tcW w:w="3435" w:type="dxa"/>
          </w:tcPr>
          <w:p w:rsidR="00EC73BF" w:rsidRPr="00B84BB8" w:rsidRDefault="00EC73BF" w:rsidP="006D1E63">
            <w:p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Включение чередования фаз (*)</w:t>
            </w:r>
          </w:p>
        </w:tc>
        <w:tc>
          <w:tcPr>
            <w:tcW w:w="1248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64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7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1</w:t>
            </w:r>
          </w:p>
        </w:tc>
      </w:tr>
      <w:tr w:rsidR="00EC73BF" w:rsidRPr="00B84BB8" w:rsidTr="003F5E20">
        <w:tc>
          <w:tcPr>
            <w:tcW w:w="545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А7</w:t>
            </w:r>
          </w:p>
        </w:tc>
        <w:tc>
          <w:tcPr>
            <w:tcW w:w="3435" w:type="dxa"/>
          </w:tcPr>
          <w:p w:rsidR="00EC73BF" w:rsidRPr="00B84BB8" w:rsidRDefault="00EC73BF" w:rsidP="006D1E63">
            <w:p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Истечение срока масла</w:t>
            </w:r>
          </w:p>
        </w:tc>
        <w:tc>
          <w:tcPr>
            <w:tcW w:w="1248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часов</w:t>
            </w:r>
          </w:p>
        </w:tc>
        <w:tc>
          <w:tcPr>
            <w:tcW w:w="1248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64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667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65536</w:t>
            </w:r>
          </w:p>
        </w:tc>
      </w:tr>
      <w:tr w:rsidR="00EC73BF" w:rsidRPr="00B84BB8" w:rsidTr="003F5E20">
        <w:tc>
          <w:tcPr>
            <w:tcW w:w="545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А8</w:t>
            </w:r>
          </w:p>
        </w:tc>
        <w:tc>
          <w:tcPr>
            <w:tcW w:w="3435" w:type="dxa"/>
          </w:tcPr>
          <w:p w:rsidR="00EC73BF" w:rsidRPr="00B84BB8" w:rsidRDefault="00EC73BF" w:rsidP="006D1E63">
            <w:p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Истечение срока масляного фильтра</w:t>
            </w:r>
          </w:p>
        </w:tc>
        <w:tc>
          <w:tcPr>
            <w:tcW w:w="1248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часов</w:t>
            </w:r>
          </w:p>
        </w:tc>
        <w:tc>
          <w:tcPr>
            <w:tcW w:w="1248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64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667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65536</w:t>
            </w:r>
          </w:p>
        </w:tc>
      </w:tr>
      <w:tr w:rsidR="00EC73BF" w:rsidRPr="00B84BB8" w:rsidTr="003F5E20">
        <w:tc>
          <w:tcPr>
            <w:tcW w:w="545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А9</w:t>
            </w:r>
          </w:p>
        </w:tc>
        <w:tc>
          <w:tcPr>
            <w:tcW w:w="3435" w:type="dxa"/>
          </w:tcPr>
          <w:p w:rsidR="00EC73BF" w:rsidRPr="00B84BB8" w:rsidRDefault="00EC73BF" w:rsidP="006D1E63">
            <w:p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Срок службы воздушного фильтра</w:t>
            </w:r>
          </w:p>
        </w:tc>
        <w:tc>
          <w:tcPr>
            <w:tcW w:w="1248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часов</w:t>
            </w:r>
          </w:p>
        </w:tc>
        <w:tc>
          <w:tcPr>
            <w:tcW w:w="1248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64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667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65536</w:t>
            </w:r>
          </w:p>
        </w:tc>
      </w:tr>
      <w:tr w:rsidR="00EC73BF" w:rsidRPr="00B84BB8" w:rsidTr="003F5E20">
        <w:tc>
          <w:tcPr>
            <w:tcW w:w="545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А10</w:t>
            </w:r>
          </w:p>
        </w:tc>
        <w:tc>
          <w:tcPr>
            <w:tcW w:w="3435" w:type="dxa"/>
          </w:tcPr>
          <w:p w:rsidR="00EC73BF" w:rsidRPr="00B84BB8" w:rsidRDefault="00EC73BF" w:rsidP="006D1E63">
            <w:p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 xml:space="preserve">Срок службы маслосепаратора </w:t>
            </w:r>
          </w:p>
        </w:tc>
        <w:tc>
          <w:tcPr>
            <w:tcW w:w="1248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часов</w:t>
            </w:r>
          </w:p>
        </w:tc>
        <w:tc>
          <w:tcPr>
            <w:tcW w:w="1248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64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667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65536</w:t>
            </w:r>
          </w:p>
        </w:tc>
      </w:tr>
      <w:tr w:rsidR="00EC73BF" w:rsidRPr="00B84BB8" w:rsidTr="003F5E20">
        <w:tc>
          <w:tcPr>
            <w:tcW w:w="545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А11</w:t>
            </w:r>
          </w:p>
        </w:tc>
        <w:tc>
          <w:tcPr>
            <w:tcW w:w="3435" w:type="dxa"/>
          </w:tcPr>
          <w:p w:rsidR="00EC73BF" w:rsidRPr="00B84BB8" w:rsidRDefault="00EC73BF" w:rsidP="006D1E63">
            <w:p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Всего часов (**)</w:t>
            </w:r>
          </w:p>
        </w:tc>
        <w:tc>
          <w:tcPr>
            <w:tcW w:w="1248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часов</w:t>
            </w:r>
          </w:p>
        </w:tc>
        <w:tc>
          <w:tcPr>
            <w:tcW w:w="1248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64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67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65536</w:t>
            </w:r>
          </w:p>
        </w:tc>
      </w:tr>
      <w:tr w:rsidR="00EC73BF" w:rsidRPr="00B84BB8" w:rsidTr="003F5E20">
        <w:tc>
          <w:tcPr>
            <w:tcW w:w="545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А12</w:t>
            </w:r>
          </w:p>
        </w:tc>
        <w:tc>
          <w:tcPr>
            <w:tcW w:w="3435" w:type="dxa"/>
          </w:tcPr>
          <w:p w:rsidR="00EC73BF" w:rsidRPr="00B84BB8" w:rsidRDefault="00EC73BF" w:rsidP="006D1E63">
            <w:pPr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Часов с нагрузкой (**)</w:t>
            </w:r>
          </w:p>
        </w:tc>
        <w:tc>
          <w:tcPr>
            <w:tcW w:w="1248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часов</w:t>
            </w:r>
          </w:p>
        </w:tc>
        <w:tc>
          <w:tcPr>
            <w:tcW w:w="1248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64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67" w:type="dxa"/>
          </w:tcPr>
          <w:p w:rsidR="00EC73BF" w:rsidRPr="00B84BB8" w:rsidRDefault="00EC73BF" w:rsidP="003F5E20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</w:pPr>
            <w:r w:rsidRPr="00B84BB8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t>65536</w:t>
            </w:r>
          </w:p>
        </w:tc>
      </w:tr>
    </w:tbl>
    <w:p w:rsidR="00EC73BF" w:rsidRPr="00B84BB8" w:rsidRDefault="00EC73BF" w:rsidP="00103B69">
      <w:pPr>
        <w:rPr>
          <w:rFonts w:asciiTheme="minorHAnsi" w:hAnsiTheme="minorHAnsi"/>
          <w:b/>
          <w:sz w:val="16"/>
          <w:szCs w:val="16"/>
        </w:rPr>
      </w:pPr>
    </w:p>
    <w:p w:rsidR="00EC73BF" w:rsidRPr="00B84BB8" w:rsidRDefault="00EC73BF" w:rsidP="00103B69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</w:rPr>
        <w:t xml:space="preserve">(*) 1 = задействовано ; 0 = отменено </w:t>
      </w:r>
    </w:p>
    <w:p w:rsidR="00EC73BF" w:rsidRPr="00B84BB8" w:rsidRDefault="00EC73BF" w:rsidP="00103B69">
      <w:pPr>
        <w:rPr>
          <w:rFonts w:asciiTheme="minorHAnsi" w:hAnsiTheme="minorHAnsi"/>
          <w:sz w:val="16"/>
          <w:szCs w:val="16"/>
        </w:rPr>
      </w:pPr>
    </w:p>
    <w:p w:rsidR="00EC73BF" w:rsidRPr="00B84BB8" w:rsidRDefault="00EC73BF" w:rsidP="00D25BBD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</w:rPr>
        <w:t xml:space="preserve">* Для установки требуемого параметра используйте клавиши </w:t>
      </w:r>
      <w:r w:rsidRPr="00B84BB8">
        <w:rPr>
          <w:rFonts w:asciiTheme="minorHAnsi" w:hAnsiTheme="minorHAnsi"/>
          <w:sz w:val="20"/>
          <w:szCs w:val="20"/>
          <w:lang w:val="en-US"/>
        </w:rPr>
        <w:t>START</w:t>
      </w:r>
      <w:r w:rsidRPr="00B84BB8">
        <w:rPr>
          <w:rFonts w:asciiTheme="minorHAnsi" w:hAnsiTheme="minorHAnsi"/>
          <w:sz w:val="20"/>
          <w:szCs w:val="20"/>
        </w:rPr>
        <w:t xml:space="preserve"> (вперед) и </w:t>
      </w:r>
      <w:r w:rsidRPr="00B84BB8">
        <w:rPr>
          <w:rFonts w:asciiTheme="minorHAnsi" w:hAnsiTheme="minorHAnsi"/>
          <w:sz w:val="20"/>
          <w:szCs w:val="20"/>
          <w:lang w:val="en-US"/>
        </w:rPr>
        <w:t>RESET</w:t>
      </w:r>
      <w:r w:rsidRPr="00B84BB8">
        <w:rPr>
          <w:rFonts w:asciiTheme="minorHAnsi" w:hAnsiTheme="minorHAnsi"/>
          <w:sz w:val="20"/>
          <w:szCs w:val="20"/>
        </w:rPr>
        <w:t xml:space="preserve"> (назад),</w:t>
      </w:r>
    </w:p>
    <w:p w:rsidR="00EC73BF" w:rsidRPr="00B84BB8" w:rsidRDefault="00EC73BF" w:rsidP="00D25BBD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</w:rPr>
        <w:t xml:space="preserve">* Затем нажмите клавишу </w:t>
      </w:r>
      <w:r w:rsidRPr="00B84BB8">
        <w:rPr>
          <w:rFonts w:asciiTheme="minorHAnsi" w:hAnsiTheme="minorHAnsi"/>
          <w:sz w:val="20"/>
          <w:szCs w:val="20"/>
          <w:lang w:val="en-US"/>
        </w:rPr>
        <w:t>FUNCTION</w:t>
      </w:r>
      <w:r w:rsidRPr="00B84BB8">
        <w:rPr>
          <w:rFonts w:asciiTheme="minorHAnsi" w:hAnsiTheme="minorHAnsi"/>
          <w:sz w:val="20"/>
          <w:szCs w:val="20"/>
        </w:rPr>
        <w:t>, чтобы вывести на дисплей значение выбранного параметра.</w:t>
      </w:r>
    </w:p>
    <w:p w:rsidR="00EC73BF" w:rsidRPr="00B84BB8" w:rsidRDefault="0044132F" w:rsidP="00D25BBD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</w:rPr>
        <w:t>* Д</w:t>
      </w:r>
      <w:r w:rsidR="00EC73BF" w:rsidRPr="00B84BB8">
        <w:rPr>
          <w:rFonts w:asciiTheme="minorHAnsi" w:hAnsiTheme="minorHAnsi"/>
          <w:sz w:val="20"/>
          <w:szCs w:val="20"/>
        </w:rPr>
        <w:t xml:space="preserve">ля изменения величины используйте клавиши </w:t>
      </w:r>
      <w:r w:rsidR="00EC73BF" w:rsidRPr="00B84BB8">
        <w:rPr>
          <w:rFonts w:asciiTheme="minorHAnsi" w:hAnsiTheme="minorHAnsi"/>
          <w:sz w:val="20"/>
          <w:szCs w:val="20"/>
          <w:lang w:val="en-US"/>
        </w:rPr>
        <w:t>START</w:t>
      </w:r>
      <w:r w:rsidR="00EC73BF" w:rsidRPr="00B84BB8">
        <w:rPr>
          <w:rFonts w:asciiTheme="minorHAnsi" w:hAnsiTheme="minorHAnsi"/>
          <w:sz w:val="20"/>
          <w:szCs w:val="20"/>
        </w:rPr>
        <w:t xml:space="preserve"> (для увеличения) и </w:t>
      </w:r>
      <w:r w:rsidR="00EC73BF" w:rsidRPr="00B84BB8">
        <w:rPr>
          <w:rFonts w:asciiTheme="minorHAnsi" w:hAnsiTheme="minorHAnsi"/>
          <w:sz w:val="20"/>
          <w:szCs w:val="20"/>
          <w:lang w:val="en-US"/>
        </w:rPr>
        <w:t>RESET</w:t>
      </w:r>
      <w:r w:rsidR="00EC73BF" w:rsidRPr="00B84BB8">
        <w:rPr>
          <w:rFonts w:asciiTheme="minorHAnsi" w:hAnsiTheme="minorHAnsi"/>
          <w:sz w:val="20"/>
          <w:szCs w:val="20"/>
        </w:rPr>
        <w:t xml:space="preserve"> (для уменьшения). </w:t>
      </w:r>
    </w:p>
    <w:p w:rsidR="00EC73BF" w:rsidRPr="00B84BB8" w:rsidRDefault="00EC73BF" w:rsidP="00D25BBD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</w:rPr>
        <w:t xml:space="preserve">* Подтвердите установленную величину нажатием клавиши </w:t>
      </w:r>
      <w:r w:rsidRPr="00B84BB8">
        <w:rPr>
          <w:rFonts w:asciiTheme="minorHAnsi" w:hAnsiTheme="minorHAnsi"/>
          <w:sz w:val="20"/>
          <w:szCs w:val="20"/>
          <w:lang w:val="en-US"/>
        </w:rPr>
        <w:t>FUNCTION</w:t>
      </w:r>
      <w:r w:rsidRPr="00B84BB8">
        <w:rPr>
          <w:rFonts w:asciiTheme="minorHAnsi" w:hAnsiTheme="minorHAnsi"/>
          <w:sz w:val="20"/>
          <w:szCs w:val="20"/>
        </w:rPr>
        <w:t>.</w:t>
      </w:r>
    </w:p>
    <w:p w:rsidR="00EC73BF" w:rsidRPr="00B84BB8" w:rsidRDefault="00EC73BF" w:rsidP="00D25BBD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</w:rPr>
        <w:t xml:space="preserve">* Блок питания возвращается в главное меню, и через 5 секунд без нажатия какой-либо клавиши он возвращается к стандартному дисплею. </w:t>
      </w:r>
    </w:p>
    <w:p w:rsidR="00EC73BF" w:rsidRPr="00B84BB8" w:rsidRDefault="00EC73BF" w:rsidP="00103B69">
      <w:pPr>
        <w:rPr>
          <w:rFonts w:asciiTheme="minorHAnsi" w:hAnsiTheme="minorHAnsi"/>
          <w:sz w:val="22"/>
          <w:szCs w:val="22"/>
        </w:rPr>
      </w:pPr>
    </w:p>
    <w:p w:rsidR="00EC73BF" w:rsidRPr="00B84BB8" w:rsidRDefault="00EC73BF" w:rsidP="00990A38">
      <w:pPr>
        <w:jc w:val="center"/>
        <w:rPr>
          <w:rFonts w:asciiTheme="minorHAnsi" w:hAnsiTheme="minorHAnsi"/>
          <w:b/>
        </w:rPr>
      </w:pPr>
      <w:r w:rsidRPr="00B84BB8">
        <w:rPr>
          <w:rFonts w:asciiTheme="minorHAnsi" w:hAnsiTheme="minorHAnsi"/>
          <w:b/>
        </w:rPr>
        <w:t>АВАРИЙНЫЕ СИГНАЛЫ</w:t>
      </w:r>
    </w:p>
    <w:p w:rsidR="00EC73BF" w:rsidRPr="00BF65E0" w:rsidRDefault="0071010E" w:rsidP="00103B69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DE886A" wp14:editId="24244EAF">
                <wp:simplePos x="0" y="0"/>
                <wp:positionH relativeFrom="column">
                  <wp:posOffset>-571500</wp:posOffset>
                </wp:positionH>
                <wp:positionV relativeFrom="paragraph">
                  <wp:posOffset>42545</wp:posOffset>
                </wp:positionV>
                <wp:extent cx="469265" cy="386715"/>
                <wp:effectExtent l="3810" t="0" r="3175" b="0"/>
                <wp:wrapNone/>
                <wp:docPr id="2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65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4BB8" w:rsidRPr="001E7CC1" w:rsidRDefault="00B84BB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6E71E7D" wp14:editId="2B898930">
                                  <wp:extent cx="285750" cy="292100"/>
                                  <wp:effectExtent l="0" t="0" r="0" b="0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29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45" type="#_x0000_t202" style="position:absolute;margin-left:-45pt;margin-top:3.35pt;width:36.95pt;height:30.4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" stroked="f">
                <v:textbox style="mso-fit-shape-to-text:t">
                  <w:txbxContent>
                    <w:p w:rsidR="00B84BB8" w:rsidRPr="001E7CC1" w:rsidRDefault="00B84BB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6E71E7D" wp14:editId="2B898930">
                            <wp:extent cx="285750" cy="292100"/>
                            <wp:effectExtent l="0" t="0" r="0" b="0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29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C73BF" w:rsidRPr="00BF65E0" w:rsidRDefault="00EC73BF" w:rsidP="00103B69">
      <w:pPr>
        <w:rPr>
          <w:rFonts w:asciiTheme="minorHAnsi" w:hAnsiTheme="minorHAnsi"/>
          <w:sz w:val="20"/>
          <w:szCs w:val="20"/>
        </w:rPr>
      </w:pPr>
      <w:r w:rsidRPr="00BF65E0">
        <w:rPr>
          <w:rFonts w:asciiTheme="minorHAnsi" w:hAnsiTheme="minorHAnsi"/>
          <w:sz w:val="20"/>
          <w:szCs w:val="20"/>
        </w:rPr>
        <w:t xml:space="preserve">В период нормальной работы компрессора возможно появление следующих сигналов: </w:t>
      </w:r>
    </w:p>
    <w:p w:rsidR="00EC73BF" w:rsidRPr="00BF65E0" w:rsidRDefault="00EC73BF" w:rsidP="00103B69">
      <w:pPr>
        <w:rPr>
          <w:rFonts w:asciiTheme="minorHAnsi" w:hAnsiTheme="minorHAnsi"/>
          <w:sz w:val="20"/>
          <w:szCs w:val="20"/>
        </w:rPr>
      </w:pPr>
    </w:p>
    <w:p w:rsidR="00EC73BF" w:rsidRPr="00BF65E0" w:rsidRDefault="00EC73BF" w:rsidP="00103B69">
      <w:pPr>
        <w:rPr>
          <w:rFonts w:asciiTheme="minorHAnsi" w:hAnsiTheme="minorHAnsi"/>
          <w:sz w:val="20"/>
          <w:szCs w:val="20"/>
          <w:u w:val="single"/>
        </w:rPr>
      </w:pPr>
      <w:r w:rsidRPr="00BF65E0">
        <w:rPr>
          <w:rFonts w:asciiTheme="minorHAnsi" w:hAnsiTheme="minorHAnsi"/>
          <w:sz w:val="20"/>
          <w:szCs w:val="20"/>
          <w:u w:val="single"/>
        </w:rPr>
        <w:t>Предупредительные лампы аварийных сигналов (Рис. 5):</w:t>
      </w:r>
    </w:p>
    <w:p w:rsidR="00EC73BF" w:rsidRPr="00BF65E0" w:rsidRDefault="00EC73BF" w:rsidP="00103B69">
      <w:pPr>
        <w:rPr>
          <w:rFonts w:asciiTheme="minorHAnsi" w:hAnsiTheme="minorHAnsi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76"/>
        <w:gridCol w:w="8595"/>
      </w:tblGrid>
      <w:tr w:rsidR="00EC73BF" w:rsidRPr="00BF65E0" w:rsidTr="00421797">
        <w:tc>
          <w:tcPr>
            <w:tcW w:w="736" w:type="dxa"/>
          </w:tcPr>
          <w:p w:rsidR="00EC73BF" w:rsidRPr="00BF65E0" w:rsidRDefault="0071010E" w:rsidP="00103B69">
            <w:pPr>
              <w:rPr>
                <w:rFonts w:asciiTheme="minorHAnsi" w:hAnsiTheme="minorHAnsi"/>
                <w:sz w:val="20"/>
                <w:szCs w:val="20"/>
              </w:rPr>
            </w:pPr>
            <w:r w:rsidRPr="00BF65E0">
              <w:rPr>
                <w:rFonts w:asciiTheme="minorHAnsi" w:hAnsiTheme="min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5A3678B" wp14:editId="68C80195">
                  <wp:extent cx="482600" cy="26479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5" w:type="dxa"/>
          </w:tcPr>
          <w:p w:rsidR="00EC73BF" w:rsidRPr="00BF65E0" w:rsidRDefault="00EC73BF" w:rsidP="00103B69">
            <w:pPr>
              <w:rPr>
                <w:rFonts w:asciiTheme="minorHAnsi" w:hAnsiTheme="minorHAnsi"/>
                <w:sz w:val="20"/>
                <w:szCs w:val="20"/>
              </w:rPr>
            </w:pPr>
            <w:r w:rsidRPr="00BF65E0">
              <w:rPr>
                <w:rFonts w:asciiTheme="minorHAnsi" w:hAnsiTheme="minorHAnsi"/>
                <w:sz w:val="20"/>
                <w:szCs w:val="20"/>
              </w:rPr>
              <w:t>Техническое обслуживание</w:t>
            </w:r>
          </w:p>
          <w:p w:rsidR="00EC73BF" w:rsidRPr="00BF65E0" w:rsidRDefault="00EC73BF" w:rsidP="00103B69">
            <w:pPr>
              <w:rPr>
                <w:rFonts w:asciiTheme="minorHAnsi" w:hAnsiTheme="minorHAnsi"/>
                <w:sz w:val="20"/>
                <w:szCs w:val="20"/>
              </w:rPr>
            </w:pPr>
            <w:r w:rsidRPr="00BF65E0">
              <w:rPr>
                <w:rFonts w:asciiTheme="minorHAnsi" w:hAnsiTheme="minorHAnsi"/>
                <w:sz w:val="20"/>
                <w:szCs w:val="20"/>
              </w:rPr>
              <w:t>Эта предупредительная лампа загорается для указания необходимости проведения ТО.</w:t>
            </w:r>
          </w:p>
          <w:p w:rsidR="00EC73BF" w:rsidRPr="00BF65E0" w:rsidRDefault="00EC73BF" w:rsidP="00103B69">
            <w:pPr>
              <w:rPr>
                <w:rFonts w:asciiTheme="minorHAnsi" w:hAnsiTheme="minorHAnsi"/>
                <w:sz w:val="20"/>
                <w:szCs w:val="20"/>
              </w:rPr>
            </w:pPr>
            <w:r w:rsidRPr="00BF65E0">
              <w:rPr>
                <w:rFonts w:asciiTheme="minorHAnsi" w:hAnsiTheme="minorHAnsi"/>
                <w:sz w:val="20"/>
                <w:szCs w:val="20"/>
              </w:rPr>
              <w:t xml:space="preserve">Эта предупредительная лампа указывает на неправильное электрическое соединение. Компрессор блокируется. Проверьте соединение силового кабеля и на выводах электрической панели компрессора. </w:t>
            </w:r>
          </w:p>
          <w:p w:rsidR="0044132F" w:rsidRPr="00BF65E0" w:rsidRDefault="00EC73BF" w:rsidP="00103B69">
            <w:pPr>
              <w:rPr>
                <w:rFonts w:asciiTheme="minorHAnsi" w:hAnsiTheme="minorHAnsi"/>
                <w:sz w:val="20"/>
                <w:szCs w:val="20"/>
              </w:rPr>
            </w:pPr>
            <w:r w:rsidRPr="00BF65E0">
              <w:rPr>
                <w:rFonts w:asciiTheme="minorHAnsi" w:hAnsiTheme="minorHAnsi"/>
                <w:sz w:val="20"/>
                <w:szCs w:val="20"/>
              </w:rPr>
              <w:t xml:space="preserve">Температура масла. Мигающее горение лампы указывает на предаварийное состояние без блокирования компрессора. При постоянном горении данной лампы компрессор блокируется. Дайте компрессору остынуть и проверьте уровень масла. </w:t>
            </w:r>
          </w:p>
          <w:p w:rsidR="00EC73BF" w:rsidRPr="00BF65E0" w:rsidRDefault="00EC73BF" w:rsidP="00103B69">
            <w:pPr>
              <w:rPr>
                <w:rFonts w:asciiTheme="minorHAnsi" w:hAnsiTheme="minorHAnsi"/>
                <w:sz w:val="20"/>
                <w:szCs w:val="20"/>
              </w:rPr>
            </w:pPr>
            <w:r w:rsidRPr="00BF65E0">
              <w:rPr>
                <w:rFonts w:asciiTheme="minorHAnsi" w:hAnsiTheme="minorHAnsi"/>
                <w:sz w:val="20"/>
                <w:szCs w:val="20"/>
              </w:rPr>
              <w:t xml:space="preserve">Превышение максимальной температуры двигателя. Компрессор заблокирован.  </w:t>
            </w:r>
          </w:p>
          <w:p w:rsidR="00EC73BF" w:rsidRPr="00BF65E0" w:rsidRDefault="00EC73BF" w:rsidP="00103B69">
            <w:pPr>
              <w:rPr>
                <w:rFonts w:asciiTheme="minorHAnsi" w:hAnsiTheme="minorHAnsi"/>
                <w:sz w:val="20"/>
                <w:szCs w:val="20"/>
              </w:rPr>
            </w:pPr>
            <w:r w:rsidRPr="00BF65E0">
              <w:rPr>
                <w:rFonts w:asciiTheme="minorHAnsi" w:hAnsiTheme="minorHAnsi"/>
                <w:sz w:val="20"/>
                <w:szCs w:val="20"/>
              </w:rPr>
              <w:t xml:space="preserve">Дайте компрессору остынуть и проверьте </w:t>
            </w:r>
            <w:proofErr w:type="spellStart"/>
            <w:r w:rsidRPr="00BF65E0">
              <w:rPr>
                <w:rFonts w:asciiTheme="minorHAnsi" w:hAnsiTheme="minorHAnsi"/>
                <w:sz w:val="20"/>
                <w:szCs w:val="20"/>
              </w:rPr>
              <w:t>уставку</w:t>
            </w:r>
            <w:proofErr w:type="spellEnd"/>
            <w:r w:rsidRPr="00BF65E0">
              <w:rPr>
                <w:rFonts w:asciiTheme="minorHAnsi" w:hAnsiTheme="minorHAnsi"/>
                <w:sz w:val="20"/>
                <w:szCs w:val="20"/>
              </w:rPr>
              <w:t xml:space="preserve"> теплового реле. </w:t>
            </w:r>
          </w:p>
          <w:p w:rsidR="00EC73BF" w:rsidRPr="00BF65E0" w:rsidRDefault="00EC73BF" w:rsidP="00103B69">
            <w:pPr>
              <w:rPr>
                <w:rFonts w:asciiTheme="minorHAnsi" w:hAnsiTheme="minorHAnsi"/>
                <w:sz w:val="20"/>
                <w:szCs w:val="20"/>
              </w:rPr>
            </w:pPr>
            <w:r w:rsidRPr="00BF65E0">
              <w:rPr>
                <w:rFonts w:asciiTheme="minorHAnsi" w:hAnsiTheme="minorHAnsi"/>
                <w:sz w:val="20"/>
                <w:szCs w:val="20"/>
              </w:rPr>
              <w:t xml:space="preserve">Загорание этой лампы указывает на перерыв в подаче электропитания. </w:t>
            </w:r>
          </w:p>
          <w:p w:rsidR="00EC73BF" w:rsidRPr="00BF65E0" w:rsidRDefault="00EC73BF" w:rsidP="00103B69">
            <w:pPr>
              <w:rPr>
                <w:rFonts w:asciiTheme="minorHAnsi" w:hAnsiTheme="minorHAnsi"/>
                <w:sz w:val="20"/>
                <w:szCs w:val="20"/>
              </w:rPr>
            </w:pPr>
            <w:r w:rsidRPr="00BF65E0">
              <w:rPr>
                <w:rFonts w:asciiTheme="minorHAnsi" w:hAnsiTheme="minorHAnsi"/>
                <w:sz w:val="20"/>
                <w:szCs w:val="20"/>
              </w:rPr>
              <w:t xml:space="preserve">В остановленном положении компрессора нажмите  </w:t>
            </w:r>
            <w:r w:rsidRPr="00BF65E0">
              <w:rPr>
                <w:rFonts w:asciiTheme="minorHAnsi" w:hAnsiTheme="minorHAnsi"/>
                <w:sz w:val="20"/>
                <w:szCs w:val="20"/>
                <w:lang w:val="en-US"/>
              </w:rPr>
              <w:t>RESET</w:t>
            </w:r>
            <w:r w:rsidRPr="00BF65E0">
              <w:rPr>
                <w:rFonts w:asciiTheme="minorHAnsi" w:hAnsiTheme="minorHAnsi"/>
                <w:sz w:val="20"/>
                <w:szCs w:val="20"/>
              </w:rPr>
              <w:t xml:space="preserve"> (возврат) для снятия аварийного сигнала, прежде чем выполнить повторный пуск. </w:t>
            </w:r>
          </w:p>
        </w:tc>
      </w:tr>
    </w:tbl>
    <w:p w:rsidR="00EC73BF" w:rsidRPr="00BF65E0" w:rsidRDefault="00EC73BF" w:rsidP="00103B69">
      <w:pPr>
        <w:rPr>
          <w:rFonts w:asciiTheme="minorHAnsi" w:hAnsiTheme="minorHAnsi"/>
          <w:sz w:val="20"/>
          <w:szCs w:val="20"/>
        </w:rPr>
      </w:pPr>
    </w:p>
    <w:p w:rsidR="00EC73BF" w:rsidRPr="00BF65E0" w:rsidRDefault="00EC73BF" w:rsidP="00103B69">
      <w:pPr>
        <w:rPr>
          <w:rFonts w:asciiTheme="minorHAnsi" w:hAnsiTheme="minorHAnsi"/>
          <w:sz w:val="20"/>
          <w:szCs w:val="20"/>
          <w:u w:val="single"/>
        </w:rPr>
      </w:pPr>
      <w:r w:rsidRPr="00BF65E0">
        <w:rPr>
          <w:rFonts w:asciiTheme="minorHAnsi" w:hAnsiTheme="minorHAnsi"/>
          <w:sz w:val="20"/>
          <w:szCs w:val="20"/>
          <w:u w:val="single"/>
        </w:rPr>
        <w:t>Сообщения об аварийном состоянии. На экран выводятся следующие сообщения:</w:t>
      </w:r>
    </w:p>
    <w:p w:rsidR="00EC73BF" w:rsidRPr="00BF65E0" w:rsidRDefault="00EC73BF" w:rsidP="00103B69">
      <w:pPr>
        <w:rPr>
          <w:rFonts w:asciiTheme="minorHAnsi" w:hAnsiTheme="minorHAns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8"/>
        <w:gridCol w:w="8973"/>
      </w:tblGrid>
      <w:tr w:rsidR="00EC73BF" w:rsidRPr="00BF65E0" w:rsidTr="00421797">
        <w:tc>
          <w:tcPr>
            <w:tcW w:w="598" w:type="dxa"/>
          </w:tcPr>
          <w:p w:rsidR="00EC73BF" w:rsidRPr="00BF65E0" w:rsidRDefault="00EC73BF" w:rsidP="00103B69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BF65E0">
              <w:rPr>
                <w:rFonts w:asciiTheme="minorHAnsi" w:hAnsiTheme="minorHAnsi"/>
                <w:sz w:val="20"/>
                <w:szCs w:val="20"/>
                <w:lang w:val="en-US"/>
              </w:rPr>
              <w:t>AL1</w:t>
            </w:r>
          </w:p>
          <w:p w:rsidR="00EC73BF" w:rsidRPr="00BF65E0" w:rsidRDefault="00EC73BF" w:rsidP="00103B69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  <w:p w:rsidR="00EC73BF" w:rsidRPr="00BF65E0" w:rsidRDefault="00EC73BF" w:rsidP="00103B69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BF65E0">
              <w:rPr>
                <w:rFonts w:asciiTheme="minorHAnsi" w:hAnsiTheme="minorHAnsi"/>
                <w:sz w:val="20"/>
                <w:szCs w:val="20"/>
                <w:lang w:val="en-US"/>
              </w:rPr>
              <w:t>AL2</w:t>
            </w:r>
          </w:p>
          <w:p w:rsidR="00EC73BF" w:rsidRPr="00BF65E0" w:rsidRDefault="00EC73BF" w:rsidP="00103B69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  <w:p w:rsidR="00EC73BF" w:rsidRPr="00BF65E0" w:rsidRDefault="00EC73BF" w:rsidP="00BD7E2C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BF65E0">
              <w:rPr>
                <w:rFonts w:asciiTheme="minorHAnsi" w:hAnsiTheme="minorHAnsi"/>
                <w:sz w:val="20"/>
                <w:szCs w:val="20"/>
                <w:lang w:val="en-US"/>
              </w:rPr>
              <w:t>AL3</w:t>
            </w:r>
          </w:p>
          <w:p w:rsidR="00EC73BF" w:rsidRPr="00BF65E0" w:rsidRDefault="00EC73BF" w:rsidP="00103B69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  <w:p w:rsidR="00EC73BF" w:rsidRPr="00BF65E0" w:rsidRDefault="00EC73BF" w:rsidP="00BD7E2C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BF65E0">
              <w:rPr>
                <w:rFonts w:asciiTheme="minorHAnsi" w:hAnsiTheme="minorHAnsi"/>
                <w:sz w:val="20"/>
                <w:szCs w:val="20"/>
                <w:lang w:val="en-US"/>
              </w:rPr>
              <w:t>AL4</w:t>
            </w:r>
          </w:p>
          <w:p w:rsidR="00EC73BF" w:rsidRPr="00BF65E0" w:rsidRDefault="00EC73BF" w:rsidP="00BD7E2C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  <w:p w:rsidR="00EC73BF" w:rsidRPr="00BF65E0" w:rsidRDefault="00EC73BF" w:rsidP="00BD7E2C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BF65E0">
              <w:rPr>
                <w:rFonts w:asciiTheme="minorHAnsi" w:hAnsiTheme="minorHAnsi"/>
                <w:sz w:val="20"/>
                <w:szCs w:val="20"/>
                <w:lang w:val="en-US"/>
              </w:rPr>
              <w:t>AL5</w:t>
            </w:r>
          </w:p>
          <w:p w:rsidR="00EC73BF" w:rsidRPr="00BF65E0" w:rsidRDefault="00EC73BF" w:rsidP="00BD7E2C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  <w:p w:rsidR="00EC73BF" w:rsidRPr="00BF65E0" w:rsidRDefault="00EC73BF" w:rsidP="00BD7E2C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BF65E0">
              <w:rPr>
                <w:rFonts w:asciiTheme="minorHAnsi" w:hAnsiTheme="minorHAnsi"/>
                <w:sz w:val="20"/>
                <w:szCs w:val="20"/>
                <w:lang w:val="en-US"/>
              </w:rPr>
              <w:t>AL6</w:t>
            </w:r>
          </w:p>
          <w:p w:rsidR="00EC73BF" w:rsidRPr="00BF65E0" w:rsidRDefault="00EC73BF" w:rsidP="00103B69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8973" w:type="dxa"/>
          </w:tcPr>
          <w:p w:rsidR="00EC73BF" w:rsidRPr="00BF65E0" w:rsidRDefault="00EC73BF" w:rsidP="00103B69">
            <w:pPr>
              <w:rPr>
                <w:rFonts w:asciiTheme="minorHAnsi" w:hAnsiTheme="minorHAnsi"/>
                <w:sz w:val="20"/>
                <w:szCs w:val="20"/>
              </w:rPr>
            </w:pPr>
            <w:r w:rsidRPr="00BF65E0"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Неисправность или поломка температурного датчика с блокированием компрессора. </w:t>
            </w:r>
          </w:p>
          <w:p w:rsidR="00EC73BF" w:rsidRPr="00BF65E0" w:rsidRDefault="00EC73BF" w:rsidP="00103B69">
            <w:pPr>
              <w:rPr>
                <w:rFonts w:asciiTheme="minorHAnsi" w:hAnsiTheme="minorHAnsi"/>
                <w:sz w:val="20"/>
                <w:szCs w:val="20"/>
              </w:rPr>
            </w:pPr>
            <w:r w:rsidRPr="00BF65E0">
              <w:rPr>
                <w:rFonts w:asciiTheme="minorHAnsi" w:hAnsiTheme="minorHAnsi"/>
                <w:sz w:val="20"/>
                <w:szCs w:val="20"/>
              </w:rPr>
              <w:t>Замените датчик.</w:t>
            </w:r>
          </w:p>
          <w:p w:rsidR="00EC73BF" w:rsidRPr="00BF65E0" w:rsidRDefault="00EC73BF" w:rsidP="00103B69">
            <w:pPr>
              <w:rPr>
                <w:rFonts w:asciiTheme="minorHAnsi" w:hAnsiTheme="minorHAnsi"/>
                <w:sz w:val="20"/>
                <w:szCs w:val="20"/>
              </w:rPr>
            </w:pPr>
            <w:r w:rsidRPr="00BF65E0">
              <w:rPr>
                <w:rFonts w:asciiTheme="minorHAnsi" w:hAnsiTheme="minorHAnsi"/>
                <w:sz w:val="20"/>
                <w:szCs w:val="20"/>
              </w:rPr>
              <w:t xml:space="preserve">Неисправность или поломка датчика давления с блокированием компрессора. </w:t>
            </w:r>
          </w:p>
          <w:p w:rsidR="00EC73BF" w:rsidRPr="00BF65E0" w:rsidRDefault="00EC73BF" w:rsidP="00103B69">
            <w:pPr>
              <w:rPr>
                <w:rFonts w:asciiTheme="minorHAnsi" w:hAnsiTheme="minorHAnsi"/>
                <w:sz w:val="20"/>
                <w:szCs w:val="20"/>
              </w:rPr>
            </w:pPr>
            <w:r w:rsidRPr="00BF65E0">
              <w:rPr>
                <w:rFonts w:asciiTheme="minorHAnsi" w:hAnsiTheme="minorHAnsi"/>
                <w:sz w:val="20"/>
                <w:szCs w:val="20"/>
              </w:rPr>
              <w:t>Замените датчик.</w:t>
            </w:r>
          </w:p>
          <w:p w:rsidR="00EC73BF" w:rsidRPr="00BF65E0" w:rsidRDefault="00EC73BF" w:rsidP="00103B69">
            <w:pPr>
              <w:rPr>
                <w:rFonts w:asciiTheme="minorHAnsi" w:hAnsiTheme="minorHAnsi"/>
                <w:sz w:val="20"/>
                <w:szCs w:val="20"/>
              </w:rPr>
            </w:pPr>
            <w:r w:rsidRPr="00BF65E0">
              <w:rPr>
                <w:rFonts w:asciiTheme="minorHAnsi" w:hAnsiTheme="minorHAnsi"/>
                <w:sz w:val="20"/>
                <w:szCs w:val="20"/>
              </w:rPr>
              <w:t xml:space="preserve">Отсутствие фазы или чередования фаз в трансформаторе с блокированием компрессора. Проверьте наличие фазы и, если необходимо, замените трансформатор. </w:t>
            </w:r>
          </w:p>
          <w:p w:rsidR="00EC73BF" w:rsidRPr="00BF65E0" w:rsidRDefault="00EC73BF" w:rsidP="00103B69">
            <w:pPr>
              <w:rPr>
                <w:rFonts w:asciiTheme="minorHAnsi" w:hAnsiTheme="minorHAnsi"/>
                <w:sz w:val="20"/>
                <w:szCs w:val="20"/>
              </w:rPr>
            </w:pPr>
            <w:r w:rsidRPr="00BF65E0">
              <w:rPr>
                <w:rFonts w:asciiTheme="minorHAnsi" w:hAnsiTheme="minorHAnsi"/>
                <w:sz w:val="20"/>
                <w:szCs w:val="20"/>
              </w:rPr>
              <w:t xml:space="preserve">Аварийная ситуация в результате максимального давления с блокированием компрессора. Обратитесь в центр технической поддержки для устранения причины неисправности. </w:t>
            </w:r>
          </w:p>
          <w:p w:rsidR="00EC73BF" w:rsidRPr="00BF65E0" w:rsidRDefault="00EC73BF" w:rsidP="00103B69">
            <w:pPr>
              <w:rPr>
                <w:rFonts w:asciiTheme="minorHAnsi" w:hAnsiTheme="minorHAnsi"/>
                <w:sz w:val="20"/>
                <w:szCs w:val="20"/>
              </w:rPr>
            </w:pPr>
            <w:r w:rsidRPr="00BF65E0">
              <w:rPr>
                <w:rFonts w:asciiTheme="minorHAnsi" w:hAnsiTheme="minorHAnsi"/>
                <w:sz w:val="20"/>
                <w:szCs w:val="20"/>
              </w:rPr>
              <w:t xml:space="preserve">Быстрое повышение температуры, вызывающее блокирование компрессора.  Обратитесь в центр технической поддержки для устранения причины неисправности. </w:t>
            </w:r>
          </w:p>
          <w:p w:rsidR="00EC73BF" w:rsidRPr="00BF65E0" w:rsidRDefault="00EC73BF" w:rsidP="00103B69">
            <w:pPr>
              <w:rPr>
                <w:rFonts w:asciiTheme="minorHAnsi" w:hAnsiTheme="minorHAnsi"/>
                <w:sz w:val="20"/>
                <w:szCs w:val="20"/>
              </w:rPr>
            </w:pPr>
            <w:r w:rsidRPr="00BF65E0">
              <w:rPr>
                <w:rFonts w:asciiTheme="minorHAnsi" w:hAnsiTheme="minorHAnsi"/>
                <w:sz w:val="20"/>
                <w:szCs w:val="20"/>
              </w:rPr>
              <w:t xml:space="preserve">Была нажата кнопка аварийного выключения. Верните кнопку в первоначальное </w:t>
            </w:r>
            <w:r w:rsidRPr="00BF65E0"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положение.  </w:t>
            </w:r>
          </w:p>
        </w:tc>
      </w:tr>
    </w:tbl>
    <w:p w:rsidR="00EC73BF" w:rsidRPr="00BF65E0" w:rsidRDefault="00EC73BF" w:rsidP="00103B69">
      <w:pPr>
        <w:rPr>
          <w:rFonts w:asciiTheme="minorHAnsi" w:hAnsiTheme="minorHAnsi"/>
          <w:sz w:val="20"/>
          <w:szCs w:val="20"/>
        </w:rPr>
      </w:pPr>
    </w:p>
    <w:p w:rsidR="00EC73BF" w:rsidRPr="00BF65E0" w:rsidRDefault="00EC73BF" w:rsidP="00103B69">
      <w:pPr>
        <w:rPr>
          <w:rFonts w:asciiTheme="minorHAnsi" w:hAnsiTheme="minorHAnsi"/>
          <w:sz w:val="20"/>
          <w:szCs w:val="20"/>
        </w:rPr>
      </w:pPr>
      <w:r w:rsidRPr="00BF65E0">
        <w:rPr>
          <w:rFonts w:asciiTheme="minorHAnsi" w:hAnsiTheme="minorHAnsi"/>
          <w:sz w:val="20"/>
          <w:szCs w:val="20"/>
        </w:rPr>
        <w:t>Все</w:t>
      </w:r>
      <w:r w:rsidR="007A51E7" w:rsidRPr="00BF65E0">
        <w:rPr>
          <w:rFonts w:asciiTheme="minorHAnsi" w:hAnsiTheme="minorHAnsi"/>
          <w:sz w:val="20"/>
          <w:szCs w:val="20"/>
        </w:rPr>
        <w:t xml:space="preserve"> аварийные</w:t>
      </w:r>
      <w:r w:rsidRPr="00BF65E0">
        <w:rPr>
          <w:rFonts w:asciiTheme="minorHAnsi" w:hAnsiTheme="minorHAnsi"/>
          <w:sz w:val="20"/>
          <w:szCs w:val="20"/>
        </w:rPr>
        <w:t xml:space="preserve"> сигналы инициируют блокирование компрессора, пов</w:t>
      </w:r>
      <w:r w:rsidR="007A51E7" w:rsidRPr="00BF65E0">
        <w:rPr>
          <w:rFonts w:asciiTheme="minorHAnsi" w:hAnsiTheme="minorHAnsi"/>
          <w:sz w:val="20"/>
          <w:szCs w:val="20"/>
        </w:rPr>
        <w:t xml:space="preserve">торный запуск которого возможен </w:t>
      </w:r>
      <w:r w:rsidRPr="00BF65E0">
        <w:rPr>
          <w:rFonts w:asciiTheme="minorHAnsi" w:hAnsiTheme="minorHAnsi"/>
          <w:sz w:val="20"/>
          <w:szCs w:val="20"/>
        </w:rPr>
        <w:t xml:space="preserve">лишь после устранения причины. </w:t>
      </w:r>
    </w:p>
    <w:p w:rsidR="007A51E7" w:rsidRPr="00BF65E0" w:rsidRDefault="00EC73BF" w:rsidP="007A51E7">
      <w:pPr>
        <w:rPr>
          <w:rFonts w:asciiTheme="minorHAnsi" w:hAnsiTheme="minorHAnsi"/>
          <w:sz w:val="20"/>
          <w:szCs w:val="20"/>
        </w:rPr>
      </w:pPr>
      <w:r w:rsidRPr="00BF65E0">
        <w:rPr>
          <w:rFonts w:asciiTheme="minorHAnsi" w:hAnsiTheme="minorHAnsi"/>
          <w:sz w:val="20"/>
          <w:szCs w:val="20"/>
        </w:rPr>
        <w:t xml:space="preserve">Аварийный сигнал остается даже после разрешения возникшей проблемы. Для отмены его, прежде </w:t>
      </w:r>
      <w:r w:rsidR="00AF7933" w:rsidRPr="00BF65E0">
        <w:rPr>
          <w:rFonts w:asciiTheme="minorHAnsi" w:hAnsiTheme="minorHAnsi"/>
          <w:sz w:val="20"/>
          <w:szCs w:val="20"/>
        </w:rPr>
        <w:t>ч</w:t>
      </w:r>
      <w:r w:rsidR="007A51E7" w:rsidRPr="00BF65E0">
        <w:rPr>
          <w:rFonts w:asciiTheme="minorHAnsi" w:hAnsiTheme="minorHAnsi"/>
          <w:sz w:val="20"/>
          <w:szCs w:val="20"/>
        </w:rPr>
        <w:t xml:space="preserve">ем выполнять пуск, нажмите кнопку </w:t>
      </w:r>
      <w:r w:rsidR="007A51E7" w:rsidRPr="00BF65E0">
        <w:rPr>
          <w:rFonts w:asciiTheme="minorHAnsi" w:hAnsiTheme="minorHAnsi"/>
          <w:sz w:val="20"/>
          <w:szCs w:val="20"/>
          <w:lang w:val="en-US"/>
        </w:rPr>
        <w:t>RESET</w:t>
      </w:r>
      <w:r w:rsidR="007A51E7" w:rsidRPr="00BF65E0">
        <w:rPr>
          <w:rFonts w:asciiTheme="minorHAnsi" w:hAnsiTheme="minorHAnsi"/>
          <w:sz w:val="20"/>
          <w:szCs w:val="20"/>
        </w:rPr>
        <w:t>.</w:t>
      </w:r>
    </w:p>
    <w:p w:rsidR="007A51E7" w:rsidRPr="00BF65E0" w:rsidRDefault="007A51E7" w:rsidP="007A51E7">
      <w:pPr>
        <w:rPr>
          <w:rFonts w:asciiTheme="minorHAnsi" w:hAnsiTheme="minorHAnsi"/>
          <w:sz w:val="20"/>
          <w:szCs w:val="20"/>
        </w:rPr>
      </w:pPr>
    </w:p>
    <w:p w:rsidR="00EC73BF" w:rsidRPr="00BF65E0" w:rsidRDefault="00AF7933" w:rsidP="00103B69">
      <w:pPr>
        <w:rPr>
          <w:rFonts w:asciiTheme="minorHAnsi" w:hAnsiTheme="minorHAnsi"/>
          <w:sz w:val="20"/>
          <w:szCs w:val="20"/>
          <w:u w:val="single"/>
        </w:rPr>
      </w:pPr>
      <w:r w:rsidRPr="00BF65E0">
        <w:rPr>
          <w:rFonts w:asciiTheme="minorHAnsi" w:hAnsiTheme="minorHAnsi"/>
          <w:sz w:val="20"/>
          <w:szCs w:val="20"/>
          <w:u w:val="single"/>
        </w:rPr>
        <w:t>Уведомление</w:t>
      </w:r>
      <w:r w:rsidR="00EC73BF" w:rsidRPr="00BF65E0">
        <w:rPr>
          <w:rFonts w:asciiTheme="minorHAnsi" w:hAnsiTheme="minorHAnsi"/>
          <w:sz w:val="20"/>
          <w:szCs w:val="20"/>
          <w:u w:val="single"/>
        </w:rPr>
        <w:t xml:space="preserve"> о необходимости технического обслуживания. </w:t>
      </w:r>
    </w:p>
    <w:p w:rsidR="00EC73BF" w:rsidRPr="00BF65E0" w:rsidRDefault="00EC73BF" w:rsidP="00103B69">
      <w:pPr>
        <w:rPr>
          <w:rFonts w:asciiTheme="minorHAnsi" w:hAnsiTheme="minorHAnsi"/>
          <w:sz w:val="20"/>
          <w:szCs w:val="20"/>
        </w:rPr>
      </w:pPr>
      <w:r w:rsidRPr="00BF65E0">
        <w:rPr>
          <w:rFonts w:asciiTheme="minorHAnsi" w:hAnsiTheme="minorHAnsi"/>
          <w:sz w:val="20"/>
          <w:szCs w:val="20"/>
        </w:rPr>
        <w:t xml:space="preserve">Блок питания также уведомляет о необходимости периодических операций по ТО. Внутренние счетчики </w:t>
      </w:r>
      <w:r w:rsidR="0018553A" w:rsidRPr="00BF65E0">
        <w:rPr>
          <w:rFonts w:asciiTheme="minorHAnsi" w:hAnsiTheme="minorHAnsi"/>
          <w:sz w:val="20"/>
          <w:szCs w:val="20"/>
        </w:rPr>
        <w:t>показывают уменьшение количества</w:t>
      </w:r>
      <w:r w:rsidRPr="00BF65E0">
        <w:rPr>
          <w:rFonts w:asciiTheme="minorHAnsi" w:hAnsiTheme="minorHAnsi"/>
          <w:sz w:val="20"/>
          <w:szCs w:val="20"/>
        </w:rPr>
        <w:t xml:space="preserve"> часов нагрузки, пока не </w:t>
      </w:r>
      <w:proofErr w:type="gramStart"/>
      <w:r w:rsidRPr="00BF65E0">
        <w:rPr>
          <w:rFonts w:asciiTheme="minorHAnsi" w:hAnsiTheme="minorHAnsi"/>
          <w:sz w:val="20"/>
          <w:szCs w:val="20"/>
        </w:rPr>
        <w:t>будет</w:t>
      </w:r>
      <w:proofErr w:type="gramEnd"/>
      <w:r w:rsidRPr="00BF65E0">
        <w:rPr>
          <w:rFonts w:asciiTheme="minorHAnsi" w:hAnsiTheme="minorHAnsi"/>
          <w:sz w:val="20"/>
          <w:szCs w:val="20"/>
        </w:rPr>
        <w:t xml:space="preserve"> достигнут ноль. При этом уровне на дисплее появится сигнал о техническом обслуживании.</w:t>
      </w:r>
      <w:r w:rsidR="008774C7" w:rsidRPr="00BF65E0">
        <w:rPr>
          <w:rFonts w:asciiTheme="minorHAnsi" w:hAnsiTheme="minorHAnsi"/>
          <w:sz w:val="20"/>
          <w:szCs w:val="20"/>
        </w:rPr>
        <w:t xml:space="preserve">  </w:t>
      </w:r>
    </w:p>
    <w:p w:rsidR="00EC73BF" w:rsidRPr="00BF65E0" w:rsidRDefault="00EC73BF" w:rsidP="00103B69">
      <w:pPr>
        <w:rPr>
          <w:rFonts w:asciiTheme="minorHAnsi" w:hAnsiTheme="minorHAnsi"/>
          <w:sz w:val="20"/>
          <w:szCs w:val="20"/>
        </w:rPr>
      </w:pPr>
      <w:r w:rsidRPr="00BF65E0">
        <w:rPr>
          <w:rFonts w:asciiTheme="minorHAnsi" w:hAnsiTheme="minorHAnsi"/>
          <w:sz w:val="20"/>
          <w:szCs w:val="20"/>
        </w:rPr>
        <w:t>СН</w:t>
      </w:r>
      <w:proofErr w:type="gramStart"/>
      <w:r w:rsidRPr="00BF65E0">
        <w:rPr>
          <w:rFonts w:asciiTheme="minorHAnsi" w:hAnsiTheme="minorHAnsi"/>
          <w:sz w:val="20"/>
          <w:szCs w:val="20"/>
        </w:rPr>
        <w:t>1</w:t>
      </w:r>
      <w:proofErr w:type="gramEnd"/>
      <w:r w:rsidRPr="00BF65E0">
        <w:rPr>
          <w:rFonts w:asciiTheme="minorHAnsi" w:hAnsiTheme="minorHAnsi"/>
          <w:sz w:val="20"/>
          <w:szCs w:val="20"/>
        </w:rPr>
        <w:tab/>
        <w:t xml:space="preserve">Истечение срока масла. Замените масло </w:t>
      </w:r>
    </w:p>
    <w:p w:rsidR="00EC73BF" w:rsidRPr="00BF65E0" w:rsidRDefault="00EC73BF" w:rsidP="00103B69">
      <w:pPr>
        <w:rPr>
          <w:rFonts w:asciiTheme="minorHAnsi" w:hAnsiTheme="minorHAnsi"/>
          <w:sz w:val="20"/>
          <w:szCs w:val="20"/>
        </w:rPr>
      </w:pPr>
      <w:r w:rsidRPr="00BF65E0">
        <w:rPr>
          <w:rFonts w:asciiTheme="minorHAnsi" w:hAnsiTheme="minorHAnsi"/>
          <w:sz w:val="20"/>
          <w:szCs w:val="20"/>
        </w:rPr>
        <w:t>СН</w:t>
      </w:r>
      <w:proofErr w:type="gramStart"/>
      <w:r w:rsidRPr="00BF65E0">
        <w:rPr>
          <w:rFonts w:asciiTheme="minorHAnsi" w:hAnsiTheme="minorHAnsi"/>
          <w:sz w:val="20"/>
          <w:szCs w:val="20"/>
        </w:rPr>
        <w:t>2</w:t>
      </w:r>
      <w:proofErr w:type="gramEnd"/>
      <w:r w:rsidRPr="00BF65E0">
        <w:rPr>
          <w:rFonts w:asciiTheme="minorHAnsi" w:hAnsiTheme="minorHAnsi"/>
          <w:sz w:val="20"/>
          <w:szCs w:val="20"/>
        </w:rPr>
        <w:tab/>
        <w:t xml:space="preserve">Истечение срока службы масляного фильтра. Замените масляный фильтр. </w:t>
      </w:r>
    </w:p>
    <w:p w:rsidR="00EC73BF" w:rsidRPr="00BF65E0" w:rsidRDefault="00EC73BF" w:rsidP="00103B69">
      <w:pPr>
        <w:rPr>
          <w:rFonts w:asciiTheme="minorHAnsi" w:hAnsiTheme="minorHAnsi"/>
          <w:sz w:val="20"/>
          <w:szCs w:val="20"/>
        </w:rPr>
      </w:pPr>
      <w:r w:rsidRPr="00BF65E0">
        <w:rPr>
          <w:rFonts w:asciiTheme="minorHAnsi" w:hAnsiTheme="minorHAnsi"/>
          <w:sz w:val="20"/>
          <w:szCs w:val="20"/>
        </w:rPr>
        <w:t>СН3</w:t>
      </w:r>
      <w:r w:rsidRPr="00BF65E0">
        <w:rPr>
          <w:rFonts w:asciiTheme="minorHAnsi" w:hAnsiTheme="minorHAnsi"/>
          <w:sz w:val="20"/>
          <w:szCs w:val="20"/>
        </w:rPr>
        <w:tab/>
        <w:t>Истечение срока службы воздушного фильтра. Замените воздушный фильтр.</w:t>
      </w:r>
    </w:p>
    <w:p w:rsidR="00EC73BF" w:rsidRPr="00BF65E0" w:rsidRDefault="00EC73BF" w:rsidP="00103B69">
      <w:pPr>
        <w:rPr>
          <w:rFonts w:asciiTheme="minorHAnsi" w:hAnsiTheme="minorHAnsi"/>
          <w:sz w:val="20"/>
          <w:szCs w:val="20"/>
        </w:rPr>
      </w:pPr>
      <w:r w:rsidRPr="00BF65E0">
        <w:rPr>
          <w:rFonts w:asciiTheme="minorHAnsi" w:hAnsiTheme="minorHAnsi"/>
          <w:sz w:val="20"/>
          <w:szCs w:val="20"/>
        </w:rPr>
        <w:t>СН</w:t>
      </w:r>
      <w:proofErr w:type="gramStart"/>
      <w:r w:rsidRPr="00BF65E0">
        <w:rPr>
          <w:rFonts w:asciiTheme="minorHAnsi" w:hAnsiTheme="minorHAnsi"/>
          <w:sz w:val="20"/>
          <w:szCs w:val="20"/>
        </w:rPr>
        <w:t>4</w:t>
      </w:r>
      <w:proofErr w:type="gramEnd"/>
      <w:r w:rsidRPr="00BF65E0">
        <w:rPr>
          <w:rFonts w:asciiTheme="minorHAnsi" w:hAnsiTheme="minorHAnsi"/>
          <w:sz w:val="20"/>
          <w:szCs w:val="20"/>
        </w:rPr>
        <w:tab/>
        <w:t xml:space="preserve">Истечение срока службы маслосепаратора. Замените фильтр маслосепаратора. </w:t>
      </w:r>
    </w:p>
    <w:p w:rsidR="00EC73BF" w:rsidRPr="00BF65E0" w:rsidRDefault="00EC73BF" w:rsidP="00103B69">
      <w:pPr>
        <w:rPr>
          <w:rFonts w:asciiTheme="minorHAnsi" w:hAnsiTheme="minorHAnsi"/>
          <w:sz w:val="20"/>
          <w:szCs w:val="20"/>
        </w:rPr>
      </w:pPr>
    </w:p>
    <w:p w:rsidR="00EC73BF" w:rsidRPr="00BF65E0" w:rsidRDefault="00EC73BF" w:rsidP="00103B69">
      <w:pPr>
        <w:rPr>
          <w:rFonts w:asciiTheme="minorHAnsi" w:hAnsiTheme="minorHAnsi"/>
          <w:sz w:val="20"/>
          <w:szCs w:val="20"/>
        </w:rPr>
      </w:pPr>
      <w:r w:rsidRPr="00BF65E0">
        <w:rPr>
          <w:rFonts w:asciiTheme="minorHAnsi" w:hAnsiTheme="minorHAnsi"/>
          <w:sz w:val="20"/>
          <w:szCs w:val="20"/>
        </w:rPr>
        <w:t xml:space="preserve">Если большее количество сигналов подтверждено в одно и то же время, они появляются на дисплее один за другим. После проведения технического </w:t>
      </w:r>
      <w:r w:rsidR="00AF7933" w:rsidRPr="00BF65E0">
        <w:rPr>
          <w:rFonts w:asciiTheme="minorHAnsi" w:hAnsiTheme="minorHAnsi"/>
          <w:sz w:val="20"/>
          <w:szCs w:val="20"/>
        </w:rPr>
        <w:t>обслуживания внутренние счетчики</w:t>
      </w:r>
      <w:r w:rsidRPr="00BF65E0">
        <w:rPr>
          <w:rFonts w:asciiTheme="minorHAnsi" w:hAnsiTheme="minorHAnsi"/>
          <w:sz w:val="20"/>
          <w:szCs w:val="20"/>
        </w:rPr>
        <w:t xml:space="preserve"> необходимо перепрограммировать. </w:t>
      </w:r>
    </w:p>
    <w:p w:rsidR="00BF65E0" w:rsidRDefault="00BF65E0" w:rsidP="003D4820">
      <w:pPr>
        <w:jc w:val="center"/>
        <w:rPr>
          <w:rFonts w:asciiTheme="minorHAnsi" w:hAnsiTheme="minorHAnsi"/>
          <w:b/>
        </w:rPr>
      </w:pPr>
    </w:p>
    <w:p w:rsidR="00EC73BF" w:rsidRPr="00B84BB8" w:rsidRDefault="00EC73BF" w:rsidP="003D4820">
      <w:pPr>
        <w:jc w:val="center"/>
        <w:rPr>
          <w:rFonts w:asciiTheme="minorHAnsi" w:hAnsiTheme="minorHAnsi"/>
          <w:b/>
        </w:rPr>
      </w:pPr>
      <w:r w:rsidRPr="00B84BB8">
        <w:rPr>
          <w:rFonts w:asciiTheme="minorHAnsi" w:hAnsiTheme="minorHAnsi"/>
          <w:b/>
        </w:rPr>
        <w:t xml:space="preserve">АВАРИЙНЫЕ СИГНАЛЫ                                                               </w:t>
      </w:r>
      <w:r w:rsidR="0071010E" w:rsidRPr="00B84BB8">
        <w:rPr>
          <w:rFonts w:asciiTheme="minorHAnsi" w:hAnsiTheme="minorHAnsi"/>
          <w:b/>
          <w:noProof/>
          <w:lang w:eastAsia="ru-RU"/>
        </w:rPr>
        <w:drawing>
          <wp:inline distT="0" distB="0" distL="0" distR="0" wp14:anchorId="300F7BE7" wp14:editId="5D111DD7">
            <wp:extent cx="215900" cy="2286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4BB8">
        <w:rPr>
          <w:rFonts w:asciiTheme="minorHAnsi" w:hAnsiTheme="minorHAnsi"/>
          <w:b/>
        </w:rPr>
        <w:t xml:space="preserve">                                            </w:t>
      </w:r>
    </w:p>
    <w:p w:rsidR="00EC73BF" w:rsidRPr="00B84BB8" w:rsidRDefault="00EC73BF" w:rsidP="008774C7">
      <w:pPr>
        <w:rPr>
          <w:rFonts w:asciiTheme="minorHAnsi" w:hAnsiTheme="minorHAnsi"/>
          <w:sz w:val="22"/>
          <w:szCs w:val="22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1"/>
        <w:gridCol w:w="4067"/>
      </w:tblGrid>
      <w:tr w:rsidR="00EC73BF" w:rsidRPr="00B84BB8" w:rsidTr="00201F26">
        <w:trPr>
          <w:trHeight w:val="13514"/>
        </w:trPr>
        <w:tc>
          <w:tcPr>
            <w:tcW w:w="5401" w:type="dxa"/>
            <w:tcBorders>
              <w:top w:val="nil"/>
              <w:left w:val="nil"/>
              <w:bottom w:val="nil"/>
              <w:right w:val="nil"/>
            </w:tcBorders>
          </w:tcPr>
          <w:p w:rsidR="00EC73BF" w:rsidRPr="00B84BB8" w:rsidRDefault="00EC73BF" w:rsidP="00103B69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lastRenderedPageBreak/>
              <w:t xml:space="preserve">Перед первичным пуском машины следует проверить следующее: </w:t>
            </w:r>
          </w:p>
          <w:p w:rsidR="00EC73BF" w:rsidRPr="00B84BB8" w:rsidRDefault="00EC73BF" w:rsidP="00A256B4">
            <w:pPr>
              <w:numPr>
                <w:ilvl w:val="0"/>
                <w:numId w:val="2"/>
              </w:num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напряжение в сети совпадает с </w:t>
            </w:r>
          </w:p>
          <w:p w:rsidR="00EC73BF" w:rsidRPr="00B84BB8" w:rsidRDefault="00EC73BF" w:rsidP="00A256B4">
            <w:pPr>
              <w:ind w:left="360"/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напряжением, указанным на табличке СЕ;</w:t>
            </w:r>
          </w:p>
          <w:p w:rsidR="00EC73BF" w:rsidRPr="00B84BB8" w:rsidRDefault="00EC73BF" w:rsidP="00A256B4">
            <w:pPr>
              <w:numPr>
                <w:ilvl w:val="0"/>
                <w:numId w:val="2"/>
              </w:num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электрические соединения выполнены с </w:t>
            </w:r>
          </w:p>
          <w:p w:rsidR="00EC73BF" w:rsidRPr="00B84BB8" w:rsidRDefault="00EC73BF" w:rsidP="00A256B4">
            <w:pPr>
              <w:ind w:left="360"/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использованием кабелей правильного сечения:</w:t>
            </w:r>
          </w:p>
          <w:p w:rsidR="00EC73BF" w:rsidRPr="00B84BB8" w:rsidRDefault="00EC73BF" w:rsidP="00A256B4">
            <w:pPr>
              <w:numPr>
                <w:ilvl w:val="0"/>
                <w:numId w:val="2"/>
              </w:num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выключатель сетевого питания имеет </w:t>
            </w:r>
          </w:p>
          <w:p w:rsidR="00EC73BF" w:rsidRPr="00B84BB8" w:rsidRDefault="00EC73BF" w:rsidP="00A256B4">
            <w:pPr>
              <w:ind w:left="360"/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соответствующие плавкие предохранители;</w:t>
            </w:r>
          </w:p>
          <w:p w:rsidR="00EC73BF" w:rsidRPr="00B84BB8" w:rsidRDefault="00EC73BF" w:rsidP="00A256B4">
            <w:pPr>
              <w:numPr>
                <w:ilvl w:val="0"/>
                <w:numId w:val="2"/>
              </w:num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уровень масла находится выше </w:t>
            </w:r>
          </w:p>
          <w:p w:rsidR="00EC73BF" w:rsidRPr="00B84BB8" w:rsidRDefault="00EC73BF" w:rsidP="00A256B4">
            <w:pPr>
              <w:ind w:left="360"/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минимального – если необходимо, долейте маслом того же типа.  </w:t>
            </w:r>
          </w:p>
          <w:p w:rsidR="00EC73BF" w:rsidRPr="00B84BB8" w:rsidRDefault="00EC73BF" w:rsidP="00A256B4">
            <w:pPr>
              <w:ind w:left="360"/>
              <w:rPr>
                <w:rFonts w:asciiTheme="minorHAnsi" w:hAnsiTheme="minorHAnsi"/>
                <w:sz w:val="16"/>
                <w:szCs w:val="16"/>
              </w:rPr>
            </w:pPr>
          </w:p>
          <w:p w:rsidR="00EC73BF" w:rsidRPr="00B84BB8" w:rsidRDefault="00EC73BF" w:rsidP="00A256B4">
            <w:pPr>
              <w:ind w:left="360"/>
              <w:rPr>
                <w:rFonts w:asciiTheme="minorHAnsi" w:hAnsiTheme="minorHAnsi"/>
                <w:b/>
                <w:sz w:val="18"/>
                <w:szCs w:val="18"/>
              </w:rPr>
            </w:pPr>
            <w:r w:rsidRPr="00B84BB8">
              <w:rPr>
                <w:rFonts w:asciiTheme="minorHAnsi" w:hAnsiTheme="minorHAnsi"/>
                <w:b/>
                <w:sz w:val="18"/>
                <w:szCs w:val="18"/>
              </w:rPr>
              <w:t>ПОДСОЕДИНИТЬ РЕЗЕРВУАР, ИСПОЛЬЗУЯ ШЛАНГ</w:t>
            </w:r>
          </w:p>
          <w:p w:rsidR="00EC73BF" w:rsidRPr="00B84BB8" w:rsidRDefault="00EC73BF" w:rsidP="00A256B4">
            <w:pPr>
              <w:ind w:left="360"/>
              <w:rPr>
                <w:rFonts w:asciiTheme="minorHAnsi" w:hAnsiTheme="minorHAnsi"/>
                <w:sz w:val="16"/>
                <w:szCs w:val="16"/>
              </w:rPr>
            </w:pPr>
          </w:p>
          <w:p w:rsidR="00EC73BF" w:rsidRPr="00B84BB8" w:rsidRDefault="00EC73BF" w:rsidP="00A256B4">
            <w:pPr>
              <w:ind w:left="360"/>
              <w:rPr>
                <w:rFonts w:asciiTheme="minorHAnsi" w:hAnsiTheme="minorHAnsi"/>
                <w:b/>
                <w:sz w:val="18"/>
                <w:szCs w:val="18"/>
              </w:rPr>
            </w:pPr>
            <w:r w:rsidRPr="00B84BB8">
              <w:rPr>
                <w:rFonts w:asciiTheme="minorHAnsi" w:hAnsiTheme="minorHAnsi"/>
                <w:b/>
                <w:sz w:val="18"/>
                <w:szCs w:val="18"/>
              </w:rPr>
              <w:t xml:space="preserve">Первичный пуск компрессора должен выполняться только квалифицированными специалистами. </w:t>
            </w:r>
          </w:p>
          <w:p w:rsidR="00EC73BF" w:rsidRPr="00B84BB8" w:rsidRDefault="00EC73BF" w:rsidP="00A256B4">
            <w:pPr>
              <w:ind w:left="360"/>
              <w:rPr>
                <w:rFonts w:asciiTheme="minorHAnsi" w:hAnsiTheme="minorHAnsi"/>
                <w:sz w:val="16"/>
                <w:szCs w:val="16"/>
              </w:rPr>
            </w:pPr>
          </w:p>
          <w:p w:rsidR="00EC73BF" w:rsidRPr="00B84BB8" w:rsidRDefault="00EC73BF" w:rsidP="00201F26">
            <w:pPr>
              <w:ind w:left="360"/>
              <w:rPr>
                <w:rFonts w:asciiTheme="minorHAnsi" w:hAnsiTheme="minorHAnsi"/>
                <w:b/>
                <w:sz w:val="18"/>
                <w:szCs w:val="18"/>
                <w:u w:val="single"/>
              </w:rPr>
            </w:pPr>
            <w:r w:rsidRPr="00B84BB8">
              <w:rPr>
                <w:rFonts w:asciiTheme="minorHAnsi" w:hAnsiTheme="minorHAnsi"/>
                <w:b/>
                <w:sz w:val="18"/>
                <w:szCs w:val="18"/>
                <w:u w:val="single"/>
              </w:rPr>
              <w:t xml:space="preserve">ВКЛ./ВЫКЛ. (Рис. 4) </w:t>
            </w:r>
          </w:p>
          <w:p w:rsidR="00EC73BF" w:rsidRPr="00B84BB8" w:rsidRDefault="00EC73BF" w:rsidP="00201F26">
            <w:pPr>
              <w:ind w:left="360"/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Перед пуском машины снимите заднюю панель, включите машину установкой выключателя (2) в положение 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ON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 xml:space="preserve"> и проверьте правильность направления вращения двигателя, как указано стрелками, нанесенными на пластинку винтового двигателя </w:t>
            </w:r>
            <w:r w:rsidRPr="00B84BB8">
              <w:rPr>
                <w:rFonts w:asciiTheme="minorHAnsi" w:hAnsiTheme="minorHAnsi"/>
                <w:sz w:val="18"/>
                <w:szCs w:val="18"/>
                <w:u w:val="single"/>
              </w:rPr>
              <w:t>(Рис.6)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 xml:space="preserve">. Если направление вращения неправильно, немедленно выключите машину, переведя выключатель (2) и настенный выключатель в положение 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OFF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 xml:space="preserve">. Откройте электрический отсек и поменяйте положения электрических кабелей двух фаз на контактной колодке. Закройте электрический отсек и запустите заново.   </w:t>
            </w:r>
          </w:p>
          <w:p w:rsidR="00EC73BF" w:rsidRPr="00B84BB8" w:rsidRDefault="00EC73BF" w:rsidP="00A256B4">
            <w:pPr>
              <w:ind w:left="360"/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SD</w:t>
            </w:r>
            <w:r w:rsidRPr="00B84BB8">
              <w:rPr>
                <w:rFonts w:asciiTheme="minorHAnsi" w:hAnsiTheme="minorHAnsi"/>
                <w:b/>
                <w:sz w:val="18"/>
                <w:szCs w:val="18"/>
              </w:rPr>
              <w:t xml:space="preserve"> звезда-треугольник (Рис. 5).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 xml:space="preserve">  Процедура включения начинается нажатием клавиши 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START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 xml:space="preserve"> (1). Начинает мигать резервный СИД, и через несколько секунд выполняется проверка наличия фаз и их правильной последовательности. Если компрессор блокируется, и предупреждающая лампа </w:t>
            </w:r>
            <w:r w:rsidR="0071010E" w:rsidRPr="00B84BB8">
              <w:rPr>
                <w:rFonts w:asciiTheme="minorHAnsi" w:hAnsiTheme="minorHAns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4B2A189" wp14:editId="03EBFC36">
                  <wp:extent cx="114300" cy="1143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84BB8">
              <w:rPr>
                <w:rFonts w:asciiTheme="minorHAnsi" w:hAnsiTheme="minorHAnsi"/>
                <w:sz w:val="18"/>
                <w:szCs w:val="18"/>
              </w:rPr>
              <w:t xml:space="preserve"> загорается, срабатывает устройство чередования фаз, нажмите клавишу 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RESET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 xml:space="preserve"> (2) и установите стенной выключатель в положение 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OFF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 xml:space="preserve">. Откройте электрический отсек и поменяйте положение двух фаз в силой распределительной коробке. Закройте электрический отсек и перезапустите. </w:t>
            </w:r>
          </w:p>
          <w:p w:rsidR="00EC73BF" w:rsidRPr="00B84BB8" w:rsidRDefault="00EC73BF" w:rsidP="00A256B4">
            <w:pPr>
              <w:ind w:left="360"/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Процедура пуска повторяется: Винтовой СИД (6) мигает и через несколько секунд горит постоянным светом, запускается нагрузочная фаза, пока не будет достигнуто значение «установлено давление без нагрузки». </w:t>
            </w:r>
          </w:p>
          <w:p w:rsidR="00EC73BF" w:rsidRPr="00B84BB8" w:rsidRDefault="00EC73BF" w:rsidP="00A256B4">
            <w:pPr>
              <w:ind w:left="360"/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Винтовой СИД (6) снова мигает, и начинается фаза </w:t>
            </w:r>
            <w:proofErr w:type="spellStart"/>
            <w:r w:rsidRPr="00B84BB8">
              <w:rPr>
                <w:rFonts w:asciiTheme="minorHAnsi" w:hAnsiTheme="minorHAnsi"/>
                <w:sz w:val="18"/>
                <w:szCs w:val="18"/>
              </w:rPr>
              <w:t>безнагрузочной</w:t>
            </w:r>
            <w:proofErr w:type="spellEnd"/>
            <w:r w:rsidRPr="00B84BB8">
              <w:rPr>
                <w:rFonts w:asciiTheme="minorHAnsi" w:hAnsiTheme="minorHAnsi"/>
                <w:sz w:val="18"/>
                <w:szCs w:val="18"/>
              </w:rPr>
              <w:t xml:space="preserve"> работы. </w:t>
            </w:r>
          </w:p>
          <w:p w:rsidR="00EC73BF" w:rsidRPr="00B84BB8" w:rsidRDefault="00EC73BF" w:rsidP="00A256B4">
            <w:pPr>
              <w:ind w:left="360"/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Если в конце </w:t>
            </w:r>
            <w:proofErr w:type="spellStart"/>
            <w:r w:rsidRPr="00B84BB8">
              <w:rPr>
                <w:rFonts w:asciiTheme="minorHAnsi" w:hAnsiTheme="minorHAnsi"/>
                <w:sz w:val="18"/>
                <w:szCs w:val="18"/>
              </w:rPr>
              <w:t>безнагрузочной</w:t>
            </w:r>
            <w:proofErr w:type="spellEnd"/>
            <w:r w:rsidRPr="00B84BB8">
              <w:rPr>
                <w:rFonts w:asciiTheme="minorHAnsi" w:hAnsiTheme="minorHAnsi"/>
                <w:sz w:val="18"/>
                <w:szCs w:val="18"/>
              </w:rPr>
              <w:t xml:space="preserve"> работы (по умолчанию 75 сек.) давление не опустилось ниже величины «установлено нагрузочное давление», компрессор останавливается, и резервный СИД загорается (7); в противном случае, по достижении величины «установлено нагрузочное давление» компрессор перезапускает нагрузочную фазу, а Винтовой СИД горит в непрерывном режиме (6).</w:t>
            </w:r>
          </w:p>
          <w:p w:rsidR="00EC73BF" w:rsidRPr="00B84BB8" w:rsidRDefault="00EC73BF" w:rsidP="00A256B4">
            <w:pPr>
              <w:ind w:left="360"/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При нормальной функции нажмите клавишу 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Function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 xml:space="preserve"> (3). На дисплее появится следующая информация:  </w:t>
            </w:r>
          </w:p>
          <w:p w:rsidR="00EC73BF" w:rsidRPr="00B84BB8" w:rsidRDefault="00EC73BF" w:rsidP="00A256B4">
            <w:pPr>
              <w:ind w:left="360"/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Давление</w:t>
            </w:r>
          </w:p>
          <w:p w:rsidR="00EC73BF" w:rsidRPr="00B84BB8" w:rsidRDefault="00EC73BF" w:rsidP="00A256B4">
            <w:pPr>
              <w:ind w:left="360"/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Температура</w:t>
            </w:r>
          </w:p>
          <w:p w:rsidR="00EC73BF" w:rsidRPr="00B84BB8" w:rsidRDefault="00EC73BF" w:rsidP="00A256B4">
            <w:pPr>
              <w:ind w:left="360"/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Общее количество часов работы (при включенном компрессоре),</w:t>
            </w:r>
          </w:p>
          <w:p w:rsidR="00EC73BF" w:rsidRPr="00B84BB8" w:rsidRDefault="00EC73BF" w:rsidP="00A256B4">
            <w:pPr>
              <w:ind w:left="360"/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Часы работы с нагрузкой (компрессор в нагрузочной фазе). </w:t>
            </w:r>
          </w:p>
          <w:p w:rsidR="00EC73BF" w:rsidRPr="00B84BB8" w:rsidRDefault="00EC73BF" w:rsidP="00A256B4">
            <w:pPr>
              <w:ind w:left="360"/>
              <w:rPr>
                <w:rFonts w:asciiTheme="minorHAnsi" w:hAnsiTheme="minorHAnsi"/>
                <w:sz w:val="20"/>
                <w:szCs w:val="20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При нажатии клавиши 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RESET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 xml:space="preserve"> (2) начинается процедура выключения, Винтовой СИД (6) мигает, и компрессор входит в режим </w:t>
            </w:r>
            <w:proofErr w:type="spellStart"/>
            <w:r w:rsidRPr="00B84BB8">
              <w:rPr>
                <w:rFonts w:asciiTheme="minorHAnsi" w:hAnsiTheme="minorHAnsi"/>
                <w:sz w:val="18"/>
                <w:szCs w:val="18"/>
              </w:rPr>
              <w:t>безнагрузочной</w:t>
            </w:r>
            <w:proofErr w:type="spellEnd"/>
            <w:r w:rsidRPr="00B84BB8">
              <w:rPr>
                <w:rFonts w:asciiTheme="minorHAnsi" w:hAnsiTheme="minorHAnsi"/>
                <w:sz w:val="18"/>
                <w:szCs w:val="18"/>
              </w:rPr>
              <w:t xml:space="preserve"> работы на время, установленное параметром «время останова с задержкой» (по умолчанию 60 сек.). В конце цикла компрессор останавливается.</w:t>
            </w:r>
            <w:r w:rsidRPr="00B84BB8">
              <w:rPr>
                <w:rFonts w:asciiTheme="minorHAnsi" w:hAnsiTheme="minorHAnsi"/>
                <w:sz w:val="20"/>
                <w:szCs w:val="20"/>
              </w:rPr>
              <w:t xml:space="preserve">  </w:t>
            </w:r>
          </w:p>
        </w:tc>
        <w:tc>
          <w:tcPr>
            <w:tcW w:w="4067" w:type="dxa"/>
            <w:tcBorders>
              <w:left w:val="nil"/>
            </w:tcBorders>
          </w:tcPr>
          <w:p w:rsidR="00EC73BF" w:rsidRPr="00B84BB8" w:rsidRDefault="0071010E" w:rsidP="00103B69">
            <w:pPr>
              <w:rPr>
                <w:rFonts w:asciiTheme="minorHAnsi" w:hAnsiTheme="minorHAnsi"/>
              </w:rPr>
            </w:pPr>
            <w:r w:rsidRPr="00B84BB8">
              <w:rPr>
                <w:rFonts w:asciiTheme="minorHAnsi" w:hAnsiTheme="minorHAns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F374543" wp14:editId="5668E42B">
                      <wp:simplePos x="0" y="0"/>
                      <wp:positionH relativeFrom="column">
                        <wp:posOffset>2513965</wp:posOffset>
                      </wp:positionH>
                      <wp:positionV relativeFrom="paragraph">
                        <wp:posOffset>122555</wp:posOffset>
                      </wp:positionV>
                      <wp:extent cx="440055" cy="358140"/>
                      <wp:effectExtent l="3810" t="3175" r="3810" b="635"/>
                      <wp:wrapNone/>
                      <wp:docPr id="25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0055" cy="358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84BB8" w:rsidRDefault="00B84BB8">
                                  <w:r>
                                    <w:rPr>
                                      <w:b/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1358E991" wp14:editId="55052894">
                                        <wp:extent cx="254000" cy="266700"/>
                                        <wp:effectExtent l="0" t="0" r="0" b="0"/>
                                        <wp:docPr id="33" name="Рисунок 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4000" cy="266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46" type="#_x0000_t202" style="position:absolute;margin-left:197.95pt;margin-top:9.65pt;width:34.65pt;height:28.2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" stroked="f">
                      <v:textbox style="mso-fit-shape-to-text:t">
                        <w:txbxContent>
                          <w:p w:rsidR="00B84BB8" w:rsidRDefault="00B84BB8">
                            <w:r>
                              <w:rPr>
                                <w:b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58E991" wp14:editId="55052894">
                                  <wp:extent cx="254000" cy="266700"/>
                                  <wp:effectExtent l="0" t="0" r="0" b="0"/>
                                  <wp:docPr id="33" name="Рисунок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4BB8">
              <w:rPr>
                <w:rFonts w:asciiTheme="minorHAnsi" w:hAnsiTheme="minorHAnsi"/>
                <w:noProof/>
                <w:lang w:eastAsia="ru-RU"/>
              </w:rPr>
              <w:drawing>
                <wp:inline distT="0" distB="0" distL="0" distR="0" wp14:anchorId="110634BE" wp14:editId="36221ED0">
                  <wp:extent cx="2552700" cy="49784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497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73BF" w:rsidRPr="00B84BB8" w:rsidRDefault="0071010E" w:rsidP="00103B69">
            <w:pPr>
              <w:rPr>
                <w:rFonts w:asciiTheme="minorHAnsi" w:hAnsiTheme="minorHAnsi"/>
              </w:rPr>
            </w:pPr>
            <w:r w:rsidRPr="00B84BB8">
              <w:rPr>
                <w:rFonts w:asciiTheme="minorHAnsi" w:hAnsiTheme="minorHAnsi"/>
                <w:noProof/>
                <w:lang w:eastAsia="ru-RU"/>
              </w:rPr>
              <w:drawing>
                <wp:inline distT="0" distB="0" distL="0" distR="0" wp14:anchorId="5604D778" wp14:editId="12CB027E">
                  <wp:extent cx="2520950" cy="18288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73BF" w:rsidRPr="00B84BB8" w:rsidRDefault="00EC73BF" w:rsidP="00103B69">
            <w:pPr>
              <w:rPr>
                <w:rFonts w:asciiTheme="minorHAnsi" w:hAnsiTheme="minorHAnsi"/>
              </w:rPr>
            </w:pPr>
          </w:p>
          <w:p w:rsidR="00EC73BF" w:rsidRPr="00B84BB8" w:rsidRDefault="00EC73BF" w:rsidP="00103B69">
            <w:pPr>
              <w:rPr>
                <w:rFonts w:asciiTheme="minorHAnsi" w:hAnsiTheme="minorHAnsi"/>
              </w:rPr>
            </w:pPr>
          </w:p>
        </w:tc>
      </w:tr>
    </w:tbl>
    <w:p w:rsidR="00EC73BF" w:rsidRPr="00B84BB8" w:rsidRDefault="00EC73BF" w:rsidP="00103B69">
      <w:pPr>
        <w:rPr>
          <w:rFonts w:asciiTheme="minorHAnsi" w:hAnsiTheme="minorHAnsi"/>
          <w:sz w:val="22"/>
          <w:szCs w:val="22"/>
        </w:rPr>
      </w:pPr>
    </w:p>
    <w:p w:rsidR="00EC73BF" w:rsidRPr="00B84BB8" w:rsidRDefault="00B84BB8" w:rsidP="00B56149">
      <w:pPr>
        <w:jc w:val="center"/>
        <w:rPr>
          <w:rFonts w:asciiTheme="minorHAnsi" w:hAnsiTheme="minorHAnsi"/>
          <w:b/>
        </w:rPr>
      </w:pPr>
      <w:r w:rsidRPr="00B84BB8">
        <w:rPr>
          <w:rFonts w:asciiTheme="minorHAnsi" w:hAnsiTheme="minorHAnsi"/>
          <w:b/>
        </w:rPr>
        <w:t>ТЕХНИЧЕСКОЕ ОБСЛУЖИВАНИЕ</w:t>
      </w:r>
    </w:p>
    <w:p w:rsidR="00EC73BF" w:rsidRPr="00B84BB8" w:rsidRDefault="00EC73BF" w:rsidP="00B56149">
      <w:pPr>
        <w:jc w:val="center"/>
        <w:rPr>
          <w:rFonts w:asciiTheme="minorHAnsi" w:hAnsiTheme="minorHAnsi"/>
          <w:b/>
          <w:sz w:val="16"/>
          <w:szCs w:val="16"/>
        </w:rPr>
      </w:pPr>
    </w:p>
    <w:p w:rsidR="00EC73BF" w:rsidRPr="00B84BB8" w:rsidRDefault="0071010E" w:rsidP="00B56149">
      <w:pPr>
        <w:numPr>
          <w:ilvl w:val="0"/>
          <w:numId w:val="2"/>
        </w:num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2B64D5" wp14:editId="48C7F6AD">
                <wp:simplePos x="0" y="0"/>
                <wp:positionH relativeFrom="column">
                  <wp:posOffset>-342900</wp:posOffset>
                </wp:positionH>
                <wp:positionV relativeFrom="paragraph">
                  <wp:posOffset>29210</wp:posOffset>
                </wp:positionV>
                <wp:extent cx="392430" cy="710565"/>
                <wp:effectExtent l="3810" t="1270" r="3810" b="2540"/>
                <wp:wrapNone/>
                <wp:docPr id="2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4BB8" w:rsidRPr="00456971" w:rsidRDefault="00B84BB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2A3AD5A" wp14:editId="1C3E3E13">
                                  <wp:extent cx="209550" cy="615950"/>
                                  <wp:effectExtent l="0" t="0" r="0" b="0"/>
                                  <wp:docPr id="37" name="Рисунок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" cy="615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7" type="#_x0000_t202" style="position:absolute;left:0;text-align:left;margin-left:-27pt;margin-top:2.3pt;width:30.9pt;height:55.9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" stroked="f">
                <v:textbox style="mso-fit-shape-to-text:t">
                  <w:txbxContent>
                    <w:p w:rsidR="00B84BB8" w:rsidRPr="00456971" w:rsidRDefault="00B84BB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2A3AD5A" wp14:editId="1C3E3E13">
                            <wp:extent cx="209550" cy="615950"/>
                            <wp:effectExtent l="0" t="0" r="0" b="0"/>
                            <wp:docPr id="37" name="Рисунок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" cy="615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73BF" w:rsidRPr="00B84BB8">
        <w:rPr>
          <w:rFonts w:asciiTheme="minorHAnsi" w:hAnsiTheme="minorHAnsi"/>
          <w:sz w:val="20"/>
          <w:szCs w:val="20"/>
        </w:rPr>
        <w:t xml:space="preserve">Правильное техническое обслуживание крайне важно для достижения максимальной эффективности Вашего компрессора и для продления его срока службы. </w:t>
      </w:r>
    </w:p>
    <w:p w:rsidR="00EC73BF" w:rsidRPr="00B84BB8" w:rsidRDefault="00EC73BF" w:rsidP="00B56149">
      <w:pPr>
        <w:numPr>
          <w:ilvl w:val="0"/>
          <w:numId w:val="2"/>
        </w:num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</w:rPr>
        <w:t>Важно также соблюдать его рекомендуемые интервалы, однако следует помнить, что изготовитель предлагает такие интервалы исходя из предположения оптимальных окружающих условий в которых работает компрессор (</w:t>
      </w:r>
      <w:proofErr w:type="spellStart"/>
      <w:r w:rsidRPr="00B84BB8">
        <w:rPr>
          <w:rFonts w:asciiTheme="minorHAnsi" w:hAnsiTheme="minorHAnsi"/>
          <w:sz w:val="20"/>
          <w:szCs w:val="20"/>
        </w:rPr>
        <w:t>см.у</w:t>
      </w:r>
      <w:proofErr w:type="spellEnd"/>
      <w:r w:rsidRPr="00B84BB8">
        <w:rPr>
          <w:rFonts w:asciiTheme="minorHAnsi" w:hAnsiTheme="minorHAnsi"/>
          <w:sz w:val="20"/>
          <w:szCs w:val="20"/>
        </w:rPr>
        <w:t xml:space="preserve"> «Установка». </w:t>
      </w:r>
    </w:p>
    <w:p w:rsidR="00EC73BF" w:rsidRPr="00B84BB8" w:rsidRDefault="00EC73BF" w:rsidP="00B56149">
      <w:pPr>
        <w:numPr>
          <w:ilvl w:val="0"/>
          <w:numId w:val="2"/>
        </w:num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</w:rPr>
        <w:t xml:space="preserve">Следовательно, интервалы технического обслуживания могут быть уменьшены в зависимости от условий, в которых эксплуатируется компрессор. </w:t>
      </w:r>
    </w:p>
    <w:p w:rsidR="00EC73BF" w:rsidRPr="00B84BB8" w:rsidRDefault="00EC73BF" w:rsidP="00B56149">
      <w:pPr>
        <w:numPr>
          <w:ilvl w:val="0"/>
          <w:numId w:val="2"/>
        </w:num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</w:rPr>
        <w:t>Следует пользоваться маслом “</w:t>
      </w:r>
      <w:proofErr w:type="spellStart"/>
      <w:r w:rsidRPr="00B84BB8">
        <w:rPr>
          <w:rFonts w:asciiTheme="minorHAnsi" w:hAnsiTheme="minorHAnsi"/>
          <w:sz w:val="20"/>
          <w:szCs w:val="20"/>
          <w:lang w:val="en-US"/>
        </w:rPr>
        <w:t>RotEnergy</w:t>
      </w:r>
      <w:proofErr w:type="spellEnd"/>
      <w:r w:rsidRPr="00B84BB8">
        <w:rPr>
          <w:rFonts w:asciiTheme="minorHAnsi" w:hAnsiTheme="minorHAnsi"/>
          <w:sz w:val="20"/>
          <w:szCs w:val="20"/>
        </w:rPr>
        <w:t xml:space="preserve"> </w:t>
      </w:r>
      <w:r w:rsidRPr="00B84BB8">
        <w:rPr>
          <w:rFonts w:asciiTheme="minorHAnsi" w:hAnsiTheme="minorHAnsi"/>
          <w:sz w:val="20"/>
          <w:szCs w:val="20"/>
          <w:lang w:val="en-US"/>
        </w:rPr>
        <w:t>Plus</w:t>
      </w:r>
      <w:r w:rsidRPr="00B84BB8">
        <w:rPr>
          <w:rFonts w:asciiTheme="minorHAnsi" w:hAnsiTheme="minorHAnsi"/>
          <w:sz w:val="20"/>
          <w:szCs w:val="20"/>
        </w:rPr>
        <w:t xml:space="preserve">”, применение другого типа не гарантирует абсолютной эффективности и соответствия интервалам технического обслуживания. </w:t>
      </w:r>
    </w:p>
    <w:p w:rsidR="00EC73BF" w:rsidRPr="00B84BB8" w:rsidRDefault="00EC73BF" w:rsidP="00B56149">
      <w:pPr>
        <w:numPr>
          <w:ilvl w:val="0"/>
          <w:numId w:val="2"/>
        </w:num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</w:rPr>
        <w:t>На следующих страницах дается описание рег</w:t>
      </w:r>
      <w:r w:rsidR="00620FD9" w:rsidRPr="00B84BB8">
        <w:rPr>
          <w:rFonts w:asciiTheme="minorHAnsi" w:hAnsiTheme="minorHAnsi"/>
          <w:sz w:val="20"/>
          <w:szCs w:val="20"/>
        </w:rPr>
        <w:t>ламентного обслуживания, которое может</w:t>
      </w:r>
      <w:r w:rsidRPr="00B84BB8">
        <w:rPr>
          <w:rFonts w:asciiTheme="minorHAnsi" w:hAnsiTheme="minorHAnsi"/>
          <w:sz w:val="20"/>
          <w:szCs w:val="20"/>
        </w:rPr>
        <w:t xml:space="preserve"> выполняться лицом, ответственным за работу компрессора, нештатное обслуживание, напротив, должно осуществляться центром технической поддержки, утвержденным изготовителем. </w:t>
      </w:r>
    </w:p>
    <w:p w:rsidR="00EC73BF" w:rsidRPr="00B84BB8" w:rsidRDefault="00EC73BF" w:rsidP="00A56C7D">
      <w:pPr>
        <w:rPr>
          <w:rFonts w:asciiTheme="minorHAnsi" w:hAnsiTheme="minorHAnsi"/>
          <w:sz w:val="16"/>
          <w:szCs w:val="16"/>
        </w:rPr>
      </w:pPr>
    </w:p>
    <w:p w:rsidR="00EC73BF" w:rsidRPr="00B84BB8" w:rsidRDefault="00EC73BF" w:rsidP="00A56C7D">
      <w:pPr>
        <w:jc w:val="center"/>
        <w:rPr>
          <w:rFonts w:asciiTheme="minorHAnsi" w:hAnsiTheme="minorHAnsi"/>
          <w:b/>
          <w:sz w:val="22"/>
          <w:szCs w:val="22"/>
        </w:rPr>
      </w:pPr>
      <w:r w:rsidRPr="00B84BB8">
        <w:rPr>
          <w:rFonts w:asciiTheme="minorHAnsi" w:hAnsiTheme="minorHAnsi"/>
          <w:b/>
          <w:sz w:val="22"/>
          <w:szCs w:val="22"/>
        </w:rPr>
        <w:t xml:space="preserve">Таблица технического обслуживания </w:t>
      </w:r>
    </w:p>
    <w:p w:rsidR="00EC73BF" w:rsidRPr="00B84BB8" w:rsidRDefault="00EC73BF" w:rsidP="00066750">
      <w:pPr>
        <w:jc w:val="center"/>
        <w:rPr>
          <w:rFonts w:asciiTheme="minorHAnsi" w:hAnsiTheme="minorHAnsi"/>
          <w:sz w:val="18"/>
          <w:szCs w:val="18"/>
        </w:rPr>
      </w:pPr>
      <w:r w:rsidRPr="00B84BB8">
        <w:rPr>
          <w:rFonts w:asciiTheme="minorHAnsi" w:hAnsiTheme="minorHAnsi"/>
          <w:sz w:val="20"/>
          <w:szCs w:val="20"/>
        </w:rPr>
        <w:t xml:space="preserve">                                         </w:t>
      </w:r>
      <w:r w:rsidRPr="00B84BB8">
        <w:rPr>
          <w:rFonts w:asciiTheme="minorHAnsi" w:hAnsiTheme="minorHAnsi"/>
          <w:sz w:val="18"/>
          <w:szCs w:val="18"/>
        </w:rPr>
        <w:t xml:space="preserve">Часы работы,                  по меньшей мере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EC73BF" w:rsidRPr="00B84BB8" w:rsidTr="00A256B4">
        <w:tc>
          <w:tcPr>
            <w:tcW w:w="9571" w:type="dxa"/>
          </w:tcPr>
          <w:p w:rsidR="00EC73BF" w:rsidRPr="00B84BB8" w:rsidRDefault="00EC73BF" w:rsidP="00A56C7D">
            <w:pPr>
              <w:rPr>
                <w:rFonts w:asciiTheme="minorHAnsi" w:hAnsiTheme="minorHAnsi"/>
                <w:sz w:val="20"/>
                <w:szCs w:val="20"/>
              </w:rPr>
            </w:pPr>
            <w:r w:rsidRPr="00B84BB8">
              <w:rPr>
                <w:rFonts w:asciiTheme="minorHAnsi" w:hAnsiTheme="minorHAnsi"/>
                <w:sz w:val="20"/>
                <w:szCs w:val="20"/>
              </w:rPr>
              <w:t>ОПЕРАЦИЯ ПО ТО</w:t>
            </w:r>
          </w:p>
        </w:tc>
      </w:tr>
      <w:tr w:rsidR="00EC73BF" w:rsidRPr="00B84BB8" w:rsidTr="00A256B4">
        <w:tc>
          <w:tcPr>
            <w:tcW w:w="9571" w:type="dxa"/>
          </w:tcPr>
          <w:p w:rsidR="00EC73BF" w:rsidRPr="00B84BB8" w:rsidRDefault="00EC73BF" w:rsidP="00A56C7D">
            <w:pPr>
              <w:rPr>
                <w:rFonts w:asciiTheme="minorHAnsi" w:hAnsiTheme="minorHAnsi"/>
                <w:sz w:val="20"/>
                <w:szCs w:val="20"/>
              </w:rPr>
            </w:pPr>
            <w:r w:rsidRPr="00B84BB8">
              <w:rPr>
                <w:rFonts w:asciiTheme="minorHAnsi" w:hAnsiTheme="minorHAnsi"/>
                <w:sz w:val="20"/>
                <w:szCs w:val="20"/>
              </w:rPr>
              <w:t xml:space="preserve">Слив конденсата из масляного резервуара              -                 один раз в неделю </w:t>
            </w:r>
          </w:p>
        </w:tc>
      </w:tr>
      <w:tr w:rsidR="00EC73BF" w:rsidRPr="00B84BB8" w:rsidTr="00A256B4">
        <w:tc>
          <w:tcPr>
            <w:tcW w:w="9571" w:type="dxa"/>
          </w:tcPr>
          <w:p w:rsidR="00EC73BF" w:rsidRPr="00B84BB8" w:rsidRDefault="00EC73BF" w:rsidP="00A56C7D">
            <w:pPr>
              <w:rPr>
                <w:rFonts w:asciiTheme="minorHAnsi" w:hAnsiTheme="minorHAnsi"/>
                <w:sz w:val="20"/>
                <w:szCs w:val="20"/>
              </w:rPr>
            </w:pPr>
            <w:r w:rsidRPr="00B84BB8">
              <w:rPr>
                <w:rFonts w:asciiTheme="minorHAnsi" w:hAnsiTheme="minorHAnsi"/>
                <w:sz w:val="20"/>
                <w:szCs w:val="20"/>
              </w:rPr>
              <w:t>Проверка уровня масла и возможный долив         500             один раз в месяц</w:t>
            </w:r>
          </w:p>
        </w:tc>
      </w:tr>
      <w:tr w:rsidR="00EC73BF" w:rsidRPr="00B84BB8" w:rsidTr="00A256B4">
        <w:tc>
          <w:tcPr>
            <w:tcW w:w="9571" w:type="dxa"/>
          </w:tcPr>
          <w:p w:rsidR="00EC73BF" w:rsidRPr="00B84BB8" w:rsidRDefault="00EC73BF" w:rsidP="00A56C7D">
            <w:pPr>
              <w:rPr>
                <w:rFonts w:asciiTheme="minorHAnsi" w:hAnsiTheme="minorHAnsi"/>
                <w:sz w:val="20"/>
                <w:szCs w:val="20"/>
              </w:rPr>
            </w:pPr>
            <w:r w:rsidRPr="00B84BB8">
              <w:rPr>
                <w:rFonts w:asciiTheme="minorHAnsi" w:hAnsiTheme="minorHAnsi"/>
                <w:sz w:val="20"/>
                <w:szCs w:val="20"/>
              </w:rPr>
              <w:t xml:space="preserve">Чистка картриджа воздухозаборного фильтра       500                              - </w:t>
            </w:r>
          </w:p>
        </w:tc>
      </w:tr>
      <w:tr w:rsidR="00EC73BF" w:rsidRPr="00B84BB8" w:rsidTr="00A256B4">
        <w:tc>
          <w:tcPr>
            <w:tcW w:w="9571" w:type="dxa"/>
          </w:tcPr>
          <w:p w:rsidR="00EC73BF" w:rsidRPr="00B84BB8" w:rsidRDefault="00EC73BF" w:rsidP="00A56C7D">
            <w:pPr>
              <w:rPr>
                <w:rFonts w:asciiTheme="minorHAnsi" w:hAnsiTheme="minorHAnsi"/>
                <w:sz w:val="20"/>
                <w:szCs w:val="20"/>
              </w:rPr>
            </w:pPr>
            <w:r w:rsidRPr="00B84BB8">
              <w:rPr>
                <w:rFonts w:asciiTheme="minorHAnsi" w:hAnsiTheme="minorHAnsi"/>
                <w:sz w:val="20"/>
                <w:szCs w:val="20"/>
              </w:rPr>
              <w:t xml:space="preserve">Проверка натяжения приводного ремня                 500         </w:t>
            </w:r>
          </w:p>
        </w:tc>
      </w:tr>
      <w:tr w:rsidR="00EC73BF" w:rsidRPr="00B84BB8" w:rsidTr="00A256B4">
        <w:tc>
          <w:tcPr>
            <w:tcW w:w="9571" w:type="dxa"/>
          </w:tcPr>
          <w:p w:rsidR="00EC73BF" w:rsidRPr="00B84BB8" w:rsidRDefault="00EC73BF" w:rsidP="00A56C7D">
            <w:pPr>
              <w:rPr>
                <w:rFonts w:asciiTheme="minorHAnsi" w:hAnsiTheme="minorHAnsi"/>
                <w:sz w:val="20"/>
                <w:szCs w:val="20"/>
              </w:rPr>
            </w:pPr>
            <w:r w:rsidRPr="00B84BB8">
              <w:rPr>
                <w:rFonts w:asciiTheme="minorHAnsi" w:hAnsiTheme="minorHAnsi"/>
                <w:sz w:val="20"/>
                <w:szCs w:val="20"/>
              </w:rPr>
              <w:t xml:space="preserve">Проверка радиатора на засор и его чистка            1000            один раз в год </w:t>
            </w:r>
          </w:p>
        </w:tc>
      </w:tr>
      <w:tr w:rsidR="00EC73BF" w:rsidRPr="00B84BB8" w:rsidTr="00A256B4">
        <w:tc>
          <w:tcPr>
            <w:tcW w:w="9571" w:type="dxa"/>
          </w:tcPr>
          <w:p w:rsidR="00EC73BF" w:rsidRPr="00B84BB8" w:rsidRDefault="00EC73BF" w:rsidP="00A56C7D">
            <w:pPr>
              <w:rPr>
                <w:rFonts w:asciiTheme="minorHAnsi" w:hAnsiTheme="minorHAnsi"/>
                <w:sz w:val="20"/>
                <w:szCs w:val="20"/>
              </w:rPr>
            </w:pPr>
            <w:r w:rsidRPr="00B84BB8">
              <w:rPr>
                <w:rFonts w:asciiTheme="minorHAnsi" w:hAnsiTheme="minorHAnsi"/>
                <w:sz w:val="20"/>
                <w:szCs w:val="20"/>
              </w:rPr>
              <w:t xml:space="preserve">Замена картриджа воздухозаборного фильтра    1000            один раз в год  </w:t>
            </w:r>
          </w:p>
        </w:tc>
      </w:tr>
      <w:tr w:rsidR="00EC73BF" w:rsidRPr="00B84BB8" w:rsidTr="00A256B4">
        <w:tc>
          <w:tcPr>
            <w:tcW w:w="9571" w:type="dxa"/>
          </w:tcPr>
          <w:p w:rsidR="00EC73BF" w:rsidRPr="00B84BB8" w:rsidRDefault="00EC73BF" w:rsidP="00A56C7D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B84BB8">
              <w:rPr>
                <w:rFonts w:asciiTheme="minorHAnsi" w:hAnsiTheme="minorHAnsi"/>
                <w:b/>
                <w:sz w:val="20"/>
                <w:szCs w:val="20"/>
              </w:rPr>
              <w:t xml:space="preserve">Замена масляного фильтра                                       2000*         </w:t>
            </w:r>
            <w:r w:rsidRPr="00B84BB8">
              <w:rPr>
                <w:rFonts w:asciiTheme="minorHAnsi" w:hAnsiTheme="minorHAnsi"/>
                <w:sz w:val="20"/>
                <w:szCs w:val="20"/>
              </w:rPr>
              <w:t>один раз в год</w:t>
            </w:r>
            <w:r w:rsidRPr="00B84BB8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</w:p>
        </w:tc>
      </w:tr>
      <w:tr w:rsidR="00EC73BF" w:rsidRPr="00B84BB8" w:rsidTr="00A256B4">
        <w:tc>
          <w:tcPr>
            <w:tcW w:w="9571" w:type="dxa"/>
          </w:tcPr>
          <w:p w:rsidR="00EC73BF" w:rsidRPr="00B84BB8" w:rsidRDefault="00EC73BF" w:rsidP="00A56C7D">
            <w:pPr>
              <w:rPr>
                <w:rFonts w:asciiTheme="minorHAnsi" w:hAnsiTheme="minorHAnsi"/>
                <w:sz w:val="20"/>
                <w:szCs w:val="20"/>
              </w:rPr>
            </w:pPr>
            <w:r w:rsidRPr="00B84BB8">
              <w:rPr>
                <w:rFonts w:asciiTheme="minorHAnsi" w:hAnsiTheme="minorHAnsi"/>
                <w:b/>
                <w:sz w:val="20"/>
                <w:szCs w:val="20"/>
              </w:rPr>
              <w:t xml:space="preserve">Замена фильтра маслосепаратора                          2000*         </w:t>
            </w:r>
            <w:r w:rsidRPr="00B84BB8">
              <w:rPr>
                <w:rFonts w:asciiTheme="minorHAnsi" w:hAnsiTheme="minorHAnsi"/>
                <w:sz w:val="20"/>
                <w:szCs w:val="20"/>
              </w:rPr>
              <w:t>один раз в год</w:t>
            </w:r>
          </w:p>
        </w:tc>
      </w:tr>
      <w:tr w:rsidR="00EC73BF" w:rsidRPr="00B84BB8" w:rsidTr="00A256B4">
        <w:tc>
          <w:tcPr>
            <w:tcW w:w="9571" w:type="dxa"/>
          </w:tcPr>
          <w:p w:rsidR="00EC73BF" w:rsidRPr="00B84BB8" w:rsidRDefault="00EC73BF" w:rsidP="00A56C7D">
            <w:pPr>
              <w:rPr>
                <w:rFonts w:asciiTheme="minorHAnsi" w:hAnsiTheme="minorHAnsi"/>
                <w:sz w:val="20"/>
                <w:szCs w:val="20"/>
              </w:rPr>
            </w:pPr>
            <w:r w:rsidRPr="00B84BB8">
              <w:rPr>
                <w:rFonts w:asciiTheme="minorHAnsi" w:hAnsiTheme="minorHAnsi"/>
                <w:b/>
                <w:sz w:val="20"/>
                <w:szCs w:val="20"/>
              </w:rPr>
              <w:t xml:space="preserve">Замена масла                                                                 2000*         </w:t>
            </w:r>
            <w:r w:rsidRPr="00B84BB8">
              <w:rPr>
                <w:rFonts w:asciiTheme="minorHAnsi" w:hAnsiTheme="minorHAnsi"/>
                <w:sz w:val="20"/>
                <w:szCs w:val="20"/>
              </w:rPr>
              <w:t>один раз в год</w:t>
            </w:r>
          </w:p>
        </w:tc>
      </w:tr>
      <w:tr w:rsidR="00EC73BF" w:rsidRPr="00B84BB8" w:rsidTr="00A256B4">
        <w:tc>
          <w:tcPr>
            <w:tcW w:w="9571" w:type="dxa"/>
          </w:tcPr>
          <w:p w:rsidR="00EC73BF" w:rsidRPr="00B84BB8" w:rsidRDefault="00EC73BF" w:rsidP="00A56C7D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EC73BF" w:rsidRPr="00B84BB8" w:rsidTr="00A256B4">
        <w:tc>
          <w:tcPr>
            <w:tcW w:w="9571" w:type="dxa"/>
          </w:tcPr>
          <w:p w:rsidR="00EC73BF" w:rsidRPr="00B84BB8" w:rsidRDefault="00EC73BF" w:rsidP="00A56C7D">
            <w:pPr>
              <w:rPr>
                <w:rFonts w:asciiTheme="minorHAnsi" w:hAnsiTheme="minorHAnsi"/>
                <w:sz w:val="20"/>
                <w:szCs w:val="20"/>
              </w:rPr>
            </w:pPr>
            <w:r w:rsidRPr="00B84BB8">
              <w:rPr>
                <w:rFonts w:asciiTheme="minorHAnsi" w:hAnsiTheme="minorHAnsi"/>
                <w:sz w:val="20"/>
                <w:szCs w:val="20"/>
              </w:rPr>
              <w:t>НЕШТАТНОЕ ОБСЛУЖИВАНИЕ</w:t>
            </w:r>
          </w:p>
        </w:tc>
      </w:tr>
      <w:tr w:rsidR="00EC73BF" w:rsidRPr="00B84BB8" w:rsidTr="00A256B4">
        <w:tc>
          <w:tcPr>
            <w:tcW w:w="9571" w:type="dxa"/>
          </w:tcPr>
          <w:p w:rsidR="00EC73BF" w:rsidRPr="00B84BB8" w:rsidRDefault="00EC73BF" w:rsidP="00A56C7D">
            <w:pPr>
              <w:rPr>
                <w:rFonts w:asciiTheme="minorHAnsi" w:hAnsiTheme="minorHAnsi"/>
                <w:sz w:val="20"/>
                <w:szCs w:val="20"/>
              </w:rPr>
            </w:pPr>
            <w:r w:rsidRPr="00B84BB8">
              <w:rPr>
                <w:rFonts w:asciiTheme="minorHAnsi" w:hAnsiTheme="minorHAnsi"/>
                <w:sz w:val="20"/>
                <w:szCs w:val="20"/>
              </w:rPr>
              <w:t xml:space="preserve">Замена </w:t>
            </w:r>
            <w:proofErr w:type="spellStart"/>
            <w:r w:rsidRPr="00B84BB8">
              <w:rPr>
                <w:rFonts w:asciiTheme="minorHAnsi" w:hAnsiTheme="minorHAnsi"/>
                <w:sz w:val="20"/>
                <w:szCs w:val="20"/>
              </w:rPr>
              <w:t>однопутевого</w:t>
            </w:r>
            <w:proofErr w:type="spellEnd"/>
            <w:r w:rsidRPr="00B84BB8">
              <w:rPr>
                <w:rFonts w:asciiTheme="minorHAnsi" w:hAnsiTheme="minorHAnsi"/>
                <w:sz w:val="20"/>
                <w:szCs w:val="20"/>
              </w:rPr>
              <w:t xml:space="preserve"> дренажного клапана           4000                            -</w:t>
            </w:r>
          </w:p>
        </w:tc>
      </w:tr>
      <w:tr w:rsidR="00EC73BF" w:rsidRPr="00B84BB8" w:rsidTr="00A256B4">
        <w:tc>
          <w:tcPr>
            <w:tcW w:w="9571" w:type="dxa"/>
          </w:tcPr>
          <w:p w:rsidR="00EC73BF" w:rsidRPr="00B84BB8" w:rsidRDefault="00EC73BF" w:rsidP="00A56C7D">
            <w:pPr>
              <w:rPr>
                <w:rFonts w:asciiTheme="minorHAnsi" w:hAnsiTheme="minorHAnsi"/>
                <w:sz w:val="20"/>
                <w:szCs w:val="20"/>
              </w:rPr>
            </w:pPr>
            <w:r w:rsidRPr="00B84BB8">
              <w:rPr>
                <w:rFonts w:asciiTheme="minorHAnsi" w:hAnsiTheme="minorHAnsi"/>
                <w:sz w:val="20"/>
                <w:szCs w:val="20"/>
              </w:rPr>
              <w:t>Проверка всасывающего клапана                             4000                            -</w:t>
            </w:r>
          </w:p>
        </w:tc>
      </w:tr>
      <w:tr w:rsidR="00EC73BF" w:rsidRPr="00B84BB8" w:rsidTr="00A256B4">
        <w:tc>
          <w:tcPr>
            <w:tcW w:w="9571" w:type="dxa"/>
          </w:tcPr>
          <w:p w:rsidR="00EC73BF" w:rsidRPr="00B84BB8" w:rsidRDefault="00EC73BF" w:rsidP="00A56C7D">
            <w:pPr>
              <w:rPr>
                <w:rFonts w:asciiTheme="minorHAnsi" w:hAnsiTheme="minorHAnsi"/>
                <w:sz w:val="20"/>
                <w:szCs w:val="20"/>
              </w:rPr>
            </w:pPr>
            <w:r w:rsidRPr="00B84BB8">
              <w:rPr>
                <w:rFonts w:asciiTheme="minorHAnsi" w:hAnsiTheme="minorHAnsi"/>
                <w:sz w:val="20"/>
                <w:szCs w:val="20"/>
              </w:rPr>
              <w:t>Замена приводного ремня                                          6000                            -</w:t>
            </w:r>
          </w:p>
        </w:tc>
      </w:tr>
      <w:tr w:rsidR="00EC73BF" w:rsidRPr="00B84BB8" w:rsidTr="00A256B4">
        <w:tc>
          <w:tcPr>
            <w:tcW w:w="9571" w:type="dxa"/>
          </w:tcPr>
          <w:p w:rsidR="00EC73BF" w:rsidRPr="00B84BB8" w:rsidRDefault="00EC73BF" w:rsidP="00A56C7D">
            <w:pPr>
              <w:rPr>
                <w:rFonts w:asciiTheme="minorHAnsi" w:hAnsiTheme="minorHAnsi"/>
                <w:sz w:val="20"/>
                <w:szCs w:val="20"/>
              </w:rPr>
            </w:pPr>
            <w:r w:rsidRPr="00B84BB8">
              <w:rPr>
                <w:rFonts w:asciiTheme="minorHAnsi" w:hAnsiTheme="minorHAnsi"/>
                <w:sz w:val="20"/>
                <w:szCs w:val="20"/>
              </w:rPr>
              <w:t>Проверка клапана минимального давления          8000                           -</w:t>
            </w:r>
          </w:p>
        </w:tc>
      </w:tr>
      <w:tr w:rsidR="00EC73BF" w:rsidRPr="00B84BB8" w:rsidTr="00A256B4">
        <w:tc>
          <w:tcPr>
            <w:tcW w:w="9571" w:type="dxa"/>
          </w:tcPr>
          <w:p w:rsidR="00EC73BF" w:rsidRPr="00B84BB8" w:rsidRDefault="00EC73BF" w:rsidP="00A56C7D">
            <w:pPr>
              <w:rPr>
                <w:rFonts w:asciiTheme="minorHAnsi" w:hAnsiTheme="minorHAnsi"/>
                <w:sz w:val="20"/>
                <w:szCs w:val="20"/>
              </w:rPr>
            </w:pPr>
            <w:r w:rsidRPr="00B84BB8">
              <w:rPr>
                <w:rFonts w:asciiTheme="minorHAnsi" w:hAnsiTheme="minorHAnsi"/>
                <w:sz w:val="20"/>
                <w:szCs w:val="20"/>
              </w:rPr>
              <w:t>Замена шлангов                                                              8000                           -</w:t>
            </w:r>
          </w:p>
        </w:tc>
      </w:tr>
      <w:tr w:rsidR="00EC73BF" w:rsidRPr="00B84BB8" w:rsidTr="00A256B4">
        <w:tc>
          <w:tcPr>
            <w:tcW w:w="9571" w:type="dxa"/>
          </w:tcPr>
          <w:p w:rsidR="00EC73BF" w:rsidRPr="00B84BB8" w:rsidRDefault="00EC73BF" w:rsidP="00A56C7D">
            <w:pPr>
              <w:rPr>
                <w:rFonts w:asciiTheme="minorHAnsi" w:hAnsiTheme="minorHAnsi"/>
                <w:sz w:val="20"/>
                <w:szCs w:val="20"/>
              </w:rPr>
            </w:pPr>
            <w:r w:rsidRPr="00B84BB8">
              <w:rPr>
                <w:rFonts w:asciiTheme="minorHAnsi" w:hAnsiTheme="minorHAnsi"/>
                <w:sz w:val="20"/>
                <w:szCs w:val="20"/>
              </w:rPr>
              <w:t>Замена электромагнитного клапана                        12000                          -</w:t>
            </w:r>
          </w:p>
        </w:tc>
      </w:tr>
      <w:tr w:rsidR="00EC73BF" w:rsidRPr="00B84BB8" w:rsidTr="00A256B4">
        <w:tc>
          <w:tcPr>
            <w:tcW w:w="9571" w:type="dxa"/>
          </w:tcPr>
          <w:p w:rsidR="00EC73BF" w:rsidRPr="00B84BB8" w:rsidRDefault="00EC73BF" w:rsidP="00A56C7D">
            <w:pPr>
              <w:rPr>
                <w:rFonts w:asciiTheme="minorHAnsi" w:hAnsiTheme="minorHAnsi"/>
                <w:sz w:val="20"/>
                <w:szCs w:val="20"/>
              </w:rPr>
            </w:pPr>
            <w:r w:rsidRPr="00B84BB8">
              <w:rPr>
                <w:rFonts w:asciiTheme="minorHAnsi" w:hAnsiTheme="minorHAnsi"/>
                <w:sz w:val="20"/>
                <w:szCs w:val="20"/>
              </w:rPr>
              <w:t>Замена главного подшипника двигателя                12000                          -</w:t>
            </w:r>
          </w:p>
        </w:tc>
      </w:tr>
      <w:tr w:rsidR="00EC73BF" w:rsidRPr="00B84BB8" w:rsidTr="00A256B4">
        <w:tc>
          <w:tcPr>
            <w:tcW w:w="9571" w:type="dxa"/>
          </w:tcPr>
          <w:p w:rsidR="00EC73BF" w:rsidRPr="00B84BB8" w:rsidRDefault="00EC73BF" w:rsidP="00A56C7D">
            <w:pPr>
              <w:rPr>
                <w:rFonts w:asciiTheme="minorHAnsi" w:hAnsiTheme="minorHAnsi"/>
                <w:sz w:val="20"/>
                <w:szCs w:val="20"/>
              </w:rPr>
            </w:pPr>
            <w:r w:rsidRPr="00B84BB8">
              <w:rPr>
                <w:rFonts w:asciiTheme="minorHAnsi" w:hAnsiTheme="minorHAnsi"/>
                <w:sz w:val="20"/>
                <w:szCs w:val="20"/>
              </w:rPr>
              <w:t xml:space="preserve">Проверка винтового ротора                                        16000                          -  </w:t>
            </w:r>
          </w:p>
        </w:tc>
      </w:tr>
      <w:tr w:rsidR="00EC73BF" w:rsidRPr="00B84BB8" w:rsidTr="00A256B4">
        <w:tc>
          <w:tcPr>
            <w:tcW w:w="9571" w:type="dxa"/>
          </w:tcPr>
          <w:p w:rsidR="00EC73BF" w:rsidRPr="00B84BB8" w:rsidRDefault="00EC73BF" w:rsidP="00A56C7D">
            <w:pPr>
              <w:rPr>
                <w:rFonts w:asciiTheme="minorHAnsi" w:hAnsiTheme="minorHAnsi"/>
                <w:sz w:val="18"/>
                <w:szCs w:val="18"/>
                <w:u w:val="single"/>
              </w:rPr>
            </w:pPr>
            <w:r w:rsidRPr="00B84BB8">
              <w:rPr>
                <w:rFonts w:asciiTheme="minorHAnsi" w:hAnsiTheme="minorHAnsi"/>
                <w:u w:val="single"/>
              </w:rPr>
              <w:t xml:space="preserve">                              </w:t>
            </w:r>
            <w:r w:rsidRPr="00B84BB8">
              <w:rPr>
                <w:rFonts w:asciiTheme="minorHAnsi" w:hAnsiTheme="minorHAnsi"/>
                <w:sz w:val="18"/>
                <w:szCs w:val="18"/>
                <w:u w:val="single"/>
              </w:rPr>
              <w:t xml:space="preserve">* При использовании минеральных масел интервалы уменьшаются до </w:t>
            </w:r>
            <w:r w:rsidRPr="00B84BB8">
              <w:rPr>
                <w:rFonts w:asciiTheme="minorHAnsi" w:hAnsiTheme="minorHAnsi"/>
                <w:b/>
                <w:sz w:val="18"/>
                <w:szCs w:val="18"/>
                <w:u w:val="single"/>
              </w:rPr>
              <w:t>1000</w:t>
            </w:r>
            <w:r w:rsidRPr="00B84BB8">
              <w:rPr>
                <w:rFonts w:asciiTheme="minorHAnsi" w:hAnsiTheme="minorHAnsi"/>
                <w:sz w:val="18"/>
                <w:szCs w:val="18"/>
                <w:u w:val="single"/>
              </w:rPr>
              <w:t xml:space="preserve"> часов или одного года</w:t>
            </w:r>
          </w:p>
          <w:p w:rsidR="00EC73BF" w:rsidRPr="00B84BB8" w:rsidRDefault="00EC73BF" w:rsidP="00A56C7D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</w:tbl>
    <w:p w:rsidR="00EC73BF" w:rsidRPr="00B84BB8" w:rsidRDefault="00EC73BF" w:rsidP="00A56C7D">
      <w:pPr>
        <w:rPr>
          <w:rFonts w:asciiTheme="minorHAnsi" w:hAnsiTheme="minorHAnsi"/>
          <w:sz w:val="16"/>
          <w:szCs w:val="16"/>
        </w:rPr>
      </w:pPr>
    </w:p>
    <w:p w:rsidR="00EC73BF" w:rsidRPr="00B84BB8" w:rsidRDefault="00EC73BF" w:rsidP="00103B69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</w:rPr>
        <w:t xml:space="preserve">* Если временной предел (в часах) не достигнут, операции по ТО, выделенные </w:t>
      </w:r>
      <w:r w:rsidRPr="00B84BB8">
        <w:rPr>
          <w:rFonts w:asciiTheme="minorHAnsi" w:hAnsiTheme="minorHAnsi"/>
          <w:b/>
          <w:sz w:val="20"/>
          <w:szCs w:val="20"/>
        </w:rPr>
        <w:t>жирным</w:t>
      </w:r>
      <w:r w:rsidRPr="00B84BB8">
        <w:rPr>
          <w:rFonts w:asciiTheme="minorHAnsi" w:hAnsiTheme="minorHAnsi"/>
          <w:sz w:val="20"/>
          <w:szCs w:val="20"/>
        </w:rPr>
        <w:t xml:space="preserve"> шрифтом, должны выполняться по крайней мере раз в год. </w:t>
      </w:r>
    </w:p>
    <w:p w:rsidR="00EC73BF" w:rsidRPr="00B84BB8" w:rsidRDefault="00EC73BF" w:rsidP="00103B69">
      <w:pPr>
        <w:rPr>
          <w:rFonts w:asciiTheme="minorHAnsi" w:hAnsiTheme="minorHAnsi"/>
          <w:sz w:val="16"/>
          <w:szCs w:val="16"/>
        </w:rPr>
      </w:pPr>
    </w:p>
    <w:p w:rsidR="00EC73BF" w:rsidRPr="00B84BB8" w:rsidRDefault="00EC73BF" w:rsidP="00103B69">
      <w:pPr>
        <w:rPr>
          <w:rFonts w:asciiTheme="minorHAnsi" w:hAnsiTheme="minorHAnsi"/>
          <w:sz w:val="22"/>
          <w:szCs w:val="22"/>
        </w:rPr>
      </w:pPr>
      <w:r w:rsidRPr="00B84BB8">
        <w:rPr>
          <w:rFonts w:asciiTheme="minorHAnsi" w:hAnsiTheme="minorHAnsi"/>
          <w:sz w:val="22"/>
          <w:szCs w:val="22"/>
        </w:rPr>
        <w:t xml:space="preserve">Для проверки надлежащей работы после первых 100 часов работы машины выполните следующие проверки: </w:t>
      </w:r>
    </w:p>
    <w:p w:rsidR="00EC73BF" w:rsidRPr="00B84BB8" w:rsidRDefault="00EC73BF" w:rsidP="00103B69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</w:rPr>
        <w:t xml:space="preserve">1) </w:t>
      </w:r>
      <w:r w:rsidRPr="00B84BB8">
        <w:rPr>
          <w:rFonts w:asciiTheme="minorHAnsi" w:hAnsiTheme="minorHAnsi"/>
          <w:b/>
          <w:sz w:val="20"/>
          <w:szCs w:val="20"/>
        </w:rPr>
        <w:t>Проверить уровень масла</w:t>
      </w:r>
      <w:r w:rsidRPr="00B84BB8">
        <w:rPr>
          <w:rFonts w:asciiTheme="minorHAnsi" w:hAnsiTheme="minorHAnsi"/>
          <w:sz w:val="20"/>
          <w:szCs w:val="20"/>
        </w:rPr>
        <w:t>, в случае необходимости долить маслом того же типа.</w:t>
      </w:r>
    </w:p>
    <w:p w:rsidR="00EC73BF" w:rsidRPr="00B84BB8" w:rsidRDefault="00EC73BF" w:rsidP="00103B69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</w:rPr>
        <w:t xml:space="preserve">2) </w:t>
      </w:r>
      <w:r w:rsidRPr="00B84BB8">
        <w:rPr>
          <w:rFonts w:asciiTheme="minorHAnsi" w:hAnsiTheme="minorHAnsi"/>
          <w:b/>
          <w:sz w:val="20"/>
          <w:szCs w:val="20"/>
        </w:rPr>
        <w:t>Проверить правильную затяжку</w:t>
      </w:r>
      <w:r w:rsidRPr="00B84BB8">
        <w:rPr>
          <w:rFonts w:asciiTheme="minorHAnsi" w:hAnsiTheme="minorHAnsi"/>
          <w:sz w:val="20"/>
          <w:szCs w:val="20"/>
        </w:rPr>
        <w:t xml:space="preserve"> винтов, в частности в электрических соединениях.</w:t>
      </w:r>
    </w:p>
    <w:p w:rsidR="00EC73BF" w:rsidRPr="00B84BB8" w:rsidRDefault="00EC73BF" w:rsidP="00103B69">
      <w:pPr>
        <w:rPr>
          <w:rFonts w:asciiTheme="minorHAnsi" w:hAnsiTheme="minorHAnsi"/>
          <w:b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</w:rPr>
        <w:t xml:space="preserve">3) Визуально проверить </w:t>
      </w:r>
      <w:r w:rsidRPr="00B84BB8">
        <w:rPr>
          <w:rFonts w:asciiTheme="minorHAnsi" w:hAnsiTheme="minorHAnsi"/>
          <w:b/>
          <w:sz w:val="20"/>
          <w:szCs w:val="20"/>
        </w:rPr>
        <w:t xml:space="preserve">правильность всех уплотнений </w:t>
      </w:r>
    </w:p>
    <w:p w:rsidR="00EC73BF" w:rsidRPr="00B84BB8" w:rsidRDefault="00EC73BF" w:rsidP="00103B69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</w:rPr>
        <w:t xml:space="preserve">4) Проверить </w:t>
      </w:r>
      <w:r w:rsidRPr="00B84BB8">
        <w:rPr>
          <w:rFonts w:asciiTheme="minorHAnsi" w:hAnsiTheme="minorHAnsi"/>
          <w:b/>
          <w:sz w:val="20"/>
          <w:szCs w:val="20"/>
        </w:rPr>
        <w:t>натяжение ремня</w:t>
      </w:r>
      <w:r w:rsidR="00620FD9" w:rsidRPr="00B84BB8">
        <w:rPr>
          <w:rFonts w:asciiTheme="minorHAnsi" w:hAnsiTheme="minorHAnsi"/>
          <w:sz w:val="20"/>
          <w:szCs w:val="20"/>
        </w:rPr>
        <w:t xml:space="preserve"> и, если нужно, отрегулировать</w:t>
      </w:r>
      <w:r w:rsidRPr="00B84BB8">
        <w:rPr>
          <w:rFonts w:asciiTheme="minorHAnsi" w:hAnsiTheme="minorHAnsi"/>
          <w:sz w:val="20"/>
          <w:szCs w:val="20"/>
        </w:rPr>
        <w:t xml:space="preserve"> его </w:t>
      </w:r>
    </w:p>
    <w:p w:rsidR="00EC73BF" w:rsidRPr="00B84BB8" w:rsidRDefault="00620FD9" w:rsidP="00103B69">
      <w:pPr>
        <w:rPr>
          <w:rFonts w:asciiTheme="minorHAnsi" w:hAnsiTheme="minorHAnsi"/>
          <w:b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</w:rPr>
        <w:t>5) Проверить</w:t>
      </w:r>
      <w:r w:rsidR="00EC73BF" w:rsidRPr="00B84BB8">
        <w:rPr>
          <w:rFonts w:asciiTheme="minorHAnsi" w:hAnsiTheme="minorHAnsi"/>
          <w:sz w:val="20"/>
          <w:szCs w:val="20"/>
        </w:rPr>
        <w:t xml:space="preserve"> </w:t>
      </w:r>
      <w:r w:rsidR="00EC73BF" w:rsidRPr="00B84BB8">
        <w:rPr>
          <w:rFonts w:asciiTheme="minorHAnsi" w:hAnsiTheme="minorHAnsi"/>
          <w:b/>
          <w:sz w:val="20"/>
          <w:szCs w:val="20"/>
        </w:rPr>
        <w:t>периоды работы в часах</w:t>
      </w:r>
      <w:r w:rsidR="00EC73BF" w:rsidRPr="00B84BB8">
        <w:rPr>
          <w:rFonts w:asciiTheme="minorHAnsi" w:hAnsiTheme="minorHAnsi"/>
          <w:sz w:val="20"/>
          <w:szCs w:val="20"/>
        </w:rPr>
        <w:t xml:space="preserve"> и </w:t>
      </w:r>
      <w:r w:rsidR="00EC73BF" w:rsidRPr="00B84BB8">
        <w:rPr>
          <w:rFonts w:asciiTheme="minorHAnsi" w:hAnsiTheme="minorHAnsi"/>
          <w:b/>
          <w:sz w:val="20"/>
          <w:szCs w:val="20"/>
        </w:rPr>
        <w:t xml:space="preserve">требуемый вид обслуживания </w:t>
      </w:r>
    </w:p>
    <w:p w:rsidR="00EC73BF" w:rsidRPr="00B84BB8" w:rsidRDefault="00620FD9" w:rsidP="00103B69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</w:rPr>
        <w:t>6) Проверить</w:t>
      </w:r>
      <w:r w:rsidR="00EC73BF" w:rsidRPr="00B84BB8">
        <w:rPr>
          <w:rFonts w:asciiTheme="minorHAnsi" w:hAnsiTheme="minorHAnsi"/>
          <w:sz w:val="20"/>
          <w:szCs w:val="20"/>
        </w:rPr>
        <w:t xml:space="preserve"> </w:t>
      </w:r>
      <w:r w:rsidR="00EC73BF" w:rsidRPr="00B84BB8">
        <w:rPr>
          <w:rFonts w:asciiTheme="minorHAnsi" w:hAnsiTheme="minorHAnsi"/>
          <w:b/>
          <w:sz w:val="20"/>
          <w:szCs w:val="20"/>
        </w:rPr>
        <w:t>температуру помещения</w:t>
      </w:r>
      <w:r w:rsidR="00EC73BF" w:rsidRPr="00B84BB8">
        <w:rPr>
          <w:rFonts w:asciiTheme="minorHAnsi" w:hAnsiTheme="minorHAnsi"/>
          <w:sz w:val="20"/>
          <w:szCs w:val="20"/>
        </w:rPr>
        <w:t xml:space="preserve">.     </w:t>
      </w:r>
    </w:p>
    <w:p w:rsidR="00EC73BF" w:rsidRPr="00B84BB8" w:rsidRDefault="00EC73BF" w:rsidP="00103B69">
      <w:pPr>
        <w:rPr>
          <w:rFonts w:asciiTheme="minorHAnsi" w:hAnsiTheme="minorHAnsi"/>
          <w:b/>
          <w:sz w:val="18"/>
          <w:szCs w:val="18"/>
        </w:rPr>
      </w:pPr>
      <w:r w:rsidRPr="00B84BB8">
        <w:rPr>
          <w:rFonts w:asciiTheme="minorHAnsi" w:hAnsiTheme="minorHAnsi"/>
          <w:b/>
          <w:sz w:val="18"/>
          <w:szCs w:val="18"/>
        </w:rPr>
        <w:t xml:space="preserve">ПРЕЖДЕ ЧЕМ ПРОВОДИТЬ ТЕХОБСЛУЖИВАНИЕ МАШИНЫ, ВСЕГДА ВЫПОЛНЯЙТЕ СЛЕДУЮЩЕЕ: </w:t>
      </w:r>
    </w:p>
    <w:p w:rsidR="00EC73BF" w:rsidRPr="00B84BB8" w:rsidRDefault="00EC73BF" w:rsidP="00103B69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</w:rPr>
        <w:t xml:space="preserve">√ </w:t>
      </w:r>
      <w:r w:rsidRPr="00B84BB8">
        <w:rPr>
          <w:rFonts w:asciiTheme="minorHAnsi" w:hAnsiTheme="minorHAnsi"/>
          <w:b/>
          <w:sz w:val="20"/>
          <w:szCs w:val="20"/>
        </w:rPr>
        <w:t>Нажмите кнопку автоматического останова машины</w:t>
      </w:r>
      <w:r w:rsidRPr="00B84BB8">
        <w:rPr>
          <w:rFonts w:asciiTheme="minorHAnsi" w:hAnsiTheme="minorHAnsi"/>
          <w:sz w:val="20"/>
          <w:szCs w:val="20"/>
        </w:rPr>
        <w:t xml:space="preserve"> (не пользуйтесь аварийной)</w:t>
      </w:r>
    </w:p>
    <w:p w:rsidR="00EC73BF" w:rsidRPr="00B84BB8" w:rsidRDefault="00EC73BF" w:rsidP="00103B69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</w:rPr>
        <w:t xml:space="preserve">√ Отключите машину от сети с помощью настенного внешнего выключателя </w:t>
      </w:r>
    </w:p>
    <w:p w:rsidR="00EC73BF" w:rsidRPr="00B84BB8" w:rsidRDefault="00EC73BF" w:rsidP="00103B69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</w:rPr>
        <w:t xml:space="preserve">√ Закройте линейный кран </w:t>
      </w:r>
    </w:p>
    <w:p w:rsidR="00EC73BF" w:rsidRPr="00B84BB8" w:rsidRDefault="00EC73BF" w:rsidP="00103B69">
      <w:pPr>
        <w:rPr>
          <w:rFonts w:asciiTheme="minorHAnsi" w:hAnsiTheme="minorHAnsi"/>
          <w:sz w:val="20"/>
          <w:szCs w:val="20"/>
        </w:rPr>
      </w:pPr>
      <w:r w:rsidRPr="00B84BB8">
        <w:rPr>
          <w:rFonts w:asciiTheme="minorHAnsi" w:hAnsiTheme="minorHAnsi"/>
          <w:sz w:val="20"/>
          <w:szCs w:val="20"/>
        </w:rPr>
        <w:t xml:space="preserve">√ Убедитесь, что внутри маслосепараторного резервуара нет сжатого воздуха </w:t>
      </w:r>
    </w:p>
    <w:p w:rsidR="00EC73BF" w:rsidRPr="00B84BB8" w:rsidRDefault="00EC73BF" w:rsidP="00103B69">
      <w:pPr>
        <w:rPr>
          <w:rFonts w:asciiTheme="minorHAnsi" w:hAnsiTheme="minorHAnsi"/>
          <w:sz w:val="22"/>
          <w:szCs w:val="22"/>
        </w:rPr>
      </w:pPr>
      <w:r w:rsidRPr="00B84BB8">
        <w:rPr>
          <w:rFonts w:asciiTheme="minorHAnsi" w:hAnsiTheme="minorHAnsi"/>
          <w:sz w:val="22"/>
          <w:szCs w:val="22"/>
        </w:rPr>
        <w:t xml:space="preserve">√ Снимите обтекатели и/или панели </w:t>
      </w:r>
    </w:p>
    <w:p w:rsidR="00EC73BF" w:rsidRPr="00B84BB8" w:rsidRDefault="00EC73BF" w:rsidP="00151AA6">
      <w:pPr>
        <w:jc w:val="center"/>
        <w:rPr>
          <w:rFonts w:asciiTheme="minorHAnsi" w:hAnsiTheme="minorHAnsi"/>
          <w:b/>
          <w:i/>
        </w:rPr>
      </w:pPr>
      <w:r w:rsidRPr="00B84BB8">
        <w:rPr>
          <w:rFonts w:asciiTheme="minorHAnsi" w:hAnsiTheme="minorHAnsi"/>
          <w:b/>
          <w:i/>
        </w:rPr>
        <w:t>ТЕХНИЧЕСКОЕ ОБСЛУЖИВАНИЕ</w:t>
      </w:r>
    </w:p>
    <w:p w:rsidR="00EC73BF" w:rsidRPr="00B84BB8" w:rsidRDefault="00EC73BF" w:rsidP="00103B69">
      <w:pPr>
        <w:rPr>
          <w:rFonts w:asciiTheme="minorHAnsi" w:hAnsiTheme="minorHAnsi"/>
          <w:sz w:val="22"/>
          <w:szCs w:val="22"/>
        </w:rPr>
      </w:pPr>
    </w:p>
    <w:tbl>
      <w:tblPr>
        <w:tblW w:w="10043" w:type="dxa"/>
        <w:tblLook w:val="01E0" w:firstRow="1" w:lastRow="1" w:firstColumn="1" w:lastColumn="1" w:noHBand="0" w:noVBand="0"/>
      </w:tblPr>
      <w:tblGrid>
        <w:gridCol w:w="5257"/>
        <w:gridCol w:w="4786"/>
      </w:tblGrid>
      <w:tr w:rsidR="00EC73BF" w:rsidRPr="00B84BB8" w:rsidTr="00F97AB0">
        <w:tc>
          <w:tcPr>
            <w:tcW w:w="5257" w:type="dxa"/>
          </w:tcPr>
          <w:p w:rsidR="00EC73BF" w:rsidRPr="00B84BB8" w:rsidRDefault="00EC73BF" w:rsidP="00103B69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B84BB8">
              <w:rPr>
                <w:rFonts w:asciiTheme="minorHAnsi" w:hAnsiTheme="minorHAnsi"/>
                <w:b/>
                <w:sz w:val="18"/>
                <w:szCs w:val="18"/>
              </w:rPr>
              <w:lastRenderedPageBreak/>
              <w:t>СЛИВ КОНДЕНСАТА (РИС. 6)</w:t>
            </w:r>
          </w:p>
          <w:p w:rsidR="00EC73BF" w:rsidRPr="00B84BB8" w:rsidRDefault="00EC73BF" w:rsidP="00103B69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22"/>
                <w:szCs w:val="22"/>
              </w:rPr>
              <w:t xml:space="preserve">   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Охлаждение масло-воздушной смеси установлено на более высокую температуру относительно точки росы воздуха (при нормальных рабочих условиях компрессора). Тем не менее, конденсат в масле не может быть удален полностью. </w:t>
            </w:r>
          </w:p>
          <w:p w:rsidR="00EC73BF" w:rsidRPr="00B84BB8" w:rsidRDefault="00EC73BF" w:rsidP="00103B69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   Продуйте сжатый воздух через кран В, а затем закройте его как только вместо воды начнет вытекать масло. Проверьте уровень масла и долейте, если это необходимо. </w:t>
            </w:r>
          </w:p>
          <w:p w:rsidR="00EC73BF" w:rsidRPr="00B84BB8" w:rsidRDefault="00EC73BF" w:rsidP="00103B69">
            <w:pPr>
              <w:rPr>
                <w:rFonts w:asciiTheme="minorHAnsi" w:hAnsiTheme="minorHAnsi"/>
                <w:sz w:val="20"/>
                <w:szCs w:val="20"/>
              </w:rPr>
            </w:pPr>
            <w:r w:rsidRPr="00B84BB8">
              <w:rPr>
                <w:rFonts w:asciiTheme="minorHAnsi" w:hAnsiTheme="minorHAnsi"/>
                <w:sz w:val="22"/>
                <w:szCs w:val="22"/>
              </w:rPr>
              <w:t xml:space="preserve">   </w:t>
            </w:r>
            <w:r w:rsidRPr="00B84BB8">
              <w:rPr>
                <w:rFonts w:asciiTheme="minorHAnsi" w:hAnsiTheme="minorHAnsi"/>
                <w:b/>
                <w:sz w:val="18"/>
                <w:szCs w:val="18"/>
              </w:rPr>
              <w:t>КОНДЕНСАТ ЯВЛЯЕТСЯ ЗАГРЯЗНЯЮЩЕЙ СМЕСЬЮ!</w:t>
            </w:r>
            <w:r w:rsidRPr="00B84BB8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84BB8">
              <w:rPr>
                <w:rFonts w:asciiTheme="minorHAnsi" w:hAnsiTheme="minorHAnsi"/>
                <w:sz w:val="20"/>
                <w:szCs w:val="20"/>
              </w:rPr>
              <w:t xml:space="preserve">Его нельзя сливать в канализацию. </w:t>
            </w:r>
          </w:p>
          <w:p w:rsidR="00EC73BF" w:rsidRPr="00B84BB8" w:rsidRDefault="00EC73BF" w:rsidP="00103B69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EC73BF" w:rsidRPr="00B84BB8" w:rsidRDefault="00EC73BF" w:rsidP="00103B69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B84BB8">
              <w:rPr>
                <w:rFonts w:asciiTheme="minorHAnsi" w:hAnsiTheme="minorHAnsi"/>
                <w:b/>
                <w:sz w:val="18"/>
                <w:szCs w:val="18"/>
              </w:rPr>
              <w:t xml:space="preserve">ПРОВЕРКА УРОВНЯ МАСЛА И ДОЛИВ (Рис. 6) </w:t>
            </w:r>
          </w:p>
          <w:p w:rsidR="00EC73BF" w:rsidRPr="00B84BB8" w:rsidRDefault="00EC73BF" w:rsidP="00103B69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22"/>
                <w:szCs w:val="22"/>
              </w:rPr>
              <w:t xml:space="preserve">   </w:t>
            </w:r>
            <w:r w:rsidRPr="00B84BB8">
              <w:rPr>
                <w:rFonts w:asciiTheme="minorHAnsi" w:hAnsiTheme="minorHAnsi"/>
                <w:b/>
                <w:sz w:val="18"/>
                <w:szCs w:val="18"/>
              </w:rPr>
              <w:t>При выключенном компрессоре снимите переднюю панель (2) и проверьте уровень масла по индикатору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 xml:space="preserve">. </w:t>
            </w:r>
          </w:p>
          <w:p w:rsidR="00EC73BF" w:rsidRPr="00B84BB8" w:rsidRDefault="00EC73BF" w:rsidP="00103B69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Если уровень ниже минимального, снимите переднюю панель и долейте масло через отверстие А. Объем масла для заполнения между минимальным и максимальным уровнями равен 0.5 л. </w:t>
            </w:r>
          </w:p>
          <w:p w:rsidR="00EC73BF" w:rsidRPr="00B84BB8" w:rsidRDefault="00EC73BF" w:rsidP="00103B69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Используйте масло того же типа (</w:t>
            </w:r>
            <w:proofErr w:type="spellStart"/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RotEnergy</w:t>
            </w:r>
            <w:proofErr w:type="spellEnd"/>
            <w:r w:rsidRPr="00B84BB8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Plus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 xml:space="preserve">). </w:t>
            </w:r>
          </w:p>
          <w:p w:rsidR="00EC73BF" w:rsidRPr="00B84BB8" w:rsidRDefault="00EC73BF" w:rsidP="00103B69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EC73BF" w:rsidRPr="00B84BB8" w:rsidRDefault="00EC73BF" w:rsidP="00103B69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B84BB8">
              <w:rPr>
                <w:rFonts w:asciiTheme="minorHAnsi" w:hAnsiTheme="minorHAnsi"/>
                <w:b/>
                <w:sz w:val="18"/>
                <w:szCs w:val="18"/>
              </w:rPr>
              <w:t xml:space="preserve">ЧИСТКА/ЗАМЕНА ФИЛЬТРУЮЩЕГО ЭЛ-ТА (Рис. 7)   </w:t>
            </w:r>
          </w:p>
          <w:p w:rsidR="00EC73BF" w:rsidRPr="00B84BB8" w:rsidRDefault="00EC73BF" w:rsidP="00103B69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22"/>
                <w:szCs w:val="22"/>
              </w:rPr>
              <w:t xml:space="preserve">   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При остановленном компрессоре снимите крышку и тщательно прочистите фильтрующий элемент 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D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 xml:space="preserve">, пользуясь сжатым воздухом в направлении изнутри наружу. Проверьте его, глядя на свет, на наличие разрывов и, если нужно, замените. </w:t>
            </w:r>
          </w:p>
          <w:p w:rsidR="00EC73BF" w:rsidRPr="00B84BB8" w:rsidRDefault="00EC73BF" w:rsidP="00103B69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   Фильтрующий элемент и крышку следует устанавливать осторожно, чтобы не допустить проникновения пыли в узел сжатия. </w:t>
            </w:r>
          </w:p>
          <w:p w:rsidR="00EC73BF" w:rsidRPr="00B84BB8" w:rsidRDefault="00EC73BF" w:rsidP="00103B69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   Категорически не допускается пользоваться компрессором без фильтрующего элемента. </w:t>
            </w:r>
          </w:p>
          <w:p w:rsidR="00EC73BF" w:rsidRPr="00B84BB8" w:rsidRDefault="00EC73BF" w:rsidP="00103B69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   </w:t>
            </w:r>
            <w:r w:rsidRPr="00B84BB8">
              <w:rPr>
                <w:rFonts w:asciiTheme="minorHAnsi" w:hAnsiTheme="minorHAnsi"/>
                <w:b/>
                <w:sz w:val="18"/>
                <w:szCs w:val="18"/>
              </w:rPr>
              <w:t xml:space="preserve">Замените элемент </w:t>
            </w:r>
            <w:r w:rsidRPr="00B84BB8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D</w:t>
            </w:r>
            <w:r w:rsidRPr="00B84BB8">
              <w:rPr>
                <w:rFonts w:asciiTheme="minorHAnsi" w:hAnsiTheme="minorHAnsi"/>
                <w:b/>
                <w:sz w:val="18"/>
                <w:szCs w:val="18"/>
              </w:rPr>
              <w:t>. Аварийный сигнал СН3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>.</w:t>
            </w:r>
          </w:p>
          <w:p w:rsidR="00EC73BF" w:rsidRPr="00B84BB8" w:rsidRDefault="00EC73BF" w:rsidP="00103B69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B84BB8">
              <w:rPr>
                <w:rFonts w:asciiTheme="minorHAnsi" w:hAnsiTheme="minorHAnsi"/>
                <w:b/>
                <w:sz w:val="18"/>
                <w:szCs w:val="18"/>
              </w:rPr>
              <w:t>ЧИСТКА РАДИАТОРА</w:t>
            </w:r>
          </w:p>
          <w:p w:rsidR="00EC73BF" w:rsidRPr="00B84BB8" w:rsidRDefault="00EC73BF" w:rsidP="00103B69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22"/>
                <w:szCs w:val="22"/>
              </w:rPr>
              <w:t xml:space="preserve">   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>Рекомендуется выполнять чистку радиатора в случае ненормального повышения температуры, тем не менее, не реже одно</w:t>
            </w:r>
            <w:r w:rsidR="00B84189" w:rsidRPr="00B84BB8">
              <w:rPr>
                <w:rFonts w:asciiTheme="minorHAnsi" w:hAnsiTheme="minorHAnsi"/>
                <w:sz w:val="18"/>
                <w:szCs w:val="18"/>
              </w:rPr>
              <w:t>го раза в год. Для этого следует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 xml:space="preserve">: </w:t>
            </w:r>
          </w:p>
          <w:p w:rsidR="00EC73BF" w:rsidRPr="00B84BB8" w:rsidRDefault="00EC73BF" w:rsidP="00103B69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Проложить лист защитного пластика под набивку радиатора;</w:t>
            </w:r>
          </w:p>
          <w:p w:rsidR="00EC73BF" w:rsidRPr="00B84BB8" w:rsidRDefault="00EC73BF" w:rsidP="00103B69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Разбрызгивать (через пистолет</w:t>
            </w:r>
            <w:r w:rsidR="00B84189" w:rsidRPr="00B84BB8">
              <w:rPr>
                <w:rFonts w:asciiTheme="minorHAnsi" w:hAnsiTheme="minorHAnsi"/>
                <w:sz w:val="18"/>
                <w:szCs w:val="18"/>
              </w:rPr>
              <w:t xml:space="preserve"> с разведенным моющим средством)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 xml:space="preserve"> в направлении изнутри наружу. </w:t>
            </w:r>
          </w:p>
          <w:p w:rsidR="00EC73BF" w:rsidRPr="00B84BB8" w:rsidRDefault="00B84189" w:rsidP="00A256B4">
            <w:pPr>
              <w:numPr>
                <w:ilvl w:val="0"/>
                <w:numId w:val="2"/>
              </w:num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проверить</w:t>
            </w:r>
            <w:r w:rsidR="00EC73BF" w:rsidRPr="00B84BB8">
              <w:rPr>
                <w:rFonts w:asciiTheme="minorHAnsi" w:hAnsiTheme="minorHAnsi"/>
                <w:sz w:val="18"/>
                <w:szCs w:val="18"/>
              </w:rPr>
              <w:t xml:space="preserve"> правильность прохождения</w:t>
            </w:r>
          </w:p>
          <w:p w:rsidR="00EC73BF" w:rsidRPr="00B84BB8" w:rsidRDefault="00EC73BF" w:rsidP="00C84A14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 воздуха через радиатор.  </w:t>
            </w:r>
          </w:p>
          <w:p w:rsidR="00EC73BF" w:rsidRPr="00B84BB8" w:rsidRDefault="00EC73BF" w:rsidP="00C84A14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b/>
                <w:sz w:val="18"/>
                <w:szCs w:val="18"/>
              </w:rPr>
              <w:t>ЗАМЕНА МАСЛЯНОГО ФИЛЬТРА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 xml:space="preserve"> (Рис. 7) </w:t>
            </w:r>
          </w:p>
          <w:p w:rsidR="00EC73BF" w:rsidRPr="00B84BB8" w:rsidRDefault="00EC73BF" w:rsidP="00C84A14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При остановленном компрессоре снимите крышку и переднюю панель. </w:t>
            </w:r>
          </w:p>
          <w:p w:rsidR="00EC73BF" w:rsidRPr="00B84BB8" w:rsidRDefault="00EC73BF" w:rsidP="00A256B4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84BB8">
              <w:rPr>
                <w:rFonts w:asciiTheme="minorHAnsi" w:hAnsiTheme="minorHAnsi"/>
                <w:b/>
                <w:sz w:val="18"/>
                <w:szCs w:val="18"/>
              </w:rPr>
              <w:t>Аварийный сигнал СН2.</w:t>
            </w:r>
          </w:p>
          <w:p w:rsidR="00EC73BF" w:rsidRPr="00B84BB8" w:rsidRDefault="00EC73BF" w:rsidP="00C84A14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При каждой замене следует также менять фильтр </w:t>
            </w:r>
            <w:r w:rsidRPr="00B84BB8">
              <w:rPr>
                <w:rFonts w:asciiTheme="minorHAnsi" w:hAnsiTheme="minorHAnsi"/>
                <w:b/>
                <w:sz w:val="18"/>
                <w:szCs w:val="18"/>
              </w:rPr>
              <w:t>Е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>: открутить старый фильтр и заменить. Прежде чем вручную устанавливать фильтр, всегда наносите немного масла на кромку фильтра и уплотнитель.</w:t>
            </w:r>
          </w:p>
          <w:p w:rsidR="00EC73BF" w:rsidRPr="00B84BB8" w:rsidRDefault="00EC73BF" w:rsidP="00103B69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b/>
                <w:sz w:val="18"/>
                <w:szCs w:val="18"/>
              </w:rPr>
              <w:t>ЗАМЕНА ФИЛЬТРА СЕПАРАТОРА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 xml:space="preserve"> (Рис. 7). </w:t>
            </w:r>
          </w:p>
          <w:p w:rsidR="00EC73BF" w:rsidRPr="00B84BB8" w:rsidRDefault="00EC73BF" w:rsidP="00103B69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При остановленном компрессоре снимите крышку и переднюю панель.</w:t>
            </w:r>
          </w:p>
          <w:p w:rsidR="00EC73BF" w:rsidRPr="00B84BB8" w:rsidRDefault="00EC73BF" w:rsidP="00A256B4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84BB8">
              <w:rPr>
                <w:rFonts w:asciiTheme="minorHAnsi" w:hAnsiTheme="minorHAnsi"/>
                <w:b/>
                <w:sz w:val="18"/>
                <w:szCs w:val="18"/>
              </w:rPr>
              <w:t>Аварийный сигнал СН4.</w:t>
            </w:r>
          </w:p>
          <w:p w:rsidR="00EC73BF" w:rsidRPr="00B84BB8" w:rsidRDefault="00EC73BF" w:rsidP="00103B69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Фильтр маслосепаратора </w:t>
            </w:r>
            <w:r w:rsidRPr="00B84BB8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D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 xml:space="preserve"> не подлежит чистке; его следует заменять. </w:t>
            </w:r>
          </w:p>
          <w:p w:rsidR="00EC73BF" w:rsidRPr="00B84BB8" w:rsidRDefault="00EC73BF" w:rsidP="00A256B4">
            <w:pPr>
              <w:numPr>
                <w:ilvl w:val="0"/>
                <w:numId w:val="2"/>
              </w:num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Рукой открутите фильтр (если нужно с </w:t>
            </w:r>
          </w:p>
          <w:p w:rsidR="00EC73BF" w:rsidRPr="00B84BB8" w:rsidRDefault="00EC73BF" w:rsidP="000B38DD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помощью специального инструмента), вращая против часовой стрелки. </w:t>
            </w:r>
          </w:p>
          <w:p w:rsidR="00EC73BF" w:rsidRPr="00B84BB8" w:rsidRDefault="00EC73BF" w:rsidP="00A256B4">
            <w:pPr>
              <w:numPr>
                <w:ilvl w:val="0"/>
                <w:numId w:val="2"/>
              </w:num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Слегка смазав уплотнение фильтра </w:t>
            </w:r>
          </w:p>
          <w:p w:rsidR="00EC73BF" w:rsidRPr="00B84BB8" w:rsidRDefault="00EC73BF" w:rsidP="000B38DD">
            <w:pPr>
              <w:rPr>
                <w:rFonts w:asciiTheme="minorHAnsi" w:hAnsiTheme="minorHAnsi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сепаратора и кольцевое уплотнение, установите  новый фильтр, вращая его по часовой стрелке.</w:t>
            </w:r>
            <w:r w:rsidRPr="00B84BB8">
              <w:rPr>
                <w:rFonts w:asciiTheme="minorHAnsi" w:hAnsiTheme="minorHAnsi"/>
                <w:sz w:val="22"/>
                <w:szCs w:val="22"/>
              </w:rPr>
              <w:t xml:space="preserve">   </w:t>
            </w:r>
          </w:p>
        </w:tc>
        <w:tc>
          <w:tcPr>
            <w:tcW w:w="4786" w:type="dxa"/>
          </w:tcPr>
          <w:p w:rsidR="00EC73BF" w:rsidRPr="00B84BB8" w:rsidRDefault="0071010E" w:rsidP="00103B69">
            <w:pPr>
              <w:rPr>
                <w:rFonts w:asciiTheme="minorHAnsi" w:hAnsiTheme="minorHAnsi"/>
              </w:rPr>
            </w:pPr>
            <w:r w:rsidRPr="00B84BB8">
              <w:rPr>
                <w:rFonts w:asciiTheme="minorHAnsi" w:hAnsiTheme="minorHAnsi"/>
                <w:noProof/>
                <w:lang w:eastAsia="ru-RU"/>
              </w:rPr>
              <w:drawing>
                <wp:inline distT="0" distB="0" distL="0" distR="0" wp14:anchorId="3A4F26A3" wp14:editId="098A0240">
                  <wp:extent cx="2724150" cy="31432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73BF" w:rsidRPr="00B84BB8" w:rsidRDefault="0071010E" w:rsidP="00103B69">
            <w:pPr>
              <w:rPr>
                <w:rFonts w:asciiTheme="minorHAnsi" w:hAnsiTheme="minorHAnsi"/>
              </w:rPr>
            </w:pPr>
            <w:r w:rsidRPr="00B84BB8">
              <w:rPr>
                <w:rFonts w:asciiTheme="minorHAnsi" w:hAnsiTheme="minorHAnsi"/>
                <w:noProof/>
                <w:lang w:eastAsia="ru-RU"/>
              </w:rPr>
              <w:drawing>
                <wp:inline distT="0" distB="0" distL="0" distR="0" wp14:anchorId="0E850C39" wp14:editId="21329850">
                  <wp:extent cx="2749550" cy="2413000"/>
                  <wp:effectExtent l="0" t="0" r="0" b="635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0" cy="241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73BF" w:rsidRPr="00B84BB8" w:rsidRDefault="0071010E" w:rsidP="00103B69">
            <w:pPr>
              <w:rPr>
                <w:rFonts w:asciiTheme="minorHAnsi" w:hAnsiTheme="minorHAnsi"/>
              </w:rPr>
            </w:pPr>
            <w:r w:rsidRPr="00B84BB8">
              <w:rPr>
                <w:rFonts w:asciiTheme="minorHAnsi" w:hAnsiTheme="minorHAnsi"/>
                <w:noProof/>
                <w:lang w:eastAsia="ru-RU"/>
              </w:rPr>
              <w:drawing>
                <wp:inline distT="0" distB="0" distL="0" distR="0" wp14:anchorId="2D09F1FB" wp14:editId="7194F782">
                  <wp:extent cx="2749550" cy="2298700"/>
                  <wp:effectExtent l="0" t="0" r="0" b="635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0" cy="229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73BF" w:rsidRPr="00B84BB8" w:rsidRDefault="00EC73BF" w:rsidP="00103B69">
            <w:pPr>
              <w:rPr>
                <w:rFonts w:asciiTheme="minorHAnsi" w:hAnsiTheme="minorHAnsi"/>
              </w:rPr>
            </w:pPr>
          </w:p>
          <w:p w:rsidR="00EC73BF" w:rsidRPr="00B84BB8" w:rsidRDefault="00EC73BF" w:rsidP="00103B69">
            <w:pPr>
              <w:rPr>
                <w:rFonts w:asciiTheme="minorHAnsi" w:hAnsiTheme="minorHAnsi"/>
              </w:rPr>
            </w:pPr>
          </w:p>
          <w:p w:rsidR="00EC73BF" w:rsidRPr="00B84BB8" w:rsidRDefault="00EC73BF" w:rsidP="00103B69">
            <w:pPr>
              <w:rPr>
                <w:rFonts w:asciiTheme="minorHAnsi" w:hAnsiTheme="minorHAnsi"/>
              </w:rPr>
            </w:pPr>
          </w:p>
        </w:tc>
      </w:tr>
    </w:tbl>
    <w:p w:rsidR="00EC73BF" w:rsidRPr="00B84BB8" w:rsidRDefault="00EC73BF" w:rsidP="00103B69">
      <w:pPr>
        <w:rPr>
          <w:rFonts w:asciiTheme="minorHAnsi" w:hAnsiTheme="minorHAnsi"/>
          <w:sz w:val="22"/>
          <w:szCs w:val="22"/>
        </w:rPr>
      </w:pPr>
    </w:p>
    <w:p w:rsidR="00EC73BF" w:rsidRPr="00B84BB8" w:rsidRDefault="00EC73BF" w:rsidP="00103B69">
      <w:pPr>
        <w:rPr>
          <w:rFonts w:asciiTheme="minorHAnsi" w:hAnsiTheme="minorHAnsi"/>
          <w:sz w:val="22"/>
          <w:szCs w:val="22"/>
        </w:rPr>
      </w:pPr>
    </w:p>
    <w:p w:rsidR="00EC73BF" w:rsidRPr="00B84BB8" w:rsidRDefault="00EC73BF" w:rsidP="00F97AB0">
      <w:pPr>
        <w:jc w:val="center"/>
        <w:rPr>
          <w:rFonts w:asciiTheme="minorHAnsi" w:hAnsiTheme="minorHAnsi"/>
          <w:b/>
          <w:i/>
        </w:rPr>
      </w:pPr>
      <w:r w:rsidRPr="00B84BB8">
        <w:rPr>
          <w:rFonts w:asciiTheme="minorHAnsi" w:hAnsiTheme="minorHAnsi"/>
          <w:b/>
          <w:i/>
        </w:rPr>
        <w:t>ТЕХНИЧЕСКОЕ ОБСЛУЖИВАНИЕ</w:t>
      </w:r>
    </w:p>
    <w:p w:rsidR="00EC73BF" w:rsidRPr="00B84BB8" w:rsidRDefault="00EC73BF" w:rsidP="00103B69">
      <w:pPr>
        <w:rPr>
          <w:rFonts w:asciiTheme="minorHAnsi" w:hAnsiTheme="minorHAnsi"/>
          <w:sz w:val="22"/>
          <w:szCs w:val="22"/>
        </w:rPr>
      </w:pPr>
    </w:p>
    <w:tbl>
      <w:tblPr>
        <w:tblStyle w:val="af3"/>
        <w:tblW w:w="0" w:type="auto"/>
        <w:tblLook w:val="01E0" w:firstRow="1" w:lastRow="1" w:firstColumn="1" w:lastColumn="1" w:noHBand="0" w:noVBand="0"/>
      </w:tblPr>
      <w:tblGrid>
        <w:gridCol w:w="5508"/>
        <w:gridCol w:w="4063"/>
      </w:tblGrid>
      <w:tr w:rsidR="00EC73BF" w:rsidRPr="00B84BB8" w:rsidTr="00CC323B">
        <w:tc>
          <w:tcPr>
            <w:tcW w:w="5508" w:type="dxa"/>
          </w:tcPr>
          <w:p w:rsidR="00EC73BF" w:rsidRPr="00B84BB8" w:rsidRDefault="0071010E" w:rsidP="00CC323B">
            <w:pPr>
              <w:rPr>
                <w:rFonts w:asciiTheme="minorHAnsi" w:hAnsiTheme="minorHAnsi"/>
                <w:sz w:val="20"/>
                <w:szCs w:val="20"/>
              </w:rPr>
            </w:pPr>
            <w:r w:rsidRPr="00B84BB8">
              <w:rPr>
                <w:rFonts w:asciiTheme="minorHAnsi" w:hAnsiTheme="minorHAnsi"/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AE82172" wp14:editId="36580FEB">
                      <wp:simplePos x="0" y="0"/>
                      <wp:positionH relativeFrom="column">
                        <wp:posOffset>-683895</wp:posOffset>
                      </wp:positionH>
                      <wp:positionV relativeFrom="paragraph">
                        <wp:posOffset>89535</wp:posOffset>
                      </wp:positionV>
                      <wp:extent cx="459105" cy="948690"/>
                      <wp:effectExtent l="0" t="1270" r="1905" b="2540"/>
                      <wp:wrapNone/>
                      <wp:docPr id="20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9105" cy="948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84BB8" w:rsidRPr="00F97AB0" w:rsidRDefault="00B84BB8" w:rsidP="00CC323B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1246F89E" wp14:editId="47BC7221">
                                        <wp:extent cx="273050" cy="857250"/>
                                        <wp:effectExtent l="0" t="0" r="0" b="0"/>
                                        <wp:docPr id="42" name="Рисунок 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3050" cy="857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o:spid="_x0000_s1048" type="#_x0000_t202" style="position:absolute;margin-left:-53.85pt;margin-top:7.05pt;width:36.15pt;height:74.7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" stroked="f">
                      <v:textbox style="mso-fit-shape-to-text:t">
                        <w:txbxContent>
                          <w:p w:rsidR="00B84BB8" w:rsidRPr="00F97AB0" w:rsidRDefault="00B84BB8" w:rsidP="00CC323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46F89E" wp14:editId="47BC7221">
                                  <wp:extent cx="273050" cy="857250"/>
                                  <wp:effectExtent l="0" t="0" r="0" b="0"/>
                                  <wp:docPr id="42" name="Рисунок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0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73BF" w:rsidRPr="00B84BB8">
              <w:rPr>
                <w:rFonts w:asciiTheme="minorHAnsi" w:hAnsiTheme="minorHAnsi"/>
                <w:b/>
                <w:sz w:val="20"/>
                <w:szCs w:val="20"/>
              </w:rPr>
              <w:t>ЗАМЕНА МАСЛА</w:t>
            </w:r>
            <w:r w:rsidR="00EC73BF" w:rsidRPr="00B84BB8">
              <w:rPr>
                <w:rFonts w:asciiTheme="minorHAnsi" w:hAnsiTheme="minorHAnsi"/>
                <w:sz w:val="20"/>
                <w:szCs w:val="20"/>
              </w:rPr>
              <w:t xml:space="preserve"> (Рис. 8)</w:t>
            </w:r>
          </w:p>
          <w:p w:rsidR="00EC73BF" w:rsidRPr="00B84BB8" w:rsidRDefault="00EC73BF" w:rsidP="00CC323B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Когда компрессор находится в горячем состоянии: свыше 70 °С, замените масло.</w:t>
            </w:r>
          </w:p>
          <w:p w:rsidR="00EC73BF" w:rsidRPr="00B84BB8" w:rsidRDefault="00EC73BF" w:rsidP="00CC323B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84BB8">
              <w:rPr>
                <w:rFonts w:asciiTheme="minorHAnsi" w:hAnsiTheme="minorHAnsi"/>
                <w:b/>
                <w:sz w:val="18"/>
                <w:szCs w:val="18"/>
              </w:rPr>
              <w:t>Аварийный сигнал: СН1</w:t>
            </w:r>
          </w:p>
          <w:p w:rsidR="00EC73BF" w:rsidRPr="00B84BB8" w:rsidRDefault="00EC73BF" w:rsidP="00CC323B">
            <w:pPr>
              <w:numPr>
                <w:ilvl w:val="0"/>
                <w:numId w:val="2"/>
              </w:num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Снимите переднюю панель.</w:t>
            </w:r>
          </w:p>
          <w:p w:rsidR="00EC73BF" w:rsidRPr="00B84BB8" w:rsidRDefault="00EC73BF" w:rsidP="00CC323B">
            <w:pPr>
              <w:numPr>
                <w:ilvl w:val="0"/>
                <w:numId w:val="2"/>
              </w:num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Присоедините кран В </w:t>
            </w:r>
            <w:proofErr w:type="spellStart"/>
            <w:r w:rsidRPr="00B84BB8">
              <w:rPr>
                <w:rFonts w:asciiTheme="minorHAnsi" w:hAnsiTheme="minorHAnsi"/>
                <w:sz w:val="18"/>
                <w:szCs w:val="18"/>
              </w:rPr>
              <w:t>в</w:t>
            </w:r>
            <w:proofErr w:type="spellEnd"/>
            <w:r w:rsidRPr="00B84BB8">
              <w:rPr>
                <w:rFonts w:asciiTheme="minorHAnsi" w:hAnsiTheme="minorHAnsi"/>
                <w:sz w:val="18"/>
                <w:szCs w:val="18"/>
              </w:rPr>
              <w:t xml:space="preserve"> основании резервуара </w:t>
            </w:r>
          </w:p>
          <w:p w:rsidR="00EC73BF" w:rsidRPr="00B84BB8" w:rsidRDefault="00EC73BF" w:rsidP="0030350D">
            <w:pPr>
              <w:ind w:left="360"/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сепаратора к сливному шлангу. </w:t>
            </w:r>
          </w:p>
          <w:p w:rsidR="00EC73BF" w:rsidRPr="00B84BB8" w:rsidRDefault="00EC73BF" w:rsidP="00CC323B">
            <w:pPr>
              <w:numPr>
                <w:ilvl w:val="0"/>
                <w:numId w:val="2"/>
              </w:num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Открутите крышку отверстия А, откройте кран и </w:t>
            </w:r>
          </w:p>
          <w:p w:rsidR="00EC73BF" w:rsidRPr="00B84BB8" w:rsidRDefault="00EC73BF" w:rsidP="0030350D">
            <w:pPr>
              <w:ind w:left="360"/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сливайте масло в контейнер до полного опорожнения. </w:t>
            </w:r>
          </w:p>
          <w:p w:rsidR="00EC73BF" w:rsidRPr="00B84BB8" w:rsidRDefault="00EC73BF" w:rsidP="00CC323B">
            <w:pPr>
              <w:numPr>
                <w:ilvl w:val="0"/>
                <w:numId w:val="2"/>
              </w:num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Заверните кран В и отсоедините шланг. </w:t>
            </w:r>
          </w:p>
          <w:p w:rsidR="00EC73BF" w:rsidRPr="00B84BB8" w:rsidRDefault="00EC73BF" w:rsidP="00CC323B">
            <w:pPr>
              <w:numPr>
                <w:ilvl w:val="0"/>
                <w:numId w:val="2"/>
              </w:num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Через отверстие А заполните компрессор </w:t>
            </w:r>
          </w:p>
          <w:p w:rsidR="00EC73BF" w:rsidRPr="00B84BB8" w:rsidRDefault="00EC73BF" w:rsidP="0030350D">
            <w:pPr>
              <w:ind w:left="360"/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новым маслом (примерно 2,2 л для полного залива) и закрутите крышку. </w:t>
            </w:r>
          </w:p>
          <w:p w:rsidR="00EC73BF" w:rsidRPr="00B84BB8" w:rsidRDefault="00EC73BF" w:rsidP="00CC323B">
            <w:pPr>
              <w:numPr>
                <w:ilvl w:val="0"/>
                <w:numId w:val="2"/>
              </w:num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Запустите компрессор и дайте ему поработать 5 </w:t>
            </w:r>
          </w:p>
          <w:p w:rsidR="00EC73BF" w:rsidRPr="00B84BB8" w:rsidRDefault="00EC73BF" w:rsidP="0030350D">
            <w:pPr>
              <w:ind w:left="360"/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минут, затем остановите компрессор и выждав 5 минут, проверьте уровень масла. Долейте, если  это необходимо. </w:t>
            </w:r>
          </w:p>
          <w:p w:rsidR="00EC73BF" w:rsidRPr="00B84BB8" w:rsidRDefault="00EC73BF" w:rsidP="00CC323B">
            <w:pPr>
              <w:ind w:left="36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84BB8">
              <w:rPr>
                <w:rFonts w:asciiTheme="minorHAnsi" w:hAnsiTheme="minorHAnsi"/>
                <w:b/>
                <w:sz w:val="18"/>
                <w:szCs w:val="18"/>
              </w:rPr>
              <w:t>ОТРАБОТАННОЕ МАСЛО ЗАГРЯЗНЯЕТ ОКРУЖАЮЩУЮ СРЕДУ !</w:t>
            </w:r>
          </w:p>
          <w:p w:rsidR="00EC73BF" w:rsidRPr="00B84BB8" w:rsidRDefault="00EC73BF" w:rsidP="00CC323B">
            <w:pPr>
              <w:ind w:left="360"/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Утилизируйте его в соответствии с действующим </w:t>
            </w:r>
          </w:p>
          <w:p w:rsidR="00EC73BF" w:rsidRPr="00B84BB8" w:rsidRDefault="00EC73BF" w:rsidP="00194D0D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природоохранным  законодательством. </w:t>
            </w:r>
          </w:p>
          <w:p w:rsidR="00EC73BF" w:rsidRPr="00B84BB8" w:rsidRDefault="00EC73BF" w:rsidP="00CC323B">
            <w:pPr>
              <w:numPr>
                <w:ilvl w:val="0"/>
                <w:numId w:val="2"/>
              </w:num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Компрессор поставляется с залитым в нем маслом марки </w:t>
            </w:r>
            <w:proofErr w:type="spellStart"/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RotEnergy</w:t>
            </w:r>
            <w:proofErr w:type="spellEnd"/>
            <w:r w:rsidRPr="00B84BB8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Plus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 xml:space="preserve">. </w:t>
            </w:r>
            <w:bookmarkStart w:id="2" w:name="_GoBack"/>
            <w:bookmarkEnd w:id="2"/>
          </w:p>
          <w:p w:rsidR="00EC73BF" w:rsidRPr="00B84BB8" w:rsidRDefault="00EC73BF" w:rsidP="00D46554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Если Вы хотите использовать другой сорт масла, замену можно производить только при полном опорожнении. НЕ ДОПУСКАЕТСЯ СМЕШИВАТЬ РАЗНЫЕ ТИПЫ МАСЛА. </w:t>
            </w:r>
          </w:p>
          <w:p w:rsidR="00EC73BF" w:rsidRPr="00B84BB8" w:rsidRDefault="00EC73BF" w:rsidP="00CC323B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   В таких случаях рекомендуется также заменять масляный фильтр и фильтр сепаратора.</w:t>
            </w:r>
          </w:p>
          <w:p w:rsidR="00EC73BF" w:rsidRPr="00B84BB8" w:rsidRDefault="00EC73BF" w:rsidP="00CC323B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EC73BF" w:rsidRPr="00B84BB8" w:rsidRDefault="00EC73BF" w:rsidP="00CC323B">
            <w:pPr>
              <w:rPr>
                <w:rFonts w:asciiTheme="minorHAnsi" w:hAnsiTheme="minorHAnsi"/>
                <w:sz w:val="20"/>
                <w:szCs w:val="20"/>
              </w:rPr>
            </w:pPr>
            <w:r w:rsidRPr="00B84BB8">
              <w:rPr>
                <w:rFonts w:asciiTheme="minorHAnsi" w:hAnsiTheme="minorHAnsi"/>
                <w:b/>
                <w:sz w:val="20"/>
                <w:szCs w:val="20"/>
              </w:rPr>
              <w:t>ПРОВЕРКА НАТЯЖЕНИЯ ПРИВОДНОГО РЕМНЯ</w:t>
            </w:r>
            <w:r w:rsidRPr="00B84BB8">
              <w:rPr>
                <w:rFonts w:asciiTheme="minorHAnsi" w:hAnsiTheme="minorHAnsi"/>
                <w:sz w:val="20"/>
                <w:szCs w:val="20"/>
              </w:rPr>
              <w:t xml:space="preserve"> (Рис. 9) </w:t>
            </w:r>
          </w:p>
          <w:p w:rsidR="00EC73BF" w:rsidRPr="00B84BB8" w:rsidRDefault="00EC73BF" w:rsidP="00CC323B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20"/>
                <w:szCs w:val="20"/>
              </w:rPr>
              <w:t xml:space="preserve">   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В остановленном состоянии компрессора снимите заднюю панель и проверьте натяжение ремня. </w:t>
            </w:r>
          </w:p>
          <w:p w:rsidR="00EC73BF" w:rsidRPr="00B84BB8" w:rsidRDefault="00EC73BF" w:rsidP="00CC323B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    Для выполнения этой проверки пользуйтесь соответствующим измерительным прибором, точно определяющим натяжение ремня с помощью устройством измерения частоты. Для этого проделайте следующее:</w:t>
            </w:r>
          </w:p>
          <w:p w:rsidR="00EC73BF" w:rsidRPr="00B84BB8" w:rsidRDefault="00EC73BF" w:rsidP="00D46554">
            <w:pPr>
              <w:numPr>
                <w:ilvl w:val="0"/>
                <w:numId w:val="2"/>
              </w:num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Поместите микрофон измерительного прибора </w:t>
            </w:r>
          </w:p>
          <w:p w:rsidR="00EC73BF" w:rsidRPr="00B84BB8" w:rsidRDefault="00EC73BF" w:rsidP="0030350D">
            <w:pPr>
              <w:ind w:left="360"/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вблизи ремня и ударьте по ремню гаечным ключом.  Снимите показание, выявленное прибором и, если оно отличается от значений, указанных в таблице (Рис. 9А), отрегулируйте натяжение. </w:t>
            </w:r>
          </w:p>
          <w:p w:rsidR="00EC73BF" w:rsidRPr="00B84BB8" w:rsidRDefault="00EC73BF" w:rsidP="0030350D">
            <w:pPr>
              <w:ind w:left="360"/>
              <w:rPr>
                <w:rFonts w:asciiTheme="minorHAnsi" w:hAnsiTheme="minorHAnsi"/>
                <w:sz w:val="18"/>
                <w:szCs w:val="18"/>
                <w:u w:val="single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u w:val="single"/>
              </w:rPr>
              <w:t xml:space="preserve">Значение выше = натяжение слишком сильное </w:t>
            </w:r>
          </w:p>
          <w:p w:rsidR="00EC73BF" w:rsidRPr="00B84BB8" w:rsidRDefault="00EC73BF" w:rsidP="0030350D">
            <w:pPr>
              <w:ind w:left="360"/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u w:val="single"/>
              </w:rPr>
              <w:t>Значение ниже = натяжение недостаточно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>.</w:t>
            </w:r>
          </w:p>
          <w:p w:rsidR="00EC73BF" w:rsidRPr="00B84BB8" w:rsidRDefault="00EC73BF" w:rsidP="0030350D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Ослабив 4 болта, отрегулируйте натяжение винтом С2. После регулировки затяните болты С1. </w:t>
            </w:r>
          </w:p>
          <w:p w:rsidR="00EC73BF" w:rsidRPr="00B84BB8" w:rsidRDefault="00EC73BF" w:rsidP="0030350D">
            <w:pPr>
              <w:ind w:left="360"/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Снова проверьте величину частоты и, при </w:t>
            </w:r>
          </w:p>
          <w:p w:rsidR="00EC73BF" w:rsidRPr="00B84BB8" w:rsidRDefault="00EC73BF" w:rsidP="00D46554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необходимости, повторите операцию. </w:t>
            </w:r>
          </w:p>
          <w:p w:rsidR="00EC73BF" w:rsidRPr="00B84BB8" w:rsidRDefault="00EC73BF" w:rsidP="00D46554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EC73BF" w:rsidRPr="00B84BB8" w:rsidRDefault="00EC73BF" w:rsidP="00D46554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b/>
                <w:sz w:val="18"/>
                <w:szCs w:val="18"/>
              </w:rPr>
              <w:t>ЗАМЕНА ПРИВОДНОГО РЕМНЯ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 xml:space="preserve"> (Рис. 9А)</w:t>
            </w:r>
          </w:p>
          <w:p w:rsidR="00EC73BF" w:rsidRPr="00B84BB8" w:rsidRDefault="00EC73BF" w:rsidP="00D46554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В остановленном положении компрессора снимите заднюю панель. Ослабьте 4 болта С1 и откручивайте винт С2, отпускающий ремень С до полного ослабления. </w:t>
            </w:r>
          </w:p>
          <w:p w:rsidR="00EC73BF" w:rsidRPr="00B84BB8" w:rsidRDefault="00EC73BF" w:rsidP="00D46554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Выньте ремень и замените его на новый. </w:t>
            </w:r>
          </w:p>
          <w:p w:rsidR="00EC73BF" w:rsidRPr="00B84BB8" w:rsidRDefault="00EC73BF" w:rsidP="00D46554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После замены проверьте натяжение ремня, как указано ранее. </w:t>
            </w:r>
          </w:p>
          <w:p w:rsidR="00EC73BF" w:rsidRPr="00B84BB8" w:rsidRDefault="00EC73BF" w:rsidP="00D46554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b/>
                <w:sz w:val="18"/>
                <w:szCs w:val="18"/>
              </w:rPr>
              <w:t>ЗАМЕНА МИНИМАЛЬНОГО КЛАПАНА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 xml:space="preserve"> (Рис. 10) </w:t>
            </w:r>
          </w:p>
          <w:p w:rsidR="00EC73BF" w:rsidRPr="00B84BB8" w:rsidRDefault="00EC73BF" w:rsidP="00D46554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   Замените уплотнения, обозначенные буквой 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G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>. Замените изношенные детали (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F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>) с помощью комплекта минимального давления.</w:t>
            </w:r>
          </w:p>
          <w:p w:rsidR="00EC73BF" w:rsidRPr="00B84BB8" w:rsidRDefault="00EC73BF" w:rsidP="00D4655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B84BB8">
              <w:rPr>
                <w:rFonts w:asciiTheme="minorHAnsi" w:hAnsiTheme="minorHAnsi"/>
                <w:b/>
                <w:sz w:val="18"/>
                <w:szCs w:val="18"/>
              </w:rPr>
              <w:t xml:space="preserve">ЗАМЕНА ГИБКИХ ШЛАНГОВ </w:t>
            </w:r>
          </w:p>
          <w:p w:rsidR="00EC73BF" w:rsidRPr="00B84BB8" w:rsidRDefault="00EC73BF" w:rsidP="00D46554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    Рекомендуется проводить замену шлангов одновременно с заменой масла. </w:t>
            </w:r>
          </w:p>
          <w:p w:rsidR="00EC73BF" w:rsidRPr="00B84BB8" w:rsidRDefault="00EC73BF" w:rsidP="005F4EFA">
            <w:pPr>
              <w:rPr>
                <w:rFonts w:asciiTheme="minorHAnsi" w:hAnsiTheme="minorHAnsi"/>
                <w:sz w:val="20"/>
                <w:szCs w:val="20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   Ослабьте крепеж шлангов, замените шланги и сильно затяните крепеж. Продолжите это при заключительных стадиях процедуры замены масла.</w:t>
            </w:r>
            <w:r w:rsidRPr="00B84BB8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4063" w:type="dxa"/>
          </w:tcPr>
          <w:p w:rsidR="00EC73BF" w:rsidRPr="00B84BB8" w:rsidRDefault="0071010E" w:rsidP="00103B69">
            <w:pPr>
              <w:rPr>
                <w:rFonts w:asciiTheme="minorHAnsi" w:hAnsiTheme="minorHAnsi"/>
                <w:sz w:val="22"/>
                <w:szCs w:val="22"/>
              </w:rPr>
            </w:pPr>
            <w:r w:rsidRPr="00B84BB8">
              <w:rPr>
                <w:rFonts w:asciiTheme="minorHAnsi" w:hAnsiTheme="minorHAns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6B678DCC" wp14:editId="7EB7CCBB">
                  <wp:extent cx="2165350" cy="1720850"/>
                  <wp:effectExtent l="0" t="0" r="635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0" cy="172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73BF" w:rsidRPr="00B84BB8" w:rsidRDefault="00EC73BF" w:rsidP="00103B69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EC73BF" w:rsidRPr="00B84BB8" w:rsidRDefault="00EC73BF" w:rsidP="00103B69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EC73BF" w:rsidRPr="00B84BB8" w:rsidRDefault="0071010E" w:rsidP="00103B69">
            <w:pPr>
              <w:rPr>
                <w:rFonts w:asciiTheme="minorHAnsi" w:hAnsiTheme="minorHAnsi"/>
                <w:sz w:val="22"/>
                <w:szCs w:val="22"/>
              </w:rPr>
            </w:pPr>
            <w:r w:rsidRPr="00B84BB8">
              <w:rPr>
                <w:rFonts w:asciiTheme="minorHAnsi" w:hAnsiTheme="minorHAns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6C362B46" wp14:editId="75271AAE">
                  <wp:extent cx="2165350" cy="2933700"/>
                  <wp:effectExtent l="0" t="0" r="635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73BF" w:rsidRPr="00B84BB8" w:rsidRDefault="00EC73BF" w:rsidP="00103B69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EC73BF" w:rsidRPr="00B84BB8" w:rsidRDefault="00EC73BF" w:rsidP="00103B69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EC73BF" w:rsidRPr="00B84BB8" w:rsidRDefault="00EC73BF" w:rsidP="00103B69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EC73BF" w:rsidRPr="00B84BB8" w:rsidRDefault="0071010E" w:rsidP="00103B69">
            <w:pPr>
              <w:rPr>
                <w:rFonts w:asciiTheme="minorHAnsi" w:hAnsiTheme="minorHAnsi"/>
                <w:sz w:val="22"/>
                <w:szCs w:val="22"/>
              </w:rPr>
            </w:pPr>
            <w:r w:rsidRPr="00B84BB8">
              <w:rPr>
                <w:rFonts w:asciiTheme="minorHAnsi" w:hAnsiTheme="minorHAnsi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783787F5" wp14:editId="0567C0DD">
                  <wp:extent cx="2165350" cy="1536700"/>
                  <wp:effectExtent l="0" t="0" r="6350" b="635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0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73BF" w:rsidRPr="00B84BB8" w:rsidRDefault="00EC73BF" w:rsidP="00103B69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EC73BF" w:rsidRPr="00B84BB8" w:rsidRDefault="00EC73BF" w:rsidP="00103B69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EC73BF" w:rsidRPr="00B84BB8" w:rsidRDefault="00EC73BF" w:rsidP="00103B69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EC73BF" w:rsidRPr="00B84BB8" w:rsidRDefault="00EC73BF" w:rsidP="00103B69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EC73BF" w:rsidRPr="00B84BB8" w:rsidRDefault="00EC73BF" w:rsidP="00103B69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EC73BF" w:rsidRPr="00B84BB8" w:rsidRDefault="00EC73BF" w:rsidP="005F4EFA">
      <w:pPr>
        <w:jc w:val="center"/>
        <w:rPr>
          <w:rFonts w:asciiTheme="minorHAnsi" w:hAnsiTheme="minorHAnsi"/>
          <w:b/>
          <w:sz w:val="22"/>
          <w:szCs w:val="22"/>
        </w:rPr>
      </w:pPr>
      <w:r w:rsidRPr="00B84BB8">
        <w:rPr>
          <w:rFonts w:asciiTheme="minorHAnsi" w:hAnsiTheme="minorHAnsi"/>
          <w:b/>
          <w:sz w:val="22"/>
          <w:szCs w:val="22"/>
        </w:rPr>
        <w:t>УСТРАНЕНИЕ НЕИСПРАВНОСТЕЙ</w:t>
      </w:r>
    </w:p>
    <w:p w:rsidR="00EC73BF" w:rsidRPr="00B84BB8" w:rsidRDefault="00EC73BF" w:rsidP="005F4EFA">
      <w:pPr>
        <w:rPr>
          <w:rFonts w:asciiTheme="minorHAnsi" w:hAnsiTheme="minorHAnsi"/>
          <w:sz w:val="22"/>
          <w:szCs w:val="22"/>
        </w:rPr>
      </w:pPr>
    </w:p>
    <w:tbl>
      <w:tblPr>
        <w:tblStyle w:val="af3"/>
        <w:tblW w:w="0" w:type="auto"/>
        <w:tblLook w:val="01E0" w:firstRow="1" w:lastRow="1" w:firstColumn="1" w:lastColumn="1" w:noHBand="0" w:noVBand="0"/>
      </w:tblPr>
      <w:tblGrid>
        <w:gridCol w:w="2124"/>
        <w:gridCol w:w="3191"/>
        <w:gridCol w:w="4256"/>
      </w:tblGrid>
      <w:tr w:rsidR="00EC73BF" w:rsidRPr="00B84BB8" w:rsidTr="00DC609F">
        <w:tc>
          <w:tcPr>
            <w:tcW w:w="2124" w:type="dxa"/>
          </w:tcPr>
          <w:p w:rsidR="00EC73BF" w:rsidRPr="00B84BB8" w:rsidRDefault="00EC73BF" w:rsidP="004709A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84BB8">
              <w:rPr>
                <w:rFonts w:asciiTheme="minorHAnsi" w:hAnsiTheme="minorHAnsi"/>
                <w:sz w:val="20"/>
                <w:szCs w:val="20"/>
              </w:rPr>
              <w:t>Неисправность</w:t>
            </w:r>
          </w:p>
        </w:tc>
        <w:tc>
          <w:tcPr>
            <w:tcW w:w="3191" w:type="dxa"/>
          </w:tcPr>
          <w:p w:rsidR="00EC73BF" w:rsidRPr="00B84BB8" w:rsidRDefault="00EC73BF" w:rsidP="004709A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84BB8">
              <w:rPr>
                <w:rFonts w:asciiTheme="minorHAnsi" w:hAnsiTheme="minorHAnsi"/>
                <w:sz w:val="20"/>
                <w:szCs w:val="20"/>
              </w:rPr>
              <w:t>Причина</w:t>
            </w:r>
          </w:p>
        </w:tc>
        <w:tc>
          <w:tcPr>
            <w:tcW w:w="4256" w:type="dxa"/>
          </w:tcPr>
          <w:p w:rsidR="00EC73BF" w:rsidRPr="00B84BB8" w:rsidRDefault="00EC73BF" w:rsidP="004709AA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B84BB8">
              <w:rPr>
                <w:rFonts w:asciiTheme="minorHAnsi" w:hAnsiTheme="minorHAnsi"/>
                <w:sz w:val="20"/>
                <w:szCs w:val="20"/>
              </w:rPr>
              <w:t>Способ устранения</w:t>
            </w:r>
          </w:p>
        </w:tc>
      </w:tr>
      <w:tr w:rsidR="00EC73BF" w:rsidRPr="00B84BB8" w:rsidTr="00DC609F">
        <w:tc>
          <w:tcPr>
            <w:tcW w:w="2124" w:type="dxa"/>
          </w:tcPr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Остановился двигатель (сигнал от теплового реле) </w:t>
            </w:r>
          </w:p>
        </w:tc>
        <w:tc>
          <w:tcPr>
            <w:tcW w:w="3191" w:type="dxa"/>
          </w:tcPr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Недостаточное напряжение</w:t>
            </w:r>
          </w:p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Чрезмерная температура</w:t>
            </w:r>
          </w:p>
        </w:tc>
        <w:tc>
          <w:tcPr>
            <w:tcW w:w="4256" w:type="dxa"/>
          </w:tcPr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Проверить напряжение, нажать 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Reset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 xml:space="preserve">, затем перезапустить </w:t>
            </w:r>
          </w:p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Проверить </w:t>
            </w:r>
            <w:proofErr w:type="spellStart"/>
            <w:r w:rsidRPr="00B84BB8">
              <w:rPr>
                <w:rFonts w:asciiTheme="minorHAnsi" w:hAnsiTheme="minorHAnsi"/>
                <w:sz w:val="18"/>
                <w:szCs w:val="18"/>
              </w:rPr>
              <w:t>уставку</w:t>
            </w:r>
            <w:proofErr w:type="spellEnd"/>
            <w:r w:rsidRPr="00B84BB8">
              <w:rPr>
                <w:rFonts w:asciiTheme="minorHAnsi" w:hAnsiTheme="minorHAnsi"/>
                <w:sz w:val="18"/>
                <w:szCs w:val="18"/>
              </w:rPr>
              <w:t xml:space="preserve"> поглощения двигателя и реле. Если поглощение нормальное, нажать 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Reset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 xml:space="preserve"> и перезапустить. </w:t>
            </w:r>
          </w:p>
        </w:tc>
      </w:tr>
      <w:tr w:rsidR="00EC73BF" w:rsidRPr="00B84BB8" w:rsidTr="00DC609F">
        <w:tc>
          <w:tcPr>
            <w:tcW w:w="2124" w:type="dxa"/>
          </w:tcPr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Высокий расход масла</w:t>
            </w:r>
          </w:p>
        </w:tc>
        <w:tc>
          <w:tcPr>
            <w:tcW w:w="3191" w:type="dxa"/>
          </w:tcPr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Неисправность с дренажом</w:t>
            </w:r>
          </w:p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Слишком высокий уровень масла </w:t>
            </w:r>
          </w:p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Поломка фильтра маслосепаратора </w:t>
            </w:r>
          </w:p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Течь уплотнения маслосепаратора </w:t>
            </w:r>
          </w:p>
        </w:tc>
        <w:tc>
          <w:tcPr>
            <w:tcW w:w="4256" w:type="dxa"/>
          </w:tcPr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Проверить сливной шланг и клапан </w:t>
            </w:r>
          </w:p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Проверить уровень и, если необходимо, слить часть масла</w:t>
            </w:r>
          </w:p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Заменить фильтр маслосепаратора </w:t>
            </w:r>
          </w:p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Заменить уплотнения штуцера маслосепаратора </w:t>
            </w:r>
          </w:p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DC609F">
        <w:tc>
          <w:tcPr>
            <w:tcW w:w="2124" w:type="dxa"/>
          </w:tcPr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Вытекает масло из входного фильтра </w:t>
            </w:r>
          </w:p>
        </w:tc>
        <w:tc>
          <w:tcPr>
            <w:tcW w:w="3191" w:type="dxa"/>
          </w:tcPr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Входной регулятор остается открытым </w:t>
            </w:r>
          </w:p>
        </w:tc>
        <w:tc>
          <w:tcPr>
            <w:tcW w:w="4256" w:type="dxa"/>
          </w:tcPr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Проверить регулятор и электромагнитный клапан </w:t>
            </w:r>
          </w:p>
        </w:tc>
      </w:tr>
      <w:tr w:rsidR="00EC73BF" w:rsidRPr="00B84BB8" w:rsidTr="00DC609F">
        <w:tc>
          <w:tcPr>
            <w:tcW w:w="2124" w:type="dxa"/>
          </w:tcPr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Открывание предохранительного клапана</w:t>
            </w:r>
          </w:p>
        </w:tc>
        <w:tc>
          <w:tcPr>
            <w:tcW w:w="3191" w:type="dxa"/>
          </w:tcPr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Чрезмерно высокое давление </w:t>
            </w:r>
          </w:p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Входной регулятор в конце цикла не закрывается </w:t>
            </w:r>
          </w:p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Засор фильтра маслосепаратора </w:t>
            </w:r>
          </w:p>
        </w:tc>
        <w:tc>
          <w:tcPr>
            <w:tcW w:w="4256" w:type="dxa"/>
          </w:tcPr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Проверить </w:t>
            </w:r>
            <w:proofErr w:type="spellStart"/>
            <w:r w:rsidRPr="00B84BB8">
              <w:rPr>
                <w:rFonts w:asciiTheme="minorHAnsi" w:hAnsiTheme="minorHAnsi"/>
                <w:sz w:val="18"/>
                <w:szCs w:val="18"/>
              </w:rPr>
              <w:t>уставки</w:t>
            </w:r>
            <w:proofErr w:type="spellEnd"/>
            <w:r w:rsidRPr="00B84BB8">
              <w:rPr>
                <w:rFonts w:asciiTheme="minorHAnsi" w:hAnsiTheme="minorHAnsi"/>
                <w:sz w:val="18"/>
                <w:szCs w:val="18"/>
              </w:rPr>
              <w:t xml:space="preserve"> давления </w:t>
            </w:r>
          </w:p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Проверить регулятор и электромагнитный клапан</w:t>
            </w:r>
          </w:p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Заменить фильтр маслосепаратора </w:t>
            </w:r>
          </w:p>
        </w:tc>
      </w:tr>
      <w:tr w:rsidR="00EC73BF" w:rsidRPr="00B84BB8" w:rsidTr="00DC609F">
        <w:tc>
          <w:tcPr>
            <w:tcW w:w="2124" w:type="dxa"/>
          </w:tcPr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Активизация датчика температуры компрессора </w:t>
            </w:r>
          </w:p>
        </w:tc>
        <w:tc>
          <w:tcPr>
            <w:tcW w:w="3191" w:type="dxa"/>
          </w:tcPr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Слишком высокая температура в помещении</w:t>
            </w:r>
          </w:p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Засорен радиатор </w:t>
            </w:r>
          </w:p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Слишком низкий уровень масла </w:t>
            </w:r>
          </w:p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Не запускается охлаждающий вентилятор </w:t>
            </w:r>
          </w:p>
        </w:tc>
        <w:tc>
          <w:tcPr>
            <w:tcW w:w="4256" w:type="dxa"/>
          </w:tcPr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Усилить вентиляцию </w:t>
            </w:r>
          </w:p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Очистить радиатор растворителем </w:t>
            </w:r>
          </w:p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Долить масло </w:t>
            </w:r>
          </w:p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Проверить электродвигатель вентилятора </w:t>
            </w:r>
          </w:p>
        </w:tc>
      </w:tr>
      <w:tr w:rsidR="00EC73BF" w:rsidRPr="00B84BB8" w:rsidTr="00DC609F">
        <w:tc>
          <w:tcPr>
            <w:tcW w:w="2124" w:type="dxa"/>
          </w:tcPr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Низкая производительность компрессора </w:t>
            </w:r>
          </w:p>
        </w:tc>
        <w:tc>
          <w:tcPr>
            <w:tcW w:w="3191" w:type="dxa"/>
          </w:tcPr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Воздушный фильтр загрязнен или забит </w:t>
            </w:r>
          </w:p>
        </w:tc>
        <w:tc>
          <w:tcPr>
            <w:tcW w:w="4256" w:type="dxa"/>
          </w:tcPr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Прочистить или заменить фильтр </w:t>
            </w:r>
          </w:p>
        </w:tc>
      </w:tr>
      <w:tr w:rsidR="00EC73BF" w:rsidRPr="00B84BB8" w:rsidTr="00DC609F">
        <w:tc>
          <w:tcPr>
            <w:tcW w:w="2124" w:type="dxa"/>
          </w:tcPr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Компрессор во время работы не сжимает воздух </w:t>
            </w:r>
          </w:p>
        </w:tc>
        <w:tc>
          <w:tcPr>
            <w:tcW w:w="3191" w:type="dxa"/>
          </w:tcPr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Закрыт регулятор, не может открываться из-за загрязнения </w:t>
            </w:r>
          </w:p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Закрыт регулятор, не может открываться, т.к. не получает команду</w:t>
            </w:r>
          </w:p>
        </w:tc>
        <w:tc>
          <w:tcPr>
            <w:tcW w:w="4256" w:type="dxa"/>
          </w:tcPr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Вынуть входной фильтр и вручную проверить его открывание. Если нужно, прочистить. </w:t>
            </w:r>
          </w:p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Проверить наличие сигнала электромагнитного клапана. В случае повреждения какой-либо детали заменить ее. </w:t>
            </w:r>
          </w:p>
        </w:tc>
      </w:tr>
      <w:tr w:rsidR="00EC73BF" w:rsidRPr="00B84BB8" w:rsidTr="00DC609F">
        <w:tc>
          <w:tcPr>
            <w:tcW w:w="2124" w:type="dxa"/>
          </w:tcPr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Компрессор сжимает воздух при давлении, превышающем максимальное </w:t>
            </w:r>
          </w:p>
        </w:tc>
        <w:tc>
          <w:tcPr>
            <w:tcW w:w="3191" w:type="dxa"/>
          </w:tcPr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Регулятор не может открываться из-за загрязнения </w:t>
            </w:r>
          </w:p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Регулятор не может открываться, т.к. не поступает команда на открытие</w:t>
            </w:r>
          </w:p>
        </w:tc>
        <w:tc>
          <w:tcPr>
            <w:tcW w:w="4256" w:type="dxa"/>
          </w:tcPr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Снять и прочистить регулятор </w:t>
            </w:r>
          </w:p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Проверить наличие сигнала между реле давления и электромагнитным клапаном. В случае повреждения какой-либо детали заменить ее.</w:t>
            </w:r>
          </w:p>
        </w:tc>
      </w:tr>
      <w:tr w:rsidR="00EC73BF" w:rsidRPr="00B84BB8" w:rsidTr="00DC609F">
        <w:tc>
          <w:tcPr>
            <w:tcW w:w="2124" w:type="dxa"/>
          </w:tcPr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Компрессор не запускается </w:t>
            </w:r>
          </w:p>
        </w:tc>
        <w:tc>
          <w:tcPr>
            <w:tcW w:w="3191" w:type="dxa"/>
          </w:tcPr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Засорен фильтр маслосепаратора </w:t>
            </w:r>
          </w:p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Дефект клапана минимального давления </w:t>
            </w:r>
          </w:p>
        </w:tc>
        <w:tc>
          <w:tcPr>
            <w:tcW w:w="4256" w:type="dxa"/>
          </w:tcPr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Заменить фильтр маслосепаратора </w:t>
            </w:r>
          </w:p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Извлечь клапан. При необходимости прочистить и установить уплотнение. </w:t>
            </w:r>
          </w:p>
        </w:tc>
      </w:tr>
      <w:tr w:rsidR="00EC73BF" w:rsidRPr="00B84BB8" w:rsidTr="00DC609F">
        <w:tc>
          <w:tcPr>
            <w:tcW w:w="2124" w:type="dxa"/>
          </w:tcPr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Компрессор запускается с трудом </w:t>
            </w:r>
          </w:p>
        </w:tc>
        <w:tc>
          <w:tcPr>
            <w:tcW w:w="3191" w:type="dxa"/>
          </w:tcPr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Недостаточное напряжение </w:t>
            </w:r>
          </w:p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Утечка в трубке </w:t>
            </w:r>
          </w:p>
        </w:tc>
        <w:tc>
          <w:tcPr>
            <w:tcW w:w="4256" w:type="dxa"/>
          </w:tcPr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Проверить напряжение подающей сети</w:t>
            </w:r>
          </w:p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EC73BF" w:rsidRPr="00B84BB8" w:rsidRDefault="00EC73BF" w:rsidP="004709AA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Подтянуть крепеж </w:t>
            </w:r>
          </w:p>
        </w:tc>
      </w:tr>
    </w:tbl>
    <w:p w:rsidR="00EC73BF" w:rsidRPr="00B84BB8" w:rsidRDefault="00EC73BF" w:rsidP="005F4EFA">
      <w:pPr>
        <w:rPr>
          <w:rFonts w:asciiTheme="minorHAnsi" w:hAnsiTheme="minorHAnsi"/>
          <w:sz w:val="22"/>
          <w:szCs w:val="22"/>
        </w:rPr>
      </w:pPr>
    </w:p>
    <w:p w:rsidR="00EC73BF" w:rsidRPr="00B84BB8" w:rsidRDefault="00EC73BF" w:rsidP="005F4EFA">
      <w:pPr>
        <w:rPr>
          <w:rFonts w:asciiTheme="minorHAnsi" w:hAnsiTheme="minorHAnsi"/>
          <w:sz w:val="22"/>
          <w:szCs w:val="22"/>
        </w:rPr>
      </w:pPr>
    </w:p>
    <w:p w:rsidR="00EC73BF" w:rsidRPr="00B84BB8" w:rsidRDefault="00EC73BF" w:rsidP="005F4EFA">
      <w:pPr>
        <w:rPr>
          <w:rFonts w:asciiTheme="minorHAnsi" w:hAnsiTheme="minorHAnsi"/>
          <w:sz w:val="22"/>
          <w:szCs w:val="22"/>
        </w:rPr>
      </w:pPr>
    </w:p>
    <w:p w:rsidR="00EC73BF" w:rsidRPr="00B84BB8" w:rsidRDefault="00EC73BF" w:rsidP="005F4EFA">
      <w:pPr>
        <w:rPr>
          <w:rFonts w:asciiTheme="minorHAnsi" w:hAnsiTheme="minorHAnsi"/>
          <w:sz w:val="22"/>
          <w:szCs w:val="22"/>
        </w:rPr>
      </w:pPr>
    </w:p>
    <w:p w:rsidR="00EC73BF" w:rsidRPr="00B84BB8" w:rsidRDefault="00EC73BF" w:rsidP="005F4EFA">
      <w:pPr>
        <w:rPr>
          <w:rFonts w:asciiTheme="minorHAnsi" w:hAnsiTheme="minorHAnsi"/>
          <w:sz w:val="22"/>
          <w:szCs w:val="22"/>
        </w:rPr>
      </w:pPr>
    </w:p>
    <w:p w:rsidR="00EC73BF" w:rsidRPr="00B84BB8" w:rsidRDefault="00EC73BF" w:rsidP="005F4EFA">
      <w:pPr>
        <w:rPr>
          <w:rFonts w:asciiTheme="minorHAnsi" w:hAnsiTheme="minorHAnsi"/>
          <w:sz w:val="22"/>
          <w:szCs w:val="22"/>
        </w:rPr>
      </w:pPr>
    </w:p>
    <w:p w:rsidR="00EC73BF" w:rsidRPr="00B84BB8" w:rsidRDefault="00EC73BF" w:rsidP="005F4EFA">
      <w:pPr>
        <w:rPr>
          <w:rFonts w:asciiTheme="minorHAnsi" w:hAnsiTheme="minorHAnsi"/>
          <w:sz w:val="22"/>
          <w:szCs w:val="22"/>
        </w:rPr>
      </w:pPr>
    </w:p>
    <w:p w:rsidR="00EC73BF" w:rsidRPr="00B84BB8" w:rsidRDefault="00EC73BF" w:rsidP="005F4EFA">
      <w:pPr>
        <w:rPr>
          <w:rFonts w:asciiTheme="minorHAnsi" w:hAnsiTheme="minorHAnsi"/>
          <w:sz w:val="22"/>
          <w:szCs w:val="22"/>
        </w:rPr>
      </w:pPr>
    </w:p>
    <w:p w:rsidR="00EC73BF" w:rsidRPr="00B84BB8" w:rsidRDefault="00EC73BF" w:rsidP="005F4EFA">
      <w:pPr>
        <w:rPr>
          <w:rFonts w:asciiTheme="minorHAnsi" w:hAnsiTheme="minorHAnsi"/>
          <w:sz w:val="22"/>
          <w:szCs w:val="22"/>
        </w:rPr>
      </w:pPr>
    </w:p>
    <w:p w:rsidR="00EC73BF" w:rsidRPr="00B84BB8" w:rsidRDefault="00EC73BF" w:rsidP="005F4EFA">
      <w:pPr>
        <w:rPr>
          <w:rFonts w:asciiTheme="minorHAnsi" w:hAnsiTheme="minorHAnsi"/>
          <w:sz w:val="22"/>
          <w:szCs w:val="22"/>
        </w:rPr>
      </w:pPr>
    </w:p>
    <w:p w:rsidR="00EC73BF" w:rsidRPr="00B84BB8" w:rsidRDefault="00EC73BF" w:rsidP="005F4EFA">
      <w:pPr>
        <w:rPr>
          <w:rFonts w:asciiTheme="minorHAnsi" w:hAnsiTheme="minorHAnsi"/>
          <w:sz w:val="22"/>
          <w:szCs w:val="22"/>
        </w:rPr>
      </w:pPr>
    </w:p>
    <w:p w:rsidR="00EC73BF" w:rsidRPr="00B84BB8" w:rsidRDefault="00EC73BF" w:rsidP="005F4EFA">
      <w:pPr>
        <w:rPr>
          <w:rFonts w:asciiTheme="minorHAnsi" w:hAnsiTheme="minorHAnsi"/>
          <w:sz w:val="22"/>
          <w:szCs w:val="22"/>
        </w:rPr>
      </w:pPr>
    </w:p>
    <w:p w:rsidR="00EC73BF" w:rsidRPr="00B84BB8" w:rsidRDefault="00EC73BF" w:rsidP="005F4EFA">
      <w:pPr>
        <w:rPr>
          <w:rFonts w:asciiTheme="minorHAnsi" w:hAnsiTheme="minorHAnsi"/>
          <w:sz w:val="22"/>
          <w:szCs w:val="22"/>
        </w:rPr>
      </w:pPr>
    </w:p>
    <w:p w:rsidR="00EC73BF" w:rsidRPr="00B84BB8" w:rsidRDefault="00EC73BF" w:rsidP="005F4EFA">
      <w:pPr>
        <w:rPr>
          <w:rFonts w:asciiTheme="minorHAnsi" w:hAnsiTheme="minorHAnsi"/>
          <w:sz w:val="22"/>
          <w:szCs w:val="22"/>
        </w:rPr>
      </w:pPr>
    </w:p>
    <w:p w:rsidR="00EC73BF" w:rsidRPr="00B84BB8" w:rsidRDefault="00EC73BF" w:rsidP="005416D3">
      <w:pPr>
        <w:jc w:val="center"/>
        <w:rPr>
          <w:rFonts w:asciiTheme="minorHAnsi" w:hAnsiTheme="minorHAnsi"/>
          <w:sz w:val="22"/>
          <w:szCs w:val="22"/>
        </w:rPr>
      </w:pPr>
      <w:r w:rsidRPr="00B84BB8">
        <w:rPr>
          <w:rFonts w:asciiTheme="minorHAnsi" w:hAnsiTheme="minorHAnsi"/>
          <w:b/>
          <w:sz w:val="22"/>
          <w:szCs w:val="22"/>
        </w:rPr>
        <w:lastRenderedPageBreak/>
        <w:t>СХЕМА ЭЛЕКТРИЧЕСКИХ СОЕДИНЕНИЙ</w:t>
      </w:r>
    </w:p>
    <w:p w:rsidR="00EC73BF" w:rsidRPr="00B84BB8" w:rsidRDefault="00EC73BF" w:rsidP="00103B69">
      <w:pPr>
        <w:rPr>
          <w:rFonts w:asciiTheme="minorHAnsi" w:hAnsiTheme="minorHAnsi"/>
          <w:sz w:val="22"/>
          <w:szCs w:val="22"/>
        </w:rPr>
      </w:pPr>
    </w:p>
    <w:p w:rsidR="00EC73BF" w:rsidRPr="00B84BB8" w:rsidRDefault="0071010E" w:rsidP="00103B69">
      <w:pPr>
        <w:rPr>
          <w:rFonts w:asciiTheme="minorHAnsi" w:hAnsiTheme="minorHAnsi"/>
          <w:sz w:val="22"/>
          <w:szCs w:val="22"/>
        </w:rPr>
      </w:pPr>
      <w:r w:rsidRPr="00B84BB8">
        <w:rPr>
          <w:rFonts w:asciiTheme="minorHAnsi" w:hAnsiTheme="minorHAnsi"/>
          <w:noProof/>
          <w:sz w:val="22"/>
          <w:szCs w:val="22"/>
          <w:lang w:eastAsia="ru-RU"/>
        </w:rPr>
        <w:drawing>
          <wp:inline distT="0" distB="0" distL="0" distR="0" wp14:anchorId="785E7F53" wp14:editId="5C479753">
            <wp:extent cx="5334000" cy="3308350"/>
            <wp:effectExtent l="0" t="0" r="0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3BF" w:rsidRPr="00B84BB8" w:rsidRDefault="00EC73BF" w:rsidP="00103B69">
      <w:pPr>
        <w:rPr>
          <w:rFonts w:asciiTheme="minorHAnsi" w:hAnsiTheme="minorHAnsi"/>
          <w:sz w:val="22"/>
          <w:szCs w:val="22"/>
        </w:rPr>
      </w:pPr>
    </w:p>
    <w:tbl>
      <w:tblPr>
        <w:tblStyle w:val="af3"/>
        <w:tblW w:w="9924" w:type="dxa"/>
        <w:tblLook w:val="01E0" w:firstRow="1" w:lastRow="1" w:firstColumn="1" w:lastColumn="1" w:noHBand="0" w:noVBand="0"/>
      </w:tblPr>
      <w:tblGrid>
        <w:gridCol w:w="1299"/>
        <w:gridCol w:w="4369"/>
        <w:gridCol w:w="1064"/>
        <w:gridCol w:w="1064"/>
        <w:gridCol w:w="1064"/>
        <w:gridCol w:w="1064"/>
      </w:tblGrid>
      <w:tr w:rsidR="00EC73BF" w:rsidRPr="00B84BB8" w:rsidTr="00DC609F">
        <w:tc>
          <w:tcPr>
            <w:tcW w:w="1299" w:type="dxa"/>
          </w:tcPr>
          <w:p w:rsidR="00EC73BF" w:rsidRPr="00B84BB8" w:rsidRDefault="00EC73BF" w:rsidP="008E054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84BB8">
              <w:rPr>
                <w:rFonts w:asciiTheme="minorHAnsi" w:hAnsiTheme="minorHAnsi"/>
                <w:b/>
                <w:sz w:val="18"/>
                <w:szCs w:val="18"/>
              </w:rPr>
              <w:t>Обозначения</w:t>
            </w:r>
          </w:p>
        </w:tc>
        <w:tc>
          <w:tcPr>
            <w:tcW w:w="4369" w:type="dxa"/>
          </w:tcPr>
          <w:p w:rsidR="00EC73BF" w:rsidRPr="00B84BB8" w:rsidRDefault="00EC73BF" w:rsidP="008E054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84BB8">
              <w:rPr>
                <w:rFonts w:asciiTheme="minorHAnsi" w:hAnsiTheme="minorHAnsi"/>
                <w:b/>
                <w:sz w:val="18"/>
                <w:szCs w:val="18"/>
              </w:rPr>
              <w:t>Описание</w:t>
            </w:r>
          </w:p>
        </w:tc>
        <w:tc>
          <w:tcPr>
            <w:tcW w:w="1064" w:type="dxa"/>
          </w:tcPr>
          <w:p w:rsidR="00EC73BF" w:rsidRPr="00B84BB8" w:rsidRDefault="00EC73BF" w:rsidP="008E054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84BB8">
              <w:rPr>
                <w:rFonts w:asciiTheme="minorHAnsi" w:hAnsiTheme="minorHAnsi"/>
                <w:b/>
                <w:sz w:val="18"/>
                <w:szCs w:val="18"/>
              </w:rPr>
              <w:t>2,2 кВт</w:t>
            </w:r>
          </w:p>
        </w:tc>
        <w:tc>
          <w:tcPr>
            <w:tcW w:w="1064" w:type="dxa"/>
          </w:tcPr>
          <w:p w:rsidR="00EC73BF" w:rsidRPr="00B84BB8" w:rsidRDefault="00EC73BF" w:rsidP="008E054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84BB8">
              <w:rPr>
                <w:rFonts w:asciiTheme="minorHAnsi" w:hAnsiTheme="minorHAnsi"/>
                <w:b/>
                <w:sz w:val="18"/>
                <w:szCs w:val="18"/>
              </w:rPr>
              <w:t>3 кВт</w:t>
            </w:r>
          </w:p>
        </w:tc>
        <w:tc>
          <w:tcPr>
            <w:tcW w:w="1064" w:type="dxa"/>
          </w:tcPr>
          <w:p w:rsidR="00EC73BF" w:rsidRPr="00B84BB8" w:rsidRDefault="00EC73BF" w:rsidP="008E0540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84BB8">
              <w:rPr>
                <w:rFonts w:asciiTheme="minorHAnsi" w:hAnsiTheme="minorHAnsi"/>
                <w:b/>
                <w:sz w:val="18"/>
                <w:szCs w:val="18"/>
              </w:rPr>
              <w:t>4 кВт</w:t>
            </w:r>
          </w:p>
        </w:tc>
        <w:tc>
          <w:tcPr>
            <w:tcW w:w="1064" w:type="dxa"/>
          </w:tcPr>
          <w:p w:rsidR="00EC73BF" w:rsidRPr="00B84BB8" w:rsidRDefault="00EC73BF" w:rsidP="00103B6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DC609F">
        <w:tc>
          <w:tcPr>
            <w:tcW w:w="1299" w:type="dxa"/>
          </w:tcPr>
          <w:p w:rsidR="00EC73BF" w:rsidRPr="00B84BB8" w:rsidRDefault="00EC73BF" w:rsidP="00103B6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369" w:type="dxa"/>
          </w:tcPr>
          <w:p w:rsidR="00EC73BF" w:rsidRPr="00B84BB8" w:rsidRDefault="00EC73BF" w:rsidP="00103B6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192" w:type="dxa"/>
            <w:gridSpan w:val="3"/>
          </w:tcPr>
          <w:p w:rsidR="00EC73BF" w:rsidRPr="00B84BB8" w:rsidRDefault="00EC73BF" w:rsidP="005416D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230 В – 3 50/60 Гц</w:t>
            </w:r>
          </w:p>
        </w:tc>
        <w:tc>
          <w:tcPr>
            <w:tcW w:w="1064" w:type="dxa"/>
          </w:tcPr>
          <w:p w:rsidR="00EC73BF" w:rsidRPr="00B84BB8" w:rsidRDefault="00EC73BF" w:rsidP="00103B6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DC609F">
        <w:tc>
          <w:tcPr>
            <w:tcW w:w="1299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FU1, FU2-FU3</w:t>
            </w:r>
          </w:p>
        </w:tc>
        <w:tc>
          <w:tcPr>
            <w:tcW w:w="4369" w:type="dxa"/>
          </w:tcPr>
          <w:p w:rsidR="00EC73BF" w:rsidRPr="00B84BB8" w:rsidRDefault="00EC73BF" w:rsidP="00103B69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Плавкие предохранители 2А 5х20</w:t>
            </w:r>
          </w:p>
        </w:tc>
        <w:tc>
          <w:tcPr>
            <w:tcW w:w="3192" w:type="dxa"/>
            <w:gridSpan w:val="3"/>
          </w:tcPr>
          <w:p w:rsidR="00EC73BF" w:rsidRPr="00B84BB8" w:rsidRDefault="00EC73BF" w:rsidP="005416D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103B6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DC609F">
        <w:tc>
          <w:tcPr>
            <w:tcW w:w="1299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FU4, FU5</w:t>
            </w:r>
          </w:p>
        </w:tc>
        <w:tc>
          <w:tcPr>
            <w:tcW w:w="4369" w:type="dxa"/>
          </w:tcPr>
          <w:p w:rsidR="00EC73BF" w:rsidRPr="00B84BB8" w:rsidRDefault="00EC73BF" w:rsidP="00103B69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Плавкие предохранители 2А 5х20</w:t>
            </w:r>
          </w:p>
        </w:tc>
        <w:tc>
          <w:tcPr>
            <w:tcW w:w="3192" w:type="dxa"/>
            <w:gridSpan w:val="3"/>
          </w:tcPr>
          <w:p w:rsidR="00EC73BF" w:rsidRPr="00B84BB8" w:rsidRDefault="00EC73BF" w:rsidP="005416D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103B6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DC609F">
        <w:tc>
          <w:tcPr>
            <w:tcW w:w="1299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FU6</w:t>
            </w:r>
          </w:p>
        </w:tc>
        <w:tc>
          <w:tcPr>
            <w:tcW w:w="4369" w:type="dxa"/>
          </w:tcPr>
          <w:p w:rsidR="00EC73BF" w:rsidRPr="00B84BB8" w:rsidRDefault="00EC73BF" w:rsidP="00103B69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Плавкие предохранители 500 В мА 5х20</w:t>
            </w:r>
          </w:p>
        </w:tc>
        <w:tc>
          <w:tcPr>
            <w:tcW w:w="3192" w:type="dxa"/>
            <w:gridSpan w:val="3"/>
          </w:tcPr>
          <w:p w:rsidR="00EC73BF" w:rsidRPr="00B84BB8" w:rsidRDefault="00EC73BF" w:rsidP="005416D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103B6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DC609F">
        <w:tc>
          <w:tcPr>
            <w:tcW w:w="1299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TC</w:t>
            </w:r>
          </w:p>
        </w:tc>
        <w:tc>
          <w:tcPr>
            <w:tcW w:w="4369" w:type="dxa"/>
          </w:tcPr>
          <w:p w:rsidR="00EC73BF" w:rsidRPr="00B84BB8" w:rsidRDefault="00EC73BF" w:rsidP="00103B69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Трансформатор 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Pr.230/Sec 6</w:t>
            </w:r>
          </w:p>
        </w:tc>
        <w:tc>
          <w:tcPr>
            <w:tcW w:w="3192" w:type="dxa"/>
            <w:gridSpan w:val="3"/>
          </w:tcPr>
          <w:p w:rsidR="00EC73BF" w:rsidRPr="00B84BB8" w:rsidRDefault="00EC73BF" w:rsidP="005416D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103B6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DC609F">
        <w:tc>
          <w:tcPr>
            <w:tcW w:w="1299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SP</w:t>
            </w:r>
          </w:p>
        </w:tc>
        <w:tc>
          <w:tcPr>
            <w:tcW w:w="4369" w:type="dxa"/>
          </w:tcPr>
          <w:p w:rsidR="00EC73BF" w:rsidRPr="00B84BB8" w:rsidRDefault="00EC73BF" w:rsidP="00103B69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Реле давления с выключением </w:t>
            </w:r>
          </w:p>
        </w:tc>
        <w:tc>
          <w:tcPr>
            <w:tcW w:w="1064" w:type="dxa"/>
          </w:tcPr>
          <w:p w:rsidR="00EC73BF" w:rsidRPr="00B84BB8" w:rsidRDefault="00EC73BF" w:rsidP="005416D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6,6-10</w:t>
            </w:r>
          </w:p>
        </w:tc>
        <w:tc>
          <w:tcPr>
            <w:tcW w:w="1064" w:type="dxa"/>
          </w:tcPr>
          <w:p w:rsidR="00EC73BF" w:rsidRPr="00B84BB8" w:rsidRDefault="00EC73BF" w:rsidP="005416D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10 - 16</w:t>
            </w:r>
          </w:p>
        </w:tc>
        <w:tc>
          <w:tcPr>
            <w:tcW w:w="1064" w:type="dxa"/>
          </w:tcPr>
          <w:p w:rsidR="00EC73BF" w:rsidRPr="00B84BB8" w:rsidRDefault="00EC73BF" w:rsidP="005416D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10 - 16</w:t>
            </w:r>
          </w:p>
        </w:tc>
        <w:tc>
          <w:tcPr>
            <w:tcW w:w="1064" w:type="dxa"/>
          </w:tcPr>
          <w:p w:rsidR="00EC73BF" w:rsidRPr="00B84BB8" w:rsidRDefault="00EC73BF" w:rsidP="00103B6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DC609F">
        <w:tc>
          <w:tcPr>
            <w:tcW w:w="1299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L</w:t>
            </w:r>
          </w:p>
        </w:tc>
        <w:tc>
          <w:tcPr>
            <w:tcW w:w="4369" w:type="dxa"/>
          </w:tcPr>
          <w:p w:rsidR="00EC73BF" w:rsidRPr="00B84BB8" w:rsidRDefault="00EC73BF" w:rsidP="00103B69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Минимальная обмотка электромагнита </w:t>
            </w:r>
          </w:p>
        </w:tc>
        <w:tc>
          <w:tcPr>
            <w:tcW w:w="3192" w:type="dxa"/>
            <w:gridSpan w:val="3"/>
          </w:tcPr>
          <w:p w:rsidR="00EC73BF" w:rsidRPr="00B84BB8" w:rsidRDefault="00EC73BF" w:rsidP="005416D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103B6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DC609F">
        <w:tc>
          <w:tcPr>
            <w:tcW w:w="1299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D</w:t>
            </w:r>
          </w:p>
        </w:tc>
        <w:tc>
          <w:tcPr>
            <w:tcW w:w="4369" w:type="dxa"/>
          </w:tcPr>
          <w:p w:rsidR="00EC73BF" w:rsidRPr="00B84BB8" w:rsidRDefault="00EC73BF" w:rsidP="00103B69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Электронный </w:t>
            </w:r>
            <w:proofErr w:type="spellStart"/>
            <w:r w:rsidRPr="00B84BB8">
              <w:rPr>
                <w:rFonts w:asciiTheme="minorHAnsi" w:hAnsiTheme="minorHAnsi"/>
                <w:sz w:val="18"/>
                <w:szCs w:val="18"/>
              </w:rPr>
              <w:t>командоаппарат</w:t>
            </w:r>
            <w:proofErr w:type="spellEnd"/>
          </w:p>
        </w:tc>
        <w:tc>
          <w:tcPr>
            <w:tcW w:w="3192" w:type="dxa"/>
            <w:gridSpan w:val="3"/>
          </w:tcPr>
          <w:p w:rsidR="00EC73BF" w:rsidRPr="00B84BB8" w:rsidRDefault="00EC73BF" w:rsidP="005416D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103B6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DC609F">
        <w:tc>
          <w:tcPr>
            <w:tcW w:w="1299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ST</w:t>
            </w:r>
          </w:p>
        </w:tc>
        <w:tc>
          <w:tcPr>
            <w:tcW w:w="4369" w:type="dxa"/>
          </w:tcPr>
          <w:p w:rsidR="00EC73BF" w:rsidRPr="00B84BB8" w:rsidRDefault="00EC73BF" w:rsidP="00103B69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Температурный зонд</w:t>
            </w:r>
          </w:p>
        </w:tc>
        <w:tc>
          <w:tcPr>
            <w:tcW w:w="3192" w:type="dxa"/>
            <w:gridSpan w:val="3"/>
          </w:tcPr>
          <w:p w:rsidR="00EC73BF" w:rsidRPr="00B84BB8" w:rsidRDefault="00EC73BF" w:rsidP="005416D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103B6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DC609F">
        <w:tc>
          <w:tcPr>
            <w:tcW w:w="1299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YV</w:t>
            </w:r>
          </w:p>
        </w:tc>
        <w:tc>
          <w:tcPr>
            <w:tcW w:w="4369" w:type="dxa"/>
          </w:tcPr>
          <w:p w:rsidR="00EC73BF" w:rsidRPr="00B84BB8" w:rsidRDefault="00EC73BF" w:rsidP="00103B69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Электромагнитный клапан</w:t>
            </w:r>
          </w:p>
        </w:tc>
        <w:tc>
          <w:tcPr>
            <w:tcW w:w="3192" w:type="dxa"/>
            <w:gridSpan w:val="3"/>
          </w:tcPr>
          <w:p w:rsidR="00EC73BF" w:rsidRPr="00B84BB8" w:rsidRDefault="00EC73BF" w:rsidP="005416D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103B6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DC609F">
        <w:tc>
          <w:tcPr>
            <w:tcW w:w="1299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PT</w:t>
            </w:r>
          </w:p>
        </w:tc>
        <w:tc>
          <w:tcPr>
            <w:tcW w:w="4369" w:type="dxa"/>
          </w:tcPr>
          <w:p w:rsidR="00EC73BF" w:rsidRPr="00B84BB8" w:rsidRDefault="00EC73BF" w:rsidP="00103B69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Счетчик часов</w:t>
            </w:r>
          </w:p>
        </w:tc>
        <w:tc>
          <w:tcPr>
            <w:tcW w:w="3192" w:type="dxa"/>
            <w:gridSpan w:val="3"/>
          </w:tcPr>
          <w:p w:rsidR="00EC73BF" w:rsidRPr="00B84BB8" w:rsidRDefault="00EC73BF" w:rsidP="005416D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103B6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DC609F">
        <w:tc>
          <w:tcPr>
            <w:tcW w:w="1299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D3</w:t>
            </w:r>
          </w:p>
        </w:tc>
        <w:tc>
          <w:tcPr>
            <w:tcW w:w="4369" w:type="dxa"/>
          </w:tcPr>
          <w:p w:rsidR="00EC73BF" w:rsidRPr="00B84BB8" w:rsidRDefault="00EC73BF" w:rsidP="00103B69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Светоизлучающий диод (СИД)</w:t>
            </w:r>
          </w:p>
        </w:tc>
        <w:tc>
          <w:tcPr>
            <w:tcW w:w="3192" w:type="dxa"/>
            <w:gridSpan w:val="3"/>
          </w:tcPr>
          <w:p w:rsidR="00EC73BF" w:rsidRPr="00B84BB8" w:rsidRDefault="00EC73BF" w:rsidP="005416D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103B6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DC609F">
        <w:tc>
          <w:tcPr>
            <w:tcW w:w="1299" w:type="dxa"/>
          </w:tcPr>
          <w:p w:rsidR="00EC73BF" w:rsidRPr="00B84BB8" w:rsidRDefault="00EC73BF" w:rsidP="00103B69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  <w:tc>
          <w:tcPr>
            <w:tcW w:w="4369" w:type="dxa"/>
          </w:tcPr>
          <w:p w:rsidR="00EC73BF" w:rsidRPr="00B84BB8" w:rsidRDefault="00EC73BF" w:rsidP="00103B69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Сечение кабеля электродвигателя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(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>мм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q)</w:t>
            </w:r>
          </w:p>
        </w:tc>
        <w:tc>
          <w:tcPr>
            <w:tcW w:w="1064" w:type="dxa"/>
          </w:tcPr>
          <w:p w:rsidR="00EC73BF" w:rsidRPr="00B84BB8" w:rsidRDefault="00EC73BF" w:rsidP="005416D3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4G1.5</w:t>
            </w:r>
          </w:p>
        </w:tc>
        <w:tc>
          <w:tcPr>
            <w:tcW w:w="1064" w:type="dxa"/>
          </w:tcPr>
          <w:p w:rsidR="00EC73BF" w:rsidRPr="00B84BB8" w:rsidRDefault="00EC73BF" w:rsidP="005416D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4G2.5</w:t>
            </w:r>
          </w:p>
        </w:tc>
        <w:tc>
          <w:tcPr>
            <w:tcW w:w="1064" w:type="dxa"/>
          </w:tcPr>
          <w:p w:rsidR="00EC73BF" w:rsidRPr="00B84BB8" w:rsidRDefault="00EC73BF" w:rsidP="005416D3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4G1.5</w:t>
            </w:r>
          </w:p>
        </w:tc>
        <w:tc>
          <w:tcPr>
            <w:tcW w:w="1064" w:type="dxa"/>
          </w:tcPr>
          <w:p w:rsidR="00EC73BF" w:rsidRPr="00B84BB8" w:rsidRDefault="00EC73BF" w:rsidP="00103B6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DC609F">
        <w:tc>
          <w:tcPr>
            <w:tcW w:w="9924" w:type="dxa"/>
            <w:gridSpan w:val="6"/>
          </w:tcPr>
          <w:p w:rsidR="00EC73BF" w:rsidRPr="00B84BB8" w:rsidRDefault="0071010E" w:rsidP="00103B69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18534E0" wp14:editId="2E4A5A88">
                  <wp:extent cx="6153150" cy="141605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0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73BF" w:rsidRPr="00B84BB8" w:rsidRDefault="00EC73BF" w:rsidP="00103B69">
      <w:pPr>
        <w:rPr>
          <w:rFonts w:asciiTheme="minorHAnsi" w:hAnsiTheme="minorHAnsi"/>
          <w:sz w:val="22"/>
          <w:szCs w:val="22"/>
        </w:rPr>
      </w:pPr>
    </w:p>
    <w:p w:rsidR="00EC73BF" w:rsidRPr="00B84BB8" w:rsidRDefault="00EC73BF" w:rsidP="00103B69">
      <w:pPr>
        <w:rPr>
          <w:rFonts w:asciiTheme="minorHAnsi" w:hAnsiTheme="minorHAnsi"/>
          <w:sz w:val="22"/>
          <w:szCs w:val="22"/>
        </w:rPr>
      </w:pPr>
    </w:p>
    <w:p w:rsidR="00EC73BF" w:rsidRPr="00B84BB8" w:rsidRDefault="00EC73BF" w:rsidP="00103B69">
      <w:pPr>
        <w:rPr>
          <w:rFonts w:asciiTheme="minorHAnsi" w:hAnsiTheme="minorHAnsi"/>
          <w:sz w:val="22"/>
          <w:szCs w:val="22"/>
        </w:rPr>
      </w:pPr>
    </w:p>
    <w:p w:rsidR="00EC73BF" w:rsidRPr="00B84BB8" w:rsidRDefault="00EC73BF" w:rsidP="00103B69">
      <w:pPr>
        <w:rPr>
          <w:rFonts w:asciiTheme="minorHAnsi" w:hAnsiTheme="minorHAnsi"/>
          <w:sz w:val="22"/>
          <w:szCs w:val="22"/>
        </w:rPr>
      </w:pPr>
    </w:p>
    <w:p w:rsidR="00EC73BF" w:rsidRPr="00B84BB8" w:rsidRDefault="00EC73BF" w:rsidP="00103B69">
      <w:pPr>
        <w:rPr>
          <w:rFonts w:asciiTheme="minorHAnsi" w:hAnsiTheme="minorHAnsi"/>
          <w:sz w:val="22"/>
          <w:szCs w:val="22"/>
        </w:rPr>
      </w:pPr>
    </w:p>
    <w:p w:rsidR="00EC73BF" w:rsidRPr="00B84BB8" w:rsidRDefault="00EC73BF" w:rsidP="00103B69">
      <w:pPr>
        <w:rPr>
          <w:rFonts w:asciiTheme="minorHAnsi" w:hAnsiTheme="minorHAnsi"/>
          <w:sz w:val="22"/>
          <w:szCs w:val="22"/>
        </w:rPr>
      </w:pPr>
    </w:p>
    <w:p w:rsidR="00EC73BF" w:rsidRPr="00B84BB8" w:rsidRDefault="00EC73BF" w:rsidP="00C816C3">
      <w:pPr>
        <w:rPr>
          <w:rFonts w:asciiTheme="minorHAnsi" w:hAnsiTheme="minorHAnsi"/>
          <w:sz w:val="22"/>
          <w:szCs w:val="22"/>
        </w:rPr>
      </w:pPr>
    </w:p>
    <w:p w:rsidR="00EC73BF" w:rsidRPr="00B84BB8" w:rsidRDefault="00EC73BF" w:rsidP="00103B69">
      <w:pPr>
        <w:rPr>
          <w:rFonts w:asciiTheme="minorHAnsi" w:hAnsiTheme="minorHAnsi"/>
          <w:sz w:val="22"/>
          <w:szCs w:val="22"/>
        </w:rPr>
      </w:pPr>
    </w:p>
    <w:p w:rsidR="00EC73BF" w:rsidRPr="00B84BB8" w:rsidRDefault="00EC73BF" w:rsidP="00103B69">
      <w:pPr>
        <w:rPr>
          <w:rFonts w:asciiTheme="minorHAnsi" w:hAnsiTheme="minorHAnsi"/>
          <w:sz w:val="22"/>
          <w:szCs w:val="22"/>
        </w:rPr>
      </w:pPr>
    </w:p>
    <w:p w:rsidR="00EC73BF" w:rsidRPr="00B84BB8" w:rsidRDefault="00EC73BF" w:rsidP="00103B69">
      <w:pPr>
        <w:rPr>
          <w:rFonts w:asciiTheme="minorHAnsi" w:hAnsiTheme="minorHAnsi"/>
          <w:sz w:val="22"/>
          <w:szCs w:val="22"/>
        </w:rPr>
      </w:pPr>
    </w:p>
    <w:p w:rsidR="00EC73BF" w:rsidRPr="00B84BB8" w:rsidRDefault="00EC73BF" w:rsidP="00103B69">
      <w:pPr>
        <w:rPr>
          <w:rFonts w:asciiTheme="minorHAnsi" w:hAnsiTheme="minorHAnsi"/>
          <w:sz w:val="22"/>
          <w:szCs w:val="22"/>
          <w:lang w:val="en-US"/>
        </w:rPr>
      </w:pPr>
    </w:p>
    <w:p w:rsidR="00EC73BF" w:rsidRPr="00B84BB8" w:rsidRDefault="00EC73BF" w:rsidP="008E0540">
      <w:pPr>
        <w:jc w:val="center"/>
        <w:rPr>
          <w:rFonts w:asciiTheme="minorHAnsi" w:hAnsiTheme="minorHAnsi"/>
          <w:sz w:val="22"/>
          <w:szCs w:val="22"/>
        </w:rPr>
      </w:pPr>
      <w:r w:rsidRPr="00B84BB8">
        <w:rPr>
          <w:rFonts w:asciiTheme="minorHAnsi" w:hAnsiTheme="minorHAnsi"/>
          <w:b/>
          <w:sz w:val="22"/>
          <w:szCs w:val="22"/>
        </w:rPr>
        <w:t>СХЕМА ЭЛЕКТРИЧЕСКИХ СОЕДИНЕНИЙ</w:t>
      </w:r>
    </w:p>
    <w:p w:rsidR="00EC73BF" w:rsidRPr="00B84BB8" w:rsidRDefault="00EC73BF" w:rsidP="00103B69">
      <w:pPr>
        <w:rPr>
          <w:rFonts w:asciiTheme="minorHAnsi" w:hAnsiTheme="minorHAnsi"/>
          <w:sz w:val="22"/>
          <w:szCs w:val="22"/>
          <w:lang w:val="en-US"/>
        </w:rPr>
      </w:pPr>
    </w:p>
    <w:p w:rsidR="00EC73BF" w:rsidRPr="00B84BB8" w:rsidRDefault="0071010E" w:rsidP="00103B69">
      <w:pPr>
        <w:rPr>
          <w:rFonts w:asciiTheme="minorHAnsi" w:hAnsiTheme="minorHAnsi"/>
          <w:sz w:val="22"/>
          <w:szCs w:val="22"/>
          <w:lang w:val="en-US"/>
        </w:rPr>
      </w:pPr>
      <w:r w:rsidRPr="00B84BB8">
        <w:rPr>
          <w:rFonts w:asciiTheme="minorHAnsi" w:hAnsiTheme="minorHAnsi"/>
          <w:noProof/>
          <w:sz w:val="22"/>
          <w:szCs w:val="22"/>
          <w:lang w:eastAsia="ru-RU"/>
        </w:rPr>
        <w:drawing>
          <wp:inline distT="0" distB="0" distL="0" distR="0" wp14:anchorId="757FCF1F" wp14:editId="4339CF8C">
            <wp:extent cx="5467350" cy="32766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3BF" w:rsidRPr="00B84BB8" w:rsidRDefault="00EC73BF" w:rsidP="00103B69">
      <w:pPr>
        <w:rPr>
          <w:rFonts w:asciiTheme="minorHAnsi" w:hAnsiTheme="minorHAnsi"/>
          <w:sz w:val="22"/>
          <w:szCs w:val="22"/>
          <w:lang w:val="en-US"/>
        </w:rPr>
      </w:pPr>
    </w:p>
    <w:tbl>
      <w:tblPr>
        <w:tblStyle w:val="af3"/>
        <w:tblW w:w="9924" w:type="dxa"/>
        <w:tblLook w:val="01E0" w:firstRow="1" w:lastRow="1" w:firstColumn="1" w:lastColumn="1" w:noHBand="0" w:noVBand="0"/>
      </w:tblPr>
      <w:tblGrid>
        <w:gridCol w:w="1299"/>
        <w:gridCol w:w="4369"/>
        <w:gridCol w:w="1064"/>
        <w:gridCol w:w="1064"/>
        <w:gridCol w:w="1064"/>
        <w:gridCol w:w="1064"/>
      </w:tblGrid>
      <w:tr w:rsidR="00EC73BF" w:rsidRPr="00B84BB8" w:rsidTr="00DC609F">
        <w:tc>
          <w:tcPr>
            <w:tcW w:w="1299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84BB8">
              <w:rPr>
                <w:rFonts w:asciiTheme="minorHAnsi" w:hAnsiTheme="minorHAnsi"/>
                <w:b/>
                <w:sz w:val="18"/>
                <w:szCs w:val="18"/>
              </w:rPr>
              <w:t>Обозначения</w:t>
            </w:r>
          </w:p>
        </w:tc>
        <w:tc>
          <w:tcPr>
            <w:tcW w:w="4369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84BB8">
              <w:rPr>
                <w:rFonts w:asciiTheme="minorHAnsi" w:hAnsiTheme="minorHAnsi"/>
                <w:b/>
                <w:sz w:val="18"/>
                <w:szCs w:val="18"/>
              </w:rPr>
              <w:t>Описание</w:t>
            </w:r>
          </w:p>
        </w:tc>
        <w:tc>
          <w:tcPr>
            <w:tcW w:w="1064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84BB8">
              <w:rPr>
                <w:rFonts w:asciiTheme="minorHAnsi" w:hAnsiTheme="minorHAnsi"/>
                <w:b/>
                <w:sz w:val="18"/>
                <w:szCs w:val="18"/>
              </w:rPr>
              <w:t>2,2 кВт</w:t>
            </w:r>
          </w:p>
        </w:tc>
        <w:tc>
          <w:tcPr>
            <w:tcW w:w="1064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84BB8">
              <w:rPr>
                <w:rFonts w:asciiTheme="minorHAnsi" w:hAnsiTheme="minorHAnsi"/>
                <w:b/>
                <w:sz w:val="18"/>
                <w:szCs w:val="18"/>
              </w:rPr>
              <w:t>3 кВт</w:t>
            </w:r>
          </w:p>
        </w:tc>
        <w:tc>
          <w:tcPr>
            <w:tcW w:w="1064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84BB8">
              <w:rPr>
                <w:rFonts w:asciiTheme="minorHAnsi" w:hAnsiTheme="minorHAnsi"/>
                <w:b/>
                <w:sz w:val="18"/>
                <w:szCs w:val="18"/>
              </w:rPr>
              <w:t>4 кВт</w:t>
            </w:r>
          </w:p>
        </w:tc>
        <w:tc>
          <w:tcPr>
            <w:tcW w:w="1064" w:type="dxa"/>
          </w:tcPr>
          <w:p w:rsidR="00EC73BF" w:rsidRPr="00B84BB8" w:rsidRDefault="00EC73BF" w:rsidP="00DC609F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DC609F">
        <w:tc>
          <w:tcPr>
            <w:tcW w:w="1299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  <w:tc>
          <w:tcPr>
            <w:tcW w:w="4369" w:type="dxa"/>
          </w:tcPr>
          <w:p w:rsidR="00EC73BF" w:rsidRPr="00B84BB8" w:rsidRDefault="00EC73BF" w:rsidP="00DC609F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  <w:tc>
          <w:tcPr>
            <w:tcW w:w="3192" w:type="dxa"/>
            <w:gridSpan w:val="3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40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>0 В – 50/60 Гц</w:t>
            </w:r>
          </w:p>
        </w:tc>
        <w:tc>
          <w:tcPr>
            <w:tcW w:w="1064" w:type="dxa"/>
          </w:tcPr>
          <w:p w:rsidR="00EC73BF" w:rsidRPr="00B84BB8" w:rsidRDefault="00EC73BF" w:rsidP="00DC609F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DC609F">
        <w:tc>
          <w:tcPr>
            <w:tcW w:w="1299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FU1, FU2-FU3</w:t>
            </w:r>
          </w:p>
        </w:tc>
        <w:tc>
          <w:tcPr>
            <w:tcW w:w="4369" w:type="dxa"/>
          </w:tcPr>
          <w:p w:rsidR="00EC73BF" w:rsidRPr="00B84BB8" w:rsidRDefault="00EC73BF" w:rsidP="00DC609F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Плавкие предохранители 2А 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6,3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>х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32</w:t>
            </w:r>
          </w:p>
        </w:tc>
        <w:tc>
          <w:tcPr>
            <w:tcW w:w="1064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  <w:tc>
          <w:tcPr>
            <w:tcW w:w="1064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  <w:tc>
          <w:tcPr>
            <w:tcW w:w="1064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  <w:tc>
          <w:tcPr>
            <w:tcW w:w="1064" w:type="dxa"/>
          </w:tcPr>
          <w:p w:rsidR="00EC73BF" w:rsidRPr="00B84BB8" w:rsidRDefault="00EC73BF" w:rsidP="00DC609F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DC609F">
        <w:tc>
          <w:tcPr>
            <w:tcW w:w="1299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FU4, FU5</w:t>
            </w:r>
          </w:p>
        </w:tc>
        <w:tc>
          <w:tcPr>
            <w:tcW w:w="4369" w:type="dxa"/>
          </w:tcPr>
          <w:p w:rsidR="00EC73BF" w:rsidRPr="00B84BB8" w:rsidRDefault="00EC73BF" w:rsidP="00DC609F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Плавкие предохранители 2А 5х20</w:t>
            </w:r>
          </w:p>
        </w:tc>
        <w:tc>
          <w:tcPr>
            <w:tcW w:w="1064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DC609F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DC609F">
        <w:tc>
          <w:tcPr>
            <w:tcW w:w="1299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FU6</w:t>
            </w:r>
          </w:p>
        </w:tc>
        <w:tc>
          <w:tcPr>
            <w:tcW w:w="4369" w:type="dxa"/>
          </w:tcPr>
          <w:p w:rsidR="00EC73BF" w:rsidRPr="00B84BB8" w:rsidRDefault="00EC73BF" w:rsidP="00DC609F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Плавкие предохранители 500 В мА 5х20</w:t>
            </w:r>
          </w:p>
        </w:tc>
        <w:tc>
          <w:tcPr>
            <w:tcW w:w="1064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DC609F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DC609F">
        <w:tc>
          <w:tcPr>
            <w:tcW w:w="1299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TC</w:t>
            </w:r>
          </w:p>
        </w:tc>
        <w:tc>
          <w:tcPr>
            <w:tcW w:w="4369" w:type="dxa"/>
          </w:tcPr>
          <w:p w:rsidR="00EC73BF" w:rsidRPr="00B84BB8" w:rsidRDefault="00EC73BF" w:rsidP="00DC609F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Трансформатор </w:t>
            </w:r>
            <w:proofErr w:type="spellStart"/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Pr</w:t>
            </w:r>
            <w:proofErr w:type="spellEnd"/>
            <w:r w:rsidRPr="00B84BB8">
              <w:rPr>
                <w:rFonts w:asciiTheme="minorHAnsi" w:hAnsiTheme="minorHAnsi"/>
                <w:sz w:val="18"/>
                <w:szCs w:val="18"/>
              </w:rPr>
              <w:t>.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400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>/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Sec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 xml:space="preserve"> 6</w:t>
            </w:r>
          </w:p>
        </w:tc>
        <w:tc>
          <w:tcPr>
            <w:tcW w:w="1064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  <w:tc>
          <w:tcPr>
            <w:tcW w:w="1064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  <w:tc>
          <w:tcPr>
            <w:tcW w:w="1064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  <w:tc>
          <w:tcPr>
            <w:tcW w:w="1064" w:type="dxa"/>
          </w:tcPr>
          <w:p w:rsidR="00EC73BF" w:rsidRPr="00B84BB8" w:rsidRDefault="00EC73BF" w:rsidP="00DC609F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DC609F">
        <w:tc>
          <w:tcPr>
            <w:tcW w:w="1299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SP</w:t>
            </w:r>
          </w:p>
        </w:tc>
        <w:tc>
          <w:tcPr>
            <w:tcW w:w="4369" w:type="dxa"/>
          </w:tcPr>
          <w:p w:rsidR="00EC73BF" w:rsidRPr="00B84BB8" w:rsidRDefault="00EC73BF" w:rsidP="00DC609F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Реле давления с выключением </w:t>
            </w:r>
          </w:p>
        </w:tc>
        <w:tc>
          <w:tcPr>
            <w:tcW w:w="1064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4-6.3</w:t>
            </w:r>
          </w:p>
        </w:tc>
        <w:tc>
          <w:tcPr>
            <w:tcW w:w="1064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6.3-10</w:t>
            </w:r>
          </w:p>
        </w:tc>
        <w:tc>
          <w:tcPr>
            <w:tcW w:w="1064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6.3-10</w:t>
            </w:r>
          </w:p>
        </w:tc>
        <w:tc>
          <w:tcPr>
            <w:tcW w:w="1064" w:type="dxa"/>
          </w:tcPr>
          <w:p w:rsidR="00EC73BF" w:rsidRPr="00B84BB8" w:rsidRDefault="00EC73BF" w:rsidP="00DC609F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DC609F">
        <w:tc>
          <w:tcPr>
            <w:tcW w:w="1299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L</w:t>
            </w:r>
          </w:p>
        </w:tc>
        <w:tc>
          <w:tcPr>
            <w:tcW w:w="4369" w:type="dxa"/>
          </w:tcPr>
          <w:p w:rsidR="00EC73BF" w:rsidRPr="00B84BB8" w:rsidRDefault="00EC73BF" w:rsidP="00DC609F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Минимальная обмотка электромагнита </w:t>
            </w:r>
          </w:p>
        </w:tc>
        <w:tc>
          <w:tcPr>
            <w:tcW w:w="1064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DC609F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DC609F">
        <w:tc>
          <w:tcPr>
            <w:tcW w:w="1299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D</w:t>
            </w:r>
          </w:p>
        </w:tc>
        <w:tc>
          <w:tcPr>
            <w:tcW w:w="4369" w:type="dxa"/>
          </w:tcPr>
          <w:p w:rsidR="00EC73BF" w:rsidRPr="00B84BB8" w:rsidRDefault="00EC73BF" w:rsidP="00DC609F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Электронный </w:t>
            </w:r>
            <w:proofErr w:type="spellStart"/>
            <w:r w:rsidRPr="00B84BB8">
              <w:rPr>
                <w:rFonts w:asciiTheme="minorHAnsi" w:hAnsiTheme="minorHAnsi"/>
                <w:sz w:val="18"/>
                <w:szCs w:val="18"/>
              </w:rPr>
              <w:t>командоаппарат</w:t>
            </w:r>
            <w:proofErr w:type="spellEnd"/>
          </w:p>
        </w:tc>
        <w:tc>
          <w:tcPr>
            <w:tcW w:w="1064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DC609F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DC609F">
        <w:tc>
          <w:tcPr>
            <w:tcW w:w="1299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ST</w:t>
            </w:r>
          </w:p>
        </w:tc>
        <w:tc>
          <w:tcPr>
            <w:tcW w:w="4369" w:type="dxa"/>
          </w:tcPr>
          <w:p w:rsidR="00EC73BF" w:rsidRPr="00B84BB8" w:rsidRDefault="00EC73BF" w:rsidP="00DC609F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Температурный зонд</w:t>
            </w:r>
          </w:p>
        </w:tc>
        <w:tc>
          <w:tcPr>
            <w:tcW w:w="1064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DC609F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DC609F">
        <w:tc>
          <w:tcPr>
            <w:tcW w:w="1299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YV</w:t>
            </w:r>
          </w:p>
        </w:tc>
        <w:tc>
          <w:tcPr>
            <w:tcW w:w="4369" w:type="dxa"/>
          </w:tcPr>
          <w:p w:rsidR="00EC73BF" w:rsidRPr="00B84BB8" w:rsidRDefault="00EC73BF" w:rsidP="00DC609F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Электромагнитный клапан</w:t>
            </w:r>
          </w:p>
        </w:tc>
        <w:tc>
          <w:tcPr>
            <w:tcW w:w="1064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DC609F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DC609F">
        <w:tc>
          <w:tcPr>
            <w:tcW w:w="1299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PT</w:t>
            </w:r>
          </w:p>
        </w:tc>
        <w:tc>
          <w:tcPr>
            <w:tcW w:w="4369" w:type="dxa"/>
          </w:tcPr>
          <w:p w:rsidR="00EC73BF" w:rsidRPr="00B84BB8" w:rsidRDefault="00EC73BF" w:rsidP="00DC609F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Счетчик часов</w:t>
            </w:r>
          </w:p>
        </w:tc>
        <w:tc>
          <w:tcPr>
            <w:tcW w:w="1064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DC609F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DC609F">
        <w:tc>
          <w:tcPr>
            <w:tcW w:w="1299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D3</w:t>
            </w:r>
          </w:p>
        </w:tc>
        <w:tc>
          <w:tcPr>
            <w:tcW w:w="4369" w:type="dxa"/>
          </w:tcPr>
          <w:p w:rsidR="00EC73BF" w:rsidRPr="00B84BB8" w:rsidRDefault="00EC73BF" w:rsidP="00DC609F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Светоизлучающий диод (СИД)</w:t>
            </w:r>
          </w:p>
        </w:tc>
        <w:tc>
          <w:tcPr>
            <w:tcW w:w="1064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DC609F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DC609F">
        <w:tc>
          <w:tcPr>
            <w:tcW w:w="1299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  <w:tc>
          <w:tcPr>
            <w:tcW w:w="4369" w:type="dxa"/>
          </w:tcPr>
          <w:p w:rsidR="00EC73BF" w:rsidRPr="00B84BB8" w:rsidRDefault="00EC73BF" w:rsidP="00DC609F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Сечение кабеля электродвигателя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(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>мм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q)</w:t>
            </w:r>
          </w:p>
        </w:tc>
        <w:tc>
          <w:tcPr>
            <w:tcW w:w="1064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DC609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DC609F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DC609F">
        <w:tc>
          <w:tcPr>
            <w:tcW w:w="9924" w:type="dxa"/>
            <w:gridSpan w:val="6"/>
          </w:tcPr>
          <w:p w:rsidR="00EC73BF" w:rsidRPr="00B84BB8" w:rsidRDefault="0071010E" w:rsidP="00DC609F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BDC0E4B" wp14:editId="641D2451">
                  <wp:extent cx="6127750" cy="1428750"/>
                  <wp:effectExtent l="0" t="0" r="635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73BF" w:rsidRPr="00B84BB8" w:rsidRDefault="00EC73BF" w:rsidP="00103B69">
      <w:pPr>
        <w:rPr>
          <w:rFonts w:asciiTheme="minorHAnsi" w:hAnsiTheme="minorHAnsi"/>
          <w:sz w:val="22"/>
          <w:szCs w:val="22"/>
        </w:rPr>
      </w:pPr>
    </w:p>
    <w:p w:rsidR="00EC73BF" w:rsidRPr="00B84BB8" w:rsidRDefault="00EC73BF" w:rsidP="00103B69">
      <w:pPr>
        <w:rPr>
          <w:rFonts w:asciiTheme="minorHAnsi" w:hAnsiTheme="minorHAnsi"/>
          <w:sz w:val="22"/>
          <w:szCs w:val="22"/>
          <w:lang w:val="en-US"/>
        </w:rPr>
      </w:pPr>
    </w:p>
    <w:p w:rsidR="00EC73BF" w:rsidRPr="00B84BB8" w:rsidRDefault="00EC73BF" w:rsidP="00103B69">
      <w:pPr>
        <w:rPr>
          <w:rFonts w:asciiTheme="minorHAnsi" w:hAnsiTheme="minorHAnsi"/>
          <w:sz w:val="22"/>
          <w:szCs w:val="22"/>
          <w:lang w:val="en-US"/>
        </w:rPr>
      </w:pPr>
    </w:p>
    <w:p w:rsidR="00EC73BF" w:rsidRPr="00B84BB8" w:rsidRDefault="00EC73BF" w:rsidP="00103B69">
      <w:pPr>
        <w:rPr>
          <w:rFonts w:asciiTheme="minorHAnsi" w:hAnsiTheme="minorHAnsi"/>
          <w:sz w:val="22"/>
          <w:szCs w:val="22"/>
        </w:rPr>
      </w:pPr>
    </w:p>
    <w:p w:rsidR="00EC73BF" w:rsidRPr="00B84BB8" w:rsidRDefault="00EC73BF" w:rsidP="00103B69">
      <w:pPr>
        <w:rPr>
          <w:rFonts w:asciiTheme="minorHAnsi" w:hAnsiTheme="minorHAnsi"/>
          <w:sz w:val="22"/>
          <w:szCs w:val="22"/>
        </w:rPr>
      </w:pPr>
    </w:p>
    <w:p w:rsidR="00EC73BF" w:rsidRPr="00B84BB8" w:rsidRDefault="00EC73BF" w:rsidP="00103B69">
      <w:pPr>
        <w:rPr>
          <w:rFonts w:asciiTheme="minorHAnsi" w:hAnsiTheme="minorHAnsi"/>
          <w:sz w:val="22"/>
          <w:szCs w:val="22"/>
        </w:rPr>
      </w:pPr>
    </w:p>
    <w:p w:rsidR="00EC73BF" w:rsidRPr="00B84BB8" w:rsidRDefault="00EC73BF" w:rsidP="00103B69">
      <w:pPr>
        <w:rPr>
          <w:rFonts w:asciiTheme="minorHAnsi" w:hAnsiTheme="minorHAnsi"/>
          <w:sz w:val="22"/>
          <w:szCs w:val="22"/>
        </w:rPr>
      </w:pPr>
    </w:p>
    <w:p w:rsidR="00EC73BF" w:rsidRPr="00B84BB8" w:rsidRDefault="00EC73BF" w:rsidP="00103B69">
      <w:pPr>
        <w:rPr>
          <w:rFonts w:asciiTheme="minorHAnsi" w:hAnsiTheme="minorHAnsi"/>
          <w:sz w:val="22"/>
          <w:szCs w:val="22"/>
        </w:rPr>
      </w:pPr>
    </w:p>
    <w:p w:rsidR="00EC73BF" w:rsidRPr="00B84BB8" w:rsidRDefault="00EC73BF" w:rsidP="00103B69">
      <w:pPr>
        <w:rPr>
          <w:rFonts w:asciiTheme="minorHAnsi" w:hAnsiTheme="minorHAnsi"/>
          <w:sz w:val="22"/>
          <w:szCs w:val="22"/>
        </w:rPr>
      </w:pPr>
    </w:p>
    <w:p w:rsidR="00EC73BF" w:rsidRPr="00B84BB8" w:rsidRDefault="00EC73BF" w:rsidP="00103B69">
      <w:pPr>
        <w:rPr>
          <w:rFonts w:asciiTheme="minorHAnsi" w:hAnsiTheme="minorHAnsi"/>
          <w:sz w:val="22"/>
          <w:szCs w:val="22"/>
        </w:rPr>
      </w:pPr>
    </w:p>
    <w:p w:rsidR="00EC73BF" w:rsidRPr="00B84BB8" w:rsidRDefault="00EC73BF" w:rsidP="00103B69">
      <w:pPr>
        <w:rPr>
          <w:rFonts w:asciiTheme="minorHAnsi" w:hAnsiTheme="minorHAnsi"/>
          <w:sz w:val="22"/>
          <w:szCs w:val="22"/>
          <w:lang w:val="en-US"/>
        </w:rPr>
      </w:pPr>
    </w:p>
    <w:p w:rsidR="00EC73BF" w:rsidRPr="00B84BB8" w:rsidRDefault="00EC73BF" w:rsidP="00DC609F">
      <w:pPr>
        <w:jc w:val="center"/>
        <w:rPr>
          <w:rFonts w:asciiTheme="minorHAnsi" w:hAnsiTheme="minorHAnsi"/>
          <w:sz w:val="22"/>
          <w:szCs w:val="22"/>
        </w:rPr>
      </w:pPr>
      <w:r w:rsidRPr="00B84BB8">
        <w:rPr>
          <w:rFonts w:asciiTheme="minorHAnsi" w:hAnsiTheme="minorHAnsi"/>
          <w:b/>
          <w:sz w:val="22"/>
          <w:szCs w:val="22"/>
        </w:rPr>
        <w:t>СХЕМА ЭЛЕКТРИЧЕСКИХ СОЕДИНЕНИЙ</w:t>
      </w:r>
    </w:p>
    <w:p w:rsidR="00EC73BF" w:rsidRPr="00B84BB8" w:rsidRDefault="00EC73BF" w:rsidP="00103B69">
      <w:pPr>
        <w:rPr>
          <w:rFonts w:asciiTheme="minorHAnsi" w:hAnsiTheme="minorHAnsi"/>
          <w:sz w:val="22"/>
          <w:szCs w:val="22"/>
          <w:lang w:val="en-US"/>
        </w:rPr>
      </w:pPr>
    </w:p>
    <w:p w:rsidR="00EC73BF" w:rsidRPr="00B84BB8" w:rsidRDefault="0071010E" w:rsidP="00103B69">
      <w:pPr>
        <w:rPr>
          <w:rFonts w:asciiTheme="minorHAnsi" w:hAnsiTheme="minorHAnsi"/>
          <w:sz w:val="22"/>
          <w:szCs w:val="22"/>
        </w:rPr>
      </w:pPr>
      <w:r w:rsidRPr="00B84BB8">
        <w:rPr>
          <w:rFonts w:asciiTheme="minorHAnsi" w:hAnsiTheme="minorHAnsi"/>
          <w:noProof/>
          <w:sz w:val="22"/>
          <w:szCs w:val="22"/>
          <w:lang w:eastAsia="ru-RU"/>
        </w:rPr>
        <w:drawing>
          <wp:inline distT="0" distB="0" distL="0" distR="0" wp14:anchorId="4D0725CB" wp14:editId="2641CBF1">
            <wp:extent cx="5562600" cy="33718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3BF" w:rsidRPr="00B84BB8" w:rsidRDefault="00EC73BF" w:rsidP="00103B69">
      <w:pPr>
        <w:rPr>
          <w:rFonts w:asciiTheme="minorHAnsi" w:hAnsiTheme="minorHAnsi"/>
          <w:sz w:val="22"/>
          <w:szCs w:val="22"/>
        </w:rPr>
      </w:pPr>
    </w:p>
    <w:tbl>
      <w:tblPr>
        <w:tblStyle w:val="af3"/>
        <w:tblW w:w="9924" w:type="dxa"/>
        <w:tblLook w:val="01E0" w:firstRow="1" w:lastRow="1" w:firstColumn="1" w:lastColumn="1" w:noHBand="0" w:noVBand="0"/>
      </w:tblPr>
      <w:tblGrid>
        <w:gridCol w:w="1299"/>
        <w:gridCol w:w="4369"/>
        <w:gridCol w:w="1064"/>
        <w:gridCol w:w="1064"/>
        <w:gridCol w:w="1064"/>
        <w:gridCol w:w="1064"/>
      </w:tblGrid>
      <w:tr w:rsidR="00EC73BF" w:rsidRPr="00B84BB8" w:rsidTr="0038417C">
        <w:tc>
          <w:tcPr>
            <w:tcW w:w="1299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84BB8">
              <w:rPr>
                <w:rFonts w:asciiTheme="minorHAnsi" w:hAnsiTheme="minorHAnsi"/>
                <w:b/>
                <w:sz w:val="18"/>
                <w:szCs w:val="18"/>
              </w:rPr>
              <w:t>Обозначения</w:t>
            </w:r>
          </w:p>
        </w:tc>
        <w:tc>
          <w:tcPr>
            <w:tcW w:w="4369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84BB8">
              <w:rPr>
                <w:rFonts w:asciiTheme="minorHAnsi" w:hAnsiTheme="minorHAnsi"/>
                <w:b/>
                <w:sz w:val="18"/>
                <w:szCs w:val="18"/>
              </w:rPr>
              <w:t>Описание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84BB8">
              <w:rPr>
                <w:rFonts w:asciiTheme="minorHAnsi" w:hAnsiTheme="minorHAnsi"/>
                <w:b/>
                <w:sz w:val="18"/>
                <w:szCs w:val="18"/>
              </w:rPr>
              <w:t>2,2 кВт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2511AE">
        <w:tc>
          <w:tcPr>
            <w:tcW w:w="1299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369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192" w:type="dxa"/>
            <w:gridSpan w:val="3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230B-1 50/60 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>Гц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38417C">
        <w:tc>
          <w:tcPr>
            <w:tcW w:w="1299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FU1, FU2-FU3</w:t>
            </w:r>
          </w:p>
        </w:tc>
        <w:tc>
          <w:tcPr>
            <w:tcW w:w="4369" w:type="dxa"/>
          </w:tcPr>
          <w:p w:rsidR="00EC73BF" w:rsidRPr="00B84BB8" w:rsidRDefault="00EC73BF" w:rsidP="00FC6FD4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Плавкие предохранители 2А 5х20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38417C">
        <w:tc>
          <w:tcPr>
            <w:tcW w:w="1299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  <w:tc>
          <w:tcPr>
            <w:tcW w:w="4369" w:type="dxa"/>
          </w:tcPr>
          <w:p w:rsidR="00EC73BF" w:rsidRPr="00B84BB8" w:rsidRDefault="00EC73BF" w:rsidP="00FC6FD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38417C">
        <w:tc>
          <w:tcPr>
            <w:tcW w:w="1299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  <w:tc>
          <w:tcPr>
            <w:tcW w:w="4369" w:type="dxa"/>
          </w:tcPr>
          <w:p w:rsidR="00EC73BF" w:rsidRPr="00B84BB8" w:rsidRDefault="00EC73BF" w:rsidP="00FC6FD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38417C">
        <w:tc>
          <w:tcPr>
            <w:tcW w:w="1299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  <w:tc>
          <w:tcPr>
            <w:tcW w:w="4369" w:type="dxa"/>
          </w:tcPr>
          <w:p w:rsidR="00EC73BF" w:rsidRPr="00B84BB8" w:rsidRDefault="00EC73BF" w:rsidP="00FC6FD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38417C">
        <w:tc>
          <w:tcPr>
            <w:tcW w:w="1299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SP</w:t>
            </w:r>
          </w:p>
        </w:tc>
        <w:tc>
          <w:tcPr>
            <w:tcW w:w="4369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Реле давления с выключением 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6,6-10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38417C">
        <w:tc>
          <w:tcPr>
            <w:tcW w:w="1299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L</w:t>
            </w:r>
          </w:p>
        </w:tc>
        <w:tc>
          <w:tcPr>
            <w:tcW w:w="4369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Минимальная обмотка электромагнита 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38417C">
        <w:tc>
          <w:tcPr>
            <w:tcW w:w="1299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D</w:t>
            </w:r>
          </w:p>
        </w:tc>
        <w:tc>
          <w:tcPr>
            <w:tcW w:w="4369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Электронный </w:t>
            </w:r>
            <w:proofErr w:type="spellStart"/>
            <w:r w:rsidRPr="00B84BB8">
              <w:rPr>
                <w:rFonts w:asciiTheme="minorHAnsi" w:hAnsiTheme="minorHAnsi"/>
                <w:sz w:val="18"/>
                <w:szCs w:val="18"/>
              </w:rPr>
              <w:t>командоаппарат</w:t>
            </w:r>
            <w:proofErr w:type="spellEnd"/>
          </w:p>
        </w:tc>
        <w:tc>
          <w:tcPr>
            <w:tcW w:w="1064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38417C">
        <w:tc>
          <w:tcPr>
            <w:tcW w:w="1299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ST</w:t>
            </w:r>
          </w:p>
        </w:tc>
        <w:tc>
          <w:tcPr>
            <w:tcW w:w="4369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Температурный зонд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38417C">
        <w:tc>
          <w:tcPr>
            <w:tcW w:w="1299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YV</w:t>
            </w:r>
          </w:p>
        </w:tc>
        <w:tc>
          <w:tcPr>
            <w:tcW w:w="4369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Электромагнитный клапан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38417C">
        <w:tc>
          <w:tcPr>
            <w:tcW w:w="1299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PT</w:t>
            </w:r>
          </w:p>
        </w:tc>
        <w:tc>
          <w:tcPr>
            <w:tcW w:w="4369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Счетчик часов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38417C">
        <w:tc>
          <w:tcPr>
            <w:tcW w:w="1299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D3</w:t>
            </w:r>
          </w:p>
        </w:tc>
        <w:tc>
          <w:tcPr>
            <w:tcW w:w="4369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Светоизлучающий диод (СИД)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38417C">
        <w:tc>
          <w:tcPr>
            <w:tcW w:w="1299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  <w:tc>
          <w:tcPr>
            <w:tcW w:w="4369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Сечение кабеля электродвигателя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(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>мм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q)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3G2,5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3D5F42">
        <w:tc>
          <w:tcPr>
            <w:tcW w:w="9924" w:type="dxa"/>
            <w:gridSpan w:val="6"/>
          </w:tcPr>
          <w:p w:rsidR="00EC73BF" w:rsidRPr="00B84BB8" w:rsidRDefault="0071010E" w:rsidP="0038417C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539A54E" wp14:editId="4F87897C">
                  <wp:extent cx="6127750" cy="1416050"/>
                  <wp:effectExtent l="0" t="0" r="635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0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73BF" w:rsidRPr="00B84BB8" w:rsidRDefault="00EC73BF" w:rsidP="00103B69">
      <w:pPr>
        <w:rPr>
          <w:rFonts w:asciiTheme="minorHAnsi" w:hAnsiTheme="minorHAnsi"/>
          <w:sz w:val="22"/>
          <w:szCs w:val="22"/>
          <w:lang w:val="en-US"/>
        </w:rPr>
      </w:pPr>
    </w:p>
    <w:p w:rsidR="00EC73BF" w:rsidRPr="00B84BB8" w:rsidRDefault="00EC73BF" w:rsidP="00103B69">
      <w:pPr>
        <w:rPr>
          <w:rFonts w:asciiTheme="minorHAnsi" w:hAnsiTheme="minorHAnsi"/>
          <w:sz w:val="22"/>
          <w:szCs w:val="22"/>
          <w:lang w:val="en-US"/>
        </w:rPr>
      </w:pPr>
    </w:p>
    <w:p w:rsidR="00EC73BF" w:rsidRPr="00B84BB8" w:rsidRDefault="00EC73BF" w:rsidP="00103B69">
      <w:pPr>
        <w:rPr>
          <w:rFonts w:asciiTheme="minorHAnsi" w:hAnsiTheme="minorHAnsi"/>
          <w:sz w:val="22"/>
          <w:szCs w:val="22"/>
          <w:lang w:val="en-US"/>
        </w:rPr>
      </w:pPr>
    </w:p>
    <w:p w:rsidR="00EC73BF" w:rsidRPr="00B84BB8" w:rsidRDefault="00EC73BF" w:rsidP="00103B69">
      <w:pPr>
        <w:rPr>
          <w:rFonts w:asciiTheme="minorHAnsi" w:hAnsiTheme="minorHAnsi"/>
          <w:sz w:val="22"/>
          <w:szCs w:val="22"/>
          <w:lang w:val="en-US"/>
        </w:rPr>
      </w:pPr>
    </w:p>
    <w:p w:rsidR="00EC73BF" w:rsidRPr="00B84BB8" w:rsidRDefault="00EC73BF" w:rsidP="00103B69">
      <w:pPr>
        <w:rPr>
          <w:rFonts w:asciiTheme="minorHAnsi" w:hAnsiTheme="minorHAnsi"/>
          <w:sz w:val="22"/>
          <w:szCs w:val="22"/>
          <w:lang w:val="en-US"/>
        </w:rPr>
      </w:pPr>
    </w:p>
    <w:p w:rsidR="00EC73BF" w:rsidRPr="00B84BB8" w:rsidRDefault="00EC73BF" w:rsidP="00103B69">
      <w:pPr>
        <w:rPr>
          <w:rFonts w:asciiTheme="minorHAnsi" w:hAnsiTheme="minorHAnsi"/>
          <w:sz w:val="22"/>
          <w:szCs w:val="22"/>
          <w:lang w:val="en-US"/>
        </w:rPr>
      </w:pPr>
    </w:p>
    <w:p w:rsidR="00EC73BF" w:rsidRPr="00B84BB8" w:rsidRDefault="00EC73BF" w:rsidP="00103B69">
      <w:pPr>
        <w:rPr>
          <w:rFonts w:asciiTheme="minorHAnsi" w:hAnsiTheme="minorHAnsi"/>
          <w:sz w:val="22"/>
          <w:szCs w:val="22"/>
          <w:lang w:val="en-US"/>
        </w:rPr>
      </w:pPr>
    </w:p>
    <w:p w:rsidR="00EC73BF" w:rsidRPr="00B84BB8" w:rsidRDefault="00EC73BF" w:rsidP="00103B69">
      <w:pPr>
        <w:rPr>
          <w:rFonts w:asciiTheme="minorHAnsi" w:hAnsiTheme="minorHAnsi"/>
          <w:sz w:val="22"/>
          <w:szCs w:val="22"/>
          <w:lang w:val="en-US"/>
        </w:rPr>
      </w:pPr>
    </w:p>
    <w:p w:rsidR="00EC73BF" w:rsidRPr="00B84BB8" w:rsidRDefault="00EC73BF" w:rsidP="00103B69">
      <w:pPr>
        <w:rPr>
          <w:rFonts w:asciiTheme="minorHAnsi" w:hAnsiTheme="minorHAnsi"/>
          <w:sz w:val="22"/>
          <w:szCs w:val="22"/>
          <w:lang w:val="en-US"/>
        </w:rPr>
      </w:pPr>
    </w:p>
    <w:p w:rsidR="00EC73BF" w:rsidRPr="00B84BB8" w:rsidRDefault="00EC73BF" w:rsidP="00103B69">
      <w:pPr>
        <w:rPr>
          <w:rFonts w:asciiTheme="minorHAnsi" w:hAnsiTheme="minorHAnsi"/>
          <w:sz w:val="22"/>
          <w:szCs w:val="22"/>
          <w:lang w:val="en-US"/>
        </w:rPr>
      </w:pPr>
    </w:p>
    <w:p w:rsidR="00EC73BF" w:rsidRPr="00B84BB8" w:rsidRDefault="00EC73BF" w:rsidP="00876B08">
      <w:pPr>
        <w:jc w:val="center"/>
        <w:rPr>
          <w:rFonts w:asciiTheme="minorHAnsi" w:hAnsiTheme="minorHAnsi"/>
          <w:sz w:val="22"/>
          <w:szCs w:val="22"/>
        </w:rPr>
      </w:pPr>
      <w:r w:rsidRPr="00B84BB8">
        <w:rPr>
          <w:rFonts w:asciiTheme="minorHAnsi" w:hAnsiTheme="minorHAnsi"/>
          <w:b/>
          <w:sz w:val="22"/>
          <w:szCs w:val="22"/>
        </w:rPr>
        <w:t>СХЕМА ЭЛЕКТРИЧЕСКИХ СОЕДИНЕНИЙ</w:t>
      </w:r>
    </w:p>
    <w:p w:rsidR="00EC73BF" w:rsidRPr="00B84BB8" w:rsidRDefault="00EC73BF" w:rsidP="00103B69">
      <w:pPr>
        <w:rPr>
          <w:rFonts w:asciiTheme="minorHAnsi" w:hAnsiTheme="minorHAnsi"/>
          <w:sz w:val="22"/>
          <w:szCs w:val="22"/>
          <w:lang w:val="en-US"/>
        </w:rPr>
      </w:pPr>
    </w:p>
    <w:p w:rsidR="00EC73BF" w:rsidRPr="00B84BB8" w:rsidRDefault="0071010E" w:rsidP="00103B69">
      <w:pPr>
        <w:rPr>
          <w:rFonts w:asciiTheme="minorHAnsi" w:hAnsiTheme="minorHAnsi"/>
          <w:sz w:val="22"/>
          <w:szCs w:val="22"/>
          <w:lang w:val="en-US"/>
        </w:rPr>
      </w:pPr>
      <w:r w:rsidRPr="00B84BB8">
        <w:rPr>
          <w:rFonts w:asciiTheme="minorHAnsi" w:hAnsiTheme="minorHAnsi"/>
          <w:noProof/>
          <w:sz w:val="22"/>
          <w:szCs w:val="22"/>
          <w:lang w:eastAsia="ru-RU"/>
        </w:rPr>
        <w:drawing>
          <wp:inline distT="0" distB="0" distL="0" distR="0" wp14:anchorId="1DB24652" wp14:editId="5B407D52">
            <wp:extent cx="5588000" cy="3479800"/>
            <wp:effectExtent l="0" t="0" r="0" b="63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3BF" w:rsidRPr="00B84BB8" w:rsidRDefault="00EC73BF" w:rsidP="00103B69">
      <w:pPr>
        <w:rPr>
          <w:rFonts w:asciiTheme="minorHAnsi" w:hAnsiTheme="minorHAnsi"/>
          <w:sz w:val="22"/>
          <w:szCs w:val="22"/>
        </w:rPr>
      </w:pPr>
    </w:p>
    <w:tbl>
      <w:tblPr>
        <w:tblStyle w:val="af3"/>
        <w:tblW w:w="10078" w:type="dxa"/>
        <w:tblLook w:val="01E0" w:firstRow="1" w:lastRow="1" w:firstColumn="1" w:lastColumn="1" w:noHBand="0" w:noVBand="0"/>
      </w:tblPr>
      <w:tblGrid>
        <w:gridCol w:w="1299"/>
        <w:gridCol w:w="4523"/>
        <w:gridCol w:w="1064"/>
        <w:gridCol w:w="1064"/>
        <w:gridCol w:w="1064"/>
        <w:gridCol w:w="1064"/>
      </w:tblGrid>
      <w:tr w:rsidR="00EC73BF" w:rsidRPr="00B84BB8" w:rsidTr="0024514D">
        <w:tc>
          <w:tcPr>
            <w:tcW w:w="1299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84BB8">
              <w:rPr>
                <w:rFonts w:asciiTheme="minorHAnsi" w:hAnsiTheme="minorHAnsi"/>
                <w:b/>
                <w:sz w:val="18"/>
                <w:szCs w:val="18"/>
              </w:rPr>
              <w:t>Обозначения</w:t>
            </w:r>
          </w:p>
        </w:tc>
        <w:tc>
          <w:tcPr>
            <w:tcW w:w="4523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84BB8">
              <w:rPr>
                <w:rFonts w:asciiTheme="minorHAnsi" w:hAnsiTheme="minorHAnsi"/>
                <w:b/>
                <w:sz w:val="18"/>
                <w:szCs w:val="18"/>
              </w:rPr>
              <w:t>Описание</w:t>
            </w:r>
          </w:p>
        </w:tc>
        <w:tc>
          <w:tcPr>
            <w:tcW w:w="2128" w:type="dxa"/>
            <w:gridSpan w:val="2"/>
          </w:tcPr>
          <w:p w:rsidR="00EC73BF" w:rsidRPr="00B84BB8" w:rsidRDefault="00EC73BF" w:rsidP="00876B08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84BB8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4</w:t>
            </w:r>
            <w:r w:rsidRPr="00B84BB8">
              <w:rPr>
                <w:rFonts w:asciiTheme="minorHAnsi" w:hAnsiTheme="minorHAnsi"/>
                <w:b/>
                <w:sz w:val="18"/>
                <w:szCs w:val="18"/>
              </w:rPr>
              <w:t>кВт</w:t>
            </w:r>
          </w:p>
        </w:tc>
        <w:tc>
          <w:tcPr>
            <w:tcW w:w="2128" w:type="dxa"/>
            <w:gridSpan w:val="2"/>
          </w:tcPr>
          <w:p w:rsidR="00EC73BF" w:rsidRPr="00B84BB8" w:rsidRDefault="00EC73BF" w:rsidP="00876B08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B84BB8">
              <w:rPr>
                <w:rFonts w:asciiTheme="minorHAnsi" w:hAnsiTheme="minorHAnsi"/>
                <w:b/>
                <w:sz w:val="18"/>
                <w:szCs w:val="18"/>
              </w:rPr>
              <w:t>5,5 кВт</w:t>
            </w:r>
          </w:p>
        </w:tc>
      </w:tr>
      <w:tr w:rsidR="00EC73BF" w:rsidRPr="00B84BB8" w:rsidTr="0024514D">
        <w:tc>
          <w:tcPr>
            <w:tcW w:w="1299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4523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230В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400В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230В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400В</w:t>
            </w:r>
          </w:p>
        </w:tc>
      </w:tr>
      <w:tr w:rsidR="00EC73BF" w:rsidRPr="00B84BB8" w:rsidTr="0024514D">
        <w:tc>
          <w:tcPr>
            <w:tcW w:w="1299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ТС1</w:t>
            </w:r>
          </w:p>
        </w:tc>
        <w:tc>
          <w:tcPr>
            <w:tcW w:w="4523" w:type="dxa"/>
          </w:tcPr>
          <w:p w:rsidR="00EC73BF" w:rsidRPr="00B84BB8" w:rsidRDefault="00EC73BF" w:rsidP="00704653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Трансформатор </w:t>
            </w:r>
            <w:proofErr w:type="spellStart"/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Pr</w:t>
            </w:r>
            <w:proofErr w:type="spellEnd"/>
            <w:r w:rsidRPr="00B84BB8">
              <w:rPr>
                <w:rFonts w:asciiTheme="minorHAnsi" w:hAnsiTheme="minorHAnsi"/>
                <w:sz w:val="18"/>
                <w:szCs w:val="18"/>
              </w:rPr>
              <w:t xml:space="preserve">. 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0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>23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0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 xml:space="preserve">/400 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Sec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 xml:space="preserve"> 0/12/24  100 ВА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24514D">
        <w:tc>
          <w:tcPr>
            <w:tcW w:w="1299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ТС2</w:t>
            </w:r>
          </w:p>
        </w:tc>
        <w:tc>
          <w:tcPr>
            <w:tcW w:w="4523" w:type="dxa"/>
          </w:tcPr>
          <w:p w:rsidR="00EC73BF" w:rsidRPr="00B84BB8" w:rsidRDefault="00EC73BF" w:rsidP="00704653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Трансформатор </w:t>
            </w:r>
            <w:proofErr w:type="spellStart"/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Pr</w:t>
            </w:r>
            <w:proofErr w:type="spellEnd"/>
            <w:r w:rsidRPr="00B84BB8">
              <w:rPr>
                <w:rFonts w:asciiTheme="minorHAnsi" w:hAnsiTheme="minorHAnsi"/>
                <w:sz w:val="18"/>
                <w:szCs w:val="18"/>
              </w:rPr>
              <w:t xml:space="preserve">. 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0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>23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0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 xml:space="preserve">/400 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Sec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 xml:space="preserve"> 06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24514D">
        <w:tc>
          <w:tcPr>
            <w:tcW w:w="1299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SB</w:t>
            </w:r>
          </w:p>
        </w:tc>
        <w:tc>
          <w:tcPr>
            <w:tcW w:w="4523" w:type="dxa"/>
          </w:tcPr>
          <w:p w:rsidR="00EC73BF" w:rsidRPr="00B84BB8" w:rsidRDefault="00EC73BF" w:rsidP="00704653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Аварийная кнопка + 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n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>.2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NC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 xml:space="preserve"> 230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D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 xml:space="preserve"> 10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A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24514D">
        <w:tc>
          <w:tcPr>
            <w:tcW w:w="1299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FU1</w:t>
            </w:r>
          </w:p>
        </w:tc>
        <w:tc>
          <w:tcPr>
            <w:tcW w:w="4523" w:type="dxa"/>
          </w:tcPr>
          <w:p w:rsidR="00EC73BF" w:rsidRPr="00B84BB8" w:rsidRDefault="00EC73BF" w:rsidP="00704653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Керамические предохранители 10.3 х 38 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GG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 xml:space="preserve"> 4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A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 xml:space="preserve"> 500 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B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24514D">
        <w:tc>
          <w:tcPr>
            <w:tcW w:w="1299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FU2.FU3 </w:t>
            </w:r>
          </w:p>
        </w:tc>
        <w:tc>
          <w:tcPr>
            <w:tcW w:w="4523" w:type="dxa"/>
          </w:tcPr>
          <w:p w:rsidR="00EC73BF" w:rsidRPr="00B84BB8" w:rsidRDefault="00EC73BF" w:rsidP="00704653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Керамические предохранители 10.3 х 38 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GG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 xml:space="preserve"> 1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A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 xml:space="preserve"> 500 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B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24514D">
        <w:tc>
          <w:tcPr>
            <w:tcW w:w="1299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FU4.FU5</w:t>
            </w:r>
          </w:p>
        </w:tc>
        <w:tc>
          <w:tcPr>
            <w:tcW w:w="4523" w:type="dxa"/>
          </w:tcPr>
          <w:p w:rsidR="00EC73BF" w:rsidRPr="00B84BB8" w:rsidRDefault="00EC73BF" w:rsidP="00704653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Керамические предохранители 10.3 х 38 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GG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 xml:space="preserve"> 2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A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 xml:space="preserve"> 500 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B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24514D">
        <w:tc>
          <w:tcPr>
            <w:tcW w:w="1299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FU6</w:t>
            </w:r>
          </w:p>
        </w:tc>
        <w:tc>
          <w:tcPr>
            <w:tcW w:w="4523" w:type="dxa"/>
          </w:tcPr>
          <w:p w:rsidR="00EC73BF" w:rsidRPr="00B84BB8" w:rsidRDefault="00EC73BF" w:rsidP="00704653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Керамические предохранители 10.3 х 38 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GG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 xml:space="preserve"> 0.5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A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 xml:space="preserve"> 500 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B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24514D">
        <w:tc>
          <w:tcPr>
            <w:tcW w:w="1299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KM1</w:t>
            </w:r>
          </w:p>
        </w:tc>
        <w:tc>
          <w:tcPr>
            <w:tcW w:w="4523" w:type="dxa"/>
          </w:tcPr>
          <w:p w:rsidR="00EC73BF" w:rsidRPr="00B84BB8" w:rsidRDefault="00EC73BF" w:rsidP="00704653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Линейный контактор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5,5 кВт (*)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3 кВт (*)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7,5 кВт (*)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4 кВт (*)</w:t>
            </w:r>
          </w:p>
        </w:tc>
      </w:tr>
      <w:tr w:rsidR="00EC73BF" w:rsidRPr="00B84BB8" w:rsidTr="0024514D">
        <w:tc>
          <w:tcPr>
            <w:tcW w:w="1299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KM2</w:t>
            </w:r>
          </w:p>
        </w:tc>
        <w:tc>
          <w:tcPr>
            <w:tcW w:w="4523" w:type="dxa"/>
          </w:tcPr>
          <w:p w:rsidR="00EC73BF" w:rsidRPr="00B84BB8" w:rsidRDefault="00EC73BF" w:rsidP="00704653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Контактор по схеме треугольника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5,5 кВт (*)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3 кВт (*)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7,5 кВт (*)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4 кВт (*)</w:t>
            </w:r>
          </w:p>
        </w:tc>
      </w:tr>
      <w:tr w:rsidR="00EC73BF" w:rsidRPr="00B84BB8" w:rsidTr="0024514D">
        <w:tc>
          <w:tcPr>
            <w:tcW w:w="1299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KM3</w:t>
            </w:r>
          </w:p>
        </w:tc>
        <w:tc>
          <w:tcPr>
            <w:tcW w:w="4523" w:type="dxa"/>
          </w:tcPr>
          <w:p w:rsidR="00EC73BF" w:rsidRPr="00B84BB8" w:rsidRDefault="00EC73BF" w:rsidP="00704653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Контактор по схеме «звезда»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4 кВт (*)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3 кВт (*)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5,5 кВт (*)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4 кВт (*)</w:t>
            </w:r>
          </w:p>
        </w:tc>
      </w:tr>
      <w:tr w:rsidR="00EC73BF" w:rsidRPr="00B84BB8" w:rsidTr="0024514D">
        <w:tc>
          <w:tcPr>
            <w:tcW w:w="1299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КА</w:t>
            </w:r>
          </w:p>
        </w:tc>
        <w:tc>
          <w:tcPr>
            <w:tcW w:w="4523" w:type="dxa"/>
          </w:tcPr>
          <w:p w:rsidR="00EC73BF" w:rsidRPr="00B84BB8" w:rsidRDefault="00EC73BF" w:rsidP="00704653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Вспомогательное реле 2 ~24 В 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24514D">
        <w:tc>
          <w:tcPr>
            <w:tcW w:w="1299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FR</w:t>
            </w:r>
          </w:p>
        </w:tc>
        <w:tc>
          <w:tcPr>
            <w:tcW w:w="4523" w:type="dxa"/>
          </w:tcPr>
          <w:p w:rsidR="00EC73BF" w:rsidRPr="00B84BB8" w:rsidRDefault="00EC73BF" w:rsidP="00704653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Тепловое реле  РУЧН./АВТ. Возврат  - 1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L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>+1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R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(6-10)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(4-6)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(9-12)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(6-10)</w:t>
            </w:r>
          </w:p>
        </w:tc>
      </w:tr>
      <w:tr w:rsidR="00EC73BF" w:rsidRPr="00B84BB8" w:rsidTr="0024514D">
        <w:tc>
          <w:tcPr>
            <w:tcW w:w="1299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YV</w:t>
            </w:r>
          </w:p>
        </w:tc>
        <w:tc>
          <w:tcPr>
            <w:tcW w:w="4523" w:type="dxa"/>
          </w:tcPr>
          <w:p w:rsidR="00EC73BF" w:rsidRPr="00B84BB8" w:rsidRDefault="00EC73BF" w:rsidP="00704653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Электромагнитный клапан ~24 В  50/60 Гц 8ВА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24514D">
        <w:tc>
          <w:tcPr>
            <w:tcW w:w="1299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BP</w:t>
            </w:r>
          </w:p>
        </w:tc>
        <w:tc>
          <w:tcPr>
            <w:tcW w:w="4523" w:type="dxa"/>
          </w:tcPr>
          <w:p w:rsidR="00EC73BF" w:rsidRPr="00B84BB8" w:rsidRDefault="00EC73BF" w:rsidP="00704653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Датчик давления 0-16 бар  4-20 мА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24514D">
        <w:tc>
          <w:tcPr>
            <w:tcW w:w="1299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D</w:t>
            </w:r>
          </w:p>
        </w:tc>
        <w:tc>
          <w:tcPr>
            <w:tcW w:w="4523" w:type="dxa"/>
          </w:tcPr>
          <w:p w:rsidR="00EC73BF" w:rsidRPr="00B84BB8" w:rsidRDefault="00EC73BF" w:rsidP="00704653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Электронный </w:t>
            </w:r>
            <w:proofErr w:type="spellStart"/>
            <w:r w:rsidRPr="00B84BB8">
              <w:rPr>
                <w:rFonts w:asciiTheme="minorHAnsi" w:hAnsiTheme="minorHAnsi"/>
                <w:sz w:val="18"/>
                <w:szCs w:val="18"/>
              </w:rPr>
              <w:t>командоаппарат</w:t>
            </w:r>
            <w:proofErr w:type="spellEnd"/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24514D">
        <w:tc>
          <w:tcPr>
            <w:tcW w:w="1299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ST</w:t>
            </w:r>
          </w:p>
        </w:tc>
        <w:tc>
          <w:tcPr>
            <w:tcW w:w="4523" w:type="dxa"/>
          </w:tcPr>
          <w:p w:rsidR="00EC73BF" w:rsidRPr="00B84BB8" w:rsidRDefault="00EC73BF" w:rsidP="00704653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Температурный зонд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24514D">
        <w:tc>
          <w:tcPr>
            <w:tcW w:w="1299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MV</w:t>
            </w:r>
          </w:p>
        </w:tc>
        <w:tc>
          <w:tcPr>
            <w:tcW w:w="4523" w:type="dxa"/>
          </w:tcPr>
          <w:p w:rsidR="00EC73BF" w:rsidRPr="00B84BB8" w:rsidRDefault="00EC73BF" w:rsidP="00704653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Двигатель охлаждающего вентилятора 230/1/50-60 Гц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70 Вт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70 Вт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70 Вт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70 Вт</w:t>
            </w:r>
          </w:p>
        </w:tc>
      </w:tr>
      <w:tr w:rsidR="00EC73BF" w:rsidRPr="00B84BB8" w:rsidTr="0024514D">
        <w:tc>
          <w:tcPr>
            <w:tcW w:w="1299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523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EC73BF" w:rsidRPr="00B84BB8" w:rsidTr="0024514D">
        <w:tc>
          <w:tcPr>
            <w:tcW w:w="1299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523" w:type="dxa"/>
          </w:tcPr>
          <w:p w:rsidR="00EC73BF" w:rsidRPr="00B84BB8" w:rsidRDefault="00EC73BF" w:rsidP="0038417C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Сечение кабеля электродвигателя</w:t>
            </w:r>
            <w:r w:rsidR="00BD3954" w:rsidRPr="00B84BB8">
              <w:rPr>
                <w:rFonts w:asciiTheme="minorHAnsi" w:hAnsiTheme="minorHAnsi"/>
                <w:sz w:val="18"/>
                <w:szCs w:val="18"/>
              </w:rPr>
              <w:t xml:space="preserve"> (мм 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q</w:t>
            </w:r>
            <w:r w:rsidRPr="00B84BB8">
              <w:rPr>
                <w:rFonts w:asciiTheme="minorHAnsi" w:hAnsiTheme="minorHAnsi"/>
                <w:sz w:val="18"/>
                <w:szCs w:val="18"/>
              </w:rPr>
              <w:t>)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7G1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7G1,5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7G1,5</w:t>
            </w:r>
          </w:p>
        </w:tc>
        <w:tc>
          <w:tcPr>
            <w:tcW w:w="1064" w:type="dxa"/>
          </w:tcPr>
          <w:p w:rsidR="00EC73BF" w:rsidRPr="00B84BB8" w:rsidRDefault="00EC73BF" w:rsidP="0038417C">
            <w:p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>7G1,5</w:t>
            </w:r>
          </w:p>
        </w:tc>
      </w:tr>
      <w:tr w:rsidR="00EC73BF" w:rsidRPr="00B84BB8" w:rsidTr="00711240">
        <w:tc>
          <w:tcPr>
            <w:tcW w:w="10078" w:type="dxa"/>
            <w:gridSpan w:val="6"/>
          </w:tcPr>
          <w:p w:rsidR="00EC73BF" w:rsidRPr="00B84BB8" w:rsidRDefault="00EC73BF" w:rsidP="00994D5D">
            <w:pPr>
              <w:numPr>
                <w:ilvl w:val="0"/>
                <w:numId w:val="6"/>
              </w:num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>Вспомогательное сечение = 1 мм</w:t>
            </w:r>
            <w:r w:rsidRPr="00B84BB8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q </w:t>
            </w:r>
          </w:p>
          <w:p w:rsidR="00EC73BF" w:rsidRPr="00B84BB8" w:rsidRDefault="00EC73BF" w:rsidP="00994D5D">
            <w:pPr>
              <w:numPr>
                <w:ilvl w:val="0"/>
                <w:numId w:val="6"/>
              </w:num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(*) = 400 В АС3     </w:t>
            </w:r>
          </w:p>
          <w:p w:rsidR="00EC73BF" w:rsidRPr="00B84BB8" w:rsidRDefault="00EC73BF" w:rsidP="00994D5D">
            <w:pPr>
              <w:numPr>
                <w:ilvl w:val="0"/>
                <w:numId w:val="6"/>
              </w:num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(**) = 400 В – ЭЛ.-ПИТАНИЕ: ЧЕРНЫЙ – СИНИЙ – КОРИЧНЕВЫЙ – СОЕД.(#) ЖЕЛТЫЙ – ЗЕЛЕНЫЙ – БЕЛЫЙ </w:t>
            </w:r>
          </w:p>
          <w:p w:rsidR="00EC73BF" w:rsidRPr="00B84BB8" w:rsidRDefault="00EC73BF" w:rsidP="0038417C">
            <w:pPr>
              <w:numPr>
                <w:ilvl w:val="0"/>
                <w:numId w:val="6"/>
              </w:numPr>
              <w:rPr>
                <w:rFonts w:asciiTheme="minorHAnsi" w:hAnsiTheme="minorHAnsi"/>
                <w:sz w:val="18"/>
                <w:szCs w:val="18"/>
              </w:rPr>
            </w:pPr>
            <w:r w:rsidRPr="00B84BB8">
              <w:rPr>
                <w:rFonts w:asciiTheme="minorHAnsi" w:hAnsiTheme="minorHAnsi"/>
                <w:sz w:val="18"/>
                <w:szCs w:val="18"/>
              </w:rPr>
              <w:t xml:space="preserve">(**) = 230 В - ЭЛ.-ПИТАНИЕ: (КОРИЧНЕВЫЙ-БЕЛЫЙ) – (СИНИЙ – ЗЕЛЕНЫЙ) (ЧЕРНЫЙ – ЖЕЛТЫЙ)    </w:t>
            </w:r>
          </w:p>
        </w:tc>
      </w:tr>
    </w:tbl>
    <w:p w:rsidR="00EC73BF" w:rsidRPr="00B84BB8" w:rsidRDefault="00EC73BF" w:rsidP="00103B69">
      <w:pPr>
        <w:rPr>
          <w:rFonts w:asciiTheme="minorHAnsi" w:hAnsiTheme="minorHAnsi"/>
          <w:sz w:val="22"/>
          <w:szCs w:val="22"/>
        </w:rPr>
      </w:pPr>
    </w:p>
    <w:p w:rsidR="00EC73BF" w:rsidRPr="00B84BB8" w:rsidRDefault="00EC73BF" w:rsidP="00103B69">
      <w:pPr>
        <w:rPr>
          <w:rFonts w:asciiTheme="minorHAnsi" w:hAnsiTheme="minorHAnsi"/>
          <w:sz w:val="20"/>
          <w:szCs w:val="20"/>
        </w:rPr>
      </w:pPr>
    </w:p>
    <w:p w:rsidR="00EC73BF" w:rsidRPr="00B84BB8" w:rsidRDefault="00EC73BF" w:rsidP="00103B69">
      <w:pPr>
        <w:rPr>
          <w:rFonts w:asciiTheme="minorHAnsi" w:hAnsiTheme="minorHAnsi"/>
          <w:sz w:val="22"/>
          <w:szCs w:val="22"/>
        </w:rPr>
      </w:pPr>
    </w:p>
    <w:p w:rsidR="00EC73BF" w:rsidRPr="00B84BB8" w:rsidRDefault="00EC73BF" w:rsidP="00103B69">
      <w:pPr>
        <w:rPr>
          <w:rFonts w:asciiTheme="minorHAnsi" w:hAnsiTheme="minorHAnsi"/>
          <w:sz w:val="22"/>
          <w:szCs w:val="22"/>
        </w:rPr>
      </w:pPr>
    </w:p>
    <w:p w:rsidR="00EC73BF" w:rsidRPr="00B84BB8" w:rsidRDefault="00EC73BF" w:rsidP="00103B69">
      <w:pPr>
        <w:rPr>
          <w:rFonts w:asciiTheme="minorHAnsi" w:hAnsiTheme="minorHAnsi"/>
          <w:sz w:val="22"/>
          <w:szCs w:val="22"/>
        </w:rPr>
      </w:pPr>
    </w:p>
    <w:p w:rsidR="00EC73BF" w:rsidRPr="00B84BB8" w:rsidRDefault="00EC73BF" w:rsidP="00103B69">
      <w:pPr>
        <w:rPr>
          <w:rFonts w:asciiTheme="minorHAnsi" w:hAnsiTheme="minorHAnsi"/>
          <w:sz w:val="22"/>
          <w:szCs w:val="22"/>
        </w:rPr>
      </w:pPr>
    </w:p>
    <w:sectPr w:rsidR="00EC73BF" w:rsidRPr="00B84BB8" w:rsidSect="00151AA6">
      <w:footerReference w:type="even" r:id="rId64"/>
      <w:footerReference w:type="default" r:id="rId6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4BB8" w:rsidRDefault="00B84BB8">
      <w:r>
        <w:separator/>
      </w:r>
    </w:p>
  </w:endnote>
  <w:endnote w:type="continuationSeparator" w:id="0">
    <w:p w:rsidR="00B84BB8" w:rsidRDefault="00B84B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Pragmatica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BB8" w:rsidRDefault="00B84BB8" w:rsidP="00825E3C">
    <w:pPr>
      <w:pStyle w:val="af4"/>
      <w:framePr w:wrap="around" w:vAnchor="text" w:hAnchor="margin" w:xAlign="center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end"/>
    </w:r>
  </w:p>
  <w:p w:rsidR="00B84BB8" w:rsidRDefault="00B84BB8">
    <w:pPr>
      <w:pStyle w:val="af4"/>
    </w:pPr>
  </w:p>
  <w:p w:rsidR="00B84BB8" w:rsidRDefault="00B84BB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BB8" w:rsidRDefault="00B84BB8" w:rsidP="00825E3C">
    <w:pPr>
      <w:pStyle w:val="af4"/>
      <w:framePr w:wrap="around" w:vAnchor="text" w:hAnchor="margin" w:xAlign="center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separate"/>
    </w:r>
    <w:r w:rsidR="00BF65E0">
      <w:rPr>
        <w:rStyle w:val="af6"/>
        <w:noProof/>
      </w:rPr>
      <w:t>23</w:t>
    </w:r>
    <w:r>
      <w:rPr>
        <w:rStyle w:val="af6"/>
      </w:rPr>
      <w:fldChar w:fldCharType="end"/>
    </w:r>
  </w:p>
  <w:p w:rsidR="00B84BB8" w:rsidRDefault="00B84BB8">
    <w:pPr>
      <w:pStyle w:val="af4"/>
    </w:pPr>
  </w:p>
  <w:p w:rsidR="00B84BB8" w:rsidRDefault="00B84BB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4BB8" w:rsidRDefault="00B84BB8">
      <w:r>
        <w:separator/>
      </w:r>
    </w:p>
  </w:footnote>
  <w:footnote w:type="continuationSeparator" w:id="0">
    <w:p w:rsidR="00B84BB8" w:rsidRDefault="00B84B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C4509"/>
    <w:multiLevelType w:val="hybridMultilevel"/>
    <w:tmpl w:val="7A660BC2"/>
    <w:lvl w:ilvl="0" w:tplc="75B62448">
      <w:start w:val="1"/>
      <w:numFmt w:val="bullet"/>
      <w:lvlText w:val="•"/>
      <w:lvlJc w:val="left"/>
      <w:pPr>
        <w:ind w:left="107" w:hanging="551"/>
      </w:pPr>
      <w:rPr>
        <w:rFonts w:ascii="Arial" w:eastAsia="Arial" w:hAnsi="Arial" w:hint="default"/>
        <w:sz w:val="18"/>
        <w:szCs w:val="18"/>
      </w:rPr>
    </w:lvl>
    <w:lvl w:ilvl="1" w:tplc="39365D3C">
      <w:start w:val="1"/>
      <w:numFmt w:val="bullet"/>
      <w:lvlText w:val="•"/>
      <w:lvlJc w:val="left"/>
      <w:pPr>
        <w:ind w:left="1241" w:hanging="551"/>
      </w:pPr>
      <w:rPr>
        <w:rFonts w:hint="default"/>
      </w:rPr>
    </w:lvl>
    <w:lvl w:ilvl="2" w:tplc="52BA004E">
      <w:start w:val="1"/>
      <w:numFmt w:val="bullet"/>
      <w:lvlText w:val="•"/>
      <w:lvlJc w:val="left"/>
      <w:pPr>
        <w:ind w:left="2375" w:hanging="551"/>
      </w:pPr>
      <w:rPr>
        <w:rFonts w:hint="default"/>
      </w:rPr>
    </w:lvl>
    <w:lvl w:ilvl="3" w:tplc="00D8B420">
      <w:start w:val="1"/>
      <w:numFmt w:val="bullet"/>
      <w:lvlText w:val="•"/>
      <w:lvlJc w:val="left"/>
      <w:pPr>
        <w:ind w:left="3508" w:hanging="551"/>
      </w:pPr>
      <w:rPr>
        <w:rFonts w:hint="default"/>
      </w:rPr>
    </w:lvl>
    <w:lvl w:ilvl="4" w:tplc="B56A3626">
      <w:start w:val="1"/>
      <w:numFmt w:val="bullet"/>
      <w:lvlText w:val="•"/>
      <w:lvlJc w:val="left"/>
      <w:pPr>
        <w:ind w:left="4642" w:hanging="551"/>
      </w:pPr>
      <w:rPr>
        <w:rFonts w:hint="default"/>
      </w:rPr>
    </w:lvl>
    <w:lvl w:ilvl="5" w:tplc="B6988CB4">
      <w:start w:val="1"/>
      <w:numFmt w:val="bullet"/>
      <w:lvlText w:val="•"/>
      <w:lvlJc w:val="left"/>
      <w:pPr>
        <w:ind w:left="5776" w:hanging="551"/>
      </w:pPr>
      <w:rPr>
        <w:rFonts w:hint="default"/>
      </w:rPr>
    </w:lvl>
    <w:lvl w:ilvl="6" w:tplc="646E6EF0">
      <w:start w:val="1"/>
      <w:numFmt w:val="bullet"/>
      <w:lvlText w:val="•"/>
      <w:lvlJc w:val="left"/>
      <w:pPr>
        <w:ind w:left="6910" w:hanging="551"/>
      </w:pPr>
      <w:rPr>
        <w:rFonts w:hint="default"/>
      </w:rPr>
    </w:lvl>
    <w:lvl w:ilvl="7" w:tplc="5E96F4B8">
      <w:start w:val="1"/>
      <w:numFmt w:val="bullet"/>
      <w:lvlText w:val="•"/>
      <w:lvlJc w:val="left"/>
      <w:pPr>
        <w:ind w:left="8044" w:hanging="551"/>
      </w:pPr>
      <w:rPr>
        <w:rFonts w:hint="default"/>
      </w:rPr>
    </w:lvl>
    <w:lvl w:ilvl="8" w:tplc="EA0A035E">
      <w:start w:val="1"/>
      <w:numFmt w:val="bullet"/>
      <w:lvlText w:val="•"/>
      <w:lvlJc w:val="left"/>
      <w:pPr>
        <w:ind w:left="9177" w:hanging="551"/>
      </w:pPr>
      <w:rPr>
        <w:rFonts w:hint="default"/>
      </w:rPr>
    </w:lvl>
  </w:abstractNum>
  <w:abstractNum w:abstractNumId="1">
    <w:nsid w:val="02F935BA"/>
    <w:multiLevelType w:val="hybridMultilevel"/>
    <w:tmpl w:val="C3482B7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5B77102"/>
    <w:multiLevelType w:val="hybridMultilevel"/>
    <w:tmpl w:val="44DCFCA8"/>
    <w:lvl w:ilvl="0" w:tplc="53600812">
      <w:start w:val="2"/>
      <w:numFmt w:val="decimal"/>
      <w:lvlText w:val="(%1)"/>
      <w:lvlJc w:val="left"/>
      <w:pPr>
        <w:ind w:left="107" w:hanging="269"/>
      </w:pPr>
      <w:rPr>
        <w:rFonts w:ascii="Arial" w:eastAsia="Arial" w:hAnsi="Arial" w:hint="default"/>
        <w:sz w:val="18"/>
        <w:szCs w:val="18"/>
      </w:rPr>
    </w:lvl>
    <w:lvl w:ilvl="1" w:tplc="137015C4">
      <w:start w:val="1"/>
      <w:numFmt w:val="bullet"/>
      <w:lvlText w:val="•"/>
      <w:lvlJc w:val="left"/>
      <w:pPr>
        <w:ind w:left="1076" w:hanging="63"/>
      </w:pPr>
      <w:rPr>
        <w:rFonts w:hint="default"/>
        <w:u w:val="single" w:color="000000"/>
      </w:rPr>
    </w:lvl>
    <w:lvl w:ilvl="2" w:tplc="7B3C540C">
      <w:start w:val="1"/>
      <w:numFmt w:val="bullet"/>
      <w:lvlText w:val="•"/>
      <w:lvlJc w:val="left"/>
      <w:pPr>
        <w:ind w:left="2177" w:hanging="63"/>
      </w:pPr>
      <w:rPr>
        <w:rFonts w:hint="default"/>
      </w:rPr>
    </w:lvl>
    <w:lvl w:ilvl="3" w:tplc="D2160B1C">
      <w:start w:val="1"/>
      <w:numFmt w:val="bullet"/>
      <w:lvlText w:val="•"/>
      <w:lvlJc w:val="left"/>
      <w:pPr>
        <w:ind w:left="3278" w:hanging="63"/>
      </w:pPr>
      <w:rPr>
        <w:rFonts w:hint="default"/>
      </w:rPr>
    </w:lvl>
    <w:lvl w:ilvl="4" w:tplc="9BDE073C">
      <w:start w:val="1"/>
      <w:numFmt w:val="bullet"/>
      <w:lvlText w:val="•"/>
      <w:lvlJc w:val="left"/>
      <w:pPr>
        <w:ind w:left="4379" w:hanging="63"/>
      </w:pPr>
      <w:rPr>
        <w:rFonts w:hint="default"/>
      </w:rPr>
    </w:lvl>
    <w:lvl w:ilvl="5" w:tplc="F4EA7650">
      <w:start w:val="1"/>
      <w:numFmt w:val="bullet"/>
      <w:lvlText w:val="•"/>
      <w:lvlJc w:val="left"/>
      <w:pPr>
        <w:ind w:left="5480" w:hanging="63"/>
      </w:pPr>
      <w:rPr>
        <w:rFonts w:hint="default"/>
      </w:rPr>
    </w:lvl>
    <w:lvl w:ilvl="6" w:tplc="3D427014">
      <w:start w:val="1"/>
      <w:numFmt w:val="bullet"/>
      <w:lvlText w:val="•"/>
      <w:lvlJc w:val="left"/>
      <w:pPr>
        <w:ind w:left="6581" w:hanging="63"/>
      </w:pPr>
      <w:rPr>
        <w:rFonts w:hint="default"/>
      </w:rPr>
    </w:lvl>
    <w:lvl w:ilvl="7" w:tplc="4BA09216">
      <w:start w:val="1"/>
      <w:numFmt w:val="bullet"/>
      <w:lvlText w:val="•"/>
      <w:lvlJc w:val="left"/>
      <w:pPr>
        <w:ind w:left="7682" w:hanging="63"/>
      </w:pPr>
      <w:rPr>
        <w:rFonts w:hint="default"/>
      </w:rPr>
    </w:lvl>
    <w:lvl w:ilvl="8" w:tplc="EDF8F762">
      <w:start w:val="1"/>
      <w:numFmt w:val="bullet"/>
      <w:lvlText w:val="•"/>
      <w:lvlJc w:val="left"/>
      <w:pPr>
        <w:ind w:left="8783" w:hanging="63"/>
      </w:pPr>
      <w:rPr>
        <w:rFonts w:hint="default"/>
      </w:rPr>
    </w:lvl>
  </w:abstractNum>
  <w:abstractNum w:abstractNumId="3">
    <w:nsid w:val="09774D93"/>
    <w:multiLevelType w:val="hybridMultilevel"/>
    <w:tmpl w:val="C186B2B0"/>
    <w:lvl w:ilvl="0" w:tplc="2A2C448A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FA4C5C"/>
    <w:multiLevelType w:val="hybridMultilevel"/>
    <w:tmpl w:val="4CC45B86"/>
    <w:lvl w:ilvl="0" w:tplc="9D2C45CC">
      <w:start w:val="1"/>
      <w:numFmt w:val="bullet"/>
      <w:lvlText w:val="•"/>
      <w:lvlJc w:val="left"/>
      <w:pPr>
        <w:ind w:left="827" w:hanging="551"/>
      </w:pPr>
      <w:rPr>
        <w:rFonts w:ascii="Arial" w:eastAsia="Arial" w:hAnsi="Arial" w:hint="default"/>
        <w:sz w:val="18"/>
        <w:szCs w:val="18"/>
      </w:rPr>
    </w:lvl>
    <w:lvl w:ilvl="1" w:tplc="FAB6A6CA">
      <w:start w:val="1"/>
      <w:numFmt w:val="bullet"/>
      <w:lvlText w:val="•"/>
      <w:lvlJc w:val="left"/>
      <w:pPr>
        <w:ind w:left="1888" w:hanging="551"/>
      </w:pPr>
      <w:rPr>
        <w:rFonts w:hint="default"/>
      </w:rPr>
    </w:lvl>
    <w:lvl w:ilvl="2" w:tplc="1A3A7132">
      <w:start w:val="1"/>
      <w:numFmt w:val="bullet"/>
      <w:lvlText w:val="•"/>
      <w:lvlJc w:val="left"/>
      <w:pPr>
        <w:ind w:left="2950" w:hanging="551"/>
      </w:pPr>
      <w:rPr>
        <w:rFonts w:hint="default"/>
      </w:rPr>
    </w:lvl>
    <w:lvl w:ilvl="3" w:tplc="072437DA">
      <w:start w:val="1"/>
      <w:numFmt w:val="bullet"/>
      <w:lvlText w:val="•"/>
      <w:lvlJc w:val="left"/>
      <w:pPr>
        <w:ind w:left="4012" w:hanging="551"/>
      </w:pPr>
      <w:rPr>
        <w:rFonts w:hint="default"/>
      </w:rPr>
    </w:lvl>
    <w:lvl w:ilvl="4" w:tplc="0F2C7254">
      <w:start w:val="1"/>
      <w:numFmt w:val="bullet"/>
      <w:lvlText w:val="•"/>
      <w:lvlJc w:val="left"/>
      <w:pPr>
        <w:ind w:left="5074" w:hanging="551"/>
      </w:pPr>
      <w:rPr>
        <w:rFonts w:hint="default"/>
      </w:rPr>
    </w:lvl>
    <w:lvl w:ilvl="5" w:tplc="9C260764">
      <w:start w:val="1"/>
      <w:numFmt w:val="bullet"/>
      <w:lvlText w:val="•"/>
      <w:lvlJc w:val="left"/>
      <w:pPr>
        <w:ind w:left="6136" w:hanging="551"/>
      </w:pPr>
      <w:rPr>
        <w:rFonts w:hint="default"/>
      </w:rPr>
    </w:lvl>
    <w:lvl w:ilvl="6" w:tplc="CF0EEFC6">
      <w:start w:val="1"/>
      <w:numFmt w:val="bullet"/>
      <w:lvlText w:val="•"/>
      <w:lvlJc w:val="left"/>
      <w:pPr>
        <w:ind w:left="7198" w:hanging="551"/>
      </w:pPr>
      <w:rPr>
        <w:rFonts w:hint="default"/>
      </w:rPr>
    </w:lvl>
    <w:lvl w:ilvl="7" w:tplc="18EEBB68">
      <w:start w:val="1"/>
      <w:numFmt w:val="bullet"/>
      <w:lvlText w:val="•"/>
      <w:lvlJc w:val="left"/>
      <w:pPr>
        <w:ind w:left="8259" w:hanging="551"/>
      </w:pPr>
      <w:rPr>
        <w:rFonts w:hint="default"/>
      </w:rPr>
    </w:lvl>
    <w:lvl w:ilvl="8" w:tplc="1CDC913A">
      <w:start w:val="1"/>
      <w:numFmt w:val="bullet"/>
      <w:lvlText w:val="•"/>
      <w:lvlJc w:val="left"/>
      <w:pPr>
        <w:ind w:left="9321" w:hanging="551"/>
      </w:pPr>
      <w:rPr>
        <w:rFonts w:hint="default"/>
      </w:rPr>
    </w:lvl>
  </w:abstractNum>
  <w:abstractNum w:abstractNumId="5">
    <w:nsid w:val="2B4A797A"/>
    <w:multiLevelType w:val="hybridMultilevel"/>
    <w:tmpl w:val="22906378"/>
    <w:lvl w:ilvl="0" w:tplc="825EB350">
      <w:start w:val="1"/>
      <w:numFmt w:val="bullet"/>
      <w:lvlText w:val="•"/>
      <w:lvlJc w:val="left"/>
      <w:pPr>
        <w:ind w:left="566" w:hanging="551"/>
      </w:pPr>
      <w:rPr>
        <w:rFonts w:ascii="Arial" w:eastAsia="Arial" w:hAnsi="Arial" w:hint="default"/>
        <w:sz w:val="18"/>
        <w:szCs w:val="18"/>
      </w:rPr>
    </w:lvl>
    <w:lvl w:ilvl="1" w:tplc="73B0ABE2">
      <w:start w:val="1"/>
      <w:numFmt w:val="bullet"/>
      <w:lvlText w:val="•"/>
      <w:lvlJc w:val="left"/>
      <w:pPr>
        <w:ind w:left="716" w:hanging="280"/>
      </w:pPr>
      <w:rPr>
        <w:rFonts w:ascii="Arial" w:eastAsia="Arial" w:hAnsi="Arial" w:hint="default"/>
        <w:sz w:val="20"/>
        <w:szCs w:val="20"/>
      </w:rPr>
    </w:lvl>
    <w:lvl w:ilvl="2" w:tplc="9014C11C">
      <w:start w:val="1"/>
      <w:numFmt w:val="bullet"/>
      <w:lvlText w:val="•"/>
      <w:lvlJc w:val="left"/>
      <w:pPr>
        <w:ind w:left="1857" w:hanging="280"/>
      </w:pPr>
      <w:rPr>
        <w:rFonts w:hint="default"/>
      </w:rPr>
    </w:lvl>
    <w:lvl w:ilvl="3" w:tplc="E60C0382">
      <w:start w:val="1"/>
      <w:numFmt w:val="bullet"/>
      <w:lvlText w:val="•"/>
      <w:lvlJc w:val="left"/>
      <w:pPr>
        <w:ind w:left="2998" w:hanging="280"/>
      </w:pPr>
      <w:rPr>
        <w:rFonts w:hint="default"/>
      </w:rPr>
    </w:lvl>
    <w:lvl w:ilvl="4" w:tplc="EE5CD574">
      <w:start w:val="1"/>
      <w:numFmt w:val="bullet"/>
      <w:lvlText w:val="•"/>
      <w:lvlJc w:val="left"/>
      <w:pPr>
        <w:ind w:left="4139" w:hanging="280"/>
      </w:pPr>
      <w:rPr>
        <w:rFonts w:hint="default"/>
      </w:rPr>
    </w:lvl>
    <w:lvl w:ilvl="5" w:tplc="5DB6710E">
      <w:start w:val="1"/>
      <w:numFmt w:val="bullet"/>
      <w:lvlText w:val="•"/>
      <w:lvlJc w:val="left"/>
      <w:pPr>
        <w:ind w:left="5280" w:hanging="280"/>
      </w:pPr>
      <w:rPr>
        <w:rFonts w:hint="default"/>
      </w:rPr>
    </w:lvl>
    <w:lvl w:ilvl="6" w:tplc="8872FB0C">
      <w:start w:val="1"/>
      <w:numFmt w:val="bullet"/>
      <w:lvlText w:val="•"/>
      <w:lvlJc w:val="left"/>
      <w:pPr>
        <w:ind w:left="6421" w:hanging="280"/>
      </w:pPr>
      <w:rPr>
        <w:rFonts w:hint="default"/>
      </w:rPr>
    </w:lvl>
    <w:lvl w:ilvl="7" w:tplc="909ADDE4">
      <w:start w:val="1"/>
      <w:numFmt w:val="bullet"/>
      <w:lvlText w:val="•"/>
      <w:lvlJc w:val="left"/>
      <w:pPr>
        <w:ind w:left="7562" w:hanging="280"/>
      </w:pPr>
      <w:rPr>
        <w:rFonts w:hint="default"/>
      </w:rPr>
    </w:lvl>
    <w:lvl w:ilvl="8" w:tplc="29BC697E">
      <w:start w:val="1"/>
      <w:numFmt w:val="bullet"/>
      <w:lvlText w:val="•"/>
      <w:lvlJc w:val="left"/>
      <w:pPr>
        <w:ind w:left="8703" w:hanging="280"/>
      </w:pPr>
      <w:rPr>
        <w:rFonts w:hint="default"/>
      </w:rPr>
    </w:lvl>
  </w:abstractNum>
  <w:abstractNum w:abstractNumId="6">
    <w:nsid w:val="2BC973EC"/>
    <w:multiLevelType w:val="hybridMultilevel"/>
    <w:tmpl w:val="C978B4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D6F4468"/>
    <w:multiLevelType w:val="hybridMultilevel"/>
    <w:tmpl w:val="270A1156"/>
    <w:lvl w:ilvl="0" w:tplc="5D3E7DDA">
      <w:start w:val="1"/>
      <w:numFmt w:val="bullet"/>
      <w:lvlText w:val="•"/>
      <w:lvlJc w:val="left"/>
      <w:pPr>
        <w:ind w:left="107" w:hanging="550"/>
      </w:pPr>
      <w:rPr>
        <w:rFonts w:ascii="Arial" w:eastAsia="Arial" w:hAnsi="Arial" w:hint="default"/>
        <w:sz w:val="18"/>
        <w:szCs w:val="18"/>
      </w:rPr>
    </w:lvl>
    <w:lvl w:ilvl="1" w:tplc="A41A012A">
      <w:start w:val="1"/>
      <w:numFmt w:val="bullet"/>
      <w:lvlText w:val="•"/>
      <w:lvlJc w:val="left"/>
      <w:pPr>
        <w:ind w:left="1004" w:hanging="114"/>
      </w:pPr>
      <w:rPr>
        <w:rFonts w:ascii="Arial" w:eastAsia="Arial" w:hAnsi="Arial" w:hint="default"/>
        <w:sz w:val="18"/>
        <w:szCs w:val="18"/>
      </w:rPr>
    </w:lvl>
    <w:lvl w:ilvl="2" w:tplc="1E7826DA">
      <w:start w:val="1"/>
      <w:numFmt w:val="bullet"/>
      <w:lvlText w:val="•"/>
      <w:lvlJc w:val="left"/>
      <w:pPr>
        <w:ind w:left="2115" w:hanging="114"/>
      </w:pPr>
      <w:rPr>
        <w:rFonts w:hint="default"/>
      </w:rPr>
    </w:lvl>
    <w:lvl w:ilvl="3" w:tplc="F2C02F74">
      <w:start w:val="1"/>
      <w:numFmt w:val="bullet"/>
      <w:lvlText w:val="•"/>
      <w:lvlJc w:val="left"/>
      <w:pPr>
        <w:ind w:left="3226" w:hanging="114"/>
      </w:pPr>
      <w:rPr>
        <w:rFonts w:hint="default"/>
      </w:rPr>
    </w:lvl>
    <w:lvl w:ilvl="4" w:tplc="F05CA40E">
      <w:start w:val="1"/>
      <w:numFmt w:val="bullet"/>
      <w:lvlText w:val="•"/>
      <w:lvlJc w:val="left"/>
      <w:pPr>
        <w:ind w:left="4337" w:hanging="114"/>
      </w:pPr>
      <w:rPr>
        <w:rFonts w:hint="default"/>
      </w:rPr>
    </w:lvl>
    <w:lvl w:ilvl="5" w:tplc="253A82D4">
      <w:start w:val="1"/>
      <w:numFmt w:val="bullet"/>
      <w:lvlText w:val="•"/>
      <w:lvlJc w:val="left"/>
      <w:pPr>
        <w:ind w:left="5449" w:hanging="114"/>
      </w:pPr>
      <w:rPr>
        <w:rFonts w:hint="default"/>
      </w:rPr>
    </w:lvl>
    <w:lvl w:ilvl="6" w:tplc="99FAB7A2">
      <w:start w:val="1"/>
      <w:numFmt w:val="bullet"/>
      <w:lvlText w:val="•"/>
      <w:lvlJc w:val="left"/>
      <w:pPr>
        <w:ind w:left="6560" w:hanging="114"/>
      </w:pPr>
      <w:rPr>
        <w:rFonts w:hint="default"/>
      </w:rPr>
    </w:lvl>
    <w:lvl w:ilvl="7" w:tplc="73DE985A">
      <w:start w:val="1"/>
      <w:numFmt w:val="bullet"/>
      <w:lvlText w:val="•"/>
      <w:lvlJc w:val="left"/>
      <w:pPr>
        <w:ind w:left="7671" w:hanging="114"/>
      </w:pPr>
      <w:rPr>
        <w:rFonts w:hint="default"/>
      </w:rPr>
    </w:lvl>
    <w:lvl w:ilvl="8" w:tplc="1CE4AFAA">
      <w:start w:val="1"/>
      <w:numFmt w:val="bullet"/>
      <w:lvlText w:val="•"/>
      <w:lvlJc w:val="left"/>
      <w:pPr>
        <w:ind w:left="8782" w:hanging="114"/>
      </w:pPr>
      <w:rPr>
        <w:rFonts w:hint="default"/>
      </w:rPr>
    </w:lvl>
  </w:abstractNum>
  <w:abstractNum w:abstractNumId="8">
    <w:nsid w:val="2F341AC7"/>
    <w:multiLevelType w:val="hybridMultilevel"/>
    <w:tmpl w:val="F94C92E2"/>
    <w:lvl w:ilvl="0" w:tplc="5F3CDE20">
      <w:start w:val="1"/>
      <w:numFmt w:val="bullet"/>
      <w:lvlText w:val="•"/>
      <w:lvlJc w:val="left"/>
      <w:pPr>
        <w:ind w:left="716" w:hanging="551"/>
      </w:pPr>
      <w:rPr>
        <w:rFonts w:ascii="Arial" w:eastAsia="Arial" w:hAnsi="Arial" w:hint="default"/>
        <w:sz w:val="18"/>
        <w:szCs w:val="18"/>
      </w:rPr>
    </w:lvl>
    <w:lvl w:ilvl="1" w:tplc="3174BEC6">
      <w:start w:val="1"/>
      <w:numFmt w:val="bullet"/>
      <w:lvlText w:val="•"/>
      <w:lvlJc w:val="left"/>
      <w:pPr>
        <w:ind w:left="1743" w:hanging="551"/>
      </w:pPr>
      <w:rPr>
        <w:rFonts w:hint="default"/>
      </w:rPr>
    </w:lvl>
    <w:lvl w:ilvl="2" w:tplc="36DE39F8">
      <w:start w:val="1"/>
      <w:numFmt w:val="bullet"/>
      <w:lvlText w:val="•"/>
      <w:lvlJc w:val="left"/>
      <w:pPr>
        <w:ind w:left="2770" w:hanging="551"/>
      </w:pPr>
      <w:rPr>
        <w:rFonts w:hint="default"/>
      </w:rPr>
    </w:lvl>
    <w:lvl w:ilvl="3" w:tplc="5FBE924E">
      <w:start w:val="1"/>
      <w:numFmt w:val="bullet"/>
      <w:lvlText w:val="•"/>
      <w:lvlJc w:val="left"/>
      <w:pPr>
        <w:ind w:left="3797" w:hanging="551"/>
      </w:pPr>
      <w:rPr>
        <w:rFonts w:hint="default"/>
      </w:rPr>
    </w:lvl>
    <w:lvl w:ilvl="4" w:tplc="33B61FB0">
      <w:start w:val="1"/>
      <w:numFmt w:val="bullet"/>
      <w:lvlText w:val="•"/>
      <w:lvlJc w:val="left"/>
      <w:pPr>
        <w:ind w:left="4824" w:hanging="551"/>
      </w:pPr>
      <w:rPr>
        <w:rFonts w:hint="default"/>
      </w:rPr>
    </w:lvl>
    <w:lvl w:ilvl="5" w:tplc="29B8FC42">
      <w:start w:val="1"/>
      <w:numFmt w:val="bullet"/>
      <w:lvlText w:val="•"/>
      <w:lvlJc w:val="left"/>
      <w:pPr>
        <w:ind w:left="5851" w:hanging="551"/>
      </w:pPr>
      <w:rPr>
        <w:rFonts w:hint="default"/>
      </w:rPr>
    </w:lvl>
    <w:lvl w:ilvl="6" w:tplc="35BA7D5C">
      <w:start w:val="1"/>
      <w:numFmt w:val="bullet"/>
      <w:lvlText w:val="•"/>
      <w:lvlJc w:val="left"/>
      <w:pPr>
        <w:ind w:left="6878" w:hanging="551"/>
      </w:pPr>
      <w:rPr>
        <w:rFonts w:hint="default"/>
      </w:rPr>
    </w:lvl>
    <w:lvl w:ilvl="7" w:tplc="B4A468E2">
      <w:start w:val="1"/>
      <w:numFmt w:val="bullet"/>
      <w:lvlText w:val="•"/>
      <w:lvlJc w:val="left"/>
      <w:pPr>
        <w:ind w:left="7904" w:hanging="551"/>
      </w:pPr>
      <w:rPr>
        <w:rFonts w:hint="default"/>
      </w:rPr>
    </w:lvl>
    <w:lvl w:ilvl="8" w:tplc="0524AD56">
      <w:start w:val="1"/>
      <w:numFmt w:val="bullet"/>
      <w:lvlText w:val="•"/>
      <w:lvlJc w:val="left"/>
      <w:pPr>
        <w:ind w:left="8931" w:hanging="551"/>
      </w:pPr>
      <w:rPr>
        <w:rFonts w:hint="default"/>
      </w:rPr>
    </w:lvl>
  </w:abstractNum>
  <w:abstractNum w:abstractNumId="9">
    <w:nsid w:val="318B67CB"/>
    <w:multiLevelType w:val="hybridMultilevel"/>
    <w:tmpl w:val="8684DF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2935E16"/>
    <w:multiLevelType w:val="hybridMultilevel"/>
    <w:tmpl w:val="728263E0"/>
    <w:lvl w:ilvl="0" w:tplc="2180B198">
      <w:start w:val="1"/>
      <w:numFmt w:val="bullet"/>
      <w:lvlText w:val="•"/>
      <w:lvlJc w:val="left"/>
      <w:pPr>
        <w:ind w:left="827" w:hanging="551"/>
      </w:pPr>
      <w:rPr>
        <w:rFonts w:ascii="Arial" w:eastAsia="Arial" w:hAnsi="Arial" w:hint="default"/>
        <w:sz w:val="18"/>
        <w:szCs w:val="18"/>
      </w:rPr>
    </w:lvl>
    <w:lvl w:ilvl="1" w:tplc="7FD8FFE2">
      <w:start w:val="1"/>
      <w:numFmt w:val="bullet"/>
      <w:lvlText w:val="•"/>
      <w:lvlJc w:val="left"/>
      <w:pPr>
        <w:ind w:left="1889" w:hanging="551"/>
      </w:pPr>
      <w:rPr>
        <w:rFonts w:hint="default"/>
      </w:rPr>
    </w:lvl>
    <w:lvl w:ilvl="2" w:tplc="429CB08A">
      <w:start w:val="1"/>
      <w:numFmt w:val="bullet"/>
      <w:lvlText w:val="•"/>
      <w:lvlJc w:val="left"/>
      <w:pPr>
        <w:ind w:left="2951" w:hanging="551"/>
      </w:pPr>
      <w:rPr>
        <w:rFonts w:hint="default"/>
      </w:rPr>
    </w:lvl>
    <w:lvl w:ilvl="3" w:tplc="4FF6E7A6">
      <w:start w:val="1"/>
      <w:numFmt w:val="bullet"/>
      <w:lvlText w:val="•"/>
      <w:lvlJc w:val="left"/>
      <w:pPr>
        <w:ind w:left="4012" w:hanging="551"/>
      </w:pPr>
      <w:rPr>
        <w:rFonts w:hint="default"/>
      </w:rPr>
    </w:lvl>
    <w:lvl w:ilvl="4" w:tplc="6D1425B6">
      <w:start w:val="1"/>
      <w:numFmt w:val="bullet"/>
      <w:lvlText w:val="•"/>
      <w:lvlJc w:val="left"/>
      <w:pPr>
        <w:ind w:left="5074" w:hanging="551"/>
      </w:pPr>
      <w:rPr>
        <w:rFonts w:hint="default"/>
      </w:rPr>
    </w:lvl>
    <w:lvl w:ilvl="5" w:tplc="2EDABE52">
      <w:start w:val="1"/>
      <w:numFmt w:val="bullet"/>
      <w:lvlText w:val="•"/>
      <w:lvlJc w:val="left"/>
      <w:pPr>
        <w:ind w:left="6136" w:hanging="551"/>
      </w:pPr>
      <w:rPr>
        <w:rFonts w:hint="default"/>
      </w:rPr>
    </w:lvl>
    <w:lvl w:ilvl="6" w:tplc="E79040F6">
      <w:start w:val="1"/>
      <w:numFmt w:val="bullet"/>
      <w:lvlText w:val="•"/>
      <w:lvlJc w:val="left"/>
      <w:pPr>
        <w:ind w:left="7198" w:hanging="551"/>
      </w:pPr>
      <w:rPr>
        <w:rFonts w:hint="default"/>
      </w:rPr>
    </w:lvl>
    <w:lvl w:ilvl="7" w:tplc="76643E66">
      <w:start w:val="1"/>
      <w:numFmt w:val="bullet"/>
      <w:lvlText w:val="•"/>
      <w:lvlJc w:val="left"/>
      <w:pPr>
        <w:ind w:left="8260" w:hanging="551"/>
      </w:pPr>
      <w:rPr>
        <w:rFonts w:hint="default"/>
      </w:rPr>
    </w:lvl>
    <w:lvl w:ilvl="8" w:tplc="224899A2">
      <w:start w:val="1"/>
      <w:numFmt w:val="bullet"/>
      <w:lvlText w:val="•"/>
      <w:lvlJc w:val="left"/>
      <w:pPr>
        <w:ind w:left="9321" w:hanging="551"/>
      </w:pPr>
      <w:rPr>
        <w:rFonts w:hint="default"/>
      </w:rPr>
    </w:lvl>
  </w:abstractNum>
  <w:abstractNum w:abstractNumId="11">
    <w:nsid w:val="3FB25ABC"/>
    <w:multiLevelType w:val="hybridMultilevel"/>
    <w:tmpl w:val="4F84FCF2"/>
    <w:lvl w:ilvl="0" w:tplc="81287CF8">
      <w:start w:val="1"/>
      <w:numFmt w:val="decimal"/>
      <w:lvlText w:val="%1."/>
      <w:lvlJc w:val="left"/>
      <w:pPr>
        <w:ind w:left="900" w:hanging="201"/>
      </w:pPr>
      <w:rPr>
        <w:rFonts w:ascii="Arial" w:eastAsia="Arial" w:hAnsi="Arial" w:hint="default"/>
        <w:sz w:val="18"/>
        <w:szCs w:val="18"/>
      </w:rPr>
    </w:lvl>
    <w:lvl w:ilvl="1" w:tplc="BD8ACD28">
      <w:start w:val="1"/>
      <w:numFmt w:val="bullet"/>
      <w:lvlText w:val="•"/>
      <w:lvlJc w:val="left"/>
      <w:pPr>
        <w:ind w:left="1909" w:hanging="201"/>
      </w:pPr>
      <w:rPr>
        <w:rFonts w:hint="default"/>
      </w:rPr>
    </w:lvl>
    <w:lvl w:ilvl="2" w:tplc="0C80F150">
      <w:start w:val="1"/>
      <w:numFmt w:val="bullet"/>
      <w:lvlText w:val="•"/>
      <w:lvlJc w:val="left"/>
      <w:pPr>
        <w:ind w:left="2917" w:hanging="201"/>
      </w:pPr>
      <w:rPr>
        <w:rFonts w:hint="default"/>
      </w:rPr>
    </w:lvl>
    <w:lvl w:ilvl="3" w:tplc="3D4639F0">
      <w:start w:val="1"/>
      <w:numFmt w:val="bullet"/>
      <w:lvlText w:val="•"/>
      <w:lvlJc w:val="left"/>
      <w:pPr>
        <w:ind w:left="3926" w:hanging="201"/>
      </w:pPr>
      <w:rPr>
        <w:rFonts w:hint="default"/>
      </w:rPr>
    </w:lvl>
    <w:lvl w:ilvl="4" w:tplc="32B470CE">
      <w:start w:val="1"/>
      <w:numFmt w:val="bullet"/>
      <w:lvlText w:val="•"/>
      <w:lvlJc w:val="left"/>
      <w:pPr>
        <w:ind w:left="4934" w:hanging="201"/>
      </w:pPr>
      <w:rPr>
        <w:rFonts w:hint="default"/>
      </w:rPr>
    </w:lvl>
    <w:lvl w:ilvl="5" w:tplc="EEA26A3A">
      <w:start w:val="1"/>
      <w:numFmt w:val="bullet"/>
      <w:lvlText w:val="•"/>
      <w:lvlJc w:val="left"/>
      <w:pPr>
        <w:ind w:left="5943" w:hanging="201"/>
      </w:pPr>
      <w:rPr>
        <w:rFonts w:hint="default"/>
      </w:rPr>
    </w:lvl>
    <w:lvl w:ilvl="6" w:tplc="C2C0B554">
      <w:start w:val="1"/>
      <w:numFmt w:val="bullet"/>
      <w:lvlText w:val="•"/>
      <w:lvlJc w:val="left"/>
      <w:pPr>
        <w:ind w:left="6951" w:hanging="201"/>
      </w:pPr>
      <w:rPr>
        <w:rFonts w:hint="default"/>
      </w:rPr>
    </w:lvl>
    <w:lvl w:ilvl="7" w:tplc="FABEF9A4">
      <w:start w:val="1"/>
      <w:numFmt w:val="bullet"/>
      <w:lvlText w:val="•"/>
      <w:lvlJc w:val="left"/>
      <w:pPr>
        <w:ind w:left="7960" w:hanging="201"/>
      </w:pPr>
      <w:rPr>
        <w:rFonts w:hint="default"/>
      </w:rPr>
    </w:lvl>
    <w:lvl w:ilvl="8" w:tplc="ADDAF660">
      <w:start w:val="1"/>
      <w:numFmt w:val="bullet"/>
      <w:lvlText w:val="•"/>
      <w:lvlJc w:val="left"/>
      <w:pPr>
        <w:ind w:left="8968" w:hanging="201"/>
      </w:pPr>
      <w:rPr>
        <w:rFonts w:hint="default"/>
      </w:rPr>
    </w:lvl>
  </w:abstractNum>
  <w:abstractNum w:abstractNumId="12">
    <w:nsid w:val="49004F6B"/>
    <w:multiLevelType w:val="hybridMultilevel"/>
    <w:tmpl w:val="435A368A"/>
    <w:lvl w:ilvl="0" w:tplc="E2740B8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107416"/>
    <w:multiLevelType w:val="hybridMultilevel"/>
    <w:tmpl w:val="6BD65510"/>
    <w:lvl w:ilvl="0" w:tplc="9D66F312">
      <w:start w:val="8"/>
      <w:numFmt w:val="decimal"/>
      <w:lvlText w:val="%1)"/>
      <w:lvlJc w:val="left"/>
      <w:pPr>
        <w:ind w:left="1404" w:hanging="281"/>
      </w:pPr>
      <w:rPr>
        <w:rFonts w:ascii="Arial" w:eastAsia="Arial" w:hAnsi="Arial" w:hint="default"/>
        <w:sz w:val="18"/>
        <w:szCs w:val="18"/>
      </w:rPr>
    </w:lvl>
    <w:lvl w:ilvl="1" w:tplc="ADC6F6D2">
      <w:start w:val="1"/>
      <w:numFmt w:val="bullet"/>
      <w:lvlText w:val="•"/>
      <w:lvlJc w:val="left"/>
      <w:pPr>
        <w:ind w:left="1795" w:hanging="281"/>
      </w:pPr>
      <w:rPr>
        <w:rFonts w:hint="default"/>
      </w:rPr>
    </w:lvl>
    <w:lvl w:ilvl="2" w:tplc="A1DC07B8">
      <w:start w:val="1"/>
      <w:numFmt w:val="bullet"/>
      <w:lvlText w:val="•"/>
      <w:lvlJc w:val="left"/>
      <w:pPr>
        <w:ind w:left="2186" w:hanging="281"/>
      </w:pPr>
      <w:rPr>
        <w:rFonts w:hint="default"/>
      </w:rPr>
    </w:lvl>
    <w:lvl w:ilvl="3" w:tplc="7376CFFA">
      <w:start w:val="1"/>
      <w:numFmt w:val="bullet"/>
      <w:lvlText w:val="•"/>
      <w:lvlJc w:val="left"/>
      <w:pPr>
        <w:ind w:left="2577" w:hanging="281"/>
      </w:pPr>
      <w:rPr>
        <w:rFonts w:hint="default"/>
      </w:rPr>
    </w:lvl>
    <w:lvl w:ilvl="4" w:tplc="40CAE74E">
      <w:start w:val="1"/>
      <w:numFmt w:val="bullet"/>
      <w:lvlText w:val="•"/>
      <w:lvlJc w:val="left"/>
      <w:pPr>
        <w:ind w:left="2968" w:hanging="281"/>
      </w:pPr>
      <w:rPr>
        <w:rFonts w:hint="default"/>
      </w:rPr>
    </w:lvl>
    <w:lvl w:ilvl="5" w:tplc="6220FBA2">
      <w:start w:val="1"/>
      <w:numFmt w:val="bullet"/>
      <w:lvlText w:val="•"/>
      <w:lvlJc w:val="left"/>
      <w:pPr>
        <w:ind w:left="3359" w:hanging="281"/>
      </w:pPr>
      <w:rPr>
        <w:rFonts w:hint="default"/>
      </w:rPr>
    </w:lvl>
    <w:lvl w:ilvl="6" w:tplc="2A5A3DBE">
      <w:start w:val="1"/>
      <w:numFmt w:val="bullet"/>
      <w:lvlText w:val="•"/>
      <w:lvlJc w:val="left"/>
      <w:pPr>
        <w:ind w:left="3750" w:hanging="281"/>
      </w:pPr>
      <w:rPr>
        <w:rFonts w:hint="default"/>
      </w:rPr>
    </w:lvl>
    <w:lvl w:ilvl="7" w:tplc="35A8E872">
      <w:start w:val="1"/>
      <w:numFmt w:val="bullet"/>
      <w:lvlText w:val="•"/>
      <w:lvlJc w:val="left"/>
      <w:pPr>
        <w:ind w:left="4141" w:hanging="281"/>
      </w:pPr>
      <w:rPr>
        <w:rFonts w:hint="default"/>
      </w:rPr>
    </w:lvl>
    <w:lvl w:ilvl="8" w:tplc="E6C240FE">
      <w:start w:val="1"/>
      <w:numFmt w:val="bullet"/>
      <w:lvlText w:val="•"/>
      <w:lvlJc w:val="left"/>
      <w:pPr>
        <w:ind w:left="4532" w:hanging="281"/>
      </w:pPr>
      <w:rPr>
        <w:rFonts w:hint="default"/>
      </w:rPr>
    </w:lvl>
  </w:abstractNum>
  <w:abstractNum w:abstractNumId="14">
    <w:nsid w:val="4DD359B1"/>
    <w:multiLevelType w:val="hybridMultilevel"/>
    <w:tmpl w:val="55C4A392"/>
    <w:lvl w:ilvl="0" w:tplc="C3DC423A">
      <w:start w:val="1"/>
      <w:numFmt w:val="bullet"/>
      <w:lvlText w:val="•"/>
      <w:lvlJc w:val="left"/>
      <w:pPr>
        <w:ind w:left="106" w:hanging="583"/>
      </w:pPr>
      <w:rPr>
        <w:rFonts w:ascii="Arial" w:eastAsia="Arial" w:hAnsi="Arial" w:hint="default"/>
        <w:sz w:val="18"/>
        <w:szCs w:val="18"/>
      </w:rPr>
    </w:lvl>
    <w:lvl w:ilvl="1" w:tplc="1F962E02">
      <w:start w:val="1"/>
      <w:numFmt w:val="decimal"/>
      <w:lvlText w:val="%2."/>
      <w:lvlJc w:val="left"/>
      <w:pPr>
        <w:ind w:left="1451" w:hanging="551"/>
      </w:pPr>
      <w:rPr>
        <w:rFonts w:ascii="Arial" w:eastAsia="Arial" w:hAnsi="Arial" w:hint="default"/>
        <w:sz w:val="18"/>
        <w:szCs w:val="18"/>
      </w:rPr>
    </w:lvl>
    <w:lvl w:ilvl="2" w:tplc="817C1842">
      <w:start w:val="1"/>
      <w:numFmt w:val="bullet"/>
      <w:lvlText w:val="•"/>
      <w:lvlJc w:val="left"/>
      <w:pPr>
        <w:ind w:left="2561" w:hanging="551"/>
      </w:pPr>
      <w:rPr>
        <w:rFonts w:hint="default"/>
      </w:rPr>
    </w:lvl>
    <w:lvl w:ilvl="3" w:tplc="08808E40">
      <w:start w:val="1"/>
      <w:numFmt w:val="bullet"/>
      <w:lvlText w:val="•"/>
      <w:lvlJc w:val="left"/>
      <w:pPr>
        <w:ind w:left="3672" w:hanging="551"/>
      </w:pPr>
      <w:rPr>
        <w:rFonts w:hint="default"/>
      </w:rPr>
    </w:lvl>
    <w:lvl w:ilvl="4" w:tplc="AE5819AA">
      <w:start w:val="1"/>
      <w:numFmt w:val="bullet"/>
      <w:lvlText w:val="•"/>
      <w:lvlJc w:val="left"/>
      <w:pPr>
        <w:ind w:left="4782" w:hanging="551"/>
      </w:pPr>
      <w:rPr>
        <w:rFonts w:hint="default"/>
      </w:rPr>
    </w:lvl>
    <w:lvl w:ilvl="5" w:tplc="04CE8E96">
      <w:start w:val="1"/>
      <w:numFmt w:val="bullet"/>
      <w:lvlText w:val="•"/>
      <w:lvlJc w:val="left"/>
      <w:pPr>
        <w:ind w:left="5893" w:hanging="551"/>
      </w:pPr>
      <w:rPr>
        <w:rFonts w:hint="default"/>
      </w:rPr>
    </w:lvl>
    <w:lvl w:ilvl="6" w:tplc="86F60FBC">
      <w:start w:val="1"/>
      <w:numFmt w:val="bullet"/>
      <w:lvlText w:val="•"/>
      <w:lvlJc w:val="left"/>
      <w:pPr>
        <w:ind w:left="7003" w:hanging="551"/>
      </w:pPr>
      <w:rPr>
        <w:rFonts w:hint="default"/>
      </w:rPr>
    </w:lvl>
    <w:lvl w:ilvl="7" w:tplc="15F81576">
      <w:start w:val="1"/>
      <w:numFmt w:val="bullet"/>
      <w:lvlText w:val="•"/>
      <w:lvlJc w:val="left"/>
      <w:pPr>
        <w:ind w:left="8114" w:hanging="551"/>
      </w:pPr>
      <w:rPr>
        <w:rFonts w:hint="default"/>
      </w:rPr>
    </w:lvl>
    <w:lvl w:ilvl="8" w:tplc="D6F2A60C">
      <w:start w:val="1"/>
      <w:numFmt w:val="bullet"/>
      <w:lvlText w:val="•"/>
      <w:lvlJc w:val="left"/>
      <w:pPr>
        <w:ind w:left="9224" w:hanging="551"/>
      </w:pPr>
      <w:rPr>
        <w:rFonts w:hint="default"/>
      </w:rPr>
    </w:lvl>
  </w:abstractNum>
  <w:abstractNum w:abstractNumId="15">
    <w:nsid w:val="561C3B68"/>
    <w:multiLevelType w:val="hybridMultilevel"/>
    <w:tmpl w:val="965A618C"/>
    <w:lvl w:ilvl="0" w:tplc="C40A5094">
      <w:start w:val="1"/>
      <w:numFmt w:val="bullet"/>
      <w:lvlText w:val="•"/>
      <w:lvlJc w:val="left"/>
      <w:pPr>
        <w:ind w:left="826" w:hanging="550"/>
      </w:pPr>
      <w:rPr>
        <w:rFonts w:ascii="Arial" w:eastAsia="Arial" w:hAnsi="Arial" w:hint="default"/>
        <w:sz w:val="18"/>
        <w:szCs w:val="18"/>
      </w:rPr>
    </w:lvl>
    <w:lvl w:ilvl="1" w:tplc="D6480CA2">
      <w:start w:val="1"/>
      <w:numFmt w:val="bullet"/>
      <w:lvlText w:val="•"/>
      <w:lvlJc w:val="left"/>
      <w:pPr>
        <w:ind w:left="1888" w:hanging="550"/>
      </w:pPr>
      <w:rPr>
        <w:rFonts w:hint="default"/>
      </w:rPr>
    </w:lvl>
    <w:lvl w:ilvl="2" w:tplc="EB1C323E">
      <w:start w:val="1"/>
      <w:numFmt w:val="bullet"/>
      <w:lvlText w:val="•"/>
      <w:lvlJc w:val="left"/>
      <w:pPr>
        <w:ind w:left="2950" w:hanging="550"/>
      </w:pPr>
      <w:rPr>
        <w:rFonts w:hint="default"/>
      </w:rPr>
    </w:lvl>
    <w:lvl w:ilvl="3" w:tplc="D078394E">
      <w:start w:val="1"/>
      <w:numFmt w:val="bullet"/>
      <w:lvlText w:val="•"/>
      <w:lvlJc w:val="left"/>
      <w:pPr>
        <w:ind w:left="4012" w:hanging="550"/>
      </w:pPr>
      <w:rPr>
        <w:rFonts w:hint="default"/>
      </w:rPr>
    </w:lvl>
    <w:lvl w:ilvl="4" w:tplc="F78E9300">
      <w:start w:val="1"/>
      <w:numFmt w:val="bullet"/>
      <w:lvlText w:val="•"/>
      <w:lvlJc w:val="left"/>
      <w:pPr>
        <w:ind w:left="5074" w:hanging="550"/>
      </w:pPr>
      <w:rPr>
        <w:rFonts w:hint="default"/>
      </w:rPr>
    </w:lvl>
    <w:lvl w:ilvl="5" w:tplc="F30CC042">
      <w:start w:val="1"/>
      <w:numFmt w:val="bullet"/>
      <w:lvlText w:val="•"/>
      <w:lvlJc w:val="left"/>
      <w:pPr>
        <w:ind w:left="6136" w:hanging="550"/>
      </w:pPr>
      <w:rPr>
        <w:rFonts w:hint="default"/>
      </w:rPr>
    </w:lvl>
    <w:lvl w:ilvl="6" w:tplc="14D6D352">
      <w:start w:val="1"/>
      <w:numFmt w:val="bullet"/>
      <w:lvlText w:val="•"/>
      <w:lvlJc w:val="left"/>
      <w:pPr>
        <w:ind w:left="7198" w:hanging="550"/>
      </w:pPr>
      <w:rPr>
        <w:rFonts w:hint="default"/>
      </w:rPr>
    </w:lvl>
    <w:lvl w:ilvl="7" w:tplc="B086884E">
      <w:start w:val="1"/>
      <w:numFmt w:val="bullet"/>
      <w:lvlText w:val="•"/>
      <w:lvlJc w:val="left"/>
      <w:pPr>
        <w:ind w:left="8259" w:hanging="550"/>
      </w:pPr>
      <w:rPr>
        <w:rFonts w:hint="default"/>
      </w:rPr>
    </w:lvl>
    <w:lvl w:ilvl="8" w:tplc="88B27AC4">
      <w:start w:val="1"/>
      <w:numFmt w:val="bullet"/>
      <w:lvlText w:val="•"/>
      <w:lvlJc w:val="left"/>
      <w:pPr>
        <w:ind w:left="9321" w:hanging="550"/>
      </w:pPr>
      <w:rPr>
        <w:rFonts w:hint="default"/>
      </w:rPr>
    </w:lvl>
  </w:abstractNum>
  <w:abstractNum w:abstractNumId="16">
    <w:nsid w:val="5AF128F0"/>
    <w:multiLevelType w:val="hybridMultilevel"/>
    <w:tmpl w:val="593EFA40"/>
    <w:lvl w:ilvl="0" w:tplc="12CEBF82">
      <w:start w:val="1"/>
      <w:numFmt w:val="decimal"/>
      <w:lvlText w:val="%1)"/>
      <w:lvlJc w:val="left"/>
      <w:pPr>
        <w:ind w:left="1224" w:hanging="211"/>
      </w:pPr>
      <w:rPr>
        <w:rFonts w:ascii="Arial" w:eastAsia="Arial" w:hAnsi="Arial" w:hint="default"/>
        <w:b/>
        <w:bCs/>
        <w:spacing w:val="-1"/>
        <w:sz w:val="18"/>
        <w:szCs w:val="18"/>
      </w:rPr>
    </w:lvl>
    <w:lvl w:ilvl="1" w:tplc="6A60418A">
      <w:start w:val="1"/>
      <w:numFmt w:val="bullet"/>
      <w:lvlText w:val="•"/>
      <w:lvlJc w:val="left"/>
      <w:pPr>
        <w:ind w:left="2200" w:hanging="211"/>
      </w:pPr>
      <w:rPr>
        <w:rFonts w:hint="default"/>
      </w:rPr>
    </w:lvl>
    <w:lvl w:ilvl="2" w:tplc="BB60D7E8">
      <w:start w:val="1"/>
      <w:numFmt w:val="bullet"/>
      <w:lvlText w:val="•"/>
      <w:lvlJc w:val="left"/>
      <w:pPr>
        <w:ind w:left="3176" w:hanging="211"/>
      </w:pPr>
      <w:rPr>
        <w:rFonts w:hint="default"/>
      </w:rPr>
    </w:lvl>
    <w:lvl w:ilvl="3" w:tplc="A1F819F8">
      <w:start w:val="1"/>
      <w:numFmt w:val="bullet"/>
      <w:lvlText w:val="•"/>
      <w:lvlJc w:val="left"/>
      <w:pPr>
        <w:ind w:left="4152" w:hanging="211"/>
      </w:pPr>
      <w:rPr>
        <w:rFonts w:hint="default"/>
      </w:rPr>
    </w:lvl>
    <w:lvl w:ilvl="4" w:tplc="A21CBBDA">
      <w:start w:val="1"/>
      <w:numFmt w:val="bullet"/>
      <w:lvlText w:val="•"/>
      <w:lvlJc w:val="left"/>
      <w:pPr>
        <w:ind w:left="5128" w:hanging="211"/>
      </w:pPr>
      <w:rPr>
        <w:rFonts w:hint="default"/>
      </w:rPr>
    </w:lvl>
    <w:lvl w:ilvl="5" w:tplc="30A226FE">
      <w:start w:val="1"/>
      <w:numFmt w:val="bullet"/>
      <w:lvlText w:val="•"/>
      <w:lvlJc w:val="left"/>
      <w:pPr>
        <w:ind w:left="6104" w:hanging="211"/>
      </w:pPr>
      <w:rPr>
        <w:rFonts w:hint="default"/>
      </w:rPr>
    </w:lvl>
    <w:lvl w:ilvl="6" w:tplc="5C06B4EA">
      <w:start w:val="1"/>
      <w:numFmt w:val="bullet"/>
      <w:lvlText w:val="•"/>
      <w:lvlJc w:val="left"/>
      <w:pPr>
        <w:ind w:left="7080" w:hanging="211"/>
      </w:pPr>
      <w:rPr>
        <w:rFonts w:hint="default"/>
      </w:rPr>
    </w:lvl>
    <w:lvl w:ilvl="7" w:tplc="01DA7BB0">
      <w:start w:val="1"/>
      <w:numFmt w:val="bullet"/>
      <w:lvlText w:val="•"/>
      <w:lvlJc w:val="left"/>
      <w:pPr>
        <w:ind w:left="8057" w:hanging="211"/>
      </w:pPr>
      <w:rPr>
        <w:rFonts w:hint="default"/>
      </w:rPr>
    </w:lvl>
    <w:lvl w:ilvl="8" w:tplc="889C3622">
      <w:start w:val="1"/>
      <w:numFmt w:val="bullet"/>
      <w:lvlText w:val="•"/>
      <w:lvlJc w:val="left"/>
      <w:pPr>
        <w:ind w:left="9033" w:hanging="211"/>
      </w:pPr>
      <w:rPr>
        <w:rFonts w:hint="default"/>
      </w:rPr>
    </w:lvl>
  </w:abstractNum>
  <w:abstractNum w:abstractNumId="17">
    <w:nsid w:val="62AE7EAD"/>
    <w:multiLevelType w:val="hybridMultilevel"/>
    <w:tmpl w:val="F17A83EA"/>
    <w:lvl w:ilvl="0" w:tplc="075463E6">
      <w:start w:val="1"/>
      <w:numFmt w:val="bullet"/>
      <w:lvlText w:val="•"/>
      <w:lvlJc w:val="left"/>
      <w:pPr>
        <w:ind w:left="731" w:hanging="126"/>
      </w:pPr>
      <w:rPr>
        <w:rFonts w:ascii="Arial" w:eastAsia="Arial" w:hAnsi="Arial" w:hint="default"/>
        <w:sz w:val="18"/>
        <w:szCs w:val="18"/>
      </w:rPr>
    </w:lvl>
    <w:lvl w:ilvl="1" w:tplc="F03CC58E">
      <w:start w:val="1"/>
      <w:numFmt w:val="bullet"/>
      <w:lvlText w:val="•"/>
      <w:lvlJc w:val="left"/>
      <w:pPr>
        <w:ind w:left="1758" w:hanging="126"/>
      </w:pPr>
      <w:rPr>
        <w:rFonts w:hint="default"/>
      </w:rPr>
    </w:lvl>
    <w:lvl w:ilvl="2" w:tplc="52C23A18">
      <w:start w:val="1"/>
      <w:numFmt w:val="bullet"/>
      <w:lvlText w:val="•"/>
      <w:lvlJc w:val="left"/>
      <w:pPr>
        <w:ind w:left="2785" w:hanging="126"/>
      </w:pPr>
      <w:rPr>
        <w:rFonts w:hint="default"/>
      </w:rPr>
    </w:lvl>
    <w:lvl w:ilvl="3" w:tplc="10E6A988">
      <w:start w:val="1"/>
      <w:numFmt w:val="bullet"/>
      <w:lvlText w:val="•"/>
      <w:lvlJc w:val="left"/>
      <w:pPr>
        <w:ind w:left="3813" w:hanging="126"/>
      </w:pPr>
      <w:rPr>
        <w:rFonts w:hint="default"/>
      </w:rPr>
    </w:lvl>
    <w:lvl w:ilvl="4" w:tplc="50F2A898">
      <w:start w:val="1"/>
      <w:numFmt w:val="bullet"/>
      <w:lvlText w:val="•"/>
      <w:lvlJc w:val="left"/>
      <w:pPr>
        <w:ind w:left="4840" w:hanging="126"/>
      </w:pPr>
      <w:rPr>
        <w:rFonts w:hint="default"/>
      </w:rPr>
    </w:lvl>
    <w:lvl w:ilvl="5" w:tplc="6E3A4360">
      <w:start w:val="1"/>
      <w:numFmt w:val="bullet"/>
      <w:lvlText w:val="•"/>
      <w:lvlJc w:val="left"/>
      <w:pPr>
        <w:ind w:left="5868" w:hanging="126"/>
      </w:pPr>
      <w:rPr>
        <w:rFonts w:hint="default"/>
      </w:rPr>
    </w:lvl>
    <w:lvl w:ilvl="6" w:tplc="0E8ED34C">
      <w:start w:val="1"/>
      <w:numFmt w:val="bullet"/>
      <w:lvlText w:val="•"/>
      <w:lvlJc w:val="left"/>
      <w:pPr>
        <w:ind w:left="6895" w:hanging="126"/>
      </w:pPr>
      <w:rPr>
        <w:rFonts w:hint="default"/>
      </w:rPr>
    </w:lvl>
    <w:lvl w:ilvl="7" w:tplc="97E0D9F2">
      <w:start w:val="1"/>
      <w:numFmt w:val="bullet"/>
      <w:lvlText w:val="•"/>
      <w:lvlJc w:val="left"/>
      <w:pPr>
        <w:ind w:left="7923" w:hanging="126"/>
      </w:pPr>
      <w:rPr>
        <w:rFonts w:hint="default"/>
      </w:rPr>
    </w:lvl>
    <w:lvl w:ilvl="8" w:tplc="D04C7768">
      <w:start w:val="1"/>
      <w:numFmt w:val="bullet"/>
      <w:lvlText w:val="•"/>
      <w:lvlJc w:val="left"/>
      <w:pPr>
        <w:ind w:left="8950" w:hanging="126"/>
      </w:pPr>
      <w:rPr>
        <w:rFonts w:hint="default"/>
      </w:rPr>
    </w:lvl>
  </w:abstractNum>
  <w:abstractNum w:abstractNumId="18">
    <w:nsid w:val="6DE954BB"/>
    <w:multiLevelType w:val="hybridMultilevel"/>
    <w:tmpl w:val="94749EF4"/>
    <w:lvl w:ilvl="0" w:tplc="775EC37A">
      <w:start w:val="1"/>
      <w:numFmt w:val="decimal"/>
      <w:lvlText w:val="%1)"/>
      <w:lvlJc w:val="left"/>
      <w:pPr>
        <w:ind w:left="533" w:hanging="281"/>
      </w:pPr>
      <w:rPr>
        <w:rFonts w:ascii="Arial" w:eastAsia="Arial" w:hAnsi="Arial" w:hint="default"/>
        <w:sz w:val="18"/>
        <w:szCs w:val="18"/>
      </w:rPr>
    </w:lvl>
    <w:lvl w:ilvl="1" w:tplc="92D80A9A">
      <w:start w:val="1"/>
      <w:numFmt w:val="bullet"/>
      <w:lvlText w:val="•"/>
      <w:lvlJc w:val="left"/>
      <w:pPr>
        <w:ind w:left="889" w:hanging="281"/>
      </w:pPr>
      <w:rPr>
        <w:rFonts w:hint="default"/>
      </w:rPr>
    </w:lvl>
    <w:lvl w:ilvl="2" w:tplc="0B4E099A">
      <w:start w:val="1"/>
      <w:numFmt w:val="bullet"/>
      <w:lvlText w:val="•"/>
      <w:lvlJc w:val="left"/>
      <w:pPr>
        <w:ind w:left="1244" w:hanging="281"/>
      </w:pPr>
      <w:rPr>
        <w:rFonts w:hint="default"/>
      </w:rPr>
    </w:lvl>
    <w:lvl w:ilvl="3" w:tplc="CFA441E8">
      <w:start w:val="1"/>
      <w:numFmt w:val="bullet"/>
      <w:lvlText w:val="•"/>
      <w:lvlJc w:val="left"/>
      <w:pPr>
        <w:ind w:left="1600" w:hanging="281"/>
      </w:pPr>
      <w:rPr>
        <w:rFonts w:hint="default"/>
      </w:rPr>
    </w:lvl>
    <w:lvl w:ilvl="4" w:tplc="E61C3D08">
      <w:start w:val="1"/>
      <w:numFmt w:val="bullet"/>
      <w:lvlText w:val="•"/>
      <w:lvlJc w:val="left"/>
      <w:pPr>
        <w:ind w:left="1956" w:hanging="281"/>
      </w:pPr>
      <w:rPr>
        <w:rFonts w:hint="default"/>
      </w:rPr>
    </w:lvl>
    <w:lvl w:ilvl="5" w:tplc="B1F0E7FC">
      <w:start w:val="1"/>
      <w:numFmt w:val="bullet"/>
      <w:lvlText w:val="•"/>
      <w:lvlJc w:val="left"/>
      <w:pPr>
        <w:ind w:left="2311" w:hanging="281"/>
      </w:pPr>
      <w:rPr>
        <w:rFonts w:hint="default"/>
      </w:rPr>
    </w:lvl>
    <w:lvl w:ilvl="6" w:tplc="318AEF34">
      <w:start w:val="1"/>
      <w:numFmt w:val="bullet"/>
      <w:lvlText w:val="•"/>
      <w:lvlJc w:val="left"/>
      <w:pPr>
        <w:ind w:left="2667" w:hanging="281"/>
      </w:pPr>
      <w:rPr>
        <w:rFonts w:hint="default"/>
      </w:rPr>
    </w:lvl>
    <w:lvl w:ilvl="7" w:tplc="582E761A">
      <w:start w:val="1"/>
      <w:numFmt w:val="bullet"/>
      <w:lvlText w:val="•"/>
      <w:lvlJc w:val="left"/>
      <w:pPr>
        <w:ind w:left="3022" w:hanging="281"/>
      </w:pPr>
      <w:rPr>
        <w:rFonts w:hint="default"/>
      </w:rPr>
    </w:lvl>
    <w:lvl w:ilvl="8" w:tplc="65FCD0EC">
      <w:start w:val="1"/>
      <w:numFmt w:val="bullet"/>
      <w:lvlText w:val="•"/>
      <w:lvlJc w:val="left"/>
      <w:pPr>
        <w:ind w:left="3378" w:hanging="281"/>
      </w:pPr>
      <w:rPr>
        <w:rFonts w:hint="default"/>
      </w:rPr>
    </w:lvl>
  </w:abstractNum>
  <w:abstractNum w:abstractNumId="19">
    <w:nsid w:val="784137C5"/>
    <w:multiLevelType w:val="hybridMultilevel"/>
    <w:tmpl w:val="36FA821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2"/>
  </w:num>
  <w:num w:numId="3">
    <w:abstractNumId w:val="6"/>
  </w:num>
  <w:num w:numId="4">
    <w:abstractNumId w:val="19"/>
  </w:num>
  <w:num w:numId="5">
    <w:abstractNumId w:val="9"/>
  </w:num>
  <w:num w:numId="6">
    <w:abstractNumId w:val="1"/>
  </w:num>
  <w:num w:numId="7">
    <w:abstractNumId w:val="17"/>
  </w:num>
  <w:num w:numId="8">
    <w:abstractNumId w:val="7"/>
  </w:num>
  <w:num w:numId="9">
    <w:abstractNumId w:val="16"/>
  </w:num>
  <w:num w:numId="10">
    <w:abstractNumId w:val="2"/>
  </w:num>
  <w:num w:numId="11">
    <w:abstractNumId w:val="0"/>
  </w:num>
  <w:num w:numId="12">
    <w:abstractNumId w:val="10"/>
  </w:num>
  <w:num w:numId="13">
    <w:abstractNumId w:val="11"/>
  </w:num>
  <w:num w:numId="14">
    <w:abstractNumId w:val="8"/>
  </w:num>
  <w:num w:numId="15">
    <w:abstractNumId w:val="5"/>
  </w:num>
  <w:num w:numId="16">
    <w:abstractNumId w:val="13"/>
  </w:num>
  <w:num w:numId="17">
    <w:abstractNumId w:val="18"/>
  </w:num>
  <w:num w:numId="18">
    <w:abstractNumId w:val="14"/>
  </w:num>
  <w:num w:numId="19">
    <w:abstractNumId w:val="15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C82"/>
    <w:rsid w:val="0001760E"/>
    <w:rsid w:val="00066750"/>
    <w:rsid w:val="00081DBF"/>
    <w:rsid w:val="0009003D"/>
    <w:rsid w:val="000A3AC0"/>
    <w:rsid w:val="000B38DD"/>
    <w:rsid w:val="000C0FC6"/>
    <w:rsid w:val="00103B69"/>
    <w:rsid w:val="00151822"/>
    <w:rsid w:val="00151AA6"/>
    <w:rsid w:val="001522D2"/>
    <w:rsid w:val="00181CA4"/>
    <w:rsid w:val="0018553A"/>
    <w:rsid w:val="00186714"/>
    <w:rsid w:val="00194D0D"/>
    <w:rsid w:val="001A15F4"/>
    <w:rsid w:val="001A78F4"/>
    <w:rsid w:val="001B1280"/>
    <w:rsid w:val="001B426D"/>
    <w:rsid w:val="001D3755"/>
    <w:rsid w:val="001E6E74"/>
    <w:rsid w:val="001E7CC1"/>
    <w:rsid w:val="00201F26"/>
    <w:rsid w:val="00241275"/>
    <w:rsid w:val="0024514D"/>
    <w:rsid w:val="002511AE"/>
    <w:rsid w:val="0025222D"/>
    <w:rsid w:val="002528BD"/>
    <w:rsid w:val="00265129"/>
    <w:rsid w:val="00286224"/>
    <w:rsid w:val="002954EC"/>
    <w:rsid w:val="00296E19"/>
    <w:rsid w:val="002A328C"/>
    <w:rsid w:val="002A59E2"/>
    <w:rsid w:val="002F39B2"/>
    <w:rsid w:val="0030350D"/>
    <w:rsid w:val="0032164B"/>
    <w:rsid w:val="00336BF4"/>
    <w:rsid w:val="00342DF6"/>
    <w:rsid w:val="00360112"/>
    <w:rsid w:val="00364D77"/>
    <w:rsid w:val="00373AB9"/>
    <w:rsid w:val="0038417C"/>
    <w:rsid w:val="00395B82"/>
    <w:rsid w:val="003A72B8"/>
    <w:rsid w:val="003B5028"/>
    <w:rsid w:val="003C7E80"/>
    <w:rsid w:val="003D4820"/>
    <w:rsid w:val="003D5F42"/>
    <w:rsid w:val="003E616E"/>
    <w:rsid w:val="003F5E20"/>
    <w:rsid w:val="00421797"/>
    <w:rsid w:val="00423B35"/>
    <w:rsid w:val="00434BF8"/>
    <w:rsid w:val="0044132F"/>
    <w:rsid w:val="00452B84"/>
    <w:rsid w:val="00452C84"/>
    <w:rsid w:val="00456971"/>
    <w:rsid w:val="00456A67"/>
    <w:rsid w:val="00464612"/>
    <w:rsid w:val="00467921"/>
    <w:rsid w:val="004709AA"/>
    <w:rsid w:val="00471860"/>
    <w:rsid w:val="00481F74"/>
    <w:rsid w:val="00482C82"/>
    <w:rsid w:val="00493724"/>
    <w:rsid w:val="004C06FF"/>
    <w:rsid w:val="004C6B4C"/>
    <w:rsid w:val="004C7557"/>
    <w:rsid w:val="004D5B70"/>
    <w:rsid w:val="005036D9"/>
    <w:rsid w:val="005416D3"/>
    <w:rsid w:val="005B4B20"/>
    <w:rsid w:val="005C7FEC"/>
    <w:rsid w:val="005F4EFA"/>
    <w:rsid w:val="00620FD9"/>
    <w:rsid w:val="00632E4E"/>
    <w:rsid w:val="0064594E"/>
    <w:rsid w:val="00653793"/>
    <w:rsid w:val="00657AF9"/>
    <w:rsid w:val="00665714"/>
    <w:rsid w:val="006931F0"/>
    <w:rsid w:val="00693A3C"/>
    <w:rsid w:val="00695A32"/>
    <w:rsid w:val="006A2688"/>
    <w:rsid w:val="006C151F"/>
    <w:rsid w:val="006D1E63"/>
    <w:rsid w:val="006D39C2"/>
    <w:rsid w:val="006E0D06"/>
    <w:rsid w:val="006F2509"/>
    <w:rsid w:val="006F751E"/>
    <w:rsid w:val="00704653"/>
    <w:rsid w:val="0071010E"/>
    <w:rsid w:val="00711240"/>
    <w:rsid w:val="00713937"/>
    <w:rsid w:val="00714BE9"/>
    <w:rsid w:val="00721CDE"/>
    <w:rsid w:val="00751613"/>
    <w:rsid w:val="00761668"/>
    <w:rsid w:val="00762C4D"/>
    <w:rsid w:val="0077190E"/>
    <w:rsid w:val="00775C9F"/>
    <w:rsid w:val="00797F63"/>
    <w:rsid w:val="007A51E7"/>
    <w:rsid w:val="007B168B"/>
    <w:rsid w:val="007E5C1C"/>
    <w:rsid w:val="00804F1D"/>
    <w:rsid w:val="0081006C"/>
    <w:rsid w:val="0082566B"/>
    <w:rsid w:val="00825E3C"/>
    <w:rsid w:val="008715C2"/>
    <w:rsid w:val="008751C5"/>
    <w:rsid w:val="00876B08"/>
    <w:rsid w:val="008774C7"/>
    <w:rsid w:val="008879D4"/>
    <w:rsid w:val="008B6BCA"/>
    <w:rsid w:val="008C443A"/>
    <w:rsid w:val="008E0540"/>
    <w:rsid w:val="008E1BCE"/>
    <w:rsid w:val="008E1D43"/>
    <w:rsid w:val="008E3274"/>
    <w:rsid w:val="00910CAE"/>
    <w:rsid w:val="0091569F"/>
    <w:rsid w:val="009550F5"/>
    <w:rsid w:val="00956CEE"/>
    <w:rsid w:val="0098112A"/>
    <w:rsid w:val="00982D0A"/>
    <w:rsid w:val="00986513"/>
    <w:rsid w:val="00990A38"/>
    <w:rsid w:val="00994D5D"/>
    <w:rsid w:val="009B7A37"/>
    <w:rsid w:val="009C2542"/>
    <w:rsid w:val="009C3387"/>
    <w:rsid w:val="009D7B91"/>
    <w:rsid w:val="009E5E06"/>
    <w:rsid w:val="009E5E73"/>
    <w:rsid w:val="009F6AAF"/>
    <w:rsid w:val="00A0558F"/>
    <w:rsid w:val="00A2284D"/>
    <w:rsid w:val="00A256B4"/>
    <w:rsid w:val="00A45CCA"/>
    <w:rsid w:val="00A46221"/>
    <w:rsid w:val="00A51E1C"/>
    <w:rsid w:val="00A564BE"/>
    <w:rsid w:val="00A56C7D"/>
    <w:rsid w:val="00A639C8"/>
    <w:rsid w:val="00A916FA"/>
    <w:rsid w:val="00AA1D7F"/>
    <w:rsid w:val="00AA39D7"/>
    <w:rsid w:val="00AA7DB6"/>
    <w:rsid w:val="00AC202C"/>
    <w:rsid w:val="00AC5099"/>
    <w:rsid w:val="00AD6E4A"/>
    <w:rsid w:val="00AE6BED"/>
    <w:rsid w:val="00AE7C65"/>
    <w:rsid w:val="00AF7933"/>
    <w:rsid w:val="00B032A8"/>
    <w:rsid w:val="00B13857"/>
    <w:rsid w:val="00B31EC3"/>
    <w:rsid w:val="00B36747"/>
    <w:rsid w:val="00B56149"/>
    <w:rsid w:val="00B6011C"/>
    <w:rsid w:val="00B65D4A"/>
    <w:rsid w:val="00B84189"/>
    <w:rsid w:val="00B84BB8"/>
    <w:rsid w:val="00B860A5"/>
    <w:rsid w:val="00B900F8"/>
    <w:rsid w:val="00B97628"/>
    <w:rsid w:val="00BA68E2"/>
    <w:rsid w:val="00BB5D21"/>
    <w:rsid w:val="00BC7A85"/>
    <w:rsid w:val="00BD3954"/>
    <w:rsid w:val="00BD7E2C"/>
    <w:rsid w:val="00BF65E0"/>
    <w:rsid w:val="00C02621"/>
    <w:rsid w:val="00C20A09"/>
    <w:rsid w:val="00C27FA5"/>
    <w:rsid w:val="00C3170C"/>
    <w:rsid w:val="00C64F6E"/>
    <w:rsid w:val="00C66A91"/>
    <w:rsid w:val="00C70BE3"/>
    <w:rsid w:val="00C816C3"/>
    <w:rsid w:val="00C84A14"/>
    <w:rsid w:val="00CA45BF"/>
    <w:rsid w:val="00CA79A9"/>
    <w:rsid w:val="00CC323B"/>
    <w:rsid w:val="00CC5577"/>
    <w:rsid w:val="00D25BBD"/>
    <w:rsid w:val="00D46554"/>
    <w:rsid w:val="00D46918"/>
    <w:rsid w:val="00D47992"/>
    <w:rsid w:val="00D52AE2"/>
    <w:rsid w:val="00D54497"/>
    <w:rsid w:val="00D54EE4"/>
    <w:rsid w:val="00D60D7F"/>
    <w:rsid w:val="00D62C3F"/>
    <w:rsid w:val="00D75E92"/>
    <w:rsid w:val="00D76455"/>
    <w:rsid w:val="00D8406F"/>
    <w:rsid w:val="00D91BC5"/>
    <w:rsid w:val="00DC475B"/>
    <w:rsid w:val="00DC609F"/>
    <w:rsid w:val="00DD179C"/>
    <w:rsid w:val="00E10D80"/>
    <w:rsid w:val="00E10F8E"/>
    <w:rsid w:val="00E21441"/>
    <w:rsid w:val="00E31F9E"/>
    <w:rsid w:val="00E348B9"/>
    <w:rsid w:val="00EB2DD5"/>
    <w:rsid w:val="00EC73BF"/>
    <w:rsid w:val="00ED2980"/>
    <w:rsid w:val="00F1043D"/>
    <w:rsid w:val="00F124EE"/>
    <w:rsid w:val="00F2509B"/>
    <w:rsid w:val="00F87229"/>
    <w:rsid w:val="00F97AB0"/>
    <w:rsid w:val="00FB63EE"/>
    <w:rsid w:val="00FC275C"/>
    <w:rsid w:val="00FC360C"/>
    <w:rsid w:val="00FC6FD4"/>
    <w:rsid w:val="00FE4D6E"/>
    <w:rsid w:val="00FF0AF3"/>
    <w:rsid w:val="00FF3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semiHidden="0" w:uiPriority="1" w:unhideWhenUsed="0" w:qFormat="1"/>
    <w:lsdException w:name="heading 6" w:semiHidden="0" w:uiPriority="1" w:unhideWhenUsed="0" w:qFormat="1"/>
    <w:lsdException w:name="heading 7" w:semiHidden="0" w:uiPriority="1" w:unhideWhenUsed="0" w:qFormat="1"/>
    <w:lsdException w:name="heading 8" w:semiHidden="0" w:uiPriority="1" w:unhideWhenUsed="0" w:qFormat="1"/>
    <w:lsdException w:name="heading 9" w:semiHidden="0" w:uiPriority="9" w:unhideWhenUsed="0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1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AA39D7"/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1"/>
    <w:qFormat/>
    <w:rsid w:val="00AA39D7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1"/>
    <w:qFormat/>
    <w:rsid w:val="00AA39D7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1"/>
    <w:qFormat/>
    <w:rsid w:val="00AA39D7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1"/>
    <w:qFormat/>
    <w:rsid w:val="00AA39D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1"/>
    <w:qFormat/>
    <w:rsid w:val="00AA39D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1"/>
    <w:qFormat/>
    <w:rsid w:val="00AA39D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1"/>
    <w:qFormat/>
    <w:rsid w:val="00AA39D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1"/>
    <w:qFormat/>
    <w:rsid w:val="00AA39D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AA39D7"/>
    <w:p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A39D7"/>
    <w:rPr>
      <w:rFonts w:ascii="Calibri Light" w:hAnsi="Calibri Light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39D7"/>
    <w:rPr>
      <w:rFonts w:ascii="Calibri Light" w:hAnsi="Calibri Light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39D7"/>
    <w:rPr>
      <w:rFonts w:ascii="Calibri Light" w:hAnsi="Calibri Light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39D7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39D7"/>
    <w:rPr>
      <w:rFonts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39D7"/>
    <w:rPr>
      <w:rFonts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39D7"/>
    <w:rPr>
      <w:rFonts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39D7"/>
    <w:rPr>
      <w:rFonts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39D7"/>
    <w:rPr>
      <w:rFonts w:ascii="Calibri Light" w:hAnsi="Calibri Light" w:cs="Times New Roman"/>
    </w:rPr>
  </w:style>
  <w:style w:type="paragraph" w:styleId="a3">
    <w:name w:val="List Paragraph"/>
    <w:basedOn w:val="a"/>
    <w:uiPriority w:val="1"/>
    <w:qFormat/>
    <w:rsid w:val="00AA39D7"/>
    <w:pPr>
      <w:ind w:left="720"/>
      <w:contextualSpacing/>
    </w:pPr>
  </w:style>
  <w:style w:type="paragraph" w:styleId="a4">
    <w:name w:val="Title"/>
    <w:basedOn w:val="a"/>
    <w:next w:val="a"/>
    <w:link w:val="a5"/>
    <w:uiPriority w:val="99"/>
    <w:qFormat/>
    <w:rsid w:val="00AA39D7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99"/>
    <w:locked/>
    <w:rsid w:val="00AA39D7"/>
    <w:rPr>
      <w:rFonts w:ascii="Calibri Light" w:hAnsi="Calibri Light" w:cs="Times New Roman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99"/>
    <w:qFormat/>
    <w:rsid w:val="00AA39D7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a7">
    <w:name w:val="Подзаголовок Знак"/>
    <w:basedOn w:val="a0"/>
    <w:link w:val="a6"/>
    <w:uiPriority w:val="99"/>
    <w:locked/>
    <w:rsid w:val="00AA39D7"/>
    <w:rPr>
      <w:rFonts w:ascii="Calibri Light" w:hAnsi="Calibri Light" w:cs="Times New Roman"/>
      <w:sz w:val="24"/>
      <w:szCs w:val="24"/>
    </w:rPr>
  </w:style>
  <w:style w:type="character" w:styleId="a8">
    <w:name w:val="Strong"/>
    <w:basedOn w:val="a0"/>
    <w:uiPriority w:val="99"/>
    <w:qFormat/>
    <w:rsid w:val="00AA39D7"/>
    <w:rPr>
      <w:rFonts w:cs="Times New Roman"/>
      <w:b/>
      <w:bCs/>
    </w:rPr>
  </w:style>
  <w:style w:type="character" w:styleId="a9">
    <w:name w:val="Emphasis"/>
    <w:basedOn w:val="a0"/>
    <w:uiPriority w:val="99"/>
    <w:qFormat/>
    <w:rsid w:val="00AA39D7"/>
    <w:rPr>
      <w:rFonts w:ascii="Calibri" w:hAnsi="Calibri" w:cs="Times New Roman"/>
      <w:b/>
      <w:i/>
      <w:iCs/>
    </w:rPr>
  </w:style>
  <w:style w:type="paragraph" w:styleId="aa">
    <w:name w:val="No Spacing"/>
    <w:basedOn w:val="a"/>
    <w:uiPriority w:val="99"/>
    <w:qFormat/>
    <w:rsid w:val="00AA39D7"/>
    <w:rPr>
      <w:szCs w:val="32"/>
    </w:rPr>
  </w:style>
  <w:style w:type="paragraph" w:styleId="21">
    <w:name w:val="Quote"/>
    <w:basedOn w:val="a"/>
    <w:next w:val="a"/>
    <w:link w:val="22"/>
    <w:uiPriority w:val="99"/>
    <w:qFormat/>
    <w:rsid w:val="00AA39D7"/>
    <w:rPr>
      <w:i/>
    </w:rPr>
  </w:style>
  <w:style w:type="character" w:customStyle="1" w:styleId="22">
    <w:name w:val="Цитата 2 Знак"/>
    <w:basedOn w:val="a0"/>
    <w:link w:val="21"/>
    <w:uiPriority w:val="99"/>
    <w:locked/>
    <w:rsid w:val="00AA39D7"/>
    <w:rPr>
      <w:rFonts w:cs="Times New Roman"/>
      <w:i/>
      <w:sz w:val="24"/>
      <w:szCs w:val="24"/>
    </w:rPr>
  </w:style>
  <w:style w:type="paragraph" w:styleId="ab">
    <w:name w:val="Intense Quote"/>
    <w:basedOn w:val="a"/>
    <w:next w:val="a"/>
    <w:link w:val="ac"/>
    <w:uiPriority w:val="99"/>
    <w:qFormat/>
    <w:rsid w:val="00AA39D7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99"/>
    <w:locked/>
    <w:rsid w:val="00AA39D7"/>
    <w:rPr>
      <w:rFonts w:cs="Times New Roman"/>
      <w:b/>
      <w:i/>
      <w:sz w:val="24"/>
    </w:rPr>
  </w:style>
  <w:style w:type="character" w:styleId="ad">
    <w:name w:val="Subtle Emphasis"/>
    <w:basedOn w:val="a0"/>
    <w:uiPriority w:val="99"/>
    <w:qFormat/>
    <w:rsid w:val="00AA39D7"/>
    <w:rPr>
      <w:rFonts w:cs="Times New Roman"/>
      <w:i/>
      <w:color w:val="5A5A5A"/>
    </w:rPr>
  </w:style>
  <w:style w:type="character" w:styleId="ae">
    <w:name w:val="Intense Emphasis"/>
    <w:basedOn w:val="a0"/>
    <w:uiPriority w:val="99"/>
    <w:qFormat/>
    <w:rsid w:val="00AA39D7"/>
    <w:rPr>
      <w:rFonts w:cs="Times New Roman"/>
      <w:b/>
      <w:i/>
      <w:sz w:val="24"/>
      <w:szCs w:val="24"/>
      <w:u w:val="single"/>
    </w:rPr>
  </w:style>
  <w:style w:type="character" w:styleId="af">
    <w:name w:val="Subtle Reference"/>
    <w:basedOn w:val="a0"/>
    <w:uiPriority w:val="99"/>
    <w:qFormat/>
    <w:rsid w:val="00AA39D7"/>
    <w:rPr>
      <w:rFonts w:cs="Times New Roman"/>
      <w:sz w:val="24"/>
      <w:szCs w:val="24"/>
      <w:u w:val="single"/>
    </w:rPr>
  </w:style>
  <w:style w:type="character" w:styleId="af0">
    <w:name w:val="Intense Reference"/>
    <w:basedOn w:val="a0"/>
    <w:uiPriority w:val="99"/>
    <w:qFormat/>
    <w:rsid w:val="00AA39D7"/>
    <w:rPr>
      <w:rFonts w:cs="Times New Roman"/>
      <w:b/>
      <w:sz w:val="24"/>
      <w:u w:val="single"/>
    </w:rPr>
  </w:style>
  <w:style w:type="character" w:styleId="af1">
    <w:name w:val="Book Title"/>
    <w:basedOn w:val="a0"/>
    <w:uiPriority w:val="99"/>
    <w:qFormat/>
    <w:rsid w:val="00AA39D7"/>
    <w:rPr>
      <w:rFonts w:ascii="Calibri Light" w:hAnsi="Calibri Light" w:cs="Times New Roman"/>
      <w:b/>
      <w:i/>
      <w:sz w:val="24"/>
      <w:szCs w:val="24"/>
    </w:rPr>
  </w:style>
  <w:style w:type="paragraph" w:styleId="af2">
    <w:name w:val="TOC Heading"/>
    <w:basedOn w:val="1"/>
    <w:next w:val="a"/>
    <w:uiPriority w:val="99"/>
    <w:qFormat/>
    <w:rsid w:val="00AA39D7"/>
    <w:pPr>
      <w:outlineLvl w:val="9"/>
    </w:pPr>
  </w:style>
  <w:style w:type="table" w:styleId="af3">
    <w:name w:val="Table Grid"/>
    <w:basedOn w:val="a1"/>
    <w:uiPriority w:val="99"/>
    <w:rsid w:val="009E5E7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footer"/>
    <w:basedOn w:val="a"/>
    <w:link w:val="af5"/>
    <w:uiPriority w:val="99"/>
    <w:locked/>
    <w:rsid w:val="00151AA6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semiHidden/>
    <w:locked/>
    <w:rPr>
      <w:rFonts w:cs="Times New Roman"/>
      <w:sz w:val="24"/>
      <w:szCs w:val="24"/>
      <w:lang w:eastAsia="en-US"/>
    </w:rPr>
  </w:style>
  <w:style w:type="character" w:styleId="af6">
    <w:name w:val="page number"/>
    <w:basedOn w:val="a0"/>
    <w:uiPriority w:val="99"/>
    <w:locked/>
    <w:rsid w:val="00151AA6"/>
    <w:rPr>
      <w:rFonts w:cs="Times New Roman"/>
    </w:rPr>
  </w:style>
  <w:style w:type="paragraph" w:styleId="af7">
    <w:name w:val="header"/>
    <w:basedOn w:val="a"/>
    <w:link w:val="af8"/>
    <w:uiPriority w:val="99"/>
    <w:unhideWhenUsed/>
    <w:locked/>
    <w:rsid w:val="00201F26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201F26"/>
    <w:rPr>
      <w:sz w:val="24"/>
      <w:szCs w:val="24"/>
      <w:lang w:eastAsia="en-US"/>
    </w:rPr>
  </w:style>
  <w:style w:type="paragraph" w:styleId="af9">
    <w:name w:val="Balloon Text"/>
    <w:basedOn w:val="a"/>
    <w:link w:val="afa"/>
    <w:uiPriority w:val="99"/>
    <w:semiHidden/>
    <w:unhideWhenUsed/>
    <w:locked/>
    <w:rsid w:val="00A0558F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A0558F"/>
    <w:rPr>
      <w:rFonts w:ascii="Tahoma" w:hAnsi="Tahoma" w:cs="Tahoma"/>
      <w:sz w:val="16"/>
      <w:szCs w:val="16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A0558F"/>
    <w:pPr>
      <w:widowControl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locked/>
    <w:rsid w:val="00A0558F"/>
    <w:pPr>
      <w:widowControl w:val="0"/>
      <w:spacing w:before="70"/>
      <w:ind w:left="2516"/>
    </w:pPr>
    <w:rPr>
      <w:rFonts w:ascii="Arial" w:eastAsia="Arial" w:hAnsi="Arial" w:cstheme="minorBidi"/>
      <w:sz w:val="20"/>
      <w:szCs w:val="20"/>
      <w:lang w:val="en-US"/>
    </w:rPr>
  </w:style>
  <w:style w:type="paragraph" w:styleId="afb">
    <w:name w:val="Body Text"/>
    <w:basedOn w:val="a"/>
    <w:link w:val="afc"/>
    <w:uiPriority w:val="1"/>
    <w:qFormat/>
    <w:locked/>
    <w:rsid w:val="00A0558F"/>
    <w:pPr>
      <w:widowControl w:val="0"/>
      <w:ind w:left="107"/>
    </w:pPr>
    <w:rPr>
      <w:rFonts w:ascii="Arial" w:eastAsia="Arial" w:hAnsi="Arial" w:cstheme="minorBidi"/>
      <w:sz w:val="18"/>
      <w:szCs w:val="18"/>
      <w:lang w:val="en-US"/>
    </w:rPr>
  </w:style>
  <w:style w:type="character" w:customStyle="1" w:styleId="afc">
    <w:name w:val="Основной текст Знак"/>
    <w:basedOn w:val="a0"/>
    <w:link w:val="afb"/>
    <w:uiPriority w:val="1"/>
    <w:rsid w:val="00A0558F"/>
    <w:rPr>
      <w:rFonts w:ascii="Arial" w:eastAsia="Arial" w:hAnsi="Arial" w:cstheme="minorBidi"/>
      <w:sz w:val="18"/>
      <w:szCs w:val="1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A0558F"/>
    <w:pPr>
      <w:widowControl w:val="0"/>
    </w:pPr>
    <w:rPr>
      <w:rFonts w:asciiTheme="minorHAnsi" w:eastAsiaTheme="minorHAnsi" w:hAnsiTheme="minorHAnsi" w:cstheme="minorBidi"/>
      <w:sz w:val="22"/>
      <w:szCs w:val="2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semiHidden="0" w:uiPriority="1" w:unhideWhenUsed="0" w:qFormat="1"/>
    <w:lsdException w:name="heading 6" w:semiHidden="0" w:uiPriority="1" w:unhideWhenUsed="0" w:qFormat="1"/>
    <w:lsdException w:name="heading 7" w:semiHidden="0" w:uiPriority="1" w:unhideWhenUsed="0" w:qFormat="1"/>
    <w:lsdException w:name="heading 8" w:semiHidden="0" w:uiPriority="1" w:unhideWhenUsed="0" w:qFormat="1"/>
    <w:lsdException w:name="heading 9" w:semiHidden="0" w:uiPriority="9" w:unhideWhenUsed="0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1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AA39D7"/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1"/>
    <w:qFormat/>
    <w:rsid w:val="00AA39D7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1"/>
    <w:qFormat/>
    <w:rsid w:val="00AA39D7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1"/>
    <w:qFormat/>
    <w:rsid w:val="00AA39D7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1"/>
    <w:qFormat/>
    <w:rsid w:val="00AA39D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1"/>
    <w:qFormat/>
    <w:rsid w:val="00AA39D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1"/>
    <w:qFormat/>
    <w:rsid w:val="00AA39D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1"/>
    <w:qFormat/>
    <w:rsid w:val="00AA39D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1"/>
    <w:qFormat/>
    <w:rsid w:val="00AA39D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AA39D7"/>
    <w:p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A39D7"/>
    <w:rPr>
      <w:rFonts w:ascii="Calibri Light" w:hAnsi="Calibri Light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39D7"/>
    <w:rPr>
      <w:rFonts w:ascii="Calibri Light" w:hAnsi="Calibri Light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39D7"/>
    <w:rPr>
      <w:rFonts w:ascii="Calibri Light" w:hAnsi="Calibri Light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39D7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39D7"/>
    <w:rPr>
      <w:rFonts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39D7"/>
    <w:rPr>
      <w:rFonts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39D7"/>
    <w:rPr>
      <w:rFonts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39D7"/>
    <w:rPr>
      <w:rFonts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39D7"/>
    <w:rPr>
      <w:rFonts w:ascii="Calibri Light" w:hAnsi="Calibri Light" w:cs="Times New Roman"/>
    </w:rPr>
  </w:style>
  <w:style w:type="paragraph" w:styleId="a3">
    <w:name w:val="List Paragraph"/>
    <w:basedOn w:val="a"/>
    <w:uiPriority w:val="1"/>
    <w:qFormat/>
    <w:rsid w:val="00AA39D7"/>
    <w:pPr>
      <w:ind w:left="720"/>
      <w:contextualSpacing/>
    </w:pPr>
  </w:style>
  <w:style w:type="paragraph" w:styleId="a4">
    <w:name w:val="Title"/>
    <w:basedOn w:val="a"/>
    <w:next w:val="a"/>
    <w:link w:val="a5"/>
    <w:uiPriority w:val="99"/>
    <w:qFormat/>
    <w:rsid w:val="00AA39D7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99"/>
    <w:locked/>
    <w:rsid w:val="00AA39D7"/>
    <w:rPr>
      <w:rFonts w:ascii="Calibri Light" w:hAnsi="Calibri Light" w:cs="Times New Roman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99"/>
    <w:qFormat/>
    <w:rsid w:val="00AA39D7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a7">
    <w:name w:val="Подзаголовок Знак"/>
    <w:basedOn w:val="a0"/>
    <w:link w:val="a6"/>
    <w:uiPriority w:val="99"/>
    <w:locked/>
    <w:rsid w:val="00AA39D7"/>
    <w:rPr>
      <w:rFonts w:ascii="Calibri Light" w:hAnsi="Calibri Light" w:cs="Times New Roman"/>
      <w:sz w:val="24"/>
      <w:szCs w:val="24"/>
    </w:rPr>
  </w:style>
  <w:style w:type="character" w:styleId="a8">
    <w:name w:val="Strong"/>
    <w:basedOn w:val="a0"/>
    <w:uiPriority w:val="99"/>
    <w:qFormat/>
    <w:rsid w:val="00AA39D7"/>
    <w:rPr>
      <w:rFonts w:cs="Times New Roman"/>
      <w:b/>
      <w:bCs/>
    </w:rPr>
  </w:style>
  <w:style w:type="character" w:styleId="a9">
    <w:name w:val="Emphasis"/>
    <w:basedOn w:val="a0"/>
    <w:uiPriority w:val="99"/>
    <w:qFormat/>
    <w:rsid w:val="00AA39D7"/>
    <w:rPr>
      <w:rFonts w:ascii="Calibri" w:hAnsi="Calibri" w:cs="Times New Roman"/>
      <w:b/>
      <w:i/>
      <w:iCs/>
    </w:rPr>
  </w:style>
  <w:style w:type="paragraph" w:styleId="aa">
    <w:name w:val="No Spacing"/>
    <w:basedOn w:val="a"/>
    <w:uiPriority w:val="99"/>
    <w:qFormat/>
    <w:rsid w:val="00AA39D7"/>
    <w:rPr>
      <w:szCs w:val="32"/>
    </w:rPr>
  </w:style>
  <w:style w:type="paragraph" w:styleId="21">
    <w:name w:val="Quote"/>
    <w:basedOn w:val="a"/>
    <w:next w:val="a"/>
    <w:link w:val="22"/>
    <w:uiPriority w:val="99"/>
    <w:qFormat/>
    <w:rsid w:val="00AA39D7"/>
    <w:rPr>
      <w:i/>
    </w:rPr>
  </w:style>
  <w:style w:type="character" w:customStyle="1" w:styleId="22">
    <w:name w:val="Цитата 2 Знак"/>
    <w:basedOn w:val="a0"/>
    <w:link w:val="21"/>
    <w:uiPriority w:val="99"/>
    <w:locked/>
    <w:rsid w:val="00AA39D7"/>
    <w:rPr>
      <w:rFonts w:cs="Times New Roman"/>
      <w:i/>
      <w:sz w:val="24"/>
      <w:szCs w:val="24"/>
    </w:rPr>
  </w:style>
  <w:style w:type="paragraph" w:styleId="ab">
    <w:name w:val="Intense Quote"/>
    <w:basedOn w:val="a"/>
    <w:next w:val="a"/>
    <w:link w:val="ac"/>
    <w:uiPriority w:val="99"/>
    <w:qFormat/>
    <w:rsid w:val="00AA39D7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99"/>
    <w:locked/>
    <w:rsid w:val="00AA39D7"/>
    <w:rPr>
      <w:rFonts w:cs="Times New Roman"/>
      <w:b/>
      <w:i/>
      <w:sz w:val="24"/>
    </w:rPr>
  </w:style>
  <w:style w:type="character" w:styleId="ad">
    <w:name w:val="Subtle Emphasis"/>
    <w:basedOn w:val="a0"/>
    <w:uiPriority w:val="99"/>
    <w:qFormat/>
    <w:rsid w:val="00AA39D7"/>
    <w:rPr>
      <w:rFonts w:cs="Times New Roman"/>
      <w:i/>
      <w:color w:val="5A5A5A"/>
    </w:rPr>
  </w:style>
  <w:style w:type="character" w:styleId="ae">
    <w:name w:val="Intense Emphasis"/>
    <w:basedOn w:val="a0"/>
    <w:uiPriority w:val="99"/>
    <w:qFormat/>
    <w:rsid w:val="00AA39D7"/>
    <w:rPr>
      <w:rFonts w:cs="Times New Roman"/>
      <w:b/>
      <w:i/>
      <w:sz w:val="24"/>
      <w:szCs w:val="24"/>
      <w:u w:val="single"/>
    </w:rPr>
  </w:style>
  <w:style w:type="character" w:styleId="af">
    <w:name w:val="Subtle Reference"/>
    <w:basedOn w:val="a0"/>
    <w:uiPriority w:val="99"/>
    <w:qFormat/>
    <w:rsid w:val="00AA39D7"/>
    <w:rPr>
      <w:rFonts w:cs="Times New Roman"/>
      <w:sz w:val="24"/>
      <w:szCs w:val="24"/>
      <w:u w:val="single"/>
    </w:rPr>
  </w:style>
  <w:style w:type="character" w:styleId="af0">
    <w:name w:val="Intense Reference"/>
    <w:basedOn w:val="a0"/>
    <w:uiPriority w:val="99"/>
    <w:qFormat/>
    <w:rsid w:val="00AA39D7"/>
    <w:rPr>
      <w:rFonts w:cs="Times New Roman"/>
      <w:b/>
      <w:sz w:val="24"/>
      <w:u w:val="single"/>
    </w:rPr>
  </w:style>
  <w:style w:type="character" w:styleId="af1">
    <w:name w:val="Book Title"/>
    <w:basedOn w:val="a0"/>
    <w:uiPriority w:val="99"/>
    <w:qFormat/>
    <w:rsid w:val="00AA39D7"/>
    <w:rPr>
      <w:rFonts w:ascii="Calibri Light" w:hAnsi="Calibri Light" w:cs="Times New Roman"/>
      <w:b/>
      <w:i/>
      <w:sz w:val="24"/>
      <w:szCs w:val="24"/>
    </w:rPr>
  </w:style>
  <w:style w:type="paragraph" w:styleId="af2">
    <w:name w:val="TOC Heading"/>
    <w:basedOn w:val="1"/>
    <w:next w:val="a"/>
    <w:uiPriority w:val="99"/>
    <w:qFormat/>
    <w:rsid w:val="00AA39D7"/>
    <w:pPr>
      <w:outlineLvl w:val="9"/>
    </w:pPr>
  </w:style>
  <w:style w:type="table" w:styleId="af3">
    <w:name w:val="Table Grid"/>
    <w:basedOn w:val="a1"/>
    <w:uiPriority w:val="99"/>
    <w:rsid w:val="009E5E7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footer"/>
    <w:basedOn w:val="a"/>
    <w:link w:val="af5"/>
    <w:uiPriority w:val="99"/>
    <w:locked/>
    <w:rsid w:val="00151AA6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semiHidden/>
    <w:locked/>
    <w:rPr>
      <w:rFonts w:cs="Times New Roman"/>
      <w:sz w:val="24"/>
      <w:szCs w:val="24"/>
      <w:lang w:eastAsia="en-US"/>
    </w:rPr>
  </w:style>
  <w:style w:type="character" w:styleId="af6">
    <w:name w:val="page number"/>
    <w:basedOn w:val="a0"/>
    <w:uiPriority w:val="99"/>
    <w:locked/>
    <w:rsid w:val="00151AA6"/>
    <w:rPr>
      <w:rFonts w:cs="Times New Roman"/>
    </w:rPr>
  </w:style>
  <w:style w:type="paragraph" w:styleId="af7">
    <w:name w:val="header"/>
    <w:basedOn w:val="a"/>
    <w:link w:val="af8"/>
    <w:uiPriority w:val="99"/>
    <w:unhideWhenUsed/>
    <w:locked/>
    <w:rsid w:val="00201F26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201F26"/>
    <w:rPr>
      <w:sz w:val="24"/>
      <w:szCs w:val="24"/>
      <w:lang w:eastAsia="en-US"/>
    </w:rPr>
  </w:style>
  <w:style w:type="paragraph" w:styleId="af9">
    <w:name w:val="Balloon Text"/>
    <w:basedOn w:val="a"/>
    <w:link w:val="afa"/>
    <w:uiPriority w:val="99"/>
    <w:semiHidden/>
    <w:unhideWhenUsed/>
    <w:locked/>
    <w:rsid w:val="00A0558F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A0558F"/>
    <w:rPr>
      <w:rFonts w:ascii="Tahoma" w:hAnsi="Tahoma" w:cs="Tahoma"/>
      <w:sz w:val="16"/>
      <w:szCs w:val="16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A0558F"/>
    <w:pPr>
      <w:widowControl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locked/>
    <w:rsid w:val="00A0558F"/>
    <w:pPr>
      <w:widowControl w:val="0"/>
      <w:spacing w:before="70"/>
      <w:ind w:left="2516"/>
    </w:pPr>
    <w:rPr>
      <w:rFonts w:ascii="Arial" w:eastAsia="Arial" w:hAnsi="Arial" w:cstheme="minorBidi"/>
      <w:sz w:val="20"/>
      <w:szCs w:val="20"/>
      <w:lang w:val="en-US"/>
    </w:rPr>
  </w:style>
  <w:style w:type="paragraph" w:styleId="afb">
    <w:name w:val="Body Text"/>
    <w:basedOn w:val="a"/>
    <w:link w:val="afc"/>
    <w:uiPriority w:val="1"/>
    <w:qFormat/>
    <w:locked/>
    <w:rsid w:val="00A0558F"/>
    <w:pPr>
      <w:widowControl w:val="0"/>
      <w:ind w:left="107"/>
    </w:pPr>
    <w:rPr>
      <w:rFonts w:ascii="Arial" w:eastAsia="Arial" w:hAnsi="Arial" w:cstheme="minorBidi"/>
      <w:sz w:val="18"/>
      <w:szCs w:val="18"/>
      <w:lang w:val="en-US"/>
    </w:rPr>
  </w:style>
  <w:style w:type="character" w:customStyle="1" w:styleId="afc">
    <w:name w:val="Основной текст Знак"/>
    <w:basedOn w:val="a0"/>
    <w:link w:val="afb"/>
    <w:uiPriority w:val="1"/>
    <w:rsid w:val="00A0558F"/>
    <w:rPr>
      <w:rFonts w:ascii="Arial" w:eastAsia="Arial" w:hAnsi="Arial" w:cstheme="minorBidi"/>
      <w:sz w:val="18"/>
      <w:szCs w:val="1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A0558F"/>
    <w:pPr>
      <w:widowControl w:val="0"/>
    </w:pPr>
    <w:rPr>
      <w:rFonts w:asciiTheme="minorHAnsi" w:eastAsiaTheme="minorHAnsi" w:hAnsiTheme="minorHAnsi" w:cstheme="minorBid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63" Type="http://schemas.openxmlformats.org/officeDocument/2006/relationships/image" Target="media/image56.emf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61" Type="http://schemas.openxmlformats.org/officeDocument/2006/relationships/image" Target="media/image54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emf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4F1F75E2</Template>
  <TotalTime>54</TotalTime>
  <Pages>28</Pages>
  <Words>5369</Words>
  <Characters>37846</Characters>
  <Application>Microsoft Office Word</Application>
  <DocSecurity>0</DocSecurity>
  <Lines>315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ТЕХНИКИ БЕЗОПАСНОСТИ</vt:lpstr>
    </vt:vector>
  </TitlesOfParts>
  <Company>...</Company>
  <LinksUpToDate>false</LinksUpToDate>
  <CharactersWithSpaces>43129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ТЕХНИКИ БЕЗОПАСНОСТИ</dc:title>
  <dc:creator>Alexander</dc:creator>
  <cp:lastModifiedBy>ОЛЕШОВ Артем</cp:lastModifiedBy>
  <cp:revision>4</cp:revision>
  <dcterms:created xsi:type="dcterms:W3CDTF">2016-03-31T13:56:00Z</dcterms:created>
  <dcterms:modified xsi:type="dcterms:W3CDTF">2016-03-31T15:07:00Z</dcterms:modified>
</cp:coreProperties>
</file>