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BE39AE" w:rsidRDefault="00DD3C22" w:rsidP="00BE39AE">
      <w:pPr>
        <w:pStyle w:val="2"/>
        <w:tabs>
          <w:tab w:val="left" w:pos="9498"/>
        </w:tabs>
        <w:ind w:left="3751"/>
        <w:rPr>
          <w:rFonts w:ascii="Arial" w:hAnsi="Arial" w:cs="Arial"/>
          <w:sz w:val="38"/>
          <w:szCs w:val="38"/>
        </w:rPr>
      </w:pPr>
      <w:r>
        <w:rPr>
          <w:rFonts w:eastAsiaTheme="minorEastAsia"/>
          <w:noProof/>
          <w:color w:val="231F20"/>
          <w:lang w:bidi="ar-SA"/>
        </w:rPr>
        <w:drawing>
          <wp:anchor distT="0" distB="0" distL="114300" distR="114300" simplePos="0" relativeHeight="251875840" behindDoc="1" locked="0" layoutInCell="1" allowOverlap="1">
            <wp:simplePos x="0" y="0"/>
            <wp:positionH relativeFrom="column">
              <wp:posOffset>-274320</wp:posOffset>
            </wp:positionH>
            <wp:positionV relativeFrom="paragraph">
              <wp:posOffset>-30480</wp:posOffset>
            </wp:positionV>
            <wp:extent cx="8058150" cy="5379720"/>
            <wp:effectExtent l="19050" t="0" r="0" b="0"/>
            <wp:wrapNone/>
            <wp:docPr id="10" name="图片 9" descr="说明书模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1.jpg"/>
                    <pic:cNvPicPr/>
                  </pic:nvPicPr>
                  <pic:blipFill>
                    <a:blip r:embed="rId8" cstate="print"/>
                    <a:stretch>
                      <a:fillRect/>
                    </a:stretch>
                  </pic:blipFill>
                  <pic:spPr>
                    <a:xfrm>
                      <a:off x="0" y="0"/>
                      <a:ext cx="8058150" cy="5379720"/>
                    </a:xfrm>
                    <a:prstGeom prst="rect">
                      <a:avLst/>
                    </a:prstGeom>
                  </pic:spPr>
                </pic:pic>
              </a:graphicData>
            </a:graphic>
          </wp:anchor>
        </w:drawing>
      </w:r>
      <w:r w:rsidR="00ED1A65" w:rsidRPr="008F23BF">
        <w:rPr>
          <w:rFonts w:eastAsiaTheme="minorEastAsia"/>
          <w:noProof/>
          <w:color w:val="231F20"/>
          <w:lang w:eastAsia="zh-CN" w:bidi="ar-SA"/>
        </w:rPr>
        <w:t xml:space="preserve"> </w:t>
      </w:r>
      <w:r w:rsidR="00ED6D04" w:rsidRPr="00ED6D04">
        <w:rPr>
          <w:sz w:val="30"/>
          <w:szCs w:val="30"/>
        </w:rPr>
        <w:t>Бензиновый генератор.</w:t>
      </w:r>
      <w:r w:rsidR="00ED6D04">
        <w:rPr>
          <w:sz w:val="30"/>
          <w:szCs w:val="30"/>
        </w:rPr>
        <w:t xml:space="preserve">                         </w:t>
      </w:r>
      <w:r w:rsidR="00156075">
        <w:rPr>
          <w:rFonts w:ascii="Arial" w:hAnsi="Arial" w:cs="Arial"/>
          <w:color w:val="FFFFFF"/>
          <w:position w:val="-2"/>
          <w:sz w:val="38"/>
          <w:szCs w:val="38"/>
        </w:rPr>
        <w:t>ЭГС-873</w:t>
      </w:r>
      <w:r w:rsidR="00ED6D04" w:rsidRPr="00ED6D04">
        <w:rPr>
          <w:rFonts w:ascii="Arial" w:hAnsi="Arial" w:cs="Arial"/>
          <w:color w:val="FFFFFF"/>
          <w:position w:val="-2"/>
          <w:sz w:val="38"/>
          <w:szCs w:val="38"/>
        </w:rPr>
        <w:t>00</w:t>
      </w:r>
    </w:p>
    <w:p w:rsidR="00F50C94" w:rsidRPr="008F23BF" w:rsidRDefault="008F23BF" w:rsidP="008F23BF">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w:t>
      </w:r>
      <w:r w:rsidR="00121A2D">
        <w:rPr>
          <w:rFonts w:ascii="Arial Narrow" w:hAnsi="Arial Narrow"/>
          <w:color w:val="FFFFFF"/>
          <w:sz w:val="48"/>
        </w:rPr>
        <w:t>И ТЕХНИЧЕСКОМУ ОБСЛУЖИВАНИЮ</w:t>
      </w:r>
      <w:r w:rsidRPr="008F23BF">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0579C8">
      <w:pPr>
        <w:rPr>
          <w:rFonts w:ascii="Arial Narrow" w:eastAsiaTheme="minorEastAsia"/>
          <w:sz w:val="20"/>
          <w:lang w:eastAsia="zh-CN"/>
        </w:rPr>
      </w:pPr>
      <w:r w:rsidRPr="0028140A">
        <w:rPr>
          <w:rFonts w:ascii="Arial" w:hAnsi="Arial" w:cs="Arial"/>
          <w:noProof/>
          <w:lang w:bidi="ar-SA"/>
        </w:rPr>
        <w:drawing>
          <wp:anchor distT="0" distB="0" distL="114300" distR="114300" simplePos="0" relativeHeight="251976192" behindDoc="0" locked="0" layoutInCell="1" allowOverlap="1">
            <wp:simplePos x="0" y="0"/>
            <wp:positionH relativeFrom="column">
              <wp:posOffset>3638550</wp:posOffset>
            </wp:positionH>
            <wp:positionV relativeFrom="paragraph">
              <wp:posOffset>809625</wp:posOffset>
            </wp:positionV>
            <wp:extent cx="3625850" cy="2540000"/>
            <wp:effectExtent l="0" t="0" r="0" b="0"/>
            <wp:wrapSquare wrapText="bothSides"/>
            <wp:docPr id="15" name="Рисунок 15" descr="1019234000454101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2340004541013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5850" cy="2540000"/>
                    </a:xfrm>
                    <a:prstGeom prst="rect">
                      <a:avLst/>
                    </a:prstGeom>
                    <a:noFill/>
                    <a:ln>
                      <a:noFill/>
                    </a:ln>
                  </pic:spPr>
                </pic:pic>
              </a:graphicData>
            </a:graphic>
          </wp:anchor>
        </w:drawing>
      </w:r>
      <w:r w:rsidR="0076433B">
        <w:rPr>
          <w:rFonts w:eastAsiaTheme="minorEastAsia"/>
          <w:noProof/>
          <w:color w:val="231F20"/>
          <w:lang w:bidi="ar-SA"/>
        </w:rPr>
        <mc:AlternateContent>
          <mc:Choice Requires="wps">
            <w:drawing>
              <wp:anchor distT="0" distB="0" distL="114300" distR="114300" simplePos="0" relativeHeight="251843072" behindDoc="0" locked="0" layoutInCell="1" allowOverlap="1">
                <wp:simplePos x="0" y="0"/>
                <wp:positionH relativeFrom="column">
                  <wp:posOffset>2245360</wp:posOffset>
                </wp:positionH>
                <wp:positionV relativeFrom="paragraph">
                  <wp:posOffset>3050540</wp:posOffset>
                </wp:positionV>
                <wp:extent cx="2028190" cy="252095"/>
                <wp:effectExtent l="0" t="0" r="0" b="0"/>
                <wp:wrapNone/>
                <wp:docPr id="22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12B3E" w:rsidRDefault="007F5247" w:rsidP="006C1549">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hint="eastAsia"/>
                                <w:color w:val="231F20"/>
                                <w:lang w:eastAsia="zh-CN"/>
                              </w:rPr>
                              <w:t>4-10 VER:2.1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6.8pt;margin-top:240.2pt;width:159.7pt;height:19.85pt;z-index:25184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" stroked="f">
                <v:fill opacity="0"/>
                <v:textbox style="mso-fit-shape-to-text:t">
                  <w:txbxContent>
                    <w:p w:rsidR="007F5247" w:rsidRPr="00E12B3E" w:rsidRDefault="007F5247" w:rsidP="006C1549">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hint="eastAsia"/>
                          <w:color w:val="231F20"/>
                          <w:lang w:eastAsia="zh-CN"/>
                        </w:rPr>
                        <w:t>4-10 VER:2.1</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0"/>
          <w:headerReference w:type="default" r:id="rId11"/>
          <w:footerReference w:type="even" r:id="rId12"/>
          <w:type w:val="continuous"/>
          <w:pgSz w:w="11907" w:h="8391" w:orient="landscape" w:code="11"/>
          <w:pgMar w:top="0" w:right="180" w:bottom="280" w:left="0" w:header="720" w:footer="720" w:gutter="0"/>
          <w:cols w:space="720"/>
          <w:titlePg/>
          <w:docGrid w:linePitch="299"/>
        </w:sectPr>
      </w:pPr>
    </w:p>
    <w:p w:rsidR="005670B0" w:rsidRPr="00D910F1" w:rsidRDefault="0076433B" w:rsidP="005670B0">
      <w:pPr>
        <w:pStyle w:val="1"/>
        <w:ind w:left="0" w:right="340"/>
        <w:jc w:val="right"/>
        <w:rPr>
          <w:rFonts w:eastAsiaTheme="minorEastAsia"/>
          <w:lang w:eastAsia="zh-CN"/>
        </w:rPr>
      </w:pPr>
      <w:r>
        <w:rPr>
          <w:noProof/>
          <w:lang w:bidi="ar-SA"/>
        </w:rPr>
        <w:lastRenderedPageBreak/>
        <mc:AlternateContent>
          <mc:Choice Requires="wps">
            <w:drawing>
              <wp:anchor distT="4294967295" distB="4294967295" distL="114300" distR="114300" simplePos="0" relativeHeight="251663872"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22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01428" id="Line 85" o:spid="_x0000_s1026" style="position:absolute;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" strokecolor="#808285" strokeweight="1.0675mm">
                <w10:wrap anchorx="page"/>
              </v:line>
            </w:pict>
          </mc:Fallback>
        </mc:AlternateContent>
      </w:r>
      <w:r w:rsidR="005670B0">
        <w:rPr>
          <w:color w:val="808285"/>
        </w:rPr>
        <w:t>СОДЕРЖАНИЕ</w:t>
      </w:r>
    </w:p>
    <w:p w:rsidR="007F5247" w:rsidRDefault="007F5247" w:rsidP="007F5247">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 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6</w:t>
      </w:r>
    </w:p>
    <w:p w:rsidR="007F5247" w:rsidRPr="00A5649A" w:rsidRDefault="007F5247" w:rsidP="007F5247">
      <w:pPr>
        <w:tabs>
          <w:tab w:val="left" w:pos="10590"/>
        </w:tabs>
        <w:ind w:left="1077" w:right="686"/>
        <w:rPr>
          <w:rFonts w:ascii="Arial" w:eastAsiaTheme="minorEastAsia" w:hAnsi="Arial" w:cs="Arial"/>
          <w:color w:val="231F20"/>
          <w:spacing w:val="-8"/>
          <w:sz w:val="24"/>
          <w:szCs w:val="24"/>
          <w:lang w:eastAsia="zh-CN"/>
        </w:rPr>
      </w:pPr>
      <w:r w:rsidRPr="00AA30E2">
        <w:rPr>
          <w:rFonts w:ascii="Arial" w:hAnsi="Arial" w:cs="Arial"/>
          <w:sz w:val="24"/>
          <w:szCs w:val="24"/>
        </w:rPr>
        <w:t>Инструкция по</w:t>
      </w:r>
      <w:r>
        <w:rPr>
          <w:rFonts w:ascii="Arial" w:eastAsiaTheme="minorEastAsia" w:hAnsi="Arial" w:cs="Arial" w:hint="eastAsia"/>
          <w:sz w:val="20"/>
          <w:szCs w:val="20"/>
          <w:lang w:eastAsia="zh-CN"/>
        </w:rPr>
        <w:t xml:space="preserve"> </w:t>
      </w:r>
      <w:r>
        <w:rPr>
          <w:rFonts w:ascii="Arial" w:hAnsi="Arial" w:cs="Arial"/>
          <w:color w:val="231F20"/>
          <w:sz w:val="24"/>
          <w:szCs w:val="24"/>
        </w:rPr>
        <w:t>техники</w:t>
      </w:r>
      <w:r w:rsidRPr="00A637BE">
        <w:rPr>
          <w:rFonts w:ascii="Arial" w:hAnsi="Arial" w:cs="Arial"/>
          <w:color w:val="231F20"/>
          <w:sz w:val="24"/>
          <w:szCs w:val="24"/>
        </w:rPr>
        <w:t xml:space="preserve"> безопасности.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6</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8</w:t>
      </w:r>
      <w:r w:rsidRPr="00A637BE">
        <w:rPr>
          <w:rFonts w:ascii="Arial" w:hAnsi="Arial" w:cs="Arial"/>
          <w:color w:val="231F20"/>
          <w:sz w:val="24"/>
          <w:szCs w:val="24"/>
        </w:rPr>
        <w:t xml:space="preserve"> Работа с 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w:t>
      </w:r>
      <w:r>
        <w:rPr>
          <w:rFonts w:ascii="Arial" w:eastAsiaTheme="minorEastAsia" w:hAnsi="Arial" w:cs="Arial" w:hint="eastAsia"/>
          <w:color w:val="231F20"/>
          <w:spacing w:val="-8"/>
          <w:sz w:val="24"/>
          <w:szCs w:val="24"/>
          <w:lang w:eastAsia="zh-CN"/>
        </w:rPr>
        <w:t>4</w:t>
      </w:r>
      <w:r w:rsidRPr="00A637BE">
        <w:rPr>
          <w:rFonts w:ascii="Arial" w:hAnsi="Arial" w:cs="Arial"/>
          <w:color w:val="231F20"/>
          <w:spacing w:val="-8"/>
          <w:sz w:val="24"/>
          <w:szCs w:val="24"/>
        </w:rPr>
        <w:t xml:space="preserve"> </w:t>
      </w:r>
      <w:r>
        <w:rPr>
          <w:rFonts w:ascii="Arial" w:hAnsi="Arial" w:cs="Arial"/>
          <w:color w:val="231F20"/>
          <w:sz w:val="24"/>
          <w:szCs w:val="24"/>
        </w:rPr>
        <w:t>Использование по назначению</w:t>
      </w:r>
      <w:r w:rsidRPr="00A637BE">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18</w:t>
      </w:r>
    </w:p>
    <w:p w:rsidR="007F5247" w:rsidRPr="00A637BE" w:rsidRDefault="007F5247" w:rsidP="007F5247">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21</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34</w:t>
      </w:r>
      <w:r w:rsidRPr="00A637BE">
        <w:rPr>
          <w:rFonts w:ascii="Arial" w:hAnsi="Arial" w:cs="Arial"/>
          <w:color w:val="231F20"/>
          <w:sz w:val="24"/>
          <w:szCs w:val="24"/>
        </w:rPr>
        <w:t xml:space="preserve"> 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34</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Pr>
          <w:rFonts w:ascii="Arial" w:eastAsiaTheme="minorEastAsia" w:hAnsi="Arial" w:cs="Arial" w:hint="eastAsia"/>
          <w:color w:val="231F20"/>
          <w:sz w:val="24"/>
          <w:szCs w:val="24"/>
          <w:lang w:eastAsia="zh-CN"/>
        </w:rPr>
        <w:t xml:space="preserve"> 34</w:t>
      </w:r>
      <w:r w:rsidRPr="00A637BE">
        <w:rPr>
          <w:rFonts w:ascii="Arial" w:hAnsi="Arial" w:cs="Arial"/>
          <w:color w:val="231F20"/>
          <w:sz w:val="24"/>
          <w:szCs w:val="24"/>
        </w:rPr>
        <w:t xml:space="preserve">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34</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35</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35</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35</w:t>
      </w:r>
    </w:p>
    <w:p w:rsidR="007F5247" w:rsidRPr="00A637BE" w:rsidRDefault="007F5247" w:rsidP="007F5247">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35</w:t>
      </w:r>
    </w:p>
    <w:p w:rsidR="007F5247" w:rsidRPr="00A637BE" w:rsidRDefault="007F5247" w:rsidP="007F5247">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36</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37</w:t>
      </w:r>
    </w:p>
    <w:p w:rsidR="007F5247" w:rsidRPr="00A73B7E" w:rsidRDefault="007F5247" w:rsidP="007F5247">
      <w:pPr>
        <w:pStyle w:val="1"/>
        <w:ind w:left="603"/>
        <w:rPr>
          <w:rFonts w:ascii="Arial" w:eastAsiaTheme="minorEastAsia" w:hAnsi="Arial" w:cs="Arial"/>
          <w:b/>
          <w:noProof/>
          <w:color w:val="A6A6A6" w:themeColor="background1" w:themeShade="A6"/>
          <w:sz w:val="24"/>
          <w:szCs w:val="24"/>
          <w:lang w:eastAsia="zh-CN" w:bidi="ar-SA"/>
        </w:rPr>
      </w:pPr>
    </w:p>
    <w:p w:rsidR="007F5247" w:rsidRDefault="007F5247" w:rsidP="007F5247">
      <w:pPr>
        <w:pStyle w:val="1"/>
        <w:ind w:left="0"/>
        <w:rPr>
          <w:rFonts w:ascii="Arial" w:eastAsiaTheme="minorEastAsia" w:hAnsi="Arial" w:cs="Arial"/>
          <w:b/>
          <w:noProof/>
          <w:sz w:val="24"/>
          <w:szCs w:val="24"/>
          <w:lang w:eastAsia="zh-CN" w:bidi="ar-SA"/>
        </w:rPr>
      </w:pPr>
    </w:p>
    <w:p w:rsidR="007F5247" w:rsidRDefault="007F5247" w:rsidP="00DD3C22">
      <w:pPr>
        <w:tabs>
          <w:tab w:val="left" w:pos="10585"/>
        </w:tabs>
        <w:ind w:left="1077" w:right="686"/>
        <w:jc w:val="both"/>
        <w:rPr>
          <w:rFonts w:ascii="Arial" w:hAnsi="Arial" w:cs="Arial"/>
          <w:sz w:val="20"/>
          <w:szCs w:val="20"/>
        </w:rPr>
      </w:pPr>
    </w:p>
    <w:p w:rsidR="00DD3C22" w:rsidRPr="001809E5" w:rsidRDefault="00DD3C22" w:rsidP="00DD3C22">
      <w:pPr>
        <w:tabs>
          <w:tab w:val="left" w:pos="10585"/>
        </w:tabs>
        <w:ind w:left="1077" w:right="686"/>
        <w:jc w:val="both"/>
        <w:rPr>
          <w:rFonts w:ascii="Arial" w:hAnsi="Arial" w:cs="Arial"/>
          <w:sz w:val="20"/>
          <w:szCs w:val="20"/>
        </w:rPr>
      </w:pPr>
      <w:r w:rsidRPr="001809E5">
        <w:rPr>
          <w:rFonts w:ascii="Arial" w:hAnsi="Arial" w:cs="Arial"/>
          <w:sz w:val="20"/>
          <w:szCs w:val="20"/>
        </w:rPr>
        <w:lastRenderedPageBreak/>
        <w:t>Уважаемый покупатель!</w:t>
      </w:r>
    </w:p>
    <w:p w:rsidR="00DD3C22" w:rsidRPr="001809E5" w:rsidRDefault="00DD3C22" w:rsidP="00DD3C22">
      <w:pPr>
        <w:tabs>
          <w:tab w:val="left" w:pos="10585"/>
        </w:tabs>
        <w:ind w:left="1077" w:right="686"/>
        <w:jc w:val="both"/>
        <w:rPr>
          <w:rFonts w:ascii="Arial" w:hAnsi="Arial" w:cs="Arial"/>
          <w:sz w:val="20"/>
          <w:szCs w:val="20"/>
        </w:rPr>
      </w:pPr>
      <w:r w:rsidRPr="001809E5">
        <w:rPr>
          <w:rFonts w:ascii="Arial" w:hAnsi="Arial" w:cs="Arial"/>
          <w:sz w:val="20"/>
          <w:szCs w:val="20"/>
        </w:rPr>
        <w:t xml:space="preserve">Компания </w:t>
      </w:r>
      <w:r w:rsidRPr="001809E5">
        <w:rPr>
          <w:rFonts w:ascii="Arial" w:hAnsi="Arial" w:cs="Arial" w:hint="eastAsia"/>
          <w:sz w:val="20"/>
          <w:szCs w:val="20"/>
        </w:rPr>
        <w:t xml:space="preserve"> </w:t>
      </w:r>
      <w:r w:rsidR="00295281" w:rsidRPr="00F57713">
        <w:rPr>
          <w:rFonts w:ascii="Arial" w:hAnsi="Arial" w:cs="Arial"/>
          <w:noProof/>
          <w:sz w:val="20"/>
          <w:szCs w:val="20"/>
          <w:lang w:bidi="ar-SA"/>
        </w:rPr>
        <w:drawing>
          <wp:inline distT="0" distB="0" distL="0" distR="0">
            <wp:extent cx="596900" cy="133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 cy="133350"/>
                    </a:xfrm>
                    <a:prstGeom prst="rect">
                      <a:avLst/>
                    </a:prstGeom>
                    <a:noFill/>
                    <a:ln>
                      <a:noFill/>
                    </a:ln>
                  </pic:spPr>
                </pic:pic>
              </a:graphicData>
            </a:graphic>
          </wp:inline>
        </w:drawing>
      </w:r>
      <w:r w:rsidRPr="001809E5">
        <w:rPr>
          <w:rFonts w:ascii="Arial" w:hAnsi="Arial" w:cs="Arial"/>
          <w:sz w:val="20"/>
          <w:szCs w:val="20"/>
        </w:rPr>
        <w:t xml:space="preserve">  благодарит Вас за приобретение данного инструмента. Изделия под торговой маркой  </w:t>
      </w:r>
      <w:r w:rsidR="00295281" w:rsidRPr="00F57713">
        <w:rPr>
          <w:rFonts w:ascii="Arial" w:hAnsi="Arial" w:cs="Arial"/>
          <w:noProof/>
          <w:sz w:val="20"/>
          <w:szCs w:val="20"/>
          <w:lang w:bidi="ar-SA"/>
        </w:rPr>
        <w:drawing>
          <wp:inline distT="0" distB="0" distL="0" distR="0">
            <wp:extent cx="596900" cy="133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 cy="133350"/>
                    </a:xfrm>
                    <a:prstGeom prst="rect">
                      <a:avLst/>
                    </a:prstGeom>
                    <a:noFill/>
                    <a:ln>
                      <a:noFill/>
                    </a:ln>
                  </pic:spPr>
                </pic:pic>
              </a:graphicData>
            </a:graphic>
          </wp:inline>
        </w:drawing>
      </w:r>
      <w:r w:rsidRPr="001809E5">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DD3C22" w:rsidRPr="001809E5" w:rsidRDefault="00DD3C22" w:rsidP="00DD3C22">
      <w:pPr>
        <w:tabs>
          <w:tab w:val="left" w:pos="10585"/>
        </w:tabs>
        <w:ind w:left="1077" w:right="686"/>
        <w:jc w:val="both"/>
        <w:rPr>
          <w:rFonts w:ascii="Arial" w:hAnsi="Arial" w:cs="Arial"/>
          <w:sz w:val="20"/>
          <w:szCs w:val="20"/>
        </w:rPr>
      </w:pPr>
      <w:r w:rsidRPr="001809E5">
        <w:rPr>
          <w:rFonts w:ascii="Arial" w:hAnsi="Arial" w:cs="Arial"/>
          <w:b/>
          <w:sz w:val="20"/>
          <w:szCs w:val="20"/>
        </w:rPr>
        <w:t>ВНИМАНИЕ!</w:t>
      </w:r>
      <w:r w:rsidRPr="001809E5">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DD3C22" w:rsidRPr="001809E5" w:rsidRDefault="00DD3C22" w:rsidP="00DD3C22">
      <w:pPr>
        <w:spacing w:before="101"/>
        <w:ind w:left="603"/>
        <w:outlineLvl w:val="0"/>
        <w:rPr>
          <w:rFonts w:ascii="Arial Narrow" w:eastAsia="Arial Narrow" w:hAnsi="Arial Narrow" w:cs="Arial Narrow"/>
          <w:b/>
          <w:sz w:val="24"/>
          <w:szCs w:val="24"/>
        </w:rPr>
      </w:pPr>
      <w:r w:rsidRPr="001809E5">
        <w:rPr>
          <w:noProof/>
          <w:lang w:bidi="ar-SA"/>
        </w:rPr>
        <mc:AlternateContent>
          <mc:Choice Requires="wps">
            <w:drawing>
              <wp:anchor distT="4294967293" distB="4294967293" distL="114300" distR="114300" simplePos="0" relativeHeight="251884032" behindDoc="0" locked="0" layoutInCell="1" allowOverlap="1" wp14:anchorId="0F9CC062" wp14:editId="0B8D2FBE">
                <wp:simplePos x="0" y="0"/>
                <wp:positionH relativeFrom="column">
                  <wp:posOffset>3090545</wp:posOffset>
                </wp:positionH>
                <wp:positionV relativeFrom="paragraph">
                  <wp:posOffset>188594</wp:posOffset>
                </wp:positionV>
                <wp:extent cx="5241925" cy="0"/>
                <wp:effectExtent l="0" t="19050" r="34925" b="19050"/>
                <wp:wrapNone/>
                <wp:docPr id="1120"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B7141F" id="Прямая соединительная линия 134" o:spid="_x0000_s1026" style="position:absolute;z-index:251884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43.35pt,14.85pt" to="65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" strokecolor="#a6a6a6" strokeweight="2.25pt">
                <o:lock v:ext="edit" shapetype="f"/>
              </v:line>
            </w:pict>
          </mc:Fallback>
        </mc:AlternateContent>
      </w:r>
      <w:r w:rsidRPr="001809E5">
        <w:rPr>
          <w:rFonts w:ascii="Arial Narrow" w:eastAsia="Arial Narrow" w:hAnsi="Arial Narrow" w:cs="Arial Narrow"/>
          <w:b/>
          <w:color w:val="808285"/>
          <w:sz w:val="24"/>
          <w:szCs w:val="24"/>
        </w:rPr>
        <w:t>ОБЛАСТЬ ПРИМЕНЕНИЯ И НАЗНАЧЕНИЕ.</w:t>
      </w:r>
    </w:p>
    <w:p w:rsidR="007F5247" w:rsidRPr="007F5247" w:rsidRDefault="007F5247" w:rsidP="007F5247">
      <w:pPr>
        <w:tabs>
          <w:tab w:val="left" w:pos="10585"/>
        </w:tabs>
        <w:ind w:left="720" w:right="686"/>
        <w:jc w:val="both"/>
        <w:rPr>
          <w:rFonts w:ascii="Arial" w:hAnsi="Arial" w:cs="Arial"/>
          <w:b/>
          <w:sz w:val="20"/>
          <w:szCs w:val="20"/>
        </w:rPr>
      </w:pPr>
      <w:r w:rsidRPr="007F5247">
        <w:rPr>
          <w:rFonts w:ascii="Arial" w:hAnsi="Arial" w:cs="Arial"/>
          <w:b/>
          <w:sz w:val="20"/>
          <w:szCs w:val="20"/>
        </w:rPr>
        <w:t>Назначение.</w:t>
      </w:r>
    </w:p>
    <w:p w:rsidR="007F5247" w:rsidRPr="007F5247" w:rsidRDefault="007F5247" w:rsidP="007F5247">
      <w:pPr>
        <w:tabs>
          <w:tab w:val="left" w:pos="10585"/>
        </w:tabs>
        <w:ind w:left="720" w:right="686"/>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Бензиновый генератор применяется в качестве резервного или аварийного источника питания для временного обеспечения потребителей электрической энергией.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Применение инструмента не по назначению не допускается!</w:t>
      </w:r>
    </w:p>
    <w:p w:rsidR="007F5247" w:rsidRPr="007F5247" w:rsidRDefault="007F5247" w:rsidP="007F5247">
      <w:pPr>
        <w:tabs>
          <w:tab w:val="left" w:pos="10585"/>
        </w:tabs>
        <w:ind w:left="720" w:right="686"/>
        <w:jc w:val="both"/>
        <w:rPr>
          <w:rFonts w:ascii="Arial" w:hAnsi="Arial" w:cs="Arial"/>
          <w:b/>
          <w:sz w:val="20"/>
          <w:szCs w:val="20"/>
        </w:rPr>
      </w:pPr>
    </w:p>
    <w:p w:rsidR="007F5247" w:rsidRPr="007F5247" w:rsidRDefault="007F5247" w:rsidP="007F5247">
      <w:pPr>
        <w:tabs>
          <w:tab w:val="left" w:pos="10585"/>
        </w:tabs>
        <w:ind w:left="720" w:right="686"/>
        <w:jc w:val="both"/>
        <w:rPr>
          <w:rFonts w:ascii="Arial" w:hAnsi="Arial" w:cs="Arial"/>
          <w:b/>
          <w:sz w:val="20"/>
          <w:szCs w:val="20"/>
        </w:rPr>
      </w:pPr>
    </w:p>
    <w:p w:rsidR="007F5247" w:rsidRPr="007F5247" w:rsidRDefault="007F5247" w:rsidP="007F5247">
      <w:pPr>
        <w:tabs>
          <w:tab w:val="left" w:pos="10585"/>
        </w:tabs>
        <w:ind w:left="720" w:right="686"/>
        <w:jc w:val="both"/>
        <w:rPr>
          <w:rFonts w:ascii="Arial" w:hAnsi="Arial" w:cs="Arial"/>
          <w:b/>
          <w:sz w:val="20"/>
          <w:szCs w:val="20"/>
        </w:rPr>
      </w:pPr>
      <w:r w:rsidRPr="007F5247">
        <w:rPr>
          <w:rFonts w:ascii="Arial" w:hAnsi="Arial" w:cs="Arial"/>
          <w:b/>
          <w:sz w:val="20"/>
          <w:szCs w:val="20"/>
        </w:rPr>
        <w:t>Область применения.</w:t>
      </w:r>
    </w:p>
    <w:p w:rsidR="007F5247" w:rsidRPr="007F5247" w:rsidRDefault="007F5247" w:rsidP="007F5247">
      <w:pPr>
        <w:tabs>
          <w:tab w:val="left" w:pos="10585"/>
        </w:tabs>
        <w:ind w:left="720" w:right="686"/>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Инструмент должен эксплуатироваться в условиях умеренного климата с диапазоном рабочих температур от -10 до +40 °C и относительной влажности не более 80%. Степень защиты, обеспечиваемая оболочкой - IP20 (МЭК 60529). Вид климатического исполнения данной модели УХЛ3.1 по ГОСТ 15150-69 (П 3.2).</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Придерживайтесь следующего режима работ с инструментом! После непрерывной работы в течение одной заправки необходимо дать инструменту остыть в течение 15-20 минут. </w:t>
      </w:r>
    </w:p>
    <w:p w:rsidR="007F5247" w:rsidRDefault="007F5247" w:rsidP="007F5247">
      <w:pPr>
        <w:spacing w:before="101"/>
        <w:ind w:left="603"/>
        <w:outlineLvl w:val="0"/>
        <w:rPr>
          <w:rFonts w:ascii="Arial" w:eastAsia="Arial Narrow" w:hAnsi="Arial" w:cs="Arial"/>
          <w:b/>
          <w:color w:val="808285"/>
          <w:sz w:val="24"/>
          <w:szCs w:val="24"/>
        </w:rPr>
      </w:pPr>
    </w:p>
    <w:p w:rsidR="007F5247" w:rsidRDefault="007F5247" w:rsidP="007F5247">
      <w:pPr>
        <w:spacing w:before="101"/>
        <w:ind w:left="603"/>
        <w:outlineLvl w:val="0"/>
        <w:rPr>
          <w:rFonts w:ascii="Arial" w:eastAsia="Arial Narrow" w:hAnsi="Arial" w:cs="Arial"/>
          <w:b/>
          <w:color w:val="808285"/>
          <w:sz w:val="24"/>
          <w:szCs w:val="24"/>
        </w:rPr>
      </w:pPr>
    </w:p>
    <w:p w:rsidR="007F5247" w:rsidRPr="007F5247" w:rsidRDefault="007F5247" w:rsidP="007F5247">
      <w:pPr>
        <w:spacing w:before="101"/>
        <w:ind w:left="603"/>
        <w:outlineLvl w:val="0"/>
        <w:rPr>
          <w:rFonts w:ascii="Arial" w:eastAsia="Arial Narrow" w:hAnsi="Arial" w:cs="Arial"/>
          <w:b/>
          <w:color w:val="808285"/>
          <w:sz w:val="24"/>
          <w:szCs w:val="24"/>
        </w:rPr>
      </w:pPr>
    </w:p>
    <w:p w:rsidR="007F5247" w:rsidRPr="007F5247" w:rsidRDefault="007F5247" w:rsidP="007F5247">
      <w:pPr>
        <w:spacing w:before="101"/>
        <w:ind w:left="603"/>
        <w:outlineLvl w:val="0"/>
        <w:rPr>
          <w:rFonts w:ascii="Arial" w:eastAsia="Arial Narrow" w:hAnsi="Arial" w:cs="Arial"/>
          <w:b/>
          <w:sz w:val="24"/>
          <w:szCs w:val="24"/>
        </w:rPr>
      </w:pPr>
      <w:r w:rsidRPr="007F5247">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26016" behindDoc="0" locked="0" layoutInCell="1" allowOverlap="1" wp14:anchorId="30D6BF74" wp14:editId="397BA008">
                <wp:simplePos x="0" y="0"/>
                <wp:positionH relativeFrom="column">
                  <wp:posOffset>1619250</wp:posOffset>
                </wp:positionH>
                <wp:positionV relativeFrom="paragraph">
                  <wp:posOffset>71120</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3A279B6" id="Прямая соединительная линия 116" o:spid="_x0000_s1026" style="position:absolute;z-index:25192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5.6pt" to="59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" strokecolor="#a6a6a6" strokeweight="2.25pt">
                <o:lock v:ext="edit" shapetype="f"/>
              </v:line>
            </w:pict>
          </mc:Fallback>
        </mc:AlternateContent>
      </w:r>
      <w:r w:rsidRPr="007F5247">
        <w:rPr>
          <w:rFonts w:ascii="Arial" w:eastAsia="Arial Narrow" w:hAnsi="Arial" w:cs="Arial"/>
          <w:b/>
          <w:color w:val="808285"/>
          <w:sz w:val="24"/>
          <w:szCs w:val="24"/>
        </w:rPr>
        <w:t>ВНЕШНИЙ ВИД.</w:t>
      </w:r>
      <w:r w:rsidRPr="007F5247">
        <w:rPr>
          <w:rFonts w:ascii="Arial" w:eastAsia="Arial Narrow" w:hAnsi="Arial" w:cs="Arial"/>
          <w:b/>
          <w:color w:val="808080" w:themeColor="background1" w:themeShade="80"/>
          <w:sz w:val="24"/>
          <w:szCs w:val="24"/>
        </w:rPr>
        <w:t xml:space="preserve"> </w:t>
      </w:r>
    </w:p>
    <w:p w:rsidR="007F5247" w:rsidRDefault="00B54AA2" w:rsidP="007F5247">
      <w:pPr>
        <w:jc w:val="both"/>
        <w:rPr>
          <w:rFonts w:ascii="Arial" w:hAnsi="Arial" w:cs="Arial"/>
          <w:b/>
          <w:sz w:val="28"/>
          <w:szCs w:val="28"/>
          <w:lang w:eastAsia="zh-CN"/>
        </w:rPr>
      </w:pPr>
      <w:r>
        <w:rPr>
          <w:rFonts w:ascii="Arial" w:hAnsi="Arial" w:cs="Arial"/>
          <w:noProof/>
          <w:sz w:val="20"/>
          <w:szCs w:val="20"/>
          <w:lang w:bidi="ar-SA"/>
        </w:rPr>
        <w:drawing>
          <wp:anchor distT="0" distB="0" distL="114300" distR="114300" simplePos="0" relativeHeight="251977216" behindDoc="0" locked="0" layoutInCell="1" allowOverlap="1">
            <wp:simplePos x="0" y="0"/>
            <wp:positionH relativeFrom="column">
              <wp:posOffset>2965450</wp:posOffset>
            </wp:positionH>
            <wp:positionV relativeFrom="paragraph">
              <wp:posOffset>8890</wp:posOffset>
            </wp:positionV>
            <wp:extent cx="4254500" cy="3729355"/>
            <wp:effectExtent l="0" t="0" r="0" b="444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4500" cy="372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075" w:rsidRPr="002041EA" w:rsidRDefault="00156075" w:rsidP="00156075">
      <w:pPr>
        <w:widowControl/>
        <w:numPr>
          <w:ilvl w:val="0"/>
          <w:numId w:val="23"/>
        </w:numPr>
        <w:autoSpaceDE/>
        <w:autoSpaceDN/>
        <w:rPr>
          <w:rFonts w:ascii="Arial" w:hAnsi="Arial" w:cs="Arial"/>
          <w:sz w:val="20"/>
          <w:szCs w:val="20"/>
          <w:lang w:eastAsia="zh-CN"/>
        </w:rPr>
      </w:pPr>
      <w:r>
        <w:rPr>
          <w:rFonts w:ascii="Arial" w:hAnsi="Arial" w:cs="Arial"/>
          <w:sz w:val="20"/>
          <w:szCs w:val="20"/>
          <w:lang w:eastAsia="zh-CN"/>
        </w:rPr>
        <w:t xml:space="preserve">Выключатель </w:t>
      </w:r>
      <w:r w:rsidRPr="002041EA">
        <w:rPr>
          <w:rFonts w:ascii="Arial" w:hAnsi="Arial" w:cs="Arial"/>
          <w:sz w:val="20"/>
          <w:szCs w:val="20"/>
          <w:lang w:eastAsia="zh-CN"/>
        </w:rPr>
        <w:t>двигателя</w:t>
      </w:r>
      <w:r>
        <w:rPr>
          <w:rFonts w:ascii="Arial" w:hAnsi="Arial" w:cs="Arial"/>
          <w:sz w:val="20"/>
          <w:szCs w:val="20"/>
          <w:lang w:eastAsia="zh-CN"/>
        </w:rPr>
        <w:t>.</w:t>
      </w:r>
      <w:r w:rsidRPr="002041EA">
        <w:rPr>
          <w:rFonts w:ascii="Arial" w:hAnsi="Arial" w:cs="Arial" w:hint="eastAsia"/>
          <w:sz w:val="20"/>
          <w:szCs w:val="20"/>
          <w:lang w:eastAsia="zh-CN"/>
        </w:rPr>
        <w:t xml:space="preserve"> </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Вольтметр</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rPr>
        <w:t>Прерыватепь цепи</w:t>
      </w:r>
      <w:r w:rsidRPr="002041EA">
        <w:rPr>
          <w:rFonts w:ascii="Arial" w:hAnsi="Arial" w:cs="Arial" w:hint="eastAsia"/>
          <w:sz w:val="20"/>
          <w:szCs w:val="20"/>
        </w:rPr>
        <w:t xml:space="preserve"> </w:t>
      </w:r>
      <w:r w:rsidRPr="002041EA">
        <w:rPr>
          <w:rFonts w:ascii="Arial" w:hAnsi="Arial" w:cs="Arial"/>
          <w:sz w:val="20"/>
          <w:szCs w:val="20"/>
        </w:rPr>
        <w:t>переменного тока</w:t>
      </w:r>
      <w:r>
        <w:rPr>
          <w:rFonts w:ascii="Arial" w:hAnsi="Arial" w:cs="Arial"/>
          <w:sz w:val="20"/>
          <w:szCs w:val="20"/>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Розетки переменного тока</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Клемма заземления</w:t>
      </w:r>
      <w:r>
        <w:rPr>
          <w:rFonts w:ascii="Arial" w:hAnsi="Arial" w:cs="Arial"/>
          <w:sz w:val="20"/>
          <w:szCs w:val="20"/>
          <w:lang w:eastAsia="zh-CN"/>
        </w:rPr>
        <w:t>.</w:t>
      </w:r>
    </w:p>
    <w:p w:rsidR="00156075" w:rsidRPr="00573A3E" w:rsidRDefault="00156075" w:rsidP="00156075">
      <w:pPr>
        <w:widowControl/>
        <w:numPr>
          <w:ilvl w:val="0"/>
          <w:numId w:val="23"/>
        </w:numPr>
        <w:autoSpaceDE/>
        <w:autoSpaceDN/>
        <w:rPr>
          <w:rFonts w:ascii="Arial" w:hAnsi="Arial" w:cs="Arial"/>
          <w:sz w:val="20"/>
          <w:szCs w:val="20"/>
          <w:lang w:eastAsia="zh-CN"/>
        </w:rPr>
      </w:pPr>
      <w:r w:rsidRPr="00573A3E">
        <w:rPr>
          <w:rFonts w:ascii="Arial" w:hAnsi="Arial" w:cs="Arial"/>
          <w:sz w:val="20"/>
          <w:szCs w:val="20"/>
        </w:rPr>
        <w:t>Глушитель</w:t>
      </w:r>
      <w:r>
        <w:rPr>
          <w:rFonts w:ascii="Arial" w:hAnsi="Arial" w:cs="Arial"/>
          <w:sz w:val="20"/>
          <w:szCs w:val="20"/>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Крышка маслозаливной горловины</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Пробка маслосливного отверстия</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Ручка стартера</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Воздухоочиститель</w:t>
      </w:r>
      <w:r>
        <w:rPr>
          <w:rFonts w:ascii="Arial" w:hAnsi="Arial" w:cs="Arial"/>
          <w:sz w:val="20"/>
          <w:szCs w:val="20"/>
          <w:lang w:eastAsia="zh-CN"/>
        </w:rPr>
        <w:t>.</w:t>
      </w:r>
    </w:p>
    <w:p w:rsidR="00156075" w:rsidRPr="002041EA" w:rsidRDefault="00156075" w:rsidP="00156075">
      <w:pPr>
        <w:widowControl/>
        <w:numPr>
          <w:ilvl w:val="0"/>
          <w:numId w:val="23"/>
        </w:numPr>
        <w:autoSpaceDE/>
        <w:autoSpaceDN/>
        <w:rPr>
          <w:rFonts w:ascii="Arial" w:hAnsi="Arial" w:cs="Arial"/>
          <w:sz w:val="20"/>
          <w:szCs w:val="20"/>
          <w:lang w:eastAsia="zh-CN"/>
        </w:rPr>
      </w:pPr>
      <w:r w:rsidRPr="002041EA">
        <w:rPr>
          <w:rFonts w:ascii="Arial" w:hAnsi="Arial" w:cs="Arial"/>
          <w:sz w:val="20"/>
          <w:szCs w:val="20"/>
          <w:lang w:eastAsia="zh-CN"/>
        </w:rPr>
        <w:t>Топливный клапан</w:t>
      </w:r>
      <w:r>
        <w:rPr>
          <w:rFonts w:ascii="Arial" w:hAnsi="Arial" w:cs="Arial"/>
          <w:sz w:val="20"/>
          <w:szCs w:val="20"/>
          <w:lang w:eastAsia="zh-CN"/>
        </w:rPr>
        <w:t>.</w:t>
      </w:r>
    </w:p>
    <w:p w:rsidR="00156075" w:rsidRDefault="00156075" w:rsidP="00156075">
      <w:pPr>
        <w:widowControl/>
        <w:numPr>
          <w:ilvl w:val="0"/>
          <w:numId w:val="23"/>
        </w:numPr>
        <w:autoSpaceDE/>
        <w:autoSpaceDN/>
        <w:rPr>
          <w:rFonts w:ascii="Arial" w:hAnsi="Arial" w:cs="Arial"/>
          <w:sz w:val="20"/>
          <w:szCs w:val="20"/>
          <w:lang w:eastAsia="zh-CN"/>
        </w:rPr>
      </w:pPr>
      <w:r>
        <w:rPr>
          <w:rFonts w:ascii="Arial" w:hAnsi="Arial" w:cs="Arial"/>
          <w:sz w:val="20"/>
          <w:szCs w:val="20"/>
          <w:lang w:eastAsia="zh-CN"/>
        </w:rPr>
        <w:t>Рычаг д</w:t>
      </w:r>
      <w:r w:rsidRPr="002041EA">
        <w:rPr>
          <w:rFonts w:ascii="Arial" w:hAnsi="Arial" w:cs="Arial"/>
          <w:sz w:val="20"/>
          <w:szCs w:val="20"/>
          <w:lang w:eastAsia="zh-CN"/>
        </w:rPr>
        <w:t>россельн</w:t>
      </w:r>
      <w:r>
        <w:rPr>
          <w:rFonts w:ascii="Arial" w:hAnsi="Arial" w:cs="Arial"/>
          <w:sz w:val="20"/>
          <w:szCs w:val="20"/>
          <w:lang w:eastAsia="zh-CN"/>
        </w:rPr>
        <w:t>ой</w:t>
      </w:r>
      <w:r w:rsidRPr="002041EA">
        <w:rPr>
          <w:rFonts w:ascii="Arial" w:hAnsi="Arial" w:cs="Arial"/>
          <w:sz w:val="20"/>
          <w:szCs w:val="20"/>
          <w:lang w:eastAsia="zh-CN"/>
        </w:rPr>
        <w:t xml:space="preserve"> </w:t>
      </w:r>
      <w:r>
        <w:rPr>
          <w:rFonts w:ascii="Arial" w:hAnsi="Arial" w:cs="Arial"/>
          <w:sz w:val="20"/>
          <w:szCs w:val="20"/>
          <w:lang w:eastAsia="zh-CN"/>
        </w:rPr>
        <w:t>заслонки.</w:t>
      </w:r>
    </w:p>
    <w:p w:rsidR="007F5247" w:rsidRPr="007F5247" w:rsidRDefault="007F5247" w:rsidP="007F5247">
      <w:pPr>
        <w:tabs>
          <w:tab w:val="left" w:pos="10585"/>
        </w:tabs>
        <w:ind w:left="1077" w:right="686"/>
        <w:rPr>
          <w:rFonts w:ascii="Arial" w:hAnsi="Arial" w:cs="Arial"/>
          <w:lang w:eastAsia="zh-CN"/>
        </w:rPr>
      </w:pPr>
    </w:p>
    <w:p w:rsidR="007F5247" w:rsidRPr="007F5247" w:rsidRDefault="007F5247" w:rsidP="007F5247">
      <w:pPr>
        <w:tabs>
          <w:tab w:val="left" w:pos="10585"/>
        </w:tabs>
        <w:ind w:left="1077" w:right="686"/>
        <w:rPr>
          <w:rFonts w:ascii="Arial" w:hAnsi="Arial" w:cs="Arial"/>
          <w:lang w:eastAsia="zh-CN"/>
        </w:rPr>
      </w:pPr>
    </w:p>
    <w:p w:rsidR="007F5247" w:rsidRPr="007F5247" w:rsidRDefault="007F5247" w:rsidP="007F5247">
      <w:pPr>
        <w:tabs>
          <w:tab w:val="left" w:pos="10585"/>
        </w:tabs>
        <w:ind w:left="1077" w:right="686"/>
        <w:rPr>
          <w:rFonts w:ascii="Arial" w:hAnsi="Arial" w:cs="Arial"/>
          <w:lang w:eastAsia="zh-CN"/>
        </w:rPr>
      </w:pPr>
    </w:p>
    <w:p w:rsidR="007F5247" w:rsidRPr="007F5247" w:rsidRDefault="007F5247" w:rsidP="007F5247">
      <w:pPr>
        <w:tabs>
          <w:tab w:val="left" w:pos="10585"/>
        </w:tabs>
        <w:ind w:left="1077" w:right="686"/>
        <w:rPr>
          <w:rFonts w:ascii="Arial" w:hAnsi="Arial" w:cs="Arial"/>
          <w:lang w:eastAsia="zh-CN"/>
        </w:rPr>
      </w:pPr>
    </w:p>
    <w:p w:rsidR="007F5247" w:rsidRDefault="007F5247" w:rsidP="007F5247">
      <w:pPr>
        <w:tabs>
          <w:tab w:val="left" w:pos="10585"/>
        </w:tabs>
        <w:ind w:left="1077" w:right="686"/>
        <w:rPr>
          <w:rFonts w:ascii="Arial" w:hAnsi="Arial" w:cs="Arial"/>
          <w:lang w:eastAsia="zh-CN"/>
        </w:rPr>
      </w:pPr>
    </w:p>
    <w:p w:rsidR="00920E0E" w:rsidRDefault="00920E0E" w:rsidP="007F5247">
      <w:pPr>
        <w:tabs>
          <w:tab w:val="left" w:pos="10585"/>
        </w:tabs>
        <w:ind w:left="1077" w:right="686"/>
        <w:rPr>
          <w:rFonts w:ascii="Arial" w:hAnsi="Arial" w:cs="Arial"/>
          <w:lang w:eastAsia="zh-CN"/>
        </w:rPr>
      </w:pPr>
    </w:p>
    <w:p w:rsidR="00920E0E" w:rsidRDefault="00920E0E" w:rsidP="007F5247">
      <w:pPr>
        <w:tabs>
          <w:tab w:val="left" w:pos="10585"/>
        </w:tabs>
        <w:ind w:left="1077" w:right="686"/>
        <w:rPr>
          <w:rFonts w:ascii="Arial" w:hAnsi="Arial" w:cs="Arial"/>
          <w:lang w:eastAsia="zh-CN"/>
        </w:rPr>
      </w:pPr>
    </w:p>
    <w:p w:rsidR="00920E0E" w:rsidRPr="007F5247" w:rsidRDefault="00920E0E" w:rsidP="007F5247">
      <w:pPr>
        <w:tabs>
          <w:tab w:val="left" w:pos="10585"/>
        </w:tabs>
        <w:ind w:left="1077" w:right="686"/>
        <w:rPr>
          <w:rFonts w:ascii="Arial" w:hAnsi="Arial" w:cs="Arial"/>
          <w:lang w:eastAsia="zh-CN"/>
        </w:rPr>
      </w:pPr>
    </w:p>
    <w:p w:rsidR="007F5247" w:rsidRDefault="007F5247" w:rsidP="007F5247">
      <w:pPr>
        <w:tabs>
          <w:tab w:val="left" w:pos="10585"/>
        </w:tabs>
        <w:ind w:left="1077" w:right="686"/>
        <w:rPr>
          <w:rFonts w:ascii="Arial" w:hAnsi="Arial" w:cs="Arial"/>
          <w:lang w:eastAsia="zh-CN"/>
        </w:rPr>
      </w:pPr>
    </w:p>
    <w:p w:rsidR="00156075" w:rsidRDefault="00156075" w:rsidP="007F5247">
      <w:pPr>
        <w:tabs>
          <w:tab w:val="left" w:pos="10585"/>
        </w:tabs>
        <w:ind w:left="1077" w:right="686"/>
        <w:rPr>
          <w:rFonts w:ascii="Arial" w:hAnsi="Arial" w:cs="Arial"/>
          <w:lang w:eastAsia="zh-CN"/>
        </w:rPr>
      </w:pPr>
    </w:p>
    <w:p w:rsidR="00920E0E" w:rsidRDefault="00920E0E" w:rsidP="007F5247">
      <w:pPr>
        <w:tabs>
          <w:tab w:val="left" w:pos="10585"/>
        </w:tabs>
        <w:ind w:left="1077" w:right="686"/>
        <w:rPr>
          <w:rFonts w:ascii="Arial" w:hAnsi="Arial" w:cs="Arial"/>
          <w:lang w:eastAsia="zh-CN"/>
        </w:rPr>
      </w:pPr>
    </w:p>
    <w:p w:rsidR="00920E0E" w:rsidRPr="00920E0E" w:rsidRDefault="00920E0E" w:rsidP="007F5247">
      <w:pPr>
        <w:tabs>
          <w:tab w:val="left" w:pos="10585"/>
        </w:tabs>
        <w:ind w:left="1077" w:right="686"/>
        <w:rPr>
          <w:rFonts w:ascii="Arial" w:hAnsi="Arial" w:cs="Arial"/>
          <w:b/>
          <w:lang w:eastAsia="zh-CN"/>
        </w:rPr>
      </w:pPr>
      <w:r w:rsidRPr="00920E0E">
        <w:rPr>
          <w:rFonts w:ascii="Arial" w:hAnsi="Arial" w:cs="Arial"/>
          <w:b/>
          <w:lang w:eastAsia="zh-CN"/>
        </w:rPr>
        <w:t>Комплектность поставки.</w:t>
      </w:r>
    </w:p>
    <w:p w:rsidR="00920E0E" w:rsidRDefault="007F5247" w:rsidP="00920E0E">
      <w:pPr>
        <w:tabs>
          <w:tab w:val="center" w:pos="3598"/>
          <w:tab w:val="left" w:pos="5460"/>
          <w:tab w:val="left" w:pos="6036"/>
          <w:tab w:val="right" w:pos="7196"/>
        </w:tabs>
        <w:ind w:firstLineChars="200" w:firstLine="440"/>
        <w:rPr>
          <w:rFonts w:ascii="Arial" w:hAnsi="Arial" w:cs="Arial"/>
          <w:sz w:val="20"/>
          <w:szCs w:val="20"/>
          <w:lang w:eastAsia="zh-CN"/>
        </w:rPr>
      </w:pPr>
      <w:r w:rsidRPr="007F5247">
        <w:rPr>
          <w:rFonts w:ascii="Arial" w:hAnsi="Arial" w:cs="Arial" w:hint="eastAsia"/>
          <w:lang w:eastAsia="zh-CN"/>
        </w:rPr>
        <w:t xml:space="preserve"> </w:t>
      </w:r>
    </w:p>
    <w:p w:rsidR="00156075" w:rsidRPr="00156075" w:rsidRDefault="00156075" w:rsidP="00156075">
      <w:pPr>
        <w:pStyle w:val="a5"/>
        <w:numPr>
          <w:ilvl w:val="0"/>
          <w:numId w:val="32"/>
        </w:numPr>
        <w:tabs>
          <w:tab w:val="center" w:pos="3598"/>
          <w:tab w:val="left" w:pos="5460"/>
          <w:tab w:val="left" w:pos="6036"/>
          <w:tab w:val="right" w:pos="7196"/>
        </w:tabs>
        <w:rPr>
          <w:rStyle w:val="hps"/>
          <w:rFonts w:ascii="Arial" w:hAnsi="Arial" w:cs="Arial"/>
          <w:sz w:val="20"/>
          <w:szCs w:val="20"/>
          <w:lang w:eastAsia="zh-CN"/>
        </w:rPr>
      </w:pPr>
      <w:r w:rsidRPr="00156075">
        <w:rPr>
          <w:rStyle w:val="hps"/>
          <w:rFonts w:ascii="Arial" w:hAnsi="Arial" w:cs="Arial"/>
          <w:sz w:val="20"/>
          <w:szCs w:val="20"/>
          <w:lang w:eastAsia="zh-CN"/>
        </w:rPr>
        <w:t>Торцовочный свечной ключ- шт.</w:t>
      </w:r>
    </w:p>
    <w:p w:rsidR="00156075" w:rsidRPr="00156075" w:rsidRDefault="00156075" w:rsidP="00156075">
      <w:pPr>
        <w:pStyle w:val="a5"/>
        <w:numPr>
          <w:ilvl w:val="0"/>
          <w:numId w:val="32"/>
        </w:numPr>
        <w:tabs>
          <w:tab w:val="center" w:pos="3598"/>
          <w:tab w:val="left" w:pos="5460"/>
          <w:tab w:val="left" w:pos="6036"/>
          <w:tab w:val="right" w:pos="7196"/>
        </w:tabs>
        <w:rPr>
          <w:rStyle w:val="hps"/>
          <w:rFonts w:ascii="Arial" w:hAnsi="Arial" w:cs="Arial"/>
          <w:sz w:val="20"/>
          <w:szCs w:val="20"/>
          <w:lang w:eastAsia="zh-CN"/>
        </w:rPr>
      </w:pPr>
      <w:r w:rsidRPr="00156075">
        <w:rPr>
          <w:rStyle w:val="hps"/>
          <w:rFonts w:ascii="Arial" w:hAnsi="Arial" w:cs="Arial"/>
          <w:sz w:val="20"/>
          <w:szCs w:val="20"/>
          <w:lang w:eastAsia="zh-CN"/>
        </w:rPr>
        <w:t>VDE-вилка-1 шт.</w:t>
      </w:r>
    </w:p>
    <w:p w:rsidR="007F5247" w:rsidRPr="007F5247" w:rsidRDefault="007F5247" w:rsidP="00920E0E">
      <w:pPr>
        <w:tabs>
          <w:tab w:val="left" w:pos="10585"/>
        </w:tabs>
        <w:ind w:left="1077" w:right="686"/>
        <w:rPr>
          <w:rFonts w:ascii="Arial" w:eastAsia="Arial Narrow" w:hAnsi="Arial" w:cs="Arial"/>
          <w:b/>
          <w:color w:val="808080" w:themeColor="background1" w:themeShade="80"/>
          <w:sz w:val="24"/>
          <w:szCs w:val="24"/>
        </w:rPr>
      </w:pPr>
    </w:p>
    <w:p w:rsidR="00920E0E" w:rsidRDefault="00B54AA2" w:rsidP="007F5247">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w:drawing>
          <wp:anchor distT="0" distB="0" distL="114300" distR="114300" simplePos="0" relativeHeight="251978240" behindDoc="0" locked="0" layoutInCell="1" allowOverlap="1">
            <wp:simplePos x="0" y="0"/>
            <wp:positionH relativeFrom="column">
              <wp:posOffset>767080</wp:posOffset>
            </wp:positionH>
            <wp:positionV relativeFrom="paragraph">
              <wp:posOffset>442595</wp:posOffset>
            </wp:positionV>
            <wp:extent cx="4282440" cy="139192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6213" t="14471" r="7503" b="46793"/>
                    <a:stretch>
                      <a:fillRect/>
                    </a:stretch>
                  </pic:blipFill>
                  <pic:spPr bwMode="auto">
                    <a:xfrm>
                      <a:off x="0" y="0"/>
                      <a:ext cx="4282440"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075" w:rsidRDefault="00156075" w:rsidP="007F5247">
      <w:pPr>
        <w:spacing w:before="101"/>
        <w:ind w:left="557"/>
        <w:outlineLvl w:val="0"/>
        <w:rPr>
          <w:rFonts w:ascii="Arial" w:eastAsia="Arial Narrow" w:hAnsi="Arial" w:cs="Arial"/>
          <w:b/>
          <w:color w:val="808080" w:themeColor="background1" w:themeShade="80"/>
          <w:sz w:val="24"/>
          <w:szCs w:val="24"/>
        </w:rPr>
      </w:pPr>
    </w:p>
    <w:p w:rsidR="00156075" w:rsidRDefault="00156075" w:rsidP="007F5247">
      <w:pPr>
        <w:spacing w:before="101"/>
        <w:ind w:left="557"/>
        <w:outlineLvl w:val="0"/>
        <w:rPr>
          <w:rFonts w:ascii="Arial" w:eastAsia="Arial Narrow" w:hAnsi="Arial" w:cs="Arial"/>
          <w:b/>
          <w:color w:val="808080" w:themeColor="background1" w:themeShade="80"/>
          <w:sz w:val="24"/>
          <w:szCs w:val="24"/>
        </w:rPr>
      </w:pPr>
    </w:p>
    <w:p w:rsidR="00B54AA2" w:rsidRDefault="00B54AA2" w:rsidP="007F5247">
      <w:pPr>
        <w:spacing w:before="101"/>
        <w:ind w:left="557"/>
        <w:outlineLvl w:val="0"/>
        <w:rPr>
          <w:rFonts w:ascii="Arial" w:eastAsia="Arial Narrow" w:hAnsi="Arial" w:cs="Arial"/>
          <w:b/>
          <w:color w:val="808080" w:themeColor="background1" w:themeShade="80"/>
          <w:sz w:val="24"/>
          <w:szCs w:val="24"/>
        </w:rPr>
      </w:pPr>
    </w:p>
    <w:p w:rsidR="00B54AA2" w:rsidRDefault="00B54AA2" w:rsidP="007F5247">
      <w:pPr>
        <w:spacing w:before="101"/>
        <w:ind w:left="557"/>
        <w:outlineLvl w:val="0"/>
        <w:rPr>
          <w:rFonts w:ascii="Arial" w:eastAsia="Arial Narrow" w:hAnsi="Arial" w:cs="Arial"/>
          <w:b/>
          <w:color w:val="808080" w:themeColor="background1" w:themeShade="80"/>
          <w:sz w:val="24"/>
          <w:szCs w:val="24"/>
        </w:rPr>
      </w:pPr>
    </w:p>
    <w:p w:rsidR="00156075" w:rsidRDefault="00156075" w:rsidP="007F5247">
      <w:pPr>
        <w:spacing w:before="101"/>
        <w:ind w:left="557"/>
        <w:outlineLvl w:val="0"/>
        <w:rPr>
          <w:rFonts w:ascii="Arial" w:eastAsia="Arial Narrow" w:hAnsi="Arial" w:cs="Arial"/>
          <w:b/>
          <w:color w:val="808080" w:themeColor="background1" w:themeShade="80"/>
          <w:sz w:val="24"/>
          <w:szCs w:val="24"/>
        </w:rPr>
      </w:pPr>
    </w:p>
    <w:p w:rsidR="007F5247" w:rsidRPr="007F5247" w:rsidRDefault="00920E0E" w:rsidP="007F5247">
      <w:pPr>
        <w:spacing w:before="101"/>
        <w:ind w:left="557"/>
        <w:outlineLvl w:val="0"/>
        <w:rPr>
          <w:rFonts w:ascii="Arial" w:eastAsia="Arial Narrow" w:hAnsi="Arial" w:cs="Arial"/>
          <w:b/>
          <w:noProof/>
          <w:sz w:val="24"/>
          <w:szCs w:val="24"/>
          <w:lang w:bidi="ar-SA"/>
        </w:rPr>
      </w:pPr>
      <w:r w:rsidRPr="007F5247">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27040" behindDoc="0" locked="0" layoutInCell="1" allowOverlap="1" wp14:anchorId="027F21EC" wp14:editId="62451973">
                <wp:simplePos x="0" y="0"/>
                <wp:positionH relativeFrom="column">
                  <wp:posOffset>3192780</wp:posOffset>
                </wp:positionH>
                <wp:positionV relativeFrom="paragraph">
                  <wp:posOffset>111125</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507B86D" id="Прямая соединительная линия 118" o:spid="_x0000_s1026" style="position:absolute;z-index:25192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4pt,8.75pt" to="719.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" strokecolor="#a6a6a6" strokeweight="2.25pt">
                <o:lock v:ext="edit" shapetype="f"/>
              </v:line>
            </w:pict>
          </mc:Fallback>
        </mc:AlternateContent>
      </w:r>
      <w:r w:rsidR="007F5247" w:rsidRPr="007F5247">
        <w:rPr>
          <w:rFonts w:ascii="Arial" w:eastAsia="Arial Narrow" w:hAnsi="Arial" w:cs="Arial"/>
          <w:b/>
          <w:color w:val="808080" w:themeColor="background1" w:themeShade="80"/>
          <w:sz w:val="24"/>
          <w:szCs w:val="24"/>
        </w:rPr>
        <w:t>ТЕХНИЧЕСКИЕ ХАРАКТЕРИСТИКИ.</w:t>
      </w:r>
      <w:r w:rsidR="007F5247" w:rsidRPr="007F5247">
        <w:rPr>
          <w:rFonts w:ascii="Arial" w:eastAsia="Arial Narrow" w:hAnsi="Arial" w:cs="Arial"/>
          <w:b/>
          <w:noProof/>
          <w:sz w:val="24"/>
          <w:szCs w:val="24"/>
          <w:lang w:bidi="ar-SA"/>
        </w:rPr>
        <w:t xml:space="preserve"> </w:t>
      </w:r>
    </w:p>
    <w:p w:rsidR="007F5247" w:rsidRPr="007F5247" w:rsidRDefault="007F5247" w:rsidP="007F5247">
      <w:pPr>
        <w:spacing w:line="360" w:lineRule="auto"/>
        <w:jc w:val="center"/>
        <w:rPr>
          <w:rFonts w:ascii="Arial" w:hAnsi="Arial" w:cs="Arial"/>
          <w:b/>
          <w:bCs/>
          <w:iCs/>
          <w:sz w:val="20"/>
          <w:szCs w:val="20"/>
          <w:lang w:eastAsia="zh-CN"/>
        </w:rPr>
      </w:pPr>
    </w:p>
    <w:tbl>
      <w:tblPr>
        <w:tblW w:w="6710"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6"/>
        <w:gridCol w:w="1134"/>
        <w:gridCol w:w="2410"/>
      </w:tblGrid>
      <w:tr w:rsidR="00920E0E" w:rsidRPr="00920E0E" w:rsidTr="00920E0E">
        <w:trPr>
          <w:cantSplit/>
          <w:trHeight w:val="392"/>
        </w:trPr>
        <w:tc>
          <w:tcPr>
            <w:tcW w:w="4300" w:type="dxa"/>
            <w:gridSpan w:val="2"/>
            <w:shd w:val="clear" w:color="auto" w:fill="BDD6EE"/>
          </w:tcPr>
          <w:p w:rsidR="00920E0E" w:rsidRPr="00920E0E" w:rsidRDefault="00920E0E" w:rsidP="00920E0E">
            <w:pPr>
              <w:rPr>
                <w:rFonts w:ascii="Arial" w:eastAsia="Times New Roman" w:hAnsi="Arial" w:cs="Arial"/>
                <w:sz w:val="20"/>
                <w:szCs w:val="20"/>
              </w:rPr>
            </w:pPr>
            <w:r w:rsidRPr="00920E0E">
              <w:rPr>
                <w:rFonts w:ascii="Arial" w:eastAsia="Times New Roman" w:hAnsi="Arial" w:cs="Arial"/>
                <w:sz w:val="20"/>
                <w:szCs w:val="20"/>
              </w:rPr>
              <w:t>Модель</w:t>
            </w:r>
          </w:p>
        </w:tc>
        <w:tc>
          <w:tcPr>
            <w:tcW w:w="2410" w:type="dxa"/>
            <w:shd w:val="clear" w:color="auto" w:fill="BDD6EE"/>
          </w:tcPr>
          <w:p w:rsidR="00920E0E" w:rsidRPr="00920E0E" w:rsidRDefault="00920E0E" w:rsidP="00920E0E">
            <w:pPr>
              <w:rPr>
                <w:rFonts w:ascii="Arial" w:hAnsi="Arial" w:cs="Arial"/>
                <w:sz w:val="20"/>
                <w:szCs w:val="20"/>
                <w:lang w:eastAsia="zh-CN"/>
              </w:rPr>
            </w:pPr>
            <w:r w:rsidRPr="00920E0E">
              <w:rPr>
                <w:rFonts w:ascii="Arial" w:eastAsia="Times New Roman" w:hAnsi="Arial" w:cs="Arial" w:hint="eastAsia"/>
                <w:sz w:val="20"/>
                <w:szCs w:val="20"/>
              </w:rPr>
              <w:t>ЭГС</w:t>
            </w:r>
            <w:r w:rsidRPr="00920E0E">
              <w:rPr>
                <w:rFonts w:ascii="Arial" w:eastAsia="Times New Roman" w:hAnsi="Arial" w:cs="Arial"/>
                <w:sz w:val="20"/>
                <w:szCs w:val="20"/>
              </w:rPr>
              <w:t>-87</w:t>
            </w:r>
            <w:r w:rsidR="00156075">
              <w:rPr>
                <w:rFonts w:ascii="Arial" w:hAnsi="Arial" w:cs="Arial" w:hint="eastAsia"/>
                <w:sz w:val="20"/>
                <w:szCs w:val="20"/>
                <w:lang w:eastAsia="zh-CN"/>
              </w:rPr>
              <w:t>3</w:t>
            </w:r>
            <w:r w:rsidRPr="00920E0E">
              <w:rPr>
                <w:rFonts w:ascii="Arial" w:eastAsia="Times New Roman" w:hAnsi="Arial" w:cs="Arial"/>
                <w:sz w:val="20"/>
                <w:szCs w:val="20"/>
              </w:rPr>
              <w:t>00</w:t>
            </w:r>
            <w:r w:rsidRPr="00920E0E">
              <w:rPr>
                <w:rFonts w:ascii="Arial" w:eastAsia="Times New Roman" w:hAnsi="Arial" w:cs="Arial" w:hint="eastAsia"/>
                <w:sz w:val="20"/>
                <w:szCs w:val="20"/>
              </w:rPr>
              <w:t>Э</w:t>
            </w:r>
          </w:p>
        </w:tc>
      </w:tr>
      <w:tr w:rsidR="00920E0E" w:rsidRPr="00920E0E" w:rsidTr="00920E0E">
        <w:trPr>
          <w:cantSplit/>
          <w:trHeight w:val="205"/>
        </w:trPr>
        <w:tc>
          <w:tcPr>
            <w:tcW w:w="4300" w:type="dxa"/>
            <w:gridSpan w:val="2"/>
          </w:tcPr>
          <w:p w:rsidR="00920E0E" w:rsidRPr="00920E0E" w:rsidRDefault="00920E0E" w:rsidP="00920E0E">
            <w:pPr>
              <w:rPr>
                <w:rFonts w:ascii="Arial" w:eastAsia="Times New Roman" w:hAnsi="Arial" w:cs="Arial"/>
                <w:sz w:val="20"/>
                <w:szCs w:val="20"/>
              </w:rPr>
            </w:pPr>
            <w:r w:rsidRPr="00920E0E">
              <w:rPr>
                <w:rFonts w:ascii="Arial" w:eastAsia="Times New Roman" w:hAnsi="Arial" w:cs="Arial"/>
                <w:sz w:val="20"/>
                <w:szCs w:val="20"/>
              </w:rPr>
              <w:t>ДВИГАТЕЛЬ</w:t>
            </w:r>
          </w:p>
        </w:tc>
        <w:tc>
          <w:tcPr>
            <w:tcW w:w="2410" w:type="dxa"/>
          </w:tcPr>
          <w:p w:rsidR="00920E0E" w:rsidRPr="00920E0E" w:rsidRDefault="00920E0E" w:rsidP="00920E0E">
            <w:pPr>
              <w:rPr>
                <w:rFonts w:ascii="Arial" w:eastAsia="Times New Roman" w:hAnsi="Arial" w:cs="Arial"/>
                <w:sz w:val="20"/>
                <w:szCs w:val="20"/>
              </w:rPr>
            </w:pP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Марка</w:t>
            </w:r>
          </w:p>
        </w:tc>
        <w:tc>
          <w:tcPr>
            <w:tcW w:w="2410" w:type="dxa"/>
            <w:shd w:val="clear" w:color="auto" w:fill="auto"/>
          </w:tcPr>
          <w:p w:rsidR="00156075" w:rsidRPr="00E811BB" w:rsidRDefault="00156075" w:rsidP="00156075">
            <w:r w:rsidRPr="00E811BB">
              <w:t>LT168F-1</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Макс. мощность (кВт/лс)</w:t>
            </w:r>
          </w:p>
        </w:tc>
        <w:tc>
          <w:tcPr>
            <w:tcW w:w="2410" w:type="dxa"/>
            <w:shd w:val="clear" w:color="auto" w:fill="auto"/>
          </w:tcPr>
          <w:p w:rsidR="00156075" w:rsidRPr="00E811BB" w:rsidRDefault="00156075" w:rsidP="00156075">
            <w:r w:rsidRPr="00E811BB">
              <w:t>4,8/6,5</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Объем двигателя, см3</w:t>
            </w:r>
          </w:p>
        </w:tc>
        <w:tc>
          <w:tcPr>
            <w:tcW w:w="2410" w:type="dxa"/>
            <w:shd w:val="clear" w:color="auto" w:fill="auto"/>
          </w:tcPr>
          <w:p w:rsidR="00156075" w:rsidRPr="00E811BB" w:rsidRDefault="00156075" w:rsidP="00156075">
            <w:r w:rsidRPr="00E811BB">
              <w:t>196</w:t>
            </w:r>
          </w:p>
        </w:tc>
      </w:tr>
      <w:tr w:rsidR="00156075" w:rsidRPr="00920E0E" w:rsidTr="001E5987">
        <w:trPr>
          <w:cantSplit/>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Скорость двигателя, об/мин</w:t>
            </w:r>
          </w:p>
        </w:tc>
        <w:tc>
          <w:tcPr>
            <w:tcW w:w="2410" w:type="dxa"/>
            <w:shd w:val="clear" w:color="auto" w:fill="auto"/>
          </w:tcPr>
          <w:p w:rsidR="00156075" w:rsidRPr="00E811BB" w:rsidRDefault="00156075" w:rsidP="00156075">
            <w:r w:rsidRPr="00E811BB">
              <w:t>3000</w:t>
            </w:r>
          </w:p>
        </w:tc>
      </w:tr>
      <w:tr w:rsidR="00156075" w:rsidRPr="00920E0E" w:rsidTr="001E5987">
        <w:trPr>
          <w:cantSplit/>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Система зажигания</w:t>
            </w:r>
          </w:p>
        </w:tc>
        <w:tc>
          <w:tcPr>
            <w:tcW w:w="2410" w:type="dxa"/>
            <w:shd w:val="clear" w:color="auto" w:fill="auto"/>
          </w:tcPr>
          <w:p w:rsidR="00156075" w:rsidRPr="00E811BB" w:rsidRDefault="00156075" w:rsidP="00156075">
            <w:r w:rsidRPr="00E811BB">
              <w:t>Транзистор</w:t>
            </w:r>
          </w:p>
        </w:tc>
      </w:tr>
      <w:tr w:rsidR="00156075" w:rsidRPr="00920E0E" w:rsidTr="001E5987">
        <w:trPr>
          <w:cantSplit/>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Система сигнализ.  масла</w:t>
            </w:r>
          </w:p>
        </w:tc>
        <w:tc>
          <w:tcPr>
            <w:tcW w:w="2410" w:type="dxa"/>
            <w:shd w:val="clear" w:color="auto" w:fill="auto"/>
          </w:tcPr>
          <w:p w:rsidR="00156075" w:rsidRPr="00E811BB" w:rsidRDefault="00156075" w:rsidP="00156075">
            <w:r w:rsidRPr="00E811BB">
              <w:t>Да</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Система запуска двигателя</w:t>
            </w:r>
          </w:p>
        </w:tc>
        <w:tc>
          <w:tcPr>
            <w:tcW w:w="2410" w:type="dxa"/>
            <w:shd w:val="clear" w:color="auto" w:fill="auto"/>
          </w:tcPr>
          <w:p w:rsidR="00156075" w:rsidRPr="00E811BB" w:rsidRDefault="00156075" w:rsidP="00156075">
            <w:r w:rsidRPr="00E811BB">
              <w:t>Ручной/Электро</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Емкость топливного бака л</w:t>
            </w:r>
          </w:p>
        </w:tc>
        <w:tc>
          <w:tcPr>
            <w:tcW w:w="2410" w:type="dxa"/>
            <w:shd w:val="clear" w:color="auto" w:fill="auto"/>
          </w:tcPr>
          <w:p w:rsidR="00156075" w:rsidRDefault="00156075" w:rsidP="00156075">
            <w:r w:rsidRPr="00E811BB">
              <w:t>15</w:t>
            </w:r>
          </w:p>
        </w:tc>
      </w:tr>
      <w:tr w:rsidR="00920E0E" w:rsidRPr="00920E0E" w:rsidTr="00920E0E">
        <w:trPr>
          <w:trHeight w:val="205"/>
        </w:trPr>
        <w:tc>
          <w:tcPr>
            <w:tcW w:w="4300" w:type="dxa"/>
            <w:gridSpan w:val="2"/>
            <w:shd w:val="clear" w:color="auto" w:fill="auto"/>
          </w:tcPr>
          <w:p w:rsidR="00920E0E" w:rsidRPr="00920E0E" w:rsidRDefault="00920E0E" w:rsidP="00920E0E">
            <w:pPr>
              <w:rPr>
                <w:rFonts w:ascii="Arial" w:eastAsia="Times New Roman" w:hAnsi="Arial" w:cs="Arial"/>
                <w:sz w:val="20"/>
                <w:szCs w:val="20"/>
              </w:rPr>
            </w:pPr>
            <w:r w:rsidRPr="00920E0E">
              <w:rPr>
                <w:rFonts w:ascii="Arial" w:eastAsia="Times New Roman" w:hAnsi="Arial" w:cs="Arial"/>
                <w:sz w:val="20"/>
                <w:szCs w:val="20"/>
              </w:rPr>
              <w:t>ГЕНЕРАТОР</w:t>
            </w:r>
          </w:p>
        </w:tc>
        <w:tc>
          <w:tcPr>
            <w:tcW w:w="2410" w:type="dxa"/>
            <w:shd w:val="clear" w:color="auto" w:fill="auto"/>
          </w:tcPr>
          <w:p w:rsidR="00920E0E" w:rsidRPr="00920E0E" w:rsidRDefault="00920E0E" w:rsidP="00920E0E">
            <w:pPr>
              <w:rPr>
                <w:rFonts w:ascii="Arial" w:eastAsia="Times New Roman" w:hAnsi="Arial" w:cs="Arial"/>
                <w:sz w:val="20"/>
                <w:szCs w:val="20"/>
              </w:rPr>
            </w:pPr>
          </w:p>
        </w:tc>
      </w:tr>
      <w:tr w:rsidR="00920E0E" w:rsidRPr="00920E0E" w:rsidTr="00920E0E">
        <w:trPr>
          <w:trHeight w:val="205"/>
        </w:trPr>
        <w:tc>
          <w:tcPr>
            <w:tcW w:w="4300" w:type="dxa"/>
            <w:gridSpan w:val="2"/>
            <w:shd w:val="clear" w:color="auto" w:fill="auto"/>
          </w:tcPr>
          <w:p w:rsidR="00920E0E" w:rsidRPr="00920E0E" w:rsidRDefault="00920E0E" w:rsidP="00920E0E">
            <w:pPr>
              <w:rPr>
                <w:rFonts w:ascii="Arial" w:eastAsia="Times New Roman" w:hAnsi="Arial" w:cs="Arial"/>
                <w:sz w:val="20"/>
                <w:szCs w:val="20"/>
              </w:rPr>
            </w:pPr>
            <w:r w:rsidRPr="00920E0E">
              <w:rPr>
                <w:rFonts w:ascii="Arial" w:eastAsia="Times New Roman" w:hAnsi="Arial" w:cs="Arial"/>
                <w:sz w:val="20"/>
                <w:szCs w:val="20"/>
              </w:rPr>
              <w:t>Система регул. напряжения</w:t>
            </w:r>
          </w:p>
        </w:tc>
        <w:tc>
          <w:tcPr>
            <w:tcW w:w="2410" w:type="dxa"/>
            <w:shd w:val="clear" w:color="auto" w:fill="auto"/>
          </w:tcPr>
          <w:p w:rsidR="00920E0E" w:rsidRPr="00920E0E" w:rsidRDefault="00920E0E" w:rsidP="00920E0E">
            <w:pPr>
              <w:rPr>
                <w:rFonts w:ascii="Arial" w:eastAsia="Times New Roman" w:hAnsi="Arial" w:cs="Arial"/>
                <w:sz w:val="20"/>
                <w:szCs w:val="20"/>
                <w:lang w:val="en-US"/>
              </w:rPr>
            </w:pPr>
            <w:r w:rsidRPr="00920E0E">
              <w:rPr>
                <w:rFonts w:ascii="Arial" w:eastAsia="Times New Roman" w:hAnsi="Arial" w:cs="Arial"/>
                <w:sz w:val="20"/>
                <w:szCs w:val="20"/>
                <w:lang w:val="en-US"/>
              </w:rPr>
              <w:t>AVR</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фаза</w:t>
            </w:r>
          </w:p>
        </w:tc>
        <w:tc>
          <w:tcPr>
            <w:tcW w:w="2410" w:type="dxa"/>
            <w:shd w:val="clear" w:color="auto" w:fill="auto"/>
          </w:tcPr>
          <w:p w:rsidR="00156075" w:rsidRPr="00C93CEA" w:rsidRDefault="00156075" w:rsidP="00156075">
            <w:r w:rsidRPr="00C93CEA">
              <w:t>одна</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Номинал. напряжение(В)</w:t>
            </w:r>
          </w:p>
        </w:tc>
        <w:tc>
          <w:tcPr>
            <w:tcW w:w="2410" w:type="dxa"/>
            <w:shd w:val="clear" w:color="auto" w:fill="auto"/>
          </w:tcPr>
          <w:p w:rsidR="00156075" w:rsidRPr="00C93CEA" w:rsidRDefault="00156075" w:rsidP="00156075">
            <w:r w:rsidRPr="00C93CEA">
              <w:t>220</w:t>
            </w:r>
          </w:p>
        </w:tc>
      </w:tr>
      <w:tr w:rsidR="00156075" w:rsidRPr="00920E0E" w:rsidTr="00920E0E">
        <w:trPr>
          <w:trHeight w:val="205"/>
        </w:trPr>
        <w:tc>
          <w:tcPr>
            <w:tcW w:w="4300" w:type="dxa"/>
            <w:gridSpan w:val="2"/>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Номинальная частота(Гц)</w:t>
            </w:r>
          </w:p>
        </w:tc>
        <w:tc>
          <w:tcPr>
            <w:tcW w:w="2410" w:type="dxa"/>
            <w:shd w:val="clear" w:color="auto" w:fill="auto"/>
          </w:tcPr>
          <w:p w:rsidR="00156075" w:rsidRPr="00C93CEA" w:rsidRDefault="00156075" w:rsidP="00156075">
            <w:r w:rsidRPr="00C93CEA">
              <w:t>50</w:t>
            </w:r>
          </w:p>
        </w:tc>
      </w:tr>
      <w:tr w:rsidR="00156075" w:rsidRPr="00920E0E" w:rsidTr="00920E0E">
        <w:trPr>
          <w:cantSplit/>
          <w:trHeight w:val="205"/>
        </w:trPr>
        <w:tc>
          <w:tcPr>
            <w:tcW w:w="3166" w:type="dxa"/>
            <w:vMerge w:val="restart"/>
            <w:shd w:val="clear" w:color="auto" w:fill="auto"/>
          </w:tcPr>
          <w:p w:rsidR="00156075" w:rsidRPr="00920E0E" w:rsidRDefault="00156075" w:rsidP="00156075">
            <w:pPr>
              <w:rPr>
                <w:rFonts w:ascii="Arial" w:eastAsia="Times New Roman" w:hAnsi="Arial" w:cs="Arial"/>
                <w:sz w:val="20"/>
                <w:szCs w:val="20"/>
              </w:rPr>
            </w:pPr>
            <w:r w:rsidRPr="00920E0E">
              <w:rPr>
                <w:rFonts w:ascii="Arial" w:eastAsia="Times New Roman" w:hAnsi="Arial" w:cs="Arial"/>
                <w:sz w:val="20"/>
                <w:szCs w:val="20"/>
              </w:rPr>
              <w:t>Выход переменного тока (кВт)</w:t>
            </w:r>
          </w:p>
        </w:tc>
        <w:tc>
          <w:tcPr>
            <w:tcW w:w="1134" w:type="dxa"/>
            <w:shd w:val="clear" w:color="auto" w:fill="auto"/>
          </w:tcPr>
          <w:p w:rsidR="00156075" w:rsidRPr="00C93CEA" w:rsidRDefault="00156075" w:rsidP="00156075">
            <w:r w:rsidRPr="00C93CEA">
              <w:t>2,5</w:t>
            </w:r>
          </w:p>
        </w:tc>
        <w:tc>
          <w:tcPr>
            <w:tcW w:w="2410" w:type="dxa"/>
            <w:shd w:val="clear" w:color="auto" w:fill="auto"/>
          </w:tcPr>
          <w:p w:rsidR="00156075" w:rsidRPr="00920E0E" w:rsidRDefault="00156075" w:rsidP="00156075">
            <w:pPr>
              <w:rPr>
                <w:rFonts w:ascii="Arial" w:hAnsi="Arial" w:cs="Arial"/>
                <w:sz w:val="20"/>
                <w:szCs w:val="20"/>
                <w:lang w:eastAsia="zh-CN"/>
              </w:rPr>
            </w:pPr>
            <w:r w:rsidRPr="00920E0E">
              <w:rPr>
                <w:rFonts w:ascii="Arial" w:hAnsi="Arial" w:cs="Arial" w:hint="eastAsia"/>
                <w:sz w:val="20"/>
                <w:szCs w:val="20"/>
                <w:lang w:eastAsia="zh-CN"/>
              </w:rPr>
              <w:t>6,0</w:t>
            </w:r>
          </w:p>
        </w:tc>
      </w:tr>
      <w:tr w:rsidR="00156075" w:rsidRPr="00920E0E" w:rsidTr="00920E0E">
        <w:trPr>
          <w:trHeight w:val="205"/>
        </w:trPr>
        <w:tc>
          <w:tcPr>
            <w:tcW w:w="3166" w:type="dxa"/>
            <w:vMerge/>
            <w:vAlign w:val="center"/>
          </w:tcPr>
          <w:p w:rsidR="00156075" w:rsidRPr="00920E0E" w:rsidRDefault="00156075" w:rsidP="00156075">
            <w:pPr>
              <w:rPr>
                <w:rFonts w:ascii="Arial" w:eastAsia="Times New Roman" w:hAnsi="Arial" w:cs="Arial"/>
                <w:sz w:val="20"/>
                <w:szCs w:val="20"/>
              </w:rPr>
            </w:pPr>
          </w:p>
        </w:tc>
        <w:tc>
          <w:tcPr>
            <w:tcW w:w="1134" w:type="dxa"/>
            <w:shd w:val="clear" w:color="auto" w:fill="auto"/>
          </w:tcPr>
          <w:p w:rsidR="00156075" w:rsidRDefault="00156075" w:rsidP="00156075">
            <w:r w:rsidRPr="00C93CEA">
              <w:t>2,8</w:t>
            </w:r>
          </w:p>
        </w:tc>
        <w:tc>
          <w:tcPr>
            <w:tcW w:w="2410" w:type="dxa"/>
            <w:shd w:val="clear" w:color="auto" w:fill="auto"/>
          </w:tcPr>
          <w:p w:rsidR="00156075" w:rsidRPr="00920E0E" w:rsidRDefault="00156075" w:rsidP="00156075">
            <w:pPr>
              <w:rPr>
                <w:rFonts w:ascii="Arial" w:hAnsi="Arial" w:cs="Arial"/>
                <w:sz w:val="20"/>
                <w:szCs w:val="20"/>
                <w:lang w:eastAsia="zh-CN"/>
              </w:rPr>
            </w:pPr>
            <w:r w:rsidRPr="00920E0E">
              <w:rPr>
                <w:rFonts w:ascii="Arial" w:hAnsi="Arial" w:cs="Arial" w:hint="eastAsia"/>
                <w:sz w:val="20"/>
                <w:szCs w:val="20"/>
                <w:lang w:eastAsia="zh-CN"/>
              </w:rPr>
              <w:t>6,5</w:t>
            </w:r>
          </w:p>
        </w:tc>
      </w:tr>
      <w:tr w:rsidR="00920E0E" w:rsidRPr="00920E0E" w:rsidTr="00920E0E">
        <w:trPr>
          <w:cantSplit/>
          <w:trHeight w:val="205"/>
        </w:trPr>
        <w:tc>
          <w:tcPr>
            <w:tcW w:w="4300" w:type="dxa"/>
            <w:gridSpan w:val="2"/>
            <w:shd w:val="clear" w:color="auto" w:fill="auto"/>
          </w:tcPr>
          <w:p w:rsidR="00920E0E" w:rsidRPr="00920E0E" w:rsidRDefault="00920E0E" w:rsidP="00920E0E">
            <w:pPr>
              <w:rPr>
                <w:rFonts w:ascii="Arial" w:eastAsia="Times New Roman" w:hAnsi="Arial" w:cs="Arial"/>
                <w:sz w:val="20"/>
                <w:szCs w:val="20"/>
              </w:rPr>
            </w:pPr>
            <w:r w:rsidRPr="00920E0E">
              <w:rPr>
                <w:rFonts w:ascii="Arial" w:eastAsia="Times New Roman" w:hAnsi="Arial" w:cs="Arial"/>
                <w:sz w:val="20"/>
                <w:szCs w:val="20"/>
              </w:rPr>
              <w:t xml:space="preserve">Коэфф. мощности (cos </w:t>
            </w:r>
            <w:r w:rsidRPr="00920E0E">
              <w:rPr>
                <w:rFonts w:ascii="Arial" w:eastAsia="Times New Roman" w:hAnsi="Arial" w:cs="Arial"/>
                <w:i/>
                <w:iCs/>
                <w:sz w:val="20"/>
                <w:szCs w:val="20"/>
              </w:rPr>
              <w:t>φ</w:t>
            </w:r>
            <w:r w:rsidRPr="00920E0E">
              <w:rPr>
                <w:rFonts w:ascii="Arial" w:eastAsia="Times New Roman" w:hAnsi="Arial" w:cs="Arial"/>
                <w:sz w:val="20"/>
                <w:szCs w:val="20"/>
              </w:rPr>
              <w:t>)</w:t>
            </w:r>
          </w:p>
        </w:tc>
        <w:tc>
          <w:tcPr>
            <w:tcW w:w="2410" w:type="dxa"/>
            <w:shd w:val="clear" w:color="auto" w:fill="auto"/>
          </w:tcPr>
          <w:p w:rsidR="00920E0E" w:rsidRPr="00920E0E" w:rsidRDefault="00920E0E" w:rsidP="00920E0E">
            <w:pPr>
              <w:rPr>
                <w:rFonts w:ascii="Arial" w:hAnsi="Arial" w:cs="Arial"/>
                <w:sz w:val="20"/>
                <w:szCs w:val="20"/>
                <w:lang w:eastAsia="zh-CN"/>
              </w:rPr>
            </w:pPr>
            <w:r w:rsidRPr="00920E0E">
              <w:rPr>
                <w:rFonts w:ascii="Arial" w:hAnsi="Arial" w:cs="Arial" w:hint="eastAsia"/>
                <w:sz w:val="20"/>
                <w:szCs w:val="20"/>
                <w:lang w:eastAsia="zh-CN"/>
              </w:rPr>
              <w:t>1</w:t>
            </w:r>
          </w:p>
        </w:tc>
      </w:tr>
    </w:tbl>
    <w:p w:rsidR="007F5247" w:rsidRDefault="007F5247" w:rsidP="00920E0E">
      <w:pPr>
        <w:spacing w:line="360" w:lineRule="auto"/>
        <w:rPr>
          <w:rFonts w:ascii="Arial" w:hAnsi="Arial" w:cs="Arial"/>
          <w:bCs/>
          <w:iCs/>
          <w:sz w:val="20"/>
          <w:szCs w:val="20"/>
          <w:lang w:eastAsia="zh-CN"/>
        </w:rPr>
      </w:pPr>
    </w:p>
    <w:p w:rsidR="00920E0E" w:rsidRPr="00920E0E" w:rsidRDefault="00920E0E" w:rsidP="00920E0E">
      <w:pPr>
        <w:spacing w:line="360" w:lineRule="auto"/>
        <w:rPr>
          <w:rFonts w:ascii="Arial" w:hAnsi="Arial" w:cs="Arial"/>
          <w:bCs/>
          <w:iCs/>
          <w:sz w:val="20"/>
          <w:szCs w:val="20"/>
          <w:lang w:eastAsia="zh-CN"/>
        </w:rPr>
      </w:pPr>
    </w:p>
    <w:p w:rsidR="007F5247" w:rsidRPr="007F5247" w:rsidRDefault="007F5247" w:rsidP="007F5247">
      <w:pPr>
        <w:spacing w:before="101"/>
        <w:ind w:left="557"/>
        <w:outlineLvl w:val="0"/>
        <w:rPr>
          <w:rFonts w:ascii="Arial" w:eastAsia="Arial Narrow" w:hAnsi="Arial" w:cs="Arial"/>
          <w:b/>
          <w:color w:val="808080" w:themeColor="background1" w:themeShade="80"/>
          <w:sz w:val="24"/>
          <w:szCs w:val="24"/>
        </w:rPr>
      </w:pPr>
    </w:p>
    <w:p w:rsidR="007F5247" w:rsidRPr="007F5247" w:rsidRDefault="007F5247" w:rsidP="007F5247">
      <w:pPr>
        <w:jc w:val="center"/>
      </w:pPr>
    </w:p>
    <w:p w:rsidR="007F5247" w:rsidRPr="007F5247" w:rsidRDefault="007F5247" w:rsidP="007F5247">
      <w:pPr>
        <w:spacing w:before="101"/>
        <w:ind w:left="557"/>
        <w:outlineLvl w:val="0"/>
        <w:rPr>
          <w:rFonts w:ascii="Arial" w:eastAsia="Arial Narrow" w:hAnsi="Arial" w:cs="Arial"/>
          <w:b/>
          <w:color w:val="808080" w:themeColor="background1" w:themeShade="80"/>
          <w:sz w:val="24"/>
          <w:szCs w:val="24"/>
        </w:rPr>
      </w:pPr>
      <w:r w:rsidRPr="007F5247">
        <w:rPr>
          <w:rFonts w:ascii="Arial" w:eastAsia="Arial Narrow" w:hAnsi="Arial" w:cs="Arial"/>
          <w:b/>
          <w:noProof/>
          <w:sz w:val="24"/>
          <w:szCs w:val="24"/>
          <w:lang w:bidi="ar-SA"/>
        </w:rPr>
        <mc:AlternateContent>
          <mc:Choice Requires="wps">
            <w:drawing>
              <wp:anchor distT="4294967294" distB="4294967294" distL="114300" distR="114300" simplePos="0" relativeHeight="251968000" behindDoc="0" locked="0" layoutInCell="1" allowOverlap="1" wp14:anchorId="0FEE2BE5" wp14:editId="3F16B5E0">
                <wp:simplePos x="0" y="0"/>
                <wp:positionH relativeFrom="column">
                  <wp:posOffset>3839845</wp:posOffset>
                </wp:positionH>
                <wp:positionV relativeFrom="paragraph">
                  <wp:posOffset>80009</wp:posOffset>
                </wp:positionV>
                <wp:extent cx="6162040" cy="0"/>
                <wp:effectExtent l="0" t="19050" r="29210" b="1905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153E9E1" id="Прямая соединительная линия 317" o:spid="_x0000_s1026" style="position:absolute;z-index:25196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2.35pt,6.3pt" to="787.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" strokecolor="#a6a6a6" strokeweight="2.25pt">
                <o:lock v:ext="edit" shapetype="f"/>
              </v:line>
            </w:pict>
          </mc:Fallback>
        </mc:AlternateContent>
      </w:r>
      <w:r w:rsidRPr="007F5247">
        <w:rPr>
          <w:rFonts w:ascii="Arial" w:eastAsia="Arial Narrow" w:hAnsi="Arial" w:cs="Arial"/>
          <w:b/>
          <w:noProof/>
          <w:color w:val="808080" w:themeColor="background1" w:themeShade="80"/>
          <w:sz w:val="24"/>
          <w:szCs w:val="24"/>
          <w:lang w:bidi="ar-SA"/>
        </w:rPr>
        <w:t xml:space="preserve">ИНСТРУКЦИЯ ПО </w:t>
      </w:r>
      <w:r w:rsidRPr="007F5247">
        <w:rPr>
          <w:rFonts w:ascii="Arial" w:eastAsia="Arial Narrow" w:hAnsi="Arial" w:cs="Arial"/>
          <w:b/>
          <w:color w:val="808080" w:themeColor="background1" w:themeShade="80"/>
          <w:sz w:val="24"/>
          <w:szCs w:val="24"/>
        </w:rPr>
        <w:t>ТЕХНИКИ БЕЗОПАСНОСТИ.</w:t>
      </w:r>
      <w:r w:rsidRPr="007F5247">
        <w:rPr>
          <w:rFonts w:ascii="Arial" w:eastAsia="Arial Narrow" w:hAnsi="Arial" w:cs="Arial"/>
          <w:b/>
          <w:noProof/>
          <w:sz w:val="24"/>
          <w:szCs w:val="24"/>
          <w:lang w:bidi="ar-SA"/>
        </w:rPr>
        <w:t xml:space="preserve"> </w:t>
      </w:r>
    </w:p>
    <w:p w:rsidR="007F5247" w:rsidRPr="007F5247" w:rsidRDefault="007F5247" w:rsidP="007F5247">
      <w:pPr>
        <w:tabs>
          <w:tab w:val="left" w:pos="10585"/>
        </w:tabs>
        <w:ind w:left="1077" w:right="686"/>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Не начинайте эксплуатировать устройство до того, как полностью и внимательно не прочтете данное руководство!</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используйте устройство внутри помещения или в любом плохо проветриваемом месте!</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Слейте топливо из бака или карбюратора, если установка не используется в течение длительного времени или перевозится автомобильным транспортом!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При заправке топлива остановите установку и не курите. Если топливо разлилось, сразу же вытрите его!</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Не выставляйте чрезмерную скорость двигателя!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Во время работы устройства не трогайте его мокрыми руками!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Никогда не эксплуатируйте установку в дождь или снег!</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Используйте или храните установку вдали от огня и источника тепла!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Не подключайте установку к источнику питания от энергосистемы общего пользования и не подключайте одну установку к другой!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Перед запуском не подключайте электрический аппарат. После запуска установки, поверните рычаг-регулятор скорости двигателя в положение «БЫСТРО» (FAST) и не вставляйте вилку в розетку, пока устройство не будет стабильно работать!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Устройство должно храниться в сухом и чистом помещении, вдали от легковоспламеняющихся и взрывоопасных веществ!</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Информация об опасности.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Для обеспечения безопасной и надежной работы, следует эксплуатировать генератор в соответствии с инструкциями. До начала эксплуатации генератора необходимо прочитать и понять настоящее руководство пользователя. Вы можете избежать возникновения аварий и несчастных случаев, ознакомившись со средствами управления генератора и соблюдая технику безопасности.</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lastRenderedPageBreak/>
        <w:t>Обязанность оператора.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Знать, как быстро остановить генератор в случае аварии.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Понимать, как надо использовать все средства управления (рычаги) генератора, выходные розетки и соединения.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Убедиться, что любой человек, эксплуатирующий генератор, прошел должный инструктаж. Не позволяйте детям использовать генератор без надзора родителей.</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Опасность угарного газа.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Выхлопные газы содержат ядовитый оксид углерода – бесцветный газ без запаха, или угарный газ. </w:t>
      </w:r>
      <w:r w:rsidRPr="007F5247">
        <w:rPr>
          <w:rFonts w:ascii="Arial" w:hAnsi="Arial" w:cs="Arial"/>
          <w:b/>
          <w:sz w:val="20"/>
          <w:szCs w:val="20"/>
        </w:rPr>
        <w:t>ОПАСНО!</w:t>
      </w:r>
      <w:r w:rsidRPr="007F5247">
        <w:rPr>
          <w:rFonts w:ascii="Arial" w:hAnsi="Arial" w:cs="Arial"/>
          <w:sz w:val="20"/>
          <w:szCs w:val="20"/>
        </w:rPr>
        <w:t xml:space="preserve"> Вдыхание выхлопных газов может привести к потере сознания и смерти.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Если вы эксплуатируете генератор в закрытом помещении, или даже частично закрытом месте, воздух, который вы вдыхаете, может содержать опасное количество выхлопных газов. Для выведения выхлопного газа из здания, обеспечьте достаточную вентиляцию.</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Опасность поражения электрическим током.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Генератор вырабатывает достаточно электроэнергии, чтобы вызвать серьезное поражение или смерть от удара электрическим током в случае неправильного использования генератора.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Использование генератора в условиях влажности, например, дождя или снега, около бассейна или системы орошения (спринклевания), или когда у вас мокрые руки, может вызвать смерть от удара электрическим током. Держите генератор в сухом месте.</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Если генератор хранится на улице, незащищенный от воздействия погодных факторов, перед каждым использованием проверяйте все электрические компоненты на панели управления. Влага или лед могут вызвать неисправность или короткое замыкание в электрических деталях, что в свою очередь может привести к поражению электрическим током.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подключайте установку к электрической системе здания, если квалифицированный электрик не установил изолирующий выключатель.</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Опасности пожара и ожогов.</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Выхлопная система при работе нагревается достаточно сильно, чтобы произошло возгорание некоторых материалов.</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Держите генератор на расстоянии, по меньшей мере, 3 метра от зданий и другого оборудования во время </w:t>
      </w:r>
      <w:r w:rsidRPr="007F5247">
        <w:rPr>
          <w:rFonts w:ascii="Arial" w:hAnsi="Arial" w:cs="Arial"/>
          <w:sz w:val="20"/>
          <w:szCs w:val="20"/>
        </w:rPr>
        <w:lastRenderedPageBreak/>
        <w:t>работы.</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закрывайте генератор какой-либо конструкцией.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Храните легковоспламеняющиеся материалы вдали от генератора.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 ходе работы глушитель очень сильно нагревается и остается горячим в течение определенного времени после остановки двигателя. Будьте осторожны и не прикасайтесь к глушителю, пока он горячий. Дайте двигателю остыть, перед тем, как убирать генератор в помещение.</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 определенных условиях бензин является чрезвычайно горючим и взрывоопасным веществом.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Не курите и не допускайте образования пламени или искр там, где заправляется генератор или где хранится бензин. Заправляйте генератор в хорошо проветриваемом месте, когда двигатель остановлен.</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Топливные пары являются чрезвычайно горючими и могут воспламениться после запуска двигателя. Перед запуском генератора убедитесь, что разлитое топливо было полностью вытерто.</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ind w:left="588" w:hangingChars="294" w:hanging="588"/>
        <w:rPr>
          <w:rFonts w:ascii="Arial" w:eastAsiaTheme="minorEastAsia" w:hAnsi="Arial" w:cs="Arial"/>
          <w:sz w:val="20"/>
          <w:szCs w:val="20"/>
          <w:lang w:eastAsia="zh-CN"/>
        </w:rPr>
      </w:pPr>
    </w:p>
    <w:p w:rsidR="007F5247" w:rsidRPr="007F5247" w:rsidRDefault="007F5247" w:rsidP="007F5247">
      <w:pPr>
        <w:spacing w:before="101"/>
        <w:ind w:left="557"/>
        <w:outlineLvl w:val="0"/>
        <w:rPr>
          <w:rFonts w:ascii="Arial" w:eastAsia="Arial Narrow" w:hAnsi="Arial" w:cs="Arial"/>
          <w:b/>
          <w:color w:val="808080" w:themeColor="background1" w:themeShade="80"/>
          <w:sz w:val="24"/>
          <w:szCs w:val="24"/>
        </w:rPr>
      </w:pPr>
      <w:r w:rsidRPr="007F5247">
        <w:rPr>
          <w:rFonts w:ascii="Arial" w:eastAsia="Arial Narrow" w:hAnsi="Arial" w:cs="Arial"/>
          <w:b/>
          <w:noProof/>
          <w:color w:val="808080" w:themeColor="background1" w:themeShade="80"/>
          <w:sz w:val="24"/>
          <w:szCs w:val="24"/>
          <w:lang w:bidi="ar-SA"/>
        </w:rPr>
        <mc:AlternateContent>
          <mc:Choice Requires="wps">
            <w:drawing>
              <wp:anchor distT="4294967293" distB="4294967293" distL="114300" distR="114300" simplePos="0" relativeHeight="251956736" behindDoc="0" locked="0" layoutInCell="1" allowOverlap="1" wp14:anchorId="654C295D" wp14:editId="35DBD091">
                <wp:simplePos x="0" y="0"/>
                <wp:positionH relativeFrom="column">
                  <wp:posOffset>3935095</wp:posOffset>
                </wp:positionH>
                <wp:positionV relativeFrom="paragraph">
                  <wp:posOffset>144779</wp:posOffset>
                </wp:positionV>
                <wp:extent cx="5943600" cy="0"/>
                <wp:effectExtent l="0" t="19050" r="19050" b="1905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8F5B9F0" id="Прямая соединительная линия 316" o:spid="_x0000_s1026" style="position:absolute;z-index:251956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6uDw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ПРАВИЛА ЭКСПЛУАТАЦИИ ОБОРУДОВАНИЯ.</w:t>
      </w:r>
    </w:p>
    <w:p w:rsidR="007F5247" w:rsidRPr="007F5247" w:rsidRDefault="007F5247" w:rsidP="007F5247">
      <w:pPr>
        <w:ind w:firstLineChars="294" w:firstLine="590"/>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Перед каждым использованием и периодически во время работы пользователь обязан:</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проводить визуальный осмотр инструмента,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проверять общее состояние инструмента,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проверять целостность инструмента, аксессуаров и защитных приспособлений к нему,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проверить надежность креплений узлов, насадок и т.п., затяжки болтов и т.п.,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отсутствия иных повреждений (в т.ч. течи) или иных отклонений от нормы.</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При обнаружении – устранить недостатки до начала использования.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Производитель не несет ответственность за последствия и ущерб, причиненный вследствие использования инструмента с указанным выше отклонениями.</w:t>
      </w:r>
    </w:p>
    <w:p w:rsidR="007F5247" w:rsidRPr="007F5247" w:rsidRDefault="007F5247" w:rsidP="007F5247">
      <w:pPr>
        <w:spacing w:line="360" w:lineRule="auto"/>
        <w:ind w:firstLineChars="294" w:firstLine="590"/>
        <w:jc w:val="both"/>
        <w:rPr>
          <w:rFonts w:ascii="Arial" w:eastAsiaTheme="minorEastAsia" w:hAnsi="Arial" w:cs="Arial"/>
          <w:b/>
          <w:sz w:val="20"/>
          <w:szCs w:val="20"/>
          <w:lang w:eastAsia="zh-CN"/>
        </w:rPr>
      </w:pPr>
    </w:p>
    <w:p w:rsidR="007F5247" w:rsidRPr="007F5247" w:rsidRDefault="007F5247" w:rsidP="007F5247">
      <w:pPr>
        <w:spacing w:line="360" w:lineRule="auto"/>
        <w:ind w:firstLineChars="294" w:firstLine="590"/>
        <w:jc w:val="both"/>
        <w:rPr>
          <w:rFonts w:ascii="Arial" w:eastAsiaTheme="minorEastAsia" w:hAnsi="Arial" w:cs="Arial"/>
          <w:b/>
          <w:sz w:val="20"/>
          <w:szCs w:val="20"/>
          <w:lang w:eastAsia="zh-CN"/>
        </w:rPr>
      </w:pPr>
    </w:p>
    <w:p w:rsidR="007F5247" w:rsidRPr="007F5247" w:rsidRDefault="007F5247" w:rsidP="007F5247">
      <w:pPr>
        <w:spacing w:line="360" w:lineRule="auto"/>
        <w:ind w:firstLineChars="294" w:firstLine="588"/>
        <w:jc w:val="both"/>
        <w:rPr>
          <w:rFonts w:ascii="Arial" w:hAnsi="Arial" w:cs="Arial"/>
          <w:b/>
          <w:sz w:val="20"/>
          <w:szCs w:val="20"/>
        </w:rPr>
      </w:pPr>
      <w:r w:rsidRPr="007F5247">
        <w:rPr>
          <w:rFonts w:ascii="Arial" w:hAnsi="Arial" w:cs="Arial"/>
          <w:noProof/>
          <w:sz w:val="20"/>
          <w:szCs w:val="20"/>
          <w:lang w:bidi="ar-SA"/>
        </w:rPr>
        <w:drawing>
          <wp:anchor distT="0" distB="0" distL="114300" distR="114300" simplePos="0" relativeHeight="251934208" behindDoc="0" locked="0" layoutInCell="1" allowOverlap="1" wp14:anchorId="4CDD2736" wp14:editId="5B3628F8">
            <wp:simplePos x="0" y="0"/>
            <wp:positionH relativeFrom="column">
              <wp:posOffset>5410200</wp:posOffset>
            </wp:positionH>
            <wp:positionV relativeFrom="paragraph">
              <wp:posOffset>92075</wp:posOffset>
            </wp:positionV>
            <wp:extent cx="1705610" cy="1162050"/>
            <wp:effectExtent l="0" t="0" r="0" b="0"/>
            <wp:wrapSquare wrapText="bothSides"/>
            <wp:docPr id="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0561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247">
        <w:rPr>
          <w:rFonts w:ascii="Arial" w:hAnsi="Arial" w:cs="Arial"/>
          <w:b/>
          <w:sz w:val="20"/>
          <w:szCs w:val="20"/>
        </w:rPr>
        <w:t>Средства управления.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Выключатель двигателя служит для запуска и остановки двигателя.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Положение выключателя. ВЫКЛ (OFF). Для остановки двигателя. Ключ можно вытащить/ снова вставить.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ВКЛ (ON). Для начала работы двигателя после запуска. СТАРТ (START). Чтобы запустить двигатель, повернуть</w:t>
      </w:r>
      <w:r w:rsidRPr="007F5247">
        <w:rPr>
          <w:rFonts w:ascii="Arial" w:hAnsi="Arial" w:cs="Arial" w:hint="eastAsia"/>
          <w:sz w:val="20"/>
          <w:szCs w:val="20"/>
        </w:rPr>
        <w:t xml:space="preserve"> </w:t>
      </w:r>
      <w:r w:rsidRPr="007F5247">
        <w:rPr>
          <w:rFonts w:ascii="Arial" w:hAnsi="Arial" w:cs="Arial"/>
          <w:sz w:val="20"/>
          <w:szCs w:val="20"/>
        </w:rPr>
        <w:t>ключ.</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B54AA2">
      <w:pPr>
        <w:ind w:left="726"/>
        <w:jc w:val="both"/>
        <w:outlineLvl w:val="2"/>
        <w:rPr>
          <w:rFonts w:ascii="Arial" w:hAnsi="Arial" w:cs="Arial"/>
          <w:b/>
          <w:bCs/>
          <w:sz w:val="20"/>
          <w:szCs w:val="20"/>
        </w:rPr>
      </w:pPr>
      <w:r w:rsidRPr="007F5247">
        <w:rPr>
          <w:b/>
          <w:bCs/>
          <w:sz w:val="20"/>
          <w:szCs w:val="20"/>
        </w:rPr>
        <w:t xml:space="preserve"> </w:t>
      </w:r>
      <w:r w:rsidRPr="007F5247">
        <w:rPr>
          <w:rFonts w:ascii="Arial" w:hAnsi="Arial" w:cs="Arial"/>
          <w:b/>
          <w:bCs/>
          <w:sz w:val="20"/>
          <w:szCs w:val="20"/>
        </w:rPr>
        <w:t>С ручным стартером.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Чтобы запустить двигатель, слегка потяните ручку стартера, пока не почувствуете сопротивление, затем резко натяните.</w:t>
      </w:r>
    </w:p>
    <w:p w:rsidR="007F5247" w:rsidRPr="007F5247" w:rsidRDefault="00B54AA2" w:rsidP="007F5247">
      <w:pPr>
        <w:tabs>
          <w:tab w:val="left" w:pos="10585"/>
        </w:tabs>
        <w:ind w:left="1077" w:right="686"/>
        <w:jc w:val="both"/>
        <w:rPr>
          <w:rFonts w:ascii="Arial" w:hAnsi="Arial" w:cs="Arial"/>
          <w:sz w:val="20"/>
          <w:szCs w:val="20"/>
        </w:rPr>
      </w:pPr>
      <w:r w:rsidRPr="007F5247">
        <w:rPr>
          <w:rFonts w:ascii="Arial" w:hAnsi="Arial" w:cs="Arial"/>
          <w:noProof/>
          <w:sz w:val="20"/>
          <w:szCs w:val="20"/>
          <w:lang w:bidi="ar-SA"/>
        </w:rPr>
        <w:drawing>
          <wp:anchor distT="0" distB="0" distL="114300" distR="114300" simplePos="0" relativeHeight="251931136" behindDoc="1" locked="0" layoutInCell="1" allowOverlap="1" wp14:anchorId="47CE9094" wp14:editId="5A8D597A">
            <wp:simplePos x="0" y="0"/>
            <wp:positionH relativeFrom="column">
              <wp:posOffset>5963285</wp:posOffset>
            </wp:positionH>
            <wp:positionV relativeFrom="paragraph">
              <wp:posOffset>124460</wp:posOffset>
            </wp:positionV>
            <wp:extent cx="1530350" cy="1278890"/>
            <wp:effectExtent l="19050" t="19050" r="0" b="0"/>
            <wp:wrapTight wrapText="bothSides">
              <wp:wrapPolygon edited="0">
                <wp:start x="-269" y="-322"/>
                <wp:lineTo x="-269" y="21557"/>
                <wp:lineTo x="21510" y="21557"/>
                <wp:lineTo x="21510" y="-322"/>
                <wp:lineTo x="-269" y="-322"/>
              </wp:wrapPolygon>
            </wp:wrapTight>
            <wp:docPr id="5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1530350" cy="127889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7F5247" w:rsidRPr="007F5247">
        <w:rPr>
          <w:rFonts w:ascii="Arial" w:hAnsi="Arial" w:cs="Arial"/>
          <w:b/>
          <w:sz w:val="20"/>
          <w:szCs w:val="20"/>
        </w:rPr>
        <w:t>ЗАПРЕЩЕНО!</w:t>
      </w:r>
      <w:r w:rsidR="007F5247" w:rsidRPr="007F5247">
        <w:rPr>
          <w:rFonts w:ascii="Arial" w:hAnsi="Arial" w:cs="Arial"/>
          <w:sz w:val="20"/>
          <w:szCs w:val="20"/>
        </w:rPr>
        <w:t xml:space="preserve"> Не давайте стартеру отскакивать и ударяться о двигатель.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Мягко верните ручку в начальное положение во избежание повреждения   двигателя.</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widowControl/>
        <w:autoSpaceDE/>
        <w:autoSpaceDN/>
        <w:ind w:firstLineChars="245" w:firstLine="492"/>
        <w:jc w:val="both"/>
        <w:rPr>
          <w:rFonts w:ascii="Arial" w:eastAsia="Times New Roman" w:hAnsi="Arial" w:cs="Arial"/>
          <w:b/>
          <w:bCs/>
          <w:sz w:val="20"/>
          <w:szCs w:val="20"/>
          <w:lang w:bidi="ar-SA"/>
        </w:rPr>
      </w:pPr>
      <w:r w:rsidRPr="007F5247">
        <w:rPr>
          <w:rFonts w:ascii="Arial" w:eastAsia="Times New Roman" w:hAnsi="Arial" w:cs="Arial"/>
          <w:b/>
          <w:bCs/>
          <w:sz w:val="20"/>
          <w:szCs w:val="20"/>
          <w:lang w:bidi="ar-SA"/>
        </w:rPr>
        <w:t>Топливный</w:t>
      </w:r>
      <w:r w:rsidRPr="007F5247">
        <w:rPr>
          <w:rFonts w:ascii="Arial" w:eastAsia="SimSun" w:hAnsi="Arial" w:cs="Arial" w:hint="eastAsia"/>
          <w:b/>
          <w:bCs/>
          <w:sz w:val="20"/>
          <w:szCs w:val="20"/>
          <w:lang w:eastAsia="zh-CN" w:bidi="ar-SA"/>
        </w:rPr>
        <w:t xml:space="preserve"> </w:t>
      </w:r>
      <w:r w:rsidRPr="007F5247">
        <w:rPr>
          <w:rFonts w:ascii="Arial" w:eastAsia="Times New Roman" w:hAnsi="Arial" w:cs="Arial"/>
          <w:b/>
          <w:bCs/>
          <w:sz w:val="20"/>
          <w:szCs w:val="20"/>
          <w:lang w:bidi="ar-SA"/>
        </w:rPr>
        <w:t>кран.</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Топливный кран располагается между топливным баком и карбюратором. Когда </w:t>
      </w:r>
      <w:r w:rsidRPr="007F5247">
        <w:rPr>
          <w:rFonts w:ascii="Arial" w:hAnsi="Arial" w:cs="Arial" w:hint="eastAsia"/>
          <w:sz w:val="20"/>
          <w:szCs w:val="20"/>
        </w:rPr>
        <w:t xml:space="preserve">  </w:t>
      </w:r>
      <w:r w:rsidRPr="007F5247">
        <w:rPr>
          <w:rFonts w:ascii="Arial" w:hAnsi="Arial" w:cs="Arial"/>
          <w:sz w:val="20"/>
          <w:szCs w:val="20"/>
        </w:rPr>
        <w:t>рычаг крана находится в положении ВКЛ (ON), топливо течет из топливного бака в карбюратор. Убедитесь, что после остановки двигателя Вы вернули рычаг в положение ВЫКЛ (OFF).</w:t>
      </w:r>
    </w:p>
    <w:p w:rsidR="007F5247" w:rsidRPr="007F5247" w:rsidRDefault="007F5247" w:rsidP="007F5247">
      <w:pPr>
        <w:jc w:val="both"/>
        <w:rPr>
          <w:rFonts w:ascii="Arial" w:hAnsi="Arial" w:cs="Arial"/>
          <w:sz w:val="20"/>
          <w:szCs w:val="20"/>
          <w:lang w:eastAsia="zh-CN"/>
        </w:rPr>
      </w:pPr>
    </w:p>
    <w:p w:rsidR="007F5247" w:rsidRPr="007F5247" w:rsidRDefault="007F5247" w:rsidP="007F5247">
      <w:pPr>
        <w:widowControl/>
        <w:autoSpaceDE/>
        <w:autoSpaceDN/>
        <w:spacing w:line="360" w:lineRule="auto"/>
        <w:jc w:val="both"/>
        <w:rPr>
          <w:rFonts w:ascii="Arial" w:eastAsia="SimSun" w:hAnsi="Arial" w:cs="Arial"/>
          <w:sz w:val="20"/>
          <w:szCs w:val="20"/>
          <w:lang w:eastAsia="zh-CN" w:bidi="ar-SA"/>
        </w:rPr>
      </w:pPr>
    </w:p>
    <w:p w:rsidR="007F5247" w:rsidRPr="007F5247" w:rsidRDefault="007F5247" w:rsidP="007F5247">
      <w:pPr>
        <w:widowControl/>
        <w:autoSpaceDE/>
        <w:autoSpaceDN/>
        <w:ind w:firstLineChars="245" w:firstLine="689"/>
        <w:jc w:val="both"/>
        <w:rPr>
          <w:rFonts w:ascii="Arial" w:eastAsia="Times New Roman" w:hAnsi="Arial" w:cs="Arial"/>
          <w:b/>
          <w:bCs/>
          <w:noProof/>
          <w:sz w:val="20"/>
          <w:szCs w:val="20"/>
          <w:lang w:eastAsia="zh-CN" w:bidi="ar-SA"/>
        </w:rPr>
      </w:pPr>
      <w:r w:rsidRPr="007F5247">
        <w:rPr>
          <w:rFonts w:ascii="Arial" w:eastAsiaTheme="minorEastAsia" w:hAnsi="Arial" w:cs="Arial" w:hint="eastAsia"/>
          <w:b/>
          <w:bCs/>
          <w:noProof/>
          <w:sz w:val="28"/>
          <w:szCs w:val="24"/>
          <w:lang w:bidi="ar-SA"/>
        </w:rPr>
        <w:lastRenderedPageBreak/>
        <w:drawing>
          <wp:anchor distT="0" distB="0" distL="114300" distR="114300" simplePos="0" relativeHeight="251933184" behindDoc="0" locked="0" layoutInCell="1" allowOverlap="1" wp14:anchorId="5295DED8" wp14:editId="5A92F948">
            <wp:simplePos x="0" y="0"/>
            <wp:positionH relativeFrom="column">
              <wp:posOffset>5661025</wp:posOffset>
            </wp:positionH>
            <wp:positionV relativeFrom="paragraph">
              <wp:posOffset>46990</wp:posOffset>
            </wp:positionV>
            <wp:extent cx="1385570" cy="1089660"/>
            <wp:effectExtent l="0" t="0" r="0" b="0"/>
            <wp:wrapSquare wrapText="bothSides"/>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385570" cy="1089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247">
        <w:rPr>
          <w:rFonts w:ascii="Arial" w:eastAsia="Times New Roman" w:hAnsi="Arial" w:cs="Arial"/>
          <w:b/>
          <w:bCs/>
          <w:noProof/>
          <w:sz w:val="20"/>
          <w:szCs w:val="20"/>
          <w:lang w:eastAsia="zh-CN" w:bidi="ar-SA"/>
        </w:rPr>
        <w:t>Дроссельный рычаг.</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Дроссель используется для обеспечения наилучшего перемешивания топлива при запуске холодного двигателя. Его можно открыть или закрыть, перемещая дроссельный рычаг вручную. Для улучшения перемешивания отодвиньте рычаг в положение ЗАКРЫТО.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widowControl/>
        <w:autoSpaceDE/>
        <w:autoSpaceDN/>
        <w:ind w:firstLineChars="245" w:firstLine="492"/>
        <w:jc w:val="both"/>
        <w:rPr>
          <w:rFonts w:ascii="Arial" w:eastAsia="Times New Roman" w:hAnsi="Arial" w:cs="Arial"/>
          <w:b/>
          <w:bCs/>
          <w:noProof/>
          <w:sz w:val="20"/>
          <w:szCs w:val="20"/>
          <w:lang w:eastAsia="zh-CN" w:bidi="ar-SA"/>
        </w:rPr>
      </w:pPr>
      <w:r w:rsidRPr="007F5247">
        <w:rPr>
          <w:rFonts w:ascii="Arial" w:eastAsia="Times New Roman" w:hAnsi="Arial" w:cs="Arial"/>
          <w:b/>
          <w:bCs/>
          <w:noProof/>
          <w:sz w:val="20"/>
          <w:szCs w:val="20"/>
          <w:lang w:eastAsia="zh-CN" w:bidi="ar-SA"/>
        </w:rPr>
        <w:t>Прерыватель цепи переменного тока.</w:t>
      </w:r>
    </w:p>
    <w:p w:rsidR="007F5247" w:rsidRPr="007F5247" w:rsidRDefault="007F5247" w:rsidP="007F5247">
      <w:pPr>
        <w:tabs>
          <w:tab w:val="left" w:pos="10585"/>
        </w:tabs>
        <w:ind w:left="1077" w:right="686"/>
        <w:jc w:val="both"/>
        <w:rPr>
          <w:rFonts w:ascii="Arial" w:hAnsi="Arial" w:cs="Arial"/>
          <w:sz w:val="20"/>
          <w:szCs w:val="20"/>
        </w:rPr>
      </w:pPr>
      <w:r w:rsidRPr="007F5247">
        <w:rPr>
          <w:noProof/>
          <w:szCs w:val="20"/>
          <w:lang w:bidi="ar-SA"/>
        </w:rPr>
        <w:drawing>
          <wp:anchor distT="0" distB="0" distL="114300" distR="114300" simplePos="0" relativeHeight="251938304" behindDoc="0" locked="0" layoutInCell="1" allowOverlap="1" wp14:anchorId="53721FD0" wp14:editId="5C3B548A">
            <wp:simplePos x="0" y="0"/>
            <wp:positionH relativeFrom="column">
              <wp:posOffset>5734050</wp:posOffset>
            </wp:positionH>
            <wp:positionV relativeFrom="paragraph">
              <wp:posOffset>225425</wp:posOffset>
            </wp:positionV>
            <wp:extent cx="1436370" cy="1321435"/>
            <wp:effectExtent l="0" t="0" r="0" b="0"/>
            <wp:wrapSquare wrapText="bothSides"/>
            <wp:docPr id="2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29577" b="10156"/>
                    <a:stretch>
                      <a:fillRect/>
                    </a:stretch>
                  </pic:blipFill>
                  <pic:spPr bwMode="auto">
                    <a:xfrm>
                      <a:off x="0" y="0"/>
                      <a:ext cx="1436370" cy="1321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247">
        <w:rPr>
          <w:rFonts w:ascii="Arial" w:hAnsi="Arial" w:cs="Arial"/>
          <w:sz w:val="20"/>
          <w:szCs w:val="20"/>
        </w:rPr>
        <w:t>Прерыватель цепи будет автоматически выключаться (OFF), если происходит короткое замыкание или существенная перегрузка генератора в розетке. Если прерыватель цепи автоматически выключился (OFF), перед повторным включением (ON) прерывателя цепи убедитесь, что устройство работает правильно и не превышается номинальная допустимая нагрузка цепи.</w:t>
      </w:r>
      <w:r w:rsidRPr="007F5247">
        <w:rPr>
          <w:rFonts w:ascii="Arial" w:hAnsi="Arial" w:cs="Arial" w:hint="eastAsia"/>
          <w:sz w:val="20"/>
          <w:szCs w:val="20"/>
        </w:rPr>
        <w:t xml:space="preserve"> </w:t>
      </w:r>
    </w:p>
    <w:p w:rsidR="007F5247" w:rsidRPr="007F5247" w:rsidRDefault="007F5247" w:rsidP="007F5247">
      <w:pPr>
        <w:widowControl/>
        <w:autoSpaceDE/>
        <w:autoSpaceDN/>
        <w:ind w:firstLineChars="245" w:firstLine="492"/>
        <w:jc w:val="both"/>
        <w:rPr>
          <w:rFonts w:ascii="Arial" w:eastAsia="Times New Roman" w:hAnsi="Arial" w:cs="Arial"/>
          <w:b/>
          <w:bCs/>
          <w:noProof/>
          <w:sz w:val="20"/>
          <w:szCs w:val="20"/>
          <w:lang w:eastAsia="zh-CN" w:bidi="ar-SA"/>
        </w:rPr>
      </w:pPr>
    </w:p>
    <w:p w:rsidR="007F5247" w:rsidRPr="007F5247" w:rsidRDefault="007F5247" w:rsidP="007F5247">
      <w:pPr>
        <w:widowControl/>
        <w:autoSpaceDE/>
        <w:autoSpaceDN/>
        <w:ind w:firstLineChars="245" w:firstLine="492"/>
        <w:jc w:val="both"/>
        <w:rPr>
          <w:rFonts w:ascii="Arial" w:eastAsia="Times New Roman" w:hAnsi="Arial" w:cs="Arial"/>
          <w:b/>
          <w:bCs/>
          <w:noProof/>
          <w:sz w:val="20"/>
          <w:szCs w:val="20"/>
          <w:lang w:eastAsia="zh-CN" w:bidi="ar-SA"/>
        </w:rPr>
      </w:pPr>
      <w:r w:rsidRPr="007F5247">
        <w:rPr>
          <w:rFonts w:ascii="Arial" w:eastAsia="Times New Roman" w:hAnsi="Arial" w:cs="Arial"/>
          <w:b/>
          <w:bCs/>
          <w:noProof/>
          <w:sz w:val="20"/>
          <w:szCs w:val="20"/>
          <w:lang w:eastAsia="zh-CN" w:bidi="ar-SA"/>
        </w:rPr>
        <w:t>Клемма заземления.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Клемма заземления генератора соединена с рамой (корпусом) генератора металлическими частями генератора, которые не передают электрический ток, и клеммами заземления каждой розетки</w:t>
      </w:r>
    </w:p>
    <w:p w:rsidR="007F5247" w:rsidRPr="007F5247" w:rsidRDefault="00B54AA2" w:rsidP="007F5247">
      <w:pPr>
        <w:ind w:firstLineChars="700" w:firstLine="1400"/>
        <w:jc w:val="both"/>
        <w:rPr>
          <w:rFonts w:ascii="Arial" w:eastAsiaTheme="minorEastAsia" w:hAnsi="Arial" w:cs="Arial"/>
          <w:sz w:val="20"/>
          <w:szCs w:val="20"/>
          <w:lang w:eastAsia="zh-CN"/>
        </w:rPr>
      </w:pPr>
      <w:r w:rsidRPr="007F5247">
        <w:rPr>
          <w:noProof/>
          <w:sz w:val="20"/>
          <w:szCs w:val="20"/>
          <w:lang w:bidi="ar-SA"/>
        </w:rPr>
        <w:drawing>
          <wp:anchor distT="0" distB="0" distL="114300" distR="114300" simplePos="0" relativeHeight="251932160" behindDoc="1" locked="0" layoutInCell="1" allowOverlap="1" wp14:anchorId="7BAE83BE" wp14:editId="71011BD6">
            <wp:simplePos x="0" y="0"/>
            <wp:positionH relativeFrom="column">
              <wp:posOffset>3681730</wp:posOffset>
            </wp:positionH>
            <wp:positionV relativeFrom="paragraph">
              <wp:posOffset>135890</wp:posOffset>
            </wp:positionV>
            <wp:extent cx="1784985" cy="1344930"/>
            <wp:effectExtent l="19050" t="19050" r="5715" b="7620"/>
            <wp:wrapTight wrapText="bothSides">
              <wp:wrapPolygon edited="0">
                <wp:start x="-231" y="-306"/>
                <wp:lineTo x="-231" y="21722"/>
                <wp:lineTo x="21669" y="21722"/>
                <wp:lineTo x="21669" y="-306"/>
                <wp:lineTo x="-231" y="-306"/>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srcRect/>
                    <a:stretch>
                      <a:fillRect/>
                    </a:stretch>
                  </pic:blipFill>
                  <pic:spPr bwMode="auto">
                    <a:xfrm>
                      <a:off x="0" y="0"/>
                      <a:ext cx="1784985" cy="134493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7F5247" w:rsidRPr="007F5247">
        <w:rPr>
          <w:rFonts w:ascii="Arial" w:hAnsi="Arial" w:cs="Arial"/>
          <w:noProof/>
          <w:sz w:val="20"/>
          <w:szCs w:val="20"/>
          <w:lang w:bidi="ar-SA"/>
        </w:rPr>
        <w:drawing>
          <wp:anchor distT="0" distB="0" distL="114300" distR="114300" simplePos="0" relativeHeight="251936256" behindDoc="0" locked="0" layoutInCell="1" allowOverlap="1" wp14:anchorId="6B271423" wp14:editId="553C7308">
            <wp:simplePos x="0" y="0"/>
            <wp:positionH relativeFrom="column">
              <wp:posOffset>5603875</wp:posOffset>
            </wp:positionH>
            <wp:positionV relativeFrom="paragraph">
              <wp:posOffset>86360</wp:posOffset>
            </wp:positionV>
            <wp:extent cx="1445895" cy="1422400"/>
            <wp:effectExtent l="0" t="0" r="0" b="0"/>
            <wp:wrapSquare wrapText="bothSides"/>
            <wp:docPr id="2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l="31828" b="6309"/>
                    <a:stretch>
                      <a:fillRect/>
                    </a:stretch>
                  </pic:blipFill>
                  <pic:spPr bwMode="auto">
                    <a:xfrm>
                      <a:off x="0" y="0"/>
                      <a:ext cx="1445895" cy="142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5247" w:rsidRPr="007F5247" w:rsidRDefault="007F5247" w:rsidP="007F5247">
      <w:pPr>
        <w:widowControl/>
        <w:autoSpaceDE/>
        <w:autoSpaceDN/>
        <w:spacing w:line="360" w:lineRule="auto"/>
        <w:ind w:firstLineChars="245" w:firstLine="492"/>
        <w:jc w:val="both"/>
        <w:rPr>
          <w:rFonts w:ascii="Arial" w:eastAsia="Times New Roman" w:hAnsi="Arial" w:cs="Arial"/>
          <w:b/>
          <w:bCs/>
          <w:noProof/>
          <w:sz w:val="20"/>
          <w:szCs w:val="20"/>
          <w:lang w:eastAsia="zh-CN" w:bidi="ar-SA"/>
        </w:rPr>
      </w:pPr>
      <w:r w:rsidRPr="007F5247">
        <w:rPr>
          <w:rFonts w:ascii="Arial" w:eastAsia="Times New Roman" w:hAnsi="Arial" w:cs="Arial"/>
          <w:b/>
          <w:bCs/>
          <w:noProof/>
          <w:sz w:val="20"/>
          <w:szCs w:val="20"/>
          <w:lang w:eastAsia="zh-CN" w:bidi="ar-SA"/>
        </w:rPr>
        <w:t>Система сигнализации нехватки масла.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Система сигнализации нехватки масла предназначена для предупреждения повреждения двигателя из-за недостаточного количества масла в картере. Прежде чем уровень масла в картере упадет ниже безопасного предела, система сигнализации нехватки масла автоматически остановит двигатель (выключатель двигателя останется в </w:t>
      </w:r>
      <w:r w:rsidRPr="007F5247">
        <w:rPr>
          <w:rFonts w:ascii="Arial" w:hAnsi="Arial" w:cs="Arial"/>
          <w:sz w:val="20"/>
          <w:szCs w:val="20"/>
        </w:rPr>
        <w:lastRenderedPageBreak/>
        <w:t>положении ВКЛ (ON).</w:t>
      </w:r>
      <w:r w:rsidRPr="007F5247">
        <w:rPr>
          <w:rFonts w:ascii="Arial" w:hAnsi="Arial" w:cs="Arial" w:hint="eastAsia"/>
          <w:sz w:val="20"/>
          <w:szCs w:val="20"/>
        </w:rPr>
        <w:t xml:space="preserve"> </w:t>
      </w:r>
    </w:p>
    <w:p w:rsidR="007F5247" w:rsidRPr="007F5247" w:rsidRDefault="007F5247" w:rsidP="007F5247">
      <w:pPr>
        <w:widowControl/>
        <w:autoSpaceDE/>
        <w:autoSpaceDN/>
        <w:spacing w:after="120"/>
        <w:ind w:firstLineChars="245" w:firstLine="492"/>
        <w:jc w:val="both"/>
        <w:rPr>
          <w:rFonts w:ascii="Arial" w:eastAsia="SimSun" w:hAnsi="Arial" w:cs="Arial"/>
          <w:b/>
          <w:bCs/>
          <w:sz w:val="20"/>
          <w:szCs w:val="20"/>
          <w:lang w:bidi="ar-SA"/>
        </w:rPr>
      </w:pPr>
      <w:r w:rsidRPr="007F5247">
        <w:rPr>
          <w:rFonts w:ascii="Arial" w:eastAsia="SimSun" w:hAnsi="Arial" w:cs="Arial"/>
          <w:b/>
          <w:bCs/>
          <w:sz w:val="20"/>
          <w:szCs w:val="20"/>
          <w:lang w:bidi="ar-SA"/>
        </w:rPr>
        <w:t>Сигнальная лампочка.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Сигнальная лампочка горит, когда генератор работает нормально.</w:t>
      </w:r>
    </w:p>
    <w:p w:rsidR="007F5247" w:rsidRPr="007F5247" w:rsidRDefault="007F5247" w:rsidP="007F5247">
      <w:pPr>
        <w:widowControl/>
        <w:autoSpaceDE/>
        <w:autoSpaceDN/>
        <w:spacing w:after="120"/>
        <w:ind w:firstLineChars="245" w:firstLine="490"/>
        <w:jc w:val="both"/>
        <w:rPr>
          <w:rFonts w:ascii="Arial" w:eastAsia="SimSun" w:hAnsi="Arial" w:cs="Arial"/>
          <w:b/>
          <w:bCs/>
          <w:sz w:val="20"/>
          <w:szCs w:val="20"/>
          <w:lang w:bidi="ar-SA"/>
        </w:rPr>
      </w:pPr>
      <w:r w:rsidRPr="007F5247">
        <w:rPr>
          <w:rFonts w:ascii="Arial" w:eastAsia="SimSun" w:hAnsi="Arial" w:cs="Arial"/>
          <w:noProof/>
          <w:sz w:val="20"/>
          <w:szCs w:val="20"/>
          <w:lang w:bidi="ar-SA"/>
        </w:rPr>
        <w:drawing>
          <wp:anchor distT="0" distB="0" distL="114300" distR="114300" simplePos="0" relativeHeight="251937280" behindDoc="0" locked="0" layoutInCell="1" allowOverlap="1" wp14:anchorId="0B15DE8A" wp14:editId="6107056F">
            <wp:simplePos x="0" y="0"/>
            <wp:positionH relativeFrom="column">
              <wp:posOffset>4973955</wp:posOffset>
            </wp:positionH>
            <wp:positionV relativeFrom="paragraph">
              <wp:posOffset>121285</wp:posOffset>
            </wp:positionV>
            <wp:extent cx="2225040" cy="2061210"/>
            <wp:effectExtent l="0" t="0" r="0" b="0"/>
            <wp:wrapSquare wrapText="bothSides"/>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30198"/>
                    <a:stretch>
                      <a:fillRect/>
                    </a:stretch>
                  </pic:blipFill>
                  <pic:spPr bwMode="auto">
                    <a:xfrm>
                      <a:off x="0" y="0"/>
                      <a:ext cx="2225040" cy="2061210"/>
                    </a:xfrm>
                    <a:prstGeom prst="rect">
                      <a:avLst/>
                    </a:prstGeom>
                    <a:noFill/>
                    <a:ln w="9525">
                      <a:noFill/>
                      <a:miter lim="800000"/>
                      <a:headEnd/>
                      <a:tailEnd/>
                    </a:ln>
                  </pic:spPr>
                </pic:pic>
              </a:graphicData>
            </a:graphic>
          </wp:anchor>
        </w:drawing>
      </w:r>
      <w:r w:rsidRPr="007F5247">
        <w:rPr>
          <w:rFonts w:ascii="Arial" w:eastAsia="SimSun" w:hAnsi="Arial" w:cs="Arial"/>
          <w:b/>
          <w:bCs/>
          <w:sz w:val="20"/>
          <w:szCs w:val="20"/>
          <w:lang w:bidi="ar-SA"/>
        </w:rPr>
        <w:t>Клеммы постоянного тока.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Клеммы постоянного тока могут использоваться только для зарядки батарей 12 вольт автомобильного типа.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Клеммы выкрашены красным цветом для обозначения плюса (+), и черным для обозначения минуса (-). Батарея должна подключаться к клеммам постоянного тока генератора с соответствующей полярностью (плюс батареи к красной клемме генератора и минус батареи к черной клемме генератора).</w:t>
      </w:r>
    </w:p>
    <w:p w:rsidR="007F5247" w:rsidRPr="007F5247" w:rsidRDefault="007F5247" w:rsidP="007F5247">
      <w:pPr>
        <w:widowControl/>
        <w:autoSpaceDE/>
        <w:autoSpaceDN/>
        <w:rPr>
          <w:rFonts w:ascii="Arial" w:eastAsia="SimSun" w:hAnsi="Arial" w:cs="Arial"/>
          <w:sz w:val="20"/>
          <w:szCs w:val="20"/>
          <w:lang w:eastAsia="zh-CN" w:bidi="ar-SA"/>
        </w:rPr>
      </w:pPr>
    </w:p>
    <w:p w:rsidR="007F5247" w:rsidRPr="007F5247" w:rsidRDefault="007F5247" w:rsidP="007F5247">
      <w:pPr>
        <w:tabs>
          <w:tab w:val="left" w:pos="10585"/>
        </w:tabs>
        <w:ind w:left="720" w:right="686"/>
        <w:jc w:val="both"/>
        <w:rPr>
          <w:rFonts w:ascii="Arial" w:hAnsi="Arial" w:cs="Arial"/>
          <w:b/>
          <w:sz w:val="20"/>
          <w:szCs w:val="20"/>
        </w:rPr>
      </w:pPr>
      <w:r w:rsidRPr="007F5247">
        <w:rPr>
          <w:rFonts w:ascii="Arial" w:hAnsi="Arial" w:cs="Arial"/>
          <w:b/>
          <w:sz w:val="20"/>
          <w:szCs w:val="20"/>
        </w:rPr>
        <w:t>Защита цепи постоянного тока.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Устройство защиты цепи постоянного тока автоматически выключает цепь зарядки батареи постоянного тока при перегрузке генератора, при возникновении проблем с батареей или в случае неправильных соединений между батареей и генератором.</w:t>
      </w:r>
    </w:p>
    <w:p w:rsidR="007F5247" w:rsidRPr="007F5247" w:rsidRDefault="007F5247" w:rsidP="007F5247">
      <w:pPr>
        <w:tabs>
          <w:tab w:val="left" w:pos="10585"/>
        </w:tabs>
        <w:ind w:right="686"/>
        <w:jc w:val="both"/>
        <w:rPr>
          <w:rFonts w:ascii="Arial" w:eastAsiaTheme="minorEastAsia" w:hAnsi="Arial" w:cs="Arial"/>
          <w:sz w:val="20"/>
          <w:szCs w:val="20"/>
          <w:lang w:eastAsia="zh-CN"/>
        </w:rPr>
      </w:pPr>
    </w:p>
    <w:p w:rsidR="007F5247" w:rsidRPr="007F5247" w:rsidRDefault="007F5247" w:rsidP="007F5247">
      <w:pPr>
        <w:tabs>
          <w:tab w:val="left" w:pos="10585"/>
        </w:tabs>
        <w:ind w:right="686"/>
        <w:jc w:val="both"/>
        <w:rPr>
          <w:rFonts w:ascii="Arial" w:hAnsi="Arial" w:cs="Arial"/>
          <w:b/>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42400" behindDoc="0" locked="0" layoutInCell="1" allowOverlap="1" wp14:anchorId="65686118" wp14:editId="7061B387">
                <wp:simplePos x="0" y="0"/>
                <wp:positionH relativeFrom="column">
                  <wp:posOffset>2724150</wp:posOffset>
                </wp:positionH>
                <wp:positionV relativeFrom="paragraph">
                  <wp:posOffset>71119</wp:posOffset>
                </wp:positionV>
                <wp:extent cx="5943600" cy="0"/>
                <wp:effectExtent l="0" t="19050" r="19050" b="1905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76F1BE" id="Прямая соединительная линия 315" o:spid="_x0000_s1026" style="position:absolute;z-index:25194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0gDw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" strokecolor="#a6a6a6" strokeweight="2.25pt">
                <o:lock v:ext="edit" shapetype="f"/>
              </v:line>
            </w:pict>
          </mc:Fallback>
        </mc:AlternateContent>
      </w:r>
      <w:r w:rsidRPr="007F5247">
        <w:rPr>
          <w:rFonts w:ascii="Arial" w:hAnsi="Arial" w:cs="Arial"/>
          <w:b/>
          <w:sz w:val="24"/>
          <w:szCs w:val="24"/>
        </w:rPr>
        <w:t xml:space="preserve">           </w:t>
      </w:r>
      <w:r w:rsidRPr="007F5247">
        <w:rPr>
          <w:rFonts w:ascii="Arial" w:eastAsia="Arial Narrow" w:hAnsi="Arial" w:cs="Arial"/>
          <w:b/>
          <w:color w:val="808080" w:themeColor="background1" w:themeShade="80"/>
          <w:sz w:val="24"/>
          <w:szCs w:val="24"/>
        </w:rPr>
        <w:t>РАБОТА С ИНСТРУМЕНТОМ.</w:t>
      </w:r>
      <w:r w:rsidRPr="007F5247">
        <w:rPr>
          <w:rFonts w:ascii="Arial" w:hAnsi="Arial" w:cs="Arial"/>
          <w:b/>
          <w:noProof/>
          <w:sz w:val="24"/>
          <w:szCs w:val="24"/>
          <w:lang w:bidi="ar-SA"/>
        </w:rPr>
        <w:t xml:space="preserve"> </w:t>
      </w:r>
    </w:p>
    <w:p w:rsidR="007F5247" w:rsidRPr="007F5247" w:rsidRDefault="007F5247" w:rsidP="007F5247">
      <w:pPr>
        <w:spacing w:line="360" w:lineRule="auto"/>
        <w:ind w:firstLineChars="294" w:firstLine="590"/>
        <w:jc w:val="both"/>
        <w:rPr>
          <w:rFonts w:ascii="Arial" w:hAnsi="Arial" w:cs="Arial"/>
          <w:b/>
          <w:sz w:val="20"/>
          <w:szCs w:val="20"/>
        </w:rPr>
      </w:pPr>
    </w:p>
    <w:p w:rsidR="007F5247" w:rsidRPr="007F5247" w:rsidRDefault="007F5247" w:rsidP="007F5247">
      <w:pPr>
        <w:spacing w:line="360" w:lineRule="auto"/>
        <w:ind w:firstLineChars="294" w:firstLine="588"/>
        <w:jc w:val="both"/>
        <w:rPr>
          <w:rFonts w:ascii="Arial" w:hAnsi="Arial" w:cs="Arial"/>
          <w:b/>
          <w:sz w:val="20"/>
          <w:szCs w:val="20"/>
        </w:rPr>
      </w:pPr>
      <w:r w:rsidRPr="007F5247">
        <w:rPr>
          <w:rFonts w:ascii="Arial" w:hAnsi="Arial" w:cs="Arial"/>
          <w:noProof/>
          <w:sz w:val="20"/>
          <w:lang w:bidi="ar-SA"/>
        </w:rPr>
        <w:lastRenderedPageBreak/>
        <w:drawing>
          <wp:anchor distT="0" distB="0" distL="114300" distR="114300" simplePos="0" relativeHeight="251939328" behindDoc="0" locked="0" layoutInCell="1" allowOverlap="1" wp14:anchorId="6F312BC4" wp14:editId="4C68E36E">
            <wp:simplePos x="0" y="0"/>
            <wp:positionH relativeFrom="column">
              <wp:posOffset>6083300</wp:posOffset>
            </wp:positionH>
            <wp:positionV relativeFrom="paragraph">
              <wp:posOffset>205740</wp:posOffset>
            </wp:positionV>
            <wp:extent cx="810895" cy="128778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0895" cy="1287780"/>
                    </a:xfrm>
                    <a:prstGeom prst="rect">
                      <a:avLst/>
                    </a:prstGeom>
                    <a:noFill/>
                  </pic:spPr>
                </pic:pic>
              </a:graphicData>
            </a:graphic>
          </wp:anchor>
        </w:drawing>
      </w:r>
      <w:r w:rsidRPr="007F5247">
        <w:rPr>
          <w:rFonts w:ascii="Arial" w:hAnsi="Arial" w:cs="Arial"/>
          <w:b/>
          <w:sz w:val="20"/>
          <w:szCs w:val="20"/>
        </w:rPr>
        <w:t>Предварительная проверка.</w:t>
      </w:r>
    </w:p>
    <w:p w:rsidR="007F5247" w:rsidRPr="007F5247" w:rsidRDefault="007F5247" w:rsidP="007F5247">
      <w:pPr>
        <w:keepNext/>
        <w:keepLines/>
        <w:spacing w:before="40"/>
        <w:ind w:firstLineChars="300" w:firstLine="602"/>
        <w:jc w:val="both"/>
        <w:outlineLvl w:val="5"/>
        <w:rPr>
          <w:rFonts w:ascii="Arial" w:eastAsiaTheme="majorEastAsia" w:hAnsi="Arial" w:cs="Arial"/>
          <w:b/>
          <w:bCs/>
          <w:sz w:val="20"/>
          <w:szCs w:val="20"/>
        </w:rPr>
      </w:pPr>
      <w:r w:rsidRPr="007F5247">
        <w:rPr>
          <w:rFonts w:ascii="Arial" w:eastAsiaTheme="majorEastAsia" w:hAnsi="Arial" w:cs="Arial"/>
          <w:b/>
          <w:bCs/>
          <w:sz w:val="20"/>
          <w:szCs w:val="20"/>
        </w:rPr>
        <w:t>Моторное масло.</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Моторное масло – это главный фактор, который оказывает влияние на работу и срок службы двигателя.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Масла для двухтактного двигателя без присадок повредят двигатель, поэтому они запрещены к использованию в четырехтактных моторах.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Проверяйте уровень масла перед каждым использованием, поставив генератор на ровную поверхность, когда двигатель остановлен.</w:t>
      </w:r>
    </w:p>
    <w:p w:rsidR="007F5247" w:rsidRPr="007F5247" w:rsidRDefault="007F5247" w:rsidP="007F5247">
      <w:pPr>
        <w:tabs>
          <w:tab w:val="left" w:pos="10585"/>
        </w:tabs>
        <w:ind w:left="1077" w:right="686"/>
        <w:jc w:val="both"/>
        <w:rPr>
          <w:rFonts w:ascii="Arial" w:hAnsi="Arial" w:cs="Arial"/>
          <w:sz w:val="20"/>
          <w:szCs w:val="20"/>
        </w:rPr>
      </w:pPr>
      <w:r w:rsidRPr="007F5247">
        <w:rPr>
          <w:noProof/>
          <w:lang w:bidi="ar-SA"/>
        </w:rPr>
        <w:drawing>
          <wp:anchor distT="0" distB="0" distL="114300" distR="114300" simplePos="0" relativeHeight="251940352" behindDoc="0" locked="0" layoutInCell="1" allowOverlap="1" wp14:anchorId="6EE9DC15" wp14:editId="1CAD0BC4">
            <wp:simplePos x="0" y="0"/>
            <wp:positionH relativeFrom="column">
              <wp:posOffset>3600450</wp:posOffset>
            </wp:positionH>
            <wp:positionV relativeFrom="paragraph">
              <wp:posOffset>73025</wp:posOffset>
            </wp:positionV>
            <wp:extent cx="3424555" cy="1509395"/>
            <wp:effectExtent l="0" t="0" r="0" b="0"/>
            <wp:wrapSquare wrapText="bothSides"/>
            <wp:docPr id="2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4555" cy="1509395"/>
                    </a:xfrm>
                    <a:prstGeom prst="rect">
                      <a:avLst/>
                    </a:prstGeom>
                    <a:noFill/>
                    <a:ln w="9525">
                      <a:noFill/>
                      <a:miter lim="800000"/>
                      <a:headEnd/>
                      <a:tailEnd/>
                    </a:ln>
                  </pic:spPr>
                </pic:pic>
              </a:graphicData>
            </a:graphic>
          </wp:anchor>
        </w:drawing>
      </w:r>
      <w:r w:rsidRPr="007F5247">
        <w:rPr>
          <w:rFonts w:ascii="Arial" w:hAnsi="Arial" w:cs="Arial"/>
          <w:sz w:val="20"/>
          <w:szCs w:val="20"/>
        </w:rPr>
        <w:t>Для наилучшего результата рекомендуется использование специального моторного масла для четырехтактного двигателя Star G-Energy 4T при любой температуре в Вашем регионе.</w:t>
      </w:r>
    </w:p>
    <w:p w:rsidR="007F5247" w:rsidRPr="007F5247" w:rsidRDefault="007F5247" w:rsidP="007F5247">
      <w:pPr>
        <w:numPr>
          <w:ilvl w:val="0"/>
          <w:numId w:val="12"/>
        </w:numPr>
        <w:tabs>
          <w:tab w:val="left" w:pos="10585"/>
        </w:tabs>
        <w:ind w:right="686"/>
        <w:jc w:val="both"/>
        <w:rPr>
          <w:rFonts w:ascii="Arial" w:hAnsi="Arial" w:cs="Arial"/>
          <w:sz w:val="20"/>
          <w:szCs w:val="20"/>
        </w:rPr>
      </w:pPr>
      <w:r w:rsidRPr="007F5247">
        <w:rPr>
          <w:rFonts w:ascii="Arial" w:hAnsi="Arial" w:cs="Arial"/>
          <w:sz w:val="20"/>
          <w:szCs w:val="20"/>
        </w:rPr>
        <w:t>Снимите крышку маслоналивной горловины.</w:t>
      </w:r>
    </w:p>
    <w:p w:rsidR="007F5247" w:rsidRPr="007F5247" w:rsidRDefault="007F5247" w:rsidP="007F5247">
      <w:pPr>
        <w:numPr>
          <w:ilvl w:val="0"/>
          <w:numId w:val="12"/>
        </w:numPr>
        <w:tabs>
          <w:tab w:val="left" w:pos="10585"/>
        </w:tabs>
        <w:ind w:right="686"/>
        <w:jc w:val="both"/>
        <w:rPr>
          <w:rFonts w:ascii="Arial" w:hAnsi="Arial" w:cs="Arial"/>
          <w:sz w:val="20"/>
          <w:szCs w:val="20"/>
        </w:rPr>
      </w:pPr>
      <w:r w:rsidRPr="007F5247">
        <w:rPr>
          <w:rFonts w:ascii="Arial" w:hAnsi="Arial" w:cs="Arial"/>
          <w:sz w:val="20"/>
          <w:szCs w:val="20"/>
        </w:rPr>
        <w:t>Проверьте уровень масла, вставив измерительный стержень в горлышко воронки, не закручивая его.</w:t>
      </w:r>
    </w:p>
    <w:p w:rsidR="007F5247" w:rsidRPr="007F5247" w:rsidRDefault="007F5247" w:rsidP="007F5247">
      <w:pPr>
        <w:numPr>
          <w:ilvl w:val="0"/>
          <w:numId w:val="12"/>
        </w:numPr>
        <w:tabs>
          <w:tab w:val="left" w:pos="10585"/>
        </w:tabs>
        <w:ind w:right="686"/>
        <w:jc w:val="both"/>
        <w:rPr>
          <w:rFonts w:ascii="Arial" w:hAnsi="Arial" w:cs="Arial"/>
          <w:sz w:val="20"/>
          <w:szCs w:val="20"/>
        </w:rPr>
      </w:pPr>
      <w:r w:rsidRPr="007F5247">
        <w:rPr>
          <w:rFonts w:ascii="Arial" w:hAnsi="Arial" w:cs="Arial"/>
          <w:sz w:val="20"/>
          <w:szCs w:val="20"/>
        </w:rPr>
        <w:t>Если уровень низкий, залейте рекомендованное масло до верха маслоналивной горловины.</w:t>
      </w:r>
    </w:p>
    <w:p w:rsidR="007F5247" w:rsidRPr="007F5247" w:rsidRDefault="007F5247" w:rsidP="007F5247">
      <w:pPr>
        <w:jc w:val="both"/>
        <w:rPr>
          <w:rFonts w:eastAsiaTheme="minorEastAsia"/>
          <w:lang w:eastAsia="zh-CN"/>
        </w:rPr>
      </w:pPr>
      <w:r w:rsidRPr="007F5247">
        <w:rPr>
          <w:rFonts w:hint="eastAsia"/>
          <w:lang w:eastAsia="zh-CN"/>
        </w:rPr>
        <w:t xml:space="preserve">          </w:t>
      </w:r>
      <w:r w:rsidRPr="007F5247">
        <w:rPr>
          <w:rFonts w:eastAsiaTheme="minorEastAsia" w:hint="eastAsia"/>
          <w:lang w:eastAsia="zh-CN"/>
        </w:rPr>
        <w:t xml:space="preserve">         </w:t>
      </w:r>
    </w:p>
    <w:p w:rsidR="007F5247" w:rsidRPr="007F5247" w:rsidRDefault="007F5247" w:rsidP="007F5247">
      <w:pPr>
        <w:ind w:left="720"/>
        <w:jc w:val="both"/>
        <w:rPr>
          <w:rFonts w:ascii="Arial" w:hAnsi="Arial" w:cs="Arial"/>
          <w:b/>
          <w:sz w:val="20"/>
          <w:szCs w:val="20"/>
        </w:rPr>
      </w:pPr>
      <w:r w:rsidRPr="007F5247">
        <w:rPr>
          <w:rFonts w:hint="eastAsia"/>
          <w:lang w:eastAsia="zh-CN"/>
        </w:rPr>
        <w:t xml:space="preserve"> </w:t>
      </w:r>
      <w:r w:rsidRPr="007F5247">
        <w:rPr>
          <w:rFonts w:ascii="Arial" w:hAnsi="Arial" w:cs="Arial"/>
          <w:b/>
          <w:sz w:val="20"/>
          <w:szCs w:val="20"/>
        </w:rPr>
        <w:t>Рекомендации в отношении топлива.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При определенных условиях бензин является очень горючим и взрывчатым веществом.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Заправляйте топливо в хорошо проветриваемом месте, когда двигатель остановлен. Не курите и не допускайте возникновения пламени или искр в месте заправки двигателя или хранения бензина.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Не переливайте топливный бак (в горлышке топливного фильтра не должно быть бензина). После заправки убедитесь, что крышка бака плотно закрыта. Старайтесь не разливать топливо во время заправки.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lastRenderedPageBreak/>
        <w:t>ОПАСНО!</w:t>
      </w:r>
      <w:r w:rsidRPr="007F5247">
        <w:rPr>
          <w:rFonts w:ascii="Arial" w:hAnsi="Arial" w:cs="Arial"/>
          <w:sz w:val="20"/>
          <w:szCs w:val="20"/>
        </w:rPr>
        <w:t xml:space="preserve"> Разлитое топливо или топливные пары могут воспламениться. Если топливо все же разлилось, перед запуском двигателя убедитесь, что участок вытерт насухо.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Избегайте длительного или повторного попадания топлива на кожу или вдыхания паров.</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ДЕРЖИТЕ ТОПЛИВО ВДАЛИ ОТ ДЕТЕЙ!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lang w:eastAsia="zh-CN"/>
        </w:rPr>
        <w:t>1.</w:t>
      </w:r>
      <w:r w:rsidRPr="007F5247">
        <w:rPr>
          <w:rFonts w:ascii="Arial" w:hAnsi="Arial" w:cs="Arial"/>
          <w:sz w:val="20"/>
          <w:szCs w:val="20"/>
        </w:rPr>
        <w:t>Проверьте индикатор уровня топлива.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2.</w:t>
      </w:r>
      <w:r w:rsidRPr="007F5247">
        <w:rPr>
          <w:rFonts w:ascii="Arial" w:hAnsi="Arial" w:cs="Arial"/>
          <w:sz w:val="20"/>
          <w:szCs w:val="20"/>
        </w:rPr>
        <w:t>Залейте бак, если уровень топлива низкий. Не заливайте выше края топливного фильтра.</w:t>
      </w:r>
    </w:p>
    <w:p w:rsidR="007F5247" w:rsidRPr="007F5247" w:rsidRDefault="007F5247" w:rsidP="007F5247">
      <w:pPr>
        <w:widowControl/>
        <w:autoSpaceDE/>
        <w:autoSpaceDN/>
        <w:ind w:firstLineChars="250" w:firstLine="500"/>
        <w:rPr>
          <w:rFonts w:ascii="Arial" w:eastAsia="SimSun" w:hAnsi="Arial" w:cs="Arial"/>
          <w:bCs/>
          <w:sz w:val="20"/>
          <w:szCs w:val="20"/>
          <w:lang w:eastAsia="zh-CN" w:bidi="ar-SA"/>
        </w:rPr>
      </w:pPr>
    </w:p>
    <w:p w:rsidR="007F5247" w:rsidRPr="007F5247" w:rsidRDefault="007F5247" w:rsidP="007F5247">
      <w:pPr>
        <w:widowControl/>
        <w:autoSpaceDE/>
        <w:autoSpaceDN/>
        <w:ind w:firstLineChars="250" w:firstLine="500"/>
        <w:rPr>
          <w:rFonts w:ascii="Arial" w:eastAsia="SimSun" w:hAnsi="Arial" w:cs="Arial"/>
          <w:bCs/>
          <w:sz w:val="20"/>
          <w:szCs w:val="20"/>
          <w:lang w:eastAsia="zh-CN" w:bidi="ar-SA"/>
        </w:rPr>
      </w:pPr>
    </w:p>
    <w:p w:rsidR="007F5247" w:rsidRPr="007F5247" w:rsidRDefault="007F5247" w:rsidP="007F5247">
      <w:pPr>
        <w:widowControl/>
        <w:autoSpaceDE/>
        <w:autoSpaceDN/>
        <w:ind w:firstLineChars="250" w:firstLine="500"/>
        <w:rPr>
          <w:rFonts w:ascii="Arial" w:eastAsia="SimSun" w:hAnsi="Arial" w:cs="Arial"/>
          <w:bCs/>
          <w:sz w:val="20"/>
          <w:szCs w:val="20"/>
          <w:lang w:eastAsia="zh-CN" w:bidi="ar-SA"/>
        </w:rPr>
      </w:pPr>
    </w:p>
    <w:p w:rsidR="007F5247" w:rsidRPr="007F5247" w:rsidRDefault="007F5247" w:rsidP="007F5247">
      <w:pPr>
        <w:widowControl/>
        <w:autoSpaceDE/>
        <w:autoSpaceDN/>
        <w:spacing w:after="120"/>
        <w:ind w:firstLineChars="98" w:firstLine="197"/>
        <w:jc w:val="center"/>
        <w:rPr>
          <w:rFonts w:ascii="Arial" w:eastAsia="SimSun" w:hAnsi="Arial" w:cs="Arial"/>
          <w:b/>
          <w:bCs/>
          <w:sz w:val="20"/>
          <w:szCs w:val="20"/>
          <w:lang w:bidi="ar-SA"/>
        </w:rPr>
      </w:pPr>
      <w:r w:rsidRPr="007F5247">
        <w:rPr>
          <w:rFonts w:ascii="Arial" w:eastAsia="SimSun" w:hAnsi="Arial" w:cs="Arial"/>
          <w:b/>
          <w:bCs/>
          <w:noProof/>
          <w:sz w:val="20"/>
          <w:szCs w:val="20"/>
          <w:lang w:bidi="ar-SA"/>
        </w:rPr>
        <mc:AlternateContent>
          <mc:Choice Requires="wps">
            <w:drawing>
              <wp:anchor distT="0" distB="0" distL="114300" distR="114300" simplePos="0" relativeHeight="251959808" behindDoc="0" locked="0" layoutInCell="1" allowOverlap="1" wp14:anchorId="35A914AD" wp14:editId="328B0CB6">
                <wp:simplePos x="0" y="0"/>
                <wp:positionH relativeFrom="column">
                  <wp:posOffset>2743200</wp:posOffset>
                </wp:positionH>
                <wp:positionV relativeFrom="paragraph">
                  <wp:posOffset>95250</wp:posOffset>
                </wp:positionV>
                <wp:extent cx="1600200" cy="228600"/>
                <wp:effectExtent l="0" t="0" r="0" b="3175"/>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75874" w:rsidRDefault="007F5247" w:rsidP="007F5247">
                            <w:pPr>
                              <w:rPr>
                                <w:rFonts w:ascii="Arial" w:hAnsi="Arial" w:cs="Arial"/>
                                <w:b/>
                                <w:bCs/>
                                <w:sz w:val="16"/>
                                <w:szCs w:val="16"/>
                              </w:rPr>
                            </w:pPr>
                            <w:r w:rsidRPr="00E75874">
                              <w:rPr>
                                <w:rFonts w:ascii="Arial" w:hAnsi="Arial" w:cs="Arial"/>
                                <w:b/>
                                <w:bCs/>
                                <w:sz w:val="16"/>
                                <w:szCs w:val="16"/>
                              </w:rPr>
                              <w:t>Топливный фильтр</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914AD" id="Прямоугольник 314" o:spid="_x0000_s1027" style="position:absolute;left:0;text-align:left;margin-left:3in;margin-top:7.5pt;width:126pt;height:18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" stroked="f">
                <v:textbox inset="0,.3mm,0,.3mm">
                  <w:txbxContent>
                    <w:p w:rsidR="007F5247" w:rsidRPr="00E75874" w:rsidRDefault="007F5247" w:rsidP="007F5247">
                      <w:pPr>
                        <w:rPr>
                          <w:rFonts w:ascii="Arial" w:hAnsi="Arial" w:cs="Arial"/>
                          <w:b/>
                          <w:bCs/>
                          <w:sz w:val="16"/>
                          <w:szCs w:val="16"/>
                        </w:rPr>
                      </w:pPr>
                      <w:r w:rsidRPr="00E75874">
                        <w:rPr>
                          <w:rFonts w:ascii="Arial" w:hAnsi="Arial" w:cs="Arial"/>
                          <w:b/>
                          <w:bCs/>
                          <w:sz w:val="16"/>
                          <w:szCs w:val="16"/>
                        </w:rPr>
                        <w:t>Топливный фильтр</w:t>
                      </w:r>
                    </w:p>
                  </w:txbxContent>
                </v:textbox>
              </v:rect>
            </w:pict>
          </mc:Fallback>
        </mc:AlternateContent>
      </w:r>
      <w:r w:rsidRPr="007F5247">
        <w:rPr>
          <w:rFonts w:ascii="Times New Roman" w:eastAsia="SimSun" w:hAnsi="Times New Roman" w:cs="Times New Roman"/>
          <w:noProof/>
          <w:sz w:val="24"/>
          <w:szCs w:val="24"/>
          <w:lang w:bidi="ar-SA"/>
        </w:rPr>
        <w:drawing>
          <wp:inline distT="0" distB="0" distL="0" distR="0" wp14:anchorId="1B73701F" wp14:editId="36A10C1C">
            <wp:extent cx="4459605" cy="1880870"/>
            <wp:effectExtent l="19050" t="0" r="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4459605" cy="1880870"/>
                    </a:xfrm>
                    <a:prstGeom prst="rect">
                      <a:avLst/>
                    </a:prstGeom>
                    <a:noFill/>
                    <a:ln w="9525">
                      <a:noFill/>
                      <a:miter lim="800000"/>
                      <a:headEnd/>
                      <a:tailEnd/>
                    </a:ln>
                  </pic:spPr>
                </pic:pic>
              </a:graphicData>
            </a:graphic>
          </wp:inline>
        </w:drawing>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w:t>
      </w:r>
      <w:r w:rsidRPr="007F5247">
        <w:rPr>
          <w:rFonts w:ascii="Arial" w:hAnsi="Arial" w:cs="Arial"/>
          <w:b/>
          <w:sz w:val="20"/>
          <w:szCs w:val="20"/>
        </w:rPr>
        <w:t>ВНИМАНИЕ!</w:t>
      </w:r>
      <w:r w:rsidRPr="007F5247">
        <w:rPr>
          <w:rFonts w:ascii="Arial" w:hAnsi="Arial" w:cs="Arial"/>
          <w:sz w:val="20"/>
          <w:szCs w:val="20"/>
        </w:rPr>
        <w:t xml:space="preserve"> </w:t>
      </w:r>
      <w:r w:rsidRPr="007F5247">
        <w:rPr>
          <w:rFonts w:ascii="Arial" w:hAnsi="Arial" w:cs="Arial" w:hint="eastAsia"/>
          <w:sz w:val="20"/>
          <w:szCs w:val="20"/>
          <w:lang w:eastAsia="zh-CN"/>
        </w:rPr>
        <w:t xml:space="preserve"> </w:t>
      </w:r>
      <w:r w:rsidRPr="007F5247">
        <w:rPr>
          <w:rFonts w:ascii="Arial" w:hAnsi="Arial" w:cs="Arial"/>
          <w:sz w:val="20"/>
          <w:szCs w:val="20"/>
        </w:rPr>
        <w:t>Используйте бензин с октановым числом 92. Мы рекомендуем неэтилированный бензин, так как от него образуется меньше отложений на двигателе и свече зажигания и продлевается срок службы выхлопной системы.</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Никогда не используйте просроченный или грязный бензин, или смесь масла/бензина. Избегайте попадания грязи или воды в топливный бак.</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lastRenderedPageBreak/>
        <w:t>Время от времени в ходе работы при больших нагрузках вы можете слышать легкий звук «детонации» (металлический стук). Нет причин для беспокойства.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Если звук детонации происходит при стабильной скорости двигателя при нормальной нагрузке, поменяйте марку топлива. Если звук детонации остался, свяжитесь с авторизованным дилером генераторов.</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Эксплуатация двигателя при постоянном металлическом стуке или детонации может вызвать повреждение двигателя.  Эксплуатация двигателя при постоянном металлическом стуке или детонации является примером неправильного использования, и</w:t>
      </w:r>
      <w:r w:rsidRPr="007F5247">
        <w:rPr>
          <w:rFonts w:ascii="Arial" w:hAnsi="Arial" w:cs="Arial" w:hint="eastAsia"/>
          <w:sz w:val="20"/>
          <w:szCs w:val="20"/>
        </w:rPr>
        <w:t xml:space="preserve"> </w:t>
      </w:r>
      <w:r w:rsidRPr="007F5247">
        <w:rPr>
          <w:rFonts w:ascii="Arial" w:hAnsi="Arial" w:cs="Arial"/>
          <w:sz w:val="20"/>
          <w:szCs w:val="20"/>
        </w:rPr>
        <w:t>гарантия</w:t>
      </w:r>
      <w:r w:rsidRPr="007F5247">
        <w:rPr>
          <w:rFonts w:ascii="Arial" w:hAnsi="Arial" w:cs="Arial" w:hint="eastAsia"/>
          <w:sz w:val="20"/>
          <w:szCs w:val="20"/>
        </w:rPr>
        <w:t xml:space="preserve"> </w:t>
      </w:r>
      <w:r w:rsidRPr="007F5247">
        <w:rPr>
          <w:rFonts w:ascii="Arial" w:hAnsi="Arial" w:cs="Arial"/>
          <w:sz w:val="20"/>
          <w:szCs w:val="20"/>
        </w:rPr>
        <w:t>не распространяется на детали, поврежденные в результате неправильного использования.</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hAnsi="Arial" w:cs="Arial"/>
          <w:b/>
          <w:sz w:val="20"/>
          <w:szCs w:val="20"/>
        </w:rPr>
      </w:pPr>
      <w:r w:rsidRPr="007F5247">
        <w:rPr>
          <w:rFonts w:ascii="Arial" w:hAnsi="Arial" w:cs="Arial"/>
          <w:b/>
          <w:sz w:val="20"/>
          <w:szCs w:val="20"/>
        </w:rPr>
        <w:t>Запуск двигателя.</w:t>
      </w:r>
    </w:p>
    <w:p w:rsidR="007F5247" w:rsidRPr="007F5247" w:rsidRDefault="007F5247" w:rsidP="007F5247">
      <w:pPr>
        <w:tabs>
          <w:tab w:val="left" w:pos="10585"/>
        </w:tabs>
        <w:ind w:left="720" w:right="686"/>
        <w:jc w:val="both"/>
        <w:rPr>
          <w:rFonts w:ascii="Arial" w:hAnsi="Arial" w:cs="Arial"/>
          <w:b/>
          <w:sz w:val="20"/>
          <w:szCs w:val="20"/>
        </w:rPr>
      </w:pPr>
    </w:p>
    <w:p w:rsidR="007F5247" w:rsidRPr="007F5247" w:rsidRDefault="007F5247" w:rsidP="007F5247">
      <w:pPr>
        <w:widowControl/>
        <w:autoSpaceDE/>
        <w:autoSpaceDN/>
        <w:ind w:left="720" w:firstLineChars="147" w:firstLine="295"/>
        <w:rPr>
          <w:rFonts w:ascii="Arial" w:eastAsia="SimSun" w:hAnsi="Arial" w:cs="Arial"/>
          <w:b/>
          <w:sz w:val="20"/>
          <w:szCs w:val="20"/>
          <w:lang w:bidi="ar-SA"/>
        </w:rPr>
      </w:pPr>
      <w:r w:rsidRPr="007F5247">
        <w:rPr>
          <w:rFonts w:ascii="Arial" w:eastAsia="SimSun" w:hAnsi="Arial" w:cs="Arial"/>
          <w:b/>
          <w:sz w:val="20"/>
          <w:szCs w:val="20"/>
          <w:lang w:bidi="ar-SA"/>
        </w:rPr>
        <w:t>С ручным стартером.</w:t>
      </w:r>
    </w:p>
    <w:p w:rsidR="007F5247" w:rsidRPr="007F5247" w:rsidRDefault="007F5247" w:rsidP="007F5247">
      <w:pPr>
        <w:numPr>
          <w:ilvl w:val="0"/>
          <w:numId w:val="14"/>
        </w:numPr>
        <w:tabs>
          <w:tab w:val="left" w:pos="10585"/>
        </w:tabs>
        <w:ind w:right="686"/>
        <w:jc w:val="both"/>
        <w:rPr>
          <w:rFonts w:ascii="Arial" w:hAnsi="Arial" w:cs="Arial"/>
          <w:sz w:val="20"/>
          <w:szCs w:val="20"/>
        </w:rPr>
      </w:pPr>
      <w:r w:rsidRPr="007F5247">
        <w:rPr>
          <w:rFonts w:ascii="Arial" w:hAnsi="Arial" w:cs="Arial"/>
          <w:sz w:val="20"/>
          <w:szCs w:val="20"/>
        </w:rPr>
        <w:t>Поверните выключатель двигателя в положение ВКЛ (ON).</w:t>
      </w:r>
    </w:p>
    <w:p w:rsidR="007F5247" w:rsidRPr="007F5247" w:rsidRDefault="007F5247" w:rsidP="007F5247">
      <w:pPr>
        <w:numPr>
          <w:ilvl w:val="0"/>
          <w:numId w:val="14"/>
        </w:numPr>
        <w:tabs>
          <w:tab w:val="left" w:pos="10585"/>
        </w:tabs>
        <w:ind w:right="686"/>
        <w:jc w:val="both"/>
        <w:rPr>
          <w:rFonts w:ascii="Arial" w:hAnsi="Arial" w:cs="Arial"/>
          <w:sz w:val="20"/>
          <w:szCs w:val="20"/>
        </w:rPr>
      </w:pPr>
      <w:r w:rsidRPr="007F5247">
        <w:rPr>
          <w:rFonts w:ascii="Arial" w:hAnsi="Arial" w:cs="Arial"/>
          <w:sz w:val="20"/>
          <w:szCs w:val="20"/>
        </w:rPr>
        <w:t>Потяните ручку стартера, пока не почувствуете сопротивление, затем резко натяните.</w:t>
      </w:r>
    </w:p>
    <w:p w:rsidR="007F5247" w:rsidRPr="007F5247" w:rsidRDefault="007F5247" w:rsidP="007F5247">
      <w:pPr>
        <w:tabs>
          <w:tab w:val="left" w:pos="10585"/>
        </w:tabs>
        <w:ind w:left="1077" w:right="686"/>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позволяйте ручке стартера отскакивать и ударяться о двигатель. Медленно верните ее в исходное положение во избежание повреждения стартера или корпуса.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Если вы закрыли дроссель вручную, поверните его в положение ОТКРЫТО по мере прогревания двигателя.</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spacing w:line="360" w:lineRule="auto"/>
        <w:ind w:left="720" w:firstLineChars="147" w:firstLine="295"/>
        <w:rPr>
          <w:rFonts w:ascii="Arial" w:hAnsi="Arial" w:cs="Arial"/>
          <w:b/>
          <w:sz w:val="20"/>
          <w:szCs w:val="20"/>
        </w:rPr>
      </w:pPr>
      <w:r w:rsidRPr="007F5247">
        <w:rPr>
          <w:rFonts w:ascii="Arial" w:hAnsi="Arial" w:cs="Arial"/>
          <w:b/>
          <w:sz w:val="20"/>
          <w:szCs w:val="20"/>
        </w:rPr>
        <w:t>Остановка двигателя.</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В случае аварии.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Чтобы остановить двигатель в случае аварии, поверните выключатель двигателя в положение ВЫКЛ (OFF).</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В нормальном режиме.</w:t>
      </w:r>
    </w:p>
    <w:p w:rsidR="007F5247" w:rsidRPr="007F5247" w:rsidRDefault="007F5247" w:rsidP="007F5247">
      <w:pPr>
        <w:numPr>
          <w:ilvl w:val="0"/>
          <w:numId w:val="15"/>
        </w:numPr>
        <w:tabs>
          <w:tab w:val="left" w:pos="10585"/>
        </w:tabs>
        <w:ind w:right="686"/>
        <w:jc w:val="both"/>
        <w:rPr>
          <w:rFonts w:ascii="Arial" w:hAnsi="Arial" w:cs="Arial"/>
          <w:sz w:val="20"/>
          <w:szCs w:val="20"/>
        </w:rPr>
      </w:pPr>
      <w:r w:rsidRPr="007F5247">
        <w:rPr>
          <w:rFonts w:ascii="Arial" w:hAnsi="Arial" w:cs="Arial"/>
          <w:sz w:val="20"/>
          <w:szCs w:val="20"/>
        </w:rPr>
        <w:t>Поверните прерыватель цепи переменного тока в положение ВЫКЛ (OFF)</w:t>
      </w:r>
    </w:p>
    <w:p w:rsidR="007F5247" w:rsidRPr="007F5247" w:rsidRDefault="007F5247" w:rsidP="007F5247">
      <w:pPr>
        <w:numPr>
          <w:ilvl w:val="0"/>
          <w:numId w:val="15"/>
        </w:numPr>
        <w:tabs>
          <w:tab w:val="left" w:pos="10585"/>
        </w:tabs>
        <w:ind w:right="686"/>
        <w:jc w:val="both"/>
        <w:rPr>
          <w:rFonts w:ascii="Arial" w:hAnsi="Arial" w:cs="Arial"/>
          <w:sz w:val="20"/>
          <w:szCs w:val="20"/>
        </w:rPr>
      </w:pPr>
      <w:r w:rsidRPr="007F5247">
        <w:rPr>
          <w:rFonts w:ascii="Arial" w:hAnsi="Arial" w:cs="Arial"/>
          <w:sz w:val="20"/>
          <w:szCs w:val="20"/>
        </w:rPr>
        <w:lastRenderedPageBreak/>
        <w:t xml:space="preserve">Отключите все электрические нагрузки от розеток панели. Отключите зарядные кабели для батареи </w:t>
      </w:r>
    </w:p>
    <w:p w:rsidR="007F5247" w:rsidRPr="007F5247" w:rsidRDefault="007F5247" w:rsidP="007F5247">
      <w:pPr>
        <w:numPr>
          <w:ilvl w:val="0"/>
          <w:numId w:val="15"/>
        </w:numPr>
        <w:tabs>
          <w:tab w:val="left" w:pos="10585"/>
        </w:tabs>
        <w:ind w:right="686"/>
        <w:jc w:val="both"/>
        <w:rPr>
          <w:rFonts w:ascii="Arial" w:hAnsi="Arial" w:cs="Arial"/>
          <w:sz w:val="20"/>
          <w:szCs w:val="20"/>
        </w:rPr>
      </w:pPr>
      <w:r w:rsidRPr="007F5247">
        <w:rPr>
          <w:rFonts w:ascii="Arial" w:hAnsi="Arial" w:cs="Arial"/>
          <w:sz w:val="20"/>
          <w:szCs w:val="20"/>
        </w:rPr>
        <w:t>постоянного тока.</w:t>
      </w:r>
    </w:p>
    <w:p w:rsidR="007F5247" w:rsidRPr="007F5247" w:rsidRDefault="007F5247" w:rsidP="007F5247">
      <w:pPr>
        <w:numPr>
          <w:ilvl w:val="0"/>
          <w:numId w:val="15"/>
        </w:numPr>
        <w:tabs>
          <w:tab w:val="left" w:pos="10585"/>
        </w:tabs>
        <w:ind w:right="686"/>
        <w:jc w:val="both"/>
        <w:rPr>
          <w:rFonts w:ascii="Arial" w:hAnsi="Arial" w:cs="Arial"/>
          <w:sz w:val="20"/>
          <w:szCs w:val="20"/>
        </w:rPr>
      </w:pPr>
      <w:r w:rsidRPr="007F5247">
        <w:rPr>
          <w:rFonts w:ascii="Arial" w:hAnsi="Arial" w:cs="Arial"/>
          <w:sz w:val="20"/>
          <w:szCs w:val="20"/>
        </w:rPr>
        <w:t>Поверните выключатель двигателя в положение ВЫКЛ (OFF).</w:t>
      </w:r>
    </w:p>
    <w:p w:rsidR="007F5247" w:rsidRPr="007F5247" w:rsidRDefault="007F5247" w:rsidP="007F5247">
      <w:pPr>
        <w:numPr>
          <w:ilvl w:val="0"/>
          <w:numId w:val="15"/>
        </w:numPr>
        <w:tabs>
          <w:tab w:val="left" w:pos="10585"/>
        </w:tabs>
        <w:ind w:right="686"/>
        <w:jc w:val="both"/>
        <w:rPr>
          <w:rFonts w:ascii="Arial" w:hAnsi="Arial" w:cs="Arial"/>
          <w:sz w:val="20"/>
          <w:szCs w:val="20"/>
        </w:rPr>
      </w:pPr>
      <w:r w:rsidRPr="007F5247">
        <w:rPr>
          <w:rFonts w:ascii="Arial" w:hAnsi="Arial" w:cs="Arial"/>
          <w:sz w:val="20"/>
          <w:szCs w:val="20"/>
        </w:rPr>
        <w:t>Поверните топливный клапан в положение ВЫКЛ (OFF).</w:t>
      </w:r>
    </w:p>
    <w:p w:rsidR="007F5247" w:rsidRPr="007F5247" w:rsidRDefault="007F5247" w:rsidP="007F5247">
      <w:pPr>
        <w:tabs>
          <w:tab w:val="left" w:pos="10585"/>
        </w:tabs>
        <w:ind w:right="686"/>
        <w:jc w:val="both"/>
        <w:rPr>
          <w:rFonts w:ascii="Arial" w:eastAsiaTheme="minorEastAsia" w:hAnsi="Arial" w:cs="Arial"/>
          <w:b/>
          <w:sz w:val="18"/>
          <w:szCs w:val="18"/>
          <w:lang w:eastAsia="zh-CN"/>
        </w:rPr>
      </w:pPr>
    </w:p>
    <w:p w:rsidR="007F5247" w:rsidRPr="007F5247" w:rsidRDefault="007F5247" w:rsidP="007F5247">
      <w:pPr>
        <w:tabs>
          <w:tab w:val="left" w:pos="10585"/>
        </w:tabs>
        <w:ind w:right="686" w:firstLineChars="245" w:firstLine="590"/>
        <w:jc w:val="both"/>
        <w:rPr>
          <w:rFonts w:ascii="Arial" w:hAnsi="Arial" w:cs="Arial"/>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57760" behindDoc="0" locked="0" layoutInCell="1" allowOverlap="1" wp14:anchorId="5B5A6683" wp14:editId="361B8F59">
                <wp:simplePos x="0" y="0"/>
                <wp:positionH relativeFrom="column">
                  <wp:posOffset>3246120</wp:posOffset>
                </wp:positionH>
                <wp:positionV relativeFrom="paragraph">
                  <wp:posOffset>100329</wp:posOffset>
                </wp:positionV>
                <wp:extent cx="5943600" cy="0"/>
                <wp:effectExtent l="0" t="19050" r="19050" b="19050"/>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60E1E70" id="Прямая соединительная линия 313" o:spid="_x0000_s1026" style="position:absolute;z-index:25195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5.6pt,7.9pt" to="723.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ИСПОЛЬЗОВАНИЕ ПО НАЗНАЧЕНИЮ.</w:t>
      </w:r>
      <w:r w:rsidRPr="007F5247">
        <w:rPr>
          <w:rFonts w:ascii="Arial" w:eastAsia="Arial Narrow" w:hAnsi="Arial" w:cs="Arial"/>
          <w:color w:val="808080" w:themeColor="background1" w:themeShade="80"/>
          <w:sz w:val="24"/>
          <w:szCs w:val="24"/>
        </w:rPr>
        <w:t xml:space="preserve"> </w:t>
      </w:r>
    </w:p>
    <w:p w:rsidR="007F5247" w:rsidRPr="007F5247" w:rsidRDefault="007F5247" w:rsidP="007F5247">
      <w:pPr>
        <w:ind w:left="720"/>
        <w:jc w:val="both"/>
        <w:rPr>
          <w:rFonts w:ascii="Arial" w:hAnsi="Arial" w:cs="Arial"/>
          <w:b/>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Подключения к электрической системе здания.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Подключения для резервной мощности к электрической системе здания должны производиться квалифицированным электриком. Соединение должно изолировать мощность генератора от электроснабжения и должно соответствовать требованиям всех применимых законов и электротехнических правил и норм.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Неправильные подключения к системе энергоснабжения здания могут привести к тому, что электрический ток из генератора направится обратно в систему энергоснабжения. Такой возврат может привести к удару электрическим током работников энергетической компании или других лиц, которые соединяют линии в случае прекращения подачи электроэнергии. Проконсультируйтесь с энергетической компанией или квалифицированным электриком.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Неправильные подключения к системе энергоснабжения здания могут привести к тому, что электрический ток электростанции общего пользования направится обратно в генератор. Когда энергоснабжение будет восстановлено, генератор может взорваться, сгореть или вызвать пожар в системе энергоснабжения здания.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В некоторых районах закон требует, чтобы генераторы были зарегистрированы в местных энергетических (или коммунальных) компаниях. Сверьтесь с местными постановлениями в отношении должной регистрации и процедуры эксплуатации.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Схемы заземления генератора</w:t>
      </w:r>
      <w:r w:rsidRPr="007F5247">
        <w:rPr>
          <w:rFonts w:ascii="Arial" w:hAnsi="Arial" w:cs="Arial"/>
          <w:sz w:val="20"/>
          <w:szCs w:val="20"/>
        </w:rPr>
        <w:t>.</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lastRenderedPageBreak/>
        <w:t>Переносные генераторы имеют системную «землю», которая соединяет детали корпуса генератора с клеммами заземления в выходных розетках переменного тока. Системное заземление не подключено к нулевому проводу переменного тока.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Клемма заземления может использоваться для заземления генератора или связи корпуса генератора с корпусом машины, только если это требуется местным законодательством или электротехническими правилами и нормами. Перед использованием клеммы заземления проконсультируйтесь с квалифицированным электриком или инспектором по энергетике в отношении постановлений в вашем регионе.</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Подключение нагрузки</w:t>
      </w:r>
      <w:r w:rsidRPr="007F5247">
        <w:rPr>
          <w:rFonts w:ascii="Arial" w:hAnsi="Arial" w:cs="Arial" w:hint="eastAsia"/>
          <w:b/>
          <w:sz w:val="20"/>
          <w:szCs w:val="20"/>
        </w:rPr>
        <w:t xml:space="preserve"> </w:t>
      </w:r>
      <w:r w:rsidRPr="007F5247">
        <w:rPr>
          <w:rFonts w:ascii="Arial" w:hAnsi="Arial" w:cs="Arial"/>
          <w:b/>
          <w:sz w:val="20"/>
          <w:szCs w:val="20"/>
        </w:rPr>
        <w:t>переменного тока.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Перед тем, как подключить прибор или шнур питания к генератору:</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w:t>
      </w:r>
      <w:r w:rsidRPr="007F5247">
        <w:rPr>
          <w:rFonts w:ascii="Arial" w:hAnsi="Arial" w:cs="Arial"/>
          <w:sz w:val="20"/>
          <w:szCs w:val="20"/>
        </w:rPr>
        <w:t>Убедитесь, что он в исправном рабочем состоянии. Неисправные приборы или шнуры могут создать вероятность поражения электрическим током.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w:t>
      </w:r>
      <w:r w:rsidRPr="007F5247">
        <w:rPr>
          <w:rFonts w:ascii="Arial" w:hAnsi="Arial" w:cs="Arial"/>
          <w:sz w:val="20"/>
          <w:szCs w:val="20"/>
        </w:rPr>
        <w:t>Если прибор начинает аномально работать, медленно, или внезапно останавливается, немедленно выключите его. Отсоедините прибор и определите, является ли источником проблемы прибор или превышение номинальной допустимой нагрузки генератора.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w:t>
      </w:r>
      <w:r w:rsidRPr="007F5247">
        <w:rPr>
          <w:rFonts w:ascii="Arial" w:hAnsi="Arial" w:cs="Arial"/>
          <w:sz w:val="20"/>
          <w:szCs w:val="20"/>
        </w:rPr>
        <w:t>Убедитесь, что электрические характеристики инструмента или прибора не превышают характеристики генератора. Никогда не превышайте максимально допустимую мощность генератора. Уровни максимальной мощности</w:t>
      </w:r>
      <w:r w:rsidRPr="007F5247">
        <w:rPr>
          <w:rFonts w:ascii="Arial" w:hAnsi="Arial" w:cs="Arial" w:hint="eastAsia"/>
          <w:sz w:val="20"/>
          <w:szCs w:val="20"/>
        </w:rPr>
        <w:t xml:space="preserve"> </w:t>
      </w:r>
      <w:r w:rsidRPr="007F5247">
        <w:rPr>
          <w:rFonts w:ascii="Arial" w:hAnsi="Arial" w:cs="Arial"/>
          <w:sz w:val="20"/>
          <w:szCs w:val="20"/>
        </w:rPr>
        <w:t>могут использоваться не дольше 5 минут.</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Существенная перегрузка отключит прерыватель цепи. Превышение временного предела для работы на максимальной мощности или небольшая перегрузка генератора могут и не отключить прерыватель цепи, но сократят срок службы генератора.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Ограничьте работу на максимальной мощности до 5 минут.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Максимальная мощность: Смотрите спецификацию.</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Для обеспечения непрерывной работы не превышайте номинальную мощность.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Номинальная мощность: Смотрите спецификацию.</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В любом случае, следует учитывать требования общей мощности (Вт) всех приборов и устройств.</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Работа с переменным током.</w:t>
      </w:r>
    </w:p>
    <w:p w:rsidR="007F5247" w:rsidRPr="007F5247" w:rsidRDefault="007F5247" w:rsidP="007F5247">
      <w:pPr>
        <w:numPr>
          <w:ilvl w:val="0"/>
          <w:numId w:val="16"/>
        </w:numPr>
        <w:tabs>
          <w:tab w:val="left" w:pos="10585"/>
        </w:tabs>
        <w:ind w:right="686"/>
        <w:jc w:val="both"/>
        <w:rPr>
          <w:rFonts w:ascii="Arial" w:hAnsi="Arial" w:cs="Arial"/>
          <w:sz w:val="20"/>
          <w:szCs w:val="20"/>
        </w:rPr>
      </w:pPr>
      <w:r w:rsidRPr="007F5247">
        <w:rPr>
          <w:rFonts w:ascii="Arial" w:hAnsi="Arial" w:cs="Arial"/>
          <w:sz w:val="20"/>
          <w:szCs w:val="20"/>
        </w:rPr>
        <w:t>Запустите двигатель.</w:t>
      </w:r>
    </w:p>
    <w:p w:rsidR="007F5247" w:rsidRPr="007F5247" w:rsidRDefault="007F5247" w:rsidP="007F5247">
      <w:pPr>
        <w:numPr>
          <w:ilvl w:val="0"/>
          <w:numId w:val="16"/>
        </w:numPr>
        <w:tabs>
          <w:tab w:val="left" w:pos="10585"/>
        </w:tabs>
        <w:ind w:right="686"/>
        <w:jc w:val="both"/>
        <w:rPr>
          <w:rFonts w:ascii="Arial" w:hAnsi="Arial" w:cs="Arial"/>
          <w:sz w:val="20"/>
          <w:szCs w:val="20"/>
        </w:rPr>
      </w:pPr>
      <w:r w:rsidRPr="007F5247">
        <w:rPr>
          <w:rFonts w:ascii="Arial" w:hAnsi="Arial" w:cs="Arial"/>
          <w:sz w:val="20"/>
          <w:szCs w:val="20"/>
        </w:rPr>
        <w:t>Включите (ON) прерыватель цепи переменного тока</w:t>
      </w:r>
    </w:p>
    <w:p w:rsidR="007F5247" w:rsidRPr="007F5247" w:rsidRDefault="007F5247" w:rsidP="007F5247">
      <w:pPr>
        <w:numPr>
          <w:ilvl w:val="0"/>
          <w:numId w:val="16"/>
        </w:numPr>
        <w:tabs>
          <w:tab w:val="left" w:pos="10585"/>
        </w:tabs>
        <w:ind w:right="686"/>
        <w:jc w:val="both"/>
        <w:rPr>
          <w:rFonts w:ascii="Arial" w:hAnsi="Arial" w:cs="Arial"/>
          <w:sz w:val="20"/>
          <w:szCs w:val="20"/>
        </w:rPr>
      </w:pPr>
      <w:r w:rsidRPr="007F5247">
        <w:rPr>
          <w:rFonts w:ascii="Arial" w:hAnsi="Arial" w:cs="Arial"/>
          <w:sz w:val="20"/>
          <w:szCs w:val="20"/>
        </w:rPr>
        <w:t>Подключите прибор (или устройство) в розетку. Большинству приводных устройств для запуска требуется мощность в ваттах больше, чем их номинальная мощность.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превышайте предел тока, указанный для любой из розеток. Если перегруженная цепь приводит к выключению прерывателя цепи переменного тока, уменьшите электрическую нагрузку в цепи, подождите несколько минут и затем перезапустите прерыватель цепи.</w:t>
      </w:r>
      <w:r w:rsidRPr="007F5247">
        <w:rPr>
          <w:rFonts w:ascii="Arial" w:hAnsi="Arial" w:cs="Arial" w:hint="eastAsia"/>
          <w:sz w:val="20"/>
          <w:szCs w:val="20"/>
        </w:rPr>
        <w:t xml:space="preserve">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Работа с постоянным током.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Клеммы постоянного тока могут использоваться только для зарядки батарей 12 вольт автомобильного типа.</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Подключение кабелей для аккумуляторной батареи.</w:t>
      </w:r>
    </w:p>
    <w:p w:rsidR="007F5247" w:rsidRPr="007F5247" w:rsidRDefault="007F5247" w:rsidP="007F5247">
      <w:pPr>
        <w:tabs>
          <w:tab w:val="left" w:pos="10585"/>
        </w:tabs>
        <w:ind w:left="179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Батарея выделяет ядовитые газы; держите ее вдали от искр, пламени и сигарет. Обеспечьте достаточную вентиляцию при зарядке или использовании батарей.</w:t>
      </w:r>
    </w:p>
    <w:p w:rsidR="007F5247" w:rsidRPr="007F5247" w:rsidRDefault="007F5247" w:rsidP="007F5247">
      <w:pPr>
        <w:tabs>
          <w:tab w:val="left" w:pos="10585"/>
        </w:tabs>
        <w:ind w:left="1077" w:right="686"/>
        <w:jc w:val="both"/>
        <w:rPr>
          <w:rFonts w:ascii="Arial" w:hAnsi="Arial" w:cs="Arial"/>
          <w:b/>
          <w:sz w:val="20"/>
          <w:szCs w:val="20"/>
        </w:rPr>
      </w:pP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t>Перед подключением зарядных кабелей к батарее, которая установлена в автомобиле, отключите автомобильный кабель заземления батареи.</w:t>
      </w: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t>Подключите положительный (+) зарядный кабель к положительному полюсу (+) батареи.</w:t>
      </w: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t>Подключите другой конец положительного (+) зарядного кабеля к положительному полюсу (+) генератора.</w:t>
      </w: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t>Подключите отрицательный (-) зарядный кабель к отрицательному полюсу (-) батареи.</w:t>
      </w:r>
      <w:r w:rsidRPr="007F5247">
        <w:rPr>
          <w:rFonts w:ascii="Arial" w:hAnsi="Arial" w:cs="Arial"/>
          <w:sz w:val="20"/>
          <w:szCs w:val="20"/>
        </w:rPr>
        <w:tab/>
      </w: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t>Подключите другой конец отрицательного (-) зарядного кабеля к отрицательному полюсу (-) генератора.</w:t>
      </w:r>
    </w:p>
    <w:p w:rsidR="007F5247" w:rsidRPr="007F5247" w:rsidRDefault="007F5247" w:rsidP="007F5247">
      <w:pPr>
        <w:numPr>
          <w:ilvl w:val="0"/>
          <w:numId w:val="17"/>
        </w:numPr>
        <w:tabs>
          <w:tab w:val="left" w:pos="10585"/>
        </w:tabs>
        <w:ind w:right="686"/>
        <w:jc w:val="both"/>
        <w:rPr>
          <w:rFonts w:ascii="Arial" w:hAnsi="Arial" w:cs="Arial"/>
          <w:sz w:val="20"/>
          <w:szCs w:val="20"/>
        </w:rPr>
      </w:pPr>
      <w:r w:rsidRPr="007F5247">
        <w:rPr>
          <w:rFonts w:ascii="Arial" w:hAnsi="Arial" w:cs="Arial"/>
          <w:sz w:val="20"/>
          <w:szCs w:val="20"/>
        </w:rPr>
        <w:t>Запустите генератор.</w:t>
      </w:r>
    </w:p>
    <w:p w:rsidR="007F5247" w:rsidRPr="007F5247" w:rsidRDefault="007F5247" w:rsidP="007F5247">
      <w:pPr>
        <w:tabs>
          <w:tab w:val="left" w:pos="10585"/>
        </w:tabs>
        <w:ind w:left="179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ЗАПРЕЩЕНО!</w:t>
      </w:r>
      <w:r w:rsidRPr="007F5247">
        <w:rPr>
          <w:rFonts w:ascii="Arial" w:hAnsi="Arial" w:cs="Arial"/>
          <w:sz w:val="20"/>
          <w:szCs w:val="20"/>
        </w:rPr>
        <w:t xml:space="preserve"> Не запускайте автомобиль, пока подключены кабели зарядки батареи и работает </w:t>
      </w:r>
      <w:r w:rsidRPr="007F5247">
        <w:rPr>
          <w:rFonts w:ascii="Arial" w:hAnsi="Arial" w:cs="Arial"/>
          <w:sz w:val="20"/>
          <w:szCs w:val="20"/>
        </w:rPr>
        <w:lastRenderedPageBreak/>
        <w:t>генератор. Может повредиться автомобиль или генератор.</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Из-за перегруженной цепи постоянного тока, чрезмерного энергопотребления батареи или проблем с проводкой может сработать устройство защиты цепи постоянного тока (кнопка будет выдвинута наружу). Если это произойдет, подождите несколько минут, прежде чем нажать кнопку защиты цепи для возобновления работы. Если устройство защиты цепи продолжает оставаться выключенным, отсоедините зарядные кабели и свяжитесь с авторизованным дилером.</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Отключение батарейных кабелей.</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Остановите двигатель.</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Отключите отрицательный (-) зарядный кабель от отрицательного полюса (-) генератора.</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Отключите другой отрицательный (-) зарядный кабель от отрицательного полюса (-) батареи.</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 xml:space="preserve">Отключите положительный (+) зарядный кабель от положительного полюса (+) генератора. </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Отключите другой положительный (+) зарядный кабель от положительного полюса (+) батареи.</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Подключите автомобильный кабель заземления к отрицательному полюсу (-) батареи.</w:t>
      </w:r>
    </w:p>
    <w:p w:rsidR="007F5247" w:rsidRPr="007F5247" w:rsidRDefault="007F5247" w:rsidP="007F5247">
      <w:pPr>
        <w:numPr>
          <w:ilvl w:val="0"/>
          <w:numId w:val="18"/>
        </w:numPr>
        <w:tabs>
          <w:tab w:val="left" w:pos="10585"/>
        </w:tabs>
        <w:ind w:right="686"/>
        <w:jc w:val="both"/>
        <w:rPr>
          <w:rFonts w:ascii="Arial" w:hAnsi="Arial" w:cs="Arial"/>
          <w:sz w:val="20"/>
          <w:szCs w:val="20"/>
        </w:rPr>
      </w:pPr>
      <w:r w:rsidRPr="007F5247">
        <w:rPr>
          <w:rFonts w:ascii="Arial" w:hAnsi="Arial" w:cs="Arial"/>
          <w:sz w:val="20"/>
          <w:szCs w:val="20"/>
        </w:rPr>
        <w:t>Снова подключите заземленный батарейный кабель.</w:t>
      </w:r>
    </w:p>
    <w:p w:rsidR="007F5247" w:rsidRPr="007F5247" w:rsidRDefault="007F5247" w:rsidP="007F5247">
      <w:pPr>
        <w:tabs>
          <w:tab w:val="left" w:pos="10585"/>
        </w:tabs>
        <w:ind w:right="686"/>
        <w:jc w:val="both"/>
        <w:rPr>
          <w:rFonts w:ascii="Arial" w:eastAsiaTheme="minorEastAsia" w:hAnsi="Arial" w:cs="Arial"/>
          <w:b/>
          <w:sz w:val="20"/>
          <w:szCs w:val="20"/>
          <w:lang w:val="uk-UA" w:eastAsia="zh-CN"/>
        </w:rPr>
      </w:pPr>
    </w:p>
    <w:p w:rsidR="007F5247" w:rsidRPr="007F5247" w:rsidRDefault="007F5247" w:rsidP="007F5247">
      <w:pPr>
        <w:tabs>
          <w:tab w:val="left" w:pos="10585"/>
        </w:tabs>
        <w:ind w:right="686" w:firstLineChars="245" w:firstLine="590"/>
        <w:jc w:val="both"/>
        <w:rPr>
          <w:rFonts w:ascii="Arial" w:eastAsiaTheme="minorEastAsia" w:hAnsi="Arial" w:cs="Arial"/>
          <w:b/>
          <w:noProof/>
          <w:sz w:val="24"/>
          <w:szCs w:val="24"/>
          <w:lang w:eastAsia="zh-CN" w:bidi="ar-SA"/>
        </w:rPr>
      </w:pPr>
      <w:r w:rsidRPr="007F5247">
        <w:rPr>
          <w:rFonts w:ascii="Arial" w:hAnsi="Arial" w:cs="Arial"/>
          <w:b/>
          <w:noProof/>
          <w:sz w:val="24"/>
          <w:szCs w:val="24"/>
          <w:lang w:bidi="ar-SA"/>
        </w:rPr>
        <mc:AlternateContent>
          <mc:Choice Requires="wps">
            <w:drawing>
              <wp:anchor distT="0" distB="0" distL="114300" distR="114300" simplePos="0" relativeHeight="251958784" behindDoc="0" locked="0" layoutInCell="1" allowOverlap="1" wp14:anchorId="5A57286A" wp14:editId="5CB6579A">
                <wp:simplePos x="0" y="0"/>
                <wp:positionH relativeFrom="column">
                  <wp:posOffset>4417695</wp:posOffset>
                </wp:positionH>
                <wp:positionV relativeFrom="paragraph">
                  <wp:posOffset>90170</wp:posOffset>
                </wp:positionV>
                <wp:extent cx="7400925" cy="47625"/>
                <wp:effectExtent l="19050" t="19050" r="28575" b="28575"/>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2D6093" id="Прямая соединительная линия 312" o:spid="_x0000_s1026" style="position:absolute;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ТЕХНИЧЕСКОЕ ОБСЛУЖИВАНИЕ ОБОРУДОВАНИЯ.</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Для поддержания генератора в исправном рабочем состоянии необходимо проводить периодическое техобслуживание и наладку. Выполняйте проверку и обслуживание через временные интервалы, указанные в графике техобслуживания.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Выхлопные газы содержат ядовитый оксид углерода (угарный газ). Выключите двигатель перед выполнением любых работ по техобслуживанию. Если двигатель должен работать, убедитесь, что место хорошо проветривается.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Используйте только оригинальные детали или их аналоги для проведения техобслуживания или ремонта. Сменные детали, отличающиеся по качеству, могут повредить генератор.</w:t>
      </w:r>
    </w:p>
    <w:p w:rsidR="007F5247" w:rsidRPr="007F5247" w:rsidRDefault="007F5247" w:rsidP="007F5247">
      <w:pPr>
        <w:widowControl/>
        <w:autoSpaceDE/>
        <w:autoSpaceDN/>
        <w:spacing w:after="120" w:line="360" w:lineRule="auto"/>
        <w:ind w:firstLineChars="343" w:firstLine="689"/>
        <w:jc w:val="center"/>
        <w:rPr>
          <w:rFonts w:ascii="Arial" w:eastAsia="SimSun" w:hAnsi="Arial" w:cs="Arial"/>
          <w:b/>
          <w:bCs/>
          <w:sz w:val="20"/>
          <w:szCs w:val="20"/>
          <w:lang w:bidi="ar-SA"/>
        </w:rPr>
      </w:pPr>
      <w:r w:rsidRPr="007F5247">
        <w:rPr>
          <w:rFonts w:ascii="Arial" w:eastAsia="SimSun" w:hAnsi="Arial" w:cs="Arial"/>
          <w:b/>
          <w:bCs/>
          <w:sz w:val="20"/>
          <w:szCs w:val="20"/>
          <w:lang w:bidi="ar-SA"/>
        </w:rPr>
        <w:t>График технического обслуживания.</w:t>
      </w:r>
    </w:p>
    <w:tbl>
      <w:tblPr>
        <w:tblW w:w="8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1"/>
        <w:gridCol w:w="1816"/>
        <w:gridCol w:w="902"/>
        <w:gridCol w:w="936"/>
        <w:gridCol w:w="1044"/>
        <w:gridCol w:w="941"/>
        <w:gridCol w:w="1039"/>
      </w:tblGrid>
      <w:tr w:rsidR="007F5247" w:rsidRPr="007F5247" w:rsidTr="007F5247">
        <w:trPr>
          <w:cantSplit/>
          <w:trHeight w:val="1517"/>
          <w:jc w:val="center"/>
        </w:trPr>
        <w:tc>
          <w:tcPr>
            <w:tcW w:w="3777" w:type="dxa"/>
            <w:gridSpan w:val="2"/>
          </w:tcPr>
          <w:p w:rsidR="007F5247" w:rsidRPr="007F5247" w:rsidRDefault="007F5247" w:rsidP="007F5247">
            <w:pPr>
              <w:widowControl/>
              <w:autoSpaceDE/>
              <w:autoSpaceDN/>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lastRenderedPageBreak/>
              <w:t>Периодичность обычного обслуживания</w:t>
            </w:r>
          </w:p>
          <w:p w:rsidR="007F5247" w:rsidRPr="007F5247" w:rsidRDefault="007F5247" w:rsidP="007F5247">
            <w:pPr>
              <w:widowControl/>
              <w:autoSpaceDE/>
              <w:autoSpaceDN/>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Выполняется в каждый указанный месяц или через период рабочих часов</w:t>
            </w:r>
          </w:p>
          <w:p w:rsidR="007F5247" w:rsidRPr="007F5247" w:rsidRDefault="007F5247" w:rsidP="007F5247">
            <w:pPr>
              <w:widowControl/>
              <w:autoSpaceDE/>
              <w:autoSpaceDN/>
              <w:ind w:leftChars="30" w:left="66"/>
              <w:jc w:val="both"/>
              <w:rPr>
                <w:rFonts w:ascii="Arial" w:eastAsia="SimSun" w:hAnsi="Arial" w:cs="Arial"/>
                <w:sz w:val="20"/>
                <w:szCs w:val="20"/>
                <w:lang w:bidi="ar-SA"/>
              </w:rPr>
            </w:pPr>
          </w:p>
          <w:p w:rsidR="007F5247" w:rsidRPr="007F5247" w:rsidRDefault="007F5247" w:rsidP="007F5247">
            <w:pPr>
              <w:widowControl/>
              <w:autoSpaceDE/>
              <w:autoSpaceDN/>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КОМПОНЕНТ</w:t>
            </w:r>
          </w:p>
        </w:tc>
        <w:tc>
          <w:tcPr>
            <w:tcW w:w="902" w:type="dxa"/>
            <w:textDirection w:val="btLr"/>
            <w:vAlign w:val="center"/>
          </w:tcPr>
          <w:p w:rsidR="007F5247" w:rsidRPr="007F5247" w:rsidRDefault="007F5247" w:rsidP="007F5247">
            <w:pPr>
              <w:widowControl/>
              <w:autoSpaceDE/>
              <w:autoSpaceDN/>
              <w:ind w:left="113" w:right="113"/>
              <w:jc w:val="both"/>
              <w:rPr>
                <w:rFonts w:ascii="Arial" w:eastAsia="SimSun" w:hAnsi="Arial" w:cs="Arial"/>
                <w:sz w:val="20"/>
                <w:szCs w:val="20"/>
                <w:lang w:bidi="ar-SA"/>
              </w:rPr>
            </w:pPr>
            <w:r w:rsidRPr="007F5247">
              <w:rPr>
                <w:rFonts w:ascii="Arial" w:eastAsia="SimSun" w:hAnsi="Arial" w:cs="Arial"/>
                <w:sz w:val="20"/>
                <w:szCs w:val="20"/>
                <w:lang w:bidi="ar-SA"/>
              </w:rPr>
              <w:t>При каждом использовании</w:t>
            </w:r>
          </w:p>
        </w:tc>
        <w:tc>
          <w:tcPr>
            <w:tcW w:w="936" w:type="dxa"/>
            <w:textDirection w:val="btLr"/>
            <w:vAlign w:val="center"/>
          </w:tcPr>
          <w:p w:rsidR="007F5247" w:rsidRPr="007F5247" w:rsidRDefault="007F5247" w:rsidP="007F5247">
            <w:pPr>
              <w:widowControl/>
              <w:autoSpaceDE/>
              <w:autoSpaceDN/>
              <w:ind w:left="113" w:right="113"/>
              <w:jc w:val="both"/>
              <w:rPr>
                <w:rFonts w:ascii="Arial" w:eastAsia="SimSun" w:hAnsi="Arial" w:cs="Arial"/>
                <w:sz w:val="20"/>
                <w:szCs w:val="20"/>
                <w:lang w:bidi="ar-SA"/>
              </w:rPr>
            </w:pPr>
            <w:r w:rsidRPr="007F5247">
              <w:rPr>
                <w:rFonts w:ascii="Arial" w:eastAsia="SimSun" w:hAnsi="Arial" w:cs="Arial"/>
                <w:sz w:val="20"/>
                <w:szCs w:val="20"/>
                <w:lang w:bidi="ar-SA"/>
              </w:rPr>
              <w:t>Первые 10, 25 и 50 часов (3)</w:t>
            </w:r>
          </w:p>
        </w:tc>
        <w:tc>
          <w:tcPr>
            <w:tcW w:w="1044" w:type="dxa"/>
            <w:textDirection w:val="btLr"/>
            <w:vAlign w:val="center"/>
          </w:tcPr>
          <w:p w:rsidR="007F5247" w:rsidRPr="007F5247" w:rsidRDefault="007F5247" w:rsidP="007F5247">
            <w:pPr>
              <w:widowControl/>
              <w:autoSpaceDE/>
              <w:autoSpaceDN/>
              <w:ind w:left="113" w:right="113"/>
              <w:jc w:val="both"/>
              <w:rPr>
                <w:rFonts w:ascii="Arial" w:eastAsia="SimSun" w:hAnsi="Arial" w:cs="Arial"/>
                <w:sz w:val="20"/>
                <w:szCs w:val="20"/>
                <w:lang w:bidi="ar-SA"/>
              </w:rPr>
            </w:pPr>
            <w:r w:rsidRPr="007F5247">
              <w:rPr>
                <w:rFonts w:ascii="Arial" w:eastAsia="SimSun" w:hAnsi="Arial" w:cs="Arial"/>
                <w:sz w:val="20"/>
                <w:szCs w:val="20"/>
                <w:lang w:bidi="ar-SA"/>
              </w:rPr>
              <w:t>Каждые 3 месяца или 50 часов (3)</w:t>
            </w:r>
          </w:p>
        </w:tc>
        <w:tc>
          <w:tcPr>
            <w:tcW w:w="941" w:type="dxa"/>
            <w:textDirection w:val="btLr"/>
            <w:vAlign w:val="center"/>
          </w:tcPr>
          <w:p w:rsidR="007F5247" w:rsidRPr="007F5247" w:rsidRDefault="007F5247" w:rsidP="007F5247">
            <w:pPr>
              <w:widowControl/>
              <w:autoSpaceDE/>
              <w:autoSpaceDN/>
              <w:ind w:left="113" w:right="113"/>
              <w:jc w:val="both"/>
              <w:rPr>
                <w:rFonts w:ascii="Arial" w:eastAsia="SimSun" w:hAnsi="Arial" w:cs="Arial"/>
                <w:sz w:val="20"/>
                <w:szCs w:val="20"/>
                <w:lang w:bidi="ar-SA"/>
              </w:rPr>
            </w:pPr>
            <w:r w:rsidRPr="007F5247">
              <w:rPr>
                <w:rFonts w:ascii="Arial" w:eastAsia="SimSun" w:hAnsi="Arial" w:cs="Arial"/>
                <w:sz w:val="20"/>
                <w:szCs w:val="20"/>
                <w:lang w:bidi="ar-SA"/>
              </w:rPr>
              <w:t>Каждые 6 месяцев или 100 часов (3)</w:t>
            </w:r>
          </w:p>
        </w:tc>
        <w:tc>
          <w:tcPr>
            <w:tcW w:w="1039" w:type="dxa"/>
            <w:textDirection w:val="btLr"/>
            <w:vAlign w:val="center"/>
          </w:tcPr>
          <w:p w:rsidR="007F5247" w:rsidRPr="007F5247" w:rsidRDefault="007F5247" w:rsidP="007F5247">
            <w:pPr>
              <w:widowControl/>
              <w:autoSpaceDE/>
              <w:autoSpaceDN/>
              <w:ind w:left="113" w:right="113"/>
              <w:jc w:val="both"/>
              <w:rPr>
                <w:rFonts w:ascii="Arial" w:eastAsia="SimSun" w:hAnsi="Arial" w:cs="Arial"/>
                <w:sz w:val="20"/>
                <w:szCs w:val="20"/>
                <w:lang w:bidi="ar-SA"/>
              </w:rPr>
            </w:pPr>
            <w:r w:rsidRPr="007F5247">
              <w:rPr>
                <w:rFonts w:ascii="Arial" w:eastAsia="SimSun" w:hAnsi="Arial" w:cs="Arial"/>
                <w:sz w:val="20"/>
                <w:szCs w:val="20"/>
                <w:lang w:bidi="ar-SA"/>
              </w:rPr>
              <w:t>Каждый год или 300 часов (3)</w:t>
            </w:r>
          </w:p>
        </w:tc>
      </w:tr>
      <w:tr w:rsidR="007F5247" w:rsidRPr="007F5247" w:rsidTr="007F5247">
        <w:trPr>
          <w:cantSplit/>
          <w:trHeight w:val="276"/>
          <w:jc w:val="center"/>
        </w:trPr>
        <w:tc>
          <w:tcPr>
            <w:tcW w:w="1961" w:type="dxa"/>
            <w:vMerge w:val="restart"/>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Машинное</w:t>
            </w:r>
          </w:p>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 xml:space="preserve">масло            </w:t>
            </w:r>
          </w:p>
        </w:tc>
        <w:tc>
          <w:tcPr>
            <w:tcW w:w="1816" w:type="dxa"/>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 xml:space="preserve">проверить                                      </w:t>
            </w:r>
          </w:p>
        </w:tc>
        <w:tc>
          <w:tcPr>
            <w:tcW w:w="902" w:type="dxa"/>
          </w:tcPr>
          <w:p w:rsidR="007F5247" w:rsidRPr="007F5247" w:rsidRDefault="007F5247" w:rsidP="007F5247">
            <w:pPr>
              <w:widowControl/>
              <w:autoSpaceDE/>
              <w:autoSpaceDN/>
              <w:spacing w:before="60" w:after="120"/>
              <w:ind w:right="-144"/>
              <w:jc w:val="both"/>
              <w:rPr>
                <w:rFonts w:ascii="Arial" w:eastAsia="SimSun" w:hAnsi="Arial" w:cs="Arial"/>
                <w:b/>
                <w:sz w:val="20"/>
                <w:szCs w:val="20"/>
                <w:lang w:val="en-US" w:bidi="ar-SA"/>
              </w:rPr>
            </w:pPr>
            <w:r w:rsidRPr="007F5247">
              <w:rPr>
                <w:rFonts w:ascii="Arial" w:eastAsia="SimSun" w:hAnsi="Arial" w:cs="Arial"/>
                <w:b/>
                <w:sz w:val="20"/>
                <w:szCs w:val="20"/>
                <w:lang w:val="en-US" w:bidi="ar-SA"/>
              </w:rPr>
              <w:t>V</w:t>
            </w:r>
          </w:p>
        </w:tc>
        <w:tc>
          <w:tcPr>
            <w:tcW w:w="936"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before="60" w:after="120"/>
              <w:ind w:hanging="143"/>
              <w:jc w:val="both"/>
              <w:rPr>
                <w:rFonts w:ascii="Arial" w:eastAsia="SimSun" w:hAnsi="Arial" w:cs="Arial"/>
                <w:sz w:val="20"/>
                <w:szCs w:val="20"/>
                <w:lang w:bidi="ar-SA"/>
              </w:rPr>
            </w:pPr>
          </w:p>
        </w:tc>
        <w:tc>
          <w:tcPr>
            <w:tcW w:w="1039"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r>
      <w:tr w:rsidR="007F5247" w:rsidRPr="007F5247" w:rsidTr="007F5247">
        <w:trPr>
          <w:cantSplit/>
          <w:jc w:val="center"/>
        </w:trPr>
        <w:tc>
          <w:tcPr>
            <w:tcW w:w="1961" w:type="dxa"/>
            <w:vMerge/>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p>
        </w:tc>
        <w:tc>
          <w:tcPr>
            <w:tcW w:w="1816" w:type="dxa"/>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заменить</w:t>
            </w:r>
          </w:p>
        </w:tc>
        <w:tc>
          <w:tcPr>
            <w:tcW w:w="902" w:type="dxa"/>
          </w:tcPr>
          <w:p w:rsidR="007F5247" w:rsidRPr="007F5247" w:rsidRDefault="007F5247" w:rsidP="007F5247">
            <w:pPr>
              <w:widowControl/>
              <w:autoSpaceDE/>
              <w:autoSpaceDN/>
              <w:spacing w:before="60"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before="60" w:after="120"/>
              <w:jc w:val="both"/>
              <w:rPr>
                <w:rFonts w:ascii="Arial" w:eastAsia="SimSun" w:hAnsi="Arial" w:cs="Arial"/>
                <w:b/>
                <w:sz w:val="20"/>
                <w:szCs w:val="20"/>
                <w:lang w:val="en-US" w:bidi="ar-SA"/>
              </w:rPr>
            </w:pPr>
            <w:r w:rsidRPr="007F5247">
              <w:rPr>
                <w:rFonts w:ascii="Arial" w:eastAsia="SimSun" w:hAnsi="Arial" w:cs="Arial"/>
                <w:b/>
                <w:sz w:val="20"/>
                <w:szCs w:val="20"/>
                <w:lang w:val="en-US" w:bidi="ar-SA"/>
              </w:rPr>
              <w:t>V</w:t>
            </w:r>
          </w:p>
        </w:tc>
        <w:tc>
          <w:tcPr>
            <w:tcW w:w="1044"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before="60" w:after="120"/>
              <w:jc w:val="both"/>
              <w:rPr>
                <w:rFonts w:ascii="Arial" w:eastAsia="SimSun" w:hAnsi="Arial" w:cs="Arial"/>
                <w:b/>
                <w:sz w:val="20"/>
                <w:szCs w:val="20"/>
                <w:lang w:val="en-US" w:bidi="ar-SA"/>
              </w:rPr>
            </w:pPr>
            <w:r w:rsidRPr="007F5247">
              <w:rPr>
                <w:rFonts w:ascii="Arial" w:eastAsia="SimSun" w:hAnsi="Arial" w:cs="Arial"/>
                <w:b/>
                <w:sz w:val="20"/>
                <w:szCs w:val="20"/>
                <w:lang w:val="en-US" w:bidi="ar-SA"/>
              </w:rPr>
              <w:t>V</w:t>
            </w:r>
          </w:p>
        </w:tc>
        <w:tc>
          <w:tcPr>
            <w:tcW w:w="1039"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r>
      <w:tr w:rsidR="007F5247" w:rsidRPr="007F5247" w:rsidTr="007F5247">
        <w:trPr>
          <w:cantSplit/>
          <w:jc w:val="center"/>
        </w:trPr>
        <w:tc>
          <w:tcPr>
            <w:tcW w:w="1961" w:type="dxa"/>
            <w:vMerge w:val="restart"/>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 xml:space="preserve">Воздушный фильтр                          </w:t>
            </w:r>
          </w:p>
        </w:tc>
        <w:tc>
          <w:tcPr>
            <w:tcW w:w="1816" w:type="dxa"/>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проверить</w:t>
            </w:r>
          </w:p>
        </w:tc>
        <w:tc>
          <w:tcPr>
            <w:tcW w:w="902" w:type="dxa"/>
          </w:tcPr>
          <w:p w:rsidR="007F5247" w:rsidRPr="007F5247" w:rsidRDefault="007F5247" w:rsidP="007F5247">
            <w:pPr>
              <w:widowControl/>
              <w:autoSpaceDE/>
              <w:autoSpaceDN/>
              <w:spacing w:before="60" w:after="120"/>
              <w:ind w:right="-144"/>
              <w:jc w:val="both"/>
              <w:rPr>
                <w:rFonts w:ascii="Arial" w:eastAsia="SimSun" w:hAnsi="Arial" w:cs="Arial"/>
                <w:b/>
                <w:sz w:val="20"/>
                <w:szCs w:val="20"/>
                <w:lang w:val="en-US" w:bidi="ar-SA"/>
              </w:rPr>
            </w:pPr>
            <w:r w:rsidRPr="007F5247">
              <w:rPr>
                <w:rFonts w:ascii="Arial" w:eastAsia="SimSun" w:hAnsi="Arial" w:cs="Arial"/>
                <w:b/>
                <w:sz w:val="20"/>
                <w:szCs w:val="20"/>
                <w:lang w:val="en-US" w:bidi="ar-SA"/>
              </w:rPr>
              <w:t>V</w:t>
            </w:r>
          </w:p>
        </w:tc>
        <w:tc>
          <w:tcPr>
            <w:tcW w:w="936"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before="60" w:after="120"/>
              <w:ind w:hanging="143"/>
              <w:jc w:val="both"/>
              <w:rPr>
                <w:rFonts w:ascii="Arial" w:eastAsia="SimSun" w:hAnsi="Arial" w:cs="Arial"/>
                <w:sz w:val="20"/>
                <w:szCs w:val="20"/>
                <w:lang w:bidi="ar-SA"/>
              </w:rPr>
            </w:pPr>
          </w:p>
        </w:tc>
        <w:tc>
          <w:tcPr>
            <w:tcW w:w="1039"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r>
      <w:tr w:rsidR="007F5247" w:rsidRPr="007F5247" w:rsidTr="007F5247">
        <w:trPr>
          <w:cantSplit/>
          <w:jc w:val="center"/>
        </w:trPr>
        <w:tc>
          <w:tcPr>
            <w:tcW w:w="1961" w:type="dxa"/>
            <w:vMerge/>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p>
        </w:tc>
        <w:tc>
          <w:tcPr>
            <w:tcW w:w="1816" w:type="dxa"/>
            <w:shd w:val="clear" w:color="auto" w:fill="auto"/>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прочистить</w:t>
            </w:r>
          </w:p>
        </w:tc>
        <w:tc>
          <w:tcPr>
            <w:tcW w:w="902" w:type="dxa"/>
          </w:tcPr>
          <w:p w:rsidR="007F5247" w:rsidRPr="007F5247" w:rsidRDefault="007F5247" w:rsidP="007F5247">
            <w:pPr>
              <w:widowControl/>
              <w:autoSpaceDE/>
              <w:autoSpaceDN/>
              <w:spacing w:before="60"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r w:rsidRPr="007F5247">
              <w:rPr>
                <w:rFonts w:ascii="Arial" w:eastAsia="SimSun" w:hAnsi="Arial" w:cs="Arial"/>
                <w:b/>
                <w:sz w:val="20"/>
                <w:szCs w:val="20"/>
                <w:lang w:val="en-US" w:bidi="ar-SA"/>
              </w:rPr>
              <w:t>V</w:t>
            </w:r>
            <w:r w:rsidRPr="007F5247">
              <w:rPr>
                <w:rFonts w:ascii="Arial" w:eastAsia="SimSun" w:hAnsi="Arial" w:cs="Arial"/>
                <w:sz w:val="20"/>
                <w:szCs w:val="20"/>
                <w:lang w:bidi="ar-SA"/>
              </w:rPr>
              <w:t xml:space="preserve"> (1)</w:t>
            </w:r>
          </w:p>
        </w:tc>
        <w:tc>
          <w:tcPr>
            <w:tcW w:w="941" w:type="dxa"/>
          </w:tcPr>
          <w:p w:rsidR="007F5247" w:rsidRPr="007F5247" w:rsidRDefault="007F5247" w:rsidP="007F5247">
            <w:pPr>
              <w:widowControl/>
              <w:autoSpaceDE/>
              <w:autoSpaceDN/>
              <w:spacing w:before="60" w:after="120"/>
              <w:ind w:hanging="143"/>
              <w:jc w:val="both"/>
              <w:rPr>
                <w:rFonts w:ascii="Arial" w:eastAsia="SimSun" w:hAnsi="Arial" w:cs="Arial"/>
                <w:sz w:val="20"/>
                <w:szCs w:val="20"/>
                <w:lang w:bidi="ar-SA"/>
              </w:rPr>
            </w:pPr>
          </w:p>
        </w:tc>
        <w:tc>
          <w:tcPr>
            <w:tcW w:w="1039"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r>
      <w:tr w:rsidR="007F5247" w:rsidRPr="007F5247" w:rsidTr="007F5247">
        <w:trPr>
          <w:jc w:val="center"/>
        </w:trPr>
        <w:tc>
          <w:tcPr>
            <w:tcW w:w="1961" w:type="dxa"/>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 xml:space="preserve">Отстойник                        </w:t>
            </w:r>
          </w:p>
        </w:tc>
        <w:tc>
          <w:tcPr>
            <w:tcW w:w="1816" w:type="dxa"/>
          </w:tcPr>
          <w:p w:rsidR="007F5247" w:rsidRPr="007F5247" w:rsidRDefault="007F5247" w:rsidP="007F5247">
            <w:pPr>
              <w:widowControl/>
              <w:autoSpaceDE/>
              <w:autoSpaceDN/>
              <w:spacing w:before="60"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прочистить</w:t>
            </w:r>
          </w:p>
        </w:tc>
        <w:tc>
          <w:tcPr>
            <w:tcW w:w="902" w:type="dxa"/>
          </w:tcPr>
          <w:p w:rsidR="007F5247" w:rsidRPr="007F5247" w:rsidRDefault="007F5247" w:rsidP="007F5247">
            <w:pPr>
              <w:widowControl/>
              <w:autoSpaceDE/>
              <w:autoSpaceDN/>
              <w:spacing w:before="60"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r w:rsidRPr="007F5247">
              <w:rPr>
                <w:rFonts w:ascii="Arial" w:eastAsia="SimSun" w:hAnsi="Arial" w:cs="Arial"/>
                <w:b/>
                <w:sz w:val="20"/>
                <w:szCs w:val="20"/>
                <w:lang w:val="en-US" w:bidi="ar-SA"/>
              </w:rPr>
              <w:t>V</w:t>
            </w:r>
          </w:p>
        </w:tc>
        <w:tc>
          <w:tcPr>
            <w:tcW w:w="1039" w:type="dxa"/>
          </w:tcPr>
          <w:p w:rsidR="007F5247" w:rsidRPr="007F5247" w:rsidRDefault="007F5247" w:rsidP="007F5247">
            <w:pPr>
              <w:widowControl/>
              <w:autoSpaceDE/>
              <w:autoSpaceDN/>
              <w:spacing w:before="60" w:after="120"/>
              <w:jc w:val="both"/>
              <w:rPr>
                <w:rFonts w:ascii="Arial" w:eastAsia="SimSun" w:hAnsi="Arial" w:cs="Arial"/>
                <w:sz w:val="20"/>
                <w:szCs w:val="20"/>
                <w:lang w:bidi="ar-SA"/>
              </w:rPr>
            </w:pPr>
          </w:p>
        </w:tc>
      </w:tr>
      <w:tr w:rsidR="007F5247" w:rsidRPr="007F5247" w:rsidTr="007F5247">
        <w:trPr>
          <w:trHeight w:val="741"/>
          <w:jc w:val="center"/>
        </w:trPr>
        <w:tc>
          <w:tcPr>
            <w:tcW w:w="1961"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 xml:space="preserve">Свеча зажигания       </w:t>
            </w:r>
          </w:p>
        </w:tc>
        <w:tc>
          <w:tcPr>
            <w:tcW w:w="1816"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проверить и</w:t>
            </w:r>
          </w:p>
          <w:p w:rsidR="007F5247" w:rsidRPr="007F5247" w:rsidRDefault="007F5247" w:rsidP="007F5247">
            <w:pPr>
              <w:widowControl/>
              <w:autoSpaceDE/>
              <w:autoSpaceDN/>
              <w:spacing w:after="120" w:line="480" w:lineRule="auto"/>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почистить</w:t>
            </w:r>
          </w:p>
        </w:tc>
        <w:tc>
          <w:tcPr>
            <w:tcW w:w="902" w:type="dxa"/>
          </w:tcPr>
          <w:p w:rsidR="007F5247" w:rsidRPr="007F5247" w:rsidRDefault="007F5247" w:rsidP="007F5247">
            <w:pPr>
              <w:widowControl/>
              <w:autoSpaceDE/>
              <w:autoSpaceDN/>
              <w:spacing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after="120"/>
              <w:ind w:hanging="143"/>
              <w:jc w:val="both"/>
              <w:rPr>
                <w:rFonts w:ascii="Arial" w:eastAsia="SimSun" w:hAnsi="Arial" w:cs="Arial"/>
                <w:sz w:val="20"/>
                <w:szCs w:val="20"/>
                <w:lang w:bidi="ar-SA"/>
              </w:rPr>
            </w:pPr>
          </w:p>
          <w:p w:rsidR="007F5247" w:rsidRPr="007F5247" w:rsidRDefault="007F5247" w:rsidP="007F5247">
            <w:pPr>
              <w:widowControl/>
              <w:autoSpaceDE/>
              <w:autoSpaceDN/>
              <w:spacing w:after="120"/>
              <w:ind w:hanging="25"/>
              <w:jc w:val="both"/>
              <w:rPr>
                <w:rFonts w:ascii="Arial" w:eastAsia="SimSun" w:hAnsi="Arial" w:cs="Arial"/>
                <w:sz w:val="20"/>
                <w:szCs w:val="20"/>
                <w:lang w:bidi="ar-SA"/>
              </w:rPr>
            </w:pPr>
            <w:r w:rsidRPr="007F5247">
              <w:rPr>
                <w:rFonts w:ascii="Arial" w:eastAsia="SimSun" w:hAnsi="Arial" w:cs="Arial"/>
                <w:b/>
                <w:sz w:val="20"/>
                <w:szCs w:val="20"/>
                <w:lang w:val="en-US" w:bidi="ar-SA"/>
              </w:rPr>
              <w:t>V</w:t>
            </w:r>
          </w:p>
        </w:tc>
        <w:tc>
          <w:tcPr>
            <w:tcW w:w="1039"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r>
      <w:tr w:rsidR="007F5247" w:rsidRPr="007F5247" w:rsidTr="007F5247">
        <w:trPr>
          <w:trHeight w:val="635"/>
          <w:jc w:val="center"/>
        </w:trPr>
        <w:tc>
          <w:tcPr>
            <w:tcW w:w="1961"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Зазор                клапана</w:t>
            </w:r>
          </w:p>
        </w:tc>
        <w:tc>
          <w:tcPr>
            <w:tcW w:w="1816"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проверить и настроить</w:t>
            </w:r>
          </w:p>
        </w:tc>
        <w:tc>
          <w:tcPr>
            <w:tcW w:w="902" w:type="dxa"/>
          </w:tcPr>
          <w:p w:rsidR="007F5247" w:rsidRPr="007F5247" w:rsidRDefault="007F5247" w:rsidP="007F5247">
            <w:pPr>
              <w:widowControl/>
              <w:autoSpaceDE/>
              <w:autoSpaceDN/>
              <w:spacing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after="120"/>
              <w:ind w:hanging="143"/>
              <w:jc w:val="both"/>
              <w:rPr>
                <w:rFonts w:ascii="Arial" w:eastAsia="SimSun" w:hAnsi="Arial" w:cs="Arial"/>
                <w:sz w:val="20"/>
                <w:szCs w:val="20"/>
                <w:lang w:bidi="ar-SA"/>
              </w:rPr>
            </w:pPr>
          </w:p>
        </w:tc>
        <w:tc>
          <w:tcPr>
            <w:tcW w:w="1039"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p w:rsidR="007F5247" w:rsidRPr="007F5247" w:rsidRDefault="007F5247" w:rsidP="007F5247">
            <w:pPr>
              <w:widowControl/>
              <w:autoSpaceDE/>
              <w:autoSpaceDN/>
              <w:spacing w:after="120"/>
              <w:jc w:val="both"/>
              <w:rPr>
                <w:rFonts w:ascii="Arial" w:eastAsia="SimSun" w:hAnsi="Arial" w:cs="Arial"/>
                <w:sz w:val="20"/>
                <w:szCs w:val="20"/>
                <w:lang w:bidi="ar-SA"/>
              </w:rPr>
            </w:pPr>
            <w:r w:rsidRPr="007F5247">
              <w:rPr>
                <w:rFonts w:ascii="Arial" w:eastAsia="SimSun" w:hAnsi="Arial" w:cs="Arial"/>
                <w:b/>
                <w:sz w:val="20"/>
                <w:szCs w:val="20"/>
                <w:lang w:val="en-US" w:bidi="ar-SA"/>
              </w:rPr>
              <w:t>V</w:t>
            </w:r>
            <w:r w:rsidRPr="007F5247">
              <w:rPr>
                <w:rFonts w:ascii="Arial" w:eastAsia="SimSun" w:hAnsi="Arial" w:cs="Arial"/>
                <w:sz w:val="20"/>
                <w:szCs w:val="20"/>
                <w:lang w:bidi="ar-SA"/>
              </w:rPr>
              <w:t xml:space="preserve"> (2)</w:t>
            </w:r>
          </w:p>
        </w:tc>
      </w:tr>
      <w:tr w:rsidR="007F5247" w:rsidRPr="007F5247" w:rsidTr="007F5247">
        <w:trPr>
          <w:trHeight w:val="630"/>
          <w:jc w:val="center"/>
        </w:trPr>
        <w:tc>
          <w:tcPr>
            <w:tcW w:w="1961"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 xml:space="preserve">Топливный бак и фильтр                </w:t>
            </w:r>
          </w:p>
        </w:tc>
        <w:tc>
          <w:tcPr>
            <w:tcW w:w="1816"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прочистить</w:t>
            </w:r>
          </w:p>
        </w:tc>
        <w:tc>
          <w:tcPr>
            <w:tcW w:w="902" w:type="dxa"/>
          </w:tcPr>
          <w:p w:rsidR="007F5247" w:rsidRPr="007F5247" w:rsidRDefault="007F5247" w:rsidP="007F5247">
            <w:pPr>
              <w:widowControl/>
              <w:autoSpaceDE/>
              <w:autoSpaceDN/>
              <w:spacing w:after="120"/>
              <w:ind w:right="-144"/>
              <w:jc w:val="both"/>
              <w:rPr>
                <w:rFonts w:ascii="Arial" w:eastAsia="SimSun" w:hAnsi="Arial" w:cs="Arial"/>
                <w:sz w:val="20"/>
                <w:szCs w:val="20"/>
                <w:lang w:bidi="ar-SA"/>
              </w:rPr>
            </w:pPr>
          </w:p>
        </w:tc>
        <w:tc>
          <w:tcPr>
            <w:tcW w:w="936"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1044" w:type="dxa"/>
          </w:tcPr>
          <w:p w:rsidR="007F5247" w:rsidRPr="007F5247" w:rsidRDefault="007F5247" w:rsidP="007F5247">
            <w:pPr>
              <w:widowControl/>
              <w:autoSpaceDE/>
              <w:autoSpaceDN/>
              <w:spacing w:after="120"/>
              <w:jc w:val="both"/>
              <w:rPr>
                <w:rFonts w:ascii="Arial" w:eastAsia="SimSun" w:hAnsi="Arial" w:cs="Arial"/>
                <w:sz w:val="20"/>
                <w:szCs w:val="20"/>
                <w:lang w:bidi="ar-SA"/>
              </w:rPr>
            </w:pPr>
          </w:p>
        </w:tc>
        <w:tc>
          <w:tcPr>
            <w:tcW w:w="941" w:type="dxa"/>
          </w:tcPr>
          <w:p w:rsidR="007F5247" w:rsidRPr="007F5247" w:rsidRDefault="007F5247" w:rsidP="007F5247">
            <w:pPr>
              <w:widowControl/>
              <w:autoSpaceDE/>
              <w:autoSpaceDN/>
              <w:spacing w:after="120"/>
              <w:ind w:hanging="143"/>
              <w:jc w:val="both"/>
              <w:rPr>
                <w:rFonts w:ascii="Arial" w:eastAsia="SimSun" w:hAnsi="Arial" w:cs="Arial"/>
                <w:sz w:val="20"/>
                <w:szCs w:val="20"/>
                <w:lang w:bidi="ar-SA"/>
              </w:rPr>
            </w:pPr>
          </w:p>
        </w:tc>
        <w:tc>
          <w:tcPr>
            <w:tcW w:w="1039" w:type="dxa"/>
          </w:tcPr>
          <w:p w:rsidR="007F5247" w:rsidRPr="007F5247" w:rsidRDefault="007F5247" w:rsidP="007F5247">
            <w:pPr>
              <w:widowControl/>
              <w:autoSpaceDE/>
              <w:autoSpaceDN/>
              <w:spacing w:before="120" w:after="120"/>
              <w:jc w:val="both"/>
              <w:rPr>
                <w:rFonts w:ascii="Arial" w:eastAsia="SimSun" w:hAnsi="Arial" w:cs="Arial"/>
                <w:sz w:val="20"/>
                <w:szCs w:val="20"/>
                <w:lang w:bidi="ar-SA"/>
              </w:rPr>
            </w:pPr>
            <w:r w:rsidRPr="007F5247">
              <w:rPr>
                <w:rFonts w:ascii="Arial" w:eastAsia="SimSun" w:hAnsi="Arial" w:cs="Arial"/>
                <w:b/>
                <w:sz w:val="20"/>
                <w:szCs w:val="20"/>
                <w:lang w:val="en-US" w:bidi="ar-SA"/>
              </w:rPr>
              <w:t>V</w:t>
            </w:r>
            <w:r w:rsidRPr="007F5247">
              <w:rPr>
                <w:rFonts w:ascii="Arial" w:eastAsia="SimSun" w:hAnsi="Arial" w:cs="Arial"/>
                <w:sz w:val="20"/>
                <w:szCs w:val="20"/>
                <w:lang w:bidi="ar-SA"/>
              </w:rPr>
              <w:t xml:space="preserve"> (2)</w:t>
            </w:r>
          </w:p>
        </w:tc>
      </w:tr>
      <w:tr w:rsidR="007F5247" w:rsidRPr="007F5247" w:rsidTr="007F5247">
        <w:trPr>
          <w:trHeight w:val="667"/>
          <w:jc w:val="center"/>
        </w:trPr>
        <w:tc>
          <w:tcPr>
            <w:tcW w:w="1961"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lastRenderedPageBreak/>
              <w:t>Топливопровод</w:t>
            </w:r>
          </w:p>
        </w:tc>
        <w:tc>
          <w:tcPr>
            <w:tcW w:w="1816" w:type="dxa"/>
          </w:tcPr>
          <w:p w:rsidR="007F5247" w:rsidRPr="007F5247" w:rsidRDefault="007F5247" w:rsidP="007F5247">
            <w:pPr>
              <w:widowControl/>
              <w:autoSpaceDE/>
              <w:autoSpaceDN/>
              <w:spacing w:after="120"/>
              <w:ind w:leftChars="30" w:left="66"/>
              <w:jc w:val="both"/>
              <w:rPr>
                <w:rFonts w:ascii="Arial" w:eastAsia="SimSun" w:hAnsi="Arial" w:cs="Arial"/>
                <w:sz w:val="20"/>
                <w:szCs w:val="20"/>
                <w:lang w:bidi="ar-SA"/>
              </w:rPr>
            </w:pPr>
            <w:r w:rsidRPr="007F5247">
              <w:rPr>
                <w:rFonts w:ascii="Arial" w:eastAsia="SimSun" w:hAnsi="Arial" w:cs="Arial"/>
                <w:sz w:val="20"/>
                <w:szCs w:val="20"/>
                <w:lang w:bidi="ar-SA"/>
              </w:rPr>
              <w:t>Проверить (заменить при необходимости)</w:t>
            </w:r>
          </w:p>
        </w:tc>
        <w:tc>
          <w:tcPr>
            <w:tcW w:w="4862" w:type="dxa"/>
            <w:gridSpan w:val="5"/>
          </w:tcPr>
          <w:p w:rsidR="007F5247" w:rsidRPr="007F5247" w:rsidRDefault="007F5247" w:rsidP="007F5247">
            <w:pPr>
              <w:widowControl/>
              <w:autoSpaceDE/>
              <w:autoSpaceDN/>
              <w:spacing w:before="120" w:after="120"/>
              <w:jc w:val="both"/>
              <w:rPr>
                <w:rFonts w:ascii="Arial" w:eastAsia="SimSun" w:hAnsi="Arial" w:cs="Arial"/>
                <w:sz w:val="20"/>
                <w:szCs w:val="20"/>
                <w:lang w:bidi="ar-SA"/>
              </w:rPr>
            </w:pPr>
            <w:r w:rsidRPr="007F5247">
              <w:rPr>
                <w:rFonts w:ascii="Arial" w:eastAsia="SimSun" w:hAnsi="Arial" w:cs="Arial"/>
                <w:sz w:val="20"/>
                <w:szCs w:val="20"/>
                <w:lang w:bidi="ar-SA"/>
              </w:rPr>
              <w:t>Каждые два года (2)</w:t>
            </w:r>
          </w:p>
        </w:tc>
      </w:tr>
    </w:tbl>
    <w:p w:rsidR="007F5247" w:rsidRPr="007F5247" w:rsidRDefault="007F5247" w:rsidP="007F5247">
      <w:pPr>
        <w:tabs>
          <w:tab w:val="left" w:pos="10585"/>
        </w:tabs>
        <w:ind w:left="1077" w:right="686"/>
        <w:jc w:val="both"/>
        <w:rPr>
          <w:rFonts w:ascii="Arial" w:hAnsi="Arial" w:cs="Arial"/>
          <w:sz w:val="20"/>
          <w:szCs w:val="20"/>
          <w:lang w:eastAsia="zh-CN"/>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lang w:eastAsia="zh-CN"/>
        </w:rPr>
        <w:t>1</w:t>
      </w:r>
      <w:r w:rsidRPr="007F5247">
        <w:rPr>
          <w:rFonts w:ascii="Arial" w:hAnsi="Arial" w:cs="Arial" w:hint="eastAsia"/>
          <w:sz w:val="20"/>
          <w:szCs w:val="20"/>
        </w:rPr>
        <w:t>.</w:t>
      </w:r>
      <w:r w:rsidRPr="007F5247">
        <w:rPr>
          <w:rFonts w:ascii="Arial" w:hAnsi="Arial" w:cs="Arial"/>
          <w:sz w:val="20"/>
          <w:szCs w:val="20"/>
        </w:rPr>
        <w:t>Обслуживайте чаще при работе в пыльных местах.</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2.</w:t>
      </w:r>
      <w:r w:rsidRPr="007F5247">
        <w:rPr>
          <w:rFonts w:ascii="Arial" w:hAnsi="Arial" w:cs="Arial"/>
          <w:sz w:val="20"/>
          <w:szCs w:val="20"/>
        </w:rPr>
        <w:t>Эти детали должны обслуживаться авторизованным дилером генераторов, если только у владельца нет соответствующих инструментов, знаний и навыков механики. Смотрите заводскую инструкцию.</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3.</w:t>
      </w:r>
      <w:r w:rsidRPr="007F5247">
        <w:rPr>
          <w:rFonts w:ascii="Arial" w:hAnsi="Arial" w:cs="Arial"/>
          <w:sz w:val="20"/>
          <w:szCs w:val="20"/>
        </w:rPr>
        <w:t>Для профессионального коммерческого использования, часы регистрации работы для определения интервалов, через которые следует выполнять техобслуживание.</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Замена машинного масла.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Сливайте масло, пока двигатель теплый, что обеспечит быстрый и полный слив.</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1.</w:t>
      </w:r>
      <w:r w:rsidRPr="007F5247">
        <w:rPr>
          <w:rFonts w:ascii="Arial" w:hAnsi="Arial" w:cs="Arial"/>
          <w:sz w:val="20"/>
          <w:szCs w:val="20"/>
        </w:rPr>
        <w:t>Снимите сливную пробку и уплотнительную шайбу, крышку маслоналивной горловины и слейте масло.</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2.</w:t>
      </w:r>
      <w:r w:rsidRPr="007F5247">
        <w:rPr>
          <w:rFonts w:ascii="Arial" w:hAnsi="Arial" w:cs="Arial"/>
          <w:sz w:val="20"/>
          <w:szCs w:val="20"/>
        </w:rPr>
        <w:t xml:space="preserve">Снова установите сливную пробку и уплотнительную шайбу. Плотно закрутите пробку.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3.</w:t>
      </w:r>
      <w:r w:rsidRPr="007F5247">
        <w:rPr>
          <w:rFonts w:ascii="Arial" w:hAnsi="Arial" w:cs="Arial"/>
          <w:sz w:val="20"/>
          <w:szCs w:val="20"/>
        </w:rPr>
        <w:t>Залейте рекомендованным маслом и проверьте уровень.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Объем масла: Смотрите спецификацию.</w:t>
      </w:r>
    </w:p>
    <w:p w:rsidR="007F5247" w:rsidRPr="007F5247" w:rsidRDefault="007F5247" w:rsidP="007F5247">
      <w:pPr>
        <w:widowControl/>
        <w:autoSpaceDE/>
        <w:autoSpaceDN/>
        <w:spacing w:after="120"/>
        <w:ind w:firstLineChars="450" w:firstLine="1080"/>
        <w:jc w:val="both"/>
        <w:rPr>
          <w:rFonts w:ascii="Arial" w:eastAsia="SimSun" w:hAnsi="Arial" w:cs="Arial"/>
          <w:sz w:val="20"/>
          <w:szCs w:val="20"/>
          <w:lang w:bidi="ar-SA"/>
        </w:rPr>
      </w:pPr>
      <w:r w:rsidRPr="007F5247">
        <w:rPr>
          <w:rFonts w:ascii="Times New Roman" w:eastAsia="SimSun" w:hAnsi="Times New Roman" w:cs="Times New Roman"/>
          <w:noProof/>
          <w:sz w:val="24"/>
          <w:szCs w:val="24"/>
          <w:lang w:bidi="ar-SA"/>
        </w:rPr>
        <w:drawing>
          <wp:inline distT="0" distB="0" distL="0" distR="0" wp14:anchorId="5A4B9AC4" wp14:editId="217D39A8">
            <wp:extent cx="3322090" cy="1544128"/>
            <wp:effectExtent l="19050" t="0" r="0" b="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3320547" cy="1543411"/>
                    </a:xfrm>
                    <a:prstGeom prst="rect">
                      <a:avLst/>
                    </a:prstGeom>
                    <a:noFill/>
                    <a:ln w="9525">
                      <a:noFill/>
                      <a:miter lim="800000"/>
                      <a:headEnd/>
                      <a:tailEnd/>
                    </a:ln>
                  </pic:spPr>
                </pic:pic>
              </a:graphicData>
            </a:graphic>
          </wp:inline>
        </w:drawing>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Отработанное моторное масло может вызвать</w:t>
      </w:r>
      <w:r w:rsidRPr="007F5247">
        <w:rPr>
          <w:rFonts w:ascii="Arial" w:hAnsi="Arial" w:cs="Arial" w:hint="eastAsia"/>
          <w:sz w:val="20"/>
          <w:szCs w:val="20"/>
        </w:rPr>
        <w:t xml:space="preserve"> </w:t>
      </w:r>
      <w:r w:rsidRPr="007F5247">
        <w:rPr>
          <w:rFonts w:ascii="Arial" w:hAnsi="Arial" w:cs="Arial"/>
          <w:sz w:val="20"/>
          <w:szCs w:val="20"/>
        </w:rPr>
        <w:t>раздражения при повторном попадании на кожу в течение длительного времени. Хотя это маловероятно, если только вы не работаете с отработанным маслом каждый день, все же рекомендуется тщательно мыть руки с мылом сразу же после работы с отработанным маслом.</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Пожалуйста, избавляйтесь от отработанного моторного масла безопасным для окружающей среды способом. Мы предлагаем вывозить его в герметичном контейнере на местную станцию техобслуживания или центр утилизации отходов для утилизации. Не выбрасывайте его вместе с мусором и не выливайте на землю.</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Обслуживание воздухоочистителя.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Грязный воздухоочиститель будет преграждать поток воздуха к карбюратору. Чтобы предотвратить возникновение неисправностей в карбюраторе, следует проводить регулярное обслуживание воздухоочистителя. Обслуживать следует чаще при работе в особо пыльных местах.</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Использование бензина или горючего растворителя для прочистки фильтрующего элемента может вызвать пожар или взрыв. Используйте только мыльную воду или негорючий растворитель.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ЗАПРЕЩЕНО! Никогда не эксплуатируйте генератор без воздухоочистителя. Это приведет к быстрому </w:t>
      </w:r>
      <w:r w:rsidRPr="007F5247">
        <w:rPr>
          <w:rFonts w:ascii="Arial" w:hAnsi="Arial" w:cs="Arial"/>
          <w:noProof/>
          <w:sz w:val="20"/>
          <w:szCs w:val="20"/>
          <w:lang w:bidi="ar-SA"/>
        </w:rPr>
        <mc:AlternateContent>
          <mc:Choice Requires="wpg">
            <w:drawing>
              <wp:anchor distT="0" distB="0" distL="114300" distR="114300" simplePos="0" relativeHeight="251966976" behindDoc="0" locked="0" layoutInCell="1" allowOverlap="1" wp14:anchorId="5C199D73" wp14:editId="5DBA2030">
                <wp:simplePos x="0" y="0"/>
                <wp:positionH relativeFrom="column">
                  <wp:posOffset>5063490</wp:posOffset>
                </wp:positionH>
                <wp:positionV relativeFrom="paragraph">
                  <wp:posOffset>177800</wp:posOffset>
                </wp:positionV>
                <wp:extent cx="2024380" cy="1532890"/>
                <wp:effectExtent l="5715" t="6350" r="8255" b="13335"/>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4380" cy="1532890"/>
                          <a:chOff x="-4" y="9"/>
                          <a:chExt cx="4592" cy="3903"/>
                        </a:xfrm>
                      </wpg:grpSpPr>
                      <wps:wsp>
                        <wps:cNvPr id="31" name="Freeform 28"/>
                        <wps:cNvSpPr>
                          <a:spLocks/>
                        </wps:cNvSpPr>
                        <wps:spPr bwMode="auto">
                          <a:xfrm>
                            <a:off x="412" y="1155"/>
                            <a:ext cx="108" cy="79"/>
                          </a:xfrm>
                          <a:custGeom>
                            <a:avLst/>
                            <a:gdLst>
                              <a:gd name="T0" fmla="*/ 24 w 26"/>
                              <a:gd name="T1" fmla="*/ 9 h 19"/>
                              <a:gd name="T2" fmla="*/ 21 w 26"/>
                              <a:gd name="T3" fmla="*/ 2 h 19"/>
                              <a:gd name="T4" fmla="*/ 9 w 26"/>
                              <a:gd name="T5" fmla="*/ 5 h 19"/>
                              <a:gd name="T6" fmla="*/ 0 w 26"/>
                              <a:gd name="T7" fmla="*/ 19 h 19"/>
                              <a:gd name="T8" fmla="*/ 6 w 26"/>
                              <a:gd name="T9" fmla="*/ 19 h 19"/>
                              <a:gd name="T10" fmla="*/ 24 w 26"/>
                              <a:gd name="T11" fmla="*/ 9 h 19"/>
                            </a:gdLst>
                            <a:ahLst/>
                            <a:cxnLst>
                              <a:cxn ang="0">
                                <a:pos x="T0" y="T1"/>
                              </a:cxn>
                              <a:cxn ang="0">
                                <a:pos x="T2" y="T3"/>
                              </a:cxn>
                              <a:cxn ang="0">
                                <a:pos x="T4" y="T5"/>
                              </a:cxn>
                              <a:cxn ang="0">
                                <a:pos x="T6" y="T7"/>
                              </a:cxn>
                              <a:cxn ang="0">
                                <a:pos x="T8" y="T9"/>
                              </a:cxn>
                              <a:cxn ang="0">
                                <a:pos x="T10" y="T11"/>
                              </a:cxn>
                            </a:cxnLst>
                            <a:rect l="0" t="0" r="r" b="b"/>
                            <a:pathLst>
                              <a:path w="26" h="19">
                                <a:moveTo>
                                  <a:pt x="24" y="9"/>
                                </a:moveTo>
                                <a:cubicBezTo>
                                  <a:pt x="24" y="9"/>
                                  <a:pt x="26" y="3"/>
                                  <a:pt x="21" y="2"/>
                                </a:cubicBezTo>
                                <a:cubicBezTo>
                                  <a:pt x="16" y="0"/>
                                  <a:pt x="11" y="0"/>
                                  <a:pt x="9" y="5"/>
                                </a:cubicBezTo>
                                <a:cubicBezTo>
                                  <a:pt x="6" y="9"/>
                                  <a:pt x="0" y="17"/>
                                  <a:pt x="0" y="19"/>
                                </a:cubicBezTo>
                                <a:cubicBezTo>
                                  <a:pt x="0" y="19"/>
                                  <a:pt x="4" y="17"/>
                                  <a:pt x="6" y="19"/>
                                </a:cubicBezTo>
                                <a:cubicBezTo>
                                  <a:pt x="6" y="19"/>
                                  <a:pt x="17" y="11"/>
                                  <a:pt x="24" y="9"/>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9"/>
                        <wps:cNvSpPr>
                          <a:spLocks/>
                        </wps:cNvSpPr>
                        <wps:spPr bwMode="auto">
                          <a:xfrm>
                            <a:off x="437" y="1200"/>
                            <a:ext cx="141" cy="79"/>
                          </a:xfrm>
                          <a:custGeom>
                            <a:avLst/>
                            <a:gdLst>
                              <a:gd name="T0" fmla="*/ 0 w 34"/>
                              <a:gd name="T1" fmla="*/ 12 h 19"/>
                              <a:gd name="T2" fmla="*/ 19 w 34"/>
                              <a:gd name="T3" fmla="*/ 2 h 19"/>
                              <a:gd name="T4" fmla="*/ 32 w 34"/>
                              <a:gd name="T5" fmla="*/ 3 h 19"/>
                              <a:gd name="T6" fmla="*/ 33 w 34"/>
                              <a:gd name="T7" fmla="*/ 7 h 19"/>
                              <a:gd name="T8" fmla="*/ 19 w 34"/>
                              <a:gd name="T9" fmla="*/ 19 h 19"/>
                              <a:gd name="T10" fmla="*/ 0 w 34"/>
                              <a:gd name="T11" fmla="*/ 12 h 19"/>
                            </a:gdLst>
                            <a:ahLst/>
                            <a:cxnLst>
                              <a:cxn ang="0">
                                <a:pos x="T0" y="T1"/>
                              </a:cxn>
                              <a:cxn ang="0">
                                <a:pos x="T2" y="T3"/>
                              </a:cxn>
                              <a:cxn ang="0">
                                <a:pos x="T4" y="T5"/>
                              </a:cxn>
                              <a:cxn ang="0">
                                <a:pos x="T6" y="T7"/>
                              </a:cxn>
                              <a:cxn ang="0">
                                <a:pos x="T8" y="T9"/>
                              </a:cxn>
                              <a:cxn ang="0">
                                <a:pos x="T10" y="T11"/>
                              </a:cxn>
                            </a:cxnLst>
                            <a:rect l="0" t="0" r="r" b="b"/>
                            <a:pathLst>
                              <a:path w="34" h="19">
                                <a:moveTo>
                                  <a:pt x="0" y="12"/>
                                </a:moveTo>
                                <a:cubicBezTo>
                                  <a:pt x="0" y="12"/>
                                  <a:pt x="12" y="5"/>
                                  <a:pt x="19" y="2"/>
                                </a:cubicBezTo>
                                <a:cubicBezTo>
                                  <a:pt x="26" y="0"/>
                                  <a:pt x="30" y="2"/>
                                  <a:pt x="32" y="3"/>
                                </a:cubicBezTo>
                                <a:cubicBezTo>
                                  <a:pt x="33" y="4"/>
                                  <a:pt x="34" y="6"/>
                                  <a:pt x="33" y="7"/>
                                </a:cubicBezTo>
                                <a:cubicBezTo>
                                  <a:pt x="31" y="9"/>
                                  <a:pt x="20" y="17"/>
                                  <a:pt x="19" y="19"/>
                                </a:cubicBezTo>
                                <a:lnTo>
                                  <a:pt x="0" y="12"/>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0"/>
                        <wps:cNvSpPr>
                          <a:spLocks/>
                        </wps:cNvSpPr>
                        <wps:spPr bwMode="auto">
                          <a:xfrm>
                            <a:off x="383" y="1271"/>
                            <a:ext cx="133" cy="100"/>
                          </a:xfrm>
                          <a:custGeom>
                            <a:avLst/>
                            <a:gdLst>
                              <a:gd name="T0" fmla="*/ 12 w 32"/>
                              <a:gd name="T1" fmla="*/ 0 h 24"/>
                              <a:gd name="T2" fmla="*/ 30 w 32"/>
                              <a:gd name="T3" fmla="*/ 8 h 24"/>
                              <a:gd name="T4" fmla="*/ 32 w 32"/>
                              <a:gd name="T5" fmla="*/ 12 h 24"/>
                              <a:gd name="T6" fmla="*/ 28 w 32"/>
                              <a:gd name="T7" fmla="*/ 22 h 24"/>
                              <a:gd name="T8" fmla="*/ 23 w 32"/>
                              <a:gd name="T9" fmla="*/ 23 h 24"/>
                              <a:gd name="T10" fmla="*/ 2 w 32"/>
                              <a:gd name="T11" fmla="*/ 14 h 24"/>
                              <a:gd name="T12" fmla="*/ 1 w 32"/>
                              <a:gd name="T13" fmla="*/ 10 h 24"/>
                              <a:gd name="T14" fmla="*/ 6 w 32"/>
                              <a:gd name="T15" fmla="*/ 1 h 24"/>
                              <a:gd name="T16" fmla="*/ 8 w 32"/>
                              <a:gd name="T17" fmla="*/ 2 h 24"/>
                              <a:gd name="T18" fmla="*/ 12 w 32"/>
                              <a:gd name="T1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4">
                                <a:moveTo>
                                  <a:pt x="12" y="0"/>
                                </a:moveTo>
                                <a:cubicBezTo>
                                  <a:pt x="30" y="8"/>
                                  <a:pt x="30" y="8"/>
                                  <a:pt x="30" y="8"/>
                                </a:cubicBezTo>
                                <a:cubicBezTo>
                                  <a:pt x="30" y="8"/>
                                  <a:pt x="31" y="11"/>
                                  <a:pt x="32" y="12"/>
                                </a:cubicBezTo>
                                <a:cubicBezTo>
                                  <a:pt x="32" y="12"/>
                                  <a:pt x="29" y="20"/>
                                  <a:pt x="28" y="22"/>
                                </a:cubicBezTo>
                                <a:cubicBezTo>
                                  <a:pt x="28" y="23"/>
                                  <a:pt x="26" y="24"/>
                                  <a:pt x="23" y="23"/>
                                </a:cubicBezTo>
                                <a:cubicBezTo>
                                  <a:pt x="20" y="22"/>
                                  <a:pt x="3" y="14"/>
                                  <a:pt x="2" y="14"/>
                                </a:cubicBezTo>
                                <a:cubicBezTo>
                                  <a:pt x="1" y="13"/>
                                  <a:pt x="0" y="13"/>
                                  <a:pt x="1" y="10"/>
                                </a:cubicBezTo>
                                <a:cubicBezTo>
                                  <a:pt x="2" y="8"/>
                                  <a:pt x="6" y="1"/>
                                  <a:pt x="6" y="1"/>
                                </a:cubicBezTo>
                                <a:cubicBezTo>
                                  <a:pt x="6" y="1"/>
                                  <a:pt x="7" y="2"/>
                                  <a:pt x="8" y="2"/>
                                </a:cubicBezTo>
                                <a:cubicBezTo>
                                  <a:pt x="10" y="2"/>
                                  <a:pt x="12" y="1"/>
                                  <a:pt x="12"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wps:cNvSpPr>
                        <wps:spPr bwMode="auto">
                          <a:xfrm>
                            <a:off x="408" y="1234"/>
                            <a:ext cx="29" cy="41"/>
                          </a:xfrm>
                          <a:custGeom>
                            <a:avLst/>
                            <a:gdLst>
                              <a:gd name="T0" fmla="*/ 1 w 7"/>
                              <a:gd name="T1" fmla="*/ 10 h 10"/>
                              <a:gd name="T2" fmla="*/ 2 w 7"/>
                              <a:gd name="T3" fmla="*/ 5 h 10"/>
                              <a:gd name="T4" fmla="*/ 7 w 7"/>
                              <a:gd name="T5" fmla="*/ 0 h 10"/>
                            </a:gdLst>
                            <a:ahLst/>
                            <a:cxnLst>
                              <a:cxn ang="0">
                                <a:pos x="T0" y="T1"/>
                              </a:cxn>
                              <a:cxn ang="0">
                                <a:pos x="T2" y="T3"/>
                              </a:cxn>
                              <a:cxn ang="0">
                                <a:pos x="T4" y="T5"/>
                              </a:cxn>
                            </a:cxnLst>
                            <a:rect l="0" t="0" r="r" b="b"/>
                            <a:pathLst>
                              <a:path w="7" h="10">
                                <a:moveTo>
                                  <a:pt x="1" y="10"/>
                                </a:moveTo>
                                <a:cubicBezTo>
                                  <a:pt x="1" y="10"/>
                                  <a:pt x="0" y="8"/>
                                  <a:pt x="2" y="5"/>
                                </a:cubicBezTo>
                                <a:cubicBezTo>
                                  <a:pt x="3" y="2"/>
                                  <a:pt x="4" y="2"/>
                                  <a:pt x="7"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2"/>
                        <wps:cNvSpPr>
                          <a:spLocks/>
                        </wps:cNvSpPr>
                        <wps:spPr bwMode="auto">
                          <a:xfrm>
                            <a:off x="433" y="1250"/>
                            <a:ext cx="4" cy="21"/>
                          </a:xfrm>
                          <a:custGeom>
                            <a:avLst/>
                            <a:gdLst>
                              <a:gd name="T0" fmla="*/ 1 w 1"/>
                              <a:gd name="T1" fmla="*/ 0 h 5"/>
                              <a:gd name="T2" fmla="*/ 0 w 1"/>
                              <a:gd name="T3" fmla="*/ 5 h 5"/>
                            </a:gdLst>
                            <a:ahLst/>
                            <a:cxnLst>
                              <a:cxn ang="0">
                                <a:pos x="T0" y="T1"/>
                              </a:cxn>
                              <a:cxn ang="0">
                                <a:pos x="T2" y="T3"/>
                              </a:cxn>
                            </a:cxnLst>
                            <a:rect l="0" t="0" r="r" b="b"/>
                            <a:pathLst>
                              <a:path w="1" h="5">
                                <a:moveTo>
                                  <a:pt x="1" y="0"/>
                                </a:moveTo>
                                <a:cubicBezTo>
                                  <a:pt x="1" y="0"/>
                                  <a:pt x="0" y="2"/>
                                  <a:pt x="0" y="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3"/>
                        <wps:cNvSpPr>
                          <a:spLocks/>
                        </wps:cNvSpPr>
                        <wps:spPr bwMode="auto">
                          <a:xfrm>
                            <a:off x="508" y="1279"/>
                            <a:ext cx="8" cy="25"/>
                          </a:xfrm>
                          <a:custGeom>
                            <a:avLst/>
                            <a:gdLst>
                              <a:gd name="T0" fmla="*/ 2 w 2"/>
                              <a:gd name="T1" fmla="*/ 0 h 6"/>
                              <a:gd name="T2" fmla="*/ 0 w 2"/>
                              <a:gd name="T3" fmla="*/ 6 h 6"/>
                            </a:gdLst>
                            <a:ahLst/>
                            <a:cxnLst>
                              <a:cxn ang="0">
                                <a:pos x="T0" y="T1"/>
                              </a:cxn>
                              <a:cxn ang="0">
                                <a:pos x="T2" y="T3"/>
                              </a:cxn>
                            </a:cxnLst>
                            <a:rect l="0" t="0" r="r" b="b"/>
                            <a:pathLst>
                              <a:path w="2" h="6">
                                <a:moveTo>
                                  <a:pt x="2" y="0"/>
                                </a:moveTo>
                                <a:cubicBezTo>
                                  <a:pt x="2" y="0"/>
                                  <a:pt x="0" y="3"/>
                                  <a:pt x="0"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4"/>
                        <wps:cNvSpPr>
                          <a:spLocks/>
                        </wps:cNvSpPr>
                        <wps:spPr bwMode="auto">
                          <a:xfrm>
                            <a:off x="537" y="1246"/>
                            <a:ext cx="33" cy="33"/>
                          </a:xfrm>
                          <a:custGeom>
                            <a:avLst/>
                            <a:gdLst>
                              <a:gd name="T0" fmla="*/ 8 w 8"/>
                              <a:gd name="T1" fmla="*/ 0 h 8"/>
                              <a:gd name="T2" fmla="*/ 0 w 8"/>
                              <a:gd name="T3" fmla="*/ 8 h 8"/>
                            </a:gdLst>
                            <a:ahLst/>
                            <a:cxnLst>
                              <a:cxn ang="0">
                                <a:pos x="T0" y="T1"/>
                              </a:cxn>
                              <a:cxn ang="0">
                                <a:pos x="T2" y="T3"/>
                              </a:cxn>
                            </a:cxnLst>
                            <a:rect l="0" t="0" r="r" b="b"/>
                            <a:pathLst>
                              <a:path w="8" h="8">
                                <a:moveTo>
                                  <a:pt x="8" y="0"/>
                                </a:moveTo>
                                <a:cubicBezTo>
                                  <a:pt x="8" y="0"/>
                                  <a:pt x="0" y="5"/>
                                  <a:pt x="0"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5"/>
                        <wps:cNvSpPr>
                          <a:spLocks/>
                        </wps:cNvSpPr>
                        <wps:spPr bwMode="auto">
                          <a:xfrm>
                            <a:off x="370" y="1234"/>
                            <a:ext cx="183" cy="153"/>
                          </a:xfrm>
                          <a:custGeom>
                            <a:avLst/>
                            <a:gdLst>
                              <a:gd name="T0" fmla="*/ 44 w 44"/>
                              <a:gd name="T1" fmla="*/ 12 h 37"/>
                              <a:gd name="T2" fmla="*/ 40 w 44"/>
                              <a:gd name="T3" fmla="*/ 16 h 37"/>
                              <a:gd name="T4" fmla="*/ 35 w 44"/>
                              <a:gd name="T5" fmla="*/ 31 h 37"/>
                              <a:gd name="T6" fmla="*/ 27 w 44"/>
                              <a:gd name="T7" fmla="*/ 36 h 37"/>
                              <a:gd name="T8" fmla="*/ 4 w 44"/>
                              <a:gd name="T9" fmla="*/ 26 h 37"/>
                              <a:gd name="T10" fmla="*/ 1 w 44"/>
                              <a:gd name="T11" fmla="*/ 19 h 37"/>
                              <a:gd name="T12" fmla="*/ 6 w 44"/>
                              <a:gd name="T13" fmla="*/ 6 h 37"/>
                              <a:gd name="T14" fmla="*/ 10 w 44"/>
                              <a:gd name="T15" fmla="*/ 0 h 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37">
                                <a:moveTo>
                                  <a:pt x="44" y="12"/>
                                </a:moveTo>
                                <a:cubicBezTo>
                                  <a:pt x="44" y="12"/>
                                  <a:pt x="41" y="14"/>
                                  <a:pt x="40" y="16"/>
                                </a:cubicBezTo>
                                <a:cubicBezTo>
                                  <a:pt x="39" y="19"/>
                                  <a:pt x="36" y="28"/>
                                  <a:pt x="35" y="31"/>
                                </a:cubicBezTo>
                                <a:cubicBezTo>
                                  <a:pt x="34" y="34"/>
                                  <a:pt x="32" y="37"/>
                                  <a:pt x="27" y="36"/>
                                </a:cubicBezTo>
                                <a:cubicBezTo>
                                  <a:pt x="23" y="35"/>
                                  <a:pt x="6" y="28"/>
                                  <a:pt x="4" y="26"/>
                                </a:cubicBezTo>
                                <a:cubicBezTo>
                                  <a:pt x="1" y="25"/>
                                  <a:pt x="0" y="22"/>
                                  <a:pt x="1" y="19"/>
                                </a:cubicBezTo>
                                <a:cubicBezTo>
                                  <a:pt x="2" y="17"/>
                                  <a:pt x="5" y="9"/>
                                  <a:pt x="6" y="6"/>
                                </a:cubicBezTo>
                                <a:cubicBezTo>
                                  <a:pt x="8" y="3"/>
                                  <a:pt x="9" y="1"/>
                                  <a:pt x="10"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6"/>
                        <wps:cNvSpPr>
                          <a:spLocks/>
                        </wps:cNvSpPr>
                        <wps:spPr bwMode="auto">
                          <a:xfrm>
                            <a:off x="391" y="1142"/>
                            <a:ext cx="137" cy="112"/>
                          </a:xfrm>
                          <a:custGeom>
                            <a:avLst/>
                            <a:gdLst>
                              <a:gd name="T0" fmla="*/ 2 w 33"/>
                              <a:gd name="T1" fmla="*/ 27 h 27"/>
                              <a:gd name="T2" fmla="*/ 1 w 33"/>
                              <a:gd name="T3" fmla="*/ 21 h 27"/>
                              <a:gd name="T4" fmla="*/ 11 w 33"/>
                              <a:gd name="T5" fmla="*/ 4 h 27"/>
                              <a:gd name="T6" fmla="*/ 24 w 33"/>
                              <a:gd name="T7" fmla="*/ 0 h 27"/>
                              <a:gd name="T8" fmla="*/ 33 w 33"/>
                              <a:gd name="T9" fmla="*/ 12 h 27"/>
                            </a:gdLst>
                            <a:ahLst/>
                            <a:cxnLst>
                              <a:cxn ang="0">
                                <a:pos x="T0" y="T1"/>
                              </a:cxn>
                              <a:cxn ang="0">
                                <a:pos x="T2" y="T3"/>
                              </a:cxn>
                              <a:cxn ang="0">
                                <a:pos x="T4" y="T5"/>
                              </a:cxn>
                              <a:cxn ang="0">
                                <a:pos x="T6" y="T7"/>
                              </a:cxn>
                              <a:cxn ang="0">
                                <a:pos x="T8" y="T9"/>
                              </a:cxn>
                            </a:cxnLst>
                            <a:rect l="0" t="0" r="r" b="b"/>
                            <a:pathLst>
                              <a:path w="33" h="27">
                                <a:moveTo>
                                  <a:pt x="2" y="27"/>
                                </a:moveTo>
                                <a:cubicBezTo>
                                  <a:pt x="2" y="27"/>
                                  <a:pt x="0" y="23"/>
                                  <a:pt x="1" y="21"/>
                                </a:cubicBezTo>
                                <a:cubicBezTo>
                                  <a:pt x="1" y="20"/>
                                  <a:pt x="9" y="7"/>
                                  <a:pt x="11" y="4"/>
                                </a:cubicBezTo>
                                <a:cubicBezTo>
                                  <a:pt x="14" y="1"/>
                                  <a:pt x="18" y="0"/>
                                  <a:pt x="24" y="0"/>
                                </a:cubicBezTo>
                                <a:cubicBezTo>
                                  <a:pt x="30" y="1"/>
                                  <a:pt x="33" y="3"/>
                                  <a:pt x="33" y="1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7"/>
                        <wps:cNvSpPr>
                          <a:spLocks/>
                        </wps:cNvSpPr>
                        <wps:spPr bwMode="auto">
                          <a:xfrm>
                            <a:off x="512" y="1188"/>
                            <a:ext cx="75" cy="25"/>
                          </a:xfrm>
                          <a:custGeom>
                            <a:avLst/>
                            <a:gdLst>
                              <a:gd name="T0" fmla="*/ 0 w 18"/>
                              <a:gd name="T1" fmla="*/ 1 h 6"/>
                              <a:gd name="T2" fmla="*/ 10 w 18"/>
                              <a:gd name="T3" fmla="*/ 1 h 6"/>
                              <a:gd name="T4" fmla="*/ 18 w 18"/>
                              <a:gd name="T5" fmla="*/ 6 h 6"/>
                            </a:gdLst>
                            <a:ahLst/>
                            <a:cxnLst>
                              <a:cxn ang="0">
                                <a:pos x="T0" y="T1"/>
                              </a:cxn>
                              <a:cxn ang="0">
                                <a:pos x="T2" y="T3"/>
                              </a:cxn>
                              <a:cxn ang="0">
                                <a:pos x="T4" y="T5"/>
                              </a:cxn>
                            </a:cxnLst>
                            <a:rect l="0" t="0" r="r" b="b"/>
                            <a:pathLst>
                              <a:path w="18" h="6">
                                <a:moveTo>
                                  <a:pt x="0" y="1"/>
                                </a:moveTo>
                                <a:cubicBezTo>
                                  <a:pt x="0" y="1"/>
                                  <a:pt x="5" y="0"/>
                                  <a:pt x="10" y="1"/>
                                </a:cubicBezTo>
                                <a:cubicBezTo>
                                  <a:pt x="15" y="2"/>
                                  <a:pt x="18" y="4"/>
                                  <a:pt x="18"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8"/>
                        <wps:cNvSpPr>
                          <a:spLocks/>
                        </wps:cNvSpPr>
                        <wps:spPr bwMode="auto">
                          <a:xfrm>
                            <a:off x="545" y="1192"/>
                            <a:ext cx="146" cy="100"/>
                          </a:xfrm>
                          <a:custGeom>
                            <a:avLst/>
                            <a:gdLst>
                              <a:gd name="T0" fmla="*/ 0 w 35"/>
                              <a:gd name="T1" fmla="*/ 24 h 24"/>
                              <a:gd name="T2" fmla="*/ 3 w 35"/>
                              <a:gd name="T3" fmla="*/ 20 h 24"/>
                              <a:gd name="T4" fmla="*/ 8 w 35"/>
                              <a:gd name="T5" fmla="*/ 8 h 24"/>
                              <a:gd name="T6" fmla="*/ 15 w 35"/>
                              <a:gd name="T7" fmla="*/ 1 h 24"/>
                              <a:gd name="T8" fmla="*/ 28 w 35"/>
                              <a:gd name="T9" fmla="*/ 2 h 24"/>
                              <a:gd name="T10" fmla="*/ 33 w 35"/>
                              <a:gd name="T11" fmla="*/ 17 h 24"/>
                            </a:gdLst>
                            <a:ahLst/>
                            <a:cxnLst>
                              <a:cxn ang="0">
                                <a:pos x="T0" y="T1"/>
                              </a:cxn>
                              <a:cxn ang="0">
                                <a:pos x="T2" y="T3"/>
                              </a:cxn>
                              <a:cxn ang="0">
                                <a:pos x="T4" y="T5"/>
                              </a:cxn>
                              <a:cxn ang="0">
                                <a:pos x="T6" y="T7"/>
                              </a:cxn>
                              <a:cxn ang="0">
                                <a:pos x="T8" y="T9"/>
                              </a:cxn>
                              <a:cxn ang="0">
                                <a:pos x="T10" y="T11"/>
                              </a:cxn>
                            </a:cxnLst>
                            <a:rect l="0" t="0" r="r" b="b"/>
                            <a:pathLst>
                              <a:path w="35" h="24">
                                <a:moveTo>
                                  <a:pt x="0" y="24"/>
                                </a:moveTo>
                                <a:cubicBezTo>
                                  <a:pt x="0" y="24"/>
                                  <a:pt x="2" y="23"/>
                                  <a:pt x="3" y="20"/>
                                </a:cubicBezTo>
                                <a:cubicBezTo>
                                  <a:pt x="4" y="17"/>
                                  <a:pt x="8" y="9"/>
                                  <a:pt x="8" y="8"/>
                                </a:cubicBezTo>
                                <a:cubicBezTo>
                                  <a:pt x="9" y="6"/>
                                  <a:pt x="12" y="3"/>
                                  <a:pt x="15" y="1"/>
                                </a:cubicBezTo>
                                <a:cubicBezTo>
                                  <a:pt x="18" y="0"/>
                                  <a:pt x="25" y="1"/>
                                  <a:pt x="28" y="2"/>
                                </a:cubicBezTo>
                                <a:cubicBezTo>
                                  <a:pt x="31" y="2"/>
                                  <a:pt x="35" y="6"/>
                                  <a:pt x="33" y="1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9"/>
                        <wps:cNvSpPr>
                          <a:spLocks/>
                        </wps:cNvSpPr>
                        <wps:spPr bwMode="auto">
                          <a:xfrm>
                            <a:off x="537" y="1209"/>
                            <a:ext cx="129" cy="103"/>
                          </a:xfrm>
                          <a:custGeom>
                            <a:avLst/>
                            <a:gdLst>
                              <a:gd name="T0" fmla="*/ 31 w 31"/>
                              <a:gd name="T1" fmla="*/ 12 h 25"/>
                              <a:gd name="T2" fmla="*/ 31 w 31"/>
                              <a:gd name="T3" fmla="*/ 5 h 25"/>
                              <a:gd name="T4" fmla="*/ 24 w 31"/>
                              <a:gd name="T5" fmla="*/ 0 h 25"/>
                              <a:gd name="T6" fmla="*/ 14 w 31"/>
                              <a:gd name="T7" fmla="*/ 6 h 25"/>
                              <a:gd name="T8" fmla="*/ 8 w 31"/>
                              <a:gd name="T9" fmla="*/ 20 h 25"/>
                              <a:gd name="T10" fmla="*/ 0 w 31"/>
                              <a:gd name="T11" fmla="*/ 25 h 25"/>
                            </a:gdLst>
                            <a:ahLst/>
                            <a:cxnLst>
                              <a:cxn ang="0">
                                <a:pos x="T0" y="T1"/>
                              </a:cxn>
                              <a:cxn ang="0">
                                <a:pos x="T2" y="T3"/>
                              </a:cxn>
                              <a:cxn ang="0">
                                <a:pos x="T4" y="T5"/>
                              </a:cxn>
                              <a:cxn ang="0">
                                <a:pos x="T6" y="T7"/>
                              </a:cxn>
                              <a:cxn ang="0">
                                <a:pos x="T8" y="T9"/>
                              </a:cxn>
                              <a:cxn ang="0">
                                <a:pos x="T10" y="T11"/>
                              </a:cxn>
                            </a:cxnLst>
                            <a:rect l="0" t="0" r="r" b="b"/>
                            <a:pathLst>
                              <a:path w="31" h="25">
                                <a:moveTo>
                                  <a:pt x="31" y="12"/>
                                </a:moveTo>
                                <a:cubicBezTo>
                                  <a:pt x="31" y="12"/>
                                  <a:pt x="31" y="7"/>
                                  <a:pt x="31" y="5"/>
                                </a:cubicBezTo>
                                <a:cubicBezTo>
                                  <a:pt x="31" y="2"/>
                                  <a:pt x="28" y="0"/>
                                  <a:pt x="24" y="0"/>
                                </a:cubicBezTo>
                                <a:cubicBezTo>
                                  <a:pt x="20" y="0"/>
                                  <a:pt x="16" y="1"/>
                                  <a:pt x="14" y="6"/>
                                </a:cubicBezTo>
                                <a:cubicBezTo>
                                  <a:pt x="12" y="10"/>
                                  <a:pt x="9" y="17"/>
                                  <a:pt x="8" y="20"/>
                                </a:cubicBezTo>
                                <a:cubicBezTo>
                                  <a:pt x="7" y="22"/>
                                  <a:pt x="4" y="25"/>
                                  <a:pt x="0" y="2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40"/>
                        <wps:cNvSpPr>
                          <a:spLocks/>
                        </wps:cNvSpPr>
                        <wps:spPr bwMode="auto">
                          <a:xfrm>
                            <a:off x="395" y="2716"/>
                            <a:ext cx="92" cy="79"/>
                          </a:xfrm>
                          <a:custGeom>
                            <a:avLst/>
                            <a:gdLst>
                              <a:gd name="T0" fmla="*/ 7 w 22"/>
                              <a:gd name="T1" fmla="*/ 0 h 19"/>
                              <a:gd name="T2" fmla="*/ 7 w 22"/>
                              <a:gd name="T3" fmla="*/ 17 h 19"/>
                              <a:gd name="T4" fmla="*/ 22 w 22"/>
                              <a:gd name="T5" fmla="*/ 7 h 19"/>
                            </a:gdLst>
                            <a:ahLst/>
                            <a:cxnLst>
                              <a:cxn ang="0">
                                <a:pos x="T0" y="T1"/>
                              </a:cxn>
                              <a:cxn ang="0">
                                <a:pos x="T2" y="T3"/>
                              </a:cxn>
                              <a:cxn ang="0">
                                <a:pos x="T4" y="T5"/>
                              </a:cxn>
                            </a:cxnLst>
                            <a:rect l="0" t="0" r="r" b="b"/>
                            <a:pathLst>
                              <a:path w="22" h="19">
                                <a:moveTo>
                                  <a:pt x="7" y="0"/>
                                </a:moveTo>
                                <a:cubicBezTo>
                                  <a:pt x="7" y="0"/>
                                  <a:pt x="0" y="14"/>
                                  <a:pt x="7" y="17"/>
                                </a:cubicBezTo>
                                <a:cubicBezTo>
                                  <a:pt x="14" y="19"/>
                                  <a:pt x="22" y="7"/>
                                  <a:pt x="22" y="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41"/>
                        <wps:cNvSpPr>
                          <a:spLocks/>
                        </wps:cNvSpPr>
                        <wps:spPr bwMode="auto">
                          <a:xfrm>
                            <a:off x="366" y="2712"/>
                            <a:ext cx="137" cy="108"/>
                          </a:xfrm>
                          <a:custGeom>
                            <a:avLst/>
                            <a:gdLst>
                              <a:gd name="T0" fmla="*/ 11 w 33"/>
                              <a:gd name="T1" fmla="*/ 0 h 26"/>
                              <a:gd name="T2" fmla="*/ 14 w 33"/>
                              <a:gd name="T3" fmla="*/ 22 h 26"/>
                              <a:gd name="T4" fmla="*/ 33 w 33"/>
                              <a:gd name="T5" fmla="*/ 10 h 26"/>
                            </a:gdLst>
                            <a:ahLst/>
                            <a:cxnLst>
                              <a:cxn ang="0">
                                <a:pos x="T0" y="T1"/>
                              </a:cxn>
                              <a:cxn ang="0">
                                <a:pos x="T2" y="T3"/>
                              </a:cxn>
                              <a:cxn ang="0">
                                <a:pos x="T4" y="T5"/>
                              </a:cxn>
                            </a:cxnLst>
                            <a:rect l="0" t="0" r="r" b="b"/>
                            <a:pathLst>
                              <a:path w="33" h="26">
                                <a:moveTo>
                                  <a:pt x="11" y="0"/>
                                </a:moveTo>
                                <a:cubicBezTo>
                                  <a:pt x="11" y="0"/>
                                  <a:pt x="0" y="16"/>
                                  <a:pt x="14" y="22"/>
                                </a:cubicBezTo>
                                <a:cubicBezTo>
                                  <a:pt x="24" y="26"/>
                                  <a:pt x="33" y="10"/>
                                  <a:pt x="33" y="1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42"/>
                        <wps:cNvSpPr>
                          <a:spLocks/>
                        </wps:cNvSpPr>
                        <wps:spPr bwMode="auto">
                          <a:xfrm>
                            <a:off x="125" y="1105"/>
                            <a:ext cx="299" cy="141"/>
                          </a:xfrm>
                          <a:custGeom>
                            <a:avLst/>
                            <a:gdLst>
                              <a:gd name="T0" fmla="*/ 72 w 72"/>
                              <a:gd name="T1" fmla="*/ 17 h 34"/>
                              <a:gd name="T2" fmla="*/ 27 w 72"/>
                              <a:gd name="T3" fmla="*/ 1 h 34"/>
                              <a:gd name="T4" fmla="*/ 5 w 72"/>
                              <a:gd name="T5" fmla="*/ 10 h 34"/>
                              <a:gd name="T6" fmla="*/ 0 w 72"/>
                              <a:gd name="T7" fmla="*/ 34 h 34"/>
                            </a:gdLst>
                            <a:ahLst/>
                            <a:cxnLst>
                              <a:cxn ang="0">
                                <a:pos x="T0" y="T1"/>
                              </a:cxn>
                              <a:cxn ang="0">
                                <a:pos x="T2" y="T3"/>
                              </a:cxn>
                              <a:cxn ang="0">
                                <a:pos x="T4" y="T5"/>
                              </a:cxn>
                              <a:cxn ang="0">
                                <a:pos x="T6" y="T7"/>
                              </a:cxn>
                            </a:cxnLst>
                            <a:rect l="0" t="0" r="r" b="b"/>
                            <a:pathLst>
                              <a:path w="72" h="34">
                                <a:moveTo>
                                  <a:pt x="72" y="17"/>
                                </a:moveTo>
                                <a:cubicBezTo>
                                  <a:pt x="72" y="17"/>
                                  <a:pt x="31" y="1"/>
                                  <a:pt x="27" y="1"/>
                                </a:cubicBezTo>
                                <a:cubicBezTo>
                                  <a:pt x="23" y="0"/>
                                  <a:pt x="10" y="4"/>
                                  <a:pt x="5" y="10"/>
                                </a:cubicBezTo>
                                <a:cubicBezTo>
                                  <a:pt x="0" y="16"/>
                                  <a:pt x="0" y="34"/>
                                  <a:pt x="0" y="3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43"/>
                        <wps:cNvSpPr>
                          <a:spLocks/>
                        </wps:cNvSpPr>
                        <wps:spPr bwMode="auto">
                          <a:xfrm>
                            <a:off x="158" y="1117"/>
                            <a:ext cx="246" cy="92"/>
                          </a:xfrm>
                          <a:custGeom>
                            <a:avLst/>
                            <a:gdLst>
                              <a:gd name="T0" fmla="*/ 0 w 59"/>
                              <a:gd name="T1" fmla="*/ 5 h 22"/>
                              <a:gd name="T2" fmla="*/ 20 w 59"/>
                              <a:gd name="T3" fmla="*/ 7 h 22"/>
                              <a:gd name="T4" fmla="*/ 59 w 59"/>
                              <a:gd name="T5" fmla="*/ 22 h 22"/>
                            </a:gdLst>
                            <a:ahLst/>
                            <a:cxnLst>
                              <a:cxn ang="0">
                                <a:pos x="T0" y="T1"/>
                              </a:cxn>
                              <a:cxn ang="0">
                                <a:pos x="T2" y="T3"/>
                              </a:cxn>
                              <a:cxn ang="0">
                                <a:pos x="T4" y="T5"/>
                              </a:cxn>
                            </a:cxnLst>
                            <a:rect l="0" t="0" r="r" b="b"/>
                            <a:pathLst>
                              <a:path w="59" h="22">
                                <a:moveTo>
                                  <a:pt x="0" y="5"/>
                                </a:moveTo>
                                <a:cubicBezTo>
                                  <a:pt x="0" y="5"/>
                                  <a:pt x="5" y="0"/>
                                  <a:pt x="20" y="7"/>
                                </a:cubicBezTo>
                                <a:cubicBezTo>
                                  <a:pt x="35" y="13"/>
                                  <a:pt x="59" y="22"/>
                                  <a:pt x="59" y="2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44"/>
                        <wps:cNvSpPr>
                          <a:spLocks/>
                        </wps:cNvSpPr>
                        <wps:spPr bwMode="auto">
                          <a:xfrm>
                            <a:off x="424" y="1192"/>
                            <a:ext cx="71" cy="33"/>
                          </a:xfrm>
                          <a:custGeom>
                            <a:avLst/>
                            <a:gdLst>
                              <a:gd name="T0" fmla="*/ 0 w 71"/>
                              <a:gd name="T1" fmla="*/ 33 h 33"/>
                              <a:gd name="T2" fmla="*/ 54 w 71"/>
                              <a:gd name="T3" fmla="*/ 0 h 33"/>
                              <a:gd name="T4" fmla="*/ 71 w 71"/>
                              <a:gd name="T5" fmla="*/ 4 h 33"/>
                            </a:gdLst>
                            <a:ahLst/>
                            <a:cxnLst>
                              <a:cxn ang="0">
                                <a:pos x="T0" y="T1"/>
                              </a:cxn>
                              <a:cxn ang="0">
                                <a:pos x="T2" y="T3"/>
                              </a:cxn>
                              <a:cxn ang="0">
                                <a:pos x="T4" y="T5"/>
                              </a:cxn>
                            </a:cxnLst>
                            <a:rect l="0" t="0" r="r" b="b"/>
                            <a:pathLst>
                              <a:path w="71" h="33">
                                <a:moveTo>
                                  <a:pt x="0" y="33"/>
                                </a:moveTo>
                                <a:lnTo>
                                  <a:pt x="54" y="0"/>
                                </a:lnTo>
                                <a:lnTo>
                                  <a:pt x="71" y="4"/>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Line 45"/>
                        <wps:cNvCnPr>
                          <a:cxnSpLocks noChangeShapeType="1"/>
                        </wps:cNvCnPr>
                        <wps:spPr bwMode="auto">
                          <a:xfrm flipH="1" flipV="1">
                            <a:off x="445" y="1180"/>
                            <a:ext cx="25" cy="1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02" name="Line 46"/>
                        <wps:cNvCnPr>
                          <a:cxnSpLocks noChangeShapeType="1"/>
                        </wps:cNvCnPr>
                        <wps:spPr bwMode="auto">
                          <a:xfrm>
                            <a:off x="524" y="1209"/>
                            <a:ext cx="50" cy="1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03" name="Line 47"/>
                        <wps:cNvCnPr>
                          <a:cxnSpLocks noChangeShapeType="1"/>
                        </wps:cNvCnPr>
                        <wps:spPr bwMode="auto">
                          <a:xfrm>
                            <a:off x="595" y="1234"/>
                            <a:ext cx="200" cy="6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04" name="Freeform 48"/>
                        <wps:cNvSpPr>
                          <a:spLocks/>
                        </wps:cNvSpPr>
                        <wps:spPr bwMode="auto">
                          <a:xfrm>
                            <a:off x="844" y="1317"/>
                            <a:ext cx="159" cy="1499"/>
                          </a:xfrm>
                          <a:custGeom>
                            <a:avLst/>
                            <a:gdLst>
                              <a:gd name="T0" fmla="*/ 1 w 38"/>
                              <a:gd name="T1" fmla="*/ 0 h 361"/>
                              <a:gd name="T2" fmla="*/ 33 w 38"/>
                              <a:gd name="T3" fmla="*/ 27 h 361"/>
                              <a:gd name="T4" fmla="*/ 38 w 38"/>
                              <a:gd name="T5" fmla="*/ 83 h 361"/>
                              <a:gd name="T6" fmla="*/ 37 w 38"/>
                              <a:gd name="T7" fmla="*/ 197 h 361"/>
                              <a:gd name="T8" fmla="*/ 37 w 38"/>
                              <a:gd name="T9" fmla="*/ 314 h 361"/>
                              <a:gd name="T10" fmla="*/ 36 w 38"/>
                              <a:gd name="T11" fmla="*/ 346 h 361"/>
                              <a:gd name="T12" fmla="*/ 18 w 38"/>
                              <a:gd name="T13" fmla="*/ 361 h 361"/>
                              <a:gd name="T14" fmla="*/ 0 w 38"/>
                              <a:gd name="T15" fmla="*/ 357 h 3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61">
                                <a:moveTo>
                                  <a:pt x="1" y="0"/>
                                </a:moveTo>
                                <a:cubicBezTo>
                                  <a:pt x="1" y="0"/>
                                  <a:pt x="27" y="9"/>
                                  <a:pt x="33" y="27"/>
                                </a:cubicBezTo>
                                <a:cubicBezTo>
                                  <a:pt x="38" y="45"/>
                                  <a:pt x="38" y="57"/>
                                  <a:pt x="38" y="83"/>
                                </a:cubicBezTo>
                                <a:cubicBezTo>
                                  <a:pt x="38" y="108"/>
                                  <a:pt x="37" y="172"/>
                                  <a:pt x="37" y="197"/>
                                </a:cubicBezTo>
                                <a:cubicBezTo>
                                  <a:pt x="37" y="221"/>
                                  <a:pt x="37" y="300"/>
                                  <a:pt x="37" y="314"/>
                                </a:cubicBezTo>
                                <a:cubicBezTo>
                                  <a:pt x="37" y="328"/>
                                  <a:pt x="36" y="339"/>
                                  <a:pt x="36" y="346"/>
                                </a:cubicBezTo>
                                <a:cubicBezTo>
                                  <a:pt x="36" y="353"/>
                                  <a:pt x="31" y="360"/>
                                  <a:pt x="18" y="361"/>
                                </a:cubicBezTo>
                                <a:cubicBezTo>
                                  <a:pt x="6" y="361"/>
                                  <a:pt x="0" y="357"/>
                                  <a:pt x="0" y="35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49"/>
                        <wps:cNvSpPr>
                          <a:spLocks/>
                        </wps:cNvSpPr>
                        <wps:spPr bwMode="auto">
                          <a:xfrm>
                            <a:off x="67" y="1196"/>
                            <a:ext cx="844" cy="1665"/>
                          </a:xfrm>
                          <a:custGeom>
                            <a:avLst/>
                            <a:gdLst>
                              <a:gd name="T0" fmla="*/ 78 w 203"/>
                              <a:gd name="T1" fmla="*/ 17 h 401"/>
                              <a:gd name="T2" fmla="*/ 29 w 203"/>
                              <a:gd name="T3" fmla="*/ 0 h 401"/>
                              <a:gd name="T4" fmla="*/ 12 w 203"/>
                              <a:gd name="T5" fmla="*/ 13 h 401"/>
                              <a:gd name="T6" fmla="*/ 1 w 203"/>
                              <a:gd name="T7" fmla="*/ 38 h 401"/>
                              <a:gd name="T8" fmla="*/ 8 w 203"/>
                              <a:gd name="T9" fmla="*/ 181 h 401"/>
                              <a:gd name="T10" fmla="*/ 15 w 203"/>
                              <a:gd name="T11" fmla="*/ 303 h 401"/>
                              <a:gd name="T12" fmla="*/ 30 w 203"/>
                              <a:gd name="T13" fmla="*/ 342 h 401"/>
                              <a:gd name="T14" fmla="*/ 115 w 203"/>
                              <a:gd name="T15" fmla="*/ 380 h 401"/>
                              <a:gd name="T16" fmla="*/ 156 w 203"/>
                              <a:gd name="T17" fmla="*/ 398 h 401"/>
                              <a:gd name="T18" fmla="*/ 172 w 203"/>
                              <a:gd name="T19" fmla="*/ 395 h 401"/>
                              <a:gd name="T20" fmla="*/ 201 w 203"/>
                              <a:gd name="T21" fmla="*/ 377 h 401"/>
                              <a:gd name="T22" fmla="*/ 202 w 203"/>
                              <a:gd name="T23" fmla="*/ 353 h 401"/>
                              <a:gd name="T24" fmla="*/ 201 w 203"/>
                              <a:gd name="T25" fmla="*/ 223 h 401"/>
                              <a:gd name="T26" fmla="*/ 202 w 203"/>
                              <a:gd name="T27" fmla="*/ 103 h 401"/>
                              <a:gd name="T28" fmla="*/ 200 w 203"/>
                              <a:gd name="T29" fmla="*/ 65 h 401"/>
                              <a:gd name="T30" fmla="*/ 182 w 203"/>
                              <a:gd name="T31" fmla="*/ 52 h 401"/>
                              <a:gd name="T32" fmla="*/ 112 w 203"/>
                              <a:gd name="T33" fmla="*/ 31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3" h="401">
                                <a:moveTo>
                                  <a:pt x="78" y="17"/>
                                </a:moveTo>
                                <a:cubicBezTo>
                                  <a:pt x="78" y="17"/>
                                  <a:pt x="31" y="0"/>
                                  <a:pt x="29" y="0"/>
                                </a:cubicBezTo>
                                <a:cubicBezTo>
                                  <a:pt x="28" y="0"/>
                                  <a:pt x="18" y="8"/>
                                  <a:pt x="12" y="13"/>
                                </a:cubicBezTo>
                                <a:cubicBezTo>
                                  <a:pt x="6" y="18"/>
                                  <a:pt x="2" y="19"/>
                                  <a:pt x="1" y="38"/>
                                </a:cubicBezTo>
                                <a:cubicBezTo>
                                  <a:pt x="0" y="57"/>
                                  <a:pt x="8" y="163"/>
                                  <a:pt x="8" y="181"/>
                                </a:cubicBezTo>
                                <a:cubicBezTo>
                                  <a:pt x="8" y="199"/>
                                  <a:pt x="15" y="287"/>
                                  <a:pt x="15" y="303"/>
                                </a:cubicBezTo>
                                <a:cubicBezTo>
                                  <a:pt x="15" y="318"/>
                                  <a:pt x="18" y="339"/>
                                  <a:pt x="30" y="342"/>
                                </a:cubicBezTo>
                                <a:cubicBezTo>
                                  <a:pt x="42" y="346"/>
                                  <a:pt x="97" y="371"/>
                                  <a:pt x="115" y="380"/>
                                </a:cubicBezTo>
                                <a:cubicBezTo>
                                  <a:pt x="133" y="389"/>
                                  <a:pt x="152" y="397"/>
                                  <a:pt x="156" y="398"/>
                                </a:cubicBezTo>
                                <a:cubicBezTo>
                                  <a:pt x="161" y="399"/>
                                  <a:pt x="162" y="401"/>
                                  <a:pt x="172" y="395"/>
                                </a:cubicBezTo>
                                <a:cubicBezTo>
                                  <a:pt x="181" y="390"/>
                                  <a:pt x="198" y="378"/>
                                  <a:pt x="201" y="377"/>
                                </a:cubicBezTo>
                                <a:cubicBezTo>
                                  <a:pt x="203" y="376"/>
                                  <a:pt x="202" y="362"/>
                                  <a:pt x="202" y="353"/>
                                </a:cubicBezTo>
                                <a:cubicBezTo>
                                  <a:pt x="202" y="344"/>
                                  <a:pt x="201" y="235"/>
                                  <a:pt x="201" y="223"/>
                                </a:cubicBezTo>
                                <a:cubicBezTo>
                                  <a:pt x="201" y="211"/>
                                  <a:pt x="202" y="114"/>
                                  <a:pt x="202" y="103"/>
                                </a:cubicBezTo>
                                <a:cubicBezTo>
                                  <a:pt x="202" y="92"/>
                                  <a:pt x="200" y="69"/>
                                  <a:pt x="200" y="65"/>
                                </a:cubicBezTo>
                                <a:cubicBezTo>
                                  <a:pt x="199" y="62"/>
                                  <a:pt x="195" y="58"/>
                                  <a:pt x="182" y="52"/>
                                </a:cubicBezTo>
                                <a:cubicBezTo>
                                  <a:pt x="168" y="46"/>
                                  <a:pt x="112" y="31"/>
                                  <a:pt x="112" y="3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50"/>
                        <wps:cNvSpPr>
                          <a:spLocks/>
                        </wps:cNvSpPr>
                        <wps:spPr bwMode="auto">
                          <a:xfrm>
                            <a:off x="424" y="1271"/>
                            <a:ext cx="129" cy="50"/>
                          </a:xfrm>
                          <a:custGeom>
                            <a:avLst/>
                            <a:gdLst>
                              <a:gd name="T0" fmla="*/ 0 w 31"/>
                              <a:gd name="T1" fmla="*/ 3 h 12"/>
                              <a:gd name="T2" fmla="*/ 22 w 31"/>
                              <a:gd name="T3" fmla="*/ 12 h 12"/>
                              <a:gd name="T4" fmla="*/ 25 w 31"/>
                              <a:gd name="T5" fmla="*/ 4 h 12"/>
                              <a:gd name="T6" fmla="*/ 31 w 31"/>
                              <a:gd name="T7" fmla="*/ 2 h 12"/>
                            </a:gdLst>
                            <a:ahLst/>
                            <a:cxnLst>
                              <a:cxn ang="0">
                                <a:pos x="T0" y="T1"/>
                              </a:cxn>
                              <a:cxn ang="0">
                                <a:pos x="T2" y="T3"/>
                              </a:cxn>
                              <a:cxn ang="0">
                                <a:pos x="T4" y="T5"/>
                              </a:cxn>
                              <a:cxn ang="0">
                                <a:pos x="T6" y="T7"/>
                              </a:cxn>
                            </a:cxnLst>
                            <a:rect l="0" t="0" r="r" b="b"/>
                            <a:pathLst>
                              <a:path w="31" h="12">
                                <a:moveTo>
                                  <a:pt x="0" y="3"/>
                                </a:moveTo>
                                <a:cubicBezTo>
                                  <a:pt x="22" y="12"/>
                                  <a:pt x="22" y="12"/>
                                  <a:pt x="22" y="12"/>
                                </a:cubicBezTo>
                                <a:cubicBezTo>
                                  <a:pt x="22" y="12"/>
                                  <a:pt x="24" y="7"/>
                                  <a:pt x="25" y="4"/>
                                </a:cubicBezTo>
                                <a:cubicBezTo>
                                  <a:pt x="26" y="2"/>
                                  <a:pt x="28" y="0"/>
                                  <a:pt x="31"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51"/>
                        <wps:cNvSpPr>
                          <a:spLocks/>
                        </wps:cNvSpPr>
                        <wps:spPr bwMode="auto">
                          <a:xfrm>
                            <a:off x="87" y="1279"/>
                            <a:ext cx="741" cy="245"/>
                          </a:xfrm>
                          <a:custGeom>
                            <a:avLst/>
                            <a:gdLst>
                              <a:gd name="T0" fmla="*/ 0 w 178"/>
                              <a:gd name="T1" fmla="*/ 0 h 59"/>
                              <a:gd name="T2" fmla="*/ 27 w 178"/>
                              <a:gd name="T3" fmla="*/ 16 h 59"/>
                              <a:gd name="T4" fmla="*/ 150 w 178"/>
                              <a:gd name="T5" fmla="*/ 58 h 59"/>
                              <a:gd name="T6" fmla="*/ 178 w 178"/>
                              <a:gd name="T7" fmla="*/ 34 h 59"/>
                            </a:gdLst>
                            <a:ahLst/>
                            <a:cxnLst>
                              <a:cxn ang="0">
                                <a:pos x="T0" y="T1"/>
                              </a:cxn>
                              <a:cxn ang="0">
                                <a:pos x="T2" y="T3"/>
                              </a:cxn>
                              <a:cxn ang="0">
                                <a:pos x="T4" y="T5"/>
                              </a:cxn>
                              <a:cxn ang="0">
                                <a:pos x="T6" y="T7"/>
                              </a:cxn>
                            </a:cxnLst>
                            <a:rect l="0" t="0" r="r" b="b"/>
                            <a:pathLst>
                              <a:path w="178" h="59">
                                <a:moveTo>
                                  <a:pt x="0" y="0"/>
                                </a:moveTo>
                                <a:cubicBezTo>
                                  <a:pt x="0" y="0"/>
                                  <a:pt x="9" y="9"/>
                                  <a:pt x="27" y="16"/>
                                </a:cubicBezTo>
                                <a:cubicBezTo>
                                  <a:pt x="46" y="22"/>
                                  <a:pt x="139" y="59"/>
                                  <a:pt x="150" y="58"/>
                                </a:cubicBezTo>
                                <a:cubicBezTo>
                                  <a:pt x="178" y="34"/>
                                  <a:pt x="178" y="34"/>
                                  <a:pt x="178" y="3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52"/>
                        <wps:cNvSpPr>
                          <a:spLocks/>
                        </wps:cNvSpPr>
                        <wps:spPr bwMode="auto">
                          <a:xfrm>
                            <a:off x="711" y="1466"/>
                            <a:ext cx="188" cy="96"/>
                          </a:xfrm>
                          <a:custGeom>
                            <a:avLst/>
                            <a:gdLst>
                              <a:gd name="T0" fmla="*/ 0 w 45"/>
                              <a:gd name="T1" fmla="*/ 13 h 23"/>
                              <a:gd name="T2" fmla="*/ 13 w 45"/>
                              <a:gd name="T3" fmla="*/ 23 h 23"/>
                              <a:gd name="T4" fmla="*/ 45 w 45"/>
                              <a:gd name="T5" fmla="*/ 0 h 23"/>
                            </a:gdLst>
                            <a:ahLst/>
                            <a:cxnLst>
                              <a:cxn ang="0">
                                <a:pos x="T0" y="T1"/>
                              </a:cxn>
                              <a:cxn ang="0">
                                <a:pos x="T2" y="T3"/>
                              </a:cxn>
                              <a:cxn ang="0">
                                <a:pos x="T4" y="T5"/>
                              </a:cxn>
                            </a:cxnLst>
                            <a:rect l="0" t="0" r="r" b="b"/>
                            <a:pathLst>
                              <a:path w="45" h="23">
                                <a:moveTo>
                                  <a:pt x="0" y="13"/>
                                </a:moveTo>
                                <a:cubicBezTo>
                                  <a:pt x="0" y="13"/>
                                  <a:pt x="12" y="19"/>
                                  <a:pt x="13" y="23"/>
                                </a:cubicBezTo>
                                <a:cubicBezTo>
                                  <a:pt x="45" y="0"/>
                                  <a:pt x="45" y="0"/>
                                  <a:pt x="45"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53"/>
                        <wps:cNvSpPr>
                          <a:spLocks/>
                        </wps:cNvSpPr>
                        <wps:spPr bwMode="auto">
                          <a:xfrm>
                            <a:off x="765" y="1562"/>
                            <a:ext cx="13" cy="1270"/>
                          </a:xfrm>
                          <a:custGeom>
                            <a:avLst/>
                            <a:gdLst>
                              <a:gd name="T0" fmla="*/ 0 w 3"/>
                              <a:gd name="T1" fmla="*/ 0 h 306"/>
                              <a:gd name="T2" fmla="*/ 1 w 3"/>
                              <a:gd name="T3" fmla="*/ 171 h 306"/>
                              <a:gd name="T4" fmla="*/ 3 w 3"/>
                              <a:gd name="T5" fmla="*/ 306 h 306"/>
                            </a:gdLst>
                            <a:ahLst/>
                            <a:cxnLst>
                              <a:cxn ang="0">
                                <a:pos x="T0" y="T1"/>
                              </a:cxn>
                              <a:cxn ang="0">
                                <a:pos x="T2" y="T3"/>
                              </a:cxn>
                              <a:cxn ang="0">
                                <a:pos x="T4" y="T5"/>
                              </a:cxn>
                            </a:cxnLst>
                            <a:rect l="0" t="0" r="r" b="b"/>
                            <a:pathLst>
                              <a:path w="3" h="306">
                                <a:moveTo>
                                  <a:pt x="0" y="0"/>
                                </a:moveTo>
                                <a:cubicBezTo>
                                  <a:pt x="0" y="0"/>
                                  <a:pt x="1" y="153"/>
                                  <a:pt x="1" y="171"/>
                                </a:cubicBezTo>
                                <a:cubicBezTo>
                                  <a:pt x="1" y="189"/>
                                  <a:pt x="3" y="302"/>
                                  <a:pt x="3" y="30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54"/>
                        <wps:cNvSpPr>
                          <a:spLocks/>
                        </wps:cNvSpPr>
                        <wps:spPr bwMode="auto">
                          <a:xfrm>
                            <a:off x="75" y="1317"/>
                            <a:ext cx="628" cy="627"/>
                          </a:xfrm>
                          <a:custGeom>
                            <a:avLst/>
                            <a:gdLst>
                              <a:gd name="T0" fmla="*/ 0 w 151"/>
                              <a:gd name="T1" fmla="*/ 0 h 151"/>
                              <a:gd name="T2" fmla="*/ 4 w 151"/>
                              <a:gd name="T3" fmla="*/ 13 h 151"/>
                              <a:gd name="T4" fmla="*/ 7 w 151"/>
                              <a:gd name="T5" fmla="*/ 51 h 151"/>
                              <a:gd name="T6" fmla="*/ 26 w 151"/>
                              <a:gd name="T7" fmla="*/ 65 h 151"/>
                              <a:gd name="T8" fmla="*/ 126 w 151"/>
                              <a:gd name="T9" fmla="*/ 97 h 151"/>
                              <a:gd name="T10" fmla="*/ 146 w 151"/>
                              <a:gd name="T11" fmla="*/ 99 h 151"/>
                              <a:gd name="T12" fmla="*/ 150 w 151"/>
                              <a:gd name="T13" fmla="*/ 116 h 151"/>
                              <a:gd name="T14" fmla="*/ 150 w 151"/>
                              <a:gd name="T15" fmla="*/ 148 h 151"/>
                              <a:gd name="T16" fmla="*/ 136 w 151"/>
                              <a:gd name="T17" fmla="*/ 150 h 151"/>
                              <a:gd name="T18" fmla="*/ 12 w 151"/>
                              <a:gd name="T19" fmla="*/ 105 h 151"/>
                              <a:gd name="T20" fmla="*/ 6 w 151"/>
                              <a:gd name="T21" fmla="*/ 66 h 151"/>
                              <a:gd name="T22" fmla="*/ 5 w 151"/>
                              <a:gd name="T23" fmla="*/ 53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1" h="151">
                                <a:moveTo>
                                  <a:pt x="0" y="0"/>
                                </a:moveTo>
                                <a:cubicBezTo>
                                  <a:pt x="0" y="0"/>
                                  <a:pt x="4" y="8"/>
                                  <a:pt x="4" y="13"/>
                                </a:cubicBezTo>
                                <a:cubicBezTo>
                                  <a:pt x="5" y="17"/>
                                  <a:pt x="6" y="46"/>
                                  <a:pt x="7" y="51"/>
                                </a:cubicBezTo>
                                <a:cubicBezTo>
                                  <a:pt x="8" y="55"/>
                                  <a:pt x="13" y="58"/>
                                  <a:pt x="26" y="65"/>
                                </a:cubicBezTo>
                                <a:cubicBezTo>
                                  <a:pt x="40" y="72"/>
                                  <a:pt x="120" y="97"/>
                                  <a:pt x="126" y="97"/>
                                </a:cubicBezTo>
                                <a:cubicBezTo>
                                  <a:pt x="132" y="98"/>
                                  <a:pt x="141" y="99"/>
                                  <a:pt x="146" y="99"/>
                                </a:cubicBezTo>
                                <a:cubicBezTo>
                                  <a:pt x="151" y="99"/>
                                  <a:pt x="150" y="109"/>
                                  <a:pt x="150" y="116"/>
                                </a:cubicBezTo>
                                <a:cubicBezTo>
                                  <a:pt x="150" y="124"/>
                                  <a:pt x="150" y="147"/>
                                  <a:pt x="150" y="148"/>
                                </a:cubicBezTo>
                                <a:cubicBezTo>
                                  <a:pt x="150" y="149"/>
                                  <a:pt x="144" y="151"/>
                                  <a:pt x="136" y="150"/>
                                </a:cubicBezTo>
                                <a:cubicBezTo>
                                  <a:pt x="129" y="149"/>
                                  <a:pt x="21" y="110"/>
                                  <a:pt x="12" y="105"/>
                                </a:cubicBezTo>
                                <a:cubicBezTo>
                                  <a:pt x="6" y="101"/>
                                  <a:pt x="6" y="74"/>
                                  <a:pt x="6" y="66"/>
                                </a:cubicBezTo>
                                <a:cubicBezTo>
                                  <a:pt x="6" y="58"/>
                                  <a:pt x="5" y="53"/>
                                  <a:pt x="5" y="5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55"/>
                        <wps:cNvSpPr>
                          <a:spLocks/>
                        </wps:cNvSpPr>
                        <wps:spPr bwMode="auto">
                          <a:xfrm>
                            <a:off x="92" y="1283"/>
                            <a:ext cx="632" cy="345"/>
                          </a:xfrm>
                          <a:custGeom>
                            <a:avLst/>
                            <a:gdLst>
                              <a:gd name="T0" fmla="*/ 0 w 152"/>
                              <a:gd name="T1" fmla="*/ 0 h 83"/>
                              <a:gd name="T2" fmla="*/ 7 w 152"/>
                              <a:gd name="T3" fmla="*/ 21 h 83"/>
                              <a:gd name="T4" fmla="*/ 14 w 152"/>
                              <a:gd name="T5" fmla="*/ 47 h 83"/>
                              <a:gd name="T6" fmla="*/ 116 w 152"/>
                              <a:gd name="T7" fmla="*/ 83 h 83"/>
                              <a:gd name="T8" fmla="*/ 152 w 152"/>
                              <a:gd name="T9" fmla="*/ 60 h 83"/>
                            </a:gdLst>
                            <a:ahLst/>
                            <a:cxnLst>
                              <a:cxn ang="0">
                                <a:pos x="T0" y="T1"/>
                              </a:cxn>
                              <a:cxn ang="0">
                                <a:pos x="T2" y="T3"/>
                              </a:cxn>
                              <a:cxn ang="0">
                                <a:pos x="T4" y="T5"/>
                              </a:cxn>
                              <a:cxn ang="0">
                                <a:pos x="T6" y="T7"/>
                              </a:cxn>
                              <a:cxn ang="0">
                                <a:pos x="T8" y="T9"/>
                              </a:cxn>
                            </a:cxnLst>
                            <a:rect l="0" t="0" r="r" b="b"/>
                            <a:pathLst>
                              <a:path w="152" h="83">
                                <a:moveTo>
                                  <a:pt x="0" y="0"/>
                                </a:moveTo>
                                <a:cubicBezTo>
                                  <a:pt x="0" y="0"/>
                                  <a:pt x="7" y="15"/>
                                  <a:pt x="7" y="21"/>
                                </a:cubicBezTo>
                                <a:cubicBezTo>
                                  <a:pt x="7" y="28"/>
                                  <a:pt x="6" y="43"/>
                                  <a:pt x="14" y="47"/>
                                </a:cubicBezTo>
                                <a:cubicBezTo>
                                  <a:pt x="23" y="51"/>
                                  <a:pt x="108" y="83"/>
                                  <a:pt x="116" y="83"/>
                                </a:cubicBezTo>
                                <a:cubicBezTo>
                                  <a:pt x="125" y="83"/>
                                  <a:pt x="141" y="68"/>
                                  <a:pt x="152" y="6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56"/>
                        <wps:cNvSpPr>
                          <a:spLocks/>
                        </wps:cNvSpPr>
                        <wps:spPr bwMode="auto">
                          <a:xfrm>
                            <a:off x="587" y="1628"/>
                            <a:ext cx="50" cy="96"/>
                          </a:xfrm>
                          <a:custGeom>
                            <a:avLst/>
                            <a:gdLst>
                              <a:gd name="T0" fmla="*/ 0 w 12"/>
                              <a:gd name="T1" fmla="*/ 0 h 23"/>
                              <a:gd name="T2" fmla="*/ 12 w 12"/>
                              <a:gd name="T3" fmla="*/ 10 h 23"/>
                              <a:gd name="T4" fmla="*/ 12 w 12"/>
                              <a:gd name="T5" fmla="*/ 23 h 23"/>
                            </a:gdLst>
                            <a:ahLst/>
                            <a:cxnLst>
                              <a:cxn ang="0">
                                <a:pos x="T0" y="T1"/>
                              </a:cxn>
                              <a:cxn ang="0">
                                <a:pos x="T2" y="T3"/>
                              </a:cxn>
                              <a:cxn ang="0">
                                <a:pos x="T4" y="T5"/>
                              </a:cxn>
                            </a:cxnLst>
                            <a:rect l="0" t="0" r="r" b="b"/>
                            <a:pathLst>
                              <a:path w="12" h="23">
                                <a:moveTo>
                                  <a:pt x="0" y="0"/>
                                </a:moveTo>
                                <a:cubicBezTo>
                                  <a:pt x="0" y="0"/>
                                  <a:pt x="12" y="3"/>
                                  <a:pt x="12" y="10"/>
                                </a:cubicBezTo>
                                <a:cubicBezTo>
                                  <a:pt x="12" y="17"/>
                                  <a:pt x="12" y="23"/>
                                  <a:pt x="12" y="2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57"/>
                        <wps:cNvSpPr>
                          <a:spLocks/>
                        </wps:cNvSpPr>
                        <wps:spPr bwMode="auto">
                          <a:xfrm>
                            <a:off x="125" y="2110"/>
                            <a:ext cx="570" cy="328"/>
                          </a:xfrm>
                          <a:custGeom>
                            <a:avLst/>
                            <a:gdLst>
                              <a:gd name="T0" fmla="*/ 1 w 137"/>
                              <a:gd name="T1" fmla="*/ 0 h 79"/>
                              <a:gd name="T2" fmla="*/ 16 w 137"/>
                              <a:gd name="T3" fmla="*/ 15 h 79"/>
                              <a:gd name="T4" fmla="*/ 123 w 137"/>
                              <a:gd name="T5" fmla="*/ 56 h 79"/>
                              <a:gd name="T6" fmla="*/ 136 w 137"/>
                              <a:gd name="T7" fmla="*/ 56 h 79"/>
                              <a:gd name="T8" fmla="*/ 137 w 137"/>
                              <a:gd name="T9" fmla="*/ 78 h 79"/>
                              <a:gd name="T10" fmla="*/ 124 w 137"/>
                              <a:gd name="T11" fmla="*/ 78 h 79"/>
                              <a:gd name="T12" fmla="*/ 8 w 137"/>
                              <a:gd name="T13" fmla="*/ 32 h 79"/>
                              <a:gd name="T14" fmla="*/ 1 w 137"/>
                              <a:gd name="T15" fmla="*/ 0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7" h="79">
                                <a:moveTo>
                                  <a:pt x="1" y="0"/>
                                </a:moveTo>
                                <a:cubicBezTo>
                                  <a:pt x="1" y="0"/>
                                  <a:pt x="0" y="9"/>
                                  <a:pt x="16" y="15"/>
                                </a:cubicBezTo>
                                <a:cubicBezTo>
                                  <a:pt x="32" y="21"/>
                                  <a:pt x="119" y="56"/>
                                  <a:pt x="123" y="56"/>
                                </a:cubicBezTo>
                                <a:cubicBezTo>
                                  <a:pt x="127" y="56"/>
                                  <a:pt x="136" y="56"/>
                                  <a:pt x="136" y="56"/>
                                </a:cubicBezTo>
                                <a:cubicBezTo>
                                  <a:pt x="137" y="78"/>
                                  <a:pt x="137" y="78"/>
                                  <a:pt x="137" y="78"/>
                                </a:cubicBezTo>
                                <a:cubicBezTo>
                                  <a:pt x="137" y="78"/>
                                  <a:pt x="130" y="79"/>
                                  <a:pt x="124" y="78"/>
                                </a:cubicBezTo>
                                <a:cubicBezTo>
                                  <a:pt x="118" y="77"/>
                                  <a:pt x="15" y="37"/>
                                  <a:pt x="8" y="32"/>
                                </a:cubicBezTo>
                                <a:cubicBezTo>
                                  <a:pt x="1"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58"/>
                        <wps:cNvSpPr>
                          <a:spLocks/>
                        </wps:cNvSpPr>
                        <wps:spPr bwMode="auto">
                          <a:xfrm>
                            <a:off x="129" y="2309"/>
                            <a:ext cx="574" cy="328"/>
                          </a:xfrm>
                          <a:custGeom>
                            <a:avLst/>
                            <a:gdLst>
                              <a:gd name="T0" fmla="*/ 1 w 138"/>
                              <a:gd name="T1" fmla="*/ 0 h 79"/>
                              <a:gd name="T2" fmla="*/ 16 w 138"/>
                              <a:gd name="T3" fmla="*/ 15 h 79"/>
                              <a:gd name="T4" fmla="*/ 124 w 138"/>
                              <a:gd name="T5" fmla="*/ 55 h 79"/>
                              <a:gd name="T6" fmla="*/ 137 w 138"/>
                              <a:gd name="T7" fmla="*/ 55 h 79"/>
                              <a:gd name="T8" fmla="*/ 138 w 138"/>
                              <a:gd name="T9" fmla="*/ 78 h 79"/>
                              <a:gd name="T10" fmla="*/ 125 w 138"/>
                              <a:gd name="T11" fmla="*/ 78 h 79"/>
                              <a:gd name="T12" fmla="*/ 9 w 138"/>
                              <a:gd name="T13" fmla="*/ 32 h 79"/>
                              <a:gd name="T14" fmla="*/ 1 w 138"/>
                              <a:gd name="T15" fmla="*/ 0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8" h="79">
                                <a:moveTo>
                                  <a:pt x="1" y="0"/>
                                </a:moveTo>
                                <a:cubicBezTo>
                                  <a:pt x="1" y="0"/>
                                  <a:pt x="0" y="9"/>
                                  <a:pt x="16" y="15"/>
                                </a:cubicBezTo>
                                <a:cubicBezTo>
                                  <a:pt x="33" y="21"/>
                                  <a:pt x="120" y="55"/>
                                  <a:pt x="124" y="55"/>
                                </a:cubicBezTo>
                                <a:cubicBezTo>
                                  <a:pt x="127" y="55"/>
                                  <a:pt x="137" y="55"/>
                                  <a:pt x="137" y="55"/>
                                </a:cubicBezTo>
                                <a:cubicBezTo>
                                  <a:pt x="138" y="78"/>
                                  <a:pt x="138" y="78"/>
                                  <a:pt x="138" y="78"/>
                                </a:cubicBezTo>
                                <a:cubicBezTo>
                                  <a:pt x="138" y="78"/>
                                  <a:pt x="131" y="79"/>
                                  <a:pt x="125" y="78"/>
                                </a:cubicBezTo>
                                <a:cubicBezTo>
                                  <a:pt x="118" y="77"/>
                                  <a:pt x="16" y="37"/>
                                  <a:pt x="9" y="32"/>
                                </a:cubicBezTo>
                                <a:cubicBezTo>
                                  <a:pt x="2"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Line 59"/>
                        <wps:cNvCnPr>
                          <a:cxnSpLocks noChangeShapeType="1"/>
                        </wps:cNvCnPr>
                        <wps:spPr bwMode="auto">
                          <a:xfrm>
                            <a:off x="637" y="1940"/>
                            <a:ext cx="1" cy="40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16" name="Line 60"/>
                        <wps:cNvCnPr>
                          <a:cxnSpLocks noChangeShapeType="1"/>
                        </wps:cNvCnPr>
                        <wps:spPr bwMode="auto">
                          <a:xfrm>
                            <a:off x="641" y="2434"/>
                            <a:ext cx="4" cy="10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17" name="Freeform 61"/>
                        <wps:cNvSpPr>
                          <a:spLocks/>
                        </wps:cNvSpPr>
                        <wps:spPr bwMode="auto">
                          <a:xfrm>
                            <a:off x="150" y="2430"/>
                            <a:ext cx="8" cy="161"/>
                          </a:xfrm>
                          <a:custGeom>
                            <a:avLst/>
                            <a:gdLst>
                              <a:gd name="T0" fmla="*/ 0 w 2"/>
                              <a:gd name="T1" fmla="*/ 0 h 39"/>
                              <a:gd name="T2" fmla="*/ 2 w 2"/>
                              <a:gd name="T3" fmla="*/ 39 h 39"/>
                            </a:gdLst>
                            <a:ahLst/>
                            <a:cxnLst>
                              <a:cxn ang="0">
                                <a:pos x="T0" y="T1"/>
                              </a:cxn>
                              <a:cxn ang="0">
                                <a:pos x="T2" y="T3"/>
                              </a:cxn>
                            </a:cxnLst>
                            <a:rect l="0" t="0" r="r" b="b"/>
                            <a:pathLst>
                              <a:path w="2" h="39">
                                <a:moveTo>
                                  <a:pt x="0" y="0"/>
                                </a:moveTo>
                                <a:cubicBezTo>
                                  <a:pt x="0" y="0"/>
                                  <a:pt x="2" y="34"/>
                                  <a:pt x="2" y="3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62"/>
                        <wps:cNvCnPr>
                          <a:cxnSpLocks noChangeShapeType="1"/>
                        </wps:cNvCnPr>
                        <wps:spPr bwMode="auto">
                          <a:xfrm>
                            <a:off x="146" y="2234"/>
                            <a:ext cx="1" cy="104"/>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19" name="Line 63"/>
                        <wps:cNvCnPr>
                          <a:cxnSpLocks noChangeShapeType="1"/>
                        </wps:cNvCnPr>
                        <wps:spPr bwMode="auto">
                          <a:xfrm>
                            <a:off x="125" y="1753"/>
                            <a:ext cx="17" cy="39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20" name="Freeform 64"/>
                        <wps:cNvSpPr>
                          <a:spLocks/>
                        </wps:cNvSpPr>
                        <wps:spPr bwMode="auto">
                          <a:xfrm>
                            <a:off x="383" y="137"/>
                            <a:ext cx="208" cy="341"/>
                          </a:xfrm>
                          <a:custGeom>
                            <a:avLst/>
                            <a:gdLst>
                              <a:gd name="T0" fmla="*/ 1 w 50"/>
                              <a:gd name="T1" fmla="*/ 60 h 82"/>
                              <a:gd name="T2" fmla="*/ 10 w 50"/>
                              <a:gd name="T3" fmla="*/ 64 h 82"/>
                              <a:gd name="T4" fmla="*/ 10 w 50"/>
                              <a:gd name="T5" fmla="*/ 30 h 82"/>
                              <a:gd name="T6" fmla="*/ 20 w 50"/>
                              <a:gd name="T7" fmla="*/ 12 h 82"/>
                              <a:gd name="T8" fmla="*/ 38 w 50"/>
                              <a:gd name="T9" fmla="*/ 28 h 82"/>
                              <a:gd name="T10" fmla="*/ 31 w 50"/>
                              <a:gd name="T11" fmla="*/ 55 h 82"/>
                              <a:gd name="T12" fmla="*/ 36 w 50"/>
                              <a:gd name="T13" fmla="*/ 73 h 82"/>
                              <a:gd name="T14" fmla="*/ 42 w 50"/>
                              <a:gd name="T15" fmla="*/ 71 h 82"/>
                              <a:gd name="T16" fmla="*/ 43 w 50"/>
                              <a:gd name="T17" fmla="*/ 45 h 82"/>
                              <a:gd name="T18" fmla="*/ 49 w 50"/>
                              <a:gd name="T19" fmla="*/ 24 h 82"/>
                              <a:gd name="T20" fmla="*/ 33 w 50"/>
                              <a:gd name="T21" fmla="*/ 7 h 82"/>
                              <a:gd name="T22" fmla="*/ 23 w 50"/>
                              <a:gd name="T23" fmla="*/ 2 h 82"/>
                              <a:gd name="T24" fmla="*/ 11 w 50"/>
                              <a:gd name="T25" fmla="*/ 6 h 82"/>
                              <a:gd name="T26" fmla="*/ 0 w 50"/>
                              <a:gd name="T27" fmla="*/ 30 h 82"/>
                              <a:gd name="T28" fmla="*/ 1 w 50"/>
                              <a:gd name="T29" fmla="*/ 6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 h="82">
                                <a:moveTo>
                                  <a:pt x="1" y="60"/>
                                </a:moveTo>
                                <a:cubicBezTo>
                                  <a:pt x="10" y="64"/>
                                  <a:pt x="10" y="64"/>
                                  <a:pt x="10" y="64"/>
                                </a:cubicBezTo>
                                <a:cubicBezTo>
                                  <a:pt x="10" y="64"/>
                                  <a:pt x="10" y="37"/>
                                  <a:pt x="10" y="30"/>
                                </a:cubicBezTo>
                                <a:cubicBezTo>
                                  <a:pt x="10" y="23"/>
                                  <a:pt x="18" y="13"/>
                                  <a:pt x="20" y="12"/>
                                </a:cubicBezTo>
                                <a:cubicBezTo>
                                  <a:pt x="23" y="11"/>
                                  <a:pt x="40" y="20"/>
                                  <a:pt x="38" y="28"/>
                                </a:cubicBezTo>
                                <a:cubicBezTo>
                                  <a:pt x="37" y="36"/>
                                  <a:pt x="31" y="49"/>
                                  <a:pt x="31" y="55"/>
                                </a:cubicBezTo>
                                <a:cubicBezTo>
                                  <a:pt x="31" y="61"/>
                                  <a:pt x="33" y="72"/>
                                  <a:pt x="36" y="73"/>
                                </a:cubicBezTo>
                                <a:cubicBezTo>
                                  <a:pt x="39" y="74"/>
                                  <a:pt x="42" y="82"/>
                                  <a:pt x="42" y="71"/>
                                </a:cubicBezTo>
                                <a:cubicBezTo>
                                  <a:pt x="42" y="61"/>
                                  <a:pt x="39" y="52"/>
                                  <a:pt x="43" y="45"/>
                                </a:cubicBezTo>
                                <a:cubicBezTo>
                                  <a:pt x="47" y="38"/>
                                  <a:pt x="50" y="30"/>
                                  <a:pt x="49" y="24"/>
                                </a:cubicBezTo>
                                <a:cubicBezTo>
                                  <a:pt x="49" y="19"/>
                                  <a:pt x="40" y="10"/>
                                  <a:pt x="33" y="7"/>
                                </a:cubicBezTo>
                                <a:cubicBezTo>
                                  <a:pt x="33" y="7"/>
                                  <a:pt x="25" y="3"/>
                                  <a:pt x="23" y="2"/>
                                </a:cubicBezTo>
                                <a:cubicBezTo>
                                  <a:pt x="21" y="0"/>
                                  <a:pt x="15" y="0"/>
                                  <a:pt x="11" y="6"/>
                                </a:cubicBezTo>
                                <a:cubicBezTo>
                                  <a:pt x="6" y="12"/>
                                  <a:pt x="0" y="23"/>
                                  <a:pt x="0" y="30"/>
                                </a:cubicBezTo>
                                <a:cubicBezTo>
                                  <a:pt x="0" y="37"/>
                                  <a:pt x="1" y="60"/>
                                  <a:pt x="1" y="6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5"/>
                        <wps:cNvSpPr>
                          <a:spLocks/>
                        </wps:cNvSpPr>
                        <wps:spPr bwMode="auto">
                          <a:xfrm>
                            <a:off x="524" y="158"/>
                            <a:ext cx="137" cy="212"/>
                          </a:xfrm>
                          <a:custGeom>
                            <a:avLst/>
                            <a:gdLst>
                              <a:gd name="T0" fmla="*/ 0 w 33"/>
                              <a:gd name="T1" fmla="*/ 2 h 51"/>
                              <a:gd name="T2" fmla="*/ 23 w 33"/>
                              <a:gd name="T3" fmla="*/ 0 h 51"/>
                              <a:gd name="T4" fmla="*/ 29 w 33"/>
                              <a:gd name="T5" fmla="*/ 11 h 51"/>
                              <a:gd name="T6" fmla="*/ 18 w 33"/>
                              <a:gd name="T7" fmla="*/ 35 h 51"/>
                              <a:gd name="T8" fmla="*/ 20 w 33"/>
                              <a:gd name="T9" fmla="*/ 51 h 51"/>
                            </a:gdLst>
                            <a:ahLst/>
                            <a:cxnLst>
                              <a:cxn ang="0">
                                <a:pos x="T0" y="T1"/>
                              </a:cxn>
                              <a:cxn ang="0">
                                <a:pos x="T2" y="T3"/>
                              </a:cxn>
                              <a:cxn ang="0">
                                <a:pos x="T4" y="T5"/>
                              </a:cxn>
                              <a:cxn ang="0">
                                <a:pos x="T6" y="T7"/>
                              </a:cxn>
                              <a:cxn ang="0">
                                <a:pos x="T8" y="T9"/>
                              </a:cxn>
                            </a:cxnLst>
                            <a:rect l="0" t="0" r="r" b="b"/>
                            <a:pathLst>
                              <a:path w="33" h="51">
                                <a:moveTo>
                                  <a:pt x="0" y="2"/>
                                </a:moveTo>
                                <a:cubicBezTo>
                                  <a:pt x="0" y="2"/>
                                  <a:pt x="17" y="0"/>
                                  <a:pt x="23" y="0"/>
                                </a:cubicBezTo>
                                <a:cubicBezTo>
                                  <a:pt x="28" y="0"/>
                                  <a:pt x="33" y="1"/>
                                  <a:pt x="29" y="11"/>
                                </a:cubicBezTo>
                                <a:cubicBezTo>
                                  <a:pt x="25" y="21"/>
                                  <a:pt x="18" y="28"/>
                                  <a:pt x="18" y="35"/>
                                </a:cubicBezTo>
                                <a:cubicBezTo>
                                  <a:pt x="18" y="43"/>
                                  <a:pt x="20" y="51"/>
                                  <a:pt x="20" y="5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66"/>
                        <wps:cNvSpPr>
                          <a:spLocks/>
                        </wps:cNvSpPr>
                        <wps:spPr bwMode="auto">
                          <a:xfrm>
                            <a:off x="478" y="112"/>
                            <a:ext cx="221" cy="233"/>
                          </a:xfrm>
                          <a:custGeom>
                            <a:avLst/>
                            <a:gdLst>
                              <a:gd name="T0" fmla="*/ 0 w 53"/>
                              <a:gd name="T1" fmla="*/ 8 h 56"/>
                              <a:gd name="T2" fmla="*/ 32 w 53"/>
                              <a:gd name="T3" fmla="*/ 2 h 56"/>
                              <a:gd name="T4" fmla="*/ 50 w 53"/>
                              <a:gd name="T5" fmla="*/ 17 h 56"/>
                              <a:gd name="T6" fmla="*/ 38 w 53"/>
                              <a:gd name="T7" fmla="*/ 42 h 56"/>
                              <a:gd name="T8" fmla="*/ 38 w 53"/>
                              <a:gd name="T9" fmla="*/ 56 h 56"/>
                            </a:gdLst>
                            <a:ahLst/>
                            <a:cxnLst>
                              <a:cxn ang="0">
                                <a:pos x="T0" y="T1"/>
                              </a:cxn>
                              <a:cxn ang="0">
                                <a:pos x="T2" y="T3"/>
                              </a:cxn>
                              <a:cxn ang="0">
                                <a:pos x="T4" y="T5"/>
                              </a:cxn>
                              <a:cxn ang="0">
                                <a:pos x="T6" y="T7"/>
                              </a:cxn>
                              <a:cxn ang="0">
                                <a:pos x="T8" y="T9"/>
                              </a:cxn>
                            </a:cxnLst>
                            <a:rect l="0" t="0" r="r" b="b"/>
                            <a:pathLst>
                              <a:path w="53" h="56">
                                <a:moveTo>
                                  <a:pt x="0" y="8"/>
                                </a:moveTo>
                                <a:cubicBezTo>
                                  <a:pt x="0" y="8"/>
                                  <a:pt x="21" y="3"/>
                                  <a:pt x="32" y="2"/>
                                </a:cubicBezTo>
                                <a:cubicBezTo>
                                  <a:pt x="43" y="0"/>
                                  <a:pt x="53" y="8"/>
                                  <a:pt x="50" y="17"/>
                                </a:cubicBezTo>
                                <a:cubicBezTo>
                                  <a:pt x="46" y="26"/>
                                  <a:pt x="39" y="38"/>
                                  <a:pt x="38" y="42"/>
                                </a:cubicBezTo>
                                <a:cubicBezTo>
                                  <a:pt x="35" y="48"/>
                                  <a:pt x="38" y="56"/>
                                  <a:pt x="38" y="5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67"/>
                        <wps:cNvSpPr>
                          <a:spLocks/>
                        </wps:cNvSpPr>
                        <wps:spPr bwMode="auto">
                          <a:xfrm>
                            <a:off x="495" y="457"/>
                            <a:ext cx="117" cy="191"/>
                          </a:xfrm>
                          <a:custGeom>
                            <a:avLst/>
                            <a:gdLst>
                              <a:gd name="T0" fmla="*/ 20 w 28"/>
                              <a:gd name="T1" fmla="*/ 11 h 46"/>
                              <a:gd name="T2" fmla="*/ 17 w 28"/>
                              <a:gd name="T3" fmla="*/ 39 h 46"/>
                              <a:gd name="T4" fmla="*/ 11 w 28"/>
                              <a:gd name="T5" fmla="*/ 30 h 46"/>
                              <a:gd name="T6" fmla="*/ 10 w 28"/>
                              <a:gd name="T7" fmla="*/ 20 h 46"/>
                              <a:gd name="T8" fmla="*/ 0 w 28"/>
                              <a:gd name="T9" fmla="*/ 28 h 46"/>
                              <a:gd name="T10" fmla="*/ 9 w 28"/>
                              <a:gd name="T11" fmla="*/ 46 h 46"/>
                              <a:gd name="T12" fmla="*/ 28 w 28"/>
                              <a:gd name="T13" fmla="*/ 33 h 46"/>
                              <a:gd name="T14" fmla="*/ 26 w 28"/>
                              <a:gd name="T15" fmla="*/ 0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46">
                                <a:moveTo>
                                  <a:pt x="20" y="11"/>
                                </a:moveTo>
                                <a:cubicBezTo>
                                  <a:pt x="20" y="11"/>
                                  <a:pt x="24" y="38"/>
                                  <a:pt x="17" y="39"/>
                                </a:cubicBezTo>
                                <a:cubicBezTo>
                                  <a:pt x="10" y="41"/>
                                  <a:pt x="7" y="31"/>
                                  <a:pt x="11" y="30"/>
                                </a:cubicBezTo>
                                <a:cubicBezTo>
                                  <a:pt x="14" y="28"/>
                                  <a:pt x="13" y="20"/>
                                  <a:pt x="10" y="20"/>
                                </a:cubicBezTo>
                                <a:cubicBezTo>
                                  <a:pt x="7" y="20"/>
                                  <a:pt x="1" y="21"/>
                                  <a:pt x="0" y="28"/>
                                </a:cubicBezTo>
                                <a:cubicBezTo>
                                  <a:pt x="0" y="35"/>
                                  <a:pt x="2" y="46"/>
                                  <a:pt x="9" y="46"/>
                                </a:cubicBezTo>
                                <a:cubicBezTo>
                                  <a:pt x="17" y="46"/>
                                  <a:pt x="28" y="42"/>
                                  <a:pt x="28" y="33"/>
                                </a:cubicBezTo>
                                <a:cubicBezTo>
                                  <a:pt x="28" y="23"/>
                                  <a:pt x="26" y="0"/>
                                  <a:pt x="26"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68"/>
                        <wps:cNvSpPr>
                          <a:spLocks/>
                        </wps:cNvSpPr>
                        <wps:spPr bwMode="auto">
                          <a:xfrm>
                            <a:off x="445" y="453"/>
                            <a:ext cx="96" cy="112"/>
                          </a:xfrm>
                          <a:custGeom>
                            <a:avLst/>
                            <a:gdLst>
                              <a:gd name="T0" fmla="*/ 23 w 23"/>
                              <a:gd name="T1" fmla="*/ 0 h 27"/>
                              <a:gd name="T2" fmla="*/ 8 w 23"/>
                              <a:gd name="T3" fmla="*/ 8 h 27"/>
                              <a:gd name="T4" fmla="*/ 12 w 23"/>
                              <a:gd name="T5" fmla="*/ 27 h 27"/>
                            </a:gdLst>
                            <a:ahLst/>
                            <a:cxnLst>
                              <a:cxn ang="0">
                                <a:pos x="T0" y="T1"/>
                              </a:cxn>
                              <a:cxn ang="0">
                                <a:pos x="T2" y="T3"/>
                              </a:cxn>
                              <a:cxn ang="0">
                                <a:pos x="T4" y="T5"/>
                              </a:cxn>
                            </a:cxnLst>
                            <a:rect l="0" t="0" r="r" b="b"/>
                            <a:pathLst>
                              <a:path w="23" h="27">
                                <a:moveTo>
                                  <a:pt x="23" y="0"/>
                                </a:moveTo>
                                <a:cubicBezTo>
                                  <a:pt x="23" y="0"/>
                                  <a:pt x="14" y="2"/>
                                  <a:pt x="8" y="8"/>
                                </a:cubicBezTo>
                                <a:cubicBezTo>
                                  <a:pt x="2" y="15"/>
                                  <a:pt x="0" y="25"/>
                                  <a:pt x="12" y="2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69"/>
                        <wps:cNvSpPr>
                          <a:spLocks/>
                        </wps:cNvSpPr>
                        <wps:spPr bwMode="auto">
                          <a:xfrm>
                            <a:off x="495" y="278"/>
                            <a:ext cx="433" cy="266"/>
                          </a:xfrm>
                          <a:custGeom>
                            <a:avLst/>
                            <a:gdLst>
                              <a:gd name="T0" fmla="*/ 10 w 104"/>
                              <a:gd name="T1" fmla="*/ 49 h 64"/>
                              <a:gd name="T2" fmla="*/ 3 w 104"/>
                              <a:gd name="T3" fmla="*/ 62 h 64"/>
                              <a:gd name="T4" fmla="*/ 12 w 104"/>
                              <a:gd name="T5" fmla="*/ 62 h 64"/>
                              <a:gd name="T6" fmla="*/ 28 w 104"/>
                              <a:gd name="T7" fmla="*/ 38 h 64"/>
                              <a:gd name="T8" fmla="*/ 44 w 104"/>
                              <a:gd name="T9" fmla="*/ 19 h 64"/>
                              <a:gd name="T10" fmla="*/ 86 w 104"/>
                              <a:gd name="T11" fmla="*/ 11 h 64"/>
                              <a:gd name="T12" fmla="*/ 89 w 104"/>
                              <a:gd name="T13" fmla="*/ 24 h 64"/>
                              <a:gd name="T14" fmla="*/ 71 w 104"/>
                              <a:gd name="T15" fmla="*/ 40 h 64"/>
                              <a:gd name="T16" fmla="*/ 79 w 104"/>
                              <a:gd name="T17" fmla="*/ 47 h 64"/>
                              <a:gd name="T18" fmla="*/ 100 w 104"/>
                              <a:gd name="T19" fmla="*/ 21 h 64"/>
                              <a:gd name="T20" fmla="*/ 91 w 104"/>
                              <a:gd name="T21" fmla="*/ 1 h 64"/>
                              <a:gd name="T22" fmla="*/ 45 w 104"/>
                              <a:gd name="T23" fmla="*/ 9 h 64"/>
                              <a:gd name="T24" fmla="*/ 16 w 104"/>
                              <a:gd name="T25" fmla="*/ 42 h 64"/>
                              <a:gd name="T26" fmla="*/ 6 w 104"/>
                              <a:gd name="T27" fmla="*/ 5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 h="64">
                                <a:moveTo>
                                  <a:pt x="10" y="49"/>
                                </a:moveTo>
                                <a:cubicBezTo>
                                  <a:pt x="10" y="49"/>
                                  <a:pt x="0" y="54"/>
                                  <a:pt x="3" y="62"/>
                                </a:cubicBezTo>
                                <a:cubicBezTo>
                                  <a:pt x="3" y="62"/>
                                  <a:pt x="6" y="64"/>
                                  <a:pt x="12" y="62"/>
                                </a:cubicBezTo>
                                <a:cubicBezTo>
                                  <a:pt x="17" y="59"/>
                                  <a:pt x="25" y="46"/>
                                  <a:pt x="28" y="38"/>
                                </a:cubicBezTo>
                                <a:cubicBezTo>
                                  <a:pt x="30" y="31"/>
                                  <a:pt x="35" y="24"/>
                                  <a:pt x="44" y="19"/>
                                </a:cubicBezTo>
                                <a:cubicBezTo>
                                  <a:pt x="53" y="15"/>
                                  <a:pt x="78" y="11"/>
                                  <a:pt x="86" y="11"/>
                                </a:cubicBezTo>
                                <a:cubicBezTo>
                                  <a:pt x="94" y="10"/>
                                  <a:pt x="92" y="16"/>
                                  <a:pt x="89" y="24"/>
                                </a:cubicBezTo>
                                <a:cubicBezTo>
                                  <a:pt x="87" y="33"/>
                                  <a:pt x="75" y="40"/>
                                  <a:pt x="71" y="40"/>
                                </a:cubicBezTo>
                                <a:cubicBezTo>
                                  <a:pt x="67" y="40"/>
                                  <a:pt x="69" y="49"/>
                                  <a:pt x="79" y="47"/>
                                </a:cubicBezTo>
                                <a:cubicBezTo>
                                  <a:pt x="89" y="45"/>
                                  <a:pt x="95" y="32"/>
                                  <a:pt x="100" y="21"/>
                                </a:cubicBezTo>
                                <a:cubicBezTo>
                                  <a:pt x="104" y="11"/>
                                  <a:pt x="99" y="1"/>
                                  <a:pt x="91" y="1"/>
                                </a:cubicBezTo>
                                <a:cubicBezTo>
                                  <a:pt x="83" y="1"/>
                                  <a:pt x="65" y="0"/>
                                  <a:pt x="45" y="9"/>
                                </a:cubicBezTo>
                                <a:cubicBezTo>
                                  <a:pt x="25" y="19"/>
                                  <a:pt x="19" y="32"/>
                                  <a:pt x="16" y="42"/>
                                </a:cubicBezTo>
                                <a:cubicBezTo>
                                  <a:pt x="12" y="51"/>
                                  <a:pt x="6" y="54"/>
                                  <a:pt x="6" y="5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70"/>
                        <wps:cNvSpPr>
                          <a:spLocks/>
                        </wps:cNvSpPr>
                        <wps:spPr bwMode="auto">
                          <a:xfrm>
                            <a:off x="295" y="162"/>
                            <a:ext cx="134" cy="191"/>
                          </a:xfrm>
                          <a:custGeom>
                            <a:avLst/>
                            <a:gdLst>
                              <a:gd name="T0" fmla="*/ 32 w 32"/>
                              <a:gd name="T1" fmla="*/ 0 h 46"/>
                              <a:gd name="T2" fmla="*/ 6 w 32"/>
                              <a:gd name="T3" fmla="*/ 46 h 46"/>
                            </a:gdLst>
                            <a:ahLst/>
                            <a:cxnLst>
                              <a:cxn ang="0">
                                <a:pos x="T0" y="T1"/>
                              </a:cxn>
                              <a:cxn ang="0">
                                <a:pos x="T2" y="T3"/>
                              </a:cxn>
                            </a:cxnLst>
                            <a:rect l="0" t="0" r="r" b="b"/>
                            <a:pathLst>
                              <a:path w="32" h="46">
                                <a:moveTo>
                                  <a:pt x="32" y="0"/>
                                </a:moveTo>
                                <a:cubicBezTo>
                                  <a:pt x="32" y="0"/>
                                  <a:pt x="0" y="18"/>
                                  <a:pt x="6" y="4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71"/>
                        <wps:cNvSpPr>
                          <a:spLocks/>
                        </wps:cNvSpPr>
                        <wps:spPr bwMode="auto">
                          <a:xfrm>
                            <a:off x="345" y="254"/>
                            <a:ext cx="38" cy="74"/>
                          </a:xfrm>
                          <a:custGeom>
                            <a:avLst/>
                            <a:gdLst>
                              <a:gd name="T0" fmla="*/ 9 w 9"/>
                              <a:gd name="T1" fmla="*/ 0 h 18"/>
                              <a:gd name="T2" fmla="*/ 0 w 9"/>
                              <a:gd name="T3" fmla="*/ 18 h 18"/>
                            </a:gdLst>
                            <a:ahLst/>
                            <a:cxnLst>
                              <a:cxn ang="0">
                                <a:pos x="T0" y="T1"/>
                              </a:cxn>
                              <a:cxn ang="0">
                                <a:pos x="T2" y="T3"/>
                              </a:cxn>
                            </a:cxnLst>
                            <a:rect l="0" t="0" r="r" b="b"/>
                            <a:pathLst>
                              <a:path w="9" h="18">
                                <a:moveTo>
                                  <a:pt x="9" y="0"/>
                                </a:moveTo>
                                <a:cubicBezTo>
                                  <a:pt x="9" y="0"/>
                                  <a:pt x="0" y="12"/>
                                  <a:pt x="0" y="1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72"/>
                        <wps:cNvSpPr>
                          <a:spLocks/>
                        </wps:cNvSpPr>
                        <wps:spPr bwMode="auto">
                          <a:xfrm>
                            <a:off x="395" y="432"/>
                            <a:ext cx="100" cy="91"/>
                          </a:xfrm>
                          <a:custGeom>
                            <a:avLst/>
                            <a:gdLst>
                              <a:gd name="T0" fmla="*/ 14 w 24"/>
                              <a:gd name="T1" fmla="*/ 22 h 22"/>
                              <a:gd name="T2" fmla="*/ 5 w 24"/>
                              <a:gd name="T3" fmla="*/ 12 h 22"/>
                              <a:gd name="T4" fmla="*/ 24 w 24"/>
                              <a:gd name="T5" fmla="*/ 8 h 22"/>
                            </a:gdLst>
                            <a:ahLst/>
                            <a:cxnLst>
                              <a:cxn ang="0">
                                <a:pos x="T0" y="T1"/>
                              </a:cxn>
                              <a:cxn ang="0">
                                <a:pos x="T2" y="T3"/>
                              </a:cxn>
                              <a:cxn ang="0">
                                <a:pos x="T4" y="T5"/>
                              </a:cxn>
                            </a:cxnLst>
                            <a:rect l="0" t="0" r="r" b="b"/>
                            <a:pathLst>
                              <a:path w="24" h="22">
                                <a:moveTo>
                                  <a:pt x="14" y="22"/>
                                </a:moveTo>
                                <a:cubicBezTo>
                                  <a:pt x="14" y="22"/>
                                  <a:pt x="0" y="19"/>
                                  <a:pt x="5" y="12"/>
                                </a:cubicBezTo>
                                <a:cubicBezTo>
                                  <a:pt x="10" y="4"/>
                                  <a:pt x="24" y="0"/>
                                  <a:pt x="24"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73"/>
                        <wps:cNvCnPr>
                          <a:cxnSpLocks noChangeShapeType="1"/>
                        </wps:cNvCnPr>
                        <wps:spPr bwMode="auto">
                          <a:xfrm>
                            <a:off x="358" y="399"/>
                            <a:ext cx="41" cy="3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3" name="Freeform 74"/>
                        <wps:cNvSpPr>
                          <a:spLocks/>
                        </wps:cNvSpPr>
                        <wps:spPr bwMode="auto">
                          <a:xfrm>
                            <a:off x="362" y="349"/>
                            <a:ext cx="158" cy="216"/>
                          </a:xfrm>
                          <a:custGeom>
                            <a:avLst/>
                            <a:gdLst>
                              <a:gd name="T0" fmla="*/ 16 w 38"/>
                              <a:gd name="T1" fmla="*/ 0 h 52"/>
                              <a:gd name="T2" fmla="*/ 38 w 38"/>
                              <a:gd name="T3" fmla="*/ 16 h 52"/>
                              <a:gd name="T4" fmla="*/ 9 w 38"/>
                              <a:gd name="T5" fmla="*/ 25 h 52"/>
                              <a:gd name="T6" fmla="*/ 22 w 38"/>
                              <a:gd name="T7" fmla="*/ 46 h 52"/>
                            </a:gdLst>
                            <a:ahLst/>
                            <a:cxnLst>
                              <a:cxn ang="0">
                                <a:pos x="T0" y="T1"/>
                              </a:cxn>
                              <a:cxn ang="0">
                                <a:pos x="T2" y="T3"/>
                              </a:cxn>
                              <a:cxn ang="0">
                                <a:pos x="T4" y="T5"/>
                              </a:cxn>
                              <a:cxn ang="0">
                                <a:pos x="T6" y="T7"/>
                              </a:cxn>
                            </a:cxnLst>
                            <a:rect l="0" t="0" r="r" b="b"/>
                            <a:pathLst>
                              <a:path w="38" h="52">
                                <a:moveTo>
                                  <a:pt x="16" y="0"/>
                                </a:moveTo>
                                <a:cubicBezTo>
                                  <a:pt x="38" y="16"/>
                                  <a:pt x="38" y="16"/>
                                  <a:pt x="38" y="16"/>
                                </a:cubicBezTo>
                                <a:cubicBezTo>
                                  <a:pt x="38" y="16"/>
                                  <a:pt x="16" y="14"/>
                                  <a:pt x="9" y="25"/>
                                </a:cubicBezTo>
                                <a:cubicBezTo>
                                  <a:pt x="2" y="36"/>
                                  <a:pt x="0" y="52"/>
                                  <a:pt x="22" y="4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Line 75"/>
                        <wps:cNvCnPr>
                          <a:cxnSpLocks noChangeShapeType="1"/>
                        </wps:cNvCnPr>
                        <wps:spPr bwMode="auto">
                          <a:xfrm>
                            <a:off x="607" y="478"/>
                            <a:ext cx="375" cy="25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5" name="Line 76"/>
                        <wps:cNvCnPr>
                          <a:cxnSpLocks noChangeShapeType="1"/>
                        </wps:cNvCnPr>
                        <wps:spPr bwMode="auto">
                          <a:xfrm>
                            <a:off x="75" y="108"/>
                            <a:ext cx="250" cy="16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6" name="Line 77"/>
                        <wps:cNvCnPr>
                          <a:cxnSpLocks noChangeShapeType="1"/>
                        </wps:cNvCnPr>
                        <wps:spPr bwMode="auto">
                          <a:xfrm>
                            <a:off x="171" y="58"/>
                            <a:ext cx="203" cy="13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7" name="Line 78"/>
                        <wps:cNvCnPr>
                          <a:cxnSpLocks noChangeShapeType="1"/>
                        </wps:cNvCnPr>
                        <wps:spPr bwMode="auto">
                          <a:xfrm>
                            <a:off x="433" y="237"/>
                            <a:ext cx="87" cy="6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8" name="Line 79"/>
                        <wps:cNvCnPr>
                          <a:cxnSpLocks noChangeShapeType="1"/>
                        </wps:cNvCnPr>
                        <wps:spPr bwMode="auto">
                          <a:xfrm>
                            <a:off x="562" y="324"/>
                            <a:ext cx="45" cy="4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39" name="Line 80"/>
                        <wps:cNvCnPr>
                          <a:cxnSpLocks noChangeShapeType="1"/>
                        </wps:cNvCnPr>
                        <wps:spPr bwMode="auto">
                          <a:xfrm>
                            <a:off x="641" y="395"/>
                            <a:ext cx="345" cy="22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40" name="Line 81"/>
                        <wps:cNvCnPr>
                          <a:cxnSpLocks noChangeShapeType="1"/>
                        </wps:cNvCnPr>
                        <wps:spPr bwMode="auto">
                          <a:xfrm>
                            <a:off x="54" y="233"/>
                            <a:ext cx="1" cy="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41" name="Line 82"/>
                        <wps:cNvCnPr>
                          <a:cxnSpLocks noChangeShapeType="1"/>
                        </wps:cNvCnPr>
                        <wps:spPr bwMode="auto">
                          <a:xfrm flipH="1" flipV="1">
                            <a:off x="58" y="241"/>
                            <a:ext cx="150" cy="104"/>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42" name="Freeform 83"/>
                        <wps:cNvSpPr>
                          <a:spLocks/>
                        </wps:cNvSpPr>
                        <wps:spPr bwMode="auto">
                          <a:xfrm>
                            <a:off x="366" y="640"/>
                            <a:ext cx="246" cy="116"/>
                          </a:xfrm>
                          <a:custGeom>
                            <a:avLst/>
                            <a:gdLst>
                              <a:gd name="T0" fmla="*/ 52 w 59"/>
                              <a:gd name="T1" fmla="*/ 0 h 28"/>
                              <a:gd name="T2" fmla="*/ 59 w 59"/>
                              <a:gd name="T3" fmla="*/ 11 h 28"/>
                              <a:gd name="T4" fmla="*/ 40 w 59"/>
                              <a:gd name="T5" fmla="*/ 26 h 28"/>
                              <a:gd name="T6" fmla="*/ 8 w 59"/>
                              <a:gd name="T7" fmla="*/ 16 h 28"/>
                              <a:gd name="T8" fmla="*/ 2 w 59"/>
                              <a:gd name="T9" fmla="*/ 0 h 28"/>
                            </a:gdLst>
                            <a:ahLst/>
                            <a:cxnLst>
                              <a:cxn ang="0">
                                <a:pos x="T0" y="T1"/>
                              </a:cxn>
                              <a:cxn ang="0">
                                <a:pos x="T2" y="T3"/>
                              </a:cxn>
                              <a:cxn ang="0">
                                <a:pos x="T4" y="T5"/>
                              </a:cxn>
                              <a:cxn ang="0">
                                <a:pos x="T6" y="T7"/>
                              </a:cxn>
                              <a:cxn ang="0">
                                <a:pos x="T8" y="T9"/>
                              </a:cxn>
                            </a:cxnLst>
                            <a:rect l="0" t="0" r="r" b="b"/>
                            <a:pathLst>
                              <a:path w="59" h="28">
                                <a:moveTo>
                                  <a:pt x="52" y="0"/>
                                </a:moveTo>
                                <a:cubicBezTo>
                                  <a:pt x="52" y="0"/>
                                  <a:pt x="59" y="6"/>
                                  <a:pt x="59" y="11"/>
                                </a:cubicBezTo>
                                <a:cubicBezTo>
                                  <a:pt x="59" y="16"/>
                                  <a:pt x="49" y="25"/>
                                  <a:pt x="40" y="26"/>
                                </a:cubicBezTo>
                                <a:cubicBezTo>
                                  <a:pt x="31" y="28"/>
                                  <a:pt x="16" y="22"/>
                                  <a:pt x="8" y="16"/>
                                </a:cubicBezTo>
                                <a:cubicBezTo>
                                  <a:pt x="0" y="9"/>
                                  <a:pt x="2" y="0"/>
                                  <a:pt x="2"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84"/>
                        <wps:cNvSpPr>
                          <a:spLocks/>
                        </wps:cNvSpPr>
                        <wps:spPr bwMode="auto">
                          <a:xfrm>
                            <a:off x="379" y="660"/>
                            <a:ext cx="224" cy="71"/>
                          </a:xfrm>
                          <a:custGeom>
                            <a:avLst/>
                            <a:gdLst>
                              <a:gd name="T0" fmla="*/ 0 w 54"/>
                              <a:gd name="T1" fmla="*/ 0 h 17"/>
                              <a:gd name="T2" fmla="*/ 35 w 54"/>
                              <a:gd name="T3" fmla="*/ 17 h 17"/>
                              <a:gd name="T4" fmla="*/ 54 w 54"/>
                              <a:gd name="T5" fmla="*/ 1 h 17"/>
                            </a:gdLst>
                            <a:ahLst/>
                            <a:cxnLst>
                              <a:cxn ang="0">
                                <a:pos x="T0" y="T1"/>
                              </a:cxn>
                              <a:cxn ang="0">
                                <a:pos x="T2" y="T3"/>
                              </a:cxn>
                              <a:cxn ang="0">
                                <a:pos x="T4" y="T5"/>
                              </a:cxn>
                            </a:cxnLst>
                            <a:rect l="0" t="0" r="r" b="b"/>
                            <a:pathLst>
                              <a:path w="54" h="17">
                                <a:moveTo>
                                  <a:pt x="0" y="0"/>
                                </a:moveTo>
                                <a:cubicBezTo>
                                  <a:pt x="0" y="0"/>
                                  <a:pt x="29" y="17"/>
                                  <a:pt x="35" y="17"/>
                                </a:cubicBezTo>
                                <a:cubicBezTo>
                                  <a:pt x="42" y="17"/>
                                  <a:pt x="54" y="7"/>
                                  <a:pt x="54" y="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85"/>
                        <wps:cNvSpPr>
                          <a:spLocks/>
                        </wps:cNvSpPr>
                        <wps:spPr bwMode="auto">
                          <a:xfrm>
                            <a:off x="616" y="702"/>
                            <a:ext cx="33" cy="33"/>
                          </a:xfrm>
                          <a:custGeom>
                            <a:avLst/>
                            <a:gdLst>
                              <a:gd name="T0" fmla="*/ 0 w 8"/>
                              <a:gd name="T1" fmla="*/ 0 h 8"/>
                              <a:gd name="T2" fmla="*/ 8 w 8"/>
                              <a:gd name="T3" fmla="*/ 8 h 8"/>
                            </a:gdLst>
                            <a:ahLst/>
                            <a:cxnLst>
                              <a:cxn ang="0">
                                <a:pos x="T0" y="T1"/>
                              </a:cxn>
                              <a:cxn ang="0">
                                <a:pos x="T2" y="T3"/>
                              </a:cxn>
                            </a:cxnLst>
                            <a:rect l="0" t="0" r="r" b="b"/>
                            <a:pathLst>
                              <a:path w="8" h="8">
                                <a:moveTo>
                                  <a:pt x="0" y="0"/>
                                </a:moveTo>
                                <a:cubicBezTo>
                                  <a:pt x="0" y="0"/>
                                  <a:pt x="8" y="2"/>
                                  <a:pt x="8"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86"/>
                        <wps:cNvSpPr>
                          <a:spLocks/>
                        </wps:cNvSpPr>
                        <wps:spPr bwMode="auto">
                          <a:xfrm>
                            <a:off x="512" y="714"/>
                            <a:ext cx="416" cy="158"/>
                          </a:xfrm>
                          <a:custGeom>
                            <a:avLst/>
                            <a:gdLst>
                              <a:gd name="T0" fmla="*/ 0 w 100"/>
                              <a:gd name="T1" fmla="*/ 28 h 38"/>
                              <a:gd name="T2" fmla="*/ 37 w 100"/>
                              <a:gd name="T3" fmla="*/ 4 h 38"/>
                              <a:gd name="T4" fmla="*/ 64 w 100"/>
                              <a:gd name="T5" fmla="*/ 10 h 38"/>
                              <a:gd name="T6" fmla="*/ 100 w 100"/>
                              <a:gd name="T7" fmla="*/ 38 h 38"/>
                            </a:gdLst>
                            <a:ahLst/>
                            <a:cxnLst>
                              <a:cxn ang="0">
                                <a:pos x="T0" y="T1"/>
                              </a:cxn>
                              <a:cxn ang="0">
                                <a:pos x="T2" y="T3"/>
                              </a:cxn>
                              <a:cxn ang="0">
                                <a:pos x="T4" y="T5"/>
                              </a:cxn>
                              <a:cxn ang="0">
                                <a:pos x="T6" y="T7"/>
                              </a:cxn>
                            </a:cxnLst>
                            <a:rect l="0" t="0" r="r" b="b"/>
                            <a:pathLst>
                              <a:path w="100" h="38">
                                <a:moveTo>
                                  <a:pt x="0" y="28"/>
                                </a:moveTo>
                                <a:cubicBezTo>
                                  <a:pt x="0" y="28"/>
                                  <a:pt x="29" y="8"/>
                                  <a:pt x="37" y="4"/>
                                </a:cubicBezTo>
                                <a:cubicBezTo>
                                  <a:pt x="44" y="0"/>
                                  <a:pt x="59" y="4"/>
                                  <a:pt x="64" y="10"/>
                                </a:cubicBezTo>
                                <a:cubicBezTo>
                                  <a:pt x="69" y="16"/>
                                  <a:pt x="100" y="38"/>
                                  <a:pt x="100" y="3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87"/>
                        <wps:cNvCnPr>
                          <a:cxnSpLocks noChangeShapeType="1"/>
                        </wps:cNvCnPr>
                        <wps:spPr bwMode="auto">
                          <a:xfrm flipH="1">
                            <a:off x="607" y="739"/>
                            <a:ext cx="142" cy="9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47" name="Line 88"/>
                        <wps:cNvCnPr>
                          <a:cxnSpLocks noChangeShapeType="1"/>
                        </wps:cNvCnPr>
                        <wps:spPr bwMode="auto">
                          <a:xfrm>
                            <a:off x="104" y="407"/>
                            <a:ext cx="1" cy="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48" name="Freeform 89"/>
                        <wps:cNvSpPr>
                          <a:spLocks/>
                        </wps:cNvSpPr>
                        <wps:spPr bwMode="auto">
                          <a:xfrm>
                            <a:off x="329" y="312"/>
                            <a:ext cx="54" cy="45"/>
                          </a:xfrm>
                          <a:custGeom>
                            <a:avLst/>
                            <a:gdLst>
                              <a:gd name="T0" fmla="*/ 0 w 13"/>
                              <a:gd name="T1" fmla="*/ 11 h 11"/>
                              <a:gd name="T2" fmla="*/ 13 w 13"/>
                              <a:gd name="T3" fmla="*/ 0 h 11"/>
                            </a:gdLst>
                            <a:ahLst/>
                            <a:cxnLst>
                              <a:cxn ang="0">
                                <a:pos x="T0" y="T1"/>
                              </a:cxn>
                              <a:cxn ang="0">
                                <a:pos x="T2" y="T3"/>
                              </a:cxn>
                            </a:cxnLst>
                            <a:rect l="0" t="0" r="r" b="b"/>
                            <a:pathLst>
                              <a:path w="13" h="11">
                                <a:moveTo>
                                  <a:pt x="0" y="11"/>
                                </a:moveTo>
                                <a:cubicBezTo>
                                  <a:pt x="0" y="11"/>
                                  <a:pt x="4" y="3"/>
                                  <a:pt x="13"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90"/>
                        <wps:cNvSpPr>
                          <a:spLocks/>
                        </wps:cNvSpPr>
                        <wps:spPr bwMode="auto">
                          <a:xfrm>
                            <a:off x="117" y="345"/>
                            <a:ext cx="245" cy="486"/>
                          </a:xfrm>
                          <a:custGeom>
                            <a:avLst/>
                            <a:gdLst>
                              <a:gd name="T0" fmla="*/ 41 w 59"/>
                              <a:gd name="T1" fmla="*/ 45 h 117"/>
                              <a:gd name="T2" fmla="*/ 59 w 59"/>
                              <a:gd name="T3" fmla="*/ 59 h 117"/>
                              <a:gd name="T4" fmla="*/ 56 w 59"/>
                              <a:gd name="T5" fmla="*/ 0 h 117"/>
                              <a:gd name="T6" fmla="*/ 0 w 59"/>
                              <a:gd name="T7" fmla="*/ 15 h 117"/>
                              <a:gd name="T8" fmla="*/ 18 w 59"/>
                              <a:gd name="T9" fmla="*/ 28 h 117"/>
                              <a:gd name="T10" fmla="*/ 7 w 59"/>
                              <a:gd name="T11" fmla="*/ 93 h 117"/>
                              <a:gd name="T12" fmla="*/ 34 w 59"/>
                              <a:gd name="T13" fmla="*/ 117 h 117"/>
                              <a:gd name="T14" fmla="*/ 41 w 59"/>
                              <a:gd name="T15" fmla="*/ 45 h 1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117">
                                <a:moveTo>
                                  <a:pt x="41" y="45"/>
                                </a:moveTo>
                                <a:cubicBezTo>
                                  <a:pt x="59" y="59"/>
                                  <a:pt x="59" y="59"/>
                                  <a:pt x="59" y="59"/>
                                </a:cubicBezTo>
                                <a:cubicBezTo>
                                  <a:pt x="56" y="0"/>
                                  <a:pt x="56" y="0"/>
                                  <a:pt x="56" y="0"/>
                                </a:cubicBezTo>
                                <a:cubicBezTo>
                                  <a:pt x="0" y="15"/>
                                  <a:pt x="0" y="15"/>
                                  <a:pt x="0" y="15"/>
                                </a:cubicBezTo>
                                <a:cubicBezTo>
                                  <a:pt x="18" y="28"/>
                                  <a:pt x="18" y="28"/>
                                  <a:pt x="18" y="28"/>
                                </a:cubicBezTo>
                                <a:cubicBezTo>
                                  <a:pt x="14" y="35"/>
                                  <a:pt x="5" y="54"/>
                                  <a:pt x="7" y="93"/>
                                </a:cubicBezTo>
                                <a:cubicBezTo>
                                  <a:pt x="34" y="117"/>
                                  <a:pt x="34" y="117"/>
                                  <a:pt x="34" y="117"/>
                                </a:cubicBezTo>
                                <a:cubicBezTo>
                                  <a:pt x="34" y="117"/>
                                  <a:pt x="29" y="60"/>
                                  <a:pt x="41" y="45"/>
                                </a:cubicBezTo>
                                <a:close/>
                              </a:path>
                            </a:pathLst>
                          </a:custGeom>
                          <a:solidFill>
                            <a:srgbClr val="000000"/>
                          </a:solidFill>
                          <a:ln w="2540">
                            <a:solidFill>
                              <a:srgbClr val="000000"/>
                            </a:solidFill>
                            <a:miter lim="800000"/>
                            <a:headEnd/>
                            <a:tailEnd/>
                          </a:ln>
                        </wps:spPr>
                        <wps:bodyPr rot="0" vert="horz" wrap="square" lIns="91440" tIns="45720" rIns="91440" bIns="45720" anchor="t" anchorCtr="0" upright="1">
                          <a:noAutofit/>
                        </wps:bodyPr>
                      </wps:wsp>
                      <wps:wsp>
                        <wps:cNvPr id="950" name="Freeform 91"/>
                        <wps:cNvSpPr>
                          <a:spLocks/>
                        </wps:cNvSpPr>
                        <wps:spPr bwMode="auto">
                          <a:xfrm>
                            <a:off x="-4" y="9"/>
                            <a:ext cx="1015" cy="1075"/>
                          </a:xfrm>
                          <a:custGeom>
                            <a:avLst/>
                            <a:gdLst>
                              <a:gd name="T0" fmla="*/ 1015 w 1015"/>
                              <a:gd name="T1" fmla="*/ 0 h 1075"/>
                              <a:gd name="T2" fmla="*/ 0 w 1015"/>
                              <a:gd name="T3" fmla="*/ 0 h 1075"/>
                              <a:gd name="T4" fmla="*/ 0 w 1015"/>
                              <a:gd name="T5" fmla="*/ 896 h 1075"/>
                              <a:gd name="T6" fmla="*/ 466 w 1015"/>
                              <a:gd name="T7" fmla="*/ 896 h 1075"/>
                              <a:gd name="T8" fmla="*/ 503 w 1015"/>
                              <a:gd name="T9" fmla="*/ 1075 h 1075"/>
                              <a:gd name="T10" fmla="*/ 537 w 1015"/>
                              <a:gd name="T11" fmla="*/ 896 h 1075"/>
                              <a:gd name="T12" fmla="*/ 1015 w 1015"/>
                              <a:gd name="T13" fmla="*/ 896 h 1075"/>
                              <a:gd name="T14" fmla="*/ 1015 w 1015"/>
                              <a:gd name="T15" fmla="*/ 0 h 10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5" h="1075">
                                <a:moveTo>
                                  <a:pt x="1015" y="0"/>
                                </a:moveTo>
                                <a:lnTo>
                                  <a:pt x="0" y="0"/>
                                </a:lnTo>
                                <a:lnTo>
                                  <a:pt x="0" y="896"/>
                                </a:lnTo>
                                <a:lnTo>
                                  <a:pt x="466" y="896"/>
                                </a:lnTo>
                                <a:lnTo>
                                  <a:pt x="503" y="1075"/>
                                </a:lnTo>
                                <a:lnTo>
                                  <a:pt x="537" y="896"/>
                                </a:lnTo>
                                <a:lnTo>
                                  <a:pt x="1015" y="896"/>
                                </a:lnTo>
                                <a:lnTo>
                                  <a:pt x="1015" y="0"/>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92"/>
                        <wps:cNvSpPr>
                          <a:spLocks/>
                        </wps:cNvSpPr>
                        <wps:spPr bwMode="auto">
                          <a:xfrm>
                            <a:off x="8" y="2836"/>
                            <a:ext cx="1011" cy="1076"/>
                          </a:xfrm>
                          <a:custGeom>
                            <a:avLst/>
                            <a:gdLst>
                              <a:gd name="T0" fmla="*/ 0 w 1011"/>
                              <a:gd name="T1" fmla="*/ 1076 h 1076"/>
                              <a:gd name="T2" fmla="*/ 1011 w 1011"/>
                              <a:gd name="T3" fmla="*/ 1076 h 1076"/>
                              <a:gd name="T4" fmla="*/ 1011 w 1011"/>
                              <a:gd name="T5" fmla="*/ 179 h 1076"/>
                              <a:gd name="T6" fmla="*/ 549 w 1011"/>
                              <a:gd name="T7" fmla="*/ 179 h 1076"/>
                              <a:gd name="T8" fmla="*/ 508 w 1011"/>
                              <a:gd name="T9" fmla="*/ 0 h 1076"/>
                              <a:gd name="T10" fmla="*/ 475 w 1011"/>
                              <a:gd name="T11" fmla="*/ 179 h 1076"/>
                              <a:gd name="T12" fmla="*/ 0 w 1011"/>
                              <a:gd name="T13" fmla="*/ 179 h 1076"/>
                              <a:gd name="T14" fmla="*/ 0 w 1011"/>
                              <a:gd name="T15" fmla="*/ 1076 h 10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1" h="1076">
                                <a:moveTo>
                                  <a:pt x="0" y="1076"/>
                                </a:moveTo>
                                <a:lnTo>
                                  <a:pt x="1011" y="1076"/>
                                </a:lnTo>
                                <a:lnTo>
                                  <a:pt x="1011" y="179"/>
                                </a:lnTo>
                                <a:lnTo>
                                  <a:pt x="549" y="179"/>
                                </a:lnTo>
                                <a:lnTo>
                                  <a:pt x="508" y="0"/>
                                </a:lnTo>
                                <a:lnTo>
                                  <a:pt x="475" y="179"/>
                                </a:lnTo>
                                <a:lnTo>
                                  <a:pt x="0" y="179"/>
                                </a:lnTo>
                                <a:lnTo>
                                  <a:pt x="0" y="1076"/>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93"/>
                        <wps:cNvSpPr>
                          <a:spLocks/>
                        </wps:cNvSpPr>
                        <wps:spPr bwMode="auto">
                          <a:xfrm>
                            <a:off x="520" y="3405"/>
                            <a:ext cx="404" cy="245"/>
                          </a:xfrm>
                          <a:custGeom>
                            <a:avLst/>
                            <a:gdLst>
                              <a:gd name="T0" fmla="*/ 0 w 97"/>
                              <a:gd name="T1" fmla="*/ 0 h 59"/>
                              <a:gd name="T2" fmla="*/ 12 w 97"/>
                              <a:gd name="T3" fmla="*/ 4 h 59"/>
                              <a:gd name="T4" fmla="*/ 39 w 97"/>
                              <a:gd name="T5" fmla="*/ 42 h 59"/>
                              <a:gd name="T6" fmla="*/ 84 w 97"/>
                              <a:gd name="T7" fmla="*/ 48 h 59"/>
                              <a:gd name="T8" fmla="*/ 86 w 97"/>
                              <a:gd name="T9" fmla="*/ 37 h 59"/>
                              <a:gd name="T10" fmla="*/ 61 w 97"/>
                              <a:gd name="T11" fmla="*/ 16 h 59"/>
                              <a:gd name="T12" fmla="*/ 77 w 97"/>
                              <a:gd name="T13" fmla="*/ 16 h 59"/>
                              <a:gd name="T14" fmla="*/ 97 w 97"/>
                              <a:gd name="T15" fmla="*/ 44 h 59"/>
                              <a:gd name="T16" fmla="*/ 78 w 97"/>
                              <a:gd name="T17" fmla="*/ 57 h 59"/>
                              <a:gd name="T18" fmla="*/ 30 w 97"/>
                              <a:gd name="T19" fmla="*/ 45 h 59"/>
                              <a:gd name="T20" fmla="*/ 2 w 97"/>
                              <a:gd name="T21" fmla="*/ 5 h 59"/>
                              <a:gd name="T22" fmla="*/ 0 w 97"/>
                              <a:gd name="T2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 h="59">
                                <a:moveTo>
                                  <a:pt x="0" y="0"/>
                                </a:moveTo>
                                <a:cubicBezTo>
                                  <a:pt x="0" y="0"/>
                                  <a:pt x="9" y="0"/>
                                  <a:pt x="12" y="4"/>
                                </a:cubicBezTo>
                                <a:cubicBezTo>
                                  <a:pt x="15" y="8"/>
                                  <a:pt x="35" y="42"/>
                                  <a:pt x="39" y="42"/>
                                </a:cubicBezTo>
                                <a:cubicBezTo>
                                  <a:pt x="43" y="43"/>
                                  <a:pt x="79" y="48"/>
                                  <a:pt x="84" y="48"/>
                                </a:cubicBezTo>
                                <a:cubicBezTo>
                                  <a:pt x="89" y="48"/>
                                  <a:pt x="88" y="44"/>
                                  <a:pt x="86" y="37"/>
                                </a:cubicBezTo>
                                <a:cubicBezTo>
                                  <a:pt x="84" y="30"/>
                                  <a:pt x="66" y="16"/>
                                  <a:pt x="61" y="16"/>
                                </a:cubicBezTo>
                                <a:cubicBezTo>
                                  <a:pt x="61" y="16"/>
                                  <a:pt x="71" y="12"/>
                                  <a:pt x="77" y="16"/>
                                </a:cubicBezTo>
                                <a:cubicBezTo>
                                  <a:pt x="84" y="20"/>
                                  <a:pt x="97" y="34"/>
                                  <a:pt x="97" y="44"/>
                                </a:cubicBezTo>
                                <a:cubicBezTo>
                                  <a:pt x="97" y="53"/>
                                  <a:pt x="93" y="59"/>
                                  <a:pt x="78" y="57"/>
                                </a:cubicBezTo>
                                <a:cubicBezTo>
                                  <a:pt x="63" y="56"/>
                                  <a:pt x="37" y="49"/>
                                  <a:pt x="30" y="45"/>
                                </a:cubicBezTo>
                                <a:cubicBezTo>
                                  <a:pt x="24" y="41"/>
                                  <a:pt x="7" y="6"/>
                                  <a:pt x="2" y="5"/>
                                </a:cubicBezTo>
                                <a:lnTo>
                                  <a:pt x="0" y="0"/>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94"/>
                        <wps:cNvSpPr>
                          <a:spLocks/>
                        </wps:cNvSpPr>
                        <wps:spPr bwMode="auto">
                          <a:xfrm>
                            <a:off x="429" y="3480"/>
                            <a:ext cx="137" cy="278"/>
                          </a:xfrm>
                          <a:custGeom>
                            <a:avLst/>
                            <a:gdLst>
                              <a:gd name="T0" fmla="*/ 24 w 33"/>
                              <a:gd name="T1" fmla="*/ 0 h 67"/>
                              <a:gd name="T2" fmla="*/ 22 w 33"/>
                              <a:gd name="T3" fmla="*/ 18 h 67"/>
                              <a:gd name="T4" fmla="*/ 26 w 33"/>
                              <a:gd name="T5" fmla="*/ 33 h 67"/>
                              <a:gd name="T6" fmla="*/ 30 w 33"/>
                              <a:gd name="T7" fmla="*/ 52 h 67"/>
                              <a:gd name="T8" fmla="*/ 15 w 33"/>
                              <a:gd name="T9" fmla="*/ 64 h 67"/>
                              <a:gd name="T10" fmla="*/ 4 w 33"/>
                              <a:gd name="T11" fmla="*/ 54 h 67"/>
                              <a:gd name="T12" fmla="*/ 0 w 33"/>
                              <a:gd name="T13" fmla="*/ 31 h 67"/>
                              <a:gd name="T14" fmla="*/ 1 w 33"/>
                              <a:gd name="T15" fmla="*/ 9 h 67"/>
                              <a:gd name="T16" fmla="*/ 18 w 33"/>
                              <a:gd name="T17" fmla="*/ 11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67">
                                <a:moveTo>
                                  <a:pt x="24" y="0"/>
                                </a:moveTo>
                                <a:cubicBezTo>
                                  <a:pt x="24" y="0"/>
                                  <a:pt x="22" y="13"/>
                                  <a:pt x="22" y="18"/>
                                </a:cubicBezTo>
                                <a:cubicBezTo>
                                  <a:pt x="22" y="22"/>
                                  <a:pt x="22" y="27"/>
                                  <a:pt x="26" y="33"/>
                                </a:cubicBezTo>
                                <a:cubicBezTo>
                                  <a:pt x="30" y="39"/>
                                  <a:pt x="33" y="49"/>
                                  <a:pt x="30" y="52"/>
                                </a:cubicBezTo>
                                <a:cubicBezTo>
                                  <a:pt x="27" y="54"/>
                                  <a:pt x="21" y="60"/>
                                  <a:pt x="15" y="64"/>
                                </a:cubicBezTo>
                                <a:cubicBezTo>
                                  <a:pt x="10" y="67"/>
                                  <a:pt x="6" y="60"/>
                                  <a:pt x="4" y="54"/>
                                </a:cubicBezTo>
                                <a:cubicBezTo>
                                  <a:pt x="2" y="49"/>
                                  <a:pt x="0" y="39"/>
                                  <a:pt x="0" y="31"/>
                                </a:cubicBezTo>
                                <a:cubicBezTo>
                                  <a:pt x="0" y="22"/>
                                  <a:pt x="1" y="9"/>
                                  <a:pt x="1" y="9"/>
                                </a:cubicBezTo>
                                <a:cubicBezTo>
                                  <a:pt x="1" y="9"/>
                                  <a:pt x="12" y="12"/>
                                  <a:pt x="18" y="1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95"/>
                        <wps:cNvSpPr>
                          <a:spLocks/>
                        </wps:cNvSpPr>
                        <wps:spPr bwMode="auto">
                          <a:xfrm>
                            <a:off x="483" y="3592"/>
                            <a:ext cx="212" cy="225"/>
                          </a:xfrm>
                          <a:custGeom>
                            <a:avLst/>
                            <a:gdLst>
                              <a:gd name="T0" fmla="*/ 39 w 51"/>
                              <a:gd name="T1" fmla="*/ 0 h 54"/>
                              <a:gd name="T2" fmla="*/ 40 w 51"/>
                              <a:gd name="T3" fmla="*/ 13 h 54"/>
                              <a:gd name="T4" fmla="*/ 51 w 51"/>
                              <a:gd name="T5" fmla="*/ 43 h 54"/>
                              <a:gd name="T6" fmla="*/ 38 w 51"/>
                              <a:gd name="T7" fmla="*/ 54 h 54"/>
                              <a:gd name="T8" fmla="*/ 0 w 51"/>
                              <a:gd name="T9" fmla="*/ 49 h 54"/>
                            </a:gdLst>
                            <a:ahLst/>
                            <a:cxnLst>
                              <a:cxn ang="0">
                                <a:pos x="T0" y="T1"/>
                              </a:cxn>
                              <a:cxn ang="0">
                                <a:pos x="T2" y="T3"/>
                              </a:cxn>
                              <a:cxn ang="0">
                                <a:pos x="T4" y="T5"/>
                              </a:cxn>
                              <a:cxn ang="0">
                                <a:pos x="T6" y="T7"/>
                              </a:cxn>
                              <a:cxn ang="0">
                                <a:pos x="T8" y="T9"/>
                              </a:cxn>
                            </a:cxnLst>
                            <a:rect l="0" t="0" r="r" b="b"/>
                            <a:pathLst>
                              <a:path w="51" h="54">
                                <a:moveTo>
                                  <a:pt x="39" y="0"/>
                                </a:moveTo>
                                <a:cubicBezTo>
                                  <a:pt x="39" y="0"/>
                                  <a:pt x="36" y="6"/>
                                  <a:pt x="40" y="13"/>
                                </a:cubicBezTo>
                                <a:cubicBezTo>
                                  <a:pt x="43" y="21"/>
                                  <a:pt x="51" y="35"/>
                                  <a:pt x="51" y="43"/>
                                </a:cubicBezTo>
                                <a:cubicBezTo>
                                  <a:pt x="51" y="51"/>
                                  <a:pt x="45" y="54"/>
                                  <a:pt x="38" y="54"/>
                                </a:cubicBezTo>
                                <a:cubicBezTo>
                                  <a:pt x="31" y="54"/>
                                  <a:pt x="0" y="49"/>
                                  <a:pt x="0" y="4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96"/>
                        <wps:cNvSpPr>
                          <a:spLocks/>
                        </wps:cNvSpPr>
                        <wps:spPr bwMode="auto">
                          <a:xfrm>
                            <a:off x="528" y="3580"/>
                            <a:ext cx="142" cy="199"/>
                          </a:xfrm>
                          <a:custGeom>
                            <a:avLst/>
                            <a:gdLst>
                              <a:gd name="T0" fmla="*/ 0 w 34"/>
                              <a:gd name="T1" fmla="*/ 45 h 48"/>
                              <a:gd name="T2" fmla="*/ 28 w 34"/>
                              <a:gd name="T3" fmla="*/ 48 h 48"/>
                              <a:gd name="T4" fmla="*/ 30 w 34"/>
                              <a:gd name="T5" fmla="*/ 35 h 48"/>
                              <a:gd name="T6" fmla="*/ 20 w 34"/>
                              <a:gd name="T7" fmla="*/ 14 h 48"/>
                              <a:gd name="T8" fmla="*/ 20 w 34"/>
                              <a:gd name="T9" fmla="*/ 0 h 48"/>
                            </a:gdLst>
                            <a:ahLst/>
                            <a:cxnLst>
                              <a:cxn ang="0">
                                <a:pos x="T0" y="T1"/>
                              </a:cxn>
                              <a:cxn ang="0">
                                <a:pos x="T2" y="T3"/>
                              </a:cxn>
                              <a:cxn ang="0">
                                <a:pos x="T4" y="T5"/>
                              </a:cxn>
                              <a:cxn ang="0">
                                <a:pos x="T6" y="T7"/>
                              </a:cxn>
                              <a:cxn ang="0">
                                <a:pos x="T8" y="T9"/>
                              </a:cxn>
                            </a:cxnLst>
                            <a:rect l="0" t="0" r="r" b="b"/>
                            <a:pathLst>
                              <a:path w="34" h="48">
                                <a:moveTo>
                                  <a:pt x="0" y="45"/>
                                </a:moveTo>
                                <a:cubicBezTo>
                                  <a:pt x="0" y="45"/>
                                  <a:pt x="24" y="48"/>
                                  <a:pt x="28" y="48"/>
                                </a:cubicBezTo>
                                <a:cubicBezTo>
                                  <a:pt x="32" y="47"/>
                                  <a:pt x="34" y="40"/>
                                  <a:pt x="30" y="35"/>
                                </a:cubicBezTo>
                                <a:cubicBezTo>
                                  <a:pt x="25" y="30"/>
                                  <a:pt x="20" y="20"/>
                                  <a:pt x="20" y="14"/>
                                </a:cubicBezTo>
                                <a:cubicBezTo>
                                  <a:pt x="20" y="8"/>
                                  <a:pt x="20" y="0"/>
                                  <a:pt x="20"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97"/>
                        <wps:cNvSpPr>
                          <a:spLocks/>
                        </wps:cNvSpPr>
                        <wps:spPr bwMode="auto">
                          <a:xfrm>
                            <a:off x="316" y="3584"/>
                            <a:ext cx="100" cy="166"/>
                          </a:xfrm>
                          <a:custGeom>
                            <a:avLst/>
                            <a:gdLst>
                              <a:gd name="T0" fmla="*/ 0 w 24"/>
                              <a:gd name="T1" fmla="*/ 0 h 40"/>
                              <a:gd name="T2" fmla="*/ 24 w 24"/>
                              <a:gd name="T3" fmla="*/ 40 h 40"/>
                            </a:gdLst>
                            <a:ahLst/>
                            <a:cxnLst>
                              <a:cxn ang="0">
                                <a:pos x="T0" y="T1"/>
                              </a:cxn>
                              <a:cxn ang="0">
                                <a:pos x="T2" y="T3"/>
                              </a:cxn>
                            </a:cxnLst>
                            <a:rect l="0" t="0" r="r" b="b"/>
                            <a:pathLst>
                              <a:path w="24" h="40">
                                <a:moveTo>
                                  <a:pt x="0" y="0"/>
                                </a:moveTo>
                                <a:cubicBezTo>
                                  <a:pt x="0" y="0"/>
                                  <a:pt x="5" y="31"/>
                                  <a:pt x="24" y="4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98"/>
                        <wps:cNvSpPr>
                          <a:spLocks/>
                        </wps:cNvSpPr>
                        <wps:spPr bwMode="auto">
                          <a:xfrm>
                            <a:off x="512" y="3385"/>
                            <a:ext cx="33" cy="66"/>
                          </a:xfrm>
                          <a:custGeom>
                            <a:avLst/>
                            <a:gdLst>
                              <a:gd name="T0" fmla="*/ 0 w 8"/>
                              <a:gd name="T1" fmla="*/ 0 h 16"/>
                              <a:gd name="T2" fmla="*/ 8 w 8"/>
                              <a:gd name="T3" fmla="*/ 16 h 16"/>
                            </a:gdLst>
                            <a:ahLst/>
                            <a:cxnLst>
                              <a:cxn ang="0">
                                <a:pos x="T0" y="T1"/>
                              </a:cxn>
                              <a:cxn ang="0">
                                <a:pos x="T2" y="T3"/>
                              </a:cxn>
                            </a:cxnLst>
                            <a:rect l="0" t="0" r="r" b="b"/>
                            <a:pathLst>
                              <a:path w="8" h="16">
                                <a:moveTo>
                                  <a:pt x="0" y="0"/>
                                </a:moveTo>
                                <a:cubicBezTo>
                                  <a:pt x="0" y="0"/>
                                  <a:pt x="4" y="13"/>
                                  <a:pt x="8" y="1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99"/>
                        <wps:cNvSpPr>
                          <a:spLocks/>
                        </wps:cNvSpPr>
                        <wps:spPr bwMode="auto">
                          <a:xfrm>
                            <a:off x="395" y="3277"/>
                            <a:ext cx="212" cy="527"/>
                          </a:xfrm>
                          <a:custGeom>
                            <a:avLst/>
                            <a:gdLst>
                              <a:gd name="T0" fmla="*/ 1 w 51"/>
                              <a:gd name="T1" fmla="*/ 64 h 127"/>
                              <a:gd name="T2" fmla="*/ 0 w 51"/>
                              <a:gd name="T3" fmla="*/ 94 h 127"/>
                              <a:gd name="T4" fmla="*/ 10 w 51"/>
                              <a:gd name="T5" fmla="*/ 119 h 127"/>
                              <a:gd name="T6" fmla="*/ 23 w 51"/>
                              <a:gd name="T7" fmla="*/ 123 h 127"/>
                              <a:gd name="T8" fmla="*/ 47 w 51"/>
                              <a:gd name="T9" fmla="*/ 104 h 127"/>
                              <a:gd name="T10" fmla="*/ 44 w 51"/>
                              <a:gd name="T11" fmla="*/ 84 h 127"/>
                              <a:gd name="T12" fmla="*/ 39 w 51"/>
                              <a:gd name="T13" fmla="*/ 68 h 127"/>
                              <a:gd name="T14" fmla="*/ 42 w 51"/>
                              <a:gd name="T15" fmla="*/ 49 h 127"/>
                              <a:gd name="T16" fmla="*/ 18 w 51"/>
                              <a:gd name="T17" fmla="*/ 31 h 127"/>
                              <a:gd name="T18" fmla="*/ 25 w 51"/>
                              <a:gd name="T19" fmla="*/ 22 h 127"/>
                              <a:gd name="T20" fmla="*/ 32 w 51"/>
                              <a:gd name="T21" fmla="*/ 2 h 127"/>
                              <a:gd name="T22" fmla="*/ 46 w 51"/>
                              <a:gd name="T23" fmla="*/ 7 h 127"/>
                              <a:gd name="T24" fmla="*/ 46 w 51"/>
                              <a:gd name="T25" fmla="*/ 1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127">
                                <a:moveTo>
                                  <a:pt x="1" y="64"/>
                                </a:moveTo>
                                <a:cubicBezTo>
                                  <a:pt x="1" y="64"/>
                                  <a:pt x="1" y="85"/>
                                  <a:pt x="0" y="94"/>
                                </a:cubicBezTo>
                                <a:cubicBezTo>
                                  <a:pt x="0" y="103"/>
                                  <a:pt x="4" y="112"/>
                                  <a:pt x="10" y="119"/>
                                </a:cubicBezTo>
                                <a:cubicBezTo>
                                  <a:pt x="16" y="127"/>
                                  <a:pt x="20" y="125"/>
                                  <a:pt x="23" y="123"/>
                                </a:cubicBezTo>
                                <a:cubicBezTo>
                                  <a:pt x="26" y="121"/>
                                  <a:pt x="44" y="110"/>
                                  <a:pt x="47" y="104"/>
                                </a:cubicBezTo>
                                <a:cubicBezTo>
                                  <a:pt x="51" y="98"/>
                                  <a:pt x="47" y="89"/>
                                  <a:pt x="44" y="84"/>
                                </a:cubicBezTo>
                                <a:cubicBezTo>
                                  <a:pt x="42" y="79"/>
                                  <a:pt x="39" y="74"/>
                                  <a:pt x="39" y="68"/>
                                </a:cubicBezTo>
                                <a:cubicBezTo>
                                  <a:pt x="39" y="62"/>
                                  <a:pt x="42" y="49"/>
                                  <a:pt x="42" y="49"/>
                                </a:cubicBezTo>
                                <a:cubicBezTo>
                                  <a:pt x="31" y="52"/>
                                  <a:pt x="18" y="39"/>
                                  <a:pt x="18" y="31"/>
                                </a:cubicBezTo>
                                <a:cubicBezTo>
                                  <a:pt x="18" y="23"/>
                                  <a:pt x="25" y="22"/>
                                  <a:pt x="25" y="22"/>
                                </a:cubicBezTo>
                                <a:cubicBezTo>
                                  <a:pt x="25" y="22"/>
                                  <a:pt x="24" y="5"/>
                                  <a:pt x="32" y="2"/>
                                </a:cubicBezTo>
                                <a:cubicBezTo>
                                  <a:pt x="40" y="0"/>
                                  <a:pt x="46" y="7"/>
                                  <a:pt x="46" y="7"/>
                                </a:cubicBezTo>
                                <a:cubicBezTo>
                                  <a:pt x="46" y="11"/>
                                  <a:pt x="46" y="11"/>
                                  <a:pt x="46" y="1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100"/>
                        <wps:cNvSpPr>
                          <a:spLocks/>
                        </wps:cNvSpPr>
                        <wps:spPr bwMode="auto">
                          <a:xfrm>
                            <a:off x="533" y="3318"/>
                            <a:ext cx="95" cy="170"/>
                          </a:xfrm>
                          <a:custGeom>
                            <a:avLst/>
                            <a:gdLst>
                              <a:gd name="T0" fmla="*/ 2 w 23"/>
                              <a:gd name="T1" fmla="*/ 8 h 41"/>
                              <a:gd name="T2" fmla="*/ 7 w 23"/>
                              <a:gd name="T3" fmla="*/ 0 h 41"/>
                              <a:gd name="T4" fmla="*/ 22 w 23"/>
                              <a:gd name="T5" fmla="*/ 8 h 41"/>
                              <a:gd name="T6" fmla="*/ 20 w 23"/>
                              <a:gd name="T7" fmla="*/ 41 h 41"/>
                            </a:gdLst>
                            <a:ahLst/>
                            <a:cxnLst>
                              <a:cxn ang="0">
                                <a:pos x="T0" y="T1"/>
                              </a:cxn>
                              <a:cxn ang="0">
                                <a:pos x="T2" y="T3"/>
                              </a:cxn>
                              <a:cxn ang="0">
                                <a:pos x="T4" y="T5"/>
                              </a:cxn>
                              <a:cxn ang="0">
                                <a:pos x="T6" y="T7"/>
                              </a:cxn>
                            </a:cxnLst>
                            <a:rect l="0" t="0" r="r" b="b"/>
                            <a:pathLst>
                              <a:path w="23" h="41">
                                <a:moveTo>
                                  <a:pt x="2" y="8"/>
                                </a:moveTo>
                                <a:cubicBezTo>
                                  <a:pt x="2" y="8"/>
                                  <a:pt x="0" y="0"/>
                                  <a:pt x="7" y="0"/>
                                </a:cubicBezTo>
                                <a:cubicBezTo>
                                  <a:pt x="14" y="0"/>
                                  <a:pt x="22" y="0"/>
                                  <a:pt x="22" y="8"/>
                                </a:cubicBezTo>
                                <a:cubicBezTo>
                                  <a:pt x="23" y="15"/>
                                  <a:pt x="20" y="41"/>
                                  <a:pt x="20" y="4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01"/>
                        <wps:cNvSpPr>
                          <a:spLocks/>
                        </wps:cNvSpPr>
                        <wps:spPr bwMode="auto">
                          <a:xfrm>
                            <a:off x="587" y="3331"/>
                            <a:ext cx="25" cy="108"/>
                          </a:xfrm>
                          <a:custGeom>
                            <a:avLst/>
                            <a:gdLst>
                              <a:gd name="T0" fmla="*/ 0 w 6"/>
                              <a:gd name="T1" fmla="*/ 0 h 26"/>
                              <a:gd name="T2" fmla="*/ 0 w 6"/>
                              <a:gd name="T3" fmla="*/ 26 h 26"/>
                            </a:gdLst>
                            <a:ahLst/>
                            <a:cxnLst>
                              <a:cxn ang="0">
                                <a:pos x="T0" y="T1"/>
                              </a:cxn>
                              <a:cxn ang="0">
                                <a:pos x="T2" y="T3"/>
                              </a:cxn>
                            </a:cxnLst>
                            <a:rect l="0" t="0" r="r" b="b"/>
                            <a:pathLst>
                              <a:path w="6" h="26">
                                <a:moveTo>
                                  <a:pt x="0" y="0"/>
                                </a:moveTo>
                                <a:cubicBezTo>
                                  <a:pt x="0" y="0"/>
                                  <a:pt x="6" y="4"/>
                                  <a:pt x="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02"/>
                        <wps:cNvSpPr>
                          <a:spLocks/>
                        </wps:cNvSpPr>
                        <wps:spPr bwMode="auto">
                          <a:xfrm>
                            <a:off x="379" y="3376"/>
                            <a:ext cx="120" cy="137"/>
                          </a:xfrm>
                          <a:custGeom>
                            <a:avLst/>
                            <a:gdLst>
                              <a:gd name="T0" fmla="*/ 20 w 29"/>
                              <a:gd name="T1" fmla="*/ 6 h 33"/>
                              <a:gd name="T2" fmla="*/ 4 w 29"/>
                              <a:gd name="T3" fmla="*/ 4 h 33"/>
                              <a:gd name="T4" fmla="*/ 21 w 29"/>
                              <a:gd name="T5" fmla="*/ 33 h 33"/>
                              <a:gd name="T6" fmla="*/ 23 w 29"/>
                              <a:gd name="T7" fmla="*/ 26 h 33"/>
                              <a:gd name="T8" fmla="*/ 10 w 29"/>
                              <a:gd name="T9" fmla="*/ 15 h 33"/>
                              <a:gd name="T10" fmla="*/ 20 w 29"/>
                              <a:gd name="T11" fmla="*/ 6 h 33"/>
                            </a:gdLst>
                            <a:ahLst/>
                            <a:cxnLst>
                              <a:cxn ang="0">
                                <a:pos x="T0" y="T1"/>
                              </a:cxn>
                              <a:cxn ang="0">
                                <a:pos x="T2" y="T3"/>
                              </a:cxn>
                              <a:cxn ang="0">
                                <a:pos x="T4" y="T5"/>
                              </a:cxn>
                              <a:cxn ang="0">
                                <a:pos x="T6" y="T7"/>
                              </a:cxn>
                              <a:cxn ang="0">
                                <a:pos x="T8" y="T9"/>
                              </a:cxn>
                              <a:cxn ang="0">
                                <a:pos x="T10" y="T11"/>
                              </a:cxn>
                            </a:cxnLst>
                            <a:rect l="0" t="0" r="r" b="b"/>
                            <a:pathLst>
                              <a:path w="29" h="33">
                                <a:moveTo>
                                  <a:pt x="20" y="6"/>
                                </a:moveTo>
                                <a:cubicBezTo>
                                  <a:pt x="20" y="6"/>
                                  <a:pt x="8" y="0"/>
                                  <a:pt x="4" y="4"/>
                                </a:cubicBezTo>
                                <a:cubicBezTo>
                                  <a:pt x="0" y="9"/>
                                  <a:pt x="0" y="32"/>
                                  <a:pt x="21" y="33"/>
                                </a:cubicBezTo>
                                <a:cubicBezTo>
                                  <a:pt x="21" y="33"/>
                                  <a:pt x="29" y="27"/>
                                  <a:pt x="23" y="26"/>
                                </a:cubicBezTo>
                                <a:cubicBezTo>
                                  <a:pt x="18" y="26"/>
                                  <a:pt x="8" y="19"/>
                                  <a:pt x="10" y="15"/>
                                </a:cubicBezTo>
                                <a:cubicBezTo>
                                  <a:pt x="11" y="11"/>
                                  <a:pt x="20" y="6"/>
                                  <a:pt x="20" y="6"/>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103"/>
                        <wps:cNvCnPr>
                          <a:cxnSpLocks noChangeShapeType="1"/>
                        </wps:cNvCnPr>
                        <wps:spPr bwMode="auto">
                          <a:xfrm flipH="1">
                            <a:off x="362" y="3493"/>
                            <a:ext cx="46" cy="4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Freeform 104"/>
                        <wps:cNvSpPr>
                          <a:spLocks/>
                        </wps:cNvSpPr>
                        <wps:spPr bwMode="auto">
                          <a:xfrm>
                            <a:off x="354" y="3509"/>
                            <a:ext cx="75" cy="166"/>
                          </a:xfrm>
                          <a:custGeom>
                            <a:avLst/>
                            <a:gdLst>
                              <a:gd name="T0" fmla="*/ 18 w 18"/>
                              <a:gd name="T1" fmla="*/ 0 h 40"/>
                              <a:gd name="T2" fmla="*/ 2 w 18"/>
                              <a:gd name="T3" fmla="*/ 25 h 40"/>
                              <a:gd name="T4" fmla="*/ 9 w 18"/>
                              <a:gd name="T5" fmla="*/ 40 h 40"/>
                            </a:gdLst>
                            <a:ahLst/>
                            <a:cxnLst>
                              <a:cxn ang="0">
                                <a:pos x="T0" y="T1"/>
                              </a:cxn>
                              <a:cxn ang="0">
                                <a:pos x="T2" y="T3"/>
                              </a:cxn>
                              <a:cxn ang="0">
                                <a:pos x="T4" y="T5"/>
                              </a:cxn>
                            </a:cxnLst>
                            <a:rect l="0" t="0" r="r" b="b"/>
                            <a:pathLst>
                              <a:path w="18" h="40">
                                <a:moveTo>
                                  <a:pt x="18" y="0"/>
                                </a:moveTo>
                                <a:cubicBezTo>
                                  <a:pt x="18" y="0"/>
                                  <a:pt x="0" y="10"/>
                                  <a:pt x="2" y="25"/>
                                </a:cubicBezTo>
                                <a:cubicBezTo>
                                  <a:pt x="2" y="25"/>
                                  <a:pt x="4" y="38"/>
                                  <a:pt x="9" y="4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105"/>
                        <wps:cNvCnPr>
                          <a:cxnSpLocks noChangeShapeType="1"/>
                        </wps:cNvCnPr>
                        <wps:spPr bwMode="auto">
                          <a:xfrm>
                            <a:off x="533" y="3094"/>
                            <a:ext cx="145" cy="10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69" name="Line 106"/>
                        <wps:cNvCnPr>
                          <a:cxnSpLocks noChangeShapeType="1"/>
                        </wps:cNvCnPr>
                        <wps:spPr bwMode="auto">
                          <a:xfrm>
                            <a:off x="599" y="3094"/>
                            <a:ext cx="141" cy="104"/>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0" name="Freeform 107"/>
                        <wps:cNvSpPr>
                          <a:spLocks/>
                        </wps:cNvSpPr>
                        <wps:spPr bwMode="auto">
                          <a:xfrm>
                            <a:off x="582" y="3065"/>
                            <a:ext cx="354" cy="228"/>
                          </a:xfrm>
                          <a:custGeom>
                            <a:avLst/>
                            <a:gdLst>
                              <a:gd name="T0" fmla="*/ 85 w 85"/>
                              <a:gd name="T1" fmla="*/ 0 h 55"/>
                              <a:gd name="T2" fmla="*/ 41 w 85"/>
                              <a:gd name="T3" fmla="*/ 33 h 55"/>
                              <a:gd name="T4" fmla="*/ 19 w 85"/>
                              <a:gd name="T5" fmla="*/ 34 h 55"/>
                              <a:gd name="T6" fmla="*/ 10 w 85"/>
                              <a:gd name="T7" fmla="*/ 45 h 55"/>
                              <a:gd name="T8" fmla="*/ 0 w 85"/>
                              <a:gd name="T9" fmla="*/ 55 h 55"/>
                            </a:gdLst>
                            <a:ahLst/>
                            <a:cxnLst>
                              <a:cxn ang="0">
                                <a:pos x="T0" y="T1"/>
                              </a:cxn>
                              <a:cxn ang="0">
                                <a:pos x="T2" y="T3"/>
                              </a:cxn>
                              <a:cxn ang="0">
                                <a:pos x="T4" y="T5"/>
                              </a:cxn>
                              <a:cxn ang="0">
                                <a:pos x="T6" y="T7"/>
                              </a:cxn>
                              <a:cxn ang="0">
                                <a:pos x="T8" y="T9"/>
                              </a:cxn>
                            </a:cxnLst>
                            <a:rect l="0" t="0" r="r" b="b"/>
                            <a:pathLst>
                              <a:path w="85" h="55">
                                <a:moveTo>
                                  <a:pt x="85" y="0"/>
                                </a:moveTo>
                                <a:cubicBezTo>
                                  <a:pt x="85" y="0"/>
                                  <a:pt x="48" y="32"/>
                                  <a:pt x="41" y="33"/>
                                </a:cubicBezTo>
                                <a:cubicBezTo>
                                  <a:pt x="35" y="34"/>
                                  <a:pt x="22" y="34"/>
                                  <a:pt x="19" y="34"/>
                                </a:cubicBezTo>
                                <a:cubicBezTo>
                                  <a:pt x="16" y="34"/>
                                  <a:pt x="10" y="39"/>
                                  <a:pt x="10" y="45"/>
                                </a:cubicBezTo>
                                <a:cubicBezTo>
                                  <a:pt x="10" y="50"/>
                                  <a:pt x="0" y="55"/>
                                  <a:pt x="0" y="5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108"/>
                        <wps:cNvCnPr>
                          <a:cxnSpLocks noChangeShapeType="1"/>
                        </wps:cNvCnPr>
                        <wps:spPr bwMode="auto">
                          <a:xfrm flipV="1">
                            <a:off x="71" y="3596"/>
                            <a:ext cx="141" cy="9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Line 109"/>
                        <wps:cNvCnPr>
                          <a:cxnSpLocks noChangeShapeType="1"/>
                        </wps:cNvCnPr>
                        <wps:spPr bwMode="auto">
                          <a:xfrm flipV="1">
                            <a:off x="87" y="3659"/>
                            <a:ext cx="238" cy="17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110"/>
                        <wps:cNvCnPr>
                          <a:cxnSpLocks noChangeShapeType="1"/>
                        </wps:cNvCnPr>
                        <wps:spPr bwMode="auto">
                          <a:xfrm flipV="1">
                            <a:off x="437" y="3530"/>
                            <a:ext cx="79" cy="5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Freeform 111"/>
                        <wps:cNvSpPr>
                          <a:spLocks/>
                        </wps:cNvSpPr>
                        <wps:spPr bwMode="auto">
                          <a:xfrm>
                            <a:off x="483" y="3501"/>
                            <a:ext cx="33" cy="1"/>
                          </a:xfrm>
                          <a:custGeom>
                            <a:avLst/>
                            <a:gdLst>
                              <a:gd name="T0" fmla="*/ 0 w 8"/>
                              <a:gd name="T1" fmla="*/ 8 w 8"/>
                            </a:gdLst>
                            <a:ahLst/>
                            <a:cxnLst>
                              <a:cxn ang="0">
                                <a:pos x="T0" y="0"/>
                              </a:cxn>
                              <a:cxn ang="0">
                                <a:pos x="T1" y="0"/>
                              </a:cxn>
                            </a:cxnLst>
                            <a:rect l="0" t="0" r="r" b="b"/>
                            <a:pathLst>
                              <a:path w="8">
                                <a:moveTo>
                                  <a:pt x="0" y="0"/>
                                </a:moveTo>
                                <a:cubicBezTo>
                                  <a:pt x="0" y="0"/>
                                  <a:pt x="7" y="0"/>
                                  <a:pt x="8"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12"/>
                        <wps:cNvCnPr>
                          <a:cxnSpLocks noChangeShapeType="1"/>
                        </wps:cNvCnPr>
                        <wps:spPr bwMode="auto">
                          <a:xfrm flipV="1">
                            <a:off x="474" y="3464"/>
                            <a:ext cx="29" cy="2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Line 113"/>
                        <wps:cNvCnPr>
                          <a:cxnSpLocks noChangeShapeType="1"/>
                        </wps:cNvCnPr>
                        <wps:spPr bwMode="auto">
                          <a:xfrm flipV="1">
                            <a:off x="433" y="3439"/>
                            <a:ext cx="50"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77" name="Freeform 114"/>
                        <wps:cNvSpPr>
                          <a:spLocks/>
                        </wps:cNvSpPr>
                        <wps:spPr bwMode="auto">
                          <a:xfrm>
                            <a:off x="553" y="3347"/>
                            <a:ext cx="21" cy="75"/>
                          </a:xfrm>
                          <a:custGeom>
                            <a:avLst/>
                            <a:gdLst>
                              <a:gd name="T0" fmla="*/ 0 w 5"/>
                              <a:gd name="T1" fmla="*/ 0 h 18"/>
                              <a:gd name="T2" fmla="*/ 4 w 5"/>
                              <a:gd name="T3" fmla="*/ 18 h 18"/>
                            </a:gdLst>
                            <a:ahLst/>
                            <a:cxnLst>
                              <a:cxn ang="0">
                                <a:pos x="T0" y="T1"/>
                              </a:cxn>
                              <a:cxn ang="0">
                                <a:pos x="T2" y="T3"/>
                              </a:cxn>
                            </a:cxnLst>
                            <a:rect l="0" t="0" r="r" b="b"/>
                            <a:pathLst>
                              <a:path w="5" h="18">
                                <a:moveTo>
                                  <a:pt x="0" y="0"/>
                                </a:moveTo>
                                <a:cubicBezTo>
                                  <a:pt x="0" y="0"/>
                                  <a:pt x="5" y="8"/>
                                  <a:pt x="4" y="1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5"/>
                        <wps:cNvSpPr>
                          <a:spLocks/>
                        </wps:cNvSpPr>
                        <wps:spPr bwMode="auto">
                          <a:xfrm>
                            <a:off x="495" y="3285"/>
                            <a:ext cx="62" cy="112"/>
                          </a:xfrm>
                          <a:custGeom>
                            <a:avLst/>
                            <a:gdLst>
                              <a:gd name="T0" fmla="*/ 11 w 15"/>
                              <a:gd name="T1" fmla="*/ 0 h 27"/>
                              <a:gd name="T2" fmla="*/ 15 w 15"/>
                              <a:gd name="T3" fmla="*/ 27 h 27"/>
                            </a:gdLst>
                            <a:ahLst/>
                            <a:cxnLst>
                              <a:cxn ang="0">
                                <a:pos x="T0" y="T1"/>
                              </a:cxn>
                              <a:cxn ang="0">
                                <a:pos x="T2" y="T3"/>
                              </a:cxn>
                            </a:cxnLst>
                            <a:rect l="0" t="0" r="r" b="b"/>
                            <a:pathLst>
                              <a:path w="15" h="27">
                                <a:moveTo>
                                  <a:pt x="11" y="0"/>
                                </a:moveTo>
                                <a:cubicBezTo>
                                  <a:pt x="11" y="0"/>
                                  <a:pt x="0" y="23"/>
                                  <a:pt x="15" y="2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116"/>
                        <wps:cNvCnPr>
                          <a:cxnSpLocks noChangeShapeType="1"/>
                        </wps:cNvCnPr>
                        <wps:spPr bwMode="auto">
                          <a:xfrm flipV="1">
                            <a:off x="624" y="3198"/>
                            <a:ext cx="366" cy="26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Line 117"/>
                        <wps:cNvCnPr>
                          <a:cxnSpLocks noChangeShapeType="1"/>
                        </wps:cNvCnPr>
                        <wps:spPr bwMode="auto">
                          <a:xfrm flipH="1">
                            <a:off x="653" y="3318"/>
                            <a:ext cx="333" cy="22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Line 118"/>
                        <wps:cNvCnPr>
                          <a:cxnSpLocks noChangeShapeType="1"/>
                        </wps:cNvCnPr>
                        <wps:spPr bwMode="auto">
                          <a:xfrm flipH="1">
                            <a:off x="578" y="3572"/>
                            <a:ext cx="46" cy="2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119"/>
                        <wps:cNvCnPr>
                          <a:cxnSpLocks noChangeShapeType="1"/>
                        </wps:cNvCnPr>
                        <wps:spPr bwMode="auto">
                          <a:xfrm flipH="1">
                            <a:off x="449" y="3625"/>
                            <a:ext cx="92" cy="6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Line 120"/>
                        <wps:cNvCnPr>
                          <a:cxnSpLocks noChangeShapeType="1"/>
                        </wps:cNvCnPr>
                        <wps:spPr bwMode="auto">
                          <a:xfrm flipH="1">
                            <a:off x="187" y="3738"/>
                            <a:ext cx="204" cy="14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Freeform 121"/>
                        <wps:cNvSpPr>
                          <a:spLocks/>
                        </wps:cNvSpPr>
                        <wps:spPr bwMode="auto">
                          <a:xfrm>
                            <a:off x="300" y="3804"/>
                            <a:ext cx="220" cy="58"/>
                          </a:xfrm>
                          <a:custGeom>
                            <a:avLst/>
                            <a:gdLst>
                              <a:gd name="T0" fmla="*/ 0 w 53"/>
                              <a:gd name="T1" fmla="*/ 14 h 14"/>
                              <a:gd name="T2" fmla="*/ 17 w 53"/>
                              <a:gd name="T3" fmla="*/ 11 h 14"/>
                              <a:gd name="T4" fmla="*/ 53 w 53"/>
                              <a:gd name="T5" fmla="*/ 0 h 14"/>
                            </a:gdLst>
                            <a:ahLst/>
                            <a:cxnLst>
                              <a:cxn ang="0">
                                <a:pos x="T0" y="T1"/>
                              </a:cxn>
                              <a:cxn ang="0">
                                <a:pos x="T2" y="T3"/>
                              </a:cxn>
                              <a:cxn ang="0">
                                <a:pos x="T4" y="T5"/>
                              </a:cxn>
                            </a:cxnLst>
                            <a:rect l="0" t="0" r="r" b="b"/>
                            <a:pathLst>
                              <a:path w="53" h="14">
                                <a:moveTo>
                                  <a:pt x="0" y="14"/>
                                </a:moveTo>
                                <a:cubicBezTo>
                                  <a:pt x="0" y="14"/>
                                  <a:pt x="4" y="11"/>
                                  <a:pt x="17" y="11"/>
                                </a:cubicBezTo>
                                <a:cubicBezTo>
                                  <a:pt x="29" y="11"/>
                                  <a:pt x="39" y="11"/>
                                  <a:pt x="53"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122"/>
                        <wps:cNvCnPr>
                          <a:cxnSpLocks noChangeShapeType="1"/>
                        </wps:cNvCnPr>
                        <wps:spPr bwMode="auto">
                          <a:xfrm flipV="1">
                            <a:off x="582" y="3721"/>
                            <a:ext cx="55" cy="4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Line 123"/>
                        <wps:cNvCnPr>
                          <a:cxnSpLocks noChangeShapeType="1"/>
                        </wps:cNvCnPr>
                        <wps:spPr bwMode="auto">
                          <a:xfrm flipV="1">
                            <a:off x="670" y="3634"/>
                            <a:ext cx="79" cy="5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Freeform 124"/>
                        <wps:cNvSpPr>
                          <a:spLocks/>
                        </wps:cNvSpPr>
                        <wps:spPr bwMode="auto">
                          <a:xfrm>
                            <a:off x="678" y="3509"/>
                            <a:ext cx="150" cy="79"/>
                          </a:xfrm>
                          <a:custGeom>
                            <a:avLst/>
                            <a:gdLst>
                              <a:gd name="T0" fmla="*/ 36 w 36"/>
                              <a:gd name="T1" fmla="*/ 0 h 19"/>
                              <a:gd name="T2" fmla="*/ 18 w 36"/>
                              <a:gd name="T3" fmla="*/ 15 h 19"/>
                              <a:gd name="T4" fmla="*/ 0 w 36"/>
                              <a:gd name="T5" fmla="*/ 15 h 19"/>
                            </a:gdLst>
                            <a:ahLst/>
                            <a:cxnLst>
                              <a:cxn ang="0">
                                <a:pos x="T0" y="T1"/>
                              </a:cxn>
                              <a:cxn ang="0">
                                <a:pos x="T2" y="T3"/>
                              </a:cxn>
                              <a:cxn ang="0">
                                <a:pos x="T4" y="T5"/>
                              </a:cxn>
                            </a:cxnLst>
                            <a:rect l="0" t="0" r="r" b="b"/>
                            <a:pathLst>
                              <a:path w="36" h="19">
                                <a:moveTo>
                                  <a:pt x="36" y="0"/>
                                </a:moveTo>
                                <a:cubicBezTo>
                                  <a:pt x="36" y="0"/>
                                  <a:pt x="24" y="13"/>
                                  <a:pt x="18" y="15"/>
                                </a:cubicBezTo>
                                <a:cubicBezTo>
                                  <a:pt x="18" y="15"/>
                                  <a:pt x="11" y="19"/>
                                  <a:pt x="0" y="1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125"/>
                        <wps:cNvCnPr>
                          <a:cxnSpLocks noChangeShapeType="1"/>
                        </wps:cNvCnPr>
                        <wps:spPr bwMode="auto">
                          <a:xfrm flipH="1">
                            <a:off x="807" y="3530"/>
                            <a:ext cx="50" cy="6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89" name="Line 126"/>
                        <wps:cNvCnPr>
                          <a:cxnSpLocks noChangeShapeType="1"/>
                        </wps:cNvCnPr>
                        <wps:spPr bwMode="auto">
                          <a:xfrm flipV="1">
                            <a:off x="878" y="3418"/>
                            <a:ext cx="112" cy="8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90" name="Freeform 127"/>
                        <wps:cNvSpPr>
                          <a:spLocks/>
                        </wps:cNvSpPr>
                        <wps:spPr bwMode="auto">
                          <a:xfrm>
                            <a:off x="337" y="3177"/>
                            <a:ext cx="287" cy="174"/>
                          </a:xfrm>
                          <a:custGeom>
                            <a:avLst/>
                            <a:gdLst>
                              <a:gd name="T0" fmla="*/ 0 w 69"/>
                              <a:gd name="T1" fmla="*/ 42 h 42"/>
                              <a:gd name="T2" fmla="*/ 8 w 69"/>
                              <a:gd name="T3" fmla="*/ 32 h 42"/>
                              <a:gd name="T4" fmla="*/ 18 w 69"/>
                              <a:gd name="T5" fmla="*/ 19 h 42"/>
                              <a:gd name="T6" fmla="*/ 37 w 69"/>
                              <a:gd name="T7" fmla="*/ 13 h 42"/>
                              <a:gd name="T8" fmla="*/ 67 w 69"/>
                              <a:gd name="T9" fmla="*/ 18 h 42"/>
                              <a:gd name="T10" fmla="*/ 69 w 69"/>
                              <a:gd name="T11" fmla="*/ 13 h 42"/>
                              <a:gd name="T12" fmla="*/ 47 w 69"/>
                              <a:gd name="T13" fmla="*/ 1 h 42"/>
                              <a:gd name="T14" fmla="*/ 33 w 69"/>
                              <a:gd name="T15" fmla="*/ 8 h 42"/>
                              <a:gd name="T16" fmla="*/ 19 w 69"/>
                              <a:gd name="T17" fmla="*/ 12 h 42"/>
                              <a:gd name="T18" fmla="*/ 8 w 69"/>
                              <a:gd name="T19" fmla="*/ 25 h 42"/>
                              <a:gd name="T20" fmla="*/ 0 w 69"/>
                              <a:gd name="T2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42">
                                <a:moveTo>
                                  <a:pt x="0" y="42"/>
                                </a:moveTo>
                                <a:cubicBezTo>
                                  <a:pt x="0" y="42"/>
                                  <a:pt x="2" y="35"/>
                                  <a:pt x="8" y="32"/>
                                </a:cubicBezTo>
                                <a:cubicBezTo>
                                  <a:pt x="13" y="29"/>
                                  <a:pt x="15" y="22"/>
                                  <a:pt x="18" y="19"/>
                                </a:cubicBezTo>
                                <a:cubicBezTo>
                                  <a:pt x="21" y="16"/>
                                  <a:pt x="32" y="16"/>
                                  <a:pt x="37" y="13"/>
                                </a:cubicBezTo>
                                <a:cubicBezTo>
                                  <a:pt x="43" y="10"/>
                                  <a:pt x="51" y="3"/>
                                  <a:pt x="67" y="18"/>
                                </a:cubicBezTo>
                                <a:cubicBezTo>
                                  <a:pt x="69" y="13"/>
                                  <a:pt x="69" y="13"/>
                                  <a:pt x="69" y="13"/>
                                </a:cubicBezTo>
                                <a:cubicBezTo>
                                  <a:pt x="69" y="13"/>
                                  <a:pt x="51" y="1"/>
                                  <a:pt x="47" y="1"/>
                                </a:cubicBezTo>
                                <a:cubicBezTo>
                                  <a:pt x="43" y="0"/>
                                  <a:pt x="37" y="7"/>
                                  <a:pt x="33" y="8"/>
                                </a:cubicBezTo>
                                <a:cubicBezTo>
                                  <a:pt x="28" y="10"/>
                                  <a:pt x="25" y="7"/>
                                  <a:pt x="19" y="12"/>
                                </a:cubicBezTo>
                                <a:cubicBezTo>
                                  <a:pt x="12" y="17"/>
                                  <a:pt x="8" y="25"/>
                                  <a:pt x="8" y="25"/>
                                </a:cubicBezTo>
                                <a:cubicBezTo>
                                  <a:pt x="8" y="25"/>
                                  <a:pt x="1" y="31"/>
                                  <a:pt x="0" y="42"/>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28"/>
                        <wps:cNvSpPr>
                          <a:spLocks/>
                        </wps:cNvSpPr>
                        <wps:spPr bwMode="auto">
                          <a:xfrm>
                            <a:off x="121" y="3115"/>
                            <a:ext cx="249" cy="498"/>
                          </a:xfrm>
                          <a:custGeom>
                            <a:avLst/>
                            <a:gdLst>
                              <a:gd name="T0" fmla="*/ 42 w 60"/>
                              <a:gd name="T1" fmla="*/ 68 h 120"/>
                              <a:gd name="T2" fmla="*/ 37 w 60"/>
                              <a:gd name="T3" fmla="*/ 0 h 120"/>
                              <a:gd name="T4" fmla="*/ 6 w 60"/>
                              <a:gd name="T5" fmla="*/ 31 h 120"/>
                              <a:gd name="T6" fmla="*/ 17 w 60"/>
                              <a:gd name="T7" fmla="*/ 86 h 120"/>
                              <a:gd name="T8" fmla="*/ 0 w 60"/>
                              <a:gd name="T9" fmla="*/ 99 h 120"/>
                              <a:gd name="T10" fmla="*/ 58 w 60"/>
                              <a:gd name="T11" fmla="*/ 120 h 120"/>
                              <a:gd name="T12" fmla="*/ 60 w 60"/>
                              <a:gd name="T13" fmla="*/ 54 h 120"/>
                              <a:gd name="T14" fmla="*/ 42 w 60"/>
                              <a:gd name="T15" fmla="*/ 68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120">
                                <a:moveTo>
                                  <a:pt x="42" y="68"/>
                                </a:moveTo>
                                <a:cubicBezTo>
                                  <a:pt x="25" y="37"/>
                                  <a:pt x="37" y="0"/>
                                  <a:pt x="37" y="0"/>
                                </a:cubicBezTo>
                                <a:cubicBezTo>
                                  <a:pt x="37" y="0"/>
                                  <a:pt x="9" y="14"/>
                                  <a:pt x="6" y="31"/>
                                </a:cubicBezTo>
                                <a:cubicBezTo>
                                  <a:pt x="4" y="44"/>
                                  <a:pt x="13" y="73"/>
                                  <a:pt x="17" y="86"/>
                                </a:cubicBezTo>
                                <a:cubicBezTo>
                                  <a:pt x="0" y="99"/>
                                  <a:pt x="0" y="99"/>
                                  <a:pt x="0" y="99"/>
                                </a:cubicBezTo>
                                <a:cubicBezTo>
                                  <a:pt x="58" y="120"/>
                                  <a:pt x="58" y="120"/>
                                  <a:pt x="58" y="120"/>
                                </a:cubicBezTo>
                                <a:cubicBezTo>
                                  <a:pt x="60" y="54"/>
                                  <a:pt x="60" y="54"/>
                                  <a:pt x="60" y="54"/>
                                </a:cubicBezTo>
                                <a:lnTo>
                                  <a:pt x="42" y="68"/>
                                </a:lnTo>
                                <a:close/>
                              </a:path>
                            </a:pathLst>
                          </a:custGeom>
                          <a:solidFill>
                            <a:srgbClr val="000000"/>
                          </a:solidFill>
                          <a:ln w="2540">
                            <a:solidFill>
                              <a:srgbClr val="000000"/>
                            </a:solidFill>
                            <a:miter lim="800000"/>
                            <a:headEnd/>
                            <a:tailEnd/>
                          </a:ln>
                        </wps:spPr>
                        <wps:bodyPr rot="0" vert="horz" wrap="square" lIns="91440" tIns="45720" rIns="91440" bIns="45720" anchor="t" anchorCtr="0" upright="1">
                          <a:noAutofit/>
                        </wps:bodyPr>
                      </wps:wsp>
                      <wps:wsp>
                        <wps:cNvPr id="92" name="Oval 129"/>
                        <wps:cNvSpPr>
                          <a:spLocks noChangeArrowheads="1"/>
                        </wps:cNvSpPr>
                        <wps:spPr bwMode="auto">
                          <a:xfrm>
                            <a:off x="4085" y="1366"/>
                            <a:ext cx="187" cy="63"/>
                          </a:xfrm>
                          <a:prstGeom prst="ellipse">
                            <a:avLst/>
                          </a:pr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3" name="Oval 130"/>
                        <wps:cNvSpPr>
                          <a:spLocks noChangeArrowheads="1"/>
                        </wps:cNvSpPr>
                        <wps:spPr bwMode="auto">
                          <a:xfrm>
                            <a:off x="4085" y="1358"/>
                            <a:ext cx="187" cy="54"/>
                          </a:xfrm>
                          <a:prstGeom prst="ellipse">
                            <a:avLst/>
                          </a:pr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4" name="Oval 131"/>
                        <wps:cNvSpPr>
                          <a:spLocks noChangeArrowheads="1"/>
                        </wps:cNvSpPr>
                        <wps:spPr bwMode="auto">
                          <a:xfrm>
                            <a:off x="4122" y="1358"/>
                            <a:ext cx="112" cy="25"/>
                          </a:xfrm>
                          <a:prstGeom prst="ellipse">
                            <a:avLst/>
                          </a:pr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5" name="Freeform 132"/>
                        <wps:cNvSpPr>
                          <a:spLocks/>
                        </wps:cNvSpPr>
                        <wps:spPr bwMode="auto">
                          <a:xfrm>
                            <a:off x="4130" y="1312"/>
                            <a:ext cx="100" cy="46"/>
                          </a:xfrm>
                          <a:custGeom>
                            <a:avLst/>
                            <a:gdLst>
                              <a:gd name="T0" fmla="*/ 0 w 24"/>
                              <a:gd name="T1" fmla="*/ 3 h 11"/>
                              <a:gd name="T2" fmla="*/ 11 w 24"/>
                              <a:gd name="T3" fmla="*/ 0 h 11"/>
                              <a:gd name="T4" fmla="*/ 24 w 24"/>
                              <a:gd name="T5" fmla="*/ 4 h 11"/>
                              <a:gd name="T6" fmla="*/ 17 w 24"/>
                              <a:gd name="T7" fmla="*/ 10 h 11"/>
                              <a:gd name="T8" fmla="*/ 2 w 24"/>
                              <a:gd name="T9" fmla="*/ 6 h 11"/>
                              <a:gd name="T10" fmla="*/ 0 w 24"/>
                              <a:gd name="T11" fmla="*/ 3 h 11"/>
                            </a:gdLst>
                            <a:ahLst/>
                            <a:cxnLst>
                              <a:cxn ang="0">
                                <a:pos x="T0" y="T1"/>
                              </a:cxn>
                              <a:cxn ang="0">
                                <a:pos x="T2" y="T3"/>
                              </a:cxn>
                              <a:cxn ang="0">
                                <a:pos x="T4" y="T5"/>
                              </a:cxn>
                              <a:cxn ang="0">
                                <a:pos x="T6" y="T7"/>
                              </a:cxn>
                              <a:cxn ang="0">
                                <a:pos x="T8" y="T9"/>
                              </a:cxn>
                              <a:cxn ang="0">
                                <a:pos x="T10" y="T11"/>
                              </a:cxn>
                            </a:cxnLst>
                            <a:rect l="0" t="0" r="r" b="b"/>
                            <a:pathLst>
                              <a:path w="24" h="11">
                                <a:moveTo>
                                  <a:pt x="0" y="3"/>
                                </a:moveTo>
                                <a:cubicBezTo>
                                  <a:pt x="0" y="3"/>
                                  <a:pt x="5" y="1"/>
                                  <a:pt x="11" y="0"/>
                                </a:cubicBezTo>
                                <a:cubicBezTo>
                                  <a:pt x="16" y="0"/>
                                  <a:pt x="23" y="2"/>
                                  <a:pt x="24" y="4"/>
                                </a:cubicBezTo>
                                <a:cubicBezTo>
                                  <a:pt x="24" y="4"/>
                                  <a:pt x="22" y="9"/>
                                  <a:pt x="17" y="10"/>
                                </a:cubicBezTo>
                                <a:cubicBezTo>
                                  <a:pt x="11" y="11"/>
                                  <a:pt x="2" y="6"/>
                                  <a:pt x="2" y="6"/>
                                </a:cubicBezTo>
                                <a:lnTo>
                                  <a:pt x="0" y="3"/>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6" name="Freeform 133"/>
                        <wps:cNvSpPr>
                          <a:spLocks/>
                        </wps:cNvSpPr>
                        <wps:spPr bwMode="auto">
                          <a:xfrm>
                            <a:off x="4130" y="1325"/>
                            <a:ext cx="30" cy="58"/>
                          </a:xfrm>
                          <a:custGeom>
                            <a:avLst/>
                            <a:gdLst>
                              <a:gd name="T0" fmla="*/ 0 w 30"/>
                              <a:gd name="T1" fmla="*/ 46 h 58"/>
                              <a:gd name="T2" fmla="*/ 0 w 30"/>
                              <a:gd name="T3" fmla="*/ 0 h 58"/>
                              <a:gd name="T4" fmla="*/ 30 w 30"/>
                              <a:gd name="T5" fmla="*/ 12 h 58"/>
                              <a:gd name="T6" fmla="*/ 30 w 30"/>
                              <a:gd name="T7" fmla="*/ 58 h 58"/>
                              <a:gd name="T8" fmla="*/ 0 w 30"/>
                              <a:gd name="T9" fmla="*/ 46 h 58"/>
                            </a:gdLst>
                            <a:ahLst/>
                            <a:cxnLst>
                              <a:cxn ang="0">
                                <a:pos x="T0" y="T1"/>
                              </a:cxn>
                              <a:cxn ang="0">
                                <a:pos x="T2" y="T3"/>
                              </a:cxn>
                              <a:cxn ang="0">
                                <a:pos x="T4" y="T5"/>
                              </a:cxn>
                              <a:cxn ang="0">
                                <a:pos x="T6" y="T7"/>
                              </a:cxn>
                              <a:cxn ang="0">
                                <a:pos x="T8" y="T9"/>
                              </a:cxn>
                            </a:cxnLst>
                            <a:rect l="0" t="0" r="r" b="b"/>
                            <a:pathLst>
                              <a:path w="30" h="58">
                                <a:moveTo>
                                  <a:pt x="0" y="46"/>
                                </a:moveTo>
                                <a:lnTo>
                                  <a:pt x="0" y="0"/>
                                </a:lnTo>
                                <a:lnTo>
                                  <a:pt x="30" y="12"/>
                                </a:lnTo>
                                <a:lnTo>
                                  <a:pt x="30" y="58"/>
                                </a:lnTo>
                                <a:lnTo>
                                  <a:pt x="0" y="46"/>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7" name="Freeform 134"/>
                        <wps:cNvSpPr>
                          <a:spLocks/>
                        </wps:cNvSpPr>
                        <wps:spPr bwMode="auto">
                          <a:xfrm>
                            <a:off x="4160" y="1337"/>
                            <a:ext cx="54" cy="46"/>
                          </a:xfrm>
                          <a:custGeom>
                            <a:avLst/>
                            <a:gdLst>
                              <a:gd name="T0" fmla="*/ 0 w 13"/>
                              <a:gd name="T1" fmla="*/ 11 h 11"/>
                              <a:gd name="T2" fmla="*/ 13 w 13"/>
                              <a:gd name="T3" fmla="*/ 10 h 11"/>
                              <a:gd name="T4" fmla="*/ 13 w 13"/>
                              <a:gd name="T5" fmla="*/ 0 h 11"/>
                              <a:gd name="T6" fmla="*/ 0 w 13"/>
                              <a:gd name="T7" fmla="*/ 0 h 11"/>
                              <a:gd name="T8" fmla="*/ 0 w 13"/>
                              <a:gd name="T9" fmla="*/ 11 h 11"/>
                            </a:gdLst>
                            <a:ahLst/>
                            <a:cxnLst>
                              <a:cxn ang="0">
                                <a:pos x="T0" y="T1"/>
                              </a:cxn>
                              <a:cxn ang="0">
                                <a:pos x="T2" y="T3"/>
                              </a:cxn>
                              <a:cxn ang="0">
                                <a:pos x="T4" y="T5"/>
                              </a:cxn>
                              <a:cxn ang="0">
                                <a:pos x="T6" y="T7"/>
                              </a:cxn>
                              <a:cxn ang="0">
                                <a:pos x="T8" y="T9"/>
                              </a:cxn>
                            </a:cxnLst>
                            <a:rect l="0" t="0" r="r" b="b"/>
                            <a:pathLst>
                              <a:path w="13" h="11">
                                <a:moveTo>
                                  <a:pt x="0" y="11"/>
                                </a:moveTo>
                                <a:cubicBezTo>
                                  <a:pt x="0" y="11"/>
                                  <a:pt x="8" y="9"/>
                                  <a:pt x="13" y="10"/>
                                </a:cubicBezTo>
                                <a:cubicBezTo>
                                  <a:pt x="13" y="0"/>
                                  <a:pt x="13" y="0"/>
                                  <a:pt x="13" y="0"/>
                                </a:cubicBezTo>
                                <a:cubicBezTo>
                                  <a:pt x="13" y="0"/>
                                  <a:pt x="5" y="0"/>
                                  <a:pt x="0" y="0"/>
                                </a:cubicBezTo>
                                <a:lnTo>
                                  <a:pt x="0" y="11"/>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8" name="Freeform 135"/>
                        <wps:cNvSpPr>
                          <a:spLocks/>
                        </wps:cNvSpPr>
                        <wps:spPr bwMode="auto">
                          <a:xfrm>
                            <a:off x="4214" y="1325"/>
                            <a:ext cx="16" cy="54"/>
                          </a:xfrm>
                          <a:custGeom>
                            <a:avLst/>
                            <a:gdLst>
                              <a:gd name="T0" fmla="*/ 0 w 4"/>
                              <a:gd name="T1" fmla="*/ 13 h 13"/>
                              <a:gd name="T2" fmla="*/ 0 w 4"/>
                              <a:gd name="T3" fmla="*/ 3 h 13"/>
                              <a:gd name="T4" fmla="*/ 4 w 4"/>
                              <a:gd name="T5" fmla="*/ 1 h 13"/>
                              <a:gd name="T6" fmla="*/ 4 w 4"/>
                              <a:gd name="T7" fmla="*/ 11 h 13"/>
                              <a:gd name="T8" fmla="*/ 0 w 4"/>
                              <a:gd name="T9" fmla="*/ 13 h 13"/>
                            </a:gdLst>
                            <a:ahLst/>
                            <a:cxnLst>
                              <a:cxn ang="0">
                                <a:pos x="T0" y="T1"/>
                              </a:cxn>
                              <a:cxn ang="0">
                                <a:pos x="T2" y="T3"/>
                              </a:cxn>
                              <a:cxn ang="0">
                                <a:pos x="T4" y="T5"/>
                              </a:cxn>
                              <a:cxn ang="0">
                                <a:pos x="T6" y="T7"/>
                              </a:cxn>
                              <a:cxn ang="0">
                                <a:pos x="T8" y="T9"/>
                              </a:cxn>
                            </a:cxnLst>
                            <a:rect l="0" t="0" r="r" b="b"/>
                            <a:pathLst>
                              <a:path w="4" h="13">
                                <a:moveTo>
                                  <a:pt x="0" y="13"/>
                                </a:moveTo>
                                <a:cubicBezTo>
                                  <a:pt x="0" y="3"/>
                                  <a:pt x="0" y="3"/>
                                  <a:pt x="0" y="3"/>
                                </a:cubicBezTo>
                                <a:cubicBezTo>
                                  <a:pt x="0" y="3"/>
                                  <a:pt x="2" y="0"/>
                                  <a:pt x="4" y="1"/>
                                </a:cubicBezTo>
                                <a:cubicBezTo>
                                  <a:pt x="4" y="11"/>
                                  <a:pt x="4" y="11"/>
                                  <a:pt x="4" y="11"/>
                                </a:cubicBezTo>
                                <a:lnTo>
                                  <a:pt x="0" y="13"/>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99" name="Freeform 136"/>
                        <wps:cNvSpPr>
                          <a:spLocks/>
                        </wps:cNvSpPr>
                        <wps:spPr bwMode="auto">
                          <a:xfrm>
                            <a:off x="2837" y="1342"/>
                            <a:ext cx="175" cy="112"/>
                          </a:xfrm>
                          <a:custGeom>
                            <a:avLst/>
                            <a:gdLst>
                              <a:gd name="T0" fmla="*/ 7 w 42"/>
                              <a:gd name="T1" fmla="*/ 0 h 27"/>
                              <a:gd name="T2" fmla="*/ 23 w 42"/>
                              <a:gd name="T3" fmla="*/ 9 h 27"/>
                              <a:gd name="T4" fmla="*/ 23 w 42"/>
                              <a:gd name="T5" fmla="*/ 12 h 27"/>
                              <a:gd name="T6" fmla="*/ 41 w 42"/>
                              <a:gd name="T7" fmla="*/ 22 h 27"/>
                              <a:gd name="T8" fmla="*/ 40 w 42"/>
                              <a:gd name="T9" fmla="*/ 26 h 27"/>
                              <a:gd name="T10" fmla="*/ 31 w 42"/>
                              <a:gd name="T11" fmla="*/ 25 h 27"/>
                              <a:gd name="T12" fmla="*/ 4 w 42"/>
                              <a:gd name="T13" fmla="*/ 9 h 27"/>
                              <a:gd name="T14" fmla="*/ 1 w 42"/>
                              <a:gd name="T15" fmla="*/ 3 h 27"/>
                              <a:gd name="T16" fmla="*/ 7 w 42"/>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27">
                                <a:moveTo>
                                  <a:pt x="7" y="0"/>
                                </a:moveTo>
                                <a:cubicBezTo>
                                  <a:pt x="7" y="0"/>
                                  <a:pt x="13" y="9"/>
                                  <a:pt x="23" y="9"/>
                                </a:cubicBezTo>
                                <a:cubicBezTo>
                                  <a:pt x="23" y="9"/>
                                  <a:pt x="20" y="11"/>
                                  <a:pt x="23" y="12"/>
                                </a:cubicBezTo>
                                <a:cubicBezTo>
                                  <a:pt x="25" y="13"/>
                                  <a:pt x="40" y="21"/>
                                  <a:pt x="41" y="22"/>
                                </a:cubicBezTo>
                                <a:cubicBezTo>
                                  <a:pt x="42" y="23"/>
                                  <a:pt x="42" y="25"/>
                                  <a:pt x="40" y="26"/>
                                </a:cubicBezTo>
                                <a:cubicBezTo>
                                  <a:pt x="38" y="27"/>
                                  <a:pt x="33" y="26"/>
                                  <a:pt x="31" y="25"/>
                                </a:cubicBezTo>
                                <a:cubicBezTo>
                                  <a:pt x="28" y="24"/>
                                  <a:pt x="6" y="11"/>
                                  <a:pt x="4" y="9"/>
                                </a:cubicBezTo>
                                <a:cubicBezTo>
                                  <a:pt x="3" y="8"/>
                                  <a:pt x="0" y="4"/>
                                  <a:pt x="1" y="3"/>
                                </a:cubicBezTo>
                                <a:cubicBezTo>
                                  <a:pt x="2" y="1"/>
                                  <a:pt x="7" y="0"/>
                                  <a:pt x="7" y="0"/>
                                </a:cubicBez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100" name="Freeform 137"/>
                        <wps:cNvSpPr>
                          <a:spLocks/>
                        </wps:cNvSpPr>
                        <wps:spPr bwMode="auto">
                          <a:xfrm>
                            <a:off x="2837" y="1354"/>
                            <a:ext cx="179" cy="116"/>
                          </a:xfrm>
                          <a:custGeom>
                            <a:avLst/>
                            <a:gdLst>
                              <a:gd name="T0" fmla="*/ 42 w 43"/>
                              <a:gd name="T1" fmla="*/ 20 h 28"/>
                              <a:gd name="T2" fmla="*/ 39 w 43"/>
                              <a:gd name="T3" fmla="*/ 27 h 28"/>
                              <a:gd name="T4" fmla="*/ 30 w 43"/>
                              <a:gd name="T5" fmla="*/ 26 h 28"/>
                              <a:gd name="T6" fmla="*/ 8 w 43"/>
                              <a:gd name="T7" fmla="*/ 13 h 28"/>
                              <a:gd name="T8" fmla="*/ 0 w 43"/>
                              <a:gd name="T9" fmla="*/ 4 h 28"/>
                              <a:gd name="T10" fmla="*/ 1 w 43"/>
                              <a:gd name="T11" fmla="*/ 0 h 28"/>
                            </a:gdLst>
                            <a:ahLst/>
                            <a:cxnLst>
                              <a:cxn ang="0">
                                <a:pos x="T0" y="T1"/>
                              </a:cxn>
                              <a:cxn ang="0">
                                <a:pos x="T2" y="T3"/>
                              </a:cxn>
                              <a:cxn ang="0">
                                <a:pos x="T4" y="T5"/>
                              </a:cxn>
                              <a:cxn ang="0">
                                <a:pos x="T6" y="T7"/>
                              </a:cxn>
                              <a:cxn ang="0">
                                <a:pos x="T8" y="T9"/>
                              </a:cxn>
                              <a:cxn ang="0">
                                <a:pos x="T10" y="T11"/>
                              </a:cxn>
                            </a:cxnLst>
                            <a:rect l="0" t="0" r="r" b="b"/>
                            <a:pathLst>
                              <a:path w="43" h="28">
                                <a:moveTo>
                                  <a:pt x="42" y="20"/>
                                </a:moveTo>
                                <a:cubicBezTo>
                                  <a:pt x="43" y="22"/>
                                  <a:pt x="42" y="25"/>
                                  <a:pt x="39" y="27"/>
                                </a:cubicBezTo>
                                <a:cubicBezTo>
                                  <a:pt x="36" y="28"/>
                                  <a:pt x="33" y="28"/>
                                  <a:pt x="30" y="26"/>
                                </a:cubicBezTo>
                                <a:cubicBezTo>
                                  <a:pt x="27" y="24"/>
                                  <a:pt x="13" y="16"/>
                                  <a:pt x="8" y="13"/>
                                </a:cubicBezTo>
                                <a:cubicBezTo>
                                  <a:pt x="2" y="9"/>
                                  <a:pt x="0" y="7"/>
                                  <a:pt x="0" y="4"/>
                                </a:cubicBezTo>
                                <a:cubicBezTo>
                                  <a:pt x="0" y="2"/>
                                  <a:pt x="1" y="0"/>
                                  <a:pt x="1"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38"/>
                        <wps:cNvSpPr>
                          <a:spLocks/>
                        </wps:cNvSpPr>
                        <wps:spPr bwMode="auto">
                          <a:xfrm>
                            <a:off x="2820" y="1267"/>
                            <a:ext cx="183" cy="191"/>
                          </a:xfrm>
                          <a:custGeom>
                            <a:avLst/>
                            <a:gdLst>
                              <a:gd name="T0" fmla="*/ 30 w 44"/>
                              <a:gd name="T1" fmla="*/ 45 h 46"/>
                              <a:gd name="T2" fmla="*/ 24 w 44"/>
                              <a:gd name="T3" fmla="*/ 46 h 46"/>
                              <a:gd name="T4" fmla="*/ 6 w 44"/>
                              <a:gd name="T5" fmla="*/ 41 h 46"/>
                              <a:gd name="T6" fmla="*/ 1 w 44"/>
                              <a:gd name="T7" fmla="*/ 35 h 46"/>
                              <a:gd name="T8" fmla="*/ 2 w 44"/>
                              <a:gd name="T9" fmla="*/ 23 h 46"/>
                              <a:gd name="T10" fmla="*/ 6 w 44"/>
                              <a:gd name="T11" fmla="*/ 9 h 46"/>
                              <a:gd name="T12" fmla="*/ 12 w 44"/>
                              <a:gd name="T13" fmla="*/ 2 h 46"/>
                              <a:gd name="T14" fmla="*/ 20 w 44"/>
                              <a:gd name="T15" fmla="*/ 0 h 46"/>
                              <a:gd name="T16" fmla="*/ 37 w 44"/>
                              <a:gd name="T17" fmla="*/ 3 h 46"/>
                              <a:gd name="T18" fmla="*/ 43 w 44"/>
                              <a:gd name="T19" fmla="*/ 9 h 46"/>
                              <a:gd name="T20" fmla="*/ 43 w 44"/>
                              <a:gd name="T21" fmla="*/ 18 h 46"/>
                              <a:gd name="T22" fmla="*/ 38 w 44"/>
                              <a:gd name="T23" fmla="*/ 3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46">
                                <a:moveTo>
                                  <a:pt x="30" y="45"/>
                                </a:moveTo>
                                <a:cubicBezTo>
                                  <a:pt x="29" y="46"/>
                                  <a:pt x="27" y="46"/>
                                  <a:pt x="24" y="46"/>
                                </a:cubicBezTo>
                                <a:cubicBezTo>
                                  <a:pt x="17" y="45"/>
                                  <a:pt x="8" y="42"/>
                                  <a:pt x="6" y="41"/>
                                </a:cubicBezTo>
                                <a:cubicBezTo>
                                  <a:pt x="3" y="40"/>
                                  <a:pt x="2" y="37"/>
                                  <a:pt x="1" y="35"/>
                                </a:cubicBezTo>
                                <a:cubicBezTo>
                                  <a:pt x="0" y="33"/>
                                  <a:pt x="2" y="26"/>
                                  <a:pt x="2" y="23"/>
                                </a:cubicBezTo>
                                <a:cubicBezTo>
                                  <a:pt x="3" y="20"/>
                                  <a:pt x="5" y="12"/>
                                  <a:pt x="6" y="9"/>
                                </a:cubicBezTo>
                                <a:cubicBezTo>
                                  <a:pt x="7" y="6"/>
                                  <a:pt x="9" y="4"/>
                                  <a:pt x="12" y="2"/>
                                </a:cubicBezTo>
                                <a:cubicBezTo>
                                  <a:pt x="14" y="0"/>
                                  <a:pt x="17" y="0"/>
                                  <a:pt x="20" y="0"/>
                                </a:cubicBezTo>
                                <a:cubicBezTo>
                                  <a:pt x="20" y="0"/>
                                  <a:pt x="35" y="3"/>
                                  <a:pt x="37" y="3"/>
                                </a:cubicBezTo>
                                <a:cubicBezTo>
                                  <a:pt x="39" y="4"/>
                                  <a:pt x="42" y="6"/>
                                  <a:pt x="43" y="9"/>
                                </a:cubicBezTo>
                                <a:cubicBezTo>
                                  <a:pt x="44" y="13"/>
                                  <a:pt x="43" y="15"/>
                                  <a:pt x="43" y="18"/>
                                </a:cubicBezTo>
                                <a:cubicBezTo>
                                  <a:pt x="42" y="21"/>
                                  <a:pt x="39" y="31"/>
                                  <a:pt x="38" y="3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Oval 139"/>
                        <wps:cNvSpPr>
                          <a:spLocks noChangeArrowheads="1"/>
                        </wps:cNvSpPr>
                        <wps:spPr bwMode="auto">
                          <a:xfrm>
                            <a:off x="2962" y="1304"/>
                            <a:ext cx="20" cy="25"/>
                          </a:xfrm>
                          <a:prstGeom prst="ellipse">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Oval 140"/>
                        <wps:cNvSpPr>
                          <a:spLocks noChangeArrowheads="1"/>
                        </wps:cNvSpPr>
                        <wps:spPr bwMode="auto">
                          <a:xfrm>
                            <a:off x="2953" y="1296"/>
                            <a:ext cx="34" cy="46"/>
                          </a:xfrm>
                          <a:prstGeom prst="ellipse">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41"/>
                        <wps:cNvSpPr>
                          <a:spLocks/>
                        </wps:cNvSpPr>
                        <wps:spPr bwMode="auto">
                          <a:xfrm>
                            <a:off x="2833" y="1396"/>
                            <a:ext cx="20" cy="29"/>
                          </a:xfrm>
                          <a:custGeom>
                            <a:avLst/>
                            <a:gdLst>
                              <a:gd name="T0" fmla="*/ 5 w 5"/>
                              <a:gd name="T1" fmla="*/ 3 h 7"/>
                              <a:gd name="T2" fmla="*/ 3 w 5"/>
                              <a:gd name="T3" fmla="*/ 7 h 7"/>
                              <a:gd name="T4" fmla="*/ 0 w 5"/>
                              <a:gd name="T5" fmla="*/ 4 h 7"/>
                              <a:gd name="T6" fmla="*/ 2 w 5"/>
                              <a:gd name="T7" fmla="*/ 0 h 7"/>
                              <a:gd name="T8" fmla="*/ 5 w 5"/>
                              <a:gd name="T9" fmla="*/ 3 h 7"/>
                            </a:gdLst>
                            <a:ahLst/>
                            <a:cxnLst>
                              <a:cxn ang="0">
                                <a:pos x="T0" y="T1"/>
                              </a:cxn>
                              <a:cxn ang="0">
                                <a:pos x="T2" y="T3"/>
                              </a:cxn>
                              <a:cxn ang="0">
                                <a:pos x="T4" y="T5"/>
                              </a:cxn>
                              <a:cxn ang="0">
                                <a:pos x="T6" y="T7"/>
                              </a:cxn>
                              <a:cxn ang="0">
                                <a:pos x="T8" y="T9"/>
                              </a:cxn>
                            </a:cxnLst>
                            <a:rect l="0" t="0" r="r" b="b"/>
                            <a:pathLst>
                              <a:path w="5" h="7">
                                <a:moveTo>
                                  <a:pt x="5" y="3"/>
                                </a:moveTo>
                                <a:cubicBezTo>
                                  <a:pt x="5" y="4"/>
                                  <a:pt x="5" y="6"/>
                                  <a:pt x="3" y="7"/>
                                </a:cubicBezTo>
                                <a:cubicBezTo>
                                  <a:pt x="2" y="7"/>
                                  <a:pt x="1" y="6"/>
                                  <a:pt x="0" y="4"/>
                                </a:cubicBezTo>
                                <a:cubicBezTo>
                                  <a:pt x="0" y="3"/>
                                  <a:pt x="0" y="1"/>
                                  <a:pt x="2" y="0"/>
                                </a:cubicBezTo>
                                <a:cubicBezTo>
                                  <a:pt x="3" y="0"/>
                                  <a:pt x="4" y="1"/>
                                  <a:pt x="5" y="3"/>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42"/>
                        <wps:cNvSpPr>
                          <a:spLocks/>
                        </wps:cNvSpPr>
                        <wps:spPr bwMode="auto">
                          <a:xfrm>
                            <a:off x="2824" y="1387"/>
                            <a:ext cx="38" cy="46"/>
                          </a:xfrm>
                          <a:custGeom>
                            <a:avLst/>
                            <a:gdLst>
                              <a:gd name="T0" fmla="*/ 6 w 9"/>
                              <a:gd name="T1" fmla="*/ 2 h 11"/>
                              <a:gd name="T2" fmla="*/ 8 w 9"/>
                              <a:gd name="T3" fmla="*/ 4 h 11"/>
                              <a:gd name="T4" fmla="*/ 6 w 9"/>
                              <a:gd name="T5" fmla="*/ 11 h 11"/>
                              <a:gd name="T6" fmla="*/ 0 w 9"/>
                              <a:gd name="T7" fmla="*/ 7 h 11"/>
                              <a:gd name="T8" fmla="*/ 3 w 9"/>
                              <a:gd name="T9" fmla="*/ 0 h 11"/>
                              <a:gd name="T10" fmla="*/ 6 w 9"/>
                              <a:gd name="T11" fmla="*/ 2 h 11"/>
                            </a:gdLst>
                            <a:ahLst/>
                            <a:cxnLst>
                              <a:cxn ang="0">
                                <a:pos x="T0" y="T1"/>
                              </a:cxn>
                              <a:cxn ang="0">
                                <a:pos x="T2" y="T3"/>
                              </a:cxn>
                              <a:cxn ang="0">
                                <a:pos x="T4" y="T5"/>
                              </a:cxn>
                              <a:cxn ang="0">
                                <a:pos x="T6" y="T7"/>
                              </a:cxn>
                              <a:cxn ang="0">
                                <a:pos x="T8" y="T9"/>
                              </a:cxn>
                              <a:cxn ang="0">
                                <a:pos x="T10" y="T11"/>
                              </a:cxn>
                            </a:cxnLst>
                            <a:rect l="0" t="0" r="r" b="b"/>
                            <a:pathLst>
                              <a:path w="9" h="11">
                                <a:moveTo>
                                  <a:pt x="6" y="2"/>
                                </a:moveTo>
                                <a:cubicBezTo>
                                  <a:pt x="7" y="2"/>
                                  <a:pt x="8" y="3"/>
                                  <a:pt x="8" y="4"/>
                                </a:cubicBezTo>
                                <a:cubicBezTo>
                                  <a:pt x="9" y="7"/>
                                  <a:pt x="8" y="10"/>
                                  <a:pt x="6" y="11"/>
                                </a:cubicBezTo>
                                <a:cubicBezTo>
                                  <a:pt x="4" y="11"/>
                                  <a:pt x="1" y="10"/>
                                  <a:pt x="0" y="7"/>
                                </a:cubicBezTo>
                                <a:cubicBezTo>
                                  <a:pt x="0" y="4"/>
                                  <a:pt x="1" y="1"/>
                                  <a:pt x="3" y="0"/>
                                </a:cubicBezTo>
                                <a:cubicBezTo>
                                  <a:pt x="4" y="0"/>
                                  <a:pt x="5" y="1"/>
                                  <a:pt x="6" y="2"/>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43"/>
                        <wps:cNvSpPr>
                          <a:spLocks/>
                        </wps:cNvSpPr>
                        <wps:spPr bwMode="auto">
                          <a:xfrm>
                            <a:off x="2833" y="1433"/>
                            <a:ext cx="25" cy="46"/>
                          </a:xfrm>
                          <a:custGeom>
                            <a:avLst/>
                            <a:gdLst>
                              <a:gd name="T0" fmla="*/ 2 w 6"/>
                              <a:gd name="T1" fmla="*/ 0 h 11"/>
                              <a:gd name="T2" fmla="*/ 0 w 6"/>
                              <a:gd name="T3" fmla="*/ 8 h 11"/>
                              <a:gd name="T4" fmla="*/ 3 w 6"/>
                              <a:gd name="T5" fmla="*/ 10 h 11"/>
                              <a:gd name="T6" fmla="*/ 5 w 6"/>
                              <a:gd name="T7" fmla="*/ 6 h 11"/>
                              <a:gd name="T8" fmla="*/ 2 w 6"/>
                              <a:gd name="T9" fmla="*/ 1 h 11"/>
                            </a:gdLst>
                            <a:ahLst/>
                            <a:cxnLst>
                              <a:cxn ang="0">
                                <a:pos x="T0" y="T1"/>
                              </a:cxn>
                              <a:cxn ang="0">
                                <a:pos x="T2" y="T3"/>
                              </a:cxn>
                              <a:cxn ang="0">
                                <a:pos x="T4" y="T5"/>
                              </a:cxn>
                              <a:cxn ang="0">
                                <a:pos x="T6" y="T7"/>
                              </a:cxn>
                              <a:cxn ang="0">
                                <a:pos x="T8" y="T9"/>
                              </a:cxn>
                            </a:cxnLst>
                            <a:rect l="0" t="0" r="r" b="b"/>
                            <a:pathLst>
                              <a:path w="6" h="11">
                                <a:moveTo>
                                  <a:pt x="2" y="0"/>
                                </a:moveTo>
                                <a:cubicBezTo>
                                  <a:pt x="2" y="0"/>
                                  <a:pt x="1" y="7"/>
                                  <a:pt x="0" y="8"/>
                                </a:cubicBezTo>
                                <a:cubicBezTo>
                                  <a:pt x="0" y="9"/>
                                  <a:pt x="1" y="11"/>
                                  <a:pt x="3" y="10"/>
                                </a:cubicBezTo>
                                <a:cubicBezTo>
                                  <a:pt x="6" y="10"/>
                                  <a:pt x="6" y="8"/>
                                  <a:pt x="5" y="6"/>
                                </a:cubicBezTo>
                                <a:cubicBezTo>
                                  <a:pt x="5" y="3"/>
                                  <a:pt x="2" y="1"/>
                                  <a:pt x="2" y="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44"/>
                        <wps:cNvSpPr>
                          <a:spLocks/>
                        </wps:cNvSpPr>
                        <wps:spPr bwMode="auto">
                          <a:xfrm>
                            <a:off x="2829" y="1433"/>
                            <a:ext cx="37" cy="54"/>
                          </a:xfrm>
                          <a:custGeom>
                            <a:avLst/>
                            <a:gdLst>
                              <a:gd name="T0" fmla="*/ 1 w 9"/>
                              <a:gd name="T1" fmla="*/ 0 h 13"/>
                              <a:gd name="T2" fmla="*/ 0 w 9"/>
                              <a:gd name="T3" fmla="*/ 7 h 13"/>
                              <a:gd name="T4" fmla="*/ 5 w 9"/>
                              <a:gd name="T5" fmla="*/ 12 h 13"/>
                              <a:gd name="T6" fmla="*/ 8 w 9"/>
                              <a:gd name="T7" fmla="*/ 7 h 13"/>
                              <a:gd name="T8" fmla="*/ 5 w 9"/>
                              <a:gd name="T9" fmla="*/ 2 h 13"/>
                            </a:gdLst>
                            <a:ahLst/>
                            <a:cxnLst>
                              <a:cxn ang="0">
                                <a:pos x="T0" y="T1"/>
                              </a:cxn>
                              <a:cxn ang="0">
                                <a:pos x="T2" y="T3"/>
                              </a:cxn>
                              <a:cxn ang="0">
                                <a:pos x="T4" y="T5"/>
                              </a:cxn>
                              <a:cxn ang="0">
                                <a:pos x="T6" y="T7"/>
                              </a:cxn>
                              <a:cxn ang="0">
                                <a:pos x="T8" y="T9"/>
                              </a:cxn>
                            </a:cxnLst>
                            <a:rect l="0" t="0" r="r" b="b"/>
                            <a:pathLst>
                              <a:path w="9" h="13">
                                <a:moveTo>
                                  <a:pt x="1" y="0"/>
                                </a:moveTo>
                                <a:cubicBezTo>
                                  <a:pt x="1" y="0"/>
                                  <a:pt x="0" y="5"/>
                                  <a:pt x="0" y="7"/>
                                </a:cubicBezTo>
                                <a:cubicBezTo>
                                  <a:pt x="0" y="9"/>
                                  <a:pt x="1" y="13"/>
                                  <a:pt x="5" y="12"/>
                                </a:cubicBezTo>
                                <a:cubicBezTo>
                                  <a:pt x="9" y="12"/>
                                  <a:pt x="9" y="8"/>
                                  <a:pt x="8" y="7"/>
                                </a:cubicBezTo>
                                <a:cubicBezTo>
                                  <a:pt x="8" y="6"/>
                                  <a:pt x="5" y="2"/>
                                  <a:pt x="5"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45"/>
                        <wps:cNvSpPr>
                          <a:spLocks/>
                        </wps:cNvSpPr>
                        <wps:spPr bwMode="auto">
                          <a:xfrm>
                            <a:off x="2916" y="1163"/>
                            <a:ext cx="33" cy="66"/>
                          </a:xfrm>
                          <a:custGeom>
                            <a:avLst/>
                            <a:gdLst>
                              <a:gd name="T0" fmla="*/ 0 w 8"/>
                              <a:gd name="T1" fmla="*/ 0 h 16"/>
                              <a:gd name="T2" fmla="*/ 0 w 8"/>
                              <a:gd name="T3" fmla="*/ 11 h 16"/>
                              <a:gd name="T4" fmla="*/ 8 w 8"/>
                              <a:gd name="T5" fmla="*/ 16 h 16"/>
                              <a:gd name="T6" fmla="*/ 8 w 8"/>
                              <a:gd name="T7" fmla="*/ 5 h 16"/>
                              <a:gd name="T8" fmla="*/ 0 w 8"/>
                              <a:gd name="T9" fmla="*/ 0 h 16"/>
                            </a:gdLst>
                            <a:ahLst/>
                            <a:cxnLst>
                              <a:cxn ang="0">
                                <a:pos x="T0" y="T1"/>
                              </a:cxn>
                              <a:cxn ang="0">
                                <a:pos x="T2" y="T3"/>
                              </a:cxn>
                              <a:cxn ang="0">
                                <a:pos x="T4" y="T5"/>
                              </a:cxn>
                              <a:cxn ang="0">
                                <a:pos x="T6" y="T7"/>
                              </a:cxn>
                              <a:cxn ang="0">
                                <a:pos x="T8" y="T9"/>
                              </a:cxn>
                            </a:cxnLst>
                            <a:rect l="0" t="0" r="r" b="b"/>
                            <a:pathLst>
                              <a:path w="8" h="16">
                                <a:moveTo>
                                  <a:pt x="0" y="0"/>
                                </a:moveTo>
                                <a:cubicBezTo>
                                  <a:pt x="0" y="11"/>
                                  <a:pt x="0" y="11"/>
                                  <a:pt x="0" y="11"/>
                                </a:cubicBezTo>
                                <a:cubicBezTo>
                                  <a:pt x="0" y="11"/>
                                  <a:pt x="3" y="16"/>
                                  <a:pt x="8" y="16"/>
                                </a:cubicBezTo>
                                <a:cubicBezTo>
                                  <a:pt x="8" y="5"/>
                                  <a:pt x="8" y="5"/>
                                  <a:pt x="8" y="5"/>
                                </a:cubicBezTo>
                                <a:cubicBezTo>
                                  <a:pt x="8" y="5"/>
                                  <a:pt x="0" y="2"/>
                                  <a:pt x="0"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46"/>
                        <wps:cNvSpPr>
                          <a:spLocks/>
                        </wps:cNvSpPr>
                        <wps:spPr bwMode="auto">
                          <a:xfrm>
                            <a:off x="2949" y="1184"/>
                            <a:ext cx="71" cy="58"/>
                          </a:xfrm>
                          <a:custGeom>
                            <a:avLst/>
                            <a:gdLst>
                              <a:gd name="T0" fmla="*/ 0 w 17"/>
                              <a:gd name="T1" fmla="*/ 0 h 14"/>
                              <a:gd name="T2" fmla="*/ 8 w 17"/>
                              <a:gd name="T3" fmla="*/ 2 h 14"/>
                              <a:gd name="T4" fmla="*/ 17 w 17"/>
                              <a:gd name="T5" fmla="*/ 1 h 14"/>
                              <a:gd name="T6" fmla="*/ 17 w 17"/>
                              <a:gd name="T7" fmla="*/ 13 h 14"/>
                              <a:gd name="T8" fmla="*/ 0 w 17"/>
                              <a:gd name="T9" fmla="*/ 11 h 14"/>
                            </a:gdLst>
                            <a:ahLst/>
                            <a:cxnLst>
                              <a:cxn ang="0">
                                <a:pos x="T0" y="T1"/>
                              </a:cxn>
                              <a:cxn ang="0">
                                <a:pos x="T2" y="T3"/>
                              </a:cxn>
                              <a:cxn ang="0">
                                <a:pos x="T4" y="T5"/>
                              </a:cxn>
                              <a:cxn ang="0">
                                <a:pos x="T6" y="T7"/>
                              </a:cxn>
                              <a:cxn ang="0">
                                <a:pos x="T8" y="T9"/>
                              </a:cxn>
                            </a:cxnLst>
                            <a:rect l="0" t="0" r="r" b="b"/>
                            <a:pathLst>
                              <a:path w="17" h="14">
                                <a:moveTo>
                                  <a:pt x="0" y="0"/>
                                </a:moveTo>
                                <a:cubicBezTo>
                                  <a:pt x="0" y="0"/>
                                  <a:pt x="5" y="2"/>
                                  <a:pt x="8" y="2"/>
                                </a:cubicBezTo>
                                <a:cubicBezTo>
                                  <a:pt x="10" y="2"/>
                                  <a:pt x="17" y="1"/>
                                  <a:pt x="17" y="1"/>
                                </a:cubicBezTo>
                                <a:cubicBezTo>
                                  <a:pt x="17" y="13"/>
                                  <a:pt x="17" y="13"/>
                                  <a:pt x="17" y="13"/>
                                </a:cubicBezTo>
                                <a:cubicBezTo>
                                  <a:pt x="17" y="13"/>
                                  <a:pt x="4" y="14"/>
                                  <a:pt x="0" y="1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47"/>
                        <wps:cNvSpPr>
                          <a:spLocks/>
                        </wps:cNvSpPr>
                        <wps:spPr bwMode="auto">
                          <a:xfrm>
                            <a:off x="2941" y="1229"/>
                            <a:ext cx="75" cy="34"/>
                          </a:xfrm>
                          <a:custGeom>
                            <a:avLst/>
                            <a:gdLst>
                              <a:gd name="T0" fmla="*/ 0 w 18"/>
                              <a:gd name="T1" fmla="*/ 0 h 8"/>
                              <a:gd name="T2" fmla="*/ 0 w 18"/>
                              <a:gd name="T3" fmla="*/ 6 h 8"/>
                              <a:gd name="T4" fmla="*/ 9 w 18"/>
                              <a:gd name="T5" fmla="*/ 8 h 8"/>
                              <a:gd name="T6" fmla="*/ 18 w 18"/>
                              <a:gd name="T7" fmla="*/ 8 h 8"/>
                              <a:gd name="T8" fmla="*/ 18 w 18"/>
                              <a:gd name="T9" fmla="*/ 2 h 8"/>
                            </a:gdLst>
                            <a:ahLst/>
                            <a:cxnLst>
                              <a:cxn ang="0">
                                <a:pos x="T0" y="T1"/>
                              </a:cxn>
                              <a:cxn ang="0">
                                <a:pos x="T2" y="T3"/>
                              </a:cxn>
                              <a:cxn ang="0">
                                <a:pos x="T4" y="T5"/>
                              </a:cxn>
                              <a:cxn ang="0">
                                <a:pos x="T6" y="T7"/>
                              </a:cxn>
                              <a:cxn ang="0">
                                <a:pos x="T8" y="T9"/>
                              </a:cxn>
                            </a:cxnLst>
                            <a:rect l="0" t="0" r="r" b="b"/>
                            <a:pathLst>
                              <a:path w="18" h="8">
                                <a:moveTo>
                                  <a:pt x="0" y="0"/>
                                </a:moveTo>
                                <a:cubicBezTo>
                                  <a:pt x="0" y="6"/>
                                  <a:pt x="0" y="6"/>
                                  <a:pt x="0" y="6"/>
                                </a:cubicBezTo>
                                <a:cubicBezTo>
                                  <a:pt x="0" y="6"/>
                                  <a:pt x="4" y="8"/>
                                  <a:pt x="9" y="8"/>
                                </a:cubicBezTo>
                                <a:cubicBezTo>
                                  <a:pt x="14" y="8"/>
                                  <a:pt x="18" y="8"/>
                                  <a:pt x="18" y="8"/>
                                </a:cubicBezTo>
                                <a:cubicBezTo>
                                  <a:pt x="18" y="2"/>
                                  <a:pt x="18" y="2"/>
                                  <a:pt x="18"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148"/>
                        <wps:cNvCnPr>
                          <a:cxnSpLocks noChangeShapeType="1"/>
                        </wps:cNvCnPr>
                        <wps:spPr bwMode="auto">
                          <a:xfrm flipV="1">
                            <a:off x="2903" y="1254"/>
                            <a:ext cx="38" cy="1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Freeform 149"/>
                        <wps:cNvSpPr>
                          <a:spLocks/>
                        </wps:cNvSpPr>
                        <wps:spPr bwMode="auto">
                          <a:xfrm>
                            <a:off x="2995" y="1250"/>
                            <a:ext cx="66" cy="179"/>
                          </a:xfrm>
                          <a:custGeom>
                            <a:avLst/>
                            <a:gdLst>
                              <a:gd name="T0" fmla="*/ 5 w 16"/>
                              <a:gd name="T1" fmla="*/ 0 h 43"/>
                              <a:gd name="T2" fmla="*/ 13 w 16"/>
                              <a:gd name="T3" fmla="*/ 5 h 43"/>
                              <a:gd name="T4" fmla="*/ 15 w 16"/>
                              <a:gd name="T5" fmla="*/ 14 h 43"/>
                              <a:gd name="T6" fmla="*/ 11 w 16"/>
                              <a:gd name="T7" fmla="*/ 31 h 43"/>
                              <a:gd name="T8" fmla="*/ 5 w 16"/>
                              <a:gd name="T9" fmla="*/ 39 h 43"/>
                              <a:gd name="T10" fmla="*/ 0 w 16"/>
                              <a:gd name="T11" fmla="*/ 43 h 43"/>
                            </a:gdLst>
                            <a:ahLst/>
                            <a:cxnLst>
                              <a:cxn ang="0">
                                <a:pos x="T0" y="T1"/>
                              </a:cxn>
                              <a:cxn ang="0">
                                <a:pos x="T2" y="T3"/>
                              </a:cxn>
                              <a:cxn ang="0">
                                <a:pos x="T4" y="T5"/>
                              </a:cxn>
                              <a:cxn ang="0">
                                <a:pos x="T6" y="T7"/>
                              </a:cxn>
                              <a:cxn ang="0">
                                <a:pos x="T8" y="T9"/>
                              </a:cxn>
                              <a:cxn ang="0">
                                <a:pos x="T10" y="T11"/>
                              </a:cxn>
                            </a:cxnLst>
                            <a:rect l="0" t="0" r="r" b="b"/>
                            <a:pathLst>
                              <a:path w="16" h="43">
                                <a:moveTo>
                                  <a:pt x="5" y="0"/>
                                </a:moveTo>
                                <a:cubicBezTo>
                                  <a:pt x="5" y="0"/>
                                  <a:pt x="11" y="4"/>
                                  <a:pt x="13" y="5"/>
                                </a:cubicBezTo>
                                <a:cubicBezTo>
                                  <a:pt x="14" y="5"/>
                                  <a:pt x="16" y="9"/>
                                  <a:pt x="15" y="14"/>
                                </a:cubicBezTo>
                                <a:cubicBezTo>
                                  <a:pt x="14" y="18"/>
                                  <a:pt x="12" y="28"/>
                                  <a:pt x="11" y="31"/>
                                </a:cubicBezTo>
                                <a:cubicBezTo>
                                  <a:pt x="10" y="35"/>
                                  <a:pt x="8" y="38"/>
                                  <a:pt x="5" y="39"/>
                                </a:cubicBezTo>
                                <a:cubicBezTo>
                                  <a:pt x="3" y="41"/>
                                  <a:pt x="0" y="43"/>
                                  <a:pt x="0" y="4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50"/>
                        <wps:cNvSpPr>
                          <a:spLocks/>
                        </wps:cNvSpPr>
                        <wps:spPr bwMode="auto">
                          <a:xfrm>
                            <a:off x="3012" y="1333"/>
                            <a:ext cx="41" cy="108"/>
                          </a:xfrm>
                          <a:custGeom>
                            <a:avLst/>
                            <a:gdLst>
                              <a:gd name="T0" fmla="*/ 10 w 10"/>
                              <a:gd name="T1" fmla="*/ 0 h 26"/>
                              <a:gd name="T2" fmla="*/ 9 w 10"/>
                              <a:gd name="T3" fmla="*/ 24 h 26"/>
                              <a:gd name="T4" fmla="*/ 0 w 10"/>
                              <a:gd name="T5" fmla="*/ 26 h 26"/>
                            </a:gdLst>
                            <a:ahLst/>
                            <a:cxnLst>
                              <a:cxn ang="0">
                                <a:pos x="T0" y="T1"/>
                              </a:cxn>
                              <a:cxn ang="0">
                                <a:pos x="T2" y="T3"/>
                              </a:cxn>
                              <a:cxn ang="0">
                                <a:pos x="T4" y="T5"/>
                              </a:cxn>
                            </a:cxnLst>
                            <a:rect l="0" t="0" r="r" b="b"/>
                            <a:pathLst>
                              <a:path w="10" h="26">
                                <a:moveTo>
                                  <a:pt x="10" y="0"/>
                                </a:moveTo>
                                <a:cubicBezTo>
                                  <a:pt x="9" y="24"/>
                                  <a:pt x="9" y="24"/>
                                  <a:pt x="9" y="24"/>
                                </a:cubicBezTo>
                                <a:cubicBezTo>
                                  <a:pt x="9" y="24"/>
                                  <a:pt x="3" y="26"/>
                                  <a:pt x="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51"/>
                        <wps:cNvSpPr>
                          <a:spLocks/>
                        </wps:cNvSpPr>
                        <wps:spPr bwMode="auto">
                          <a:xfrm>
                            <a:off x="2874" y="1420"/>
                            <a:ext cx="196" cy="104"/>
                          </a:xfrm>
                          <a:custGeom>
                            <a:avLst/>
                            <a:gdLst>
                              <a:gd name="T0" fmla="*/ 31 w 47"/>
                              <a:gd name="T1" fmla="*/ 10 h 25"/>
                              <a:gd name="T2" fmla="*/ 44 w 47"/>
                              <a:gd name="T3" fmla="*/ 7 h 25"/>
                              <a:gd name="T4" fmla="*/ 42 w 47"/>
                              <a:gd name="T5" fmla="*/ 0 h 25"/>
                              <a:gd name="T6" fmla="*/ 47 w 47"/>
                              <a:gd name="T7" fmla="*/ 9 h 25"/>
                              <a:gd name="T8" fmla="*/ 39 w 47"/>
                              <a:gd name="T9" fmla="*/ 22 h 25"/>
                              <a:gd name="T10" fmla="*/ 5 w 47"/>
                              <a:gd name="T11" fmla="*/ 19 h 25"/>
                              <a:gd name="T12" fmla="*/ 0 w 47"/>
                              <a:gd name="T13" fmla="*/ 14 h 25"/>
                              <a:gd name="T14" fmla="*/ 1 w 47"/>
                              <a:gd name="T15" fmla="*/ 7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 h="25">
                                <a:moveTo>
                                  <a:pt x="31" y="10"/>
                                </a:moveTo>
                                <a:cubicBezTo>
                                  <a:pt x="31" y="10"/>
                                  <a:pt x="41" y="10"/>
                                  <a:pt x="44" y="7"/>
                                </a:cubicBezTo>
                                <a:cubicBezTo>
                                  <a:pt x="47" y="5"/>
                                  <a:pt x="44" y="0"/>
                                  <a:pt x="42" y="0"/>
                                </a:cubicBezTo>
                                <a:cubicBezTo>
                                  <a:pt x="42" y="0"/>
                                  <a:pt x="47" y="0"/>
                                  <a:pt x="47" y="9"/>
                                </a:cubicBezTo>
                                <a:cubicBezTo>
                                  <a:pt x="47" y="17"/>
                                  <a:pt x="46" y="21"/>
                                  <a:pt x="39" y="22"/>
                                </a:cubicBezTo>
                                <a:cubicBezTo>
                                  <a:pt x="32" y="24"/>
                                  <a:pt x="16" y="25"/>
                                  <a:pt x="5" y="19"/>
                                </a:cubicBezTo>
                                <a:cubicBezTo>
                                  <a:pt x="5" y="19"/>
                                  <a:pt x="0" y="17"/>
                                  <a:pt x="0" y="14"/>
                                </a:cubicBezTo>
                                <a:cubicBezTo>
                                  <a:pt x="0" y="11"/>
                                  <a:pt x="1" y="7"/>
                                  <a:pt x="1" y="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52"/>
                        <wps:cNvSpPr>
                          <a:spLocks/>
                        </wps:cNvSpPr>
                        <wps:spPr bwMode="auto">
                          <a:xfrm>
                            <a:off x="2899" y="1503"/>
                            <a:ext cx="146" cy="59"/>
                          </a:xfrm>
                          <a:custGeom>
                            <a:avLst/>
                            <a:gdLst>
                              <a:gd name="T0" fmla="*/ 0 w 35"/>
                              <a:gd name="T1" fmla="*/ 0 h 14"/>
                              <a:gd name="T2" fmla="*/ 0 w 35"/>
                              <a:gd name="T3" fmla="*/ 7 h 14"/>
                              <a:gd name="T4" fmla="*/ 16 w 35"/>
                              <a:gd name="T5" fmla="*/ 14 h 14"/>
                              <a:gd name="T6" fmla="*/ 33 w 35"/>
                              <a:gd name="T7" fmla="*/ 10 h 14"/>
                              <a:gd name="T8" fmla="*/ 35 w 35"/>
                              <a:gd name="T9" fmla="*/ 2 h 14"/>
                            </a:gdLst>
                            <a:ahLst/>
                            <a:cxnLst>
                              <a:cxn ang="0">
                                <a:pos x="T0" y="T1"/>
                              </a:cxn>
                              <a:cxn ang="0">
                                <a:pos x="T2" y="T3"/>
                              </a:cxn>
                              <a:cxn ang="0">
                                <a:pos x="T4" y="T5"/>
                              </a:cxn>
                              <a:cxn ang="0">
                                <a:pos x="T6" y="T7"/>
                              </a:cxn>
                              <a:cxn ang="0">
                                <a:pos x="T8" y="T9"/>
                              </a:cxn>
                            </a:cxnLst>
                            <a:rect l="0" t="0" r="r" b="b"/>
                            <a:pathLst>
                              <a:path w="35" h="14">
                                <a:moveTo>
                                  <a:pt x="0" y="0"/>
                                </a:moveTo>
                                <a:cubicBezTo>
                                  <a:pt x="0" y="7"/>
                                  <a:pt x="0" y="7"/>
                                  <a:pt x="0" y="7"/>
                                </a:cubicBezTo>
                                <a:cubicBezTo>
                                  <a:pt x="0" y="7"/>
                                  <a:pt x="5" y="14"/>
                                  <a:pt x="16" y="14"/>
                                </a:cubicBezTo>
                                <a:cubicBezTo>
                                  <a:pt x="27" y="14"/>
                                  <a:pt x="31" y="12"/>
                                  <a:pt x="33" y="10"/>
                                </a:cubicBezTo>
                                <a:cubicBezTo>
                                  <a:pt x="35" y="7"/>
                                  <a:pt x="35" y="2"/>
                                  <a:pt x="35"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53"/>
                        <wps:cNvSpPr>
                          <a:spLocks/>
                        </wps:cNvSpPr>
                        <wps:spPr bwMode="auto">
                          <a:xfrm>
                            <a:off x="2920" y="1549"/>
                            <a:ext cx="104" cy="29"/>
                          </a:xfrm>
                          <a:custGeom>
                            <a:avLst/>
                            <a:gdLst>
                              <a:gd name="T0" fmla="*/ 0 w 25"/>
                              <a:gd name="T1" fmla="*/ 0 h 7"/>
                              <a:gd name="T2" fmla="*/ 0 w 25"/>
                              <a:gd name="T3" fmla="*/ 2 h 7"/>
                              <a:gd name="T4" fmla="*/ 4 w 25"/>
                              <a:gd name="T5" fmla="*/ 6 h 7"/>
                              <a:gd name="T6" fmla="*/ 16 w 25"/>
                              <a:gd name="T7" fmla="*/ 7 h 7"/>
                              <a:gd name="T8" fmla="*/ 25 w 25"/>
                              <a:gd name="T9" fmla="*/ 1 h 7"/>
                            </a:gdLst>
                            <a:ahLst/>
                            <a:cxnLst>
                              <a:cxn ang="0">
                                <a:pos x="T0" y="T1"/>
                              </a:cxn>
                              <a:cxn ang="0">
                                <a:pos x="T2" y="T3"/>
                              </a:cxn>
                              <a:cxn ang="0">
                                <a:pos x="T4" y="T5"/>
                              </a:cxn>
                              <a:cxn ang="0">
                                <a:pos x="T6" y="T7"/>
                              </a:cxn>
                              <a:cxn ang="0">
                                <a:pos x="T8" y="T9"/>
                              </a:cxn>
                            </a:cxnLst>
                            <a:rect l="0" t="0" r="r" b="b"/>
                            <a:pathLst>
                              <a:path w="25" h="7">
                                <a:moveTo>
                                  <a:pt x="0" y="0"/>
                                </a:moveTo>
                                <a:cubicBezTo>
                                  <a:pt x="0" y="2"/>
                                  <a:pt x="0" y="2"/>
                                  <a:pt x="0" y="2"/>
                                </a:cubicBezTo>
                                <a:cubicBezTo>
                                  <a:pt x="4" y="6"/>
                                  <a:pt x="4" y="6"/>
                                  <a:pt x="4" y="6"/>
                                </a:cubicBezTo>
                                <a:cubicBezTo>
                                  <a:pt x="16" y="7"/>
                                  <a:pt x="16" y="7"/>
                                  <a:pt x="16" y="7"/>
                                </a:cubicBezTo>
                                <a:cubicBezTo>
                                  <a:pt x="16" y="7"/>
                                  <a:pt x="24" y="4"/>
                                  <a:pt x="25" y="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54"/>
                        <wps:cNvCnPr>
                          <a:cxnSpLocks noChangeShapeType="1"/>
                        </wps:cNvCnPr>
                        <wps:spPr bwMode="auto">
                          <a:xfrm>
                            <a:off x="2991" y="1562"/>
                            <a:ext cx="1" cy="1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Line 155"/>
                        <wps:cNvCnPr>
                          <a:cxnSpLocks noChangeShapeType="1"/>
                        </wps:cNvCnPr>
                        <wps:spPr bwMode="auto">
                          <a:xfrm>
                            <a:off x="2937" y="1557"/>
                            <a:ext cx="1" cy="1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Freeform 156"/>
                        <wps:cNvSpPr>
                          <a:spLocks/>
                        </wps:cNvSpPr>
                        <wps:spPr bwMode="auto">
                          <a:xfrm>
                            <a:off x="2866" y="1321"/>
                            <a:ext cx="83" cy="79"/>
                          </a:xfrm>
                          <a:custGeom>
                            <a:avLst/>
                            <a:gdLst>
                              <a:gd name="T0" fmla="*/ 0 w 20"/>
                              <a:gd name="T1" fmla="*/ 5 h 19"/>
                              <a:gd name="T2" fmla="*/ 5 w 20"/>
                              <a:gd name="T3" fmla="*/ 1 h 19"/>
                              <a:gd name="T4" fmla="*/ 11 w 20"/>
                              <a:gd name="T5" fmla="*/ 2 h 19"/>
                              <a:gd name="T6" fmla="*/ 13 w 20"/>
                              <a:gd name="T7" fmla="*/ 0 h 19"/>
                              <a:gd name="T8" fmla="*/ 19 w 20"/>
                              <a:gd name="T9" fmla="*/ 9 h 19"/>
                              <a:gd name="T10" fmla="*/ 18 w 20"/>
                              <a:gd name="T11" fmla="*/ 19 h 19"/>
                            </a:gdLst>
                            <a:ahLst/>
                            <a:cxnLst>
                              <a:cxn ang="0">
                                <a:pos x="T0" y="T1"/>
                              </a:cxn>
                              <a:cxn ang="0">
                                <a:pos x="T2" y="T3"/>
                              </a:cxn>
                              <a:cxn ang="0">
                                <a:pos x="T4" y="T5"/>
                              </a:cxn>
                              <a:cxn ang="0">
                                <a:pos x="T6" y="T7"/>
                              </a:cxn>
                              <a:cxn ang="0">
                                <a:pos x="T8" y="T9"/>
                              </a:cxn>
                              <a:cxn ang="0">
                                <a:pos x="T10" y="T11"/>
                              </a:cxn>
                            </a:cxnLst>
                            <a:rect l="0" t="0" r="r" b="b"/>
                            <a:pathLst>
                              <a:path w="20" h="19">
                                <a:moveTo>
                                  <a:pt x="0" y="5"/>
                                </a:moveTo>
                                <a:cubicBezTo>
                                  <a:pt x="0" y="5"/>
                                  <a:pt x="1" y="1"/>
                                  <a:pt x="5" y="1"/>
                                </a:cubicBezTo>
                                <a:cubicBezTo>
                                  <a:pt x="9" y="0"/>
                                  <a:pt x="11" y="2"/>
                                  <a:pt x="11" y="2"/>
                                </a:cubicBezTo>
                                <a:cubicBezTo>
                                  <a:pt x="13" y="0"/>
                                  <a:pt x="13" y="0"/>
                                  <a:pt x="13" y="0"/>
                                </a:cubicBezTo>
                                <a:cubicBezTo>
                                  <a:pt x="13" y="0"/>
                                  <a:pt x="18" y="2"/>
                                  <a:pt x="19" y="9"/>
                                </a:cubicBezTo>
                                <a:cubicBezTo>
                                  <a:pt x="20" y="15"/>
                                  <a:pt x="19" y="18"/>
                                  <a:pt x="18" y="1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57"/>
                        <wps:cNvSpPr>
                          <a:spLocks/>
                        </wps:cNvSpPr>
                        <wps:spPr bwMode="auto">
                          <a:xfrm>
                            <a:off x="2920" y="1312"/>
                            <a:ext cx="37" cy="88"/>
                          </a:xfrm>
                          <a:custGeom>
                            <a:avLst/>
                            <a:gdLst>
                              <a:gd name="T0" fmla="*/ 0 w 9"/>
                              <a:gd name="T1" fmla="*/ 2 h 21"/>
                              <a:gd name="T2" fmla="*/ 1 w 9"/>
                              <a:gd name="T3" fmla="*/ 0 h 21"/>
                              <a:gd name="T4" fmla="*/ 8 w 9"/>
                              <a:gd name="T5" fmla="*/ 11 h 21"/>
                              <a:gd name="T6" fmla="*/ 7 w 9"/>
                              <a:gd name="T7" fmla="*/ 21 h 21"/>
                            </a:gdLst>
                            <a:ahLst/>
                            <a:cxnLst>
                              <a:cxn ang="0">
                                <a:pos x="T0" y="T1"/>
                              </a:cxn>
                              <a:cxn ang="0">
                                <a:pos x="T2" y="T3"/>
                              </a:cxn>
                              <a:cxn ang="0">
                                <a:pos x="T4" y="T5"/>
                              </a:cxn>
                              <a:cxn ang="0">
                                <a:pos x="T6" y="T7"/>
                              </a:cxn>
                            </a:cxnLst>
                            <a:rect l="0" t="0" r="r" b="b"/>
                            <a:pathLst>
                              <a:path w="9" h="21">
                                <a:moveTo>
                                  <a:pt x="0" y="2"/>
                                </a:moveTo>
                                <a:cubicBezTo>
                                  <a:pt x="1" y="0"/>
                                  <a:pt x="1" y="0"/>
                                  <a:pt x="1" y="0"/>
                                </a:cubicBezTo>
                                <a:cubicBezTo>
                                  <a:pt x="1" y="0"/>
                                  <a:pt x="7" y="4"/>
                                  <a:pt x="8" y="11"/>
                                </a:cubicBezTo>
                                <a:cubicBezTo>
                                  <a:pt x="9" y="19"/>
                                  <a:pt x="7" y="21"/>
                                  <a:pt x="7" y="2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58"/>
                        <wps:cNvSpPr>
                          <a:spLocks/>
                        </wps:cNvSpPr>
                        <wps:spPr bwMode="auto">
                          <a:xfrm>
                            <a:off x="2878" y="1308"/>
                            <a:ext cx="38" cy="17"/>
                          </a:xfrm>
                          <a:custGeom>
                            <a:avLst/>
                            <a:gdLst>
                              <a:gd name="T0" fmla="*/ 0 w 9"/>
                              <a:gd name="T1" fmla="*/ 4 h 4"/>
                              <a:gd name="T2" fmla="*/ 9 w 9"/>
                              <a:gd name="T3" fmla="*/ 4 h 4"/>
                            </a:gdLst>
                            <a:ahLst/>
                            <a:cxnLst>
                              <a:cxn ang="0">
                                <a:pos x="T0" y="T1"/>
                              </a:cxn>
                              <a:cxn ang="0">
                                <a:pos x="T2" y="T3"/>
                              </a:cxn>
                            </a:cxnLst>
                            <a:rect l="0" t="0" r="r" b="b"/>
                            <a:pathLst>
                              <a:path w="9" h="4">
                                <a:moveTo>
                                  <a:pt x="0" y="4"/>
                                </a:moveTo>
                                <a:cubicBezTo>
                                  <a:pt x="0" y="4"/>
                                  <a:pt x="3" y="0"/>
                                  <a:pt x="9" y="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59"/>
                        <wps:cNvSpPr>
                          <a:spLocks/>
                        </wps:cNvSpPr>
                        <wps:spPr bwMode="auto">
                          <a:xfrm>
                            <a:off x="2404" y="1097"/>
                            <a:ext cx="104" cy="62"/>
                          </a:xfrm>
                          <a:custGeom>
                            <a:avLst/>
                            <a:gdLst>
                              <a:gd name="T0" fmla="*/ 0 w 25"/>
                              <a:gd name="T1" fmla="*/ 11 h 15"/>
                              <a:gd name="T2" fmla="*/ 16 w 25"/>
                              <a:gd name="T3" fmla="*/ 12 h 15"/>
                              <a:gd name="T4" fmla="*/ 18 w 25"/>
                              <a:gd name="T5" fmla="*/ 15 h 15"/>
                              <a:gd name="T6" fmla="*/ 22 w 25"/>
                              <a:gd name="T7" fmla="*/ 4 h 15"/>
                              <a:gd name="T8" fmla="*/ 25 w 25"/>
                              <a:gd name="T9" fmla="*/ 0 h 15"/>
                            </a:gdLst>
                            <a:ahLst/>
                            <a:cxnLst>
                              <a:cxn ang="0">
                                <a:pos x="T0" y="T1"/>
                              </a:cxn>
                              <a:cxn ang="0">
                                <a:pos x="T2" y="T3"/>
                              </a:cxn>
                              <a:cxn ang="0">
                                <a:pos x="T4" y="T5"/>
                              </a:cxn>
                              <a:cxn ang="0">
                                <a:pos x="T6" y="T7"/>
                              </a:cxn>
                              <a:cxn ang="0">
                                <a:pos x="T8" y="T9"/>
                              </a:cxn>
                            </a:cxnLst>
                            <a:rect l="0" t="0" r="r" b="b"/>
                            <a:pathLst>
                              <a:path w="25" h="15">
                                <a:moveTo>
                                  <a:pt x="0" y="11"/>
                                </a:moveTo>
                                <a:cubicBezTo>
                                  <a:pt x="0" y="11"/>
                                  <a:pt x="14" y="12"/>
                                  <a:pt x="16" y="12"/>
                                </a:cubicBezTo>
                                <a:cubicBezTo>
                                  <a:pt x="17" y="12"/>
                                  <a:pt x="18" y="15"/>
                                  <a:pt x="18" y="15"/>
                                </a:cubicBezTo>
                                <a:cubicBezTo>
                                  <a:pt x="18" y="15"/>
                                  <a:pt x="21" y="6"/>
                                  <a:pt x="22" y="4"/>
                                </a:cubicBezTo>
                                <a:cubicBezTo>
                                  <a:pt x="23" y="2"/>
                                  <a:pt x="25" y="0"/>
                                  <a:pt x="25"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60"/>
                        <wps:cNvSpPr>
                          <a:spLocks/>
                        </wps:cNvSpPr>
                        <wps:spPr bwMode="auto">
                          <a:xfrm>
                            <a:off x="2392" y="1092"/>
                            <a:ext cx="166" cy="254"/>
                          </a:xfrm>
                          <a:custGeom>
                            <a:avLst/>
                            <a:gdLst>
                              <a:gd name="T0" fmla="*/ 40 w 40"/>
                              <a:gd name="T1" fmla="*/ 61 h 61"/>
                              <a:gd name="T2" fmla="*/ 40 w 40"/>
                              <a:gd name="T3" fmla="*/ 53 h 61"/>
                              <a:gd name="T4" fmla="*/ 37 w 40"/>
                              <a:gd name="T5" fmla="*/ 49 h 61"/>
                              <a:gd name="T6" fmla="*/ 38 w 40"/>
                              <a:gd name="T7" fmla="*/ 43 h 61"/>
                              <a:gd name="T8" fmla="*/ 36 w 40"/>
                              <a:gd name="T9" fmla="*/ 41 h 61"/>
                              <a:gd name="T10" fmla="*/ 31 w 40"/>
                              <a:gd name="T11" fmla="*/ 6 h 61"/>
                              <a:gd name="T12" fmla="*/ 25 w 40"/>
                              <a:gd name="T13" fmla="*/ 1 h 61"/>
                              <a:gd name="T14" fmla="*/ 16 w 40"/>
                              <a:gd name="T15" fmla="*/ 1 h 61"/>
                              <a:gd name="T16" fmla="*/ 8 w 40"/>
                              <a:gd name="T17" fmla="*/ 0 h 61"/>
                              <a:gd name="T18" fmla="*/ 3 w 40"/>
                              <a:gd name="T19" fmla="*/ 12 h 61"/>
                              <a:gd name="T20" fmla="*/ 2 w 40"/>
                              <a:gd name="T21" fmla="*/ 16 h 61"/>
                              <a:gd name="T22" fmla="*/ 3 w 40"/>
                              <a:gd name="T23" fmla="*/ 20 h 61"/>
                              <a:gd name="T24" fmla="*/ 1 w 40"/>
                              <a:gd name="T25" fmla="*/ 27 h 61"/>
                              <a:gd name="T26" fmla="*/ 3 w 40"/>
                              <a:gd name="T27" fmla="*/ 26 h 61"/>
                              <a:gd name="T28" fmla="*/ 9 w 40"/>
                              <a:gd name="T29" fmla="*/ 26 h 61"/>
                              <a:gd name="T30" fmla="*/ 9 w 40"/>
                              <a:gd name="T31" fmla="*/ 26 h 61"/>
                              <a:gd name="T32" fmla="*/ 11 w 40"/>
                              <a:gd name="T33" fmla="*/ 27 h 61"/>
                              <a:gd name="T34" fmla="*/ 16 w 40"/>
                              <a:gd name="T35" fmla="*/ 17 h 61"/>
                              <a:gd name="T36" fmla="*/ 18 w 40"/>
                              <a:gd name="T37" fmla="*/ 13 h 61"/>
                              <a:gd name="T38" fmla="*/ 13 w 40"/>
                              <a:gd name="T39" fmla="*/ 17 h 61"/>
                              <a:gd name="T40" fmla="*/ 9 w 40"/>
                              <a:gd name="T41" fmla="*/ 26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61">
                                <a:moveTo>
                                  <a:pt x="40" y="61"/>
                                </a:moveTo>
                                <a:cubicBezTo>
                                  <a:pt x="40" y="61"/>
                                  <a:pt x="40" y="55"/>
                                  <a:pt x="40" y="53"/>
                                </a:cubicBezTo>
                                <a:cubicBezTo>
                                  <a:pt x="40" y="51"/>
                                  <a:pt x="37" y="49"/>
                                  <a:pt x="37" y="49"/>
                                </a:cubicBezTo>
                                <a:cubicBezTo>
                                  <a:pt x="37" y="49"/>
                                  <a:pt x="38" y="45"/>
                                  <a:pt x="38" y="43"/>
                                </a:cubicBezTo>
                                <a:cubicBezTo>
                                  <a:pt x="38" y="42"/>
                                  <a:pt x="36" y="41"/>
                                  <a:pt x="36" y="41"/>
                                </a:cubicBezTo>
                                <a:cubicBezTo>
                                  <a:pt x="36" y="41"/>
                                  <a:pt x="33" y="10"/>
                                  <a:pt x="31" y="6"/>
                                </a:cubicBezTo>
                                <a:cubicBezTo>
                                  <a:pt x="30" y="1"/>
                                  <a:pt x="27" y="1"/>
                                  <a:pt x="25" y="1"/>
                                </a:cubicBezTo>
                                <a:cubicBezTo>
                                  <a:pt x="22" y="1"/>
                                  <a:pt x="20" y="1"/>
                                  <a:pt x="16" y="1"/>
                                </a:cubicBezTo>
                                <a:cubicBezTo>
                                  <a:pt x="12" y="1"/>
                                  <a:pt x="9" y="0"/>
                                  <a:pt x="8" y="0"/>
                                </a:cubicBezTo>
                                <a:cubicBezTo>
                                  <a:pt x="6" y="1"/>
                                  <a:pt x="3" y="12"/>
                                  <a:pt x="3" y="12"/>
                                </a:cubicBezTo>
                                <a:cubicBezTo>
                                  <a:pt x="0" y="12"/>
                                  <a:pt x="0" y="15"/>
                                  <a:pt x="2" y="16"/>
                                </a:cubicBezTo>
                                <a:cubicBezTo>
                                  <a:pt x="3" y="17"/>
                                  <a:pt x="3" y="20"/>
                                  <a:pt x="3" y="20"/>
                                </a:cubicBezTo>
                                <a:cubicBezTo>
                                  <a:pt x="1" y="27"/>
                                  <a:pt x="1" y="27"/>
                                  <a:pt x="1" y="27"/>
                                </a:cubicBezTo>
                                <a:cubicBezTo>
                                  <a:pt x="1" y="27"/>
                                  <a:pt x="2" y="26"/>
                                  <a:pt x="3" y="26"/>
                                </a:cubicBezTo>
                                <a:cubicBezTo>
                                  <a:pt x="4" y="26"/>
                                  <a:pt x="8" y="26"/>
                                  <a:pt x="9" y="26"/>
                                </a:cubicBezTo>
                                <a:cubicBezTo>
                                  <a:pt x="9" y="26"/>
                                  <a:pt x="9" y="26"/>
                                  <a:pt x="9" y="26"/>
                                </a:cubicBezTo>
                                <a:cubicBezTo>
                                  <a:pt x="10" y="27"/>
                                  <a:pt x="11" y="27"/>
                                  <a:pt x="11" y="27"/>
                                </a:cubicBezTo>
                                <a:cubicBezTo>
                                  <a:pt x="11" y="27"/>
                                  <a:pt x="13" y="22"/>
                                  <a:pt x="16" y="17"/>
                                </a:cubicBezTo>
                                <a:cubicBezTo>
                                  <a:pt x="18" y="13"/>
                                  <a:pt x="18" y="13"/>
                                  <a:pt x="18" y="13"/>
                                </a:cubicBezTo>
                                <a:cubicBezTo>
                                  <a:pt x="18" y="13"/>
                                  <a:pt x="14" y="15"/>
                                  <a:pt x="13" y="17"/>
                                </a:cubicBezTo>
                                <a:cubicBezTo>
                                  <a:pt x="12" y="20"/>
                                  <a:pt x="9" y="26"/>
                                  <a:pt x="9"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61"/>
                        <wps:cNvSpPr>
                          <a:spLocks/>
                        </wps:cNvSpPr>
                        <wps:spPr bwMode="auto">
                          <a:xfrm>
                            <a:off x="2404" y="1142"/>
                            <a:ext cx="9" cy="58"/>
                          </a:xfrm>
                          <a:custGeom>
                            <a:avLst/>
                            <a:gdLst>
                              <a:gd name="T0" fmla="*/ 0 w 2"/>
                              <a:gd name="T1" fmla="*/ 0 h 14"/>
                              <a:gd name="T2" fmla="*/ 2 w 2"/>
                              <a:gd name="T3" fmla="*/ 5 h 14"/>
                              <a:gd name="T4" fmla="*/ 0 w 2"/>
                              <a:gd name="T5" fmla="*/ 14 h 14"/>
                            </a:gdLst>
                            <a:ahLst/>
                            <a:cxnLst>
                              <a:cxn ang="0">
                                <a:pos x="T0" y="T1"/>
                              </a:cxn>
                              <a:cxn ang="0">
                                <a:pos x="T2" y="T3"/>
                              </a:cxn>
                              <a:cxn ang="0">
                                <a:pos x="T4" y="T5"/>
                              </a:cxn>
                            </a:cxnLst>
                            <a:rect l="0" t="0" r="r" b="b"/>
                            <a:pathLst>
                              <a:path w="2" h="14">
                                <a:moveTo>
                                  <a:pt x="0" y="0"/>
                                </a:moveTo>
                                <a:cubicBezTo>
                                  <a:pt x="0" y="0"/>
                                  <a:pt x="2" y="3"/>
                                  <a:pt x="2" y="5"/>
                                </a:cubicBezTo>
                                <a:cubicBezTo>
                                  <a:pt x="2" y="7"/>
                                  <a:pt x="0" y="14"/>
                                  <a:pt x="0" y="1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62"/>
                        <wps:cNvSpPr>
                          <a:spLocks/>
                        </wps:cNvSpPr>
                        <wps:spPr bwMode="auto">
                          <a:xfrm>
                            <a:off x="2392" y="1200"/>
                            <a:ext cx="41" cy="71"/>
                          </a:xfrm>
                          <a:custGeom>
                            <a:avLst/>
                            <a:gdLst>
                              <a:gd name="T0" fmla="*/ 9 w 10"/>
                              <a:gd name="T1" fmla="*/ 0 h 17"/>
                              <a:gd name="T2" fmla="*/ 10 w 10"/>
                              <a:gd name="T3" fmla="*/ 16 h 17"/>
                              <a:gd name="T4" fmla="*/ 0 w 10"/>
                              <a:gd name="T5" fmla="*/ 15 h 17"/>
                            </a:gdLst>
                            <a:ahLst/>
                            <a:cxnLst>
                              <a:cxn ang="0">
                                <a:pos x="T0" y="T1"/>
                              </a:cxn>
                              <a:cxn ang="0">
                                <a:pos x="T2" y="T3"/>
                              </a:cxn>
                              <a:cxn ang="0">
                                <a:pos x="T4" y="T5"/>
                              </a:cxn>
                            </a:cxnLst>
                            <a:rect l="0" t="0" r="r" b="b"/>
                            <a:pathLst>
                              <a:path w="10" h="17">
                                <a:moveTo>
                                  <a:pt x="9" y="0"/>
                                </a:moveTo>
                                <a:cubicBezTo>
                                  <a:pt x="9" y="0"/>
                                  <a:pt x="10" y="15"/>
                                  <a:pt x="10" y="16"/>
                                </a:cubicBezTo>
                                <a:cubicBezTo>
                                  <a:pt x="10" y="17"/>
                                  <a:pt x="1" y="17"/>
                                  <a:pt x="0" y="1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63"/>
                        <wps:cNvSpPr>
                          <a:spLocks/>
                        </wps:cNvSpPr>
                        <wps:spPr bwMode="auto">
                          <a:xfrm>
                            <a:off x="2009" y="1101"/>
                            <a:ext cx="104" cy="79"/>
                          </a:xfrm>
                          <a:custGeom>
                            <a:avLst/>
                            <a:gdLst>
                              <a:gd name="T0" fmla="*/ 24 w 25"/>
                              <a:gd name="T1" fmla="*/ 9 h 19"/>
                              <a:gd name="T2" fmla="*/ 20 w 25"/>
                              <a:gd name="T3" fmla="*/ 2 h 19"/>
                              <a:gd name="T4" fmla="*/ 8 w 25"/>
                              <a:gd name="T5" fmla="*/ 5 h 19"/>
                              <a:gd name="T6" fmla="*/ 0 w 25"/>
                              <a:gd name="T7" fmla="*/ 19 h 19"/>
                              <a:gd name="T8" fmla="*/ 5 w 25"/>
                              <a:gd name="T9" fmla="*/ 19 h 19"/>
                              <a:gd name="T10" fmla="*/ 24 w 25"/>
                              <a:gd name="T11" fmla="*/ 9 h 19"/>
                            </a:gdLst>
                            <a:ahLst/>
                            <a:cxnLst>
                              <a:cxn ang="0">
                                <a:pos x="T0" y="T1"/>
                              </a:cxn>
                              <a:cxn ang="0">
                                <a:pos x="T2" y="T3"/>
                              </a:cxn>
                              <a:cxn ang="0">
                                <a:pos x="T4" y="T5"/>
                              </a:cxn>
                              <a:cxn ang="0">
                                <a:pos x="T6" y="T7"/>
                              </a:cxn>
                              <a:cxn ang="0">
                                <a:pos x="T8" y="T9"/>
                              </a:cxn>
                              <a:cxn ang="0">
                                <a:pos x="T10" y="T11"/>
                              </a:cxn>
                            </a:cxnLst>
                            <a:rect l="0" t="0" r="r" b="b"/>
                            <a:pathLst>
                              <a:path w="25" h="19">
                                <a:moveTo>
                                  <a:pt x="24" y="9"/>
                                </a:moveTo>
                                <a:cubicBezTo>
                                  <a:pt x="24" y="9"/>
                                  <a:pt x="25" y="3"/>
                                  <a:pt x="20" y="2"/>
                                </a:cubicBezTo>
                                <a:cubicBezTo>
                                  <a:pt x="15" y="0"/>
                                  <a:pt x="11" y="0"/>
                                  <a:pt x="8" y="5"/>
                                </a:cubicBezTo>
                                <a:cubicBezTo>
                                  <a:pt x="5" y="9"/>
                                  <a:pt x="0" y="17"/>
                                  <a:pt x="0" y="19"/>
                                </a:cubicBezTo>
                                <a:cubicBezTo>
                                  <a:pt x="0" y="19"/>
                                  <a:pt x="3" y="17"/>
                                  <a:pt x="5" y="19"/>
                                </a:cubicBezTo>
                                <a:cubicBezTo>
                                  <a:pt x="5" y="19"/>
                                  <a:pt x="16" y="11"/>
                                  <a:pt x="24" y="9"/>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64"/>
                        <wps:cNvSpPr>
                          <a:spLocks/>
                        </wps:cNvSpPr>
                        <wps:spPr bwMode="auto">
                          <a:xfrm>
                            <a:off x="2034" y="1146"/>
                            <a:ext cx="137" cy="79"/>
                          </a:xfrm>
                          <a:custGeom>
                            <a:avLst/>
                            <a:gdLst>
                              <a:gd name="T0" fmla="*/ 0 w 33"/>
                              <a:gd name="T1" fmla="*/ 13 h 19"/>
                              <a:gd name="T2" fmla="*/ 18 w 33"/>
                              <a:gd name="T3" fmla="*/ 2 h 19"/>
                              <a:gd name="T4" fmla="*/ 31 w 33"/>
                              <a:gd name="T5" fmla="*/ 4 h 19"/>
                              <a:gd name="T6" fmla="*/ 32 w 33"/>
                              <a:gd name="T7" fmla="*/ 8 h 19"/>
                              <a:gd name="T8" fmla="*/ 19 w 33"/>
                              <a:gd name="T9" fmla="*/ 19 h 19"/>
                              <a:gd name="T10" fmla="*/ 0 w 33"/>
                              <a:gd name="T11" fmla="*/ 13 h 19"/>
                            </a:gdLst>
                            <a:ahLst/>
                            <a:cxnLst>
                              <a:cxn ang="0">
                                <a:pos x="T0" y="T1"/>
                              </a:cxn>
                              <a:cxn ang="0">
                                <a:pos x="T2" y="T3"/>
                              </a:cxn>
                              <a:cxn ang="0">
                                <a:pos x="T4" y="T5"/>
                              </a:cxn>
                              <a:cxn ang="0">
                                <a:pos x="T6" y="T7"/>
                              </a:cxn>
                              <a:cxn ang="0">
                                <a:pos x="T8" y="T9"/>
                              </a:cxn>
                              <a:cxn ang="0">
                                <a:pos x="T10" y="T11"/>
                              </a:cxn>
                            </a:cxnLst>
                            <a:rect l="0" t="0" r="r" b="b"/>
                            <a:pathLst>
                              <a:path w="33" h="19">
                                <a:moveTo>
                                  <a:pt x="0" y="13"/>
                                </a:moveTo>
                                <a:cubicBezTo>
                                  <a:pt x="0" y="13"/>
                                  <a:pt x="11" y="5"/>
                                  <a:pt x="18" y="2"/>
                                </a:cubicBezTo>
                                <a:cubicBezTo>
                                  <a:pt x="25" y="0"/>
                                  <a:pt x="29" y="3"/>
                                  <a:pt x="31" y="4"/>
                                </a:cubicBezTo>
                                <a:cubicBezTo>
                                  <a:pt x="32" y="4"/>
                                  <a:pt x="33" y="6"/>
                                  <a:pt x="32" y="8"/>
                                </a:cubicBezTo>
                                <a:cubicBezTo>
                                  <a:pt x="30" y="9"/>
                                  <a:pt x="19" y="18"/>
                                  <a:pt x="19" y="19"/>
                                </a:cubicBezTo>
                                <a:lnTo>
                                  <a:pt x="0" y="13"/>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65"/>
                        <wps:cNvSpPr>
                          <a:spLocks/>
                        </wps:cNvSpPr>
                        <wps:spPr bwMode="auto">
                          <a:xfrm>
                            <a:off x="1980" y="1217"/>
                            <a:ext cx="129" cy="104"/>
                          </a:xfrm>
                          <a:custGeom>
                            <a:avLst/>
                            <a:gdLst>
                              <a:gd name="T0" fmla="*/ 11 w 31"/>
                              <a:gd name="T1" fmla="*/ 0 h 25"/>
                              <a:gd name="T2" fmla="*/ 30 w 31"/>
                              <a:gd name="T3" fmla="*/ 9 h 25"/>
                              <a:gd name="T4" fmla="*/ 31 w 31"/>
                              <a:gd name="T5" fmla="*/ 13 h 25"/>
                              <a:gd name="T6" fmla="*/ 28 w 31"/>
                              <a:gd name="T7" fmla="*/ 23 h 25"/>
                              <a:gd name="T8" fmla="*/ 23 w 31"/>
                              <a:gd name="T9" fmla="*/ 25 h 25"/>
                              <a:gd name="T10" fmla="*/ 2 w 31"/>
                              <a:gd name="T11" fmla="*/ 15 h 25"/>
                              <a:gd name="T12" fmla="*/ 1 w 31"/>
                              <a:gd name="T13" fmla="*/ 11 h 25"/>
                              <a:gd name="T14" fmla="*/ 5 w 31"/>
                              <a:gd name="T15" fmla="*/ 1 h 25"/>
                              <a:gd name="T16" fmla="*/ 8 w 31"/>
                              <a:gd name="T17" fmla="*/ 3 h 25"/>
                              <a:gd name="T18" fmla="*/ 11 w 31"/>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5">
                                <a:moveTo>
                                  <a:pt x="11" y="0"/>
                                </a:moveTo>
                                <a:cubicBezTo>
                                  <a:pt x="30" y="9"/>
                                  <a:pt x="30" y="9"/>
                                  <a:pt x="30" y="9"/>
                                </a:cubicBezTo>
                                <a:cubicBezTo>
                                  <a:pt x="30" y="9"/>
                                  <a:pt x="30" y="12"/>
                                  <a:pt x="31" y="13"/>
                                </a:cubicBezTo>
                                <a:cubicBezTo>
                                  <a:pt x="31" y="13"/>
                                  <a:pt x="28" y="21"/>
                                  <a:pt x="28" y="23"/>
                                </a:cubicBezTo>
                                <a:cubicBezTo>
                                  <a:pt x="27" y="25"/>
                                  <a:pt x="26" y="25"/>
                                  <a:pt x="23" y="25"/>
                                </a:cubicBezTo>
                                <a:cubicBezTo>
                                  <a:pt x="20" y="24"/>
                                  <a:pt x="3" y="15"/>
                                  <a:pt x="2" y="15"/>
                                </a:cubicBezTo>
                                <a:cubicBezTo>
                                  <a:pt x="0" y="14"/>
                                  <a:pt x="0" y="14"/>
                                  <a:pt x="1" y="11"/>
                                </a:cubicBezTo>
                                <a:cubicBezTo>
                                  <a:pt x="2" y="8"/>
                                  <a:pt x="5" y="1"/>
                                  <a:pt x="5" y="1"/>
                                </a:cubicBezTo>
                                <a:cubicBezTo>
                                  <a:pt x="5" y="1"/>
                                  <a:pt x="7" y="3"/>
                                  <a:pt x="8" y="3"/>
                                </a:cubicBezTo>
                                <a:cubicBezTo>
                                  <a:pt x="9" y="3"/>
                                  <a:pt x="11" y="2"/>
                                  <a:pt x="1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66"/>
                        <wps:cNvSpPr>
                          <a:spLocks/>
                        </wps:cNvSpPr>
                        <wps:spPr bwMode="auto">
                          <a:xfrm>
                            <a:off x="2005" y="1180"/>
                            <a:ext cx="25" cy="45"/>
                          </a:xfrm>
                          <a:custGeom>
                            <a:avLst/>
                            <a:gdLst>
                              <a:gd name="T0" fmla="*/ 0 w 6"/>
                              <a:gd name="T1" fmla="*/ 11 h 11"/>
                              <a:gd name="T2" fmla="*/ 1 w 6"/>
                              <a:gd name="T3" fmla="*/ 5 h 11"/>
                              <a:gd name="T4" fmla="*/ 6 w 6"/>
                              <a:gd name="T5" fmla="*/ 0 h 11"/>
                            </a:gdLst>
                            <a:ahLst/>
                            <a:cxnLst>
                              <a:cxn ang="0">
                                <a:pos x="T0" y="T1"/>
                              </a:cxn>
                              <a:cxn ang="0">
                                <a:pos x="T2" y="T3"/>
                              </a:cxn>
                              <a:cxn ang="0">
                                <a:pos x="T4" y="T5"/>
                              </a:cxn>
                            </a:cxnLst>
                            <a:rect l="0" t="0" r="r" b="b"/>
                            <a:pathLst>
                              <a:path w="6" h="11">
                                <a:moveTo>
                                  <a:pt x="0" y="11"/>
                                </a:moveTo>
                                <a:cubicBezTo>
                                  <a:pt x="0" y="11"/>
                                  <a:pt x="0" y="8"/>
                                  <a:pt x="1" y="5"/>
                                </a:cubicBezTo>
                                <a:cubicBezTo>
                                  <a:pt x="3" y="3"/>
                                  <a:pt x="3" y="2"/>
                                  <a:pt x="6"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67"/>
                        <wps:cNvSpPr>
                          <a:spLocks/>
                        </wps:cNvSpPr>
                        <wps:spPr bwMode="auto">
                          <a:xfrm>
                            <a:off x="2026" y="1200"/>
                            <a:ext cx="8" cy="17"/>
                          </a:xfrm>
                          <a:custGeom>
                            <a:avLst/>
                            <a:gdLst>
                              <a:gd name="T0" fmla="*/ 2 w 2"/>
                              <a:gd name="T1" fmla="*/ 0 h 4"/>
                              <a:gd name="T2" fmla="*/ 0 w 2"/>
                              <a:gd name="T3" fmla="*/ 4 h 4"/>
                            </a:gdLst>
                            <a:ahLst/>
                            <a:cxnLst>
                              <a:cxn ang="0">
                                <a:pos x="T0" y="T1"/>
                              </a:cxn>
                              <a:cxn ang="0">
                                <a:pos x="T2" y="T3"/>
                              </a:cxn>
                            </a:cxnLst>
                            <a:rect l="0" t="0" r="r" b="b"/>
                            <a:pathLst>
                              <a:path w="2" h="4">
                                <a:moveTo>
                                  <a:pt x="2" y="0"/>
                                </a:moveTo>
                                <a:cubicBezTo>
                                  <a:pt x="2" y="0"/>
                                  <a:pt x="0" y="2"/>
                                  <a:pt x="0" y="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68"/>
                        <wps:cNvSpPr>
                          <a:spLocks/>
                        </wps:cNvSpPr>
                        <wps:spPr bwMode="auto">
                          <a:xfrm>
                            <a:off x="2105" y="1225"/>
                            <a:ext cx="8" cy="29"/>
                          </a:xfrm>
                          <a:custGeom>
                            <a:avLst/>
                            <a:gdLst>
                              <a:gd name="T0" fmla="*/ 2 w 2"/>
                              <a:gd name="T1" fmla="*/ 0 h 7"/>
                              <a:gd name="T2" fmla="*/ 0 w 2"/>
                              <a:gd name="T3" fmla="*/ 7 h 7"/>
                            </a:gdLst>
                            <a:ahLst/>
                            <a:cxnLst>
                              <a:cxn ang="0">
                                <a:pos x="T0" y="T1"/>
                              </a:cxn>
                              <a:cxn ang="0">
                                <a:pos x="T2" y="T3"/>
                              </a:cxn>
                            </a:cxnLst>
                            <a:rect l="0" t="0" r="r" b="b"/>
                            <a:pathLst>
                              <a:path w="2" h="7">
                                <a:moveTo>
                                  <a:pt x="2" y="0"/>
                                </a:moveTo>
                                <a:cubicBezTo>
                                  <a:pt x="2" y="0"/>
                                  <a:pt x="0" y="3"/>
                                  <a:pt x="0" y="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69"/>
                        <wps:cNvSpPr>
                          <a:spLocks/>
                        </wps:cNvSpPr>
                        <wps:spPr bwMode="auto">
                          <a:xfrm>
                            <a:off x="2130" y="1196"/>
                            <a:ext cx="33" cy="33"/>
                          </a:xfrm>
                          <a:custGeom>
                            <a:avLst/>
                            <a:gdLst>
                              <a:gd name="T0" fmla="*/ 8 w 8"/>
                              <a:gd name="T1" fmla="*/ 0 h 8"/>
                              <a:gd name="T2" fmla="*/ 0 w 8"/>
                              <a:gd name="T3" fmla="*/ 8 h 8"/>
                            </a:gdLst>
                            <a:ahLst/>
                            <a:cxnLst>
                              <a:cxn ang="0">
                                <a:pos x="T0" y="T1"/>
                              </a:cxn>
                              <a:cxn ang="0">
                                <a:pos x="T2" y="T3"/>
                              </a:cxn>
                            </a:cxnLst>
                            <a:rect l="0" t="0" r="r" b="b"/>
                            <a:pathLst>
                              <a:path w="8" h="8">
                                <a:moveTo>
                                  <a:pt x="8" y="0"/>
                                </a:moveTo>
                                <a:cubicBezTo>
                                  <a:pt x="8" y="0"/>
                                  <a:pt x="0" y="5"/>
                                  <a:pt x="0"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70"/>
                        <wps:cNvSpPr>
                          <a:spLocks/>
                        </wps:cNvSpPr>
                        <wps:spPr bwMode="auto">
                          <a:xfrm>
                            <a:off x="1968" y="1180"/>
                            <a:ext cx="178" cy="162"/>
                          </a:xfrm>
                          <a:custGeom>
                            <a:avLst/>
                            <a:gdLst>
                              <a:gd name="T0" fmla="*/ 43 w 43"/>
                              <a:gd name="T1" fmla="*/ 13 h 39"/>
                              <a:gd name="T2" fmla="*/ 40 w 43"/>
                              <a:gd name="T3" fmla="*/ 17 h 39"/>
                              <a:gd name="T4" fmla="*/ 35 w 43"/>
                              <a:gd name="T5" fmla="*/ 32 h 39"/>
                              <a:gd name="T6" fmla="*/ 27 w 43"/>
                              <a:gd name="T7" fmla="*/ 38 h 39"/>
                              <a:gd name="T8" fmla="*/ 3 w 43"/>
                              <a:gd name="T9" fmla="*/ 27 h 39"/>
                              <a:gd name="T10" fmla="*/ 1 w 43"/>
                              <a:gd name="T11" fmla="*/ 20 h 39"/>
                              <a:gd name="T12" fmla="*/ 6 w 43"/>
                              <a:gd name="T13" fmla="*/ 6 h 39"/>
                              <a:gd name="T14" fmla="*/ 10 w 43"/>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39">
                                <a:moveTo>
                                  <a:pt x="43" y="13"/>
                                </a:moveTo>
                                <a:cubicBezTo>
                                  <a:pt x="43" y="13"/>
                                  <a:pt x="41" y="14"/>
                                  <a:pt x="40" y="17"/>
                                </a:cubicBezTo>
                                <a:cubicBezTo>
                                  <a:pt x="39" y="20"/>
                                  <a:pt x="36" y="29"/>
                                  <a:pt x="35" y="32"/>
                                </a:cubicBezTo>
                                <a:cubicBezTo>
                                  <a:pt x="34" y="35"/>
                                  <a:pt x="31" y="39"/>
                                  <a:pt x="27" y="38"/>
                                </a:cubicBezTo>
                                <a:cubicBezTo>
                                  <a:pt x="22" y="36"/>
                                  <a:pt x="6" y="29"/>
                                  <a:pt x="3" y="27"/>
                                </a:cubicBezTo>
                                <a:cubicBezTo>
                                  <a:pt x="1" y="26"/>
                                  <a:pt x="0" y="22"/>
                                  <a:pt x="1" y="20"/>
                                </a:cubicBezTo>
                                <a:cubicBezTo>
                                  <a:pt x="2" y="18"/>
                                  <a:pt x="5" y="9"/>
                                  <a:pt x="6" y="6"/>
                                </a:cubicBezTo>
                                <a:cubicBezTo>
                                  <a:pt x="8" y="3"/>
                                  <a:pt x="9" y="1"/>
                                  <a:pt x="10"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71"/>
                        <wps:cNvSpPr>
                          <a:spLocks/>
                        </wps:cNvSpPr>
                        <wps:spPr bwMode="auto">
                          <a:xfrm>
                            <a:off x="1988" y="1084"/>
                            <a:ext cx="138" cy="116"/>
                          </a:xfrm>
                          <a:custGeom>
                            <a:avLst/>
                            <a:gdLst>
                              <a:gd name="T0" fmla="*/ 2 w 33"/>
                              <a:gd name="T1" fmla="*/ 28 h 28"/>
                              <a:gd name="T2" fmla="*/ 0 w 33"/>
                              <a:gd name="T3" fmla="*/ 23 h 28"/>
                              <a:gd name="T4" fmla="*/ 11 w 33"/>
                              <a:gd name="T5" fmla="*/ 5 h 28"/>
                              <a:gd name="T6" fmla="*/ 24 w 33"/>
                              <a:gd name="T7" fmla="*/ 1 h 28"/>
                              <a:gd name="T8" fmla="*/ 33 w 33"/>
                              <a:gd name="T9" fmla="*/ 13 h 28"/>
                            </a:gdLst>
                            <a:ahLst/>
                            <a:cxnLst>
                              <a:cxn ang="0">
                                <a:pos x="T0" y="T1"/>
                              </a:cxn>
                              <a:cxn ang="0">
                                <a:pos x="T2" y="T3"/>
                              </a:cxn>
                              <a:cxn ang="0">
                                <a:pos x="T4" y="T5"/>
                              </a:cxn>
                              <a:cxn ang="0">
                                <a:pos x="T6" y="T7"/>
                              </a:cxn>
                              <a:cxn ang="0">
                                <a:pos x="T8" y="T9"/>
                              </a:cxn>
                            </a:cxnLst>
                            <a:rect l="0" t="0" r="r" b="b"/>
                            <a:pathLst>
                              <a:path w="33" h="28">
                                <a:moveTo>
                                  <a:pt x="2" y="28"/>
                                </a:moveTo>
                                <a:cubicBezTo>
                                  <a:pt x="2" y="28"/>
                                  <a:pt x="0" y="25"/>
                                  <a:pt x="0" y="23"/>
                                </a:cubicBezTo>
                                <a:cubicBezTo>
                                  <a:pt x="1" y="21"/>
                                  <a:pt x="8" y="8"/>
                                  <a:pt x="11" y="5"/>
                                </a:cubicBezTo>
                                <a:cubicBezTo>
                                  <a:pt x="13" y="2"/>
                                  <a:pt x="18" y="0"/>
                                  <a:pt x="24" y="1"/>
                                </a:cubicBezTo>
                                <a:cubicBezTo>
                                  <a:pt x="29" y="2"/>
                                  <a:pt x="33" y="4"/>
                                  <a:pt x="33" y="1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72"/>
                        <wps:cNvSpPr>
                          <a:spLocks/>
                        </wps:cNvSpPr>
                        <wps:spPr bwMode="auto">
                          <a:xfrm>
                            <a:off x="2109" y="1134"/>
                            <a:ext cx="75" cy="25"/>
                          </a:xfrm>
                          <a:custGeom>
                            <a:avLst/>
                            <a:gdLst>
                              <a:gd name="T0" fmla="*/ 0 w 18"/>
                              <a:gd name="T1" fmla="*/ 1 h 6"/>
                              <a:gd name="T2" fmla="*/ 9 w 18"/>
                              <a:gd name="T3" fmla="*/ 1 h 6"/>
                              <a:gd name="T4" fmla="*/ 18 w 18"/>
                              <a:gd name="T5" fmla="*/ 6 h 6"/>
                            </a:gdLst>
                            <a:ahLst/>
                            <a:cxnLst>
                              <a:cxn ang="0">
                                <a:pos x="T0" y="T1"/>
                              </a:cxn>
                              <a:cxn ang="0">
                                <a:pos x="T2" y="T3"/>
                              </a:cxn>
                              <a:cxn ang="0">
                                <a:pos x="T4" y="T5"/>
                              </a:cxn>
                            </a:cxnLst>
                            <a:rect l="0" t="0" r="r" b="b"/>
                            <a:pathLst>
                              <a:path w="18" h="6">
                                <a:moveTo>
                                  <a:pt x="0" y="1"/>
                                </a:moveTo>
                                <a:cubicBezTo>
                                  <a:pt x="0" y="1"/>
                                  <a:pt x="4" y="0"/>
                                  <a:pt x="9" y="1"/>
                                </a:cubicBezTo>
                                <a:cubicBezTo>
                                  <a:pt x="14" y="2"/>
                                  <a:pt x="18" y="5"/>
                                  <a:pt x="18"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73"/>
                        <wps:cNvSpPr>
                          <a:spLocks/>
                        </wps:cNvSpPr>
                        <wps:spPr bwMode="auto">
                          <a:xfrm>
                            <a:off x="2142" y="1138"/>
                            <a:ext cx="142" cy="104"/>
                          </a:xfrm>
                          <a:custGeom>
                            <a:avLst/>
                            <a:gdLst>
                              <a:gd name="T0" fmla="*/ 0 w 34"/>
                              <a:gd name="T1" fmla="*/ 25 h 25"/>
                              <a:gd name="T2" fmla="*/ 2 w 34"/>
                              <a:gd name="T3" fmla="*/ 20 h 25"/>
                              <a:gd name="T4" fmla="*/ 8 w 34"/>
                              <a:gd name="T5" fmla="*/ 8 h 25"/>
                              <a:gd name="T6" fmla="*/ 14 w 34"/>
                              <a:gd name="T7" fmla="*/ 1 h 25"/>
                              <a:gd name="T8" fmla="*/ 27 w 34"/>
                              <a:gd name="T9" fmla="*/ 2 h 25"/>
                              <a:gd name="T10" fmla="*/ 32 w 34"/>
                              <a:gd name="T11" fmla="*/ 18 h 25"/>
                            </a:gdLst>
                            <a:ahLst/>
                            <a:cxnLst>
                              <a:cxn ang="0">
                                <a:pos x="T0" y="T1"/>
                              </a:cxn>
                              <a:cxn ang="0">
                                <a:pos x="T2" y="T3"/>
                              </a:cxn>
                              <a:cxn ang="0">
                                <a:pos x="T4" y="T5"/>
                              </a:cxn>
                              <a:cxn ang="0">
                                <a:pos x="T6" y="T7"/>
                              </a:cxn>
                              <a:cxn ang="0">
                                <a:pos x="T8" y="T9"/>
                              </a:cxn>
                              <a:cxn ang="0">
                                <a:pos x="T10" y="T11"/>
                              </a:cxn>
                            </a:cxnLst>
                            <a:rect l="0" t="0" r="r" b="b"/>
                            <a:pathLst>
                              <a:path w="34" h="25">
                                <a:moveTo>
                                  <a:pt x="0" y="25"/>
                                </a:moveTo>
                                <a:cubicBezTo>
                                  <a:pt x="0" y="25"/>
                                  <a:pt x="1" y="24"/>
                                  <a:pt x="2" y="20"/>
                                </a:cubicBezTo>
                                <a:cubicBezTo>
                                  <a:pt x="4" y="17"/>
                                  <a:pt x="7" y="10"/>
                                  <a:pt x="8" y="8"/>
                                </a:cubicBezTo>
                                <a:cubicBezTo>
                                  <a:pt x="9" y="6"/>
                                  <a:pt x="11" y="3"/>
                                  <a:pt x="14" y="1"/>
                                </a:cubicBezTo>
                                <a:cubicBezTo>
                                  <a:pt x="17" y="0"/>
                                  <a:pt x="24" y="1"/>
                                  <a:pt x="27" y="2"/>
                                </a:cubicBezTo>
                                <a:cubicBezTo>
                                  <a:pt x="30" y="2"/>
                                  <a:pt x="34" y="6"/>
                                  <a:pt x="32" y="1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74"/>
                        <wps:cNvSpPr>
                          <a:spLocks/>
                        </wps:cNvSpPr>
                        <wps:spPr bwMode="auto">
                          <a:xfrm>
                            <a:off x="2130" y="1159"/>
                            <a:ext cx="133" cy="104"/>
                          </a:xfrm>
                          <a:custGeom>
                            <a:avLst/>
                            <a:gdLst>
                              <a:gd name="T0" fmla="*/ 32 w 32"/>
                              <a:gd name="T1" fmla="*/ 12 h 25"/>
                              <a:gd name="T2" fmla="*/ 31 w 32"/>
                              <a:gd name="T3" fmla="*/ 4 h 25"/>
                              <a:gd name="T4" fmla="*/ 24 w 32"/>
                              <a:gd name="T5" fmla="*/ 0 h 25"/>
                              <a:gd name="T6" fmla="*/ 14 w 32"/>
                              <a:gd name="T7" fmla="*/ 5 h 25"/>
                              <a:gd name="T8" fmla="*/ 8 w 32"/>
                              <a:gd name="T9" fmla="*/ 19 h 25"/>
                              <a:gd name="T10" fmla="*/ 0 w 32"/>
                              <a:gd name="T11" fmla="*/ 24 h 25"/>
                            </a:gdLst>
                            <a:ahLst/>
                            <a:cxnLst>
                              <a:cxn ang="0">
                                <a:pos x="T0" y="T1"/>
                              </a:cxn>
                              <a:cxn ang="0">
                                <a:pos x="T2" y="T3"/>
                              </a:cxn>
                              <a:cxn ang="0">
                                <a:pos x="T4" y="T5"/>
                              </a:cxn>
                              <a:cxn ang="0">
                                <a:pos x="T6" y="T7"/>
                              </a:cxn>
                              <a:cxn ang="0">
                                <a:pos x="T8" y="T9"/>
                              </a:cxn>
                              <a:cxn ang="0">
                                <a:pos x="T10" y="T11"/>
                              </a:cxn>
                            </a:cxnLst>
                            <a:rect l="0" t="0" r="r" b="b"/>
                            <a:pathLst>
                              <a:path w="32" h="25">
                                <a:moveTo>
                                  <a:pt x="32" y="12"/>
                                </a:moveTo>
                                <a:cubicBezTo>
                                  <a:pt x="32" y="12"/>
                                  <a:pt x="31" y="7"/>
                                  <a:pt x="31" y="4"/>
                                </a:cubicBezTo>
                                <a:cubicBezTo>
                                  <a:pt x="31" y="2"/>
                                  <a:pt x="28" y="0"/>
                                  <a:pt x="24" y="0"/>
                                </a:cubicBezTo>
                                <a:cubicBezTo>
                                  <a:pt x="20" y="0"/>
                                  <a:pt x="16" y="0"/>
                                  <a:pt x="14" y="5"/>
                                </a:cubicBezTo>
                                <a:cubicBezTo>
                                  <a:pt x="12" y="10"/>
                                  <a:pt x="9" y="17"/>
                                  <a:pt x="8" y="19"/>
                                </a:cubicBezTo>
                                <a:cubicBezTo>
                                  <a:pt x="7" y="22"/>
                                  <a:pt x="4" y="25"/>
                                  <a:pt x="0" y="2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75"/>
                        <wps:cNvSpPr>
                          <a:spLocks/>
                        </wps:cNvSpPr>
                        <wps:spPr bwMode="auto">
                          <a:xfrm>
                            <a:off x="1992" y="2704"/>
                            <a:ext cx="92" cy="78"/>
                          </a:xfrm>
                          <a:custGeom>
                            <a:avLst/>
                            <a:gdLst>
                              <a:gd name="T0" fmla="*/ 7 w 22"/>
                              <a:gd name="T1" fmla="*/ 0 h 19"/>
                              <a:gd name="T2" fmla="*/ 7 w 22"/>
                              <a:gd name="T3" fmla="*/ 16 h 19"/>
                              <a:gd name="T4" fmla="*/ 22 w 22"/>
                              <a:gd name="T5" fmla="*/ 6 h 19"/>
                            </a:gdLst>
                            <a:ahLst/>
                            <a:cxnLst>
                              <a:cxn ang="0">
                                <a:pos x="T0" y="T1"/>
                              </a:cxn>
                              <a:cxn ang="0">
                                <a:pos x="T2" y="T3"/>
                              </a:cxn>
                              <a:cxn ang="0">
                                <a:pos x="T4" y="T5"/>
                              </a:cxn>
                            </a:cxnLst>
                            <a:rect l="0" t="0" r="r" b="b"/>
                            <a:pathLst>
                              <a:path w="22" h="19">
                                <a:moveTo>
                                  <a:pt x="7" y="0"/>
                                </a:moveTo>
                                <a:cubicBezTo>
                                  <a:pt x="7" y="0"/>
                                  <a:pt x="0" y="13"/>
                                  <a:pt x="7" y="16"/>
                                </a:cubicBezTo>
                                <a:cubicBezTo>
                                  <a:pt x="14" y="19"/>
                                  <a:pt x="22" y="6"/>
                                  <a:pt x="22"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76"/>
                        <wps:cNvSpPr>
                          <a:spLocks/>
                        </wps:cNvSpPr>
                        <wps:spPr bwMode="auto">
                          <a:xfrm>
                            <a:off x="1963" y="2695"/>
                            <a:ext cx="138" cy="112"/>
                          </a:xfrm>
                          <a:custGeom>
                            <a:avLst/>
                            <a:gdLst>
                              <a:gd name="T0" fmla="*/ 11 w 33"/>
                              <a:gd name="T1" fmla="*/ 0 h 27"/>
                              <a:gd name="T2" fmla="*/ 13 w 33"/>
                              <a:gd name="T3" fmla="*/ 23 h 27"/>
                              <a:gd name="T4" fmla="*/ 33 w 33"/>
                              <a:gd name="T5" fmla="*/ 10 h 27"/>
                            </a:gdLst>
                            <a:ahLst/>
                            <a:cxnLst>
                              <a:cxn ang="0">
                                <a:pos x="T0" y="T1"/>
                              </a:cxn>
                              <a:cxn ang="0">
                                <a:pos x="T2" y="T3"/>
                              </a:cxn>
                              <a:cxn ang="0">
                                <a:pos x="T4" y="T5"/>
                              </a:cxn>
                            </a:cxnLst>
                            <a:rect l="0" t="0" r="r" b="b"/>
                            <a:pathLst>
                              <a:path w="33" h="27">
                                <a:moveTo>
                                  <a:pt x="11" y="0"/>
                                </a:moveTo>
                                <a:cubicBezTo>
                                  <a:pt x="11" y="0"/>
                                  <a:pt x="0" y="17"/>
                                  <a:pt x="13" y="23"/>
                                </a:cubicBezTo>
                                <a:cubicBezTo>
                                  <a:pt x="24" y="27"/>
                                  <a:pt x="33" y="10"/>
                                  <a:pt x="33" y="1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77"/>
                        <wps:cNvSpPr>
                          <a:spLocks/>
                        </wps:cNvSpPr>
                        <wps:spPr bwMode="auto">
                          <a:xfrm>
                            <a:off x="1722" y="1047"/>
                            <a:ext cx="300" cy="149"/>
                          </a:xfrm>
                          <a:custGeom>
                            <a:avLst/>
                            <a:gdLst>
                              <a:gd name="T0" fmla="*/ 72 w 72"/>
                              <a:gd name="T1" fmla="*/ 18 h 36"/>
                              <a:gd name="T2" fmla="*/ 27 w 72"/>
                              <a:gd name="T3" fmla="*/ 1 h 36"/>
                              <a:gd name="T4" fmla="*/ 5 w 72"/>
                              <a:gd name="T5" fmla="*/ 11 h 36"/>
                              <a:gd name="T6" fmla="*/ 0 w 72"/>
                              <a:gd name="T7" fmla="*/ 36 h 36"/>
                            </a:gdLst>
                            <a:ahLst/>
                            <a:cxnLst>
                              <a:cxn ang="0">
                                <a:pos x="T0" y="T1"/>
                              </a:cxn>
                              <a:cxn ang="0">
                                <a:pos x="T2" y="T3"/>
                              </a:cxn>
                              <a:cxn ang="0">
                                <a:pos x="T4" y="T5"/>
                              </a:cxn>
                              <a:cxn ang="0">
                                <a:pos x="T6" y="T7"/>
                              </a:cxn>
                            </a:cxnLst>
                            <a:rect l="0" t="0" r="r" b="b"/>
                            <a:pathLst>
                              <a:path w="72" h="36">
                                <a:moveTo>
                                  <a:pt x="72" y="18"/>
                                </a:moveTo>
                                <a:cubicBezTo>
                                  <a:pt x="72" y="18"/>
                                  <a:pt x="31" y="2"/>
                                  <a:pt x="27" y="1"/>
                                </a:cubicBezTo>
                                <a:cubicBezTo>
                                  <a:pt x="23" y="0"/>
                                  <a:pt x="10" y="5"/>
                                  <a:pt x="5" y="11"/>
                                </a:cubicBezTo>
                                <a:cubicBezTo>
                                  <a:pt x="0" y="17"/>
                                  <a:pt x="0" y="36"/>
                                  <a:pt x="0" y="3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78"/>
                        <wps:cNvSpPr>
                          <a:spLocks/>
                        </wps:cNvSpPr>
                        <wps:spPr bwMode="auto">
                          <a:xfrm>
                            <a:off x="1755" y="1059"/>
                            <a:ext cx="242" cy="96"/>
                          </a:xfrm>
                          <a:custGeom>
                            <a:avLst/>
                            <a:gdLst>
                              <a:gd name="T0" fmla="*/ 0 w 58"/>
                              <a:gd name="T1" fmla="*/ 6 h 23"/>
                              <a:gd name="T2" fmla="*/ 20 w 58"/>
                              <a:gd name="T3" fmla="*/ 7 h 23"/>
                              <a:gd name="T4" fmla="*/ 58 w 58"/>
                              <a:gd name="T5" fmla="*/ 23 h 23"/>
                            </a:gdLst>
                            <a:ahLst/>
                            <a:cxnLst>
                              <a:cxn ang="0">
                                <a:pos x="T0" y="T1"/>
                              </a:cxn>
                              <a:cxn ang="0">
                                <a:pos x="T2" y="T3"/>
                              </a:cxn>
                              <a:cxn ang="0">
                                <a:pos x="T4" y="T5"/>
                              </a:cxn>
                            </a:cxnLst>
                            <a:rect l="0" t="0" r="r" b="b"/>
                            <a:pathLst>
                              <a:path w="58" h="23">
                                <a:moveTo>
                                  <a:pt x="0" y="6"/>
                                </a:moveTo>
                                <a:cubicBezTo>
                                  <a:pt x="0" y="6"/>
                                  <a:pt x="5" y="0"/>
                                  <a:pt x="20" y="7"/>
                                </a:cubicBezTo>
                                <a:cubicBezTo>
                                  <a:pt x="35" y="14"/>
                                  <a:pt x="58" y="23"/>
                                  <a:pt x="58" y="2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79"/>
                        <wps:cNvSpPr>
                          <a:spLocks/>
                        </wps:cNvSpPr>
                        <wps:spPr bwMode="auto">
                          <a:xfrm>
                            <a:off x="2022" y="1138"/>
                            <a:ext cx="66" cy="37"/>
                          </a:xfrm>
                          <a:custGeom>
                            <a:avLst/>
                            <a:gdLst>
                              <a:gd name="T0" fmla="*/ 0 w 66"/>
                              <a:gd name="T1" fmla="*/ 37 h 37"/>
                              <a:gd name="T2" fmla="*/ 50 w 66"/>
                              <a:gd name="T3" fmla="*/ 0 h 37"/>
                              <a:gd name="T4" fmla="*/ 66 w 66"/>
                              <a:gd name="T5" fmla="*/ 4 h 37"/>
                            </a:gdLst>
                            <a:ahLst/>
                            <a:cxnLst>
                              <a:cxn ang="0">
                                <a:pos x="T0" y="T1"/>
                              </a:cxn>
                              <a:cxn ang="0">
                                <a:pos x="T2" y="T3"/>
                              </a:cxn>
                              <a:cxn ang="0">
                                <a:pos x="T4" y="T5"/>
                              </a:cxn>
                            </a:cxnLst>
                            <a:rect l="0" t="0" r="r" b="b"/>
                            <a:pathLst>
                              <a:path w="66" h="37">
                                <a:moveTo>
                                  <a:pt x="0" y="37"/>
                                </a:moveTo>
                                <a:lnTo>
                                  <a:pt x="50" y="0"/>
                                </a:lnTo>
                                <a:lnTo>
                                  <a:pt x="66" y="4"/>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180"/>
                        <wps:cNvCnPr>
                          <a:cxnSpLocks noChangeShapeType="1"/>
                        </wps:cNvCnPr>
                        <wps:spPr bwMode="auto">
                          <a:xfrm flipH="1" flipV="1">
                            <a:off x="2042" y="1130"/>
                            <a:ext cx="25" cy="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Line 181"/>
                        <wps:cNvCnPr>
                          <a:cxnSpLocks noChangeShapeType="1"/>
                        </wps:cNvCnPr>
                        <wps:spPr bwMode="auto">
                          <a:xfrm>
                            <a:off x="2117" y="1155"/>
                            <a:ext cx="50" cy="2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53" name="Line 182"/>
                        <wps:cNvCnPr>
                          <a:cxnSpLocks noChangeShapeType="1"/>
                        </wps:cNvCnPr>
                        <wps:spPr bwMode="auto">
                          <a:xfrm>
                            <a:off x="2188" y="1180"/>
                            <a:ext cx="200" cy="7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Freeform 183"/>
                        <wps:cNvSpPr>
                          <a:spLocks/>
                        </wps:cNvSpPr>
                        <wps:spPr bwMode="auto">
                          <a:xfrm>
                            <a:off x="2438" y="1267"/>
                            <a:ext cx="158" cy="1540"/>
                          </a:xfrm>
                          <a:custGeom>
                            <a:avLst/>
                            <a:gdLst>
                              <a:gd name="T0" fmla="*/ 1 w 38"/>
                              <a:gd name="T1" fmla="*/ 0 h 371"/>
                              <a:gd name="T2" fmla="*/ 32 w 38"/>
                              <a:gd name="T3" fmla="*/ 28 h 371"/>
                              <a:gd name="T4" fmla="*/ 37 w 38"/>
                              <a:gd name="T5" fmla="*/ 85 h 371"/>
                              <a:gd name="T6" fmla="*/ 36 w 38"/>
                              <a:gd name="T7" fmla="*/ 202 h 371"/>
                              <a:gd name="T8" fmla="*/ 36 w 38"/>
                              <a:gd name="T9" fmla="*/ 322 h 371"/>
                              <a:gd name="T10" fmla="*/ 36 w 38"/>
                              <a:gd name="T11" fmla="*/ 355 h 371"/>
                              <a:gd name="T12" fmla="*/ 18 w 38"/>
                              <a:gd name="T13" fmla="*/ 370 h 371"/>
                              <a:gd name="T14" fmla="*/ 0 w 38"/>
                              <a:gd name="T15" fmla="*/ 366 h 3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71">
                                <a:moveTo>
                                  <a:pt x="1" y="0"/>
                                </a:moveTo>
                                <a:cubicBezTo>
                                  <a:pt x="1" y="0"/>
                                  <a:pt x="27" y="9"/>
                                  <a:pt x="32" y="28"/>
                                </a:cubicBezTo>
                                <a:cubicBezTo>
                                  <a:pt x="38" y="46"/>
                                  <a:pt x="37" y="59"/>
                                  <a:pt x="37" y="85"/>
                                </a:cubicBezTo>
                                <a:cubicBezTo>
                                  <a:pt x="37" y="111"/>
                                  <a:pt x="36" y="176"/>
                                  <a:pt x="36" y="202"/>
                                </a:cubicBezTo>
                                <a:cubicBezTo>
                                  <a:pt x="36" y="227"/>
                                  <a:pt x="36" y="307"/>
                                  <a:pt x="36" y="322"/>
                                </a:cubicBezTo>
                                <a:cubicBezTo>
                                  <a:pt x="36" y="337"/>
                                  <a:pt x="36" y="347"/>
                                  <a:pt x="36" y="355"/>
                                </a:cubicBezTo>
                                <a:cubicBezTo>
                                  <a:pt x="36" y="362"/>
                                  <a:pt x="31" y="369"/>
                                  <a:pt x="18" y="370"/>
                                </a:cubicBezTo>
                                <a:cubicBezTo>
                                  <a:pt x="6" y="371"/>
                                  <a:pt x="0" y="366"/>
                                  <a:pt x="0" y="36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84"/>
                        <wps:cNvSpPr>
                          <a:spLocks/>
                        </wps:cNvSpPr>
                        <wps:spPr bwMode="auto">
                          <a:xfrm>
                            <a:off x="1664" y="1142"/>
                            <a:ext cx="840" cy="1707"/>
                          </a:xfrm>
                          <a:custGeom>
                            <a:avLst/>
                            <a:gdLst>
                              <a:gd name="T0" fmla="*/ 78 w 202"/>
                              <a:gd name="T1" fmla="*/ 17 h 411"/>
                              <a:gd name="T2" fmla="*/ 29 w 202"/>
                              <a:gd name="T3" fmla="*/ 0 h 411"/>
                              <a:gd name="T4" fmla="*/ 12 w 202"/>
                              <a:gd name="T5" fmla="*/ 13 h 411"/>
                              <a:gd name="T6" fmla="*/ 1 w 202"/>
                              <a:gd name="T7" fmla="*/ 39 h 411"/>
                              <a:gd name="T8" fmla="*/ 8 w 202"/>
                              <a:gd name="T9" fmla="*/ 186 h 411"/>
                              <a:gd name="T10" fmla="*/ 15 w 202"/>
                              <a:gd name="T11" fmla="*/ 311 h 411"/>
                              <a:gd name="T12" fmla="*/ 30 w 202"/>
                              <a:gd name="T13" fmla="*/ 351 h 411"/>
                              <a:gd name="T14" fmla="*/ 114 w 202"/>
                              <a:gd name="T15" fmla="*/ 390 h 411"/>
                              <a:gd name="T16" fmla="*/ 155 w 202"/>
                              <a:gd name="T17" fmla="*/ 408 h 411"/>
                              <a:gd name="T18" fmla="*/ 171 w 202"/>
                              <a:gd name="T19" fmla="*/ 405 h 411"/>
                              <a:gd name="T20" fmla="*/ 199 w 202"/>
                              <a:gd name="T21" fmla="*/ 387 h 411"/>
                              <a:gd name="T22" fmla="*/ 201 w 202"/>
                              <a:gd name="T23" fmla="*/ 362 h 411"/>
                              <a:gd name="T24" fmla="*/ 200 w 202"/>
                              <a:gd name="T25" fmla="*/ 229 h 411"/>
                              <a:gd name="T26" fmla="*/ 201 w 202"/>
                              <a:gd name="T27" fmla="*/ 106 h 411"/>
                              <a:gd name="T28" fmla="*/ 198 w 202"/>
                              <a:gd name="T29" fmla="*/ 67 h 411"/>
                              <a:gd name="T30" fmla="*/ 180 w 202"/>
                              <a:gd name="T31" fmla="*/ 53 h 411"/>
                              <a:gd name="T32" fmla="*/ 112 w 202"/>
                              <a:gd name="T33" fmla="*/ 32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2" h="411">
                                <a:moveTo>
                                  <a:pt x="78" y="17"/>
                                </a:moveTo>
                                <a:cubicBezTo>
                                  <a:pt x="78" y="17"/>
                                  <a:pt x="31" y="0"/>
                                  <a:pt x="29" y="0"/>
                                </a:cubicBezTo>
                                <a:cubicBezTo>
                                  <a:pt x="28" y="0"/>
                                  <a:pt x="18" y="9"/>
                                  <a:pt x="12" y="13"/>
                                </a:cubicBezTo>
                                <a:cubicBezTo>
                                  <a:pt x="6" y="18"/>
                                  <a:pt x="2" y="20"/>
                                  <a:pt x="1" y="39"/>
                                </a:cubicBezTo>
                                <a:cubicBezTo>
                                  <a:pt x="0" y="59"/>
                                  <a:pt x="8" y="168"/>
                                  <a:pt x="8" y="186"/>
                                </a:cubicBezTo>
                                <a:cubicBezTo>
                                  <a:pt x="8" y="204"/>
                                  <a:pt x="15" y="295"/>
                                  <a:pt x="15" y="311"/>
                                </a:cubicBezTo>
                                <a:cubicBezTo>
                                  <a:pt x="15" y="327"/>
                                  <a:pt x="18" y="348"/>
                                  <a:pt x="30" y="351"/>
                                </a:cubicBezTo>
                                <a:cubicBezTo>
                                  <a:pt x="42" y="355"/>
                                  <a:pt x="96" y="380"/>
                                  <a:pt x="114" y="390"/>
                                </a:cubicBezTo>
                                <a:cubicBezTo>
                                  <a:pt x="132" y="399"/>
                                  <a:pt x="151" y="408"/>
                                  <a:pt x="155" y="408"/>
                                </a:cubicBezTo>
                                <a:cubicBezTo>
                                  <a:pt x="160" y="409"/>
                                  <a:pt x="161" y="411"/>
                                  <a:pt x="171" y="405"/>
                                </a:cubicBezTo>
                                <a:cubicBezTo>
                                  <a:pt x="180" y="400"/>
                                  <a:pt x="197" y="388"/>
                                  <a:pt x="199" y="387"/>
                                </a:cubicBezTo>
                                <a:cubicBezTo>
                                  <a:pt x="202" y="386"/>
                                  <a:pt x="201" y="372"/>
                                  <a:pt x="201" y="362"/>
                                </a:cubicBezTo>
                                <a:cubicBezTo>
                                  <a:pt x="201" y="353"/>
                                  <a:pt x="200" y="241"/>
                                  <a:pt x="200" y="229"/>
                                </a:cubicBezTo>
                                <a:cubicBezTo>
                                  <a:pt x="200" y="217"/>
                                  <a:pt x="201" y="117"/>
                                  <a:pt x="201" y="106"/>
                                </a:cubicBezTo>
                                <a:cubicBezTo>
                                  <a:pt x="201" y="94"/>
                                  <a:pt x="199" y="70"/>
                                  <a:pt x="198" y="67"/>
                                </a:cubicBezTo>
                                <a:cubicBezTo>
                                  <a:pt x="198" y="63"/>
                                  <a:pt x="194" y="59"/>
                                  <a:pt x="180" y="53"/>
                                </a:cubicBezTo>
                                <a:cubicBezTo>
                                  <a:pt x="167" y="47"/>
                                  <a:pt x="112" y="32"/>
                                  <a:pt x="112" y="3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85"/>
                        <wps:cNvSpPr>
                          <a:spLocks/>
                        </wps:cNvSpPr>
                        <wps:spPr bwMode="auto">
                          <a:xfrm>
                            <a:off x="2022" y="1217"/>
                            <a:ext cx="129" cy="54"/>
                          </a:xfrm>
                          <a:custGeom>
                            <a:avLst/>
                            <a:gdLst>
                              <a:gd name="T0" fmla="*/ 0 w 31"/>
                              <a:gd name="T1" fmla="*/ 4 h 13"/>
                              <a:gd name="T2" fmla="*/ 21 w 31"/>
                              <a:gd name="T3" fmla="*/ 13 h 13"/>
                              <a:gd name="T4" fmla="*/ 24 w 31"/>
                              <a:gd name="T5" fmla="*/ 5 h 13"/>
                              <a:gd name="T6" fmla="*/ 31 w 31"/>
                              <a:gd name="T7" fmla="*/ 2 h 13"/>
                            </a:gdLst>
                            <a:ahLst/>
                            <a:cxnLst>
                              <a:cxn ang="0">
                                <a:pos x="T0" y="T1"/>
                              </a:cxn>
                              <a:cxn ang="0">
                                <a:pos x="T2" y="T3"/>
                              </a:cxn>
                              <a:cxn ang="0">
                                <a:pos x="T4" y="T5"/>
                              </a:cxn>
                              <a:cxn ang="0">
                                <a:pos x="T6" y="T7"/>
                              </a:cxn>
                            </a:cxnLst>
                            <a:rect l="0" t="0" r="r" b="b"/>
                            <a:pathLst>
                              <a:path w="31" h="13">
                                <a:moveTo>
                                  <a:pt x="0" y="4"/>
                                </a:moveTo>
                                <a:cubicBezTo>
                                  <a:pt x="21" y="13"/>
                                  <a:pt x="21" y="13"/>
                                  <a:pt x="21" y="13"/>
                                </a:cubicBezTo>
                                <a:cubicBezTo>
                                  <a:pt x="21" y="13"/>
                                  <a:pt x="23" y="8"/>
                                  <a:pt x="24" y="5"/>
                                </a:cubicBezTo>
                                <a:cubicBezTo>
                                  <a:pt x="26" y="2"/>
                                  <a:pt x="28" y="0"/>
                                  <a:pt x="31"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86"/>
                        <wps:cNvSpPr>
                          <a:spLocks/>
                        </wps:cNvSpPr>
                        <wps:spPr bwMode="auto">
                          <a:xfrm>
                            <a:off x="1689" y="1225"/>
                            <a:ext cx="732" cy="254"/>
                          </a:xfrm>
                          <a:custGeom>
                            <a:avLst/>
                            <a:gdLst>
                              <a:gd name="T0" fmla="*/ 0 w 176"/>
                              <a:gd name="T1" fmla="*/ 0 h 61"/>
                              <a:gd name="T2" fmla="*/ 26 w 176"/>
                              <a:gd name="T3" fmla="*/ 17 h 61"/>
                              <a:gd name="T4" fmla="*/ 148 w 176"/>
                              <a:gd name="T5" fmla="*/ 61 h 61"/>
                              <a:gd name="T6" fmla="*/ 176 w 176"/>
                              <a:gd name="T7" fmla="*/ 35 h 61"/>
                            </a:gdLst>
                            <a:ahLst/>
                            <a:cxnLst>
                              <a:cxn ang="0">
                                <a:pos x="T0" y="T1"/>
                              </a:cxn>
                              <a:cxn ang="0">
                                <a:pos x="T2" y="T3"/>
                              </a:cxn>
                              <a:cxn ang="0">
                                <a:pos x="T4" y="T5"/>
                              </a:cxn>
                              <a:cxn ang="0">
                                <a:pos x="T6" y="T7"/>
                              </a:cxn>
                            </a:cxnLst>
                            <a:rect l="0" t="0" r="r" b="b"/>
                            <a:pathLst>
                              <a:path w="176" h="61">
                                <a:moveTo>
                                  <a:pt x="0" y="0"/>
                                </a:moveTo>
                                <a:cubicBezTo>
                                  <a:pt x="0" y="0"/>
                                  <a:pt x="8" y="10"/>
                                  <a:pt x="26" y="17"/>
                                </a:cubicBezTo>
                                <a:cubicBezTo>
                                  <a:pt x="45" y="23"/>
                                  <a:pt x="137" y="61"/>
                                  <a:pt x="148" y="61"/>
                                </a:cubicBezTo>
                                <a:cubicBezTo>
                                  <a:pt x="176" y="35"/>
                                  <a:pt x="176" y="35"/>
                                  <a:pt x="176" y="3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87"/>
                        <wps:cNvSpPr>
                          <a:spLocks/>
                        </wps:cNvSpPr>
                        <wps:spPr bwMode="auto">
                          <a:xfrm>
                            <a:off x="2304" y="1420"/>
                            <a:ext cx="183" cy="96"/>
                          </a:xfrm>
                          <a:custGeom>
                            <a:avLst/>
                            <a:gdLst>
                              <a:gd name="T0" fmla="*/ 0 w 44"/>
                              <a:gd name="T1" fmla="*/ 14 h 23"/>
                              <a:gd name="T2" fmla="*/ 13 w 44"/>
                              <a:gd name="T3" fmla="*/ 23 h 23"/>
                              <a:gd name="T4" fmla="*/ 44 w 44"/>
                              <a:gd name="T5" fmla="*/ 0 h 23"/>
                            </a:gdLst>
                            <a:ahLst/>
                            <a:cxnLst>
                              <a:cxn ang="0">
                                <a:pos x="T0" y="T1"/>
                              </a:cxn>
                              <a:cxn ang="0">
                                <a:pos x="T2" y="T3"/>
                              </a:cxn>
                              <a:cxn ang="0">
                                <a:pos x="T4" y="T5"/>
                              </a:cxn>
                            </a:cxnLst>
                            <a:rect l="0" t="0" r="r" b="b"/>
                            <a:pathLst>
                              <a:path w="44" h="23">
                                <a:moveTo>
                                  <a:pt x="0" y="14"/>
                                </a:moveTo>
                                <a:cubicBezTo>
                                  <a:pt x="0" y="14"/>
                                  <a:pt x="12" y="19"/>
                                  <a:pt x="13" y="23"/>
                                </a:cubicBezTo>
                                <a:cubicBezTo>
                                  <a:pt x="44" y="0"/>
                                  <a:pt x="44" y="0"/>
                                  <a:pt x="44"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88"/>
                        <wps:cNvSpPr>
                          <a:spLocks/>
                        </wps:cNvSpPr>
                        <wps:spPr bwMode="auto">
                          <a:xfrm>
                            <a:off x="2359" y="1516"/>
                            <a:ext cx="12" cy="1304"/>
                          </a:xfrm>
                          <a:custGeom>
                            <a:avLst/>
                            <a:gdLst>
                              <a:gd name="T0" fmla="*/ 0 w 3"/>
                              <a:gd name="T1" fmla="*/ 0 h 314"/>
                              <a:gd name="T2" fmla="*/ 1 w 3"/>
                              <a:gd name="T3" fmla="*/ 176 h 314"/>
                              <a:gd name="T4" fmla="*/ 3 w 3"/>
                              <a:gd name="T5" fmla="*/ 314 h 314"/>
                            </a:gdLst>
                            <a:ahLst/>
                            <a:cxnLst>
                              <a:cxn ang="0">
                                <a:pos x="T0" y="T1"/>
                              </a:cxn>
                              <a:cxn ang="0">
                                <a:pos x="T2" y="T3"/>
                              </a:cxn>
                              <a:cxn ang="0">
                                <a:pos x="T4" y="T5"/>
                              </a:cxn>
                            </a:cxnLst>
                            <a:rect l="0" t="0" r="r" b="b"/>
                            <a:pathLst>
                              <a:path w="3" h="314">
                                <a:moveTo>
                                  <a:pt x="0" y="0"/>
                                </a:moveTo>
                                <a:cubicBezTo>
                                  <a:pt x="0" y="0"/>
                                  <a:pt x="1" y="157"/>
                                  <a:pt x="1" y="176"/>
                                </a:cubicBezTo>
                                <a:cubicBezTo>
                                  <a:pt x="1" y="194"/>
                                  <a:pt x="3" y="311"/>
                                  <a:pt x="3" y="31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89"/>
                        <wps:cNvSpPr>
                          <a:spLocks/>
                        </wps:cNvSpPr>
                        <wps:spPr bwMode="auto">
                          <a:xfrm>
                            <a:off x="1676" y="1267"/>
                            <a:ext cx="620" cy="639"/>
                          </a:xfrm>
                          <a:custGeom>
                            <a:avLst/>
                            <a:gdLst>
                              <a:gd name="T0" fmla="*/ 0 w 149"/>
                              <a:gd name="T1" fmla="*/ 0 h 154"/>
                              <a:gd name="T2" fmla="*/ 4 w 149"/>
                              <a:gd name="T3" fmla="*/ 13 h 154"/>
                              <a:gd name="T4" fmla="*/ 6 w 149"/>
                              <a:gd name="T5" fmla="*/ 52 h 154"/>
                              <a:gd name="T6" fmla="*/ 26 w 149"/>
                              <a:gd name="T7" fmla="*/ 66 h 154"/>
                              <a:gd name="T8" fmla="*/ 124 w 149"/>
                              <a:gd name="T9" fmla="*/ 100 h 154"/>
                              <a:gd name="T10" fmla="*/ 144 w 149"/>
                              <a:gd name="T11" fmla="*/ 101 h 154"/>
                              <a:gd name="T12" fmla="*/ 148 w 149"/>
                              <a:gd name="T13" fmla="*/ 119 h 154"/>
                              <a:gd name="T14" fmla="*/ 148 w 149"/>
                              <a:gd name="T15" fmla="*/ 152 h 154"/>
                              <a:gd name="T16" fmla="*/ 135 w 149"/>
                              <a:gd name="T17" fmla="*/ 153 h 154"/>
                              <a:gd name="T18" fmla="*/ 11 w 149"/>
                              <a:gd name="T19" fmla="*/ 108 h 154"/>
                              <a:gd name="T20" fmla="*/ 5 w 149"/>
                              <a:gd name="T21" fmla="*/ 68 h 154"/>
                              <a:gd name="T22" fmla="*/ 5 w 149"/>
                              <a:gd name="T23" fmla="*/ 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9" h="154">
                                <a:moveTo>
                                  <a:pt x="0" y="0"/>
                                </a:moveTo>
                                <a:cubicBezTo>
                                  <a:pt x="0" y="0"/>
                                  <a:pt x="3" y="8"/>
                                  <a:pt x="4" y="13"/>
                                </a:cubicBezTo>
                                <a:cubicBezTo>
                                  <a:pt x="4" y="18"/>
                                  <a:pt x="5" y="47"/>
                                  <a:pt x="6" y="52"/>
                                </a:cubicBezTo>
                                <a:cubicBezTo>
                                  <a:pt x="7" y="56"/>
                                  <a:pt x="12" y="59"/>
                                  <a:pt x="26" y="66"/>
                                </a:cubicBezTo>
                                <a:cubicBezTo>
                                  <a:pt x="39" y="74"/>
                                  <a:pt x="119" y="99"/>
                                  <a:pt x="124" y="100"/>
                                </a:cubicBezTo>
                                <a:cubicBezTo>
                                  <a:pt x="130" y="100"/>
                                  <a:pt x="139" y="101"/>
                                  <a:pt x="144" y="101"/>
                                </a:cubicBezTo>
                                <a:cubicBezTo>
                                  <a:pt x="149" y="101"/>
                                  <a:pt x="148" y="111"/>
                                  <a:pt x="148" y="119"/>
                                </a:cubicBezTo>
                                <a:cubicBezTo>
                                  <a:pt x="148" y="127"/>
                                  <a:pt x="148" y="151"/>
                                  <a:pt x="148" y="152"/>
                                </a:cubicBezTo>
                                <a:cubicBezTo>
                                  <a:pt x="148" y="153"/>
                                  <a:pt x="142" y="154"/>
                                  <a:pt x="135" y="153"/>
                                </a:cubicBezTo>
                                <a:cubicBezTo>
                                  <a:pt x="127" y="152"/>
                                  <a:pt x="20" y="113"/>
                                  <a:pt x="11" y="108"/>
                                </a:cubicBezTo>
                                <a:cubicBezTo>
                                  <a:pt x="5" y="103"/>
                                  <a:pt x="5" y="76"/>
                                  <a:pt x="5" y="68"/>
                                </a:cubicBezTo>
                                <a:cubicBezTo>
                                  <a:pt x="5" y="59"/>
                                  <a:pt x="5" y="54"/>
                                  <a:pt x="5" y="5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90"/>
                        <wps:cNvSpPr>
                          <a:spLocks/>
                        </wps:cNvSpPr>
                        <wps:spPr bwMode="auto">
                          <a:xfrm>
                            <a:off x="1693" y="1234"/>
                            <a:ext cx="624" cy="353"/>
                          </a:xfrm>
                          <a:custGeom>
                            <a:avLst/>
                            <a:gdLst>
                              <a:gd name="T0" fmla="*/ 0 w 150"/>
                              <a:gd name="T1" fmla="*/ 0 h 85"/>
                              <a:gd name="T2" fmla="*/ 6 w 150"/>
                              <a:gd name="T3" fmla="*/ 22 h 85"/>
                              <a:gd name="T4" fmla="*/ 14 w 150"/>
                              <a:gd name="T5" fmla="*/ 48 h 85"/>
                              <a:gd name="T6" fmla="*/ 115 w 150"/>
                              <a:gd name="T7" fmla="*/ 85 h 85"/>
                              <a:gd name="T8" fmla="*/ 150 w 150"/>
                              <a:gd name="T9" fmla="*/ 61 h 85"/>
                            </a:gdLst>
                            <a:ahLst/>
                            <a:cxnLst>
                              <a:cxn ang="0">
                                <a:pos x="T0" y="T1"/>
                              </a:cxn>
                              <a:cxn ang="0">
                                <a:pos x="T2" y="T3"/>
                              </a:cxn>
                              <a:cxn ang="0">
                                <a:pos x="T4" y="T5"/>
                              </a:cxn>
                              <a:cxn ang="0">
                                <a:pos x="T6" y="T7"/>
                              </a:cxn>
                              <a:cxn ang="0">
                                <a:pos x="T8" y="T9"/>
                              </a:cxn>
                            </a:cxnLst>
                            <a:rect l="0" t="0" r="r" b="b"/>
                            <a:pathLst>
                              <a:path w="150" h="85">
                                <a:moveTo>
                                  <a:pt x="0" y="0"/>
                                </a:moveTo>
                                <a:cubicBezTo>
                                  <a:pt x="0" y="0"/>
                                  <a:pt x="6" y="15"/>
                                  <a:pt x="6" y="22"/>
                                </a:cubicBezTo>
                                <a:cubicBezTo>
                                  <a:pt x="6" y="28"/>
                                  <a:pt x="5" y="44"/>
                                  <a:pt x="14" y="48"/>
                                </a:cubicBezTo>
                                <a:cubicBezTo>
                                  <a:pt x="22" y="52"/>
                                  <a:pt x="106" y="85"/>
                                  <a:pt x="115" y="85"/>
                                </a:cubicBezTo>
                                <a:cubicBezTo>
                                  <a:pt x="124" y="85"/>
                                  <a:pt x="139" y="69"/>
                                  <a:pt x="150" y="6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91"/>
                        <wps:cNvSpPr>
                          <a:spLocks/>
                        </wps:cNvSpPr>
                        <wps:spPr bwMode="auto">
                          <a:xfrm>
                            <a:off x="2180" y="1582"/>
                            <a:ext cx="50" cy="100"/>
                          </a:xfrm>
                          <a:custGeom>
                            <a:avLst/>
                            <a:gdLst>
                              <a:gd name="T0" fmla="*/ 0 w 12"/>
                              <a:gd name="T1" fmla="*/ 0 h 24"/>
                              <a:gd name="T2" fmla="*/ 12 w 12"/>
                              <a:gd name="T3" fmla="*/ 11 h 24"/>
                              <a:gd name="T4" fmla="*/ 12 w 12"/>
                              <a:gd name="T5" fmla="*/ 24 h 24"/>
                            </a:gdLst>
                            <a:ahLst/>
                            <a:cxnLst>
                              <a:cxn ang="0">
                                <a:pos x="T0" y="T1"/>
                              </a:cxn>
                              <a:cxn ang="0">
                                <a:pos x="T2" y="T3"/>
                              </a:cxn>
                              <a:cxn ang="0">
                                <a:pos x="T4" y="T5"/>
                              </a:cxn>
                            </a:cxnLst>
                            <a:rect l="0" t="0" r="r" b="b"/>
                            <a:pathLst>
                              <a:path w="12" h="24">
                                <a:moveTo>
                                  <a:pt x="0" y="0"/>
                                </a:moveTo>
                                <a:cubicBezTo>
                                  <a:pt x="0" y="0"/>
                                  <a:pt x="12" y="4"/>
                                  <a:pt x="12" y="11"/>
                                </a:cubicBezTo>
                                <a:cubicBezTo>
                                  <a:pt x="12" y="18"/>
                                  <a:pt x="12" y="24"/>
                                  <a:pt x="12" y="2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92"/>
                        <wps:cNvSpPr>
                          <a:spLocks/>
                        </wps:cNvSpPr>
                        <wps:spPr bwMode="auto">
                          <a:xfrm>
                            <a:off x="1722" y="2081"/>
                            <a:ext cx="566" cy="336"/>
                          </a:xfrm>
                          <a:custGeom>
                            <a:avLst/>
                            <a:gdLst>
                              <a:gd name="T0" fmla="*/ 1 w 136"/>
                              <a:gd name="T1" fmla="*/ 0 h 81"/>
                              <a:gd name="T2" fmla="*/ 16 w 136"/>
                              <a:gd name="T3" fmla="*/ 15 h 81"/>
                              <a:gd name="T4" fmla="*/ 122 w 136"/>
                              <a:gd name="T5" fmla="*/ 57 h 81"/>
                              <a:gd name="T6" fmla="*/ 135 w 136"/>
                              <a:gd name="T7" fmla="*/ 57 h 81"/>
                              <a:gd name="T8" fmla="*/ 136 w 136"/>
                              <a:gd name="T9" fmla="*/ 79 h 81"/>
                              <a:gd name="T10" fmla="*/ 123 w 136"/>
                              <a:gd name="T11" fmla="*/ 80 h 81"/>
                              <a:gd name="T12" fmla="*/ 8 w 136"/>
                              <a:gd name="T13" fmla="*/ 33 h 81"/>
                              <a:gd name="T14" fmla="*/ 1 w 136"/>
                              <a:gd name="T15" fmla="*/ 0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 h="81">
                                <a:moveTo>
                                  <a:pt x="1" y="0"/>
                                </a:moveTo>
                                <a:cubicBezTo>
                                  <a:pt x="1" y="0"/>
                                  <a:pt x="0" y="9"/>
                                  <a:pt x="16" y="15"/>
                                </a:cubicBezTo>
                                <a:cubicBezTo>
                                  <a:pt x="32" y="21"/>
                                  <a:pt x="119" y="57"/>
                                  <a:pt x="122" y="57"/>
                                </a:cubicBezTo>
                                <a:cubicBezTo>
                                  <a:pt x="126" y="57"/>
                                  <a:pt x="135" y="57"/>
                                  <a:pt x="135" y="57"/>
                                </a:cubicBezTo>
                                <a:cubicBezTo>
                                  <a:pt x="136" y="79"/>
                                  <a:pt x="136" y="79"/>
                                  <a:pt x="136" y="79"/>
                                </a:cubicBezTo>
                                <a:cubicBezTo>
                                  <a:pt x="136" y="79"/>
                                  <a:pt x="130" y="81"/>
                                  <a:pt x="123" y="80"/>
                                </a:cubicBezTo>
                                <a:cubicBezTo>
                                  <a:pt x="117" y="79"/>
                                  <a:pt x="16" y="38"/>
                                  <a:pt x="8" y="33"/>
                                </a:cubicBezTo>
                                <a:cubicBezTo>
                                  <a:pt x="1"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93"/>
                        <wps:cNvSpPr>
                          <a:spLocks/>
                        </wps:cNvSpPr>
                        <wps:spPr bwMode="auto">
                          <a:xfrm>
                            <a:off x="1726" y="2284"/>
                            <a:ext cx="570" cy="337"/>
                          </a:xfrm>
                          <a:custGeom>
                            <a:avLst/>
                            <a:gdLst>
                              <a:gd name="T0" fmla="*/ 1 w 137"/>
                              <a:gd name="T1" fmla="*/ 0 h 81"/>
                              <a:gd name="T2" fmla="*/ 17 w 137"/>
                              <a:gd name="T3" fmla="*/ 15 h 81"/>
                              <a:gd name="T4" fmla="*/ 123 w 137"/>
                              <a:gd name="T5" fmla="*/ 57 h 81"/>
                              <a:gd name="T6" fmla="*/ 136 w 137"/>
                              <a:gd name="T7" fmla="*/ 57 h 81"/>
                              <a:gd name="T8" fmla="*/ 137 w 137"/>
                              <a:gd name="T9" fmla="*/ 80 h 81"/>
                              <a:gd name="T10" fmla="*/ 124 w 137"/>
                              <a:gd name="T11" fmla="*/ 80 h 81"/>
                              <a:gd name="T12" fmla="*/ 9 w 137"/>
                              <a:gd name="T13" fmla="*/ 33 h 81"/>
                              <a:gd name="T14" fmla="*/ 1 w 137"/>
                              <a:gd name="T15" fmla="*/ 0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7" h="81">
                                <a:moveTo>
                                  <a:pt x="1" y="0"/>
                                </a:moveTo>
                                <a:cubicBezTo>
                                  <a:pt x="1" y="0"/>
                                  <a:pt x="0" y="9"/>
                                  <a:pt x="17" y="15"/>
                                </a:cubicBezTo>
                                <a:cubicBezTo>
                                  <a:pt x="33" y="21"/>
                                  <a:pt x="119" y="57"/>
                                  <a:pt x="123" y="57"/>
                                </a:cubicBezTo>
                                <a:cubicBezTo>
                                  <a:pt x="127" y="57"/>
                                  <a:pt x="136" y="57"/>
                                  <a:pt x="136" y="57"/>
                                </a:cubicBezTo>
                                <a:cubicBezTo>
                                  <a:pt x="137" y="80"/>
                                  <a:pt x="137" y="80"/>
                                  <a:pt x="137" y="80"/>
                                </a:cubicBezTo>
                                <a:cubicBezTo>
                                  <a:pt x="137" y="80"/>
                                  <a:pt x="130" y="81"/>
                                  <a:pt x="124" y="80"/>
                                </a:cubicBezTo>
                                <a:cubicBezTo>
                                  <a:pt x="118" y="79"/>
                                  <a:pt x="16" y="38"/>
                                  <a:pt x="9" y="33"/>
                                </a:cubicBezTo>
                                <a:cubicBezTo>
                                  <a:pt x="2"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94"/>
                        <wps:cNvCnPr>
                          <a:cxnSpLocks noChangeShapeType="1"/>
                        </wps:cNvCnPr>
                        <wps:spPr bwMode="auto">
                          <a:xfrm>
                            <a:off x="2230" y="1902"/>
                            <a:ext cx="1" cy="41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 name="Line 195"/>
                        <wps:cNvCnPr>
                          <a:cxnSpLocks noChangeShapeType="1"/>
                        </wps:cNvCnPr>
                        <wps:spPr bwMode="auto">
                          <a:xfrm>
                            <a:off x="2234" y="2413"/>
                            <a:ext cx="4" cy="10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Freeform 196"/>
                        <wps:cNvSpPr>
                          <a:spLocks/>
                        </wps:cNvSpPr>
                        <wps:spPr bwMode="auto">
                          <a:xfrm>
                            <a:off x="1747" y="2405"/>
                            <a:ext cx="8" cy="166"/>
                          </a:xfrm>
                          <a:custGeom>
                            <a:avLst/>
                            <a:gdLst>
                              <a:gd name="T0" fmla="*/ 0 w 2"/>
                              <a:gd name="T1" fmla="*/ 0 h 40"/>
                              <a:gd name="T2" fmla="*/ 2 w 2"/>
                              <a:gd name="T3" fmla="*/ 40 h 40"/>
                            </a:gdLst>
                            <a:ahLst/>
                            <a:cxnLst>
                              <a:cxn ang="0">
                                <a:pos x="T0" y="T1"/>
                              </a:cxn>
                              <a:cxn ang="0">
                                <a:pos x="T2" y="T3"/>
                              </a:cxn>
                            </a:cxnLst>
                            <a:rect l="0" t="0" r="r" b="b"/>
                            <a:pathLst>
                              <a:path w="2" h="40">
                                <a:moveTo>
                                  <a:pt x="0" y="0"/>
                                </a:moveTo>
                                <a:cubicBezTo>
                                  <a:pt x="0" y="0"/>
                                  <a:pt x="2" y="35"/>
                                  <a:pt x="2" y="4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97"/>
                        <wps:cNvCnPr>
                          <a:cxnSpLocks noChangeShapeType="1"/>
                        </wps:cNvCnPr>
                        <wps:spPr bwMode="auto">
                          <a:xfrm>
                            <a:off x="1747" y="2205"/>
                            <a:ext cx="1" cy="10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9" name="Line 198"/>
                        <wps:cNvCnPr>
                          <a:cxnSpLocks noChangeShapeType="1"/>
                        </wps:cNvCnPr>
                        <wps:spPr bwMode="auto">
                          <a:xfrm>
                            <a:off x="1722" y="1715"/>
                            <a:ext cx="21" cy="40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70" name="Line 199"/>
                        <wps:cNvCnPr>
                          <a:cxnSpLocks noChangeShapeType="1"/>
                        </wps:cNvCnPr>
                        <wps:spPr bwMode="auto">
                          <a:xfrm flipV="1">
                            <a:off x="2246" y="1113"/>
                            <a:ext cx="158"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Line 200"/>
                        <wps:cNvCnPr>
                          <a:cxnSpLocks noChangeShapeType="1"/>
                        </wps:cNvCnPr>
                        <wps:spPr bwMode="auto">
                          <a:xfrm flipV="1">
                            <a:off x="2508" y="1088"/>
                            <a:ext cx="54" cy="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Line 201"/>
                        <wps:cNvCnPr>
                          <a:cxnSpLocks noChangeShapeType="1"/>
                        </wps:cNvCnPr>
                        <wps:spPr bwMode="auto">
                          <a:xfrm flipV="1">
                            <a:off x="2334" y="1221"/>
                            <a:ext cx="62" cy="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73" name="Freeform 202"/>
                        <wps:cNvSpPr>
                          <a:spLocks/>
                        </wps:cNvSpPr>
                        <wps:spPr bwMode="auto">
                          <a:xfrm>
                            <a:off x="1423" y="810"/>
                            <a:ext cx="3044" cy="718"/>
                          </a:xfrm>
                          <a:custGeom>
                            <a:avLst/>
                            <a:gdLst>
                              <a:gd name="T0" fmla="*/ 0 w 3044"/>
                              <a:gd name="T1" fmla="*/ 0 h 718"/>
                              <a:gd name="T2" fmla="*/ 2479 w 3044"/>
                              <a:gd name="T3" fmla="*/ 590 h 718"/>
                              <a:gd name="T4" fmla="*/ 3044 w 3044"/>
                              <a:gd name="T5" fmla="*/ 718 h 718"/>
                            </a:gdLst>
                            <a:ahLst/>
                            <a:cxnLst>
                              <a:cxn ang="0">
                                <a:pos x="T0" y="T1"/>
                              </a:cxn>
                              <a:cxn ang="0">
                                <a:pos x="T2" y="T3"/>
                              </a:cxn>
                              <a:cxn ang="0">
                                <a:pos x="T4" y="T5"/>
                              </a:cxn>
                            </a:cxnLst>
                            <a:rect l="0" t="0" r="r" b="b"/>
                            <a:pathLst>
                              <a:path w="3044" h="718">
                                <a:moveTo>
                                  <a:pt x="0" y="0"/>
                                </a:moveTo>
                                <a:lnTo>
                                  <a:pt x="2479" y="590"/>
                                </a:lnTo>
                                <a:lnTo>
                                  <a:pt x="3044" y="718"/>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03"/>
                        <wps:cNvSpPr>
                          <a:spLocks/>
                        </wps:cNvSpPr>
                        <wps:spPr bwMode="auto">
                          <a:xfrm>
                            <a:off x="2895" y="793"/>
                            <a:ext cx="1693" cy="341"/>
                          </a:xfrm>
                          <a:custGeom>
                            <a:avLst/>
                            <a:gdLst>
                              <a:gd name="T0" fmla="*/ 0 w 407"/>
                              <a:gd name="T1" fmla="*/ 0 h 82"/>
                              <a:gd name="T2" fmla="*/ 380 w 407"/>
                              <a:gd name="T3" fmla="*/ 82 h 82"/>
                              <a:gd name="T4" fmla="*/ 407 w 407"/>
                              <a:gd name="T5" fmla="*/ 69 h 82"/>
                            </a:gdLst>
                            <a:ahLst/>
                            <a:cxnLst>
                              <a:cxn ang="0">
                                <a:pos x="T0" y="T1"/>
                              </a:cxn>
                              <a:cxn ang="0">
                                <a:pos x="T2" y="T3"/>
                              </a:cxn>
                              <a:cxn ang="0">
                                <a:pos x="T4" y="T5"/>
                              </a:cxn>
                            </a:cxnLst>
                            <a:rect l="0" t="0" r="r" b="b"/>
                            <a:pathLst>
                              <a:path w="407" h="82">
                                <a:moveTo>
                                  <a:pt x="0" y="0"/>
                                </a:moveTo>
                                <a:cubicBezTo>
                                  <a:pt x="380" y="82"/>
                                  <a:pt x="380" y="82"/>
                                  <a:pt x="380" y="82"/>
                                </a:cubicBezTo>
                                <a:cubicBezTo>
                                  <a:pt x="380" y="82"/>
                                  <a:pt x="392" y="79"/>
                                  <a:pt x="407" y="6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04"/>
                        <wps:cNvSpPr>
                          <a:spLocks/>
                        </wps:cNvSpPr>
                        <wps:spPr bwMode="auto">
                          <a:xfrm>
                            <a:off x="4463" y="1134"/>
                            <a:ext cx="21" cy="411"/>
                          </a:xfrm>
                          <a:custGeom>
                            <a:avLst/>
                            <a:gdLst>
                              <a:gd name="T0" fmla="*/ 3 w 5"/>
                              <a:gd name="T1" fmla="*/ 0 h 99"/>
                              <a:gd name="T2" fmla="*/ 5 w 5"/>
                              <a:gd name="T3" fmla="*/ 34 h 99"/>
                              <a:gd name="T4" fmla="*/ 0 w 5"/>
                              <a:gd name="T5" fmla="*/ 99 h 99"/>
                            </a:gdLst>
                            <a:ahLst/>
                            <a:cxnLst>
                              <a:cxn ang="0">
                                <a:pos x="T0" y="T1"/>
                              </a:cxn>
                              <a:cxn ang="0">
                                <a:pos x="T2" y="T3"/>
                              </a:cxn>
                              <a:cxn ang="0">
                                <a:pos x="T4" y="T5"/>
                              </a:cxn>
                            </a:cxnLst>
                            <a:rect l="0" t="0" r="r" b="b"/>
                            <a:pathLst>
                              <a:path w="5" h="99">
                                <a:moveTo>
                                  <a:pt x="3" y="0"/>
                                </a:moveTo>
                                <a:cubicBezTo>
                                  <a:pt x="3" y="0"/>
                                  <a:pt x="5" y="9"/>
                                  <a:pt x="5" y="34"/>
                                </a:cubicBezTo>
                                <a:cubicBezTo>
                                  <a:pt x="5" y="58"/>
                                  <a:pt x="0" y="99"/>
                                  <a:pt x="0" y="9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05"/>
                        <wps:cNvSpPr>
                          <a:spLocks/>
                        </wps:cNvSpPr>
                        <wps:spPr bwMode="auto">
                          <a:xfrm>
                            <a:off x="1514" y="847"/>
                            <a:ext cx="483" cy="2039"/>
                          </a:xfrm>
                          <a:custGeom>
                            <a:avLst/>
                            <a:gdLst>
                              <a:gd name="T0" fmla="*/ 0 w 116"/>
                              <a:gd name="T1" fmla="*/ 0 h 491"/>
                              <a:gd name="T2" fmla="*/ 27 w 116"/>
                              <a:gd name="T3" fmla="*/ 428 h 491"/>
                              <a:gd name="T4" fmla="*/ 62 w 116"/>
                              <a:gd name="T5" fmla="*/ 485 h 491"/>
                              <a:gd name="T6" fmla="*/ 116 w 116"/>
                              <a:gd name="T7" fmla="*/ 448 h 491"/>
                            </a:gdLst>
                            <a:ahLst/>
                            <a:cxnLst>
                              <a:cxn ang="0">
                                <a:pos x="T0" y="T1"/>
                              </a:cxn>
                              <a:cxn ang="0">
                                <a:pos x="T2" y="T3"/>
                              </a:cxn>
                              <a:cxn ang="0">
                                <a:pos x="T4" y="T5"/>
                              </a:cxn>
                              <a:cxn ang="0">
                                <a:pos x="T6" y="T7"/>
                              </a:cxn>
                            </a:cxnLst>
                            <a:rect l="0" t="0" r="r" b="b"/>
                            <a:pathLst>
                              <a:path w="116" h="491">
                                <a:moveTo>
                                  <a:pt x="0" y="0"/>
                                </a:moveTo>
                                <a:cubicBezTo>
                                  <a:pt x="0" y="0"/>
                                  <a:pt x="26" y="399"/>
                                  <a:pt x="27" y="428"/>
                                </a:cubicBezTo>
                                <a:cubicBezTo>
                                  <a:pt x="29" y="457"/>
                                  <a:pt x="40" y="491"/>
                                  <a:pt x="62" y="485"/>
                                </a:cubicBezTo>
                                <a:cubicBezTo>
                                  <a:pt x="84" y="480"/>
                                  <a:pt x="116" y="448"/>
                                  <a:pt x="116" y="44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206"/>
                        <wps:cNvSpPr>
                          <a:spLocks/>
                        </wps:cNvSpPr>
                        <wps:spPr bwMode="auto">
                          <a:xfrm>
                            <a:off x="1335" y="802"/>
                            <a:ext cx="849" cy="2267"/>
                          </a:xfrm>
                          <a:custGeom>
                            <a:avLst/>
                            <a:gdLst>
                              <a:gd name="T0" fmla="*/ 0 w 204"/>
                              <a:gd name="T1" fmla="*/ 0 h 546"/>
                              <a:gd name="T2" fmla="*/ 31 w 204"/>
                              <a:gd name="T3" fmla="*/ 454 h 546"/>
                              <a:gd name="T4" fmla="*/ 107 w 204"/>
                              <a:gd name="T5" fmla="*/ 536 h 546"/>
                              <a:gd name="T6" fmla="*/ 204 w 204"/>
                              <a:gd name="T7" fmla="*/ 475 h 546"/>
                            </a:gdLst>
                            <a:ahLst/>
                            <a:cxnLst>
                              <a:cxn ang="0">
                                <a:pos x="T0" y="T1"/>
                              </a:cxn>
                              <a:cxn ang="0">
                                <a:pos x="T2" y="T3"/>
                              </a:cxn>
                              <a:cxn ang="0">
                                <a:pos x="T4" y="T5"/>
                              </a:cxn>
                              <a:cxn ang="0">
                                <a:pos x="T6" y="T7"/>
                              </a:cxn>
                            </a:cxnLst>
                            <a:rect l="0" t="0" r="r" b="b"/>
                            <a:pathLst>
                              <a:path w="204" h="546">
                                <a:moveTo>
                                  <a:pt x="0" y="0"/>
                                </a:moveTo>
                                <a:cubicBezTo>
                                  <a:pt x="0" y="0"/>
                                  <a:pt x="27" y="422"/>
                                  <a:pt x="31" y="454"/>
                                </a:cubicBezTo>
                                <a:cubicBezTo>
                                  <a:pt x="35" y="485"/>
                                  <a:pt x="56" y="546"/>
                                  <a:pt x="107" y="536"/>
                                </a:cubicBezTo>
                                <a:cubicBezTo>
                                  <a:pt x="158" y="527"/>
                                  <a:pt x="204" y="475"/>
                                  <a:pt x="204" y="47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07"/>
                        <wps:cNvSpPr>
                          <a:spLocks/>
                        </wps:cNvSpPr>
                        <wps:spPr bwMode="auto">
                          <a:xfrm>
                            <a:off x="2571" y="1283"/>
                            <a:ext cx="274" cy="420"/>
                          </a:xfrm>
                          <a:custGeom>
                            <a:avLst/>
                            <a:gdLst>
                              <a:gd name="T0" fmla="*/ 5 w 66"/>
                              <a:gd name="T1" fmla="*/ 101 h 101"/>
                              <a:gd name="T2" fmla="*/ 10 w 66"/>
                              <a:gd name="T3" fmla="*/ 87 h 101"/>
                              <a:gd name="T4" fmla="*/ 17 w 66"/>
                              <a:gd name="T5" fmla="*/ 18 h 101"/>
                              <a:gd name="T6" fmla="*/ 66 w 66"/>
                              <a:gd name="T7" fmla="*/ 5 h 101"/>
                            </a:gdLst>
                            <a:ahLst/>
                            <a:cxnLst>
                              <a:cxn ang="0">
                                <a:pos x="T0" y="T1"/>
                              </a:cxn>
                              <a:cxn ang="0">
                                <a:pos x="T2" y="T3"/>
                              </a:cxn>
                              <a:cxn ang="0">
                                <a:pos x="T4" y="T5"/>
                              </a:cxn>
                              <a:cxn ang="0">
                                <a:pos x="T6" y="T7"/>
                              </a:cxn>
                            </a:cxnLst>
                            <a:rect l="0" t="0" r="r" b="b"/>
                            <a:pathLst>
                              <a:path w="66" h="101">
                                <a:moveTo>
                                  <a:pt x="5" y="101"/>
                                </a:moveTo>
                                <a:cubicBezTo>
                                  <a:pt x="5" y="101"/>
                                  <a:pt x="11" y="100"/>
                                  <a:pt x="10" y="87"/>
                                </a:cubicBezTo>
                                <a:cubicBezTo>
                                  <a:pt x="9" y="75"/>
                                  <a:pt x="0" y="36"/>
                                  <a:pt x="17" y="18"/>
                                </a:cubicBezTo>
                                <a:cubicBezTo>
                                  <a:pt x="33" y="0"/>
                                  <a:pt x="62" y="4"/>
                                  <a:pt x="66" y="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208"/>
                        <wps:cNvSpPr>
                          <a:spLocks/>
                        </wps:cNvSpPr>
                        <wps:spPr bwMode="auto">
                          <a:xfrm>
                            <a:off x="2591" y="1366"/>
                            <a:ext cx="233" cy="407"/>
                          </a:xfrm>
                          <a:custGeom>
                            <a:avLst/>
                            <a:gdLst>
                              <a:gd name="T0" fmla="*/ 56 w 56"/>
                              <a:gd name="T1" fmla="*/ 7 h 98"/>
                              <a:gd name="T2" fmla="*/ 46 w 56"/>
                              <a:gd name="T3" fmla="*/ 2 h 98"/>
                              <a:gd name="T4" fmla="*/ 24 w 56"/>
                              <a:gd name="T5" fmla="*/ 10 h 98"/>
                              <a:gd name="T6" fmla="*/ 16 w 56"/>
                              <a:gd name="T7" fmla="*/ 49 h 98"/>
                              <a:gd name="T8" fmla="*/ 19 w 56"/>
                              <a:gd name="T9" fmla="*/ 89 h 98"/>
                              <a:gd name="T10" fmla="*/ 0 w 56"/>
                              <a:gd name="T11" fmla="*/ 96 h 98"/>
                            </a:gdLst>
                            <a:ahLst/>
                            <a:cxnLst>
                              <a:cxn ang="0">
                                <a:pos x="T0" y="T1"/>
                              </a:cxn>
                              <a:cxn ang="0">
                                <a:pos x="T2" y="T3"/>
                              </a:cxn>
                              <a:cxn ang="0">
                                <a:pos x="T4" y="T5"/>
                              </a:cxn>
                              <a:cxn ang="0">
                                <a:pos x="T6" y="T7"/>
                              </a:cxn>
                              <a:cxn ang="0">
                                <a:pos x="T8" y="T9"/>
                              </a:cxn>
                              <a:cxn ang="0">
                                <a:pos x="T10" y="T11"/>
                              </a:cxn>
                            </a:cxnLst>
                            <a:rect l="0" t="0" r="r" b="b"/>
                            <a:pathLst>
                              <a:path w="56" h="98">
                                <a:moveTo>
                                  <a:pt x="56" y="7"/>
                                </a:moveTo>
                                <a:cubicBezTo>
                                  <a:pt x="56" y="7"/>
                                  <a:pt x="49" y="4"/>
                                  <a:pt x="46" y="2"/>
                                </a:cubicBezTo>
                                <a:cubicBezTo>
                                  <a:pt x="44" y="0"/>
                                  <a:pt x="31" y="0"/>
                                  <a:pt x="24" y="10"/>
                                </a:cubicBezTo>
                                <a:cubicBezTo>
                                  <a:pt x="17" y="21"/>
                                  <a:pt x="13" y="33"/>
                                  <a:pt x="16" y="49"/>
                                </a:cubicBezTo>
                                <a:cubicBezTo>
                                  <a:pt x="19" y="64"/>
                                  <a:pt x="22" y="80"/>
                                  <a:pt x="19" y="89"/>
                                </a:cubicBezTo>
                                <a:cubicBezTo>
                                  <a:pt x="16" y="98"/>
                                  <a:pt x="0" y="96"/>
                                  <a:pt x="0" y="9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09"/>
                        <wps:cNvSpPr>
                          <a:spLocks/>
                        </wps:cNvSpPr>
                        <wps:spPr bwMode="auto">
                          <a:xfrm>
                            <a:off x="3074" y="1325"/>
                            <a:ext cx="873" cy="170"/>
                          </a:xfrm>
                          <a:custGeom>
                            <a:avLst/>
                            <a:gdLst>
                              <a:gd name="T0" fmla="*/ 0 w 210"/>
                              <a:gd name="T1" fmla="*/ 0 h 41"/>
                              <a:gd name="T2" fmla="*/ 210 w 210"/>
                              <a:gd name="T3" fmla="*/ 26 h 41"/>
                            </a:gdLst>
                            <a:ahLst/>
                            <a:cxnLst>
                              <a:cxn ang="0">
                                <a:pos x="T0" y="T1"/>
                              </a:cxn>
                              <a:cxn ang="0">
                                <a:pos x="T2" y="T3"/>
                              </a:cxn>
                            </a:cxnLst>
                            <a:rect l="0" t="0" r="r" b="b"/>
                            <a:pathLst>
                              <a:path w="210" h="41">
                                <a:moveTo>
                                  <a:pt x="0" y="0"/>
                                </a:moveTo>
                                <a:cubicBezTo>
                                  <a:pt x="0" y="0"/>
                                  <a:pt x="163" y="41"/>
                                  <a:pt x="21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210"/>
                        <wps:cNvCnPr>
                          <a:cxnSpLocks noChangeShapeType="1"/>
                        </wps:cNvCnPr>
                        <wps:spPr bwMode="auto">
                          <a:xfrm>
                            <a:off x="3078" y="1470"/>
                            <a:ext cx="612" cy="17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2" name="Line 211"/>
                        <wps:cNvCnPr>
                          <a:cxnSpLocks noChangeShapeType="1"/>
                        </wps:cNvCnPr>
                        <wps:spPr bwMode="auto">
                          <a:xfrm flipH="1" flipV="1">
                            <a:off x="3074" y="1503"/>
                            <a:ext cx="474" cy="12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3" name="Freeform 212"/>
                        <wps:cNvSpPr>
                          <a:spLocks/>
                        </wps:cNvSpPr>
                        <wps:spPr bwMode="auto">
                          <a:xfrm>
                            <a:off x="2770" y="1479"/>
                            <a:ext cx="474" cy="1569"/>
                          </a:xfrm>
                          <a:custGeom>
                            <a:avLst/>
                            <a:gdLst>
                              <a:gd name="T0" fmla="*/ 25 w 114"/>
                              <a:gd name="T1" fmla="*/ 0 h 378"/>
                              <a:gd name="T2" fmla="*/ 9 w 114"/>
                              <a:gd name="T3" fmla="*/ 19 h 378"/>
                              <a:gd name="T4" fmla="*/ 0 w 114"/>
                              <a:gd name="T5" fmla="*/ 199 h 378"/>
                              <a:gd name="T6" fmla="*/ 6 w 114"/>
                              <a:gd name="T7" fmla="*/ 245 h 378"/>
                              <a:gd name="T8" fmla="*/ 63 w 114"/>
                              <a:gd name="T9" fmla="*/ 313 h 378"/>
                              <a:gd name="T10" fmla="*/ 114 w 114"/>
                              <a:gd name="T11" fmla="*/ 378 h 378"/>
                            </a:gdLst>
                            <a:ahLst/>
                            <a:cxnLst>
                              <a:cxn ang="0">
                                <a:pos x="T0" y="T1"/>
                              </a:cxn>
                              <a:cxn ang="0">
                                <a:pos x="T2" y="T3"/>
                              </a:cxn>
                              <a:cxn ang="0">
                                <a:pos x="T4" y="T5"/>
                              </a:cxn>
                              <a:cxn ang="0">
                                <a:pos x="T6" y="T7"/>
                              </a:cxn>
                              <a:cxn ang="0">
                                <a:pos x="T8" y="T9"/>
                              </a:cxn>
                              <a:cxn ang="0">
                                <a:pos x="T10" y="T11"/>
                              </a:cxn>
                            </a:cxnLst>
                            <a:rect l="0" t="0" r="r" b="b"/>
                            <a:pathLst>
                              <a:path w="114" h="378">
                                <a:moveTo>
                                  <a:pt x="25" y="0"/>
                                </a:moveTo>
                                <a:cubicBezTo>
                                  <a:pt x="25" y="0"/>
                                  <a:pt x="11" y="0"/>
                                  <a:pt x="9" y="19"/>
                                </a:cubicBezTo>
                                <a:cubicBezTo>
                                  <a:pt x="7" y="38"/>
                                  <a:pt x="0" y="177"/>
                                  <a:pt x="0" y="199"/>
                                </a:cubicBezTo>
                                <a:cubicBezTo>
                                  <a:pt x="0" y="221"/>
                                  <a:pt x="0" y="237"/>
                                  <a:pt x="6" y="245"/>
                                </a:cubicBezTo>
                                <a:cubicBezTo>
                                  <a:pt x="12" y="253"/>
                                  <a:pt x="41" y="284"/>
                                  <a:pt x="63" y="313"/>
                                </a:cubicBezTo>
                                <a:cubicBezTo>
                                  <a:pt x="85" y="343"/>
                                  <a:pt x="111" y="378"/>
                                  <a:pt x="114" y="37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213"/>
                        <wps:cNvCnPr>
                          <a:cxnSpLocks noChangeShapeType="1"/>
                        </wps:cNvCnPr>
                        <wps:spPr bwMode="auto">
                          <a:xfrm flipH="1">
                            <a:off x="2591" y="2218"/>
                            <a:ext cx="117" cy="7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5" name="Line 214"/>
                        <wps:cNvCnPr>
                          <a:cxnSpLocks noChangeShapeType="1"/>
                        </wps:cNvCnPr>
                        <wps:spPr bwMode="auto">
                          <a:xfrm flipV="1">
                            <a:off x="2641" y="2376"/>
                            <a:ext cx="100" cy="7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6" name="Freeform 215"/>
                        <wps:cNvSpPr>
                          <a:spLocks/>
                        </wps:cNvSpPr>
                        <wps:spPr bwMode="auto">
                          <a:xfrm>
                            <a:off x="2587" y="1400"/>
                            <a:ext cx="212" cy="1067"/>
                          </a:xfrm>
                          <a:custGeom>
                            <a:avLst/>
                            <a:gdLst>
                              <a:gd name="T0" fmla="*/ 0 w 51"/>
                              <a:gd name="T1" fmla="*/ 251 h 257"/>
                              <a:gd name="T2" fmla="*/ 47 w 51"/>
                              <a:gd name="T3" fmla="*/ 257 h 257"/>
                              <a:gd name="T4" fmla="*/ 31 w 51"/>
                              <a:gd name="T5" fmla="*/ 160 h 257"/>
                              <a:gd name="T6" fmla="*/ 34 w 51"/>
                              <a:gd name="T7" fmla="*/ 34 h 257"/>
                              <a:gd name="T8" fmla="*/ 51 w 51"/>
                              <a:gd name="T9" fmla="*/ 0 h 257"/>
                            </a:gdLst>
                            <a:ahLst/>
                            <a:cxnLst>
                              <a:cxn ang="0">
                                <a:pos x="T0" y="T1"/>
                              </a:cxn>
                              <a:cxn ang="0">
                                <a:pos x="T2" y="T3"/>
                              </a:cxn>
                              <a:cxn ang="0">
                                <a:pos x="T4" y="T5"/>
                              </a:cxn>
                              <a:cxn ang="0">
                                <a:pos x="T6" y="T7"/>
                              </a:cxn>
                              <a:cxn ang="0">
                                <a:pos x="T8" y="T9"/>
                              </a:cxn>
                            </a:cxnLst>
                            <a:rect l="0" t="0" r="r" b="b"/>
                            <a:pathLst>
                              <a:path w="51" h="257">
                                <a:moveTo>
                                  <a:pt x="0" y="251"/>
                                </a:moveTo>
                                <a:cubicBezTo>
                                  <a:pt x="47" y="257"/>
                                  <a:pt x="47" y="257"/>
                                  <a:pt x="47" y="257"/>
                                </a:cubicBezTo>
                                <a:cubicBezTo>
                                  <a:pt x="26" y="219"/>
                                  <a:pt x="31" y="193"/>
                                  <a:pt x="31" y="160"/>
                                </a:cubicBezTo>
                                <a:cubicBezTo>
                                  <a:pt x="31" y="127"/>
                                  <a:pt x="34" y="56"/>
                                  <a:pt x="34" y="34"/>
                                </a:cubicBezTo>
                                <a:cubicBezTo>
                                  <a:pt x="34" y="11"/>
                                  <a:pt x="51" y="0"/>
                                  <a:pt x="51"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216"/>
                        <wps:cNvCnPr>
                          <a:cxnSpLocks noChangeShapeType="1"/>
                        </wps:cNvCnPr>
                        <wps:spPr bwMode="auto">
                          <a:xfrm>
                            <a:off x="2587" y="2533"/>
                            <a:ext cx="246" cy="1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8" name="Freeform 217"/>
                        <wps:cNvSpPr>
                          <a:spLocks/>
                        </wps:cNvSpPr>
                        <wps:spPr bwMode="auto">
                          <a:xfrm>
                            <a:off x="2533" y="1188"/>
                            <a:ext cx="54" cy="21"/>
                          </a:xfrm>
                          <a:custGeom>
                            <a:avLst/>
                            <a:gdLst>
                              <a:gd name="T0" fmla="*/ 4 w 54"/>
                              <a:gd name="T1" fmla="*/ 21 h 21"/>
                              <a:gd name="T2" fmla="*/ 54 w 54"/>
                              <a:gd name="T3" fmla="*/ 0 h 21"/>
                              <a:gd name="T4" fmla="*/ 0 w 54"/>
                              <a:gd name="T5" fmla="*/ 0 h 21"/>
                            </a:gdLst>
                            <a:ahLst/>
                            <a:cxnLst>
                              <a:cxn ang="0">
                                <a:pos x="T0" y="T1"/>
                              </a:cxn>
                              <a:cxn ang="0">
                                <a:pos x="T2" y="T3"/>
                              </a:cxn>
                              <a:cxn ang="0">
                                <a:pos x="T4" y="T5"/>
                              </a:cxn>
                            </a:cxnLst>
                            <a:rect l="0" t="0" r="r" b="b"/>
                            <a:pathLst>
                              <a:path w="54" h="21">
                                <a:moveTo>
                                  <a:pt x="4" y="21"/>
                                </a:moveTo>
                                <a:lnTo>
                                  <a:pt x="54" y="0"/>
                                </a:lnTo>
                                <a:lnTo>
                                  <a:pt x="0" y="0"/>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218"/>
                        <wps:cNvSpPr>
                          <a:spLocks/>
                        </wps:cNvSpPr>
                        <wps:spPr bwMode="auto">
                          <a:xfrm>
                            <a:off x="2691" y="1171"/>
                            <a:ext cx="146" cy="129"/>
                          </a:xfrm>
                          <a:custGeom>
                            <a:avLst/>
                            <a:gdLst>
                              <a:gd name="T0" fmla="*/ 0 w 35"/>
                              <a:gd name="T1" fmla="*/ 0 h 31"/>
                              <a:gd name="T2" fmla="*/ 29 w 35"/>
                              <a:gd name="T3" fmla="*/ 9 h 31"/>
                              <a:gd name="T4" fmla="*/ 35 w 35"/>
                              <a:gd name="T5" fmla="*/ 20 h 31"/>
                              <a:gd name="T6" fmla="*/ 35 w 35"/>
                              <a:gd name="T7" fmla="*/ 31 h 31"/>
                            </a:gdLst>
                            <a:ahLst/>
                            <a:cxnLst>
                              <a:cxn ang="0">
                                <a:pos x="T0" y="T1"/>
                              </a:cxn>
                              <a:cxn ang="0">
                                <a:pos x="T2" y="T3"/>
                              </a:cxn>
                              <a:cxn ang="0">
                                <a:pos x="T4" y="T5"/>
                              </a:cxn>
                              <a:cxn ang="0">
                                <a:pos x="T6" y="T7"/>
                              </a:cxn>
                            </a:cxnLst>
                            <a:rect l="0" t="0" r="r" b="b"/>
                            <a:pathLst>
                              <a:path w="35" h="31">
                                <a:moveTo>
                                  <a:pt x="0" y="0"/>
                                </a:moveTo>
                                <a:cubicBezTo>
                                  <a:pt x="0" y="0"/>
                                  <a:pt x="25" y="9"/>
                                  <a:pt x="29" y="9"/>
                                </a:cubicBezTo>
                                <a:cubicBezTo>
                                  <a:pt x="33" y="10"/>
                                  <a:pt x="35" y="16"/>
                                  <a:pt x="35" y="20"/>
                                </a:cubicBezTo>
                                <a:cubicBezTo>
                                  <a:pt x="35" y="25"/>
                                  <a:pt x="35" y="31"/>
                                  <a:pt x="35" y="3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19"/>
                        <wps:cNvSpPr>
                          <a:spLocks/>
                        </wps:cNvSpPr>
                        <wps:spPr bwMode="auto">
                          <a:xfrm>
                            <a:off x="2795" y="1171"/>
                            <a:ext cx="75" cy="104"/>
                          </a:xfrm>
                          <a:custGeom>
                            <a:avLst/>
                            <a:gdLst>
                              <a:gd name="T0" fmla="*/ 0 w 18"/>
                              <a:gd name="T1" fmla="*/ 0 h 25"/>
                              <a:gd name="T2" fmla="*/ 14 w 18"/>
                              <a:gd name="T3" fmla="*/ 10 h 25"/>
                              <a:gd name="T4" fmla="*/ 18 w 18"/>
                              <a:gd name="T5" fmla="*/ 25 h 25"/>
                            </a:gdLst>
                            <a:ahLst/>
                            <a:cxnLst>
                              <a:cxn ang="0">
                                <a:pos x="T0" y="T1"/>
                              </a:cxn>
                              <a:cxn ang="0">
                                <a:pos x="T2" y="T3"/>
                              </a:cxn>
                              <a:cxn ang="0">
                                <a:pos x="T4" y="T5"/>
                              </a:cxn>
                            </a:cxnLst>
                            <a:rect l="0" t="0" r="r" b="b"/>
                            <a:pathLst>
                              <a:path w="18" h="25">
                                <a:moveTo>
                                  <a:pt x="0" y="0"/>
                                </a:moveTo>
                                <a:cubicBezTo>
                                  <a:pt x="0" y="0"/>
                                  <a:pt x="14" y="5"/>
                                  <a:pt x="14" y="10"/>
                                </a:cubicBezTo>
                                <a:cubicBezTo>
                                  <a:pt x="14" y="14"/>
                                  <a:pt x="18" y="25"/>
                                  <a:pt x="18" y="2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220"/>
                        <wps:cNvCnPr>
                          <a:cxnSpLocks noChangeShapeType="1"/>
                        </wps:cNvCnPr>
                        <wps:spPr bwMode="auto">
                          <a:xfrm>
                            <a:off x="2799" y="1171"/>
                            <a:ext cx="109" cy="3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Line 221"/>
                        <wps:cNvCnPr>
                          <a:cxnSpLocks noChangeShapeType="1"/>
                        </wps:cNvCnPr>
                        <wps:spPr bwMode="auto">
                          <a:xfrm>
                            <a:off x="3020" y="1238"/>
                            <a:ext cx="66"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01" name="Freeform 222"/>
                        <wps:cNvSpPr>
                          <a:spLocks/>
                        </wps:cNvSpPr>
                        <wps:spPr bwMode="auto">
                          <a:xfrm>
                            <a:off x="3086" y="1221"/>
                            <a:ext cx="25" cy="108"/>
                          </a:xfrm>
                          <a:custGeom>
                            <a:avLst/>
                            <a:gdLst>
                              <a:gd name="T0" fmla="*/ 6 w 6"/>
                              <a:gd name="T1" fmla="*/ 0 h 26"/>
                              <a:gd name="T2" fmla="*/ 0 w 6"/>
                              <a:gd name="T3" fmla="*/ 12 h 26"/>
                              <a:gd name="T4" fmla="*/ 0 w 6"/>
                              <a:gd name="T5" fmla="*/ 26 h 26"/>
                            </a:gdLst>
                            <a:ahLst/>
                            <a:cxnLst>
                              <a:cxn ang="0">
                                <a:pos x="T0" y="T1"/>
                              </a:cxn>
                              <a:cxn ang="0">
                                <a:pos x="T2" y="T3"/>
                              </a:cxn>
                              <a:cxn ang="0">
                                <a:pos x="T4" y="T5"/>
                              </a:cxn>
                            </a:cxnLst>
                            <a:rect l="0" t="0" r="r" b="b"/>
                            <a:pathLst>
                              <a:path w="6" h="26">
                                <a:moveTo>
                                  <a:pt x="6" y="0"/>
                                </a:moveTo>
                                <a:cubicBezTo>
                                  <a:pt x="6" y="0"/>
                                  <a:pt x="0" y="5"/>
                                  <a:pt x="0" y="12"/>
                                </a:cubicBezTo>
                                <a:cubicBezTo>
                                  <a:pt x="0" y="26"/>
                                  <a:pt x="0" y="26"/>
                                  <a:pt x="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23"/>
                        <wps:cNvSpPr>
                          <a:spLocks/>
                        </wps:cNvSpPr>
                        <wps:spPr bwMode="auto">
                          <a:xfrm>
                            <a:off x="3161" y="1234"/>
                            <a:ext cx="34" cy="112"/>
                          </a:xfrm>
                          <a:custGeom>
                            <a:avLst/>
                            <a:gdLst>
                              <a:gd name="T0" fmla="*/ 8 w 8"/>
                              <a:gd name="T1" fmla="*/ 0 h 27"/>
                              <a:gd name="T2" fmla="*/ 0 w 8"/>
                              <a:gd name="T3" fmla="*/ 14 h 27"/>
                              <a:gd name="T4" fmla="*/ 0 w 8"/>
                              <a:gd name="T5" fmla="*/ 27 h 27"/>
                            </a:gdLst>
                            <a:ahLst/>
                            <a:cxnLst>
                              <a:cxn ang="0">
                                <a:pos x="T0" y="T1"/>
                              </a:cxn>
                              <a:cxn ang="0">
                                <a:pos x="T2" y="T3"/>
                              </a:cxn>
                              <a:cxn ang="0">
                                <a:pos x="T4" y="T5"/>
                              </a:cxn>
                            </a:cxnLst>
                            <a:rect l="0" t="0" r="r" b="b"/>
                            <a:pathLst>
                              <a:path w="8" h="27">
                                <a:moveTo>
                                  <a:pt x="8" y="0"/>
                                </a:moveTo>
                                <a:cubicBezTo>
                                  <a:pt x="8" y="0"/>
                                  <a:pt x="0" y="6"/>
                                  <a:pt x="0" y="14"/>
                                </a:cubicBezTo>
                                <a:cubicBezTo>
                                  <a:pt x="0" y="21"/>
                                  <a:pt x="0" y="27"/>
                                  <a:pt x="0" y="2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24"/>
                        <wps:cNvSpPr>
                          <a:spLocks/>
                        </wps:cNvSpPr>
                        <wps:spPr bwMode="auto">
                          <a:xfrm>
                            <a:off x="3174" y="1267"/>
                            <a:ext cx="237" cy="87"/>
                          </a:xfrm>
                          <a:custGeom>
                            <a:avLst/>
                            <a:gdLst>
                              <a:gd name="T0" fmla="*/ 0 w 57"/>
                              <a:gd name="T1" fmla="*/ 0 h 21"/>
                              <a:gd name="T2" fmla="*/ 55 w 57"/>
                              <a:gd name="T3" fmla="*/ 17 h 21"/>
                              <a:gd name="T4" fmla="*/ 57 w 57"/>
                              <a:gd name="T5" fmla="*/ 21 h 21"/>
                            </a:gdLst>
                            <a:ahLst/>
                            <a:cxnLst>
                              <a:cxn ang="0">
                                <a:pos x="T0" y="T1"/>
                              </a:cxn>
                              <a:cxn ang="0">
                                <a:pos x="T2" y="T3"/>
                              </a:cxn>
                              <a:cxn ang="0">
                                <a:pos x="T4" y="T5"/>
                              </a:cxn>
                            </a:cxnLst>
                            <a:rect l="0" t="0" r="r" b="b"/>
                            <a:pathLst>
                              <a:path w="57" h="21">
                                <a:moveTo>
                                  <a:pt x="0" y="0"/>
                                </a:moveTo>
                                <a:cubicBezTo>
                                  <a:pt x="0" y="0"/>
                                  <a:pt x="52" y="17"/>
                                  <a:pt x="55" y="17"/>
                                </a:cubicBezTo>
                                <a:cubicBezTo>
                                  <a:pt x="57" y="18"/>
                                  <a:pt x="57" y="21"/>
                                  <a:pt x="57" y="2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25"/>
                        <wps:cNvSpPr>
                          <a:spLocks/>
                        </wps:cNvSpPr>
                        <wps:spPr bwMode="auto">
                          <a:xfrm>
                            <a:off x="3182" y="1250"/>
                            <a:ext cx="237" cy="100"/>
                          </a:xfrm>
                          <a:custGeom>
                            <a:avLst/>
                            <a:gdLst>
                              <a:gd name="T0" fmla="*/ 0 w 57"/>
                              <a:gd name="T1" fmla="*/ 0 h 24"/>
                              <a:gd name="T2" fmla="*/ 46 w 57"/>
                              <a:gd name="T3" fmla="*/ 16 h 24"/>
                              <a:gd name="T4" fmla="*/ 57 w 57"/>
                              <a:gd name="T5" fmla="*/ 24 h 24"/>
                            </a:gdLst>
                            <a:ahLst/>
                            <a:cxnLst>
                              <a:cxn ang="0">
                                <a:pos x="T0" y="T1"/>
                              </a:cxn>
                              <a:cxn ang="0">
                                <a:pos x="T2" y="T3"/>
                              </a:cxn>
                              <a:cxn ang="0">
                                <a:pos x="T4" y="T5"/>
                              </a:cxn>
                            </a:cxnLst>
                            <a:rect l="0" t="0" r="r" b="b"/>
                            <a:pathLst>
                              <a:path w="57" h="24">
                                <a:moveTo>
                                  <a:pt x="0" y="0"/>
                                </a:moveTo>
                                <a:cubicBezTo>
                                  <a:pt x="0" y="0"/>
                                  <a:pt x="41" y="14"/>
                                  <a:pt x="46" y="16"/>
                                </a:cubicBezTo>
                                <a:cubicBezTo>
                                  <a:pt x="52" y="18"/>
                                  <a:pt x="57" y="20"/>
                                  <a:pt x="57" y="2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226"/>
                        <wps:cNvCnPr>
                          <a:cxnSpLocks noChangeShapeType="1"/>
                        </wps:cNvCnPr>
                        <wps:spPr bwMode="auto">
                          <a:xfrm>
                            <a:off x="3020" y="1225"/>
                            <a:ext cx="66" cy="1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06" name="Line 227"/>
                        <wps:cNvCnPr>
                          <a:cxnSpLocks noChangeShapeType="1"/>
                        </wps:cNvCnPr>
                        <wps:spPr bwMode="auto">
                          <a:xfrm flipH="1" flipV="1">
                            <a:off x="3020" y="1200"/>
                            <a:ext cx="79"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86282F" id="Группа 14" o:spid="_x0000_s1026" style="position:absolute;margin-left:398.7pt;margin-top:14pt;width:159.4pt;height:120.7pt;z-index:251966976" coordorigin="-4,9" coordsize="4592,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">
                <v:shape id="Freeform 28" o:spid="_x0000_s1027" style="position:absolute;left:412;top:1155;width:108;height:7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uCcQA&#10;AADbAAAADwAAAGRycy9kb3ducmV2LnhtbESPQWvCQBSE70L/w/KEXkQ3KmhJ3QRpKeZYrcXra/aZ&#10;RHffhuxW47/vCkKPw8x8w6zy3hpxoc43jhVMJwkI4tLphisF+6+P8QsIH5A1Gsek4EYe8uxpsMJU&#10;uytv6bILlYgQ9ikqqENoUyl9WZNFP3EtcfSOrrMYouwqqTu8Rrg1cpYkC2mx4bhQY0tvNZXn3a9V&#10;8JNsvrfaLexytJkZU3y+H4r1SannYb9+BRGoD//hR7vQCuZTuH+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LgnEAAAA2wAAAA8AAAAAAAAAAAAAAAAAmAIAAGRycy9k&#10;b3ducmV2LnhtbFBLBQYAAAAABAAEAPUAAACJAwAAAAA=&#10;" path="m24,9v,,2,-6,-3,-7c16,,11,,9,5,6,9,,17,,19v,,4,-2,6,c6,19,17,11,24,9xe" filled="f" strokeweight=".2pt">
                  <v:stroke joinstyle="miter"/>
                  <v:path arrowok="t" o:connecttype="custom" o:connectlocs="100,37;87,8;37,21;0,79;25,79;100,37" o:connectangles="0,0,0,0,0,0"/>
                </v:shape>
                <v:shape id="Freeform 29" o:spid="_x0000_s1028" style="position:absolute;left:437;top:1200;width:141;height:79;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0ScYA&#10;AADbAAAADwAAAGRycy9kb3ducmV2LnhtbESPQUsDMRSE74L/ITyhN5tUqei2aSlCsUKRdlXQ2+vm&#10;dXfZzcs2SdvtvzeC4HGYmW+Y6by3rTiRD7VjDaOhAkFcOFNzqeHjfXn7CCJEZIOtY9JwoQDz2fXV&#10;FDPjzrylUx5LkSAcMtRQxdhlUoaiIoth6Dri5O2dtxiT9KU0Hs8Jblt5p9SDtFhzWqiwo+eKiiY/&#10;Wg3+c/308pUvvnf9K443zVG9NQel9eCmX0xAROrjf/ivvTIa7sfw+yX9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O0ScYAAADbAAAADwAAAAAAAAAAAAAAAACYAgAAZHJz&#10;L2Rvd25yZXYueG1sUEsFBgAAAAAEAAQA9QAAAIsDAAAAAA==&#10;" path="m,12c,12,12,5,19,2,26,,30,2,32,3v1,1,2,3,1,4c31,9,20,17,19,19l,12xe" filled="f" strokeweight=".2pt">
                  <v:stroke joinstyle="miter"/>
                  <v:path arrowok="t" o:connecttype="custom" o:connectlocs="0,50;79,8;133,12;137,29;79,79;0,50" o:connectangles="0,0,0,0,0,0"/>
                </v:shape>
                <v:shape id="Freeform 30" o:spid="_x0000_s1029" style="position:absolute;left:383;top:1271;width:133;height:100;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rMsUA&#10;AADbAAAADwAAAGRycy9kb3ducmV2LnhtbESPT2vCQBTE7wW/w/KEXqRuYlBLdA2iLbSXQrUUvD2y&#10;L38w+zZkNzH99t2C0OMw85thttloGjFQ52rLCuJ5BII4t7rmUsHX+fXpGYTzyBoby6Tghxxku8nD&#10;FlNtb/xJw8mXIpSwS1FB5X2bSunyigy6uW2Jg1fYzqAPsiul7vAWyk0jF1G0kgZrDgsVtnSoKL+e&#10;eqMg0evkOrvE/YssiuRYfND793Km1ON03G9AeBr9f/hOv+nAreDvS/g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syxQAAANsAAAAPAAAAAAAAAAAAAAAAAJgCAABkcnMv&#10;ZG93bnJldi54bWxQSwUGAAAAAAQABAD1AAAAigMAAAAA&#10;" path="m12,c30,8,30,8,30,8v,,1,3,2,4c32,12,29,20,28,22v,1,-2,2,-5,1c20,22,3,14,2,14,1,13,,13,1,10,2,8,6,1,6,1v,,1,1,2,1c10,2,12,1,12,xe" filled="f" strokeweight=".2pt">
                  <v:stroke joinstyle="miter"/>
                  <v:path arrowok="t" o:connecttype="custom" o:connectlocs="50,0;125,33;133,50;116,92;96,96;8,58;4,42;25,4;33,8;50,0" o:connectangles="0,0,0,0,0,0,0,0,0,0"/>
                </v:shape>
                <v:shape id="Freeform 31" o:spid="_x0000_s1030" style="position:absolute;left:408;top:1234;width:29;height:41;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3874A&#10;AADbAAAADwAAAGRycy9kb3ducmV2LnhtbERPTWsCMRC9C/0PYYRepCZaKLIaxQoW6c1Veh6ScXdx&#10;MwmbVNN/bw5Cj4/3vdpk14sbDbHzrGE2VSCIjbcdNxrOp/3bAkRMyBZ7z6ThjyJs1i+jFVbW3/lI&#10;tzo1ooRwrFBDm1KopIymJYdx6gNx4S5+cJgKHBppB7yXcNfLuVIf0mHHpaHFQLuWzLX+dRo+f77z&#10;RQaLdVbqsD+auQmTL61fx3m7BJEop3/x032wGt7L2PKl/AC5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9YN/O+AAAA2wAAAA8AAAAAAAAAAAAAAAAAmAIAAGRycy9kb3ducmV2&#10;LnhtbFBLBQYAAAAABAAEAPUAAACDAwAAAAA=&#10;" path="m1,10c1,10,,8,2,5,3,2,4,2,7,e" filled="f" strokeweight=".2pt">
                  <v:stroke joinstyle="miter"/>
                  <v:path arrowok="t" o:connecttype="custom" o:connectlocs="4,41;8,21;29,0" o:connectangles="0,0,0"/>
                </v:shape>
                <v:shape id="Freeform 32" o:spid="_x0000_s1031" style="position:absolute;left:433;top:1250;width:4;height:21;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OOsEA&#10;AADbAAAADwAAAGRycy9kb3ducmV2LnhtbERPy4rCMBTdC/MP4Q64EU0VFek0igiCuBiwunF3bW4f&#10;THNTkqjt308WA7M8nHe2600rXuR8Y1nBfJaAIC6sbrhScLsepxsQPiBrbC2TgoE87LYfowxTbd98&#10;oVceKhFD2KeooA6hS6X0RU0G/cx2xJErrTMYInSV1A7fMdy0cpEka2mw4dhQY0eHmoqf/GkUHJ/X&#10;cz6U64l8LIfzwX2vTr67KzX+7PdfIAL14V/85z5pBcs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XDjrBAAAA2wAAAA8AAAAAAAAAAAAAAAAAmAIAAGRycy9kb3du&#10;cmV2LnhtbFBLBQYAAAAABAAEAPUAAACGAwAAAAA=&#10;" path="m1,c1,,,2,,5e" filled="f" strokeweight=".2pt">
                  <v:stroke joinstyle="miter"/>
                  <v:path arrowok="t" o:connecttype="custom" o:connectlocs="4,0;0,21" o:connectangles="0,0"/>
                </v:shape>
                <v:shape id="Freeform 33" o:spid="_x0000_s1032" style="position:absolute;left:508;top:1279;width:8;height:25;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rbsUA&#10;AADbAAAADwAAAGRycy9kb3ducmV2LnhtbESPT2vCQBTE7wW/w/IEb3XTVmJNXaWUCjkl/unF2zP7&#10;moRm36bZNcZv7wqFHoeZ+Q2zXA+mET11rras4GkagSAurK65VPB12Dy+gnAeWWNjmRRcycF6NXpY&#10;YqLthXfU730pAoRdggoq79tESldUZNBNbUscvG/bGfRBdqXUHV4C3DTyOYpiabDmsFBhSx8VFT/7&#10;s1Fw3MaLPB/Sa+9+Pzl7yU4901ypyXh4fwPhafD/4b92qhXMFnD/E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WtuxQAAANsAAAAPAAAAAAAAAAAAAAAAAJgCAABkcnMv&#10;ZG93bnJldi54bWxQSwUGAAAAAAQABAD1AAAAigMAAAAA&#10;" path="m2,c2,,,3,,6e" filled="f" strokeweight=".2pt">
                  <v:stroke joinstyle="miter"/>
                  <v:path arrowok="t" o:connecttype="custom" o:connectlocs="8,0;0,25" o:connectangles="0,0"/>
                </v:shape>
                <v:shape id="Freeform 34" o:spid="_x0000_s1033" style="position:absolute;left:537;top:1246;width:33;height:3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cSsIA&#10;AADbAAAADwAAAGRycy9kb3ducmV2LnhtbERPW2vCMBR+F/YfwhH2IjN1MJHaVGTi2MNgXga+Hppj&#10;U2xO2iTT+u+Xh4GPH9+9WA22FVfyoXGsYDbNQBBXTjdcK/g5bl8WIEJE1tg6JgV3CrAqn0YF5trd&#10;eE/XQ6xFCuGQowITY5dLGSpDFsPUdcSJOztvMSboa6k93lK4beVrls2lxYZTg8GO3g1Vl8OvVXDp&#10;5x+TxXb4Mt/Neue7e785Ua/U83hYL0FEGuJD/O/+1Are0vr0Jf0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RxKwgAAANsAAAAPAAAAAAAAAAAAAAAAAJgCAABkcnMvZG93&#10;bnJldi54bWxQSwUGAAAAAAQABAD1AAAAhwMAAAAA&#10;" path="m8,c8,,,5,,8e" filled="f" strokeweight=".2pt">
                  <v:stroke joinstyle="miter"/>
                  <v:path arrowok="t" o:connecttype="custom" o:connectlocs="33,0;0,33" o:connectangles="0,0"/>
                </v:shape>
                <v:shape id="Freeform 35" o:spid="_x0000_s1034" style="position:absolute;left:370;top:1234;width:183;height:153;visibility:visible;mso-wrap-style:square;v-text-anchor:top" coordsize="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N8IA&#10;AADbAAAADwAAAGRycy9kb3ducmV2LnhtbESP0YrCMBRE3xf8h3AFX0RTha5SjSKCsCA+6O4HXJtr&#10;W21uYpPV+vdGEHwcZuYMM1+2phY3anxlWcFomIAgzq2uuFDw97sZTEH4gKyxtkwKHuRhueh8zTHT&#10;9s57uh1CISKEfYYKyhBcJqXPSzLoh9YRR+9kG4MhyqaQusF7hJtajpPkWxqsOC6U6GhdUn45/BsF&#10;Y7dJXbJ3p2P/3E93kwuut3hVqtdtVzMQgdrwCb/bP1pBOoLX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4c3wgAAANsAAAAPAAAAAAAAAAAAAAAAAJgCAABkcnMvZG93&#10;bnJldi54bWxQSwUGAAAAAAQABAD1AAAAhwMAAAAA&#10;" path="m44,12v,,-3,2,-4,4c39,19,36,28,35,31v-1,3,-3,6,-8,5c23,35,6,28,4,26,1,25,,22,1,19,2,17,5,9,6,6,8,3,9,1,10,e" filled="f" strokeweight=".2pt">
                  <v:stroke joinstyle="miter"/>
                  <v:path arrowok="t" o:connecttype="custom" o:connectlocs="183,50;166,66;146,128;112,149;17,108;4,79;25,25;42,0" o:connectangles="0,0,0,0,0,0,0,0"/>
                </v:shape>
                <v:shape id="Freeform 36" o:spid="_x0000_s1035" style="position:absolute;left:391;top:1142;width:137;height:112;visibility:visible;mso-wrap-style:square;v-text-anchor:top" coordsize="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L/MQA&#10;AADbAAAADwAAAGRycy9kb3ducmV2LnhtbESPT4vCMBTE78J+h/AWvGm6BRepRpFF0YOL+AfU26N5&#10;tsXmpTZR67c3guBxmJnfMMNxY0pxo9oVlhX8dCMQxKnVBWcKdttZpw/CeWSNpWVS8CAH49FXa4iJ&#10;tnde023jMxEg7BJUkHtfJVK6NCeDrmsr4uCdbG3QB1lnUtd4D3BTyjiKfqXBgsNCjhX95ZSeN1ej&#10;YLl9HOP5crU/6v/VdD/bHehSLpRqfzeTAQhPjf+E3+2FVtCL4fUl/AA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C/zEAAAA2wAAAA8AAAAAAAAAAAAAAAAAmAIAAGRycy9k&#10;b3ducmV2LnhtbFBLBQYAAAAABAAEAPUAAACJAwAAAAA=&#10;" path="m2,27c2,27,,23,1,21,1,20,9,7,11,4,14,1,18,,24,v6,1,9,3,9,12e" filled="f" strokeweight=".2pt">
                  <v:stroke joinstyle="miter"/>
                  <v:path arrowok="t" o:connecttype="custom" o:connectlocs="8,112;4,87;46,17;100,0;137,50" o:connectangles="0,0,0,0,0"/>
                </v:shape>
                <v:shape id="Freeform 37" o:spid="_x0000_s1036" style="position:absolute;left:512;top:1188;width:75;height:25;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H4cQA&#10;AADbAAAADwAAAGRycy9kb3ducmV2LnhtbESPzWrDMBCE74W8g9hALyWWU9qkuFZCEghpL4H8PMBi&#10;bW1TayUsxVbevioUehxm5humXEfTiYF631pWMM9yEMSV1S3XCq6X/ewNhA/IGjvLpOBOHtaryUOJ&#10;hbYjn2g4h1okCPsCFTQhuEJKXzVk0GfWESfvy/YGQ5J9LXWPY4KbTj7n+UIabDktNOho11D1fb4Z&#10;BdE9bT+Pl+4wXiu3PAwsX16jVOpxGjfvIALF8B/+a39oBYs5/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x+HEAAAA2wAAAA8AAAAAAAAAAAAAAAAAmAIAAGRycy9k&#10;b3ducmV2LnhtbFBLBQYAAAAABAAEAPUAAACJAwAAAAA=&#10;" path="m,1c,1,5,,10,1v5,1,8,3,8,5e" filled="f" strokeweight=".2pt">
                  <v:stroke joinstyle="miter"/>
                  <v:path arrowok="t" o:connecttype="custom" o:connectlocs="0,4;42,4;75,25" o:connectangles="0,0,0"/>
                </v:shape>
                <v:shape id="Freeform 38" o:spid="_x0000_s1037" style="position:absolute;left:545;top:1192;width:146;height:100;visibility:visible;mso-wrap-style:square;v-text-anchor:top" coordsize="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UFsQA&#10;AADbAAAADwAAAGRycy9kb3ducmV2LnhtbESPQWvCQBSE70L/w/IKvelGkVBSN2IbKvEiNtb7M/tM&#10;YrNvQ3ar8d+7QqHHYWa+YRbLwbTiQr1rLCuYTiIQxKXVDVcKvvef41cQziNrbC2Tghs5WKZPowUm&#10;2l75iy6Fr0SAsEtQQe19l0jpypoMuontiIN3sr1BH2RfSd3jNcBNK2dRFEuDDYeFGjv6qKn8KX6N&#10;gvl5e9iYfbaOb7tjPt2ds3cqMqVenofVGwhPg/8P/7VzrSCeweNL+AE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lBbEAAAA2wAAAA8AAAAAAAAAAAAAAAAAmAIAAGRycy9k&#10;b3ducmV2LnhtbFBLBQYAAAAABAAEAPUAAACJAwAAAAA=&#10;" path="m,24v,,2,-1,3,-4c4,17,8,9,8,8,9,6,12,3,15,1,18,,25,1,28,2v3,,7,4,5,15e" filled="f" strokeweight=".2pt">
                  <v:stroke joinstyle="miter"/>
                  <v:path arrowok="t" o:connecttype="custom" o:connectlocs="0,100;13,83;33,33;63,4;117,8;138,71" o:connectangles="0,0,0,0,0,0"/>
                </v:shape>
                <v:shape id="Freeform 39" o:spid="_x0000_s1038" style="position:absolute;left:537;top:1209;width:129;height:103;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69cMA&#10;AADbAAAADwAAAGRycy9kb3ducmV2LnhtbESPQWvCQBSE74L/YXlCL6VurKAldRUNtAhFwSieH9nX&#10;bDT7NmRXjf/eLRQ8DjPzDTNbdLYWV2p95VjBaJiAIC6crrhUcNh/vX2A8AFZY+2YFNzJw2Le780w&#10;1e7GO7rmoRQRwj5FBSaEJpXSF4Ys+qFriKP361qLIcq2lLrFW4TbWr4nyURarDguGGwoM1Sc84tV&#10;ULxefqjbTLP8uzkibjMz2pxWSr0MuuUniEBdeIb/22utYDKGv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N69cMAAADbAAAADwAAAAAAAAAAAAAAAACYAgAAZHJzL2Rv&#10;d25yZXYueG1sUEsFBgAAAAAEAAQA9QAAAIgDAAAAAA==&#10;" path="m31,12v,,,-5,,-7c31,2,28,,24,,20,,16,1,14,6,12,10,9,17,8,20,7,22,4,25,,25e" filled="f" strokeweight=".2pt">
                  <v:stroke joinstyle="miter"/>
                  <v:path arrowok="t" o:connecttype="custom" o:connectlocs="129,49;129,21;100,0;58,25;33,82;0,103" o:connectangles="0,0,0,0,0,0"/>
                </v:shape>
                <v:shape id="Freeform 40" o:spid="_x0000_s1039" style="position:absolute;left:395;top:2716;width:92;height:7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4KkcYA&#10;AADcAAAADwAAAGRycy9kb3ducmV2LnhtbESPQWvCQBSE74L/YXlCL9JslBqS1DUUpeCtqO2ht0f2&#10;NQlm36bZjUn/fbdQ8DjMzDfMtphMK27Uu8ayglUUgyAurW64UvB+eX1MQTiPrLG1TAp+yEGxm8+2&#10;mGs78oluZ1+JAGGXo4La+y6X0pU1GXSR7YiD92V7gz7IvpK6xzHATSvXcZxIgw2HhRo72tdUXs+D&#10;UTBssoqHePl5+Pg2b83y+pTp01Gph8X08gzC0+Tv4f/2UStIswT+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4KkcYAAADcAAAADwAAAAAAAAAAAAAAAACYAgAAZHJz&#10;L2Rvd25yZXYueG1sUEsFBgAAAAAEAAQA9QAAAIsDAAAAAA==&#10;" path="m7,c7,,,14,7,17,14,19,22,7,22,7e" filled="f" strokeweight=".2pt">
                  <v:stroke joinstyle="miter"/>
                  <v:path arrowok="t" o:connecttype="custom" o:connectlocs="29,0;29,71;92,29" o:connectangles="0,0,0"/>
                </v:shape>
                <v:shape id="Freeform 41" o:spid="_x0000_s1040" style="position:absolute;left:366;top:2712;width:137;height:108;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NTMYA&#10;AADcAAAADwAAAGRycy9kb3ducmV2LnhtbESPQWvCQBSE7wX/w/KE3upGQRtTV5HWiggejCL09pp9&#10;TYLZtyG7avLvXaHgcZiZb5jZojWVuFLjSssKhoMIBHFmdcm5guPh+y0G4TyyxsoyKejIwWLee5lh&#10;ou2N93RNfS4ChF2CCgrv60RKlxVk0A1sTRy8P9sY9EE2udQN3gLcVHIURRNpsOSwUGBNnwVl5/Ri&#10;FPy0W38af3XVen+8rEa/0zRe7jqlXvvt8gOEp9Y/w//tjVYQT9/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NTMYAAADcAAAADwAAAAAAAAAAAAAAAACYAgAAZHJz&#10;L2Rvd25yZXYueG1sUEsFBgAAAAAEAAQA9QAAAIsDAAAAAA==&#10;" path="m11,c11,,,16,14,22,24,26,33,10,33,10e" filled="f" strokeweight=".2pt">
                  <v:stroke joinstyle="miter"/>
                  <v:path arrowok="t" o:connecttype="custom" o:connectlocs="46,0;58,91;137,42" o:connectangles="0,0,0"/>
                </v:shape>
                <v:shape id="Freeform 42" o:spid="_x0000_s1041" style="position:absolute;left:125;top:1105;width:299;height:141;visibility:visible;mso-wrap-style:square;v-text-anchor:top" coordsize="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S8MEA&#10;AADcAAAADwAAAGRycy9kb3ducmV2LnhtbERPz2uDMBS+F/Y/hDfYrcbuUFrXKKW0ZVfdYO72MG8q&#10;NS+SZOr21y+HQY8f3+9DsZhBTOR8b1nBJklBEDdW99wqeH+7rHcgfEDWOFgmBT/kocgfVgfMtJ25&#10;pKkKrYgh7DNU0IUwZlL6piODPrEjceS+rDMYInSt1A7nGG4G+ZymW2mw59jQ4Uinjppb9W0UbO35&#10;fK1Pn5fjb8Xu+uFLNnWp1NPjcnwBEWgJd/G/+1Ur2O3j2ngmHgG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8UvDBAAAA3AAAAA8AAAAAAAAAAAAAAAAAmAIAAGRycy9kb3du&#10;cmV2LnhtbFBLBQYAAAAABAAEAPUAAACGAwAAAAA=&#10;" path="m72,17c72,17,31,1,27,1,23,,10,4,5,10,,16,,34,,34e" filled="f" strokeweight=".2pt">
                  <v:stroke joinstyle="miter"/>
                  <v:path arrowok="t" o:connecttype="custom" o:connectlocs="299,71;112,4;21,41;0,141" o:connectangles="0,0,0,0"/>
                </v:shape>
                <v:shape id="Freeform 43" o:spid="_x0000_s1042" style="position:absolute;left:158;top:1117;width:246;height:92;visibility:visible;mso-wrap-style:square;v-text-anchor:top" coordsize="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ulsUA&#10;AADcAAAADwAAAGRycy9kb3ducmV2LnhtbESPQWvCQBSE7wX/w/IEb3WjoGjqKqKIFlSslUJvz+wz&#10;CWbfxuxW4793BaHHYWa+YUaT2hTiSpXLLSvotCMQxInVOacKDt+L9wEI55E1FpZJwZ0cTMaNtxHG&#10;2t74i657n4oAYRejgsz7MpbSJRkZdG1bEgfvZCuDPsgqlbrCW4CbQnajqC8N5hwWMixpllFy3v8Z&#10;BYue5E006xMedvP1T3f5e9xePpVqNevpBwhPtf8Pv9orrWAwHML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66WxQAAANwAAAAPAAAAAAAAAAAAAAAAAJgCAABkcnMv&#10;ZG93bnJldi54bWxQSwUGAAAAAAQABAD1AAAAigMAAAAA&#10;" path="m,5c,5,5,,20,7v15,6,39,15,39,15e" filled="f" strokeweight=".2pt">
                  <v:stroke joinstyle="miter"/>
                  <v:path arrowok="t" o:connecttype="custom" o:connectlocs="0,21;83,29;246,92" o:connectangles="0,0,0"/>
                </v:shape>
                <v:shape id="Freeform 44" o:spid="_x0000_s1043" style="position:absolute;left:424;top:1192;width:71;height:33;visibility:visible;mso-wrap-style:square;v-text-anchor:top" coordsize="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LbMQA&#10;AADcAAAADwAAAGRycy9kb3ducmV2LnhtbERPyW7CMBC9V+o/WFOJCypOqShtwCAWgTgVkaKep/GQ&#10;RNjjNDYQ+vX4gNTj09vH09YacabGV44VvPQSEMS50xUXCvZfq+d3ED4gazSOScGVPEwnjw9jTLW7&#10;8I7OWShEDGGfooIyhDqV0uclWfQ9VxNH7uAaiyHCppC6wUsMt0b2k+RNWqw4NpRY06Kk/JidrILV&#10;wGTz1+5x+Puz3H/O/PZ7aP7WSnWe2tkIRKA2/Ivv7o1W8JHE+fF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i2zEAAAA3AAAAA8AAAAAAAAAAAAAAAAAmAIAAGRycy9k&#10;b3ducmV2LnhtbFBLBQYAAAAABAAEAPUAAACJAwAAAAA=&#10;" path="m,33l54,,71,4e" filled="f" strokeweight=".2pt">
                  <v:stroke joinstyle="miter"/>
                  <v:path arrowok="t" o:connecttype="custom" o:connectlocs="0,33;54,0;71,4" o:connectangles="0,0,0"/>
                </v:shape>
                <v:line id="Line 45" o:spid="_x0000_s1044" style="position:absolute;flip:x y;visibility:visible;mso-wrap-style:square" from="445,1180" to="470,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0kcMAAADcAAAADwAAAGRycy9kb3ducmV2LnhtbESPQYvCMBSE78L+h/CEvciaKrJ0q1EW&#10;QdGj1Yu3R/Nsi81LTaJ2/fVGEPY4zMw3zGzRmUbcyPnasoLRMAFBXFhdc6ngsF99pSB8QNbYWCYF&#10;f+RhMf/ozTDT9s47uuWhFBHCPkMFVQhtJqUvKjLoh7Yljt7JOoMhSldK7fAe4aaR4yT5lgZrjgsV&#10;trSsqDjnV6NgfcFLtx2kD94dr+vtpMjHB5cr9dnvfqcgAnXhP/xub7SCn2QE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VdJHDAAAA3AAAAA8AAAAAAAAAAAAA&#10;AAAAoQIAAGRycy9kb3ducmV2LnhtbFBLBQYAAAAABAAEAPkAAACRAwAAAAA=&#10;" strokeweight=".2pt">
                  <v:stroke joinstyle="miter"/>
                </v:line>
                <v:line id="Line 46" o:spid="_x0000_s1045" style="position:absolute;visibility:visible;mso-wrap-style:square" from="524,1209" to="57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o98YAAADcAAAADwAAAGRycy9kb3ducmV2LnhtbESPQWsCMRSE74X+h/AKvZSa6GFrt0YR&#10;sVYKHlxLz283r7uLm5clibr990Yo9DjMzDfMbDHYTpzJh9axhvFIgSCunGm51vB1eH+egggR2WDn&#10;mDT8UoDF/P5uhrlxF97TuYi1SBAOOWpoYuxzKUPVkMUwcj1x8n6ctxiT9LU0Hi8Jbjs5USqTFltO&#10;Cw32tGqoOhYnq6Eqt/5JlZte7dZlVnx8HrOXb6X148OwfAMRaYj/4b/21mh4VRO4nU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JKPfGAAAA3AAAAA8AAAAAAAAA&#10;AAAAAAAAoQIAAGRycy9kb3ducmV2LnhtbFBLBQYAAAAABAAEAPkAAACUAwAAAAA=&#10;" strokeweight=".2pt">
                  <v:stroke joinstyle="miter"/>
                </v:line>
                <v:line id="Line 47" o:spid="_x0000_s1046" style="position:absolute;visibility:visible;mso-wrap-style:square" from="595,1234" to="795,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WNbMYAAADcAAAADwAAAGRycy9kb3ducmV2LnhtbESPQUsDMRSE7wX/Q3hCL2KTVtjq2rSU&#10;UrUUeugqnt9unrtLNy9LEtv13xtB6HGYmW+YxWqwnTiTD61jDdOJAkFcOdNyreHj/eX+EUSIyAY7&#10;x6ThhwKsljejBebGXfhI5yLWIkE45KihibHPpQxVQxbDxPXEyfty3mJM0tfSeLwkuO3kTKlMWmw5&#10;LTTY06ah6lR8Ww1VufN3qnzt1WFbZsXb/pTNP5XW49th/Qwi0hCv4f/2zmh4Ug/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FjWzGAAAA3AAAAA8AAAAAAAAA&#10;AAAAAAAAoQIAAGRycy9kb3ducmV2LnhtbFBLBQYAAAAABAAEAPkAAACUAwAAAAA=&#10;" strokeweight=".2pt">
                  <v:stroke joinstyle="miter"/>
                </v:line>
                <v:shape id="Freeform 48" o:spid="_x0000_s1047" style="position:absolute;left:844;top:1317;width:159;height:1499;visibility:visible;mso-wrap-style:square;v-text-anchor:top" coordsize="3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tzccA&#10;AADcAAAADwAAAGRycy9kb3ducmV2LnhtbESPQUsDMRSE7wX/Q3iCtzapaLFr06KVggd76GqhvT03&#10;z92lm5eQxHbrrzdCweMwM98ws0VvO3GkEFvHGsYjBYK4cqblWsPH+2r4ACImZIOdY9JwpgiL+dVg&#10;hoVxJ97QsUy1yBCOBWpoUvKFlLFqyGIcOU+cvS8XLKYsQy1NwFOG207eKjWRFlvOCw16WjZUHcpv&#10;q2Hp128vz6E8Tw5bNd77nf/8Wd1rfXPdPz2CSNSn//Cl/Wo0TNUd/J3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x7c3HAAAA3AAAAA8AAAAAAAAAAAAAAAAAmAIAAGRy&#10;cy9kb3ducmV2LnhtbFBLBQYAAAAABAAEAPUAAACMAwAAAAA=&#10;" path="m1,v,,26,9,32,27c38,45,38,57,38,83v,25,-1,89,-1,114c37,221,37,300,37,314v,14,-1,25,-1,32c36,353,31,360,18,361,6,361,,357,,357e" filled="f" strokeweight=".2pt">
                  <v:stroke joinstyle="miter"/>
                  <v:path arrowok="t" o:connecttype="custom" o:connectlocs="4,0;138,112;159,345;155,818;155,1304;151,1437;75,1499;0,1482" o:connectangles="0,0,0,0,0,0,0,0"/>
                </v:shape>
                <v:shape id="Freeform 49" o:spid="_x0000_s1048" style="position:absolute;left:67;top:1196;width:844;height:1665;visibility:visible;mso-wrap-style:square;v-text-anchor:top" coordsize="20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NonsUA&#10;AADcAAAADwAAAGRycy9kb3ducmV2LnhtbESPQWvCQBSE70L/w/IK3nRTwVZTN6EIYulB1Kjg7ZF9&#10;TdJm34bsVqO/3hUKHoeZ+YaZpZ2pxYlaV1lW8DKMQBDnVldcKNhli8EEhPPIGmvLpOBCDtLkqTfD&#10;WNszb+i09YUIEHYxKii9b2IpXV6SQTe0DXHwvm1r0AfZFlK3eA5wU8tRFL1KgxWHhRIbmpeU/27/&#10;jIKrmXb7JWVvbl194UHqZvWTHZXqP3cf7yA8df4R/m9/agXTaAz3M+EI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2iexQAAANwAAAAPAAAAAAAAAAAAAAAAAJgCAABkcnMv&#10;ZG93bnJldi54bWxQSwUGAAAAAAQABAD1AAAAigMAAAAA&#10;" path="m78,17c78,17,31,,29,,28,,18,8,12,13,6,18,2,19,1,38,,57,8,163,8,181v,18,7,106,7,122c15,318,18,339,30,342v12,4,67,29,85,38c133,389,152,397,156,398v5,1,6,3,16,-3c181,390,198,378,201,377v2,-1,1,-15,1,-24c202,344,201,235,201,223v,-12,1,-109,1,-120c202,92,200,69,200,65v-1,-3,-5,-7,-18,-13c168,46,112,31,112,31e" filled="f" strokeweight=".2pt">
                  <v:stroke joinstyle="miter"/>
                  <v:path arrowok="t" o:connecttype="custom" o:connectlocs="324,71;121,0;50,54;4,158;33,752;62,1258;125,1420;478,1578;649,1653;715,1640;836,1565;840,1466;836,926;840,428;832,270;757,216;466,129" o:connectangles="0,0,0,0,0,0,0,0,0,0,0,0,0,0,0,0,0"/>
                </v:shape>
                <v:shape id="Freeform 50" o:spid="_x0000_s1049" style="position:absolute;left:424;top:1271;width:129;height:50;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2szsUA&#10;AADcAAAADwAAAGRycy9kb3ducmV2LnhtbESPQWvCQBSE74L/YXmF3nRTi9qmbkSFSr0o2go9PrIv&#10;2Wj2bchuNf333YLgcZiZb5jZvLO1uFDrK8cKnoYJCOLc6YpLBV+f74MXED4ga6wdk4Jf8jDP+r0Z&#10;ptpdeU+XQyhFhLBPUYEJoUml9Lkhi37oGuLoFa61GKJsS6lbvEa4reUoSSbSYsVxwWBDK0P5+fBj&#10;FUy/zfa4XuLiNN08j3N/dLuCnFKPD93iDUSgLtzDt/aHVvCaTOD/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azOxQAAANwAAAAPAAAAAAAAAAAAAAAAAJgCAABkcnMv&#10;ZG93bnJldi54bWxQSwUGAAAAAAQABAD1AAAAigMAAAAA&#10;" path="m,3v22,9,22,9,22,9c22,12,24,7,25,4,26,2,28,,31,2e" filled="f" strokeweight=".2pt">
                  <v:stroke joinstyle="miter"/>
                  <v:path arrowok="t" o:connecttype="custom" o:connectlocs="0,13;92,50;104,17;129,8" o:connectangles="0,0,0,0"/>
                </v:shape>
                <v:shape id="Freeform 51" o:spid="_x0000_s1050" style="position:absolute;left:87;top:1279;width:741;height:245;visibility:visible;mso-wrap-style:square;v-text-anchor:top" coordsize="1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XWcUA&#10;AADcAAAADwAAAGRycy9kb3ducmV2LnhtbESPUUvDQBCE34X+h2MLfbMXK7Qaey2lUFsEKVbxeZNb&#10;k2BuL+S2Seqv9wqCj8PMfMMs14OrVUdtqDwbuJsmoIhzbysuDHy8724fQAVBtlh7JgMXCrBejW6W&#10;mFrf8xt1JylUhHBI0UAp0qRah7wkh2HqG+LoffnWoUTZFtq22Ee4q/UsSebaYcVxocSGtiXl36ez&#10;MyDnTLr96/3l5TnLXHf86fVnVRgzGQ+bJ1BCg/yH/9oHa+AxWcD1TD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FdZxQAAANwAAAAPAAAAAAAAAAAAAAAAAJgCAABkcnMv&#10;ZG93bnJldi54bWxQSwUGAAAAAAQABAD1AAAAigMAAAAA&#10;" path="m,c,,9,9,27,16v19,6,112,43,123,42c178,34,178,34,178,34e" filled="f" strokeweight=".2pt">
                  <v:stroke joinstyle="miter"/>
                  <v:path arrowok="t" o:connecttype="custom" o:connectlocs="0,0;112,66;624,241;741,141" o:connectangles="0,0,0,0"/>
                </v:shape>
                <v:shape id="Freeform 52" o:spid="_x0000_s1051" style="position:absolute;left:711;top:1466;width:188;height:96;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TbsIA&#10;AADcAAAADwAAAGRycy9kb3ducmV2LnhtbERPTWuDQBC9B/oflin0Ftf00KY2myAFSy8lGAP2OLhT&#10;lbiz4q7R+uuzh0KOj/e9O8ymE1caXGtZwSaKQRBXVrdcKzgX2XoLwnlkjZ1lUvBHDg77h9UOE20n&#10;zul68rUIIewSVNB43ydSuqohgy6yPXHgfu1g0Ac41FIPOIVw08nnOH6RBlsODQ329NFQdTmNRsH4&#10;mn5nlE1UjMf8c/lJdVkuWqmnxzl9B+Fp9nfxv/tLK3iLw9pwJhwB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ZNuwgAAANwAAAAPAAAAAAAAAAAAAAAAAJgCAABkcnMvZG93&#10;bnJldi54bWxQSwUGAAAAAAQABAD1AAAAhwMAAAAA&#10;" path="m,13v,,12,6,13,10c45,,45,,45,e" filled="f" strokeweight=".2pt">
                  <v:stroke joinstyle="miter"/>
                  <v:path arrowok="t" o:connecttype="custom" o:connectlocs="0,54;54,96;188,0" o:connectangles="0,0,0"/>
                </v:shape>
                <v:shape id="Freeform 53" o:spid="_x0000_s1052" style="position:absolute;left:765;top:1562;width:13;height:1270;visibility:visible;mso-wrap-style:square;v-text-anchor:top" coordsize="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rYcQA&#10;AADcAAAADwAAAGRycy9kb3ducmV2LnhtbESPS2vDMBCE74X+B7GF3ho5PZTEtWyKwdBAD83rvrW2&#10;fsRaGUlx3H9fBQI5DjPzDZMVsxnERM53lhUsFwkI4trqjhsFh331sgLhA7LGwTIp+CMPRf74kGGq&#10;7YW3NO1CIyKEfYoK2hDGVEpft2TQL+xIHL1f6wyGKF0jtcNLhJtBvibJmzTYcVxocaSypfq0OxsF&#10;TT/sq6/N6Xvptv1suTxi9XNU6vlp/ngHEWgO9/Ct/akVrJM1XM/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K2HEAAAA3AAAAA8AAAAAAAAAAAAAAAAAmAIAAGRycy9k&#10;b3ducmV2LnhtbFBLBQYAAAAABAAEAPUAAACJAwAAAAA=&#10;" path="m,c,,1,153,1,171v,18,2,131,2,135e" filled="f" strokeweight=".2pt">
                  <v:stroke joinstyle="miter"/>
                  <v:path arrowok="t" o:connecttype="custom" o:connectlocs="0,0;4,710;13,1270" o:connectangles="0,0,0"/>
                </v:shape>
                <v:shape id="Freeform 54" o:spid="_x0000_s1053" style="position:absolute;left:75;top:1317;width:628;height:627;visibility:visible;mso-wrap-style:square;v-text-anchor:top" coordsize="1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I18IA&#10;AADcAAAADwAAAGRycy9kb3ducmV2LnhtbERPTYvCMBC9C/sfwix401RZilajyC6yPahg9eBxaMa2&#10;2ExKE2vdX785CB4f73u57k0tOmpdZVnBZByBIM6trrhQcD5tRzMQziNrrC2Tgic5WK8+BktMtH3w&#10;kbrMFyKEsEtQQel9k0jp8pIMurFtiAN3ta1BH2BbSN3iI4SbWk6jKJYGKw4NJTb0XVJ+y+5GwSE+&#10;xMU93e3c6Yf2Xfb39VunF6WGn/1mAcJT79/ilzvVCuaT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cjXwgAAANwAAAAPAAAAAAAAAAAAAAAAAJgCAABkcnMvZG93&#10;bnJldi54bWxQSwUGAAAAAAQABAD1AAAAhwMAAAAA&#10;" path="m,c,,4,8,4,13v1,4,2,33,3,38c8,55,13,58,26,65v14,7,94,32,100,32c132,98,141,99,146,99v5,,4,10,4,17c150,124,150,147,150,148v,1,-6,3,-14,2c129,149,21,110,12,105,6,101,6,74,6,66,6,58,5,53,5,53e" filled="f" strokeweight=".2pt">
                  <v:stroke joinstyle="miter"/>
                  <v:path arrowok="t" o:connecttype="custom" o:connectlocs="0,0;17,54;29,212;108,270;524,403;607,411;624,482;624,615;566,623;50,436;25,274;21,220" o:connectangles="0,0,0,0,0,0,0,0,0,0,0,0"/>
                </v:shape>
                <v:shape id="Freeform 55" o:spid="_x0000_s1054" style="position:absolute;left:92;top:1283;width:632;height:345;visibility:visible;mso-wrap-style:square;v-text-anchor:top" coordsize="1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4tsYA&#10;AADcAAAADwAAAGRycy9kb3ducmV2LnhtbESP0WrCQBRE3wX/YblCX6RuIqJtmo2ItlLwybQfcJu9&#10;JqHZuzG7NWm/3i0IPg4zc4ZJ14NpxIU6V1tWEM8iEMSF1TWXCj4/3h6fQDiPrLGxTAp+ycE6G49S&#10;TLTt+UiX3JciQNglqKDyvk2kdEVFBt3MtsTBO9nOoA+yK6XusA9w08h5FC2lwZrDQoUtbSsqvvMf&#10;o+CrKA/H/ixtu20Wr4uV2U33pz+lHibD5gWEp8Hfw7f2u1bwHMfwfy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a4tsYAAADcAAAADwAAAAAAAAAAAAAAAACYAgAAZHJz&#10;L2Rvd25yZXYueG1sUEsFBgAAAAAEAAQA9QAAAIsDAAAAAA==&#10;" path="m,c,,7,15,7,21v,7,-1,22,7,26c23,51,108,83,116,83v9,,25,-15,36,-23e" filled="f" strokeweight=".2pt">
                  <v:stroke joinstyle="miter"/>
                  <v:path arrowok="t" o:connecttype="custom" o:connectlocs="0,0;29,87;58,195;482,345;632,249" o:connectangles="0,0,0,0,0"/>
                </v:shape>
                <v:shape id="Freeform 56" o:spid="_x0000_s1055" style="position:absolute;left:587;top:1628;width:50;height:96;visibility:visible;mso-wrap-style:square;v-text-anchor:top" coordsize="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2JMYA&#10;AADcAAAADwAAAGRycy9kb3ducmV2LnhtbESPQWvCQBSE74X+h+UJvZS60YBo6ipFbCmih2p7f82+&#10;JtHs25B9jem/dwWhx2FmvmHmy97VqqM2VJ4NjIYJKOLc24oLA5+H16cpqCDIFmvPZOCPAiwX93dz&#10;zKw/8wd1eylUhHDI0EAp0mRah7wkh2HoG+Lo/fjWoUTZFtq2eI5wV+txkky0w4rjQokNrUrKT/tf&#10;ZyCVepqeNsf12ybdfh1mE3n87nbGPAz6l2dQQr38h2/td2tgNhrD9Uw8An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g2JMYAAADcAAAADwAAAAAAAAAAAAAAAACYAgAAZHJz&#10;L2Rvd25yZXYueG1sUEsFBgAAAAAEAAQA9QAAAIsDAAAAAA==&#10;" path="m,c,,12,3,12,10v,7,,13,,13e" filled="f" strokeweight=".2pt">
                  <v:stroke joinstyle="miter"/>
                  <v:path arrowok="t" o:connecttype="custom" o:connectlocs="0,0;50,42;50,96" o:connectangles="0,0,0"/>
                </v:shape>
                <v:shape id="Freeform 57" o:spid="_x0000_s1056" style="position:absolute;left:125;top:2110;width:570;height:328;visibility:visible;mso-wrap-style:square;v-text-anchor:top" coordsize="1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d8MA&#10;AADcAAAADwAAAGRycy9kb3ducmV2LnhtbESPS4vCQBCE7wv+h6EFbzrR4KLRUXyCe/DgA7y2mTYJ&#10;ZnpCZtTsv98RhD0WVfUVNZ03phRPql1hWUG/F4EgTq0uOFNwPm27IxDOI2ssLZOCX3Iwn7W+ppho&#10;++IDPY8+EwHCLkEFufdVIqVLczLoerYiDt7N1gZ9kHUmdY2vADelHETRtzRYcFjIsaJVTun9+DAK&#10;zCPO6HTd3Nd+uOeo/IlvlyUr1Wk3iwkIT43/D3/aO61g3I/hfSYc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d8MAAADcAAAADwAAAAAAAAAAAAAAAACYAgAAZHJzL2Rv&#10;d25yZXYueG1sUEsFBgAAAAAEAAQA9QAAAIgDAAAAAA==&#10;" path="m1,c1,,,9,16,15v16,6,103,41,107,41c127,56,136,56,136,56v1,22,1,22,1,22c137,78,130,79,124,78,118,77,15,37,8,32,1,28,1,15,1,xe" filled="f" strokeweight=".2pt">
                  <v:stroke joinstyle="miter"/>
                  <v:path arrowok="t" o:connecttype="custom" o:connectlocs="4,0;67,62;512,233;566,233;570,324;516,324;33,133;4,0" o:connectangles="0,0,0,0,0,0,0,0"/>
                </v:shape>
                <v:shape id="Freeform 58" o:spid="_x0000_s1057" style="position:absolute;left:129;top:2309;width:574;height:328;visibility:visible;mso-wrap-style:square;v-text-anchor:top" coordsize="1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3isUA&#10;AADcAAAADwAAAGRycy9kb3ducmV2LnhtbESPQWsCMRSE74L/IbxCL6JZRRZdjSIWQTxVK4i3x+Z1&#10;s7h52W5SXf31jSD0OMzMN8x82dpKXKnxpWMFw0ECgjh3uuRCwfFr05+A8AFZY+WYFNzJw3LR7cwx&#10;0+7Ge7oeQiEihH2GCkwIdSalzw1Z9ANXE0fv2zUWQ5RNIXWDtwi3lRwlSSotlhwXDNa0NpRfDr9W&#10;gb+fNnqXh8/e5ZGeRx/79Lw2P0q9v7WrGYhAbfgPv9pbrWA6HMPz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jeKxQAAANwAAAAPAAAAAAAAAAAAAAAAAJgCAABkcnMv&#10;ZG93bnJldi54bWxQSwUGAAAAAAQABAD1AAAAigMAAAAA&#10;" path="m1,c1,,,9,16,15v17,6,104,40,108,40c127,55,137,55,137,55v1,23,1,23,1,23c138,78,131,79,125,78,118,77,16,37,9,32,2,28,1,15,1,xe" filled="f" strokeweight=".2pt">
                  <v:stroke joinstyle="miter"/>
                  <v:path arrowok="t" o:connecttype="custom" o:connectlocs="4,0;67,62;516,228;570,228;574,324;520,324;37,133;4,0" o:connectangles="0,0,0,0,0,0,0,0"/>
                </v:shape>
                <v:line id="Line 59" o:spid="_x0000_s1058" style="position:absolute;visibility:visible;mso-wrap-style:square" from="637,1940" to="638,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mXscAAADcAAAADwAAAGRycy9kb3ducmV2LnhtbESPT2sCMRTE74V+h/AKXoomCt3q1iil&#10;9I8IPbhKz283r7uLm5clSXX77Y1Q6HGYmd8wy/VgO3EiH1rHGqYTBYK4cqblWsNh/zaegwgR2WDn&#10;mDT8UoD16vZmiblxZ97RqYi1SBAOOWpoYuxzKUPVkMUwcT1x8r6dtxiT9LU0Hs8Jbjs5UyqTFltO&#10;Cw329NJQdSx+rIaq3Ph7Vb736vO1zIqP7TF7/FJaj+6G5ycQkYb4H/5rb4yGxfQBrmfSEZ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SZexwAAANwAAAAPAAAAAAAA&#10;AAAAAAAAAKECAABkcnMvZG93bnJldi54bWxQSwUGAAAAAAQABAD5AAAAlQMAAAAA&#10;" strokeweight=".2pt">
                  <v:stroke joinstyle="miter"/>
                </v:line>
                <v:line id="Line 60" o:spid="_x0000_s1059" style="position:absolute;visibility:visible;mso-wrap-style:square" from="641,2434" to="645,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4KcYAAADcAAAADwAAAGRycy9kb3ducmV2LnhtbESPQWsCMRSE74X+h/AKvUhN7GFrt0YR&#10;aa0UPLiWnt9uXncXNy9LEnX7740g9DjMzDfMbDHYTpzIh9axhslYgSCunGm51vC9/3iagggR2WDn&#10;mDT8UYDF/P5uhrlxZ97RqYi1SBAOOWpoYuxzKUPVkMUwdj1x8n6dtxiT9LU0Hs8Jbjv5rFQmLbac&#10;FhrsadVQdSiOVkNVbvxIletebd/LrPj8OmQvP0rrx4dh+QYi0hD/w7f2xmh4nWRwPZOO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ruCnGAAAA3AAAAA8AAAAAAAAA&#10;AAAAAAAAoQIAAGRycy9kb3ducmV2LnhtbFBLBQYAAAAABAAEAPkAAACUAwAAAAA=&#10;" strokeweight=".2pt">
                  <v:stroke joinstyle="miter"/>
                </v:line>
                <v:shape id="Freeform 61" o:spid="_x0000_s1060" style="position:absolute;left:150;top:2430;width:8;height:161;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eosYA&#10;AADcAAAADwAAAGRycy9kb3ducmV2LnhtbESP3WrCQBSE7wXfYTlC7+pGEavRVfyhUmgpJBaKd6fZ&#10;02wwezZkV03fvlsoeDnMzDfMct3ZWlyp9ZVjBaNhAoK4cLriUsHH8flxBsIHZI21Y1LwQx7Wq35v&#10;ial2N87omodSRAj7FBWYEJpUSl8YsuiHriGO3rdrLYYo21LqFm8Rbms5TpKptFhxXDDY0M5Qcc4v&#10;VsE2u2Rh8nVA//n+dsJdsfev5qjUw6DbLEAE6sI9/N9+0Qrmoy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eosYAAADcAAAADwAAAAAAAAAAAAAAAACYAgAAZHJz&#10;L2Rvd25yZXYueG1sUEsFBgAAAAAEAAQA9QAAAIsDAAAAAA==&#10;" path="m,c,,2,34,2,39e" filled="f" strokeweight=".2pt">
                  <v:stroke joinstyle="miter"/>
                  <v:path arrowok="t" o:connecttype="custom" o:connectlocs="0,0;8,161" o:connectangles="0,0"/>
                </v:shape>
                <v:line id="Line 62" o:spid="_x0000_s1061" style="position:absolute;visibility:visible;mso-wrap-style:square" from="146,2234" to="147,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JwMMAAADcAAAADwAAAGRycy9kb3ducmV2LnhtbERPz2vCMBS+D/Y/hDfwMmbiDp3rjDLE&#10;qQge7MbOr81bW2xeShK1/vfmIOz48f2eLQbbiTP50DrWMBkrEMSVMy3XGn6+v16mIEJENtg5Jg1X&#10;CrCYPz7MMDfuwgc6F7EWKYRDjhqaGPtcylA1ZDGMXU+cuD/nLcYEfS2Nx0sKt518VSqTFltODQ32&#10;tGyoOhYnq6Eqt/5Zlete7VdlVmx2x+ztV2k9eho+P0BEGuK/+O7eGg3vk7Q2nU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4icDDAAAA3AAAAA8AAAAAAAAAAAAA&#10;AAAAoQIAAGRycy9kb3ducmV2LnhtbFBLBQYAAAAABAAEAPkAAACRAwAAAAA=&#10;" strokeweight=".2pt">
                  <v:stroke joinstyle="miter"/>
                </v:line>
                <v:line id="Line 63" o:spid="_x0000_s1062" style="position:absolute;visibility:visible;mso-wrap-style:square" from="125,1753" to="14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sW8YAAADcAAAADwAAAGRycy9kb3ducmV2LnhtbESPT2sCMRTE74V+h/AKvYgm9rCtq1FK&#10;6R8peOgqnt9unruLm5clSXX77Y0g9DjMzG+YxWqwnTiRD61jDdOJAkFcOdNyrWG3/Ri/gAgR2WDn&#10;mDT8UYDV8v5ugblxZ/6hUxFrkSAcctTQxNjnUoaqIYth4nri5B2ctxiT9LU0Hs8Jbjv5pFQmLbac&#10;Fhrs6a2h6lj8Wg1VufYjVX72avNeZsXX9zF73iutHx+G1zmISEP8D9/aa6NhNp3B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0LFvGAAAA3AAAAA8AAAAAAAAA&#10;AAAAAAAAoQIAAGRycy9kb3ducmV2LnhtbFBLBQYAAAAABAAEAPkAAACUAwAAAAA=&#10;" strokeweight=".2pt">
                  <v:stroke joinstyle="miter"/>
                </v:line>
                <v:shape id="Freeform 64" o:spid="_x0000_s1063" style="position:absolute;left:383;top:137;width:208;height:341;visibility:visible;mso-wrap-style:square;v-text-anchor:top" coordsize="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py8UA&#10;AADcAAAADwAAAGRycy9kb3ducmV2LnhtbERPyW7CMBC9I/EP1lTqrTjlELUpTsRWBAJ1gV56G8XT&#10;JCIeh9hA4OvrAxLHp7ePss7U4kStqywreB5EIIhzqysuFPzs3p9eQDiPrLG2TAou5CBL+70RJtqe&#10;+ZtOW1+IEMIuQQWl900ipctLMugGtiEO3J9tDfoA20LqFs8h3NRyGEWxNFhxaCixoWlJ+X57NArq&#10;9eF4nfx+RfHH+jr7nO82i3iVK/X40I3fQHjq/F18cy+1gtdhmB/O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nLxQAAANwAAAAPAAAAAAAAAAAAAAAAAJgCAABkcnMv&#10;ZG93bnJldi54bWxQSwUGAAAAAAQABAD1AAAAigMAAAAA&#10;" path="m1,60v9,4,9,4,9,4c10,64,10,37,10,30v,-7,8,-17,10,-18c23,11,40,20,38,28v-1,8,-7,21,-7,27c31,61,33,72,36,73v3,1,6,9,6,-2c42,61,39,52,43,45v4,-7,7,-15,6,-21c49,19,40,10,33,7,33,7,25,3,23,2,21,,15,,11,6,6,12,,23,,30v,7,1,30,1,30xe" filled="f" strokeweight=".2pt">
                  <v:stroke joinstyle="miter"/>
                  <v:path arrowok="t" o:connecttype="custom" o:connectlocs="4,250;42,266;42,125;83,50;158,116;129,229;150,304;175,295;179,187;204,100;137,29;96,8;46,25;0,125;4,250" o:connectangles="0,0,0,0,0,0,0,0,0,0,0,0,0,0,0"/>
                </v:shape>
                <v:shape id="Freeform 65" o:spid="_x0000_s1064" style="position:absolute;left:524;top:158;width:137;height:212;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eJMUA&#10;AADcAAAADwAAAGRycy9kb3ducmV2LnhtbESPQWsCMRSE7wX/Q3iCt5qsB223RhGL4MGD3Wq9PjbP&#10;3W03L0uS6vrvG0HocZiZb5j5sretuJAPjWMN2ViBIC6dabjScPjcPL+ACBHZYOuYNNwowHIxeJpj&#10;btyVP+hSxEokCIccNdQxdrmUoazJYhi7jjh5Z+ctxiR9JY3Ha4LbVk6UmkqLDaeFGjta11T+FL9W&#10;w+64ycrD++m7mvnTcXYu1N58Ka1Hw371BiJSH//Dj/bWaHidZHA/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54kxQAAANwAAAAPAAAAAAAAAAAAAAAAAJgCAABkcnMv&#10;ZG93bnJldi54bWxQSwUGAAAAAAQABAD1AAAAigMAAAAA&#10;" path="m,2c,2,17,,23,v5,,10,1,6,11c25,21,18,28,18,35v,8,2,16,2,16e" filled="f" strokeweight=".2pt">
                  <v:stroke joinstyle="miter"/>
                  <v:path arrowok="t" o:connecttype="custom" o:connectlocs="0,8;95,0;120,46;75,145;83,212" o:connectangles="0,0,0,0,0"/>
                </v:shape>
                <v:shape id="Freeform 66" o:spid="_x0000_s1065" style="position:absolute;left:478;top:112;width:221;height:233;visibility:visible;mso-wrap-style:square;v-text-anchor:top" coordsize="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oycYA&#10;AADcAAAADwAAAGRycy9kb3ducmV2LnhtbESPT2vCQBTE7wW/w/KE3urGHCRNXaUoghZ68A/o8TX7&#10;mg1m38bsmqTfvlsoeBxm5jfMfDnYWnTU+sqxgukkAUFcOF1xqeB03LxkIHxA1lg7JgU/5GG5GD3N&#10;Mdeu5z11h1CKCGGfowITQpNL6QtDFv3ENcTR+3atxRBlW0rdYh/htpZpksykxYrjgsGGVoaK6+Fu&#10;FXyYr6zbXG9ZdenPl0+p17zfHZV6Hg/vbyACDeER/m9vtYLXN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goycYAAADcAAAADwAAAAAAAAAAAAAAAACYAgAAZHJz&#10;L2Rvd25yZXYueG1sUEsFBgAAAAAEAAQA9QAAAIsDAAAAAA==&#10;" path="m,8c,8,21,3,32,2,43,,53,8,50,17,46,26,39,38,38,42v-3,6,,14,,14e" filled="f" strokeweight=".2pt">
                  <v:stroke joinstyle="miter"/>
                  <v:path arrowok="t" o:connecttype="custom" o:connectlocs="0,33;133,8;208,71;158,175;158,233" o:connectangles="0,0,0,0,0"/>
                </v:shape>
                <v:shape id="Freeform 67" o:spid="_x0000_s1066" style="position:absolute;left:495;top:457;width:117;height:191;visibility:visible;mso-wrap-style:square;v-text-anchor:top" coordsize="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S48cA&#10;AADcAAAADwAAAGRycy9kb3ducmV2LnhtbESP3WoCMRSE74W+QziCN6Vm/aHU1SgiCAqtWFuE3p1u&#10;jrtLNydrEt3t2zdCwcthZr5hZovWVOJKzpeWFQz6CQjizOqScwWfH+unFxA+IGusLJOCX/KwmD90&#10;Zphq2/A7XQ8hFxHCPkUFRQh1KqXPCjLo+7Ymjt7JOoMhSpdL7bCJcFPJYZI8S4Mlx4UCa1oVlP0c&#10;LkbB0srT+Gv/3ZS748qd9Xb9+vg2UKrXbZdTEIHacA//tzdawWQ4gt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sUuPHAAAA3AAAAA8AAAAAAAAAAAAAAAAAmAIAAGRy&#10;cy9kb3ducmV2LnhtbFBLBQYAAAAABAAEAPUAAACMAwAAAAA=&#10;" path="m20,11v,,4,27,-3,28c10,41,7,31,11,30,14,28,13,20,10,20,7,20,1,21,,28v,7,2,18,9,18c17,46,28,42,28,33,28,23,26,,26,e" filled="f" strokeweight=".2pt">
                  <v:stroke joinstyle="miter"/>
                  <v:path arrowok="t" o:connecttype="custom" o:connectlocs="84,46;71,162;46,125;42,83;0,116;38,191;117,137;109,0" o:connectangles="0,0,0,0,0,0,0,0"/>
                </v:shape>
                <v:shape id="Freeform 68" o:spid="_x0000_s1067" style="position:absolute;left:445;top:453;width:96;height:112;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3isUA&#10;AADcAAAADwAAAGRycy9kb3ducmV2LnhtbESPT4vCMBTE7wt+h/AEb2uiiKxdo/gHwYMgW4Xd46N5&#10;2xabl9LEWvfTbwTB4zAzv2Hmy85WoqXGl441jIYKBHHmTMm5hvNp9/4Bwgdkg5Vj0nAnD8tF722O&#10;iXE3/qI2DbmIEPYJaihCqBMpfVaQRT90NXH0fl1jMUTZ5NI0eItwW8mxUlNpseS4UGBNm4KyS3q1&#10;Gn7s8fC9letp95deT+3RqtEhVVoP+t3qE0SgLrzCz/beaJiNJ/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zeKxQAAANwAAAAPAAAAAAAAAAAAAAAAAJgCAABkcnMv&#10;ZG93bnJldi54bWxQSwUGAAAAAAQABAD1AAAAigMAAAAA&#10;" path="m23,c23,,14,2,8,8,2,15,,25,12,27e" filled="f" strokeweight=".2pt">
                  <v:stroke joinstyle="miter"/>
                  <v:path arrowok="t" o:connecttype="custom" o:connectlocs="96,0;33,33;50,112" o:connectangles="0,0,0"/>
                </v:shape>
                <v:shape id="Freeform 69" o:spid="_x0000_s1068" style="position:absolute;left:495;top:278;width:433;height:266;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S0sYA&#10;AADcAAAADwAAAGRycy9kb3ducmV2LnhtbESPQWvCQBSE7wX/w/IKvdWNKW01uoqIRYOHYvTi7ZF9&#10;JqHZtzG71e2/dwuFHoeZ+YaZLYJpxZV611hWMBomIIhLqxuuFBwPH89jEM4ja2wtk4IfcrCYDx5m&#10;mGl74z1dC1+JCGGXoYLa+y6T0pU1GXRD2xFH72x7gz7KvpK6x1uEm1amSfImDTYcF2rsaFVT+VV8&#10;GwXpJsm9zV/yy2k92mAoduFz/a7U02NYTkF4Cv4//NfeagWT9BV+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kS0sYAAADcAAAADwAAAAAAAAAAAAAAAACYAgAAZHJz&#10;L2Rvd25yZXYueG1sUEsFBgAAAAAEAAQA9QAAAIsDAAAAAA==&#10;" path="m10,49v,,-10,5,-7,13c3,62,6,64,12,62,17,59,25,46,28,38,30,31,35,24,44,19v9,-4,34,-8,42,-8c94,10,92,16,89,24,87,33,75,40,71,40v-4,,-2,9,8,7c89,45,95,32,100,21,104,11,99,1,91,1,83,1,65,,45,9,25,19,19,32,16,42,12,51,6,54,6,54e" filled="f" strokeweight=".2pt">
                  <v:stroke joinstyle="miter"/>
                  <v:path arrowok="t" o:connecttype="custom" o:connectlocs="42,204;12,258;50,258;117,158;183,79;358,46;371,100;296,166;329,195;416,87;379,4;187,37;67,175;25,224" o:connectangles="0,0,0,0,0,0,0,0,0,0,0,0,0,0"/>
                </v:shape>
                <v:shape id="Freeform 70" o:spid="_x0000_s1069" style="position:absolute;left:295;top:162;width:134;height:191;visibility:visible;mso-wrap-style:square;v-text-anchor:top" coordsize="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A3MMA&#10;AADcAAAADwAAAGRycy9kb3ducmV2LnhtbESPT2sCMRTE7wW/Q3iCt5rUg9itUUSRSilI/XN/JK+7&#10;SzcvS5Lubr99Iwgeh5n5DbNcD64RHYVYe9bwMlUgiI23NZcaLuf98wJETMgWG8+k4Y8irFejpyUW&#10;1vf8Rd0plSJDOBaooUqpLaSMpiKHcepb4ux9++AwZRlKaQP2Ge4aOVNqLh3WnBcqbGlbkfk5/ToN&#10;6r1T/fayM+nj+jmQ4aPZhKPWk/GweQORaEiP8L19sBpeZ3O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lA3MMAAADcAAAADwAAAAAAAAAAAAAAAACYAgAAZHJzL2Rv&#10;d25yZXYueG1sUEsFBgAAAAAEAAQA9QAAAIgDAAAAAA==&#10;" path="m32,c32,,,18,6,46e" filled="f" strokeweight=".2pt">
                  <v:stroke joinstyle="miter"/>
                  <v:path arrowok="t" o:connecttype="custom" o:connectlocs="134,0;25,191" o:connectangles="0,0"/>
                </v:shape>
                <v:shape id="Freeform 71" o:spid="_x0000_s1070" style="position:absolute;left:345;top:254;width:38;height:74;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vuMcA&#10;AADcAAAADwAAAGRycy9kb3ducmV2LnhtbESPQWvCQBSE74X+h+UVejObBtQ2ukoNFaWItOrB4yP7&#10;moRm38bsauK/dwtCj8PMfMNM572pxYVaV1lW8BLFIIhzqysuFBz2y8ErCOeRNdaWScGVHMxnjw9T&#10;TLXt+JsuO1+IAGGXooLS+yaV0uUlGXSRbYiD92Nbgz7ItpC6xS7ATS2TOB5JgxWHhRIbykrKf3dn&#10;o2Cxqr/Ww9Vxvz18ZJtu2J3Gy/hTqeen/n0CwlPv/8P39loreEvG8Hc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477jHAAAA3AAAAA8AAAAAAAAAAAAAAAAAmAIAAGRy&#10;cy9kb3ducmV2LnhtbFBLBQYAAAAABAAEAPUAAACMAwAAAAA=&#10;" path="m9,c9,,,12,,18e" filled="f" strokeweight=".2pt">
                  <v:stroke joinstyle="miter"/>
                  <v:path arrowok="t" o:connecttype="custom" o:connectlocs="38,0;0,74" o:connectangles="0,0"/>
                </v:shape>
                <v:shape id="Freeform 72" o:spid="_x0000_s1071" style="position:absolute;left:395;top:432;width:100;height:91;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KysEA&#10;AADcAAAADwAAAGRycy9kb3ducmV2LnhtbERPS27CMBDdI/UO1lTqBhEbkICmGFSqls+SwAFG8TSJ&#10;iMdRbEja0+MFEsun91+ue1uLG7W+cqxhnCgQxLkzFRcazqef0QKED8gGa8ek4Y88rFcvgyWmxnV8&#10;pFsWChFD2KeooQyhSaX0eUkWfeIa4sj9utZiiLAtpGmxi+G2lhOlZtJixbGhxIa+Ssov2dVqOGwu&#10;86nb2U03nGKD/1ul6uxb67fX/vMDRKA+PMUP995oeJ/EtfFMPA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2SsrBAAAA3AAAAA8AAAAAAAAAAAAAAAAAmAIAAGRycy9kb3du&#10;cmV2LnhtbFBLBQYAAAAABAAEAPUAAACGAwAAAAA=&#10;" path="m14,22c14,22,,19,5,12,10,4,24,,24,8e" filled="f" strokeweight=".2pt">
                  <v:stroke joinstyle="miter"/>
                  <v:path arrowok="t" o:connecttype="custom" o:connectlocs="58,91;21,50;100,33" o:connectangles="0,0,0"/>
                </v:shape>
                <v:line id="Line 73" o:spid="_x0000_s1072" style="position:absolute;visibility:visible;mso-wrap-style:square" from="358,399" to="39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iSsYAAADcAAAADwAAAGRycy9kb3ducmV2LnhtbESPQUsDMRSE74L/ITyhF2kTK6zt2rSI&#10;tFoKHrotnt9unrtLNy9LkrbrvzeC4HGYmW+YxWqwnbiQD61jDQ8TBYK4cqblWsPxsBnPQISIbLBz&#10;TBq+KcBqeXuzwNy4K+/pUsRaJAiHHDU0Mfa5lKFqyGKYuJ44eV/OW4xJ+loaj9cEt52cKpVJiy2n&#10;hQZ7em2oOhVnq6Eqt/5elW+9+liXWfG+O2VPn0rr0d3w8gwi0hD/w3/trdEwf5zC75l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l4krGAAAA3AAAAA8AAAAAAAAA&#10;AAAAAAAAoQIAAGRycy9kb3ducmV2LnhtbFBLBQYAAAAABAAEAPkAAACUAwAAAAA=&#10;" strokeweight=".2pt">
                  <v:stroke joinstyle="miter"/>
                </v:line>
                <v:shape id="Freeform 74" o:spid="_x0000_s1073" style="position:absolute;left:362;top:349;width:158;height:216;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WsQA&#10;AADcAAAADwAAAGRycy9kb3ducmV2LnhtbESPwW7CMBBE75X4B2uRuBUnpVQQMAgVRc2FA5QPWMVL&#10;EhGvTWwg/D2uVInjaGbeaJbr3rTiRp1vLCtIxwkI4tLqhisFx9/8fQbCB2SNrWVS8CAP69XgbYmZ&#10;tnfe0+0QKhEh7DNUUIfgMil9WZNBP7aOOHon2xkMUXaV1B3eI9y08iNJvqTBhuNCjY6+ayrPh6tR&#10;sP9J00s+y5Pp9tO5i38UNN0VSo2G/WYBIlAfXuH/dqEVzCcT+Ds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FrEAAAA3AAAAA8AAAAAAAAAAAAAAAAAmAIAAGRycy9k&#10;b3ducmV2LnhtbFBLBQYAAAAABAAEAPUAAACJAwAAAAA=&#10;" path="m16,c38,16,38,16,38,16v,,-22,-2,-29,9c2,36,,52,22,46e" filled="f" strokeweight=".2pt">
                  <v:stroke joinstyle="miter"/>
                  <v:path arrowok="t" o:connecttype="custom" o:connectlocs="67,0;158,66;37,104;91,191" o:connectangles="0,0,0,0"/>
                </v:shape>
                <v:line id="Line 75" o:spid="_x0000_s1074" style="position:absolute;visibility:visible;mso-wrap-style:square" from="607,478" to="9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fpccAAADcAAAADwAAAGRycy9kb3ducmV2LnhtbESPQUsDMRSE74L/ITyhF2kTq2x1bVpE&#10;alsED67i+e3mubt087Ikabv9901B8DjMzDfMfDnYThzIh9axhruJAkFcOdNyreH76238CCJEZIOd&#10;Y9JwogDLxfXVHHPjjvxJhyLWIkE45KihibHPpQxVQxbDxPXEyft13mJM0tfSeDwmuO3kVKlMWmw5&#10;LTTY02tD1a7YWw1VufW3qlz36mNVZsXmfZfNfpTWo5vh5RlEpCH+h//aW6Ph6f4BLmfSEZ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N+lxwAAANwAAAAPAAAAAAAA&#10;AAAAAAAAAKECAABkcnMvZG93bnJldi54bWxQSwUGAAAAAAQABAD5AAAAlQMAAAAA&#10;" strokeweight=".2pt">
                  <v:stroke joinstyle="miter"/>
                </v:line>
                <v:line id="Line 76" o:spid="_x0000_s1075" style="position:absolute;visibility:visible;mso-wrap-style:square" from="75,108" to="32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x6PscAAADcAAAADwAAAGRycy9kb3ducmV2LnhtbESPQUsDMRSE74L/ITyhF2kTK251bVpE&#10;alsED67i+e3mubt087Ikabv9901B8DjMzDfMfDnYThzIh9axhruJAkFcOdNyreH76238CCJEZIOd&#10;Y9JwogDLxfXVHHPjjvxJhyLWIkE45KihibHPpQxVQxbDxPXEyft13mJM0tfSeDwmuO3kVKlMWmw5&#10;LTTY02tD1a7YWw1VufW3qlz36mNVZsXmfZfNfpTWo5vh5RlEpCH+h//aW6Ph6f4BLmfSEZ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Ho+xwAAANwAAAAPAAAAAAAA&#10;AAAAAAAAAKECAABkcnMvZG93bnJldi54bWxQSwUGAAAAAAQABAD5AAAAlQMAAAAA&#10;" strokeweight=".2pt">
                  <v:stroke joinstyle="miter"/>
                </v:line>
                <v:line id="Line 77" o:spid="_x0000_s1076" style="position:absolute;visibility:visible;mso-wrap-style:square" from="171,58" to="3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7kScYAAADcAAAADwAAAGRycy9kb3ducmV2LnhtbESPQUsDMRSE7wX/Q3hCL2KTVtjq2rSU&#10;UrUUeugqnt9unrtLNy9LEtv13xtB6HGYmW+YxWqwnTiTD61jDdOJAkFcOdNyreHj/eX+EUSIyAY7&#10;x6ThhwKsljejBebGXfhI5yLWIkE45KihibHPpQxVQxbDxPXEyfty3mJM0tfSeLwkuO3kTKlMWmw5&#10;LTTY06ah6lR8Ww1VufN3qnzt1WFbZsXb/pTNP5XW49th/Qwi0hCv4f/2zmh4esjg70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e5EnGAAAA3AAAAA8AAAAAAAAA&#10;AAAAAAAAoQIAAGRycy9kb3ducmV2LnhtbFBLBQYAAAAABAAEAPkAAACUAwAAAAA=&#10;" strokeweight=".2pt">
                  <v:stroke joinstyle="miter"/>
                </v:line>
                <v:line id="Line 78" o:spid="_x0000_s1077" style="position:absolute;visibility:visible;mso-wrap-style:square" from="433,237" to="52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B0sYAAADcAAAADwAAAGRycy9kb3ducmV2LnhtbESPQUsDMRSE74L/ITzBi7SJLWzbtWkR&#10;qVoKHrotnt9unrtLNy9LEtvtvzeC4HGYmW+Y5XqwnTiTD61jDY9jBYK4cqblWsPx8DqagwgR2WDn&#10;mDRcKcB6dXuzxNy4C+/pXMRaJAiHHDU0Mfa5lKFqyGIYu544eV/OW4xJ+loaj5cEt52cKJVJiy2n&#10;hQZ7emmoOhXfVkNVbv2DKt969bEps+J9d8pmn0rr+7vh+QlEpCH+h//aW6NhMZ3B75l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SQdLGAAAA3AAAAA8AAAAAAAAA&#10;AAAAAAAAoQIAAGRycy9kb3ducmV2LnhtbFBLBQYAAAAABAAEAPkAAACUAwAAAAA=&#10;" strokeweight=".2pt">
                  <v:stroke joinstyle="miter"/>
                </v:line>
                <v:line id="Line 79" o:spid="_x0000_s1078" style="position:absolute;visibility:visible;mso-wrap-style:square" from="562,324" to="60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VoMMAAADcAAAADwAAAGRycy9kb3ducmV2LnhtbERPz2vCMBS+C/4P4Q28jJm4QbdVo4hs&#10;U4Qd1g3Pr81bW2xeShK1++/NYeDx4/u9WA22E2fyoXWsYTZVIIgrZ1quNfx8vz+8gAgR2WDnmDT8&#10;UYDVcjxaYG7chb/oXMRapBAOOWpoYuxzKUPVkMUwdT1x4n6dtxgT9LU0Hi8p3HbyUalMWmw5NTTY&#10;06ah6licrIaq3Pl7VX706vOtzIrt/pg9H5TWk7thPQcRaYg38b97ZzS8PqW16Uw6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1aDDAAAA3AAAAA8AAAAAAAAAAAAA&#10;AAAAoQIAAGRycy9kb3ducmV2LnhtbFBLBQYAAAAABAAEAPkAAACRAwAAAAA=&#10;" strokeweight=".2pt">
                  <v:stroke joinstyle="miter"/>
                </v:line>
                <v:line id="Line 80" o:spid="_x0000_s1079" style="position:absolute;visibility:visible;mso-wrap-style:square" from="641,395" to="98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wO8YAAADcAAAADwAAAGRycy9kb3ducmV2LnhtbESPQUsDMRSE70L/Q3gFL9ImKqzt2rRI&#10;qVoKHrotPb/dPHeXbl6WJLbrvzeC4HGYmW+YxWqwnbiQD61jDfdTBYK4cqblWsPx8DqZgQgR2WDn&#10;mDR8U4DVcnSzwNy4K+/pUsRaJAiHHDU0Mfa5lKFqyGKYup44eZ/OW4xJ+loaj9cEt518UCqTFltO&#10;Cw32tG6oOhdfVkNVbv2dKt969bEps+J9d86eTkrr2/Hw8gwi0hD/w3/trdEwf5zD75l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BcDvGAAAA3AAAAA8AAAAAAAAA&#10;AAAAAAAAoQIAAGRycy9kb3ducmV2LnhtbFBLBQYAAAAABAAEAPkAAACUAwAAAAA=&#10;" strokeweight=".2pt">
                  <v:stroke joinstyle="miter"/>
                </v:line>
                <v:line id="Line 81" o:spid="_x0000_s1080" style="position:absolute;visibility:visible;mso-wrap-style:square" from="54,233" to="5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2q28MAAADcAAAADwAAAGRycy9kb3ducmV2LnhtbERPz2vCMBS+C/4P4Q28jJk4RrdVo4hs&#10;U4Qd1g3Pr81bW2xeShK1++/NYeDx4/u9WA22E2fyoXWsYTZVIIgrZ1quNfx8vz+8gAgR2WDnmDT8&#10;UYDVcjxaYG7chb/oXMRapBAOOWpoYuxzKUPVkMUwdT1x4n6dtxgT9LU0Hi8p3HbyUalMWmw5NTTY&#10;06ah6licrIaq3Pl7VX706vOtzIrt/pg9H5TWk7thPQcRaYg38b97ZzS8PqX56Uw6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9qtvDAAAA3AAAAA8AAAAAAAAAAAAA&#10;AAAAoQIAAGRycy9kb3ducmV2LnhtbFBLBQYAAAAABAAEAPkAAACRAwAAAAA=&#10;" strokeweight=".2pt">
                  <v:stroke joinstyle="miter"/>
                </v:line>
                <v:line id="Line 82" o:spid="_x0000_s1081" style="position:absolute;flip:x y;visibility:visible;mso-wrap-style:square" from="58,241" to="20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UcQAAADcAAAADwAAAGRycy9kb3ducmV2LnhtbESPQYvCMBSE74L/ITzBi2iqyNLtGkUE&#10;ZT1avezt0Tzbss1LTaJ2/fVGEPY4zMw3zGLVmUbcyPnasoLpJAFBXFhdc6ngdNyOUxA+IGtsLJOC&#10;P/KwWvZ7C8y0vfOBbnkoRYSwz1BBFUKbSemLigz6iW2Jo3e2zmCI0pVSO7xHuGnkLEk+pMGa40KF&#10;LW0qKn7zq1Gwu+Cl24/SBx9+rrv9vMhnJ5crNRx06y8QgbrwH363v7WCz/kUXm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81RxAAAANwAAAAPAAAAAAAAAAAA&#10;AAAAAKECAABkcnMvZG93bnJldi54bWxQSwUGAAAAAAQABAD5AAAAkgMAAAAA&#10;" strokeweight=".2pt">
                  <v:stroke joinstyle="miter"/>
                </v:line>
                <v:shape id="Freeform 83" o:spid="_x0000_s1082" style="position:absolute;left:366;top:640;width:246;height:116;visibility:visible;mso-wrap-style:square;v-text-anchor:top" coordsize="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ghMQA&#10;AADcAAAADwAAAGRycy9kb3ducmV2LnhtbESPQUsDMRSE74L/ITyhN5ttKWK3TUsRRb1UWnvw+Ni8&#10;bkI3L2sSs+u/N4LgcZiZb5j1dnSdyBSi9axgNq1AEDdeW24VnN6fbu9BxISssfNMCr4pwnZzfbXG&#10;WvuBD5SPqRUFwrFGBSalvpYyNoYcxqnviYt39sFhKjK0UgccCtx1cl5Vd9Kh5bJgsKcHQ83l+OUU&#10;7E/P9jUP2bQ20CzuP97w8zErNbkZdysQicb0H/5rv2gFy8Uc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IITEAAAA3AAAAA8AAAAAAAAAAAAAAAAAmAIAAGRycy9k&#10;b3ducmV2LnhtbFBLBQYAAAAABAAEAPUAAACJAwAAAAA=&#10;" path="m52,v,,7,6,7,11c59,16,49,25,40,26,31,28,16,22,8,16,,9,2,,2,e" filled="f" strokeweight=".2pt">
                  <v:stroke joinstyle="miter"/>
                  <v:path arrowok="t" o:connecttype="custom" o:connectlocs="217,0;246,46;167,108;33,66;8,0" o:connectangles="0,0,0,0,0"/>
                </v:shape>
                <v:shape id="Freeform 84" o:spid="_x0000_s1083" style="position:absolute;left:379;top:660;width:224;height:71;visibility:visible;mso-wrap-style:square;v-text-anchor:top" coordsize="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GU8UA&#10;AADcAAAADwAAAGRycy9kb3ducmV2LnhtbESPQWvCQBSE70L/w/IKvYhu2mqp0VWkYKsoBVMh18fu&#10;MwnNvg3Zrab/3hUEj8PMN8PMFp2txYlaXzlW8DxMQBBrZyouFBx+VoN3ED4gG6wdk4J/8rCYP/Rm&#10;mBp35j2dslCIWMI+RQVlCE0qpdclWfRD1xBH7+haiyHKtpCmxXMst7V8SZI3abHiuFBiQx8l6d/s&#10;zyqY9Nd58rld5Rsaf+Xfcql5N9ZKPT12yymIQF24h2/02kRu9Ar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cZTxQAAANwAAAAPAAAAAAAAAAAAAAAAAJgCAABkcnMv&#10;ZG93bnJldi54bWxQSwUGAAAAAAQABAD1AAAAigMAAAAA&#10;" path="m,c,,29,17,35,17,42,17,54,7,54,1e" filled="f" strokeweight=".2pt">
                  <v:stroke joinstyle="miter"/>
                  <v:path arrowok="t" o:connecttype="custom" o:connectlocs="0,0;145,71;224,4" o:connectangles="0,0,0"/>
                </v:shape>
                <v:shape id="Freeform 85" o:spid="_x0000_s1084" style="position:absolute;left:616;top:702;width:33;height:3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ugcYA&#10;AADcAAAADwAAAGRycy9kb3ducmV2LnhtbESPQWsCMRSE70L/Q3iFXkrNKiLbrVFEsfQgaG2h18fm&#10;dbO4edlNUl3/vREKHoeZ+YaZLXrbiBP5UDtWMBpmIIhLp2uuFHx/bV5yECEia2wck4ILBVjMHwYz&#10;LLQ78yedDrESCcKhQAUmxraQMpSGLIaha4mT9+u8xZikr6T2eE5w28hxlk2lxZrTgsGWVobK4+HP&#10;Kjh20/fnfNNvza5e7n176dY/1Cn19Ngv30BE6uM9/N/+0ApeJxO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PugcYAAADcAAAADwAAAAAAAAAAAAAAAACYAgAAZHJz&#10;L2Rvd25yZXYueG1sUEsFBgAAAAAEAAQA9QAAAIsDAAAAAA==&#10;" path="m,c,,8,2,8,8e" filled="f" strokeweight=".2pt">
                  <v:stroke joinstyle="miter"/>
                  <v:path arrowok="t" o:connecttype="custom" o:connectlocs="0,0;33,33" o:connectangles="0,0"/>
                </v:shape>
                <v:shape id="Freeform 86" o:spid="_x0000_s1085" style="position:absolute;left:512;top:714;width:416;height:158;visibility:visible;mso-wrap-style:square;v-text-anchor:top" coordsize="10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5TMQA&#10;AADcAAAADwAAAGRycy9kb3ducmV2LnhtbESP0WrCQBRE3wv9h+UWfKsbJdoaXYMVArVPav2AS/aa&#10;rGbvhuzWpH/vCoU+DjNzhlnlg23EjTpvHCuYjBMQxKXThisFp+/i9R2ED8gaG8ek4Jc85OvnpxVm&#10;2vV8oNsxVCJC2GeooA6hzaT0ZU0W/di1xNE7u85iiLKrpO6wj3DbyGmSzKVFw3Ghxpa2NZXX449V&#10;cLBX8/b14fc63V1Oxu4LnF8apUYvw2YJItAQ/sN/7U+tYJHO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OUzEAAAA3AAAAA8AAAAAAAAAAAAAAAAAmAIAAGRycy9k&#10;b3ducmV2LnhtbFBLBQYAAAAABAAEAPUAAACJAwAAAAA=&#10;" path="m,28c,28,29,8,37,4v7,-4,22,,27,6c69,16,100,38,100,38e" filled="f" strokeweight=".2pt">
                  <v:stroke joinstyle="miter"/>
                  <v:path arrowok="t" o:connecttype="custom" o:connectlocs="0,116;154,17;266,42;416,158" o:connectangles="0,0,0,0"/>
                </v:shape>
                <v:line id="Line 87" o:spid="_x0000_s1086" style="position:absolute;flip:x;visibility:visible;mso-wrap-style:square" from="607,739" to="74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V2yMQAAADcAAAADwAAAGRycy9kb3ducmV2LnhtbESPT4vCMBTE78J+h/AWvIimLiJaTYsK&#10;C2Vv/gGvj+bZljYvtYm2fnuzsLDHYWZ+w2zTwTTiSZ2rLCuYzyIQxLnVFRcKLufv6QqE88gaG8uk&#10;4EUO0uRjtMVY256P9Dz5QgQIuxgVlN63sZQuL8mgm9mWOHg32xn0QXaF1B32AW4a+RVFS2mw4rBQ&#10;YkuHkvL69DAKivu194vJUL+Oj1pnP1m/N26n1Phz2G1AeBr8f/ivnWkF68USfs+EIyCT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XbIxAAAANwAAAAPAAAAAAAAAAAA&#10;AAAAAKECAABkcnMvZG93bnJldi54bWxQSwUGAAAAAAQABAD5AAAAkgMAAAAA&#10;" strokeweight=".2pt">
                  <v:stroke joinstyle="miter"/>
                </v:line>
                <v:line id="Line 88" o:spid="_x0000_s1087" style="position:absolute;visibility:visible;mso-wrap-style:square" from="104,407" to="10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yr8YAAADcAAAADwAAAGRycy9kb3ducmV2LnhtbESPQUsDMRSE74L/ITzBi7SJpWzbtWkR&#10;qVoKHrotnt9unrtLNy9LEtvtvzeC4HGYmW+Y5XqwnTiTD61jDY9jBYK4cqblWsPx8DqagwgR2WDn&#10;mDRcKcB6dXuzxNy4C+/pXMRaJAiHHDU0Mfa5lKFqyGIYu544eV/OW4xJ+loaj5cEt52cKJVJiy2n&#10;hQZ7emmoOhXfVkNVbv2DKt969bEps+J9d8pmn0rr+7vh+QlEpCH+h//aW6NhMZ3B75l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Mq/GAAAA3AAAAA8AAAAAAAAA&#10;AAAAAAAAoQIAAGRycy9kb3ducmV2LnhtbFBLBQYAAAAABAAEAPkAAACUAwAAAAA=&#10;" strokeweight=".2pt">
                  <v:stroke joinstyle="miter"/>
                </v:line>
                <v:shape id="Freeform 89" o:spid="_x0000_s1088" style="position:absolute;left:329;top:312;width:54;height:45;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oGsIA&#10;AADcAAAADwAAAGRycy9kb3ducmV2LnhtbERPz2vCMBS+C/4P4Qm7aeoY6+yMMhxjhZ5WB+Lt2by1&#10;1ealJFmt//1yGHj8+H6vt6PpxEDOt5YVLBcJCOLK6pZrBd/7j/kLCB+QNXaWScGNPGw308kaM22v&#10;/EVDGWoRQ9hnqKAJoc+k9FVDBv3C9sSR+7HOYIjQ1VI7vMZw08nHJHmWBluODQ32tGuoupS/RkGa&#10;fiaFfyef33ZOLofj6VwdCqUeZuPbK4hAY7iL/925VrB6im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igawgAAANwAAAAPAAAAAAAAAAAAAAAAAJgCAABkcnMvZG93&#10;bnJldi54bWxQSwUGAAAAAAQABAD1AAAAhwMAAAAA&#10;" path="m,11c,11,4,3,13,e" filled="f" strokeweight=".2pt">
                  <v:stroke joinstyle="miter"/>
                  <v:path arrowok="t" o:connecttype="custom" o:connectlocs="0,45;54,0" o:connectangles="0,0"/>
                </v:shape>
                <v:shape id="Freeform 90" o:spid="_x0000_s1089" style="position:absolute;left:117;top:345;width:245;height:486;visibility:visible;mso-wrap-style:square;v-text-anchor:top" coordsize="5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1a8QA&#10;AADcAAAADwAAAGRycy9kb3ducmV2LnhtbESPzYvCMBTE7wv7P4S34KVoqsii1SjiFx79Onh8NM+2&#10;bPOSbaLW/94IC3scZuY3zHTemlrcqfGVZQX9XgqCOLe64kLB+bTpjkD4gKyxtkwKnuRhPvv8mGKm&#10;7YMPdD+GQkQI+wwVlCG4TEqfl2TQ96wjjt7VNgZDlE0hdYOPCDe1HKTptzRYcVwo0dGypPzneDMK&#10;9s+tS/SF7DpZJ261+91vTslCqc5Xu5iACNSG//Bfe6cVjIdjeJ+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tWvEAAAA3AAAAA8AAAAAAAAAAAAAAAAAmAIAAGRycy9k&#10;b3ducmV2LnhtbFBLBQYAAAAABAAEAPUAAACJAwAAAAA=&#10;" path="m41,45c59,59,59,59,59,59,56,,56,,56,,,15,,15,,15,18,28,18,28,18,28,14,35,5,54,7,93v27,24,27,24,27,24c34,117,29,60,41,45xe" fillcolor="black" strokeweight=".2pt">
                  <v:stroke joinstyle="miter"/>
                  <v:path arrowok="t" o:connecttype="custom" o:connectlocs="170,187;245,245;233,0;0,62;75,116;29,386;141,486;170,187" o:connectangles="0,0,0,0,0,0,0,0"/>
                </v:shape>
                <v:shape id="Freeform 91" o:spid="_x0000_s1090" style="position:absolute;left:-4;top:9;width:1015;height:1075;visibility:visible;mso-wrap-style:square;v-text-anchor:top" coordsize="10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63cQA&#10;AADcAAAADwAAAGRycy9kb3ducmV2LnhtbERPS2vCQBC+C/6HZQq96UTRPlJXkRbF9lJqvfQ2ZKdJ&#10;aHY2za5J9Ne7B8Hjx/derHpbqZYbXzrRMBknoFgyZ0rJNRy+N6MnUD6QGKqcsIYTe1gth4MFpcZ1&#10;8sXtPuQqhohPSUMRQp0i+qxgS37sapbI/brGUoiwydE01MVwW+E0SR7QUimxoaCaXwvO/vZHq+Gz&#10;nRzfdv/rx9lh9p594A+euy1qfX/Xr19ABe7DTXx174yG53mcH8/EI4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Ot3EAAAA3AAAAA8AAAAAAAAAAAAAAAAAmAIAAGRycy9k&#10;b3ducmV2LnhtbFBLBQYAAAAABAAEAPUAAACJAwAAAAA=&#10;" path="m1015,l,,,896r466,l503,1075,537,896r478,l1015,xe" filled="f" strokeweight=".2pt">
                  <v:stroke joinstyle="miter"/>
                  <v:path arrowok="t" o:connecttype="custom" o:connectlocs="1015,0;0,0;0,896;466,896;503,1075;537,896;1015,896;1015,0" o:connectangles="0,0,0,0,0,0,0,0"/>
                </v:shape>
                <v:shape id="Freeform 92" o:spid="_x0000_s1091" style="position:absolute;left:8;top:2836;width:1011;height:1076;visibility:visible;mso-wrap-style:square;v-text-anchor:top" coordsize="1011,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qwMUA&#10;AADcAAAADwAAAGRycy9kb3ducmV2LnhtbESPQWvCQBSE74L/YXmCF6kbAxYbXUUEba0H0RbB2yP7&#10;TILZtyG7avLvuwXB4zAz3zCzRWNKcafaFZYVjIYRCOLU6oIzBb8/67cJCOeRNZaWSUFLDhbzbmeG&#10;ibYPPtD96DMRIOwSVJB7XyVSujQng25oK+LgXWxt0AdZZ1LX+AhwU8o4it6lwYLDQo4VrXJKr8eb&#10;UXDdbdpov0X9edrh9zmOqXWDgVL9XrOcgvDU+Ff42f7SCj7GI/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rAxQAAANwAAAAPAAAAAAAAAAAAAAAAAJgCAABkcnMv&#10;ZG93bnJldi54bWxQSwUGAAAAAAQABAD1AAAAigMAAAAA&#10;" path="m,1076r1011,l1011,179r-462,l508,,475,179,,179r,897xe" filled="f" strokeweight=".2pt">
                  <v:stroke joinstyle="miter"/>
                  <v:path arrowok="t" o:connecttype="custom" o:connectlocs="0,1076;1011,1076;1011,179;549,179;508,0;475,179;0,179;0,1076" o:connectangles="0,0,0,0,0,0,0,0"/>
                </v:shape>
                <v:shape id="Freeform 93" o:spid="_x0000_s1092" style="position:absolute;left:520;top:3405;width:404;height:245;visibility:visible;mso-wrap-style:square;v-text-anchor:top" coordsize="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3w8MA&#10;AADcAAAADwAAAGRycy9kb3ducmV2LnhtbESPQWsCMRSE70L/Q3iF3jRboUXXzYoUtL2qhXp8bp67&#10;i5uXkETd7a9vCoLHYWa+YYplbzpxJR9aywpeJxkI4srqlmsF3/v1eAYiRGSNnWVSMFCAZfk0KjDX&#10;9sZbuu5iLRKEQ44KmhhdLmWoGjIYJtYRJ+9kvcGYpK+l9nhLcNPJaZa9S4Mtp4UGHX00VJ13F6Pg&#10;k1w/t9uVPw7u96KzjT/8DEelXp771QJEpD4+wvf2l1Ywf5vC/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y3w8MAAADcAAAADwAAAAAAAAAAAAAAAACYAgAAZHJzL2Rv&#10;d25yZXYueG1sUEsFBgAAAAAEAAQA9QAAAIgDAAAAAA==&#10;" path="m,c,,9,,12,4v3,4,23,38,27,38c43,43,79,48,84,48v5,,4,-4,2,-11c84,30,66,16,61,16v,,10,-4,16,c84,20,97,34,97,44v,9,-4,15,-19,13c63,56,37,49,30,45,24,41,7,6,2,5l,xe" filled="f" strokeweight=".2pt">
                  <v:stroke joinstyle="miter"/>
                  <v:path arrowok="t" o:connecttype="custom" o:connectlocs="0,0;50,17;162,174;350,199;358,154;254,66;321,66;404,183;325,237;125,187;8,21;0,0" o:connectangles="0,0,0,0,0,0,0,0,0,0,0,0"/>
                </v:shape>
                <v:shape id="Freeform 94" o:spid="_x0000_s1093" style="position:absolute;left:429;top:3480;width:137;height:278;visibility:visible;mso-wrap-style:square;v-text-anchor:top" coordsize="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TccA&#10;AADcAAAADwAAAGRycy9kb3ducmV2LnhtbESPQWsCMRSE7wX/Q3iCl1KztVTsapSiFlqwSN0ePD43&#10;z2R187JsUt3++6ZQ6HGYmW+Y2aJztbhQGyrPCu6HGQji0uuKjYLP4uVuAiJEZI21Z1LwTQEW897N&#10;DHPtr/xBl100IkE45KjAxtjkUobSksMw9A1x8o6+dRiTbI3ULV4T3NVylGVj6bDitGCxoaWl8rz7&#10;cgom6/fCrFbnwhb77dvhRJtbs98oNeh3z1MQkbr4H/5rv2oFT48P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3NE3HAAAA3AAAAA8AAAAAAAAAAAAAAAAAmAIAAGRy&#10;cy9kb3ducmV2LnhtbFBLBQYAAAAABAAEAPUAAACMAwAAAAA=&#10;" path="m24,v,,-2,13,-2,18c22,22,22,27,26,33v4,6,7,16,4,19c27,54,21,60,15,64,10,67,6,60,4,54,2,49,,39,,31,,22,1,9,1,9v,,11,3,17,2e" filled="f" strokeweight=".2pt">
                  <v:stroke joinstyle="miter"/>
                  <v:path arrowok="t" o:connecttype="custom" o:connectlocs="100,0;91,75;108,137;125,216;62,266;17,224;0,129;4,37;75,46" o:connectangles="0,0,0,0,0,0,0,0,0"/>
                </v:shape>
                <v:shape id="Freeform 95" o:spid="_x0000_s1094" style="position:absolute;left:483;top:3592;width:212;height:225;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KPsUA&#10;AADcAAAADwAAAGRycy9kb3ducmV2LnhtbESP3WrCQBSE74W+w3IKvZG6MfTHpq5iBYmXan2AY/Y0&#10;Cc2ejdnN39t3hYKXw8x8wyzXg6lER40rLSuYzyIQxJnVJecKzt+75wUI55E1VpZJwUgO1quHyRIT&#10;bXs+UnfyuQgQdgkqKLyvEyldVpBBN7M1cfB+bGPQB9nkUjfYB7ipZBxFb9JgyWGhwJq2BWW/p9Yo&#10;OJ7j6dh6mV7S94Me0+thqL82Sj09DptPEJ4Gfw//t/dawcfrC9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Ao+xQAAANwAAAAPAAAAAAAAAAAAAAAAAJgCAABkcnMv&#10;ZG93bnJldi54bWxQSwUGAAAAAAQABAD1AAAAigMAAAAA&#10;" path="m39,v,,-3,6,1,13c43,21,51,35,51,43v,8,-6,11,-13,11c31,54,,49,,49e" filled="f" strokeweight=".2pt">
                  <v:stroke joinstyle="miter"/>
                  <v:path arrowok="t" o:connecttype="custom" o:connectlocs="162,0;166,54;212,179;158,225;0,204" o:connectangles="0,0,0,0,0"/>
                </v:shape>
                <v:shape id="Freeform 96" o:spid="_x0000_s1095" style="position:absolute;left:528;top:3580;width:142;height:199;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gcMYA&#10;AADcAAAADwAAAGRycy9kb3ducmV2LnhtbESPQWvCQBSE74X+h+UJvdWNLYpGV5GC4KEgVVGPz+wz&#10;iWbfptlXTfvru0Khx2FmvmEms9ZV6kpNKD0b6HUTUMSZtyXnBrabxfMQVBBki5VnMvBNAWbTx4cJ&#10;ptbf+IOua8lVhHBI0UAhUqdah6wgh6Hra+LonXzjUKJscm0bvEW4q/RLkgy0w5LjQoE1vRWUXdZf&#10;zgC/Ltv9vN4tjp9nSY6Hn9Fq9S7GPHXa+RiUUCv/4b/20hoY9ftwPxOP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gcMYAAADcAAAADwAAAAAAAAAAAAAAAACYAgAAZHJz&#10;L2Rvd25yZXYueG1sUEsFBgAAAAAEAAQA9QAAAIsDAAAAAA==&#10;" path="m,45v,,24,3,28,3c32,47,34,40,30,35,25,30,20,20,20,14,20,8,20,,20,e" filled="f" strokeweight=".2pt">
                  <v:stroke joinstyle="miter"/>
                  <v:path arrowok="t" o:connecttype="custom" o:connectlocs="0,187;117,199;125,145;84,58;84,0" o:connectangles="0,0,0,0,0"/>
                </v:shape>
                <v:shape id="Freeform 97" o:spid="_x0000_s1096" style="position:absolute;left:316;top:3584;width:100;height:166;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jMQA&#10;AADcAAAADwAAAGRycy9kb3ducmV2LnhtbESP0WrCQBRE3wX/YblC33RTi2lNswlWKC2Clmo/4JK9&#10;TUKyd0N2a+LfuwXBx2FmzjBpPppWnKl3tWUFj4sIBHFhdc2lgp/T+/wFhPPIGlvLpOBCDvJsOkkx&#10;0XbgbzoffSkChF2CCirvu0RKV1Rk0C1sRxy8X9sb9EH2pdQ9DgFuWrmMolgarDksVNjRtqKiOf4Z&#10;BW8Sh/Fgd1uO9TPXq/1H87V/UuphNm5eQXga/T18a39qBetVDP9nw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ozEAAAA3AAAAA8AAAAAAAAAAAAAAAAAmAIAAGRycy9k&#10;b3ducmV2LnhtbFBLBQYAAAAABAAEAPUAAACJAwAAAAA=&#10;" path="m,c,,5,31,24,40e" filled="f" strokeweight=".2pt">
                  <v:stroke joinstyle="miter"/>
                  <v:path arrowok="t" o:connecttype="custom" o:connectlocs="0,0;100,166" o:connectangles="0,0"/>
                </v:shape>
                <v:shape id="Freeform 98" o:spid="_x0000_s1097" style="position:absolute;left:512;top:3385;width:33;height:6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Q6McA&#10;AADcAAAADwAAAGRycy9kb3ducmV2LnhtbESPQWvCQBSE7wX/w/IEb82mQmyNriKCUkEotSIen9nX&#10;JJp9G3a3Gvvru4VCj8PMfMNM551pxJWcry0reEpSEMSF1TWXCvYfq8cXED4ga2wsk4I7eZjPeg9T&#10;zLW98Ttdd6EUEcI+RwVVCG0upS8qMugT2xJH79M6gyFKV0rt8BbhppHDNB1JgzXHhQpbWlZUXHZf&#10;RkGxOrxl2ff5fDq6zXG5bYed3K+VGvS7xQREoC78h//ar1rBOHuG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ykOjHAAAA3AAAAA8AAAAAAAAAAAAAAAAAmAIAAGRy&#10;cy9kb3ducmV2LnhtbFBLBQYAAAAABAAEAPUAAACMAwAAAAA=&#10;" path="m,c,,4,13,8,16e" filled="f" strokeweight=".2pt">
                  <v:stroke joinstyle="miter"/>
                  <v:path arrowok="t" o:connecttype="custom" o:connectlocs="0,0;33,66" o:connectangles="0,0"/>
                </v:shape>
                <v:shape id="Freeform 99" o:spid="_x0000_s1098" style="position:absolute;left:395;top:3277;width:212;height:527;visibility:visible;mso-wrap-style:square;v-text-anchor:top" coordsize="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B8sIA&#10;AADcAAAADwAAAGRycy9kb3ducmV2LnhtbERPz2vCMBS+D/wfwhO8iKYTJ1qNMgRB8KQben00z7ba&#10;vNQktt3+enMY7Pjx/V5tOlOJhpwvLSt4HycgiDOrS84VfH/tRnMQPiBrrCyTgh/ysFn33laYatvy&#10;kZpTyEUMYZ+igiKEOpXSZwUZ9GNbE0fuap3BEKHLpXbYxnBTyUmSzKTBkmNDgTVtC8rup6dRcNOX&#10;unHDaXv2u6kfPm4H87s9KDXod59LEIG68C/+c++1gsVHXBv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YHywgAAANwAAAAPAAAAAAAAAAAAAAAAAJgCAABkcnMvZG93&#10;bnJldi54bWxQSwUGAAAAAAQABAD1AAAAhwMAAAAA&#10;" path="m1,64v,,,21,-1,30c,103,4,112,10,119v6,8,10,6,13,4c26,121,44,110,47,104v4,-6,,-15,-3,-20c42,79,39,74,39,68v,-6,3,-19,3,-19c31,52,18,39,18,31v,-8,7,-9,7,-9c25,22,24,5,32,2,40,,46,7,46,7v,4,,4,,4e" filled="f" strokeweight=".2pt">
                  <v:stroke joinstyle="miter"/>
                  <v:path arrowok="t" o:connecttype="custom" o:connectlocs="4,266;0,390;42,494;96,510;195,432;183,349;162,282;175,203;75,129;104,91;133,8;191,29;191,46" o:connectangles="0,0,0,0,0,0,0,0,0,0,0,0,0"/>
                </v:shape>
                <v:shape id="Freeform 100" o:spid="_x0000_s1099" style="position:absolute;left:533;top:3318;width:95;height:170;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39MQA&#10;AADcAAAADwAAAGRycy9kb3ducmV2LnhtbESPQWvCQBSE74X+h+UJvUizsdBiYlYJQsGDl0TB6zP7&#10;mgSzb9PsVpN/7xYEj8PMfMNkm9F04kqDay0rWEQxCOLK6pZrBcfD9/sShPPIGjvLpGAiB5v160uG&#10;qbY3Luha+loECLsUFTTe96mUrmrIoItsTxy8HzsY9EEOtdQD3gLcdPIjjr+kwZbDQoM9bRuqLuWf&#10;UZCfisNu2rfGFvPzbx7PmdyFlXqbjfkKhKfRP8OP9k4rSD4T+D8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d/TEAAAA3AAAAA8AAAAAAAAAAAAAAAAAmAIAAGRycy9k&#10;b3ducmV2LnhtbFBLBQYAAAAABAAEAPUAAACJAwAAAAA=&#10;" path="m2,8c2,8,,,7,v7,,15,,15,8c23,15,20,41,20,41e" filled="f" strokeweight=".2pt">
                  <v:stroke joinstyle="miter"/>
                  <v:path arrowok="t" o:connecttype="custom" o:connectlocs="8,33;29,0;91,33;83,170" o:connectangles="0,0,0,0"/>
                </v:shape>
                <v:shape id="Freeform 101" o:spid="_x0000_s1100" style="position:absolute;left:587;top:3331;width:25;height:108;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p0MEA&#10;AADbAAAADwAAAGRycy9kb3ducmV2LnhtbESP3YrCMBSE7xd8h3AE77bpioh2jaUIglfi3wMcmmPT&#10;3eakNLFWn94IC3s5zMw3zCofbCN66nztWMFXkoIgLp2uuVJwOW8/FyB8QNbYOCYFD/KQr0cfK8y0&#10;u/OR+lOoRISwz1CBCaHNpPSlIYs+cS1x9K6usxii7CqpO7xHuG3kNE3n0mLNccFgSxtD5e/pZhU0&#10;8snsfvaPwzbdFMeeh34ZjFKT8VB8gwg0hP/wX3unFcxn8P4Sf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5qdDBAAAA2wAAAA8AAAAAAAAAAAAAAAAAmAIAAGRycy9kb3du&#10;cmV2LnhtbFBLBQYAAAAABAAEAPUAAACGAwAAAAA=&#10;" path="m,c,,6,4,,26e" filled="f" strokeweight=".2pt">
                  <v:stroke joinstyle="miter"/>
                  <v:path arrowok="t" o:connecttype="custom" o:connectlocs="0,0;0,108" o:connectangles="0,0"/>
                </v:shape>
                <v:shape id="Freeform 102" o:spid="_x0000_s1101" style="position:absolute;left:379;top:3376;width:120;height:137;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b+8YA&#10;AADbAAAADwAAAGRycy9kb3ducmV2LnhtbESPT2vCQBTE7wW/w/KE3uqmrVVJXcUWWqSHiP8OvT2y&#10;r0kw+3bJbk3y7V1B8DjMzG+Y+bIztThT4yvLCp5HCQji3OqKCwWH/dfTDIQPyBpry6SgJw/LxeBh&#10;jqm2LW/pvAuFiBD2KSooQ3CplD4vyaAfWUccvT/bGAxRNoXUDbYRbmr5kiQTabDiuFCio8+S8tPu&#10;3yj4+ajWiXPZdz8eH3/bTZ9N69dMqcdht3oHEagL9/CtvdYKJm9w/RJ/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8b+8YAAADbAAAADwAAAAAAAAAAAAAAAACYAgAAZHJz&#10;L2Rvd25yZXYueG1sUEsFBgAAAAAEAAQA9QAAAIsDAAAAAA==&#10;" path="m20,6c20,6,8,,4,4,,9,,32,21,33v,,8,-6,2,-7c18,26,8,19,10,15,11,11,20,6,20,6xe" filled="f" strokeweight=".2pt">
                  <v:stroke joinstyle="miter"/>
                  <v:path arrowok="t" o:connecttype="custom" o:connectlocs="83,25;17,17;87,137;95,108;41,62;83,25" o:connectangles="0,0,0,0,0,0"/>
                </v:shape>
                <v:line id="Line 103" o:spid="_x0000_s1102" style="position:absolute;flip:x;visibility:visible;mso-wrap-style:square" from="362,3493" to="408,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GscIAAADbAAAADwAAAGRycy9kb3ducmV2LnhtbESPT4vCMBTE74LfITxhL6KpixTpmhYV&#10;Fsre/ANeH83btrR5qU209dtvFgSPw8z8htlmo2nFg3pXW1awWkYgiAuray4VXM7fiw0I55E1tpZJ&#10;wZMcZOl0ssVE24GP9Dj5UgQIuwQVVN53iZSuqMigW9qOOHi/tjfog+xLqXscAty08jOKYmmw5rBQ&#10;YUeHiormdDcKytt18Ov52DyP90bnP/mwN26n1Mds3H2B8DT6d/jVzrWCOIb/L+EH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AGscIAAADbAAAADwAAAAAAAAAAAAAA&#10;AAChAgAAZHJzL2Rvd25yZXYueG1sUEsFBgAAAAAEAAQA+QAAAJADAAAAAA==&#10;" strokeweight=".2pt">
                  <v:stroke joinstyle="miter"/>
                </v:line>
                <v:shape id="Freeform 104" o:spid="_x0000_s1103" style="position:absolute;left:354;top:3509;width:75;height:166;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7cMA&#10;AADbAAAADwAAAGRycy9kb3ducmV2LnhtbESPQYvCMBSE7wv+h/CEva2pwqpUo4ggLiyiVi/eHs2z&#10;LSYvtYla/70RFvY4zMw3zHTeWiPu1PjKsYJ+LwFBnDtdcaHgeFh9jUH4gKzROCYFT/Iwn3U+pphq&#10;9+A93bNQiAhhn6KCMoQ6ldLnJVn0PVcTR+/sGoshyqaQusFHhFsjB0kylBYrjgsl1rQsKb9kN6sg&#10;+73WS7sxvDVPfRqtv3f9arVT6rPbLiYgArXhP/zX/tEKhiN4f4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Z7cMAAADbAAAADwAAAAAAAAAAAAAAAACYAgAAZHJzL2Rv&#10;d25yZXYueG1sUEsFBgAAAAAEAAQA9QAAAIgDAAAAAA==&#10;" path="m18,c18,,,10,2,25v,,2,13,7,15e" filled="f" strokeweight=".2pt">
                  <v:stroke joinstyle="miter"/>
                  <v:path arrowok="t" o:connecttype="custom" o:connectlocs="75,0;8,104;38,166" o:connectangles="0,0,0"/>
                </v:shape>
                <v:line id="Line 105" o:spid="_x0000_s1104" style="position:absolute;visibility:visible;mso-wrap-style:square" from="533,3094" to="678,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EiAMEAAADbAAAADwAAAGRycy9kb3ducmV2LnhtbERPz2vCMBS+D/wfwhN2GZpsh06qUUSc&#10;k8EOVvH82jzbYvNSkqjdf78cBjt+fL8Xq8F24k4+tI41vE4VCOLKmZZrDafjx2QGIkRkg51j0vBD&#10;AVbL0dMCc+MefKB7EWuRQjjkqKGJsc+lDFVDFsPU9cSJuzhvMSboa2k8PlK47eSbUpm02HJqaLCn&#10;TUPVtbhZDVW59y+q3PXqe1tmxefXNXs/K62fx8N6DiLSEP/Ff+690ZClselL+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sSIAwQAAANsAAAAPAAAAAAAAAAAAAAAA&#10;AKECAABkcnMvZG93bnJldi54bWxQSwUGAAAAAAQABAD5AAAAjwMAAAAA&#10;" strokeweight=".2pt">
                  <v:stroke joinstyle="miter"/>
                </v:line>
                <v:line id="Line 106" o:spid="_x0000_s1105" style="position:absolute;visibility:visible;mso-wrap-style:square" from="599,3094" to="740,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Hm8UAAADbAAAADwAAAGRycy9kb3ducmV2LnhtbESPQWsCMRSE7wX/Q3iFXqQm9rC1W6OI&#10;tFYKHtyWnt9uXncXNy9LEnX7740g9DjMzDfMfDnYTpzIh9axhulEgSCunGm51vD99f44AxEissHO&#10;MWn4owDLxehujrlxZ97TqYi1SBAOOWpoYuxzKUPVkMUwcT1x8n6dtxiT9LU0Hs8Jbjv5pFQmLbac&#10;Fhrsad1QdSiOVkNVbv1YlZte7d7KrPj4PGTPP0rrh/th9Qoi0hD/w7f21mjIXuD6Jf0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Hm8UAAADbAAAADwAAAAAAAAAA&#10;AAAAAAChAgAAZHJzL2Rvd25yZXYueG1sUEsFBgAAAAAEAAQA+QAAAJMDAAAAAA==&#10;" strokeweight=".2pt">
                  <v:stroke joinstyle="miter"/>
                </v:line>
                <v:shape id="Freeform 107" o:spid="_x0000_s1106" style="position:absolute;left:582;top:3065;width:354;height:228;visibility:visible;mso-wrap-style:square;v-text-anchor:top" coordsize="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qdsIA&#10;AADbAAAADwAAAGRycy9kb3ducmV2LnhtbERPy2rCQBTdC/7DcIXu6qRStEQnQcSWtguLD3R7zdxm&#10;gpk7ITNN0r/vLAouD+e9ygdbi45aXzlW8DRNQBAXTldcKjgdXx9fQPiArLF2TAp+yUOejUcrTLXr&#10;eU/dIZQihrBPUYEJoUml9IUhi37qGuLIfbvWYoiwLaVusY/htpazJJlLixXHBoMNbQwVt8OPVXBZ&#10;223XX3fb+efbx/P5xuZL671SD5NhvQQRaAh38b/7XStYxPXxS/w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up2wgAAANsAAAAPAAAAAAAAAAAAAAAAAJgCAABkcnMvZG93&#10;bnJldi54bWxQSwUGAAAAAAQABAD1AAAAhwMAAAAA&#10;" path="m85,c85,,48,32,41,33v-6,1,-19,1,-22,1c16,34,10,39,10,45,10,50,,55,,55e" filled="f" strokeweight=".2pt">
                  <v:stroke joinstyle="miter"/>
                  <v:path arrowok="t" o:connecttype="custom" o:connectlocs="354,0;171,137;79,141;42,187;0,228" o:connectangles="0,0,0,0,0"/>
                </v:shape>
                <v:line id="Line 108" o:spid="_x0000_s1107" style="position:absolute;flip:y;visibility:visible;mso-wrap-style:square" from="71,3596" to="212,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IGMMAAADbAAAADwAAAGRycy9kb3ducmV2LnhtbESPT4vCMBTE74LfIbyFvYimLqJL17So&#10;sFC8+Qf2+miebWnzUpto67ffCILHYWZ+w6zTwTTiTp2rLCuYzyIQxLnVFRcKzqff6TcI55E1NpZJ&#10;wYMcpMl4tMZY254PdD/6QgQIuxgVlN63sZQuL8mgm9mWOHgX2xn0QXaF1B32AW4a+RVFS2mw4rBQ&#10;Yku7kvL6eDMKiutf7xeToX4cbrXO9lm/NW6j1OfHsPkB4Wnw7/CrnWkFqzk8v4Qf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QCBjDAAAA2wAAAA8AAAAAAAAAAAAA&#10;AAAAoQIAAGRycy9kb3ducmV2LnhtbFBLBQYAAAAABAAEAPkAAACRAwAAAAA=&#10;" strokeweight=".2pt">
                  <v:stroke joinstyle="miter"/>
                </v:line>
                <v:line id="Line 109" o:spid="_x0000_s1108" style="position:absolute;flip:y;visibility:visible;mso-wrap-style:square" from="87,3659" to="32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Wb8MAAADbAAAADwAAAGRycy9kb3ducmV2LnhtbESPT4vCMBTE74LfIbyFvYimiujSNS26&#10;sFC8+Qf2+miebWnzUpto67ffCILHYWZ+w2zSwTTiTp2rLCuYzyIQxLnVFRcKzqff6RcI55E1NpZJ&#10;wYMcpMl4tMFY254PdD/6QgQIuxgVlN63sZQuL8mgm9mWOHgX2xn0QXaF1B32AW4auYiilTRYcVgo&#10;saWfkvL6eDMKiutf75eToX4cbrXO9lm/M26r1OfHsP0G4Wnw7/CrnWkF6wU8v4Qf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Clm/DAAAA2wAAAA8AAAAAAAAAAAAA&#10;AAAAoQIAAGRycy9kb3ducmV2LnhtbFBLBQYAAAAABAAEAPkAAACRAwAAAAA=&#10;" strokeweight=".2pt">
                  <v:stroke joinstyle="miter"/>
                </v:line>
                <v:line id="Line 110" o:spid="_x0000_s1109" style="position:absolute;flip:y;visibility:visible;mso-wrap-style:square" from="437,3530" to="516,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4z9MIAAADbAAAADwAAAGRycy9kb3ducmV2LnhtbESPT4vCMBTE74LfITzBi6yprrhLNYoK&#10;QvHmH9jro3m2pc1LbaKt394sCB6HmfkNs1x3phIPalxhWcFkHIEgTq0uOFNwOe+/fkE4j6yxskwK&#10;nuRgver3lhhr2/KRHiefiQBhF6OC3Ps6ltKlORl0Y1sTB+9qG4M+yCaTusE2wE0lp1E0lwYLDgs5&#10;1rTLKS1Pd6Mgu/21fjbqyufxXurkkLRb4zZKDQfdZgHCU+c/4Xc70Qp+vuH/S/g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4z9MIAAADbAAAADwAAAAAAAAAAAAAA&#10;AAChAgAAZHJzL2Rvd25yZXYueG1sUEsFBgAAAAAEAAQA+QAAAJADAAAAAA==&#10;" strokeweight=".2pt">
                  <v:stroke joinstyle="miter"/>
                </v:line>
                <v:shape id="Freeform 111" o:spid="_x0000_s1110" style="position:absolute;left:483;top:3501;width:33;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FMIA&#10;AADbAAAADwAAAGRycy9kb3ducmV2LnhtbESP3YrCMBSE7xd8h3AE79a0i1ipRhHZBVmv/HmAY3Ns&#10;q81JaLK1vv1GELwcZuYbZrHqTSM6an1tWUE6TkAQF1bXXCo4HX8+ZyB8QNbYWCYFD/KwWg4+Fphr&#10;e+c9dYdQighhn6OCKgSXS+mLigz6sXXE0bvY1mCIsi2lbvEe4aaRX0kylQZrjgsVOtpUVNwOf0ZB&#10;uc/Ou0e6lWF2+k2zaee+/dUpNRr26zmIQH14h1/trVaQTeD5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NwUwgAAANsAAAAPAAAAAAAAAAAAAAAAAJgCAABkcnMvZG93&#10;bnJldi54bWxQSwUGAAAAAAQABAD1AAAAhwMAAAAA&#10;" path="m,c,,7,,8,e" filled="f" strokeweight=".2pt">
                  <v:stroke joinstyle="miter"/>
                  <v:path arrowok="t" o:connecttype="custom" o:connectlocs="0,0;33,0" o:connectangles="0,0"/>
                </v:shape>
                <v:line id="Line 112" o:spid="_x0000_s1111" style="position:absolute;flip:y;visibility:visible;mso-wrap-style:square" from="474,3464" to="503,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G8IAAADbAAAADwAAAGRycy9kb3ducmV2LnhtbESPT4vCMBTE74LfITzBi6ypsrpLNYoK&#10;QvHmH9jro3m2pc1LbaKt394sCB6HmfkNs1x3phIPalxhWcFkHIEgTq0uOFNwOe+/fkE4j6yxskwK&#10;nuRgver3lhhr2/KRHiefiQBhF6OC3Ps6ltKlORl0Y1sTB+9qG4M+yCaTusE2wE0lp1E0lwYLDgs5&#10;1rTLKS1Pd6Mgu/21/nvUlc/jvdTJIWm3xm2UGg66zQKEp85/wu92ohX8zOD/S/g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OG8IAAADbAAAADwAAAAAAAAAAAAAA&#10;AAChAgAAZHJzL2Rvd25yZXYueG1sUEsFBgAAAAAEAAQA+QAAAJADAAAAAA==&#10;" strokeweight=".2pt">
                  <v:stroke joinstyle="miter"/>
                </v:line>
                <v:line id="Line 113" o:spid="_x0000_s1112" style="position:absolute;flip:y;visibility:visible;mso-wrap-style:square" from="433,3439" to="483,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QbMMAAADbAAAADwAAAGRycy9kb3ducmV2LnhtbESPT4vCMBTE74LfIbyFvciauohK17So&#10;IJS9+Qe8Ppq3bWnzUpto67ffCILHYWZ+w6zTwTTiTp2rLCuYTSMQxLnVFRcKzqf91wqE88gaG8uk&#10;4EEO0mQ8WmOsbc8Huh99IQKEXYwKSu/bWEqXl2TQTW1LHLw/2xn0QXaF1B32AW4a+R1FC2mw4rBQ&#10;Yku7kvL6eDMKiuul9/PJUD8Ot1pnv1m/NW6j1OfHsPkB4Wnw7/CrnWkFywU8v4Qf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5kGzDAAAA2wAAAA8AAAAAAAAAAAAA&#10;AAAAoQIAAGRycy9kb3ducmV2LnhtbFBLBQYAAAAABAAEAPkAAACRAwAAAAA=&#10;" strokeweight=".2pt">
                  <v:stroke joinstyle="miter"/>
                </v:line>
                <v:shape id="Freeform 114" o:spid="_x0000_s1113" style="position:absolute;left:553;top:3347;width:21;height:75;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fC8UA&#10;AADbAAAADwAAAGRycy9kb3ducmV2LnhtbESPQWvCQBSE74L/YXlCL6Ibe6glzSrWVrAnrdpCby/Z&#10;ZxKafRuyq4n/3hUEj8PMfMMk885U4kyNKy0rmIwjEMSZ1SXnCg771egVhPPIGivLpOBCDuazfi/B&#10;WNuWv+m887kIEHYxKii8r2MpXVaQQTe2NXHwjrYx6INscqkbbAPcVPI5il6kwZLDQoE1LQvK/ncn&#10;o+CXFuXXoU1/Pv9S+jhuutN7vh0q9TToFm8gPHX+Eb6311rBdAq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t8LxQAAANsAAAAPAAAAAAAAAAAAAAAAAJgCAABkcnMv&#10;ZG93bnJldi54bWxQSwUGAAAAAAQABAD1AAAAigMAAAAA&#10;" path="m,c,,5,8,4,18e" filled="f" strokeweight=".2pt">
                  <v:stroke joinstyle="miter"/>
                  <v:path arrowok="t" o:connecttype="custom" o:connectlocs="0,0;17,75" o:connectangles="0,0"/>
                </v:shape>
                <v:shape id="Freeform 115" o:spid="_x0000_s1114" style="position:absolute;left:495;top:3285;width:62;height:112;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1L0A&#10;AADbAAAADwAAAGRycy9kb3ducmV2LnhtbERPuwrCMBTdBf8hXMFFNNVBpRpFRMHVFzpemmtbbG5K&#10;E9vq15tBcDyc93LdmkLUVLncsoLxKAJBnFidc6rgct4P5yCcR9ZYWCYFb3KwXnU7S4y1bfhI9cmn&#10;IoSwi1FB5n0ZS+mSjAy6kS2JA/ewlUEfYJVKXWETwk0hJ1E0lQZzDg0ZlrTNKHmeXkbBp7ncD69J&#10;6vX+dqdn8nlcd4NaqX6v3SxAeGr9X/xzH7SCWRgb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J+Y1L0AAADbAAAADwAAAAAAAAAAAAAAAACYAgAAZHJzL2Rvd25yZXYu&#10;eG1sUEsFBgAAAAAEAAQA9QAAAIIDAAAAAA==&#10;" path="m11,c11,,,23,15,27e" filled="f" strokeweight=".2pt">
                  <v:stroke joinstyle="miter"/>
                  <v:path arrowok="t" o:connecttype="custom" o:connectlocs="45,0;62,112" o:connectangles="0,0"/>
                </v:shape>
                <v:line id="Line 116" o:spid="_x0000_s1115" style="position:absolute;flip:y;visibility:visible;mso-wrap-style:square" from="624,3198" to="990,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EHsIAAADbAAAADwAAAGRycy9kb3ducmV2LnhtbESPT4vCMBTE74LfITzBi6ypsuhuNYoK&#10;QvHmH9jro3m2pc1LbaKt394sCB6HmfkNs1x3phIPalxhWcFkHIEgTq0uOFNwOe+/fkA4j6yxskwK&#10;nuRgver3lhhr2/KRHiefiQBhF6OC3Ps6ltKlORl0Y1sTB+9qG4M+yCaTusE2wE0lp1E0kwYLDgs5&#10;1rTLKS1Pd6Mgu/21/nvUlc/jvdTJIWm3xm2UGg66zQKEp85/wu92ohXMf+H/S/g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YEHsIAAADbAAAADwAAAAAAAAAAAAAA&#10;AAChAgAAZHJzL2Rvd25yZXYueG1sUEsFBgAAAAAEAAQA+QAAAJADAAAAAA==&#10;" strokeweight=".2pt">
                  <v:stroke joinstyle="miter"/>
                </v:line>
                <v:line id="Line 117" o:spid="_x0000_s1116" style="position:absolute;flip:x;visibility:visible;mso-wrap-style:square" from="653,3318" to="986,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ndpLwAAADbAAAADwAAAGRycy9kb3ducmV2LnhtbERPSwrCMBDdC94hjOBGNFVEpBpFBaG4&#10;8wNuh2ZsS5tJbaKttzcLweXj/dfbzlTiTY0rLCuYTiIQxKnVBWcKbtfjeAnCeWSNlWVS8CEH202/&#10;t8ZY25bP9L74TIQQdjEqyL2vYyldmpNBN7E1ceAetjHoA2wyqRtsQ7ip5CyKFtJgwaEhx5oOOaXl&#10;5WUUZM976+ejrvycX6VOTkm7N26n1HDQ7VYgPHX+L/65E61gG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UndpLwAAADbAAAADwAAAAAAAAAAAAAAAAChAgAA&#10;ZHJzL2Rvd25yZXYueG1sUEsFBgAAAAAEAAQA+QAAAIoDAAAAAA==&#10;" strokeweight=".2pt">
                  <v:stroke joinstyle="miter"/>
                </v:line>
                <v:line id="Line 118" o:spid="_x0000_s1117" style="position:absolute;flip:x;visibility:visible;mso-wrap-style:square" from="578,3572" to="624,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4P8MAAADbAAAADwAAAGRycy9kb3ducmV2LnhtbESPzWrDMBCE74W8g9hALyWRU0oJbmST&#10;FAomN6eBXBdraxtbK8eS/94+KhR6HGbmG+aQzqYVI/Wutqxgt41AEBdW11wquH5/bfYgnEfW2Fom&#10;BQs5SJPV0wFjbSfOabz4UgQIuxgVVN53sZSuqMig29qOOHg/tjfog+xLqXucAty08jWK3qXBmsNC&#10;hR19VlQ0l8EoKO+3yb+9zM2SD43Oztl0Mu6o1PN6Pn6A8DT7//BfO9MK9jv4/RJ+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FeD/DAAAA2wAAAA8AAAAAAAAAAAAA&#10;AAAAoQIAAGRycy9kb3ducmV2LnhtbFBLBQYAAAAABAAEAPkAAACRAwAAAAA=&#10;" strokeweight=".2pt">
                  <v:stroke joinstyle="miter"/>
                </v:line>
                <v:line id="Line 119" o:spid="_x0000_s1118" style="position:absolute;flip:x;visibility:visible;mso-wrap-style:square" from="449,3625" to="541,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mSMMAAADbAAAADwAAAGRycy9kb3ducmV2LnhtbESPzWrDMBCE74W8g9hALyWRY0oJbmST&#10;BAqmN6eBXBdraxtbK8dS/PP2VaHQ4zAz3zCHbDadGGlwjWUFu20Egri0uuFKwfXrY7MH4Tyyxs4y&#10;KVjIQZaung6YaDtxQePFVyJA2CWooPa+T6R0ZU0G3db2xMH7toNBH+RQST3gFOCmk3EUvUmDDYeF&#10;Gns611S2l4dRUN1vk399mduleLQ6/8ynk3FHpZ7X8/EdhKfZ/4f/2rlWsI/h90v4AT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X5kjDAAAA2wAAAA8AAAAAAAAAAAAA&#10;AAAAoQIAAGRycy9kb3ducmV2LnhtbFBLBQYAAAAABAAEAPkAAACRAwAAAAA=&#10;" strokeweight=".2pt">
                  <v:stroke joinstyle="miter"/>
                </v:line>
                <v:line id="Line 120" o:spid="_x0000_s1119" style="position:absolute;flip:x;visibility:visible;mso-wrap-style:square" from="187,3738" to="391,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D08MAAADbAAAADwAAAGRycy9kb3ducmV2LnhtbESPzWrDMBCE74G+g9hCL6GR24YQXMsh&#10;KRRMb04CvS7W1ja2Vo4l/719VSjkOMzMN0xymE0rRupdbVnByyYCQVxYXXOp4Hr5fN6DcB5ZY2uZ&#10;FCzk4JA+rBKMtZ04p/HsSxEg7GJUUHnfxVK6oiKDbmM74uD92N6gD7Ivpe5xCnDTytco2kmDNYeF&#10;Cjv6qKhozoNRUN6+J79dz82SD43OvrLpZNxRqafH+fgOwtPs7+H/dqYV7N/g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bQ9PDAAAA2wAAAA8AAAAAAAAAAAAA&#10;AAAAoQIAAGRycy9kb3ducmV2LnhtbFBLBQYAAAAABAAEAPkAAACRAwAAAAA=&#10;" strokeweight=".2pt">
                  <v:stroke joinstyle="miter"/>
                </v:line>
                <v:shape id="Freeform 121" o:spid="_x0000_s1120" style="position:absolute;left:300;top:3804;width:220;height:58;visibility:visible;mso-wrap-style:square;v-text-anchor:top" coordsize="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bs8UA&#10;AADbAAAADwAAAGRycy9kb3ducmV2LnhtbESPQWsCMRSE7wX/Q3iFXoomliKyGkWFYnsqbku9PjbP&#10;zdrNy7qJuvXXG0HocZiZb5jpvHO1OFEbKs8ahgMFgrjwpuJSw/fXW38MIkRkg7Vn0vBHAeaz3sMU&#10;M+PPvKFTHkuRIBwy1GBjbDIpQ2HJYRj4hjh5O986jEm2pTQtnhPc1fJFqZF0WHFasNjQylLxmx+d&#10;hnz/rD7qxWV7Wdvd8vj5s1aHFWv99NgtJiAidfE/fG+/Gw3jV7h9S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FuzxQAAANsAAAAPAAAAAAAAAAAAAAAAAJgCAABkcnMv&#10;ZG93bnJldi54bWxQSwUGAAAAAAQABAD1AAAAigMAAAAA&#10;" path="m,14v,,4,-3,17,-3c29,11,39,11,53,e" filled="f" strokeweight=".2pt">
                  <v:stroke joinstyle="miter"/>
                  <v:path arrowok="t" o:connecttype="custom" o:connectlocs="0,58;71,46;220,0" o:connectangles="0,0,0"/>
                </v:shape>
                <v:line id="Line 122" o:spid="_x0000_s1121" style="position:absolute;flip:y;visibility:visible;mso-wrap-style:square" from="582,3721" to="637,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PMMAAADbAAAADwAAAGRycy9kb3ducmV2LnhtbESPzWrDMBCE74G+g9hCL6GRW5oQXMsh&#10;KRRMb04CvS7W1ja2Vo4l/719VSjkOMzMN0xymE0rRupdbVnByyYCQVxYXXOp4Hr5fN6DcB5ZY2uZ&#10;FCzk4JA+rBKMtZ04p/HsSxEg7GJUUHnfxVK6oiKDbmM74uD92N6gD7Ivpe5xCnDTytco2kmDNYeF&#10;Cjv6qKhozoNRUN6+J/+2npslHxqdfWXTybijUk+P8/EdhKfZ38P/7Uwr2G/h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fjzDAAAA2wAAAA8AAAAAAAAAAAAA&#10;AAAAoQIAAGRycy9kb3ducmV2LnhtbFBLBQYAAAAABAAEAPkAAACRAwAAAAA=&#10;" strokeweight=".2pt">
                  <v:stroke joinstyle="miter"/>
                </v:line>
                <v:line id="Line 123" o:spid="_x0000_s1122" style="position:absolute;flip:y;visibility:visible;mso-wrap-style:square" from="670,3634" to="749,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gS8EAAADbAAAADwAAAGRycy9kb3ducmV2LnhtbESPzarCMBSE94LvEI7gRjS9cpFSjaIX&#10;hOLOH3B7aI5taXNSm2jr2xvhgsthZr5hVpve1OJJrSstK/iZRSCIM6tLzhVczvtpDMJ5ZI21ZVLw&#10;Igeb9XCwwkTbjo/0PPlcBAi7BBUU3jeJlC4ryKCb2YY4eDfbGvRBtrnULXYBbmo5j6KFNFhyWCiw&#10;ob+Csur0MAry+7Xzv5O+eh0flU4PabczbqvUeNRvlyA89f4b/m+nWkG8gM+X8AP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7OBLwQAAANsAAAAPAAAAAAAAAAAAAAAA&#10;AKECAABkcnMvZG93bnJldi54bWxQSwUGAAAAAAQABAD5AAAAjwMAAAAA&#10;" strokeweight=".2pt">
                  <v:stroke joinstyle="miter"/>
                </v:line>
                <v:shape id="Freeform 124" o:spid="_x0000_s1123" style="position:absolute;left:678;top:3509;width:150;height:7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SEMYA&#10;AADbAAAADwAAAGRycy9kb3ducmV2LnhtbESPQWvCQBSE74X+h+UJvZS6acE0pNlIKQQEwaIVobdn&#10;9jUJZt+G7Bqjv94tCB6HmfmGyeajacVAvWssK3idRiCIS6sbrhRsf4qXBITzyBpby6TgTA7m+eND&#10;hqm2J17TsPGVCBB2KSqove9SKV1Zk0E3tR1x8P5sb9AH2VdS93gKcNPKtyiKpcGGw0KNHX3VVB42&#10;R6PguYx3dNm3v7Ni1a2+42KfDMulUk+T8fMDhKfR38O39kIrSN7h/0v4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rSEMYAAADbAAAADwAAAAAAAAAAAAAAAACYAgAAZHJz&#10;L2Rvd25yZXYueG1sUEsFBgAAAAAEAAQA9QAAAIsDAAAAAA==&#10;" path="m36,c36,,24,13,18,15v,,-7,4,-18,e" filled="f" strokeweight=".2pt">
                  <v:stroke joinstyle="miter"/>
                  <v:path arrowok="t" o:connecttype="custom" o:connectlocs="150,0;75,62;0,62" o:connectangles="0,0,0"/>
                </v:shape>
                <v:line id="Line 125" o:spid="_x0000_s1124" style="position:absolute;flip:x;visibility:visible;mso-wrap-style:square" from="807,3530" to="857,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orwAAADbAAAADwAAAGRycy9kb3ducmV2LnhtbERPSwrCMBDdC94hjOBGNFVEpBpFBaG4&#10;8wNuh2ZsS5tJbaKttzcLweXj/dfbzlTiTY0rLCuYTiIQxKnVBWcKbtfjeAnCeWSNlWVS8CEH202/&#10;t8ZY25bP9L74TIQQdjEqyL2vYyldmpNBN7E1ceAetjHoA2wyqRtsQ7ip5CyKFtJgwaEhx5oOOaXl&#10;5WUUZM976+ejrvycX6VOTkm7N26n1HDQ7VYgPHX+L/65E61gG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z/RorwAAADbAAAADwAAAAAAAAAAAAAAAAChAgAA&#10;ZHJzL2Rvd25yZXYueG1sUEsFBgAAAAAEAAQA+QAAAIoDAAAAAA==&#10;" strokeweight=".2pt">
                  <v:stroke joinstyle="miter"/>
                </v:line>
                <v:line id="Line 126" o:spid="_x0000_s1125" style="position:absolute;flip:y;visibility:visible;mso-wrap-style:square" from="878,3418" to="99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0OcMAAADbAAAADwAAAGRycy9kb3ducmV2LnhtbESPT2uDQBTE74F+h+UVegl1bSnBWlcx&#10;hYL0lj+Q68N9VdF9a9xNNN++WyjkOMzMb5isWMwgrjS5zrKClygGQVxb3XGj4Hj4ek5AOI+scbBM&#10;Cm7koMgfVhmm2s68o+veNyJA2KWooPV+TKV0dUsGXWRH4uD92MmgD3JqpJ5wDnAzyNc43kiDHYeF&#10;Fkf6bKnu9xejoDmfZv+2Xvrb7tLr6ruat8aVSj09LuUHCE+Lv4f/25VWkLzD35fwA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zdDnDAAAA2wAAAA8AAAAAAAAAAAAA&#10;AAAAoQIAAGRycy9kb3ducmV2LnhtbFBLBQYAAAAABAAEAPkAAACRAwAAAAA=&#10;" strokeweight=".2pt">
                  <v:stroke joinstyle="miter"/>
                </v:line>
                <v:shape id="Freeform 127" o:spid="_x0000_s1126" style="position:absolute;left:337;top:3177;width:287;height:174;visibility:visible;mso-wrap-style:square;v-text-anchor:top" coordsize="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TM8AA&#10;AADbAAAADwAAAGRycy9kb3ducmV2LnhtbERPy4rCMBTdC/5DuMLsNNUB0WoUHwjiamz9gGtzbYvN&#10;TWyidv5+shhweTjv5bozjXhR62vLCsajBARxYXXNpYJLfhjOQPiArLGxTAp+ycN61e8tMdX2zWd6&#10;ZaEUMYR9igqqEFwqpS8qMuhH1hFH7mZbgyHCtpS6xXcMN42cJMlUGqw5NlToaFdRcc+eRsHpepjk&#10;m+PlZz92+Ww7n54y9/1Q6mvQbRYgAnXhI/53H7WCeVwfv8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cTM8AAAADbAAAADwAAAAAAAAAAAAAAAACYAgAAZHJzL2Rvd25y&#10;ZXYueG1sUEsFBgAAAAAEAAQA9QAAAIUDAAAAAA==&#10;" path="m,42v,,2,-7,8,-10c13,29,15,22,18,19v3,-3,14,-3,19,-6c43,10,51,3,67,18v2,-5,2,-5,2,-5c69,13,51,1,47,1,43,,37,7,33,8,28,10,25,7,19,12,12,17,8,25,8,25v,,-7,6,-8,17xe" filled="f" strokeweight=".2pt">
                  <v:stroke joinstyle="miter"/>
                  <v:path arrowok="t" o:connecttype="custom" o:connectlocs="0,174;33,133;75,79;154,54;279,75;287,54;195,4;137,33;79,50;33,104;0,174" o:connectangles="0,0,0,0,0,0,0,0,0,0,0"/>
                </v:shape>
                <v:shape id="Freeform 128" o:spid="_x0000_s1127" style="position:absolute;left:121;top:3115;width:249;height:498;visibility:visible;mso-wrap-style:square;v-text-anchor:top" coordsize="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RzcQA&#10;AADbAAAADwAAAGRycy9kb3ducmV2LnhtbESPQWvCQBSE7wX/w/IEb3VjD9KmbkSkBT1YMJaen9mX&#10;7NLs2zS7avLv3UKhx2FmvmFW68G14kp9sJ4VLOYZCOLKa8uNgs/T++MziBCRNbaeScFIAdbF5GGF&#10;ufY3PtK1jI1IEA45KjAxdrmUoTLkMMx9R5y82vcOY5J9I3WPtwR3rXzKsqV0aDktGOxoa6j6Li9O&#10;wdv4UZ+N9aexPGs67g/LLyt/lJpNh80riEhD/A//tXdawcsCfr+kH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c3EAAAA2wAAAA8AAAAAAAAAAAAAAAAAmAIAAGRycy9k&#10;b3ducmV2LnhtbFBLBQYAAAAABAAEAPUAAACJAwAAAAA=&#10;" path="m42,68c25,37,37,,37,,37,,9,14,6,31,4,44,13,73,17,86,,99,,99,,99v58,21,58,21,58,21c60,54,60,54,60,54l42,68xe" fillcolor="black" strokeweight=".2pt">
                  <v:stroke joinstyle="miter"/>
                  <v:path arrowok="t" o:connecttype="custom" o:connectlocs="174,282;154,0;25,129;71,357;0,411;241,498;249,224;174,282" o:connectangles="0,0,0,0,0,0,0,0"/>
                </v:shape>
                <v:oval id="Oval 129" o:spid="_x0000_s1128" style="position:absolute;left:4085;top:1366;width:18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pLcMA&#10;AADbAAAADwAAAGRycy9kb3ducmV2LnhtbESPT4vCMBTE78J+h/AW9qapHhatRpFCYS+W9Q89P5pn&#10;W2xeuk2s7bffCILHYWZ+w2x2g2lET52rLSuYzyIQxIXVNZcKLud0ugThPLLGxjIpGMnBbvsx2WCs&#10;7YOP1J98KQKEXYwKKu/bWEpXVGTQzWxLHLyr7Qz6ILtS6g4fAW4auYiib2mw5rBQYUtJRcXtdDcK&#10;/pL+kGf5Lc2yUdfp7yrpIz8q9fU57NcgPA3+HX61f7SC1QKeX8I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pLcMAAADbAAAADwAAAAAAAAAAAAAAAACYAgAAZHJzL2Rv&#10;d25yZXYueG1sUEsFBgAAAAAEAAQA9QAAAIgDAAAAAA==&#10;" strokeweight=".2pt">
                  <v:stroke joinstyle="miter"/>
                </v:oval>
                <v:oval id="Oval 130" o:spid="_x0000_s1129" style="position:absolute;left:4085;top:1358;width:18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MtsIA&#10;AADbAAAADwAAAGRycy9kb3ducmV2LnhtbESPQYvCMBSE78L+h/AEb5qqINo1ihQKe9my6uL50Tzb&#10;YvPSbWJt//1GEDwOM/MNs933phYdta6yrGA+i0AQ51ZXXCj4PafTNQjnkTXWlknBQA72u4/RFmNt&#10;H3yk7uQLESDsYlRQet/EUrq8JINuZhvi4F1ta9AH2RZSt/gIcFPLRRStpMGKw0KJDSUl5bfT3Sj4&#10;S7rvS3a5pVk26Cr92SRd5AelJuP+8AnCU+/f4Vf7SyvYLOH5Jfw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Yy2wgAAANsAAAAPAAAAAAAAAAAAAAAAAJgCAABkcnMvZG93&#10;bnJldi54bWxQSwUGAAAAAAQABAD1AAAAhwMAAAAA&#10;" strokeweight=".2pt">
                  <v:stroke joinstyle="miter"/>
                </v:oval>
                <v:oval id="Oval 131" o:spid="_x0000_s1130" style="position:absolute;left:4122;top:1358;width:112;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UwsIA&#10;AADbAAAADwAAAGRycy9kb3ducmV2LnhtbESPQYvCMBSE78L+h/AEb5oqIto1ihQKe9my6uL50Tzb&#10;YvPSbWJt//1GEDwOM/MNs933phYdta6yrGA+i0AQ51ZXXCj4PafTNQjnkTXWlknBQA72u4/RFmNt&#10;H3yk7uQLESDsYlRQet/EUrq8JINuZhvi4F1ta9AH2RZSt/gIcFPLRRStpMGKw0KJDSUl5bfT3Sj4&#10;S7rvS3a5pVk26Cr92SRd5AelJuP+8AnCU+/f4Vf7SyvYLOH5Jfw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BTCwgAAANsAAAAPAAAAAAAAAAAAAAAAAJgCAABkcnMvZG93&#10;bnJldi54bWxQSwUGAAAAAAQABAD1AAAAhwMAAAAA&#10;" strokeweight=".2pt">
                  <v:stroke joinstyle="miter"/>
                </v:oval>
                <v:shape id="Freeform 132" o:spid="_x0000_s1131" style="position:absolute;left:4130;top:1312;width:100;height:46;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OxcMA&#10;AADbAAAADwAAAGRycy9kb3ducmV2LnhtbESPwWrDMBBE74X8g9hCbrXcgEvjRgmhNJBbqWMCuS3W&#10;1ja2VoqlxPbfV4VCj8PMvGE2u8n04k6Dby0reE5SEMSV1S3XCsrT4ekVhA/IGnvLpGAmD7vt4mGD&#10;ubYjf9G9CLWIEPY5KmhCcLmUvmrIoE+sI47etx0MhiiHWuoBxwg3vVyl6Ys02HJcaNDRe0NVV9yM&#10;guuZP7ODzj5OrsNyNqPbd9NFqeXjtH8DEWgK/+G/9lErWGf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OxcMAAADbAAAADwAAAAAAAAAAAAAAAACYAgAAZHJzL2Rv&#10;d25yZXYueG1sUEsFBgAAAAAEAAQA9QAAAIgDAAAAAA==&#10;" path="m,3c,3,5,1,11,v5,,12,2,13,4c24,4,22,9,17,10,11,11,2,6,2,6l,3xe" strokeweight=".2pt">
                  <v:stroke joinstyle="miter"/>
                  <v:path arrowok="t" o:connecttype="custom" o:connectlocs="0,13;46,0;100,17;71,42;8,25;0,13" o:connectangles="0,0,0,0,0,0"/>
                </v:shape>
                <v:shape id="Freeform 133" o:spid="_x0000_s1132" style="position:absolute;left:4130;top:1325;width:30;height:58;visibility:visible;mso-wrap-style:square;v-text-anchor:top" coordsize="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A6cUA&#10;AADbAAAADwAAAGRycy9kb3ducmV2LnhtbESPT2vCQBTE70K/w/IKXkrdGFBM6ipFEBS8+Bd6e80+&#10;k9Ds27C7xvjtu4WCx2FmfsPMl71pREfO15YVjEcJCOLC6ppLBafj+n0GwgdkjY1lUvAgD8vFy2CO&#10;ubZ33lN3CKWIEPY5KqhCaHMpfVGRQT+yLXH0rtYZDFG6UmqH9wg3jUyTZCoN1hwXKmxpVVHxc7gZ&#10;Bd/dKuyuW3eZpJf0nL1tvmbZvlVq+Np/foAI1Idn+L+90QqyK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8DpxQAAANsAAAAPAAAAAAAAAAAAAAAAAJgCAABkcnMv&#10;ZG93bnJldi54bWxQSwUGAAAAAAQABAD1AAAAigMAAAAA&#10;" path="m,46l,,30,12r,46l,46xe" strokeweight=".2pt">
                  <v:stroke joinstyle="miter"/>
                  <v:path arrowok="t" o:connecttype="custom" o:connectlocs="0,46;0,0;30,12;30,58;0,46" o:connectangles="0,0,0,0,0"/>
                </v:shape>
                <v:shape id="Freeform 134" o:spid="_x0000_s1133" style="position:absolute;left:4160;top:1337;width:54;height:46;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jMMQA&#10;AADbAAAADwAAAGRycy9kb3ducmV2LnhtbESPQWsCMRSE7wX/Q3hCbzWxFKurUaRQkB6KqyJ4e2ye&#10;u4vJy3YT1+2/b4SCx2FmvmEWq95Z0VEbas8axiMFgrjwpuZSw2H/+TIFESKyQeuZNPxSgNVy8LTA&#10;zPgb59TtYikShEOGGqoYm0zKUFTkMIx8Q5y8s28dxiTbUpoWbwnurHxVaiId1pwWKmzoo6Lisrs6&#10;Ddbuv3NVqLfTVp3z/Nh9/czsROvnYb+eg4jUx0f4v70xGmbvcP+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YzDEAAAA2wAAAA8AAAAAAAAAAAAAAAAAmAIAAGRycy9k&#10;b3ducmV2LnhtbFBLBQYAAAAABAAEAPUAAACJAwAAAAA=&#10;" path="m,11v,,8,-2,13,-1c13,,13,,13,,13,,5,,,l,11xe" strokeweight=".2pt">
                  <v:stroke joinstyle="miter"/>
                  <v:path arrowok="t" o:connecttype="custom" o:connectlocs="0,46;54,42;54,0;0,0;0,46" o:connectangles="0,0,0,0,0"/>
                </v:shape>
                <v:shape id="Freeform 135" o:spid="_x0000_s1134" style="position:absolute;left:4214;top:1325;width:16;height:54;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Y1cEA&#10;AADbAAAADwAAAGRycy9kb3ducmV2LnhtbERPy4rCMBTdD/gP4QruxlQXZaymooIgCgNjBXF3bW4f&#10;2NyUJmpnvn6yEFweznux7E0jHtS52rKCyTgCQZxbXXOp4JRtP79AOI+ssbFMCn7JwTIdfCww0fbJ&#10;P/Q4+lKEEHYJKqi8bxMpXV6RQTe2LXHgCtsZ9AF2pdQdPkO4aeQ0imJpsObQUGFLm4ry2/FuFMR/&#10;64aKyz7blbPzNncH/MZrrNRo2K/mIDz1/i1+uXdawSyMDV/CD5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jGNXBAAAA2wAAAA8AAAAAAAAAAAAAAAAAmAIAAGRycy9kb3du&#10;cmV2LnhtbFBLBQYAAAAABAAEAPUAAACGAwAAAAA=&#10;" path="m,13c,3,,3,,3,,3,2,,4,1v,10,,10,,10l,13xe" strokeweight=".2pt">
                  <v:stroke joinstyle="miter"/>
                  <v:path arrowok="t" o:connecttype="custom" o:connectlocs="0,54;0,12;16,4;16,46;0,54" o:connectangles="0,0,0,0,0"/>
                </v:shape>
                <v:shape id="Freeform 136" o:spid="_x0000_s1135" style="position:absolute;left:2837;top:1342;width:175;height:112;visibility:visible;mso-wrap-style:square;v-text-anchor:top" coordsize="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gI8UA&#10;AADbAAAADwAAAGRycy9kb3ducmV2LnhtbESP3WoCMRSE7wu+QziCN0WzlVLc1ShSEETagj/IXh42&#10;x01wc7Jsom7fvikUejnMzDfMYtW7RtypC9azgpdJBoK48tpyreB03IxnIEJE1th4JgXfFGC1HDwt&#10;sND+wXu6H2ItEoRDgQpMjG0hZagMOQwT3xIn7+I7hzHJrpa6w0eCu0ZOs+xNOrScFgy29G6ouh5u&#10;ToHdufL548u2r9XlXJpYfk7tNldqNOzXcxCR+vgf/mtvtYI8h98v6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iAjxQAAANsAAAAPAAAAAAAAAAAAAAAAAJgCAABkcnMv&#10;ZG93bnJldi54bWxQSwUGAAAAAAQABAD1AAAAigMAAAAA&#10;" path="m7,v,,6,9,16,9c23,9,20,11,23,12v2,1,17,9,18,10c42,23,42,25,40,26v-2,1,-7,,-9,-1c28,24,6,11,4,9,3,8,,4,1,3,2,1,7,,7,xe" strokeweight=".2pt">
                  <v:stroke joinstyle="miter"/>
                  <v:path arrowok="t" o:connecttype="custom" o:connectlocs="29,0;96,37;96,50;171,91;167,108;129,104;17,37;4,12;29,0" o:connectangles="0,0,0,0,0,0,0,0,0"/>
                </v:shape>
                <v:shape id="Freeform 137" o:spid="_x0000_s1136" style="position:absolute;left:2837;top:1354;width:179;height:116;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3zT8QA&#10;AADcAAAADwAAAGRycy9kb3ducmV2LnhtbESPQW/CMAyF70j8h8hIu0HCDmjqCAhNGoLdVhhn05i2&#10;onGqJitlv34+IHGz9Z7f+7xcD75RPXWxDmxhPjOgiIvgai4tHA+f0zdQMSE7bAKThTtFWK/GoyVm&#10;Ltz4m/o8lUpCOGZooUqpzbSORUUe4yy0xKJdQucxydqV2nV4k3Df6FdjFtpjzdJQYUsfFRXX/Ndb&#10;yL/uzenvZ2v2/eJ89Ke4r+eH1tqXybB5B5VoSE/z43rnBN8Ivj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80/EAAAA3AAAAA8AAAAAAAAAAAAAAAAAmAIAAGRycy9k&#10;b3ducmV2LnhtbFBLBQYAAAAABAAEAPUAAACJAwAAAAA=&#10;" path="m42,20v1,2,,5,-3,7c36,28,33,28,30,26,27,24,13,16,8,13,2,9,,7,,4,,2,1,,1,e" filled="f" strokeweight=".2pt">
                  <v:stroke joinstyle="miter"/>
                  <v:path arrowok="t" o:connecttype="custom" o:connectlocs="175,83;162,112;125,108;33,54;0,17;4,0" o:connectangles="0,0,0,0,0,0"/>
                </v:shape>
                <v:shape id="Freeform 138" o:spid="_x0000_s1137" style="position:absolute;left:2820;top:1267;width:183;height:191;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Fn78A&#10;AADcAAAADwAAAGRycy9kb3ducmV2LnhtbERPTWsCMRC9F/ofwghepCYrVJfVKCIIvVa9eBuS6e7q&#10;ZrIk6br996ZQ6G0e73M2u9F1YqAQW88airkCQWy8bbnWcDkf30oQMSFb7DyThh+KsNu+vmywsv7B&#10;nzScUi1yCMcKNTQp9ZWU0TTkMM59T5y5Lx8cpgxDLW3ARw53nVwotZQOW84NDfZ0aMjcT99Og9ur&#10;8F4OfKViMCbOFn4lb17r6WTcr0EkGtO/+M/9YfN8VcDvM/kC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dsWfvwAAANwAAAAPAAAAAAAAAAAAAAAAAJgCAABkcnMvZG93bnJl&#10;di54bWxQSwUGAAAAAAQABAD1AAAAhAMAAAAA&#10;" path="m30,45v-1,1,-3,1,-6,1c17,45,8,42,6,41,3,40,2,37,1,35,,33,2,26,2,23,3,20,5,12,6,9,7,6,9,4,12,2,14,,17,,20,v,,15,3,17,3c39,4,42,6,43,9v1,4,,6,,9c42,21,39,31,38,36e" filled="f" strokeweight=".2pt">
                  <v:stroke joinstyle="miter"/>
                  <v:path arrowok="t" o:connecttype="custom" o:connectlocs="125,187;100,191;25,170;4,145;8,96;25,37;50,8;83,0;154,12;179,37;179,75;158,149" o:connectangles="0,0,0,0,0,0,0,0,0,0,0,0"/>
                </v:shape>
                <v:oval id="Oval 139" o:spid="_x0000_s1138" style="position:absolute;left:2962;top:1304;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Fi8EA&#10;AADcAAAADwAAAGRycy9kb3ducmV2LnhtbERPS4vCMBC+C/6HMMLeNLWwWqqx6C6u7kl8XLwNzdgW&#10;m0lponb/vREWvM3H95x51pla3Kl1lWUF41EEgji3uuJCwem4HiYgnEfWWFsmBX/kIFv0e3NMtX3w&#10;nu4HX4gQwi5FBaX3TSqly0sy6Ea2IQ7cxbYGfYBtIXWLjxBuahlH0UQarDg0lNjQV0n59XAzCs5u&#10;O/3+1cnUFZjTbrXBz+MPKvUx6JYzEJ46/xb/u7c6zI9ieD0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RYvBAAAA3AAAAA8AAAAAAAAAAAAAAAAAmAIAAGRycy9kb3du&#10;cmV2LnhtbFBLBQYAAAAABAAEAPUAAACGAwAAAAA=&#10;" filled="f" strokeweight=".2pt">
                  <v:stroke joinstyle="miter"/>
                </v:oval>
                <v:oval id="Oval 140" o:spid="_x0000_s1139" style="position:absolute;left:2953;top:1296;width:34;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gEMEA&#10;AADcAAAADwAAAGRycy9kb3ducmV2LnhtbERPS4vCMBC+C/6HMII3TdfFB7VR1MXXaVm7l70NzdiW&#10;bSaliVr/vREEb/PxPSdZtqYSV2pcaVnBxzACQZxZXXKu4DfdDmYgnEfWWFkmBXdysFx0OwnG2t74&#10;h64nn4sQwi5GBYX3dSylywoy6Ia2Jg7c2TYGfYBNLnWDtxBuKjmKook0WHJoKLCmTUHZ/+liFPy5&#10;w/TrqGdTl2NG3+s9jtMdKtXvtas5CE+tf4tf7oMO86NPeD4TL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y4BDBAAAA3AAAAA8AAAAAAAAAAAAAAAAAmAIAAGRycy9kb3du&#10;cmV2LnhtbFBLBQYAAAAABAAEAPUAAACGAwAAAAA=&#10;" filled="f" strokeweight=".2pt">
                  <v:stroke joinstyle="miter"/>
                </v:oval>
                <v:shape id="Freeform 141" o:spid="_x0000_s1140" style="position:absolute;left:2833;top:1396;width:20;height:29;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3UMIA&#10;AADcAAAADwAAAGRycy9kb3ducmV2LnhtbERPTUsDMRC9C/6HMII3m7UsardNixUEe5K2tuchGXdX&#10;N5MlGdu1v74RhN7m8T5nthh8pw4UUxvYwP2oAEVsg2u5NvCxfb17ApUE2WEXmAz8UoLF/PpqhpUL&#10;R17TYSO1yiGcKjTQiPSV1sk25DGNQk+cuc8QPUqGsdYu4jGH+06Pi+JBe2w5NzTY00tD9nvz4w3s&#10;S3GP5TIu16vx6r3fnezkS6wxtzfD8xSU0CAX8b/7zeX5RQl/z+QL9Pw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dQwgAAANwAAAAPAAAAAAAAAAAAAAAAAJgCAABkcnMvZG93&#10;bnJldi54bWxQSwUGAAAAAAQABAD1AAAAhwMAAAAA&#10;" path="m5,3v,1,,3,-2,4c2,7,1,6,,4,,3,,1,2,,3,,4,1,5,3xe" filled="f" strokeweight=".2pt">
                  <v:stroke joinstyle="miter"/>
                  <v:path arrowok="t" o:connecttype="custom" o:connectlocs="20,12;12,29;0,17;8,0;20,12" o:connectangles="0,0,0,0,0"/>
                </v:shape>
                <v:shape id="Freeform 142" o:spid="_x0000_s1141" style="position:absolute;left:2824;top:1387;width:38;height:46;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yeL4A&#10;AADcAAAADwAAAGRycy9kb3ducmV2LnhtbERPy6rCMBDdC/5DGMGdpopXpBpFREGX18d+bMa22kxi&#10;E7X+vblwwd0cznNmi8ZU4km1Ly0rGPQTEMSZ1SXnCo6HTW8CwgdkjZVlUvAmD4t5uzXDVNsX/9Jz&#10;H3IRQ9inqKAIwaVS+qwgg75vHXHkLrY2GCKsc6lrfMVwU8lhkoylwZJjQ4GOVgVlt/3DKNCHu76O&#10;3Mlf5GN3Htnb261XpVLdTrOcggjUhK/4373VcX7yA3/PxAv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vcni+AAAA3AAAAA8AAAAAAAAAAAAAAAAAmAIAAGRycy9kb3ducmV2&#10;LnhtbFBLBQYAAAAABAAEAPUAAACDAwAAAAA=&#10;" path="m6,2v1,,2,1,2,2c9,7,8,10,6,11,4,11,1,10,,7,,4,1,1,3,,4,,5,1,6,2xe" filled="f" strokeweight=".2pt">
                  <v:stroke joinstyle="miter"/>
                  <v:path arrowok="t" o:connecttype="custom" o:connectlocs="25,8;34,17;25,46;0,29;13,0;25,8" o:connectangles="0,0,0,0,0,0"/>
                </v:shape>
                <v:shape id="Freeform 143" o:spid="_x0000_s1142" style="position:absolute;left:2833;top:1433;width:25;height:46;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iccIA&#10;AADcAAAADwAAAGRycy9kb3ducmV2LnhtbERPTYvCMBC9L/gfwgje1rSLFK1GEcFFZD1Y97DHoRnb&#10;ajIpTdT67zfCwt7m8T5nseqtEXfqfONYQTpOQBCXTjdcKfg+bd+nIHxA1mgck4IneVgtB28LzLV7&#10;8JHuRahEDGGfo4I6hDaX0pc1WfRj1xJH7uw6iyHCrpK6w0cMt0Z+JEkmLTYcG2psaVNTeS1uVsGp&#10;mPFkmprP/TH7upjmZ+a26UGp0bBfz0EE6sO/+M+903F+ksHr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WJxwgAAANwAAAAPAAAAAAAAAAAAAAAAAJgCAABkcnMvZG93&#10;bnJldi54bWxQSwUGAAAAAAQABAD1AAAAhwMAAAAA&#10;" path="m2,c2,,1,7,,8v,1,1,3,3,2c6,10,6,8,5,6,5,3,2,1,2,1e" filled="f" strokeweight=".2pt">
                  <v:stroke joinstyle="miter"/>
                  <v:path arrowok="t" o:connecttype="custom" o:connectlocs="8,0;0,33;13,42;21,25;8,4" o:connectangles="0,0,0,0,0"/>
                </v:shape>
                <v:shape id="Freeform 144" o:spid="_x0000_s1143" style="position:absolute;left:2829;top:1433;width:37;height:54;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2cEA&#10;AADcAAAADwAAAGRycy9kb3ducmV2LnhtbERPy6rCMBDdX/Afwgjurql34aMaRQThqgutunA5NGNb&#10;bCalibb+vREEd3M4z5ktWlOKB9WusKxg0I9AEKdWF5wpOJ/Wv2MQziNrLC2Tgic5WMw7PzOMtW04&#10;ocfRZyKEsItRQe59FUvp0pwMur6tiAN3tbVBH2CdSV1jE8JNKf+iaCgNFhwacqxolVN6O96NAjMZ&#10;7GnTVMmldbQdb4e782G/U6rXbZdTEJ5a/xV/3P86zI9G8H4mX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tv9nBAAAA3AAAAA8AAAAAAAAAAAAAAAAAmAIAAGRycy9kb3du&#10;cmV2LnhtbFBLBQYAAAAABAAEAPUAAACGAwAAAAA=&#10;" path="m1,c1,,,5,,7v,2,1,6,5,5c9,12,9,8,8,7,8,6,5,2,5,2e" filled="f" strokeweight=".2pt">
                  <v:stroke joinstyle="miter"/>
                  <v:path arrowok="t" o:connecttype="custom" o:connectlocs="4,0;0,29;21,50;33,29;21,8" o:connectangles="0,0,0,0,0"/>
                </v:shape>
                <v:shape id="Freeform 145" o:spid="_x0000_s1144" style="position:absolute;left:2916;top:1163;width:33;height:6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uMcA&#10;AADcAAAADwAAAGRycy9kb3ducmV2LnhtbESPT2sCQQzF74V+hyEFb3W2lUpdnZVSETwUoVpEb2En&#10;+6fdySw7o65+enMoeEt4L+/9Mpv3rlEn6kLt2cDLMAFFnHtbc2ngZ7t8fgcVIrLFxjMZuFCAefb4&#10;MMPU+jN/02kTSyUhHFI0UMXYplqHvCKHYehbYtEK3zmMsnalth2eJdw1+jVJxtphzdJQYUufFeV/&#10;m6MzkI+v29FOF4vf0bGd7L/osMbJmzGDp/5jCipSH+/m/+uVFfxEaOUZmU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P7jHAAAA3AAAAA8AAAAAAAAAAAAAAAAAmAIAAGRy&#10;cy9kb3ducmV2LnhtbFBLBQYAAAAABAAEAPUAAACMAwAAAAA=&#10;" path="m,c,11,,11,,11v,,3,5,8,5c8,5,8,5,8,5,8,5,,2,,xe" filled="f" strokeweight=".2pt">
                  <v:stroke joinstyle="miter"/>
                  <v:path arrowok="t" o:connecttype="custom" o:connectlocs="0,0;0,45;33,66;33,21;0,0" o:connectangles="0,0,0,0,0"/>
                </v:shape>
                <v:shape id="Freeform 146" o:spid="_x0000_s1145" style="position:absolute;left:2949;top:1184;width:71;height:58;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8ZcMA&#10;AADcAAAADwAAAGRycy9kb3ducmV2LnhtbERPTWsCMRC9F/wPYYReSk1UKnVrlFpQCl6siufpZtxd&#10;u5ksSdS1v94Ihd7m8T5nMmttLc7kQ+VYQ7+nQBDnzlRcaNhtF8+vIEJENlg7Jg1XCjCbdh4mmBl3&#10;4S86b2IhUgiHDDWUMTaZlCEvyWLouYY4cQfnLcYEfSGNx0sKt7UcKDWSFitODSU29FFS/rM5WQ3e&#10;jE77+ZMaLFfb9e53eFy/fNtC68du+/4GIlIb/8V/7k+T5qsx3J9JF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48ZcMAAADcAAAADwAAAAAAAAAAAAAAAACYAgAAZHJzL2Rv&#10;d25yZXYueG1sUEsFBgAAAAAEAAQA9QAAAIgDAAAAAA==&#10;" path="m,c,,5,2,8,2v2,,9,-1,9,-1c17,13,17,13,17,13,17,13,4,14,,11e" filled="f" strokeweight=".2pt">
                  <v:stroke joinstyle="miter"/>
                  <v:path arrowok="t" o:connecttype="custom" o:connectlocs="0,0;33,8;71,4;71,54;0,46" o:connectangles="0,0,0,0,0"/>
                </v:shape>
                <v:shape id="Freeform 147" o:spid="_x0000_s1146" style="position:absolute;left:2941;top:1229;width:75;height:34;visibility:visible;mso-wrap-style:square;v-text-anchor:top" coordsize="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VcMcA&#10;AADcAAAADwAAAGRycy9kb3ducmV2LnhtbESPT0sDMRDF74LfIYzQi9hsW5CyNi2lxT9QLLWKXsfN&#10;uFncTJYk7a7f3jkI3mZ4b977zWI1+FadKaYmsIHJuABFXAXbcG3g7fX+Zg4qZWSLbWAy8EMJVsvL&#10;iwWWNvT8QudjrpWEcCrRgMu5K7VOlSOPaRw6YtG+QvSYZY21thF7CfetnhbFrfbYsDQ47GjjqPo+&#10;nryBnf64fn5/cIfHGX3ut0PsU3daGzO6GtZ3oDIN+d/8d/1kBX8i+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DVXDHAAAA3AAAAA8AAAAAAAAAAAAAAAAAmAIAAGRy&#10;cy9kb3ducmV2LnhtbFBLBQYAAAAABAAEAPUAAACMAwAAAAA=&#10;" path="m,c,6,,6,,6v,,4,2,9,2c14,8,18,8,18,8v,-6,,-6,,-6e" filled="f" strokeweight=".2pt">
                  <v:stroke joinstyle="miter"/>
                  <v:path arrowok="t" o:connecttype="custom" o:connectlocs="0,0;0,26;38,34;75,34;75,9" o:connectangles="0,0,0,0,0"/>
                </v:shape>
                <v:line id="Line 148" o:spid="_x0000_s1147" style="position:absolute;flip:y;visibility:visible;mso-wrap-style:square" from="2903,1254" to="29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YksEAAADcAAAADwAAAGRycy9kb3ducmV2LnhtbERPTWuDQBC9F/oflin0UpLVUkqwWcUE&#10;AtKbNpDr4E5VdGeNu0bz77uFQm/zeJ+zz1YziBtNrrOsIN5GIIhrqztuFJy/TpsdCOeRNQ6WScGd&#10;HGTp48MeE20XLulW+UaEEHYJKmi9HxMpXd2SQbe1I3Hgvu1k0Ac4NVJPuIRwM8jXKHqXBjsODS2O&#10;dGyp7qvZKGiul8W/vaz9vZx7XXwWy8G4XKnnpzX/AOFp9f/iP3ehw/w4ht9nwgU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gZiSwQAAANwAAAAPAAAAAAAAAAAAAAAA&#10;AKECAABkcnMvZG93bnJldi54bWxQSwUGAAAAAAQABAD5AAAAjwMAAAAA&#10;" strokeweight=".2pt">
                  <v:stroke joinstyle="miter"/>
                </v:line>
                <v:shape id="Freeform 149" o:spid="_x0000_s1148" style="position:absolute;left:2995;top:1250;width:66;height:179;visibility:visible;mso-wrap-style:square;v-text-anchor:top" coordsize="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9nMIA&#10;AADcAAAADwAAAGRycy9kb3ducmV2LnhtbERP24rCMBB9X/Afwgi+LJoqa7HVKCK6rE9eP2BoxrbY&#10;TEoTa/37zcKCb3M411msOlOJlhpXWlYwHkUgiDOrS84VXC+74QyE88gaK8uk4EUOVsvexwJTbZ98&#10;ovbscxFC2KWooPC+TqV0WUEG3cjWxIG72cagD7DJpW7wGcJNJSdRFEuDJYeGAmvaFJTdzw+jYLpp&#10;7SHZ7q/HryzO14fPxJXfiVKDfreeg/DU+bf43/2jw/zxBP6eC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n2cwgAAANwAAAAPAAAAAAAAAAAAAAAAAJgCAABkcnMvZG93&#10;bnJldi54bWxQSwUGAAAAAAQABAD1AAAAhwMAAAAA&#10;" path="m5,v,,6,4,8,5c14,5,16,9,15,14v-1,4,-3,14,-4,17c10,35,8,38,5,39,3,41,,43,,43e" filled="f" strokeweight=".2pt">
                  <v:stroke joinstyle="miter"/>
                  <v:path arrowok="t" o:connecttype="custom" o:connectlocs="21,0;54,21;62,58;45,129;21,162;0,179" o:connectangles="0,0,0,0,0,0"/>
                </v:shape>
                <v:shape id="Freeform 150" o:spid="_x0000_s1149" style="position:absolute;left:3012;top:1333;width:41;height:108;visibility:visible;mso-wrap-style:square;v-text-anchor:top" coordsize="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7Hhb8A&#10;AADcAAAADwAAAGRycy9kb3ducmV2LnhtbERPyQrCMBC9C/5DGMGbploQqUZxQRAPgsvB49CMbbGZ&#10;lCZq9euNIHibx1tnOm9MKR5Uu8KygkE/AkGcWl1wpuB82vTGIJxH1lhaJgUvcjCftVtTTLR98oEe&#10;R5+JEMIuQQW591UipUtzMuj6tiIO3NXWBn2AdSZ1jc8Qbko5jKKRNFhwaMixolVO6e14Nwp2lzVv&#10;xvFaLqtieXD36HTdx2+lup1mMQHhqfF/8c+91WH+IIbvM+EC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vseFvwAAANwAAAAPAAAAAAAAAAAAAAAAAJgCAABkcnMvZG93bnJl&#10;di54bWxQSwUGAAAAAAQABAD1AAAAhAMAAAAA&#10;" path="m10,c9,24,9,24,9,24v,,-6,2,-9,2e" filled="f" strokeweight=".2pt">
                  <v:stroke joinstyle="miter"/>
                  <v:path arrowok="t" o:connecttype="custom" o:connectlocs="41,0;37,100;0,108" o:connectangles="0,0,0"/>
                </v:shape>
                <v:shape id="Freeform 151" o:spid="_x0000_s1150" style="position:absolute;left:2874;top:1420;width:196;height:104;visibility:visible;mso-wrap-style:square;v-text-anchor:top" coordsize="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QcIA&#10;AADcAAAADwAAAGRycy9kb3ducmV2LnhtbERPS2sCMRC+F/wPYQRvNauIdbdGUbHgpQUf9Dwk092l&#10;m8myya7x3zeFQm/z8T1nvY22EQN1vnasYDbNQBBrZ2ouFdyub88rED4gG2wck4IHedhuRk9rLIy7&#10;85mGSyhFCmFfoIIqhLaQ0uuKLPqpa4kT9+U6iyHBrpSmw3sKt42cZ9lSWqw5NVTY0qEi/X3prYL8&#10;fdXs9THGz8eLzo957P3w0Ss1GcfdK4hAMfyL/9wnk+bPFvD7TLp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qhBwgAAANwAAAAPAAAAAAAAAAAAAAAAAJgCAABkcnMvZG93&#10;bnJldi54bWxQSwUGAAAAAAQABAD1AAAAhwMAAAAA&#10;" path="m31,10v,,10,,13,-3c47,5,44,,42,v,,5,,5,9c47,17,46,21,39,22,32,24,16,25,5,19,5,19,,17,,14,,11,1,7,1,7e" filled="f" strokeweight=".2pt">
                  <v:stroke joinstyle="miter"/>
                  <v:path arrowok="t" o:connecttype="custom" o:connectlocs="129,42;183,29;175,0;196,37;163,92;21,79;0,58;4,29" o:connectangles="0,0,0,0,0,0,0,0"/>
                </v:shape>
                <v:shape id="Freeform 152" o:spid="_x0000_s1151" style="position:absolute;left:2899;top:1503;width:146;height:59;visibility:visible;mso-wrap-style:square;v-text-anchor:top" coordsize="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ri8AA&#10;AADcAAAADwAAAGRycy9kb3ducmV2LnhtbERPS4vCMBC+L/gfwgh7WTR1XUWqaRFB3asPPA/N2Bab&#10;SUmiVn+9ERb2Nh/fcxZ5ZxpxI+drywpGwwQEcWF1zaWC42E9mIHwAVljY5kUPMhDnvU+Fphqe+cd&#10;3fahFDGEfYoKqhDaVEpfVGTQD21LHLmzdQZDhK6U2uE9hptGfifJVBqsOTZU2NKqouKyvxoFTj++&#10;bPdc1Uv/sz6gHZ/kbrtR6rPfLecgAnXhX/zn/tVx/mgC72fiBT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qri8AAAADcAAAADwAAAAAAAAAAAAAAAACYAgAAZHJzL2Rvd25y&#10;ZXYueG1sUEsFBgAAAAAEAAQA9QAAAIUDAAAAAA==&#10;" path="m,c,7,,7,,7v,,5,7,16,7c27,14,31,12,33,10,35,7,35,2,35,2e" filled="f" strokeweight=".2pt">
                  <v:stroke joinstyle="miter"/>
                  <v:path arrowok="t" o:connecttype="custom" o:connectlocs="0,0;0,30;67,59;138,42;146,8" o:connectangles="0,0,0,0,0"/>
                </v:shape>
                <v:shape id="Freeform 153" o:spid="_x0000_s1152" style="position:absolute;left:2920;top:1549;width:104;height:29;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ry8MA&#10;AADcAAAADwAAAGRycy9kb3ducmV2LnhtbERPS2vCQBC+C/0PyxR6042lqERXCS2FFgnU6MHjNDsm&#10;odnZkN28/n23UPA2H99zdofR1KKn1lWWFSwXEQji3OqKCwWX8/t8A8J5ZI21ZVIwkYPD/mG2w1jb&#10;gU/UZ74QIYRdjApK75tYSpeXZNAtbEMcuJttDfoA20LqFocQbmr5HEUrabDi0FBiQ68l5T9ZZxSg&#10;56v8fIu623B8+aqTJM2n71Spp8cx2YLwNPq7+N/9ocP85Rr+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mry8MAAADcAAAADwAAAAAAAAAAAAAAAACYAgAAZHJzL2Rv&#10;d25yZXYueG1sUEsFBgAAAAAEAAQA9QAAAIgDAAAAAA==&#10;" path="m,c,2,,2,,2,4,6,4,6,4,6,16,7,16,7,16,7v,,8,-3,9,-6e" filled="f" strokeweight=".2pt">
                  <v:stroke joinstyle="miter"/>
                  <v:path arrowok="t" o:connecttype="custom" o:connectlocs="0,0;0,8;17,25;67,29;104,4" o:connectangles="0,0,0,0,0"/>
                </v:shape>
                <v:line id="Line 154" o:spid="_x0000_s1153" style="position:absolute;visibility:visible;mso-wrap-style:square" from="2991,1562" to="2992,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1aMQAAADcAAAADwAAAGRycy9kb3ducmV2LnhtbERPTWsCMRC9F/ofwhR6kZrYw9ZujSLS&#10;Wil4cC09z26mu4ubyZJE3f57Iwi9zeN9zmwx2E6cyIfWsYbJWIEgrpxpudbwvf94moIIEdlg55g0&#10;/FGAxfz+boa5cWfe0amItUghHHLU0MTY51KGqiGLYex64sT9Om8xJuhraTyeU7jt5LNSmbTYcmpo&#10;sKdVQ9WhOFoNVbnxI1Wue7V9L7Pi8+uQvfworR8fhuUbiEhD/Bff3BuT5k9e4f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nVoxAAAANwAAAAPAAAAAAAAAAAA&#10;AAAAAKECAABkcnMvZG93bnJldi54bWxQSwUGAAAAAAQABAD5AAAAkgMAAAAA&#10;" strokeweight=".2pt">
                  <v:stroke joinstyle="miter"/>
                </v:line>
                <v:line id="Line 155" o:spid="_x0000_s1154" style="position:absolute;visibility:visible;mso-wrap-style:square" from="2937,1557" to="2938,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WSMYAAADcAAAADwAAAGRycy9kb3ducmV2LnhtbESPT0/DMAzF70j7DpEncUFbwg4FlWXT&#10;NPFnQuJAQTu7jWmrNU6VhK18e3xA4mbrPb/383o7+UGdKaY+sIXbpQFF3ATXc2vh8+NpcQ8qZWSH&#10;Q2Cy8EMJtpvZ1RpLFy78Tucqt0pCOJVooct5LLVOTUce0zKMxKJ9hegxyxpb7SJeJNwPemVMoT32&#10;LA0djrTvqDlV395CUx/ijamfR/P2WBfVy+upuDsaa6/n0+4BVKYp/5v/rg9O8FeCL8/IB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8FkjGAAAA3AAAAA8AAAAAAAAA&#10;AAAAAAAAoQIAAGRycy9kb3ducmV2LnhtbFBLBQYAAAAABAAEAPkAAACUAwAAAAA=&#10;" strokeweight=".2pt">
                  <v:stroke joinstyle="miter"/>
                </v:line>
                <v:shape id="Freeform 156" o:spid="_x0000_s1155" style="position:absolute;left:2866;top:1321;width:83;height:7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rY8AA&#10;AADcAAAADwAAAGRycy9kb3ducmV2LnhtbERPy6rCMBDdX/AfwgjurqldiFSjqJcLblz4wPXYjG21&#10;mdQmtvXvjSC4m8N5zmzRmVI0VLvCsoLRMAJBnFpdcKbgePj/nYBwHlljaZkUPMnBYt77mWGibcs7&#10;avY+EyGEXYIKcu+rREqX5mTQDW1FHLiLrQ36AOtM6hrbEG5KGUfRWBosODTkWNE6p/S2fxgFu3b1&#10;1/kmi+9bc7LHkorz9fBUatDvllMQnjr/FX/cGx3mxyN4PxMu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srY8AAAADcAAAADwAAAAAAAAAAAAAAAACYAgAAZHJzL2Rvd25y&#10;ZXYueG1sUEsFBgAAAAAEAAQA9QAAAIUDAAAAAA==&#10;" path="m,5c,5,1,1,5,1,9,,11,2,11,2,13,,13,,13,v,,5,2,6,9c20,15,19,18,18,19e" filled="f" strokeweight=".2pt">
                  <v:stroke joinstyle="miter"/>
                  <v:path arrowok="t" o:connecttype="custom" o:connectlocs="0,21;21,4;46,8;54,0;79,37;75,79" o:connectangles="0,0,0,0,0,0"/>
                </v:shape>
                <v:shape id="Freeform 157" o:spid="_x0000_s1156" style="position:absolute;left:2920;top:1312;width:37;height:88;visibility:visible;mso-wrap-style:square;v-text-anchor:top" coordsize="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niMIA&#10;AADcAAAADwAAAGRycy9kb3ducmV2LnhtbERP22oCMRB9L/gPYQTfatYVrKxGEUEQEUpVBN+GzexF&#10;N5Mliev275tCoW9zONdZrnvTiI6cry0rmIwTEMS51TWXCi7n3fschA/IGhvLpOCbPKxXg7clZtq+&#10;+Iu6UyhFDGGfoYIqhDaT0ucVGfRj2xJHrrDOYIjQlVI7fMVw08g0SWbSYM2xocKWthXlj9PTKJhN&#10;dmE/7Y5ufrhSwbfieP/4zJUaDfvNAkSgPvyL/9x7HeenK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2eIwgAAANwAAAAPAAAAAAAAAAAAAAAAAJgCAABkcnMvZG93&#10;bnJldi54bWxQSwUGAAAAAAQABAD1AAAAhwMAAAAA&#10;" path="m,2c1,,1,,1,v,,6,4,7,11c9,19,7,21,7,21e" filled="f" strokeweight=".2pt">
                  <v:stroke joinstyle="miter"/>
                  <v:path arrowok="t" o:connecttype="custom" o:connectlocs="0,8;4,0;33,46;29,88" o:connectangles="0,0,0,0"/>
                </v:shape>
                <v:shape id="Freeform 158" o:spid="_x0000_s1157" style="position:absolute;left:2878;top:1308;width:38;height:17;visibility:visible;mso-wrap-style:square;v-text-anchor:top" coordsize="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Nlb8A&#10;AADcAAAADwAAAGRycy9kb3ducmV2LnhtbERP3WrCMBS+H/gO4Qi7m2k7GKMaRZRBveucD3Bojk2x&#10;OSlJbDuffhkMdnc+vt+z2c22FyP50DlWkK8yEMSN0x23Ci5fHy/vIEJE1tg7JgXfFGC3XTxtsNRu&#10;4k8az7EVKYRDiQpMjEMpZWgMWQwrNxAn7uq8xZigb6X2OKVw28siy96kxY5Tg8GBDoaa2/luFdSP&#10;/JC7vBqCNuzxWOOpsqjU83Ler0FEmuO/+M9d6TS/eIXfZ9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gk2VvwAAANwAAAAPAAAAAAAAAAAAAAAAAJgCAABkcnMvZG93bnJl&#10;di54bWxQSwUGAAAAAAQABAD1AAAAhAMAAAAA&#10;" path="m,4c,4,3,,9,4e" filled="f" strokeweight=".2pt">
                  <v:stroke joinstyle="miter"/>
                  <v:path arrowok="t" o:connecttype="custom" o:connectlocs="0,17;38,17" o:connectangles="0,0"/>
                </v:shape>
                <v:shape id="Freeform 159" o:spid="_x0000_s1158" style="position:absolute;left:2404;top:1097;width:104;height:62;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iaMIA&#10;AADcAAAADwAAAGRycy9kb3ducmV2LnhtbERPTWvCQBC9F/wPywjemo3aikRXEVuhpScTL96G7JgE&#10;s7Nhd03Sf98tFHqbx/uc7X40rejJ+caygnmSgiAurW64UnApTs9rED4ga2wtk4Jv8rDfTZ62mGk7&#10;8Jn6PFQihrDPUEEdQpdJ6cuaDPrEdsSRu1lnMEToKqkdDjHctHKRpitpsOHYUGNHx5rKe/4wCj6r&#10;02vh3ou3S/tYjc2Vluv7Fys1m46HDYhAY/gX/7k/dJy/eIH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aJowgAAANwAAAAPAAAAAAAAAAAAAAAAAJgCAABkcnMvZG93&#10;bnJldi54bWxQSwUGAAAAAAQABAD1AAAAhwMAAAAA&#10;" path="m,11v,,14,1,16,1c17,12,18,15,18,15v,,3,-9,4,-11c23,2,25,,25,e" filled="f" strokeweight=".2pt">
                  <v:stroke joinstyle="miter"/>
                  <v:path arrowok="t" o:connecttype="custom" o:connectlocs="0,45;67,50;75,62;92,17;104,0" o:connectangles="0,0,0,0,0"/>
                </v:shape>
                <v:shape id="Freeform 160" o:spid="_x0000_s1159" style="position:absolute;left:2392;top:1092;width:166;height:254;visibility:visible;mso-wrap-style:square;v-text-anchor:top" coordsize="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lisEA&#10;AADcAAAADwAAAGRycy9kb3ducmV2LnhtbERP3WrCMBS+F/YO4Qy8EZtOmEjXWIogCMJgzgc4Nmdp&#10;sTkJTWy7t18Gg92dj+/3lNVsezHSEDrHCl6yHARx43THRsH187jegQgRWWPvmBR8U4Bq/7QosdBu&#10;4g8aL9GIFMKhQAVtjL6QMjQtWQyZ88SJ+3KDxZjgYKQecErhtpebPN9Kix2nhhY9HVpq7peHVWD9&#10;kcbd6Z6vxu37zXdNbaazUWr5PNdvICLN8V/85z7pNH/zCr/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ZYrBAAAA3AAAAA8AAAAAAAAAAAAAAAAAmAIAAGRycy9kb3du&#10;cmV2LnhtbFBLBQYAAAAABAAEAPUAAACGAwAAAAA=&#10;" path="m40,61v,,,-6,,-8c40,51,37,49,37,49v,,1,-4,1,-6c38,42,36,41,36,41v,,-3,-31,-5,-35c30,1,27,1,25,1v-3,,-5,,-9,c12,1,9,,8,,6,1,3,12,3,12,,12,,15,2,16v1,1,1,4,1,4c1,27,1,27,1,27v,,1,-1,2,-1c4,26,8,26,9,26v,,,,,c10,27,11,27,11,27v,,2,-5,5,-10c18,13,18,13,18,13v,,-4,2,-5,4c12,20,9,26,9,26e" filled="f" strokeweight=".2pt">
                  <v:stroke joinstyle="miter"/>
                  <v:path arrowok="t" o:connecttype="custom" o:connectlocs="166,254;166,221;154,204;158,179;149,171;129,25;104,4;66,4;33,0;12,50;8,67;12,83;4,112;12,108;37,108;37,108;46,112;66,71;75,54;54,71;37,108" o:connectangles="0,0,0,0,0,0,0,0,0,0,0,0,0,0,0,0,0,0,0,0,0"/>
                </v:shape>
                <v:shape id="Freeform 161" o:spid="_x0000_s1160" style="position:absolute;left:2404;top:1142;width:9;height:58;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XfsMA&#10;AADcAAAADwAAAGRycy9kb3ducmV2LnhtbERPTWsCMRC9C/0PYQq9abZuEVmNIoVCQapoRfA2bMbs&#10;4mayJFFXf30jCL3N433OdN7ZRlzIh9qxgvdBBoK4dLpmo2D3+9UfgwgRWWPjmBTcKMB89tKbYqHd&#10;lTd02UYjUgiHAhVUMbaFlKGsyGIYuJY4cUfnLcYEvZHa4zWF20YOs2wkLdacGips6bOi8rQ9WwWH&#10;/XrxM16uN8ajNvdyld/yj1ypt9duMQERqYv/4qf7W6f5wxE8nk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qXfsMAAADcAAAADwAAAAAAAAAAAAAAAACYAgAAZHJzL2Rv&#10;d25yZXYueG1sUEsFBgAAAAAEAAQA9QAAAIgDAAAAAA==&#10;" path="m,c,,2,3,2,5,2,7,,14,,14e" filled="f" strokeweight=".2pt">
                  <v:stroke joinstyle="miter"/>
                  <v:path arrowok="t" o:connecttype="custom" o:connectlocs="0,0;9,21;0,58" o:connectangles="0,0,0"/>
                </v:shape>
                <v:shape id="Freeform 162" o:spid="_x0000_s1161" style="position:absolute;left:2392;top:1200;width:41;height:71;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MF70A&#10;AADcAAAADwAAAGRycy9kb3ducmV2LnhtbERPSwrCMBDdC94hjODOpgp+qEYRQRRX/g4wNGNbbCa1&#10;SbXe3giCu3m87yxWrSnFk2pXWFYwjGIQxKnVBWcKrpftYAbCeWSNpWVS8CYHq2W3s8BE2xef6Hn2&#10;mQgh7BJUkHtfJVK6NCeDLrIVceButjboA6wzqWt8hXBTylEcT6TBgkNDjhVtckrv58Yo0OONa6pd&#10;XK6vDR6HrTvct9OHUv1eu56D8NT6v/jn3uswfzSF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FvMF70AAADcAAAADwAAAAAAAAAAAAAAAACYAgAAZHJzL2Rvd25yZXYu&#10;eG1sUEsFBgAAAAAEAAQA9QAAAIIDAAAAAA==&#10;" path="m9,v,,1,15,1,16c10,17,1,17,,15e" filled="f" strokeweight=".2pt">
                  <v:stroke joinstyle="miter"/>
                  <v:path arrowok="t" o:connecttype="custom" o:connectlocs="37,0;41,67;0,63" o:connectangles="0,0,0"/>
                </v:shape>
                <v:shape id="Freeform 163" o:spid="_x0000_s1162" style="position:absolute;left:2009;top:1101;width:104;height:7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ECcUA&#10;AADcAAAADwAAAGRycy9kb3ducmV2LnhtbERP22rCQBB9L/Qflin0pejGWkRTN0FSSi0ieANfx+w0&#10;CWZnQ3ar0a93C0Lf5nCuM007U4sTta6yrGDQj0AQ51ZXXCjYbT97YxDOI2usLZOCCzlIk8eHKcba&#10;nnlNp40vRAhhF6OC0vsmltLlJRl0fdsQB+7HtgZ9gG0hdYvnEG5q+RpFI2mw4tBQYkNZSflx82sU&#10;ZPuvLhtdd98fq/V1sDjs9RJfJko9P3WzdxCeOv8vvrvnOswfvsHfM+EC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EQJxQAAANwAAAAPAAAAAAAAAAAAAAAAAJgCAABkcnMv&#10;ZG93bnJldi54bWxQSwUGAAAAAAQABAD1AAAAigMAAAAA&#10;" path="m24,9v,,1,-6,-4,-7c15,,11,,8,5,5,9,,17,,19v,,3,-2,5,c5,19,16,11,24,9xe" filled="f" strokeweight=".2pt">
                  <v:stroke joinstyle="miter"/>
                  <v:path arrowok="t" o:connecttype="custom" o:connectlocs="100,37;83,8;33,21;0,79;21,79;100,37" o:connectangles="0,0,0,0,0,0"/>
                </v:shape>
                <v:shape id="Freeform 164" o:spid="_x0000_s1163" style="position:absolute;left:2034;top:1146;width:137;height:7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plsIA&#10;AADcAAAADwAAAGRycy9kb3ducmV2LnhtbERPTWsCMRC9F/wPYQRvNatFLVujiCAUwWq1tNdhM24W&#10;N5NlE934702h0Ns83ufMl9HW4katrxwrGA0zEMSF0xWXCr5Om+dXED4ga6wdk4I7eVguek9zzLXr&#10;+JNux1CKFMI+RwUmhCaX0heGLPqha4gTd3atxZBgW0rdYpfCbS3HWTaVFitODQYbWhsqLserVZCd&#10;5OqwK75/TLefxe7jGrdmZpQa9OPqDUSgGP7Ff+53nea/TOD3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OmWwgAAANwAAAAPAAAAAAAAAAAAAAAAAJgCAABkcnMvZG93&#10;bnJldi54bWxQSwUGAAAAAAQABAD1AAAAhwMAAAAA&#10;" path="m,13c,13,11,5,18,2,25,,29,3,31,4v1,,2,2,1,4c30,9,19,18,19,19l,13xe" filled="f" strokeweight=".2pt">
                  <v:stroke joinstyle="miter"/>
                  <v:path arrowok="t" o:connecttype="custom" o:connectlocs="0,54;75,8;129,17;133,33;79,79;0,54" o:connectangles="0,0,0,0,0,0"/>
                </v:shape>
                <v:shape id="Freeform 165" o:spid="_x0000_s1164" style="position:absolute;left:1980;top:1217;width:129;height:104;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PuMMA&#10;AADcAAAADwAAAGRycy9kb3ducmV2LnhtbERPTWvCQBC9C/6HZYTedGOLQVLXUAstRbxUPdjbkB2T&#10;2N3ZJLvV+O9doeBtHu9zFnlvjThT52vHCqaTBARx4XTNpYL97mM8B+EDskbjmBRcyUO+HA4WmGl3&#10;4W86b0MpYgj7DBVUITSZlL6oyKKfuIY4ckfXWQwRdqXUHV5iuDXyOUlSabHm2FBhQ+8VFb/bP6ug&#10;Xa03hQ6nvv6cHX7afbo2uysq9TTq315BBOrDQ/zv/tJx/ksK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PuMMAAADcAAAADwAAAAAAAAAAAAAAAACYAgAAZHJzL2Rv&#10;d25yZXYueG1sUEsFBgAAAAAEAAQA9QAAAIgDAAAAAA==&#10;" path="m11,c30,9,30,9,30,9v,,,3,1,4c31,13,28,21,28,23v-1,2,-2,2,-5,2c20,24,3,15,2,15,,14,,14,1,11,2,8,5,1,5,1v,,2,2,3,2c9,3,11,2,11,xe" filled="f" strokeweight=".2pt">
                  <v:stroke joinstyle="miter"/>
                  <v:path arrowok="t" o:connecttype="custom" o:connectlocs="46,0;125,37;129,54;117,96;96,104;8,62;4,46;21,4;33,12;46,0" o:connectangles="0,0,0,0,0,0,0,0,0,0"/>
                </v:shape>
                <v:shape id="Freeform 166" o:spid="_x0000_s1165" style="position:absolute;left:2005;top:1180;width:25;height:45;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NV8MA&#10;AADcAAAADwAAAGRycy9kb3ducmV2LnhtbERPS2vCQBC+C/0PywjedJNafERXKQVLKXowevA4ZMck&#10;ujsbsltN/323IHibj+85y3VnjbhR62vHCtJRAoK4cLrmUsHxsBnOQPiArNE4JgW/5GG9euktMdPu&#10;znu65aEUMYR9hgqqEJpMSl9UZNGPXEMcubNrLYYI21LqFu8x3Br5miQTabHm2FBhQx8VFdf8xyo4&#10;5HN+m6Xm83s/2V5MfZq7TbpTatDv3hcgAnXhKX64v3ScP57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0NV8MAAADcAAAADwAAAAAAAAAAAAAAAACYAgAAZHJzL2Rv&#10;d25yZXYueG1sUEsFBgAAAAAEAAQA9QAAAIgDAAAAAA==&#10;" path="m,11c,11,,8,1,5,3,3,3,2,6,e" filled="f" strokeweight=".2pt">
                  <v:stroke joinstyle="miter"/>
                  <v:path arrowok="t" o:connecttype="custom" o:connectlocs="0,45;4,20;25,0" o:connectangles="0,0,0"/>
                </v:shape>
                <v:shape id="Freeform 167" o:spid="_x0000_s1166" style="position:absolute;left:2026;top:1200;width:8;height:17;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0RsQA&#10;AADcAAAADwAAAGRycy9kb3ducmV2LnhtbESPQW/CMAyF75P4D5GRdhspm4ZQR0ATDKmXHaBw9xrT&#10;djRO1YRS/j0+IHGz9Z7f+7xYDa5RPXWh9mxgOklAERfe1lwaOOTbtzmoEJEtNp7JwI0CrJajlwWm&#10;1l95R/0+lkpCOKRooIqxTbUORUUOw8S3xKKdfOcwytqV2nZ4lXDX6PckmWmHNUtDhS2tKyrO+4sz&#10;cGxO9sf+Db9tfs7K/lNPs//N0ZjX8fD9BSrSEJ/mx3VmBf9DaOUZmU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NEbEAAAA3AAAAA8AAAAAAAAAAAAAAAAAmAIAAGRycy9k&#10;b3ducmV2LnhtbFBLBQYAAAAABAAEAPUAAACJAwAAAAA=&#10;" path="m2,c2,,,2,,4e" filled="f" strokeweight=".2pt">
                  <v:stroke joinstyle="miter"/>
                  <v:path arrowok="t" o:connecttype="custom" o:connectlocs="8,0;0,17" o:connectangles="0,0"/>
                </v:shape>
                <v:shape id="Freeform 168" o:spid="_x0000_s1167" style="position:absolute;left:2105;top:1225;width:8;height:29;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9TEMMA&#10;AADcAAAADwAAAGRycy9kb3ducmV2LnhtbERP22oCMRB9L/QfwhR8q9kqFd0apYgWBal4o6/TzbhZ&#10;upksm7iuf28EoW9zONcZT1tbioZqXzhW8NZNQBBnThecKzjsF69DED4gaywdk4IreZhOnp/GmGp3&#10;4S01u5CLGMI+RQUmhCqV0meGLPquq4gjd3K1xRBhnUtd4yWG21L2kmQgLRYcGwxWNDOU/e3OVsEy&#10;NBv6GZhV9b35Os/bY/b+e1or1XlpPz9ABGrDv/jhXuo4vz+C+zPx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9TEMMAAADcAAAADwAAAAAAAAAAAAAAAACYAgAAZHJzL2Rv&#10;d25yZXYueG1sUEsFBgAAAAAEAAQA9QAAAIgDAAAAAA==&#10;" path="m2,c2,,,3,,7e" filled="f" strokeweight=".2pt">
                  <v:stroke joinstyle="miter"/>
                  <v:path arrowok="t" o:connecttype="custom" o:connectlocs="8,0;0,29" o:connectangles="0,0"/>
                </v:shape>
                <v:shape id="Freeform 169" o:spid="_x0000_s1168" style="position:absolute;left:2130;top:1196;width:33;height:3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xscYA&#10;AADcAAAADwAAAGRycy9kb3ducmV2LnhtbESPQWsCMRCF74X+hzBCL6VmLUVkNYpULD0UWrXgddiM&#10;m8XNZDdJdf33nUOhtxnem/e+WawG36oLxdQENjAZF6CIq2Abrg18H7ZPM1ApI1tsA5OBGyVYLe/v&#10;FljacOUdXfa5VhLCqUQDLueu1DpVjjymceiIRTuF6DHLGmttI14l3Lf6uSim2mPD0uCwo1dH1Xn/&#10;4w2c++nb42w7fLjPZv0Vu1u/OVJvzMNoWM9BZRryv/nv+t0K/ov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axscYAAADcAAAADwAAAAAAAAAAAAAAAACYAgAAZHJz&#10;L2Rvd25yZXYueG1sUEsFBgAAAAAEAAQA9QAAAIsDAAAAAA==&#10;" path="m8,c8,,,5,,8e" filled="f" strokeweight=".2pt">
                  <v:stroke joinstyle="miter"/>
                  <v:path arrowok="t" o:connecttype="custom" o:connectlocs="33,0;0,33" o:connectangles="0,0"/>
                </v:shape>
                <v:shape id="Freeform 170" o:spid="_x0000_s1169" style="position:absolute;left:1968;top:1180;width:178;height:162;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1QsIA&#10;AADcAAAADwAAAGRycy9kb3ducmV2LnhtbERPTWsCMRC9F/wPYYTealbbqqxGsZWCHl1F9DZsxt3F&#10;zWSbpLr+eyMUvM3jfc503ppaXMj5yrKCfi8BQZxbXXGhYLf9eRuD8AFZY22ZFNzIw3zWeZliqu2V&#10;N3TJQiFiCPsUFZQhNKmUPi/JoO/ZhjhyJ+sMhghdIbXDaww3tRwkyVAarDg2lNjQd0n5OfszCj5/&#10;D+yO62V7Wsqv98HeZmGEN6Veu+1iAiJQG57if/dKx/kffXg8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VCwgAAANwAAAAPAAAAAAAAAAAAAAAAAJgCAABkcnMvZG93&#10;bnJldi54bWxQSwUGAAAAAAQABAD1AAAAhwMAAAAA&#10;" path="m43,13v,,-2,1,-3,4c39,20,36,29,35,32v-1,3,-4,7,-8,6c22,36,6,29,3,27,1,26,,22,1,20,2,18,5,9,6,6,8,3,9,1,10,e" filled="f" strokeweight=".2pt">
                  <v:stroke joinstyle="miter"/>
                  <v:path arrowok="t" o:connecttype="custom" o:connectlocs="178,54;166,71;145,133;112,158;12,112;4,83;25,25;41,0" o:connectangles="0,0,0,0,0,0,0,0"/>
                </v:shape>
                <v:shape id="Freeform 171" o:spid="_x0000_s1170" style="position:absolute;left:1988;top:1084;width:138;height:116;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CisIA&#10;AADcAAAADwAAAGRycy9kb3ducmV2LnhtbERPTWvCQBC9C/6HZYTezKZWRKJrSGwLemwsPQ+7YxKa&#10;nY3ZrUn/fbdQ6G0e73P2+WQ7cafBt44VPCYpCGLtTMu1gvfL63ILwgdkg51jUvBNHvLDfLbHzLiR&#10;3+hehVrEEPYZKmhC6DMpvW7Iok9cTxy5qxsshgiHWpoBxxhuO7lK04202HJsaLCnY0P6s/qyCtbd&#10;860ozh9jP258+fQiJ30+lUo9LKZiByLQFP7Ff+6TifPXK/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YKKwgAAANwAAAAPAAAAAAAAAAAAAAAAAJgCAABkcnMvZG93&#10;bnJldi54bWxQSwUGAAAAAAQABAD1AAAAhwMAAAAA&#10;" path="m2,28c2,28,,25,,23,1,21,8,8,11,5,13,2,18,,24,1v5,1,9,3,9,12e" filled="f" strokeweight=".2pt">
                  <v:stroke joinstyle="miter"/>
                  <v:path arrowok="t" o:connecttype="custom" o:connectlocs="8,116;0,95;46,21;100,4;138,54" o:connectangles="0,0,0,0,0"/>
                </v:shape>
                <v:shape id="Freeform 172" o:spid="_x0000_s1171" style="position:absolute;left:2109;top:1134;width:75;height:25;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LisIA&#10;AADcAAAADwAAAGRycy9kb3ducmV2LnhtbERP3WrCMBS+H/gO4Qi7GZq6+Uc1yjYYzhvB6gMcmmNb&#10;bE5Ck7XZ2y+Dwe7Ox/d7tvtoWtFT5xvLCmbTDARxaXXDlYLr5WOyBuEDssbWMin4Jg/73ehhi7m2&#10;A5+pL0IlUgj7HBXUIbhcSl/WZNBPrSNO3M12BkOCXSV1h0MKN618zrKlNNhwaqjR0XtN5b34Mgqi&#10;e3o7ni7tYbiWbnXoWc4XUSr1OI6vGxCBYvgX/7k/dZo/f4HfZ9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MuKwgAAANwAAAAPAAAAAAAAAAAAAAAAAJgCAABkcnMvZG93&#10;bnJldi54bWxQSwUGAAAAAAQABAD1AAAAhwMAAAAA&#10;" path="m,1c,1,4,,9,1v5,1,9,4,9,5e" filled="f" strokeweight=".2pt">
                  <v:stroke joinstyle="miter"/>
                  <v:path arrowok="t" o:connecttype="custom" o:connectlocs="0,4;38,4;75,25" o:connectangles="0,0,0"/>
                </v:shape>
                <v:shape id="Freeform 173" o:spid="_x0000_s1172" style="position:absolute;left:2142;top:1138;width:142;height:104;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jN8QA&#10;AADcAAAADwAAAGRycy9kb3ducmV2LnhtbERPTWvCQBC9C/6HZYTedKNRaaOriLTQ4qla0N7G7JiN&#10;ZmdDdhvTf98tFHqbx/uc5bqzlWip8aVjBeNRAoI4d7rkQsHH4WX4CMIHZI2VY1LwTR7Wq35viZl2&#10;d36ndh8KEUPYZ6jAhFBnUvrckEU/cjVx5C6usRgibAqpG7zHcFvJSZLMpcWSY4PBmraG8tv+yyp4&#10;3tThfDLpbpemk/Z4/Zy9nZ9mSj0Mus0CRKAu/Iv/3K86zp9O4feZeI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IzfEAAAA3AAAAA8AAAAAAAAAAAAAAAAAmAIAAGRycy9k&#10;b3ducmV2LnhtbFBLBQYAAAAABAAEAPUAAACJAwAAAAA=&#10;" path="m,25v,,1,-1,2,-5c4,17,7,10,8,8,9,6,11,3,14,1,17,,24,1,27,2v3,,7,4,5,16e" filled="f" strokeweight=".2pt">
                  <v:stroke joinstyle="miter"/>
                  <v:path arrowok="t" o:connecttype="custom" o:connectlocs="0,104;8,83;33,33;58,4;113,8;134,75" o:connectangles="0,0,0,0,0,0"/>
                </v:shape>
                <v:shape id="Freeform 174" o:spid="_x0000_s1173" style="position:absolute;left:2130;top:1159;width:133;height:104;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eUsMA&#10;AADcAAAADwAAAGRycy9kb3ducmV2LnhtbERP3WrCMBS+F/YO4Qx2I5oqKlKNosJANjew+gCH5tgW&#10;m5OSRFvffhkI3p2P7/cs152pxZ2crywrGA0TEMS51RUXCs6nz8EchA/IGmvLpOBBHtart94SU21b&#10;PtI9C4WIIexTVFCG0KRS+rwkg35oG+LIXawzGCJ0hdQO2xhuajlOkpk0WHFsKLGhXUn5NbsZBVk9&#10;+flup7+HL9ffjK7zvrltj2OlPt67zQJEoC68xE/3Xsf5kyn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MeUsMAAADcAAAADwAAAAAAAAAAAAAAAACYAgAAZHJzL2Rv&#10;d25yZXYueG1sUEsFBgAAAAAEAAQA9QAAAIgDAAAAAA==&#10;" path="m32,12v,,-1,-5,-1,-8c31,2,28,,24,,20,,16,,14,5,12,10,9,17,8,19,7,22,4,25,,24e" filled="f" strokeweight=".2pt">
                  <v:stroke joinstyle="miter"/>
                  <v:path arrowok="t" o:connecttype="custom" o:connectlocs="133,50;129,17;100,0;58,21;33,79;0,100" o:connectangles="0,0,0,0,0,0"/>
                </v:shape>
                <v:shape id="Freeform 175" o:spid="_x0000_s1174" style="position:absolute;left:1992;top:2704;width:92;height:78;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weMQA&#10;AADcAAAADwAAAGRycy9kb3ducmV2LnhtbERPTWvCQBC9F/wPyxS8iNlUrGiaTSiK4K1o20NvQ3aa&#10;hGRnY3YT47/vFgq9zeN9TppPphUj9a62rOApikEQF1bXXCr4eD8utyCcR9bYWiYFd3KQZ7OHFBNt&#10;b3ym8eJLEULYJaig8r5LpHRFRQZdZDviwH3b3qAPsC+l7vEWwk0rV3G8kQZrDg0VdrSvqGgug1Ew&#10;PO9KHuLF1+Hzat7qRbPe6fNJqfnj9PoCwtPk/8V/7pMO89cb+H0mX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cHjEAAAA3AAAAA8AAAAAAAAAAAAAAAAAmAIAAGRycy9k&#10;b3ducmV2LnhtbFBLBQYAAAAABAAEAPUAAACJAwAAAAA=&#10;" path="m7,c7,,,13,7,16,14,19,22,6,22,6e" filled="f" strokeweight=".2pt">
                  <v:stroke joinstyle="miter"/>
                  <v:path arrowok="t" o:connecttype="custom" o:connectlocs="29,0;29,66;92,25" o:connectangles="0,0,0"/>
                </v:shape>
                <v:shape id="Freeform 176" o:spid="_x0000_s1175" style="position:absolute;left:1963;top:2695;width:138;height:112;visibility:visible;mso-wrap-style:square;v-text-anchor:top" coordsize="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ZtcIA&#10;AADcAAAADwAAAGRycy9kb3ducmV2LnhtbERPTYvCMBC9C/6HMMLeNFVklWoUEUUPLrIqqLehGdti&#10;M6lNVuu/N4Kwt3m8zxlPa1OIO1Uut6yg24lAECdW55wqOOyX7SEI55E1FpZJwZMcTCfNxhhjbR/8&#10;S/edT0UIYRejgsz7MpbSJRkZdB1bEgfuYiuDPsAqlbrCRwg3hexF0bc0mHNoyLCkeUbJdfdnFGz2&#10;z3Nvtdkez/pnuzguDye6FWulvlr1bATCU+3/xR/3Wof5/QG8nwkX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xm1wgAAANwAAAAPAAAAAAAAAAAAAAAAAJgCAABkcnMvZG93&#10;bnJldi54bWxQSwUGAAAAAAQABAD1AAAAhwMAAAAA&#10;" path="m11,c11,,,17,13,23,24,27,33,10,33,10e" filled="f" strokeweight=".2pt">
                  <v:stroke joinstyle="miter"/>
                  <v:path arrowok="t" o:connecttype="custom" o:connectlocs="46,0;54,95;138,41" o:connectangles="0,0,0"/>
                </v:shape>
                <v:shape id="Freeform 177" o:spid="_x0000_s1176" style="position:absolute;left:1722;top:1047;width:300;height:149;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WLMUA&#10;AADcAAAADwAAAGRycy9kb3ducmV2LnhtbESPQWvCQBCF74X+h2UEb3WjFZHoKtJWEGwPjf0BQ3ZM&#10;gtnZsLtNYn9951DobYb35r1vtvvRtaqnEBvPBuazDBRx6W3DlYGvy/FpDSomZIutZzJwpwj73ePD&#10;FnPrB/6kvkiVkhCOORqoU+pyrWNZk8M48x2xaFcfHCZZQ6VtwEHCXasXWbbSDhuWhho7eqmpvBXf&#10;zkDRDM+vP4vjqb+0MXyc9Tu+rdbGTCfjYQMq0Zj+zX/XJyv4S6GVZ2QC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RYsxQAAANwAAAAPAAAAAAAAAAAAAAAAAJgCAABkcnMv&#10;ZG93bnJldi54bWxQSwUGAAAAAAQABAD1AAAAigMAAAAA&#10;" path="m72,18c72,18,31,2,27,1,23,,10,5,5,11,,17,,36,,36e" filled="f" strokeweight=".2pt">
                  <v:stroke joinstyle="miter"/>
                  <v:path arrowok="t" o:connecttype="custom" o:connectlocs="300,75;113,4;21,46;0,149" o:connectangles="0,0,0,0"/>
                </v:shape>
                <v:shape id="Freeform 178" o:spid="_x0000_s1177" style="position:absolute;left:1755;top:1059;width:242;height:96;visibility:visible;mso-wrap-style:square;v-text-anchor:top" coordsize="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T8EA&#10;AADcAAAADwAAAGRycy9kb3ducmV2LnhtbERPTWvCQBC9F/wPywje6qQiRVNXEaXgRYqrgschO01C&#10;s7Mhu43x33cLhd7m8T5ntRlco3ruQu1Fw8s0A8VSeFtLqeFyfn9egAqRxFLjhTU8OMBmPXpaUW79&#10;XU7cm1iqFCIhJw1VjG2OGIqKHYWpb1kS9+k7RzHBrkTb0T2FuwZnWfaKjmpJDRW1vKu4+DLfTgMG&#10;3O4NmuvH/HY0YdFLPTuJ1pPxsH0DFXmI/+I/98Gm+fMl/D6TLsD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Wjk/BAAAA3AAAAA8AAAAAAAAAAAAAAAAAmAIAAGRycy9kb3du&#10;cmV2LnhtbFBLBQYAAAAABAAEAPUAAACGAwAAAAA=&#10;" path="m,6c,6,5,,20,7v15,7,38,16,38,16e" filled="f" strokeweight=".2pt">
                  <v:stroke joinstyle="miter"/>
                  <v:path arrowok="t" o:connecttype="custom" o:connectlocs="0,25;83,29;242,96" o:connectangles="0,0,0"/>
                </v:shape>
                <v:shape id="Freeform 179" o:spid="_x0000_s1178" style="position:absolute;left:2022;top:1138;width:66;height:37;visibility:visible;mso-wrap-style:square;v-text-anchor:top" coordsize="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47sQA&#10;AADcAAAADwAAAGRycy9kb3ducmV2LnhtbESPQWvCQBCF7wX/wzJCL6KbCi0aXUWEgj0UWhW9Dtkx&#10;G8zOhuyapP++cyj0NsN789436+3ga9VRG6vABl5mGSjiItiKSwPn0/t0ASomZIt1YDLwQxG2m9HT&#10;GnMbev6m7phKJSEcczTgUmpyrWPhyGOchYZYtFtoPSZZ21LbFnsJ97WeZ9mb9lixNDhsaO+ouB8f&#10;3kCcXHr8aurrUuPk8Nl9uGVXOWOex8NuBSrRkP7Nf9cHK/iv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eO7EAAAA3AAAAA8AAAAAAAAAAAAAAAAAmAIAAGRycy9k&#10;b3ducmV2LnhtbFBLBQYAAAAABAAEAPUAAACJAwAAAAA=&#10;" path="m,37l50,,66,4e" filled="f" strokeweight=".2pt">
                  <v:stroke joinstyle="miter"/>
                  <v:path arrowok="t" o:connecttype="custom" o:connectlocs="0,37;50,0;66,4" o:connectangles="0,0,0"/>
                </v:shape>
                <v:line id="Line 180" o:spid="_x0000_s1179" style="position:absolute;flip:x y;visibility:visible;mso-wrap-style:square" from="2042,1130" to="2067,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Cv8MAAADcAAAADwAAAGRycy9kb3ducmV2LnhtbERPTWvCQBC9F/wPyxS8FN1EagnRVaRQ&#10;qUdTL96G7JiEZmeT3Y3G/vpuoeBtHu9z1tvRtOJKzjeWFaTzBARxaXXDlYLT18csA+EDssbWMim4&#10;k4ftZvK0xlzbGx/pWoRKxBD2OSqoQ+hyKX1Zk0E/tx1x5C7WGQwRukpqh7cYblq5SJI3abDh2FBj&#10;R+81ld/FYBTse+zHw0v2w8fzsD+8lsXi5Aqlps/jbgUi0Bge4n/3p47zlyn8PRMv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4Ar/DAAAA3AAAAA8AAAAAAAAAAAAA&#10;AAAAoQIAAGRycy9kb3ducmV2LnhtbFBLBQYAAAAABAAEAPkAAACRAwAAAAA=&#10;" strokeweight=".2pt">
                  <v:stroke joinstyle="miter"/>
                </v:line>
                <v:line id="Line 181" o:spid="_x0000_s1180" style="position:absolute;visibility:visible;mso-wrap-style:square" from="2117,1155" to="2167,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e2cQAAADcAAAADwAAAGRycy9kb3ducmV2LnhtbERP32vCMBB+H+x/CDfYy9BEYVU6o4g4&#10;J4M9rIrP1+bWFptLSaJ2//0yGOztPr6ft1gNthNX8qF1rGEyViCIK2darjUcD6+jOYgQkQ12jknD&#10;NwVYLe/vFpgbd+NPuhaxFimEQ44amhj7XMpQNWQxjF1PnLgv5y3GBH0tjcdbCrednCqVSYstp4YG&#10;e9o0VJ2Li9VQlXv/pMpdrz62ZVa8vZ+z2Ulp/fgwrF9ARBriv/jPvTdp/vM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F7ZxAAAANwAAAAPAAAAAAAAAAAA&#10;AAAAAKECAABkcnMvZG93bnJldi54bWxQSwUGAAAAAAQABAD5AAAAkgMAAAAA&#10;" strokeweight=".2pt">
                  <v:stroke joinstyle="miter"/>
                </v:line>
                <v:line id="Line 182" o:spid="_x0000_s1181" style="position:absolute;visibility:visible;mso-wrap-style:square" from="2188,1180" to="2388,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7QsQAAADcAAAADwAAAGRycy9kb3ducmV2LnhtbERP32vCMBB+F/Y/hBv4IjPRsW50RhFx&#10;mwg+2I09X5tbW2wuJcm0+++XwcC3+/h+3mI12E6cyYfWsYbZVIEgrpxpudbw8f5y9wQiRGSDnWPS&#10;8EMBVsub0QJz4y58pHMRa5FCOOSooYmxz6UMVUMWw9T1xIn7ct5iTNDX0ni8pHDbyblSmbTYcmpo&#10;sKdNQ9Wp+LYaqnLnJ6p87dVhW2bF2/6UPX4qrce3w/oZRKQhXsX/7p1J8x/u4e+Zd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PtCxAAAANwAAAAPAAAAAAAAAAAA&#10;AAAAAKECAABkcnMvZG93bnJldi54bWxQSwUGAAAAAAQABAD5AAAAkgMAAAAA&#10;" strokeweight=".2pt">
                  <v:stroke joinstyle="miter"/>
                </v:line>
                <v:shape id="Freeform 183" o:spid="_x0000_s1182" style="position:absolute;left:2438;top:1267;width:158;height:1540;visibility:visible;mso-wrap-style:square;v-text-anchor:top" coordsize="3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0msEA&#10;AADcAAAADwAAAGRycy9kb3ducmV2LnhtbERPTWsCMRC9F/ofwhS8abZSpaxGEWtBoQergtdhM2ZX&#10;N5M1ibr++0YQepvH+5zxtLW1uJIPlWMF770MBHHhdMVGwW773f0EESKyxtoxKbhTgOnk9WWMuXY3&#10;/qXrJhqRQjjkqKCMscmlDEVJFkPPNcSJOzhvMSbojdQebync1rKfZUNpseLUUGJD85KK0+ZiFZjt&#10;olnN92Yd+eu4oMPPUHo8K9V5a2cjEJHa+C9+upc6zR98wOOZdIG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UdJrBAAAA3AAAAA8AAAAAAAAAAAAAAAAAmAIAAGRycy9kb3du&#10;cmV2LnhtbFBLBQYAAAAABAAEAPUAAACGAwAAAAA=&#10;" path="m1,v,,26,9,31,28c38,46,37,59,37,85v,26,-1,91,-1,117c36,227,36,307,36,322v,15,,25,,33c36,362,31,369,18,370,6,371,,366,,366e" filled="f" strokeweight=".2pt">
                  <v:stroke joinstyle="miter"/>
                  <v:path arrowok="t" o:connecttype="custom" o:connectlocs="4,0;133,116;154,353;150,838;150,1337;150,1474;75,1536;0,1519" o:connectangles="0,0,0,0,0,0,0,0"/>
                </v:shape>
                <v:shape id="Freeform 184" o:spid="_x0000_s1183" style="position:absolute;left:1664;top:1142;width:840;height:1707;visibility:visible;mso-wrap-style:square;v-text-anchor:top" coordsize="20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JesMA&#10;AADcAAAADwAAAGRycy9kb3ducmV2LnhtbERPTUsDMRC9C/6HMII3N6vQUtamRQTBg4K2Re1t2Ew3&#10;azeTNRnbbX+9EQq9zeN9znQ++E7tKKY2sIHbogRFXAfbcmNgtXy6mYBKgmyxC0wGDpRgPru8mGJl&#10;w57fabeQRuUQThUacCJ9pXWqHXlMReiJM7cJ0aNkGBttI+5zuO/0XVmOtceWc4PDnh4d1dvFrzfw&#10;+TVQ6+SlfF35t4+DxO/19udozPXV8HAPSmiQs/jkfrZ5/mgE/8/k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RJesMAAADcAAAADwAAAAAAAAAAAAAAAACYAgAAZHJzL2Rv&#10;d25yZXYueG1sUEsFBgAAAAAEAAQA9QAAAIgDAAAAAA==&#10;" path="m78,17c78,17,31,,29,,28,,18,9,12,13,6,18,2,20,1,39,,59,8,168,8,186v,18,7,109,7,125c15,327,18,348,30,351v12,4,66,29,84,39c132,399,151,408,155,408v5,1,6,3,16,-3c180,400,197,388,199,387v3,-1,2,-15,2,-25c201,353,200,241,200,229v,-12,1,-112,1,-123c201,94,199,70,198,67v,-4,-4,-8,-18,-14c167,47,112,32,112,32e" filled="f" strokeweight=".2pt">
                  <v:stroke joinstyle="miter"/>
                  <v:path arrowok="t" o:connecttype="custom" o:connectlocs="324,71;121,0;50,54;4,162;33,773;62,1292;125,1458;474,1620;645,1695;711,1682;828,1607;836,1503;832,951;836,440;823,278;749,220;466,133" o:connectangles="0,0,0,0,0,0,0,0,0,0,0,0,0,0,0,0,0"/>
                </v:shape>
                <v:shape id="Freeform 185" o:spid="_x0000_s1184" style="position:absolute;left:2022;top:1217;width:129;height:54;visibility:visible;mso-wrap-style:square;v-text-anchor:top" coordsize="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lTcMA&#10;AADcAAAADwAAAGRycy9kb3ducmV2LnhtbERPTWsCMRC9C/0PYQreNGtRka1RRGnZQwXXtvdhM90N&#10;TSbrJtW1v94UCt7m8T5nue6dFWfqgvGsYDLOQBBXXhuuFXy8v4wWIEJE1mg9k4IrBVivHgZLzLW/&#10;cEnnY6xFCuGQo4ImxjaXMlQNOQxj3xIn7st3DmOCXS11h5cU7qx8yrK5dGg4NTTY0rah6vv44xSg&#10;nV2L0++bLXfTU7k/vJri8GmUGj72m2cQkfp4F/+7C53mz+bw90y6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qlTcMAAADcAAAADwAAAAAAAAAAAAAAAACYAgAAZHJzL2Rv&#10;d25yZXYueG1sUEsFBgAAAAAEAAQA9QAAAIgDAAAAAA==&#10;" path="m,4v21,9,21,9,21,9c21,13,23,8,24,5,26,2,28,,31,2e" filled="f" strokeweight=".2pt">
                  <v:stroke joinstyle="miter"/>
                  <v:path arrowok="t" o:connecttype="custom" o:connectlocs="0,17;87,54;100,21;129,8" o:connectangles="0,0,0,0"/>
                </v:shape>
                <v:shape id="Freeform 186" o:spid="_x0000_s1185" style="position:absolute;left:1689;top:1225;width:732;height:254;visibility:visible;mso-wrap-style:square;v-text-anchor:top" coordsize="1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nJcEA&#10;AADcAAAADwAAAGRycy9kb3ducmV2LnhtbERPTWvCQBC9C/6HZYTedKNQLdFVtLTgsbWFehyzYzZt&#10;diZk1xj/fbdQ8DaP9zmrTe9r1VEbKmED00kGirgQW3Fp4PPjdfwEKkRki7UwGbhRgM16OFhhbuXK&#10;79QdYqlSCIccDbgYm1zrUDjyGCbSECfuLK3HmGBbatviNYX7Ws+ybK49VpwaHDb07Kj4OVy8gZdT&#10;6GY7/npjmd7Ezel42X+LMQ+jfrsEFamPd/G/e2/T/McF/D2TLt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2JyXBAAAA3AAAAA8AAAAAAAAAAAAAAAAAmAIAAGRycy9kb3du&#10;cmV2LnhtbFBLBQYAAAAABAAEAPUAAACGAwAAAAA=&#10;" path="m,c,,8,10,26,17v19,6,111,44,122,44c176,35,176,35,176,35e" filled="f" strokeweight=".2pt">
                  <v:stroke joinstyle="miter"/>
                  <v:path arrowok="t" o:connecttype="custom" o:connectlocs="0,0;108,71;616,254;732,146" o:connectangles="0,0,0,0"/>
                </v:shape>
                <v:shape id="Freeform 187" o:spid="_x0000_s1186" style="position:absolute;left:2304;top:1420;width:183;height:96;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q88QA&#10;AADcAAAADwAAAGRycy9kb3ducmV2LnhtbESPTWvCQBCG74X+h2UK3upGQVuim2ALiociNK3icciO&#10;STA7G7Krpv31nYPQ2wzzfjyzzAfXqiv1ofFsYDJOQBGX3jZcGfj+Wj+/ggoR2WLrmQz8UIA8e3xY&#10;Ymr9jT/pWsRKSQiHFA3UMXap1qGsyWEY+45YbiffO4yy9pW2Pd4k3LV6miRz7bBhaaixo/eaynNx&#10;cVIyLQ6b9bHpXhx/7N/mdNG/fmfM6GlYLUBFGuK/+O7eWsGfCa08IxPo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qvPEAAAA3AAAAA8AAAAAAAAAAAAAAAAAmAIAAGRycy9k&#10;b3ducmV2LnhtbFBLBQYAAAAABAAEAPUAAACJAwAAAAA=&#10;" path="m,14v,,12,5,13,9c44,,44,,44,e" filled="f" strokeweight=".2pt">
                  <v:stroke joinstyle="miter"/>
                  <v:path arrowok="t" o:connecttype="custom" o:connectlocs="0,58;54,96;183,0" o:connectangles="0,0,0"/>
                </v:shape>
                <v:shape id="Freeform 188" o:spid="_x0000_s1187" style="position:absolute;left:2359;top:1516;width:12;height:1304;visibility:visible;mso-wrap-style:square;v-text-anchor:top" coordsize="3,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v88QA&#10;AADcAAAADwAAAGRycy9kb3ducmV2LnhtbERPS27CMBDdV+odrKnEBoEDLQjSOKiqoOqCDYEDDPHk&#10;08bjNDYh3L6uhNTdPL3vJJvBNKKnztWWFcymEQji3OqaSwWn426yAuE8ssbGMim4kYNN+viQYKzt&#10;lQ/UZ74UIYRdjAoq79tYSpdXZNBNbUscuMJ2Bn2AXSl1h9cQbho5j6KlNFhzaKiwpfeK8u/sYhSM&#10;+/zlPPzc1tnMPn8U+20kv4qtUqOn4e0VhKfB/4vv7k8d5i/W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1r/PEAAAA3AAAAA8AAAAAAAAAAAAAAAAAmAIAAGRycy9k&#10;b3ducmV2LnhtbFBLBQYAAAAABAAEAPUAAACJAwAAAAA=&#10;" path="m,c,,1,157,1,176v,18,2,135,2,138e" filled="f" strokeweight=".2pt">
                  <v:stroke joinstyle="miter"/>
                  <v:path arrowok="t" o:connecttype="custom" o:connectlocs="0,0;4,731;12,1304" o:connectangles="0,0,0"/>
                </v:shape>
                <v:shape id="Freeform 189" o:spid="_x0000_s1188" style="position:absolute;left:1676;top:1267;width:620;height:639;visibility:visible;mso-wrap-style:square;v-text-anchor:top" coordsize="14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h/8QA&#10;AADcAAAADwAAAGRycy9kb3ducmV2LnhtbESPQW/CMAyF75P2HyJP2m2kcECoI1RoGoJdJmD7AVbj&#10;NVUbpzSBFn79fEDiZus9v/d5WYy+VRfqYx3YwHSSgSIug625MvD7s3lbgIoJ2WIbmAxcKUKxen5a&#10;Ym7DwAe6HFOlJIRjjgZcSl2udSwdeYyT0BGL9hd6j0nWvtK2x0HCfatnWTbXHmuWBocdfTgqm+PZ&#10;G8imn3ZxirftpnFf7Z631Xca1sa8vozrd1CJxvQw3693VvDngi/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Lof/EAAAA3AAAAA8AAAAAAAAAAAAAAAAAmAIAAGRycy9k&#10;b3ducmV2LnhtbFBLBQYAAAAABAAEAPUAAACJAwAAAAA=&#10;" path="m,c,,3,8,4,13v,5,1,34,2,39c7,56,12,59,26,66v13,8,93,33,98,34c130,100,139,101,144,101v5,,4,10,4,18c148,127,148,151,148,152v,1,-6,2,-13,1c127,152,20,113,11,108,5,103,5,76,5,68v,-9,,-14,,-14e" filled="f" strokeweight=".2pt">
                  <v:stroke joinstyle="miter"/>
                  <v:path arrowok="t" o:connecttype="custom" o:connectlocs="0,0;17,54;25,216;108,274;516,415;599,419;616,494;616,631;562,635;46,448;21,282;21,224" o:connectangles="0,0,0,0,0,0,0,0,0,0,0,0"/>
                </v:shape>
                <v:shape id="Freeform 190" o:spid="_x0000_s1189" style="position:absolute;left:1693;top:1234;width:624;height:353;visibility:visible;mso-wrap-style:square;v-text-anchor:top" coordsize="1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sMA&#10;AADcAAAADwAAAGRycy9kb3ducmV2LnhtbERPTYvCMBC9L/gfwgje1lQPdekaRcWCF0Grgnubbca2&#10;bDMpTdT6742w4G0e73Om887U4katqywrGA0jEMS51RUXCo6H9PMLhPPIGmvLpOBBDuaz3scUE23v&#10;vKdb5gsRQtglqKD0vkmkdHlJBt3QNsSBu9jWoA+wLaRu8R7CTS3HURRLgxWHhhIbWpWU/2VXo+C8&#10;HS8uy2v8I7PJ4ThZrk/p7jdVatDvFt8gPHX+Lf53b3SYH4/g9Uy4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sMAAADcAAAADwAAAAAAAAAAAAAAAACYAgAAZHJzL2Rv&#10;d25yZXYueG1sUEsFBgAAAAAEAAQA9QAAAIgDAAAAAA==&#10;" path="m,c,,6,15,6,22v,6,-1,22,8,26c22,52,106,85,115,85v9,,24,-16,35,-24e" filled="f" strokeweight=".2pt">
                  <v:stroke joinstyle="miter"/>
                  <v:path arrowok="t" o:connecttype="custom" o:connectlocs="0,0;25,91;58,199;478,353;624,253" o:connectangles="0,0,0,0,0"/>
                </v:shape>
                <v:shape id="Freeform 191" o:spid="_x0000_s1190" style="position:absolute;left:2180;top:1582;width:50;height:100;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Ky8MA&#10;AADcAAAADwAAAGRycy9kb3ducmV2LnhtbERPTWvCQBC9F/wPywi9FN2YgkjqKrbWYg9iG4vnMTsm&#10;wexsyK4x/ntXKHibx/uc6bwzlWipcaVlBaNhBII4s7rkXMHfbjWYgHAeWWNlmRRcycF81nuaYqLt&#10;hX+pTX0uQgi7BBUU3teJlC4ryKAb2po4cEfbGPQBNrnUDV5CuKlkHEVjabDk0FBgTR8FZaf0bBTE&#10;UfXJ3+9fLwc5WW726ZZ/Du2rUs/9bvEGwlPnH+J/91qH+eMY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UKy8MAAADcAAAADwAAAAAAAAAAAAAAAACYAgAAZHJzL2Rv&#10;d25yZXYueG1sUEsFBgAAAAAEAAQA9QAAAIgDAAAAAA==&#10;" path="m,c,,12,4,12,11v,7,,13,,13e" filled="f" strokeweight=".2pt">
                  <v:stroke joinstyle="miter"/>
                  <v:path arrowok="t" o:connecttype="custom" o:connectlocs="0,0;50,46;50,100" o:connectangles="0,0,0"/>
                </v:shape>
                <v:shape id="Freeform 192" o:spid="_x0000_s1191" style="position:absolute;left:1722;top:2081;width:566;height:336;visibility:visible;mso-wrap-style:square;v-text-anchor:top" coordsize="1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QZ8AA&#10;AADcAAAADwAAAGRycy9kb3ducmV2LnhtbERPTWvCQBC9C/0PyxR6040V0jS6SimIXjxEBa9DdpoE&#10;M7Mhu9Xk33cFobd5vM9ZbQZu1Y163zgxMJ8loEhKZxupDJxP22kGygcUi60TMjCSh836ZbLC3Lq7&#10;FHQ7hkrFEPE5GqhD6HKtfVkTo5+5jiRyP65nDBH2lbY93mM4t/o9SVLN2EhsqLGj75rK6/GXDey2&#10;fCg+LOOnT0PKxXzUl2w05u11+FqCCjSEf/HTvbdxfrqAxzPxAr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oQZ8AAAADcAAAADwAAAAAAAAAAAAAAAACYAgAAZHJzL2Rvd25y&#10;ZXYueG1sUEsFBgAAAAAEAAQA9QAAAIUDAAAAAA==&#10;" path="m1,c1,,,9,16,15v16,6,103,42,106,42c126,57,135,57,135,57v1,22,1,22,1,22c136,79,130,81,123,80,117,79,16,38,8,33,1,28,1,15,1,xe" filled="f" strokeweight=".2pt">
                  <v:stroke joinstyle="miter"/>
                  <v:path arrowok="t" o:connecttype="custom" o:connectlocs="4,0;67,62;508,236;562,236;566,328;512,332;33,137;4,0" o:connectangles="0,0,0,0,0,0,0,0"/>
                </v:shape>
                <v:shape id="Freeform 193" o:spid="_x0000_s1192" style="position:absolute;left:1726;top:2284;width:570;height:337;visibility:visible;mso-wrap-style:square;v-text-anchor:top" coordsize="13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48MA&#10;AADcAAAADwAAAGRycy9kb3ducmV2LnhtbESP0YrCMBBF3xf2H8Is+CKaWrRI1yiLIpZ9s7sfMDRj&#10;W2wmJYla/94Igm8z3Dv33FltBtOJKznfWlYwmyYgiCurW64V/P/tJ0sQPiBr7CyTgjt52Kw/P1aY&#10;a3vjI13LUIsYwj5HBU0IfS6lrxoy6Ke2J47ayTqDIa6ultrhLYabTqZJkkmDLUdCgz1tG6rO5cVE&#10;iLalWWAxOx+K3TH9XYxTtxwrNfoafr5BBBrC2/y6LnSsn83h+Uyc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O48MAAADcAAAADwAAAAAAAAAAAAAAAACYAgAAZHJzL2Rv&#10;d25yZXYueG1sUEsFBgAAAAAEAAQA9QAAAIgDAAAAAA==&#10;" path="m1,c1,,,9,17,15v16,6,102,42,106,42c127,57,136,57,136,57v1,23,1,23,1,23c137,80,130,81,124,80,118,79,16,38,9,33,2,28,1,15,1,xe" filled="f" strokeweight=".2pt">
                  <v:stroke joinstyle="miter"/>
                  <v:path arrowok="t" o:connecttype="custom" o:connectlocs="4,0;71,62;512,237;566,237;570,333;516,333;37,137;4,0" o:connectangles="0,0,0,0,0,0,0,0"/>
                </v:shape>
                <v:line id="Line 194" o:spid="_x0000_s1193" style="position:absolute;visibility:visible;mso-wrap-style:square" from="2230,1902" to="2231,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EMEMMAAADcAAAADwAAAGRycy9kb3ducmV2LnhtbERP30vDMBB+F/Y/hBN8EZsorJPadAxR&#10;N4Q9rIrP1+Zsy5pLSeJW/3sjCL7dx/fzyvVsR3EiHwbHGm4zBYK4dWbgTsP72/PNPYgQkQ2OjknD&#10;NwVYV4uLEgvjznygUx07kUI4FKihj3EqpAxtTxZD5ibixH06bzEm6DtpPJ5TuB3lnVK5tDhwauhx&#10;osee2mP9ZTW0zc5fq+ZlUvunJq+3r8d89aG0vrqcNw8gIs3xX/zn3pk0P1/C7zPpAl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hDBDDAAAA3AAAAA8AAAAAAAAAAAAA&#10;AAAAoQIAAGRycy9kb3ducmV2LnhtbFBLBQYAAAAABAAEAPkAAACRAwAAAAA=&#10;" strokeweight=".2pt">
                  <v:stroke joinstyle="miter"/>
                </v:line>
                <v:line id="Line 195" o:spid="_x0000_s1194" style="position:absolute;visibility:visible;mso-wrap-style:square" from="2234,2413" to="2238,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SZ8MAAADcAAAADwAAAGRycy9kb3ducmV2LnhtbERPTUsDMRC9C/6HMIIXaZN6iLJtWkSq&#10;loIHt6Xn2c10d+lmsiSxXf+9KQje5vE+Z7EaXS/OFGLn2cBsqkAQ19523BjY794mzyBiQrbYeyYD&#10;PxRhtby9WWBh/YW/6FymRuQQjgUaaFMaCilj3ZLDOPUDceaOPjhMGYZG2oCXHO56+aiUlg47zg0t&#10;DvTaUn0qv52ButqEB1W9D+pzXenyY3vSTwdlzP3d+DIHkWhM/+I/98bm+VrD9Zl8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zkmfDAAAA3AAAAA8AAAAAAAAAAAAA&#10;AAAAoQIAAGRycy9kb3ducmV2LnhtbFBLBQYAAAAABAAEAPkAAACRAwAAAAA=&#10;" strokeweight=".2pt">
                  <v:stroke joinstyle="miter"/>
                </v:line>
                <v:shape id="Freeform 196" o:spid="_x0000_s1195" style="position:absolute;left:1747;top:2405;width:8;height:166;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zIMAA&#10;AADcAAAADwAAAGRycy9kb3ducmV2LnhtbERPTYvCMBC9L/gfwgheFk314Go1igiCHu3qwdvYjE2x&#10;mZQmav33RhC8zeN9znzZ2krcqfGlYwXDQQKCOHe65ELB4X/Tn4DwAVlj5ZgUPMnDctH5mWOq3YP3&#10;dM9CIWII+xQVmBDqVEqfG7LoB64mjtzFNRZDhE0hdYOPGG4rOUqSsbRYcmwwWNPaUH7NblbBTp7W&#10;+vJ7xcxsnT4Mj9P9eRSU6nXb1QxEoDZ8xR/3Vsf54z94PxMv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3zIMAAAADcAAAADwAAAAAAAAAAAAAAAACYAgAAZHJzL2Rvd25y&#10;ZXYueG1sUEsFBgAAAAAEAAQA9QAAAIUDAAAAAA==&#10;" path="m,c,,2,35,2,40e" filled="f" strokeweight=".2pt">
                  <v:stroke joinstyle="miter"/>
                  <v:path arrowok="t" o:connecttype="custom" o:connectlocs="0,0;8,166" o:connectangles="0,0"/>
                </v:shape>
                <v:line id="Line 197" o:spid="_x0000_s1196" style="position:absolute;visibility:visible;mso-wrap-style:square" from="1747,2205" to="1748,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jjsYAAADcAAAADwAAAGRycy9kb3ducmV2LnhtbESPQU/DMAyF70j7D5EncUEsgUNB3bIJ&#10;TQMmJA4raGe3MW21xqmSsJV/jw9I3Gy95/c+rzaTH9SZYuoDW7hbGFDETXA9txY+P55vH0GljOxw&#10;CEwWfijBZj27WmHpwoUPdK5yqySEU4kWupzHUuvUdOQxLcJILNpXiB6zrLHVLuJFwv2g740ptMee&#10;paHDkbYdNafq21to6n28MfXLaN53dVG9vp2Kh6Ox9no+PS1BZZryv/nveu8EvxB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go47GAAAA3AAAAA8AAAAAAAAA&#10;AAAAAAAAoQIAAGRycy9kb3ducmV2LnhtbFBLBQYAAAAABAAEAPkAAACUAwAAAAA=&#10;" strokeweight=".2pt">
                  <v:stroke joinstyle="miter"/>
                </v:line>
                <v:line id="Line 198" o:spid="_x0000_s1197" style="position:absolute;visibility:visible;mso-wrap-style:square" from="1722,1715" to="1743,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GFcQAAADcAAAADwAAAGRycy9kb3ducmV2LnhtbERPTWsCMRC9F/wPYQq9SE3sYWu3RhFp&#10;rRQ8uC09z26mu4ubyZJE3f57Iwi9zeN9znw52E6cyIfWsYbpRIEgrpxpudbw/fX+OAMRIrLBzjFp&#10;+KMAy8Xobo65cWfe06mItUghHHLU0MTY51KGqiGLYeJ64sT9Om8xJuhraTyeU7jt5JNSmbTYcmpo&#10;sKd1Q9WhOFoNVbn1Y1VuerV7K7Pi4/OQPf8orR/uh9UriEhD/Bff3FuT5mcvcH0mX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AYVxAAAANwAAAAPAAAAAAAAAAAA&#10;AAAAAKECAABkcnMvZG93bnJldi54bWxQSwUGAAAAAAQABAD5AAAAkgMAAAAA&#10;" strokeweight=".2pt">
                  <v:stroke joinstyle="miter"/>
                </v:line>
                <v:line id="Line 199" o:spid="_x0000_s1198" style="position:absolute;flip:y;visibility:visible;mso-wrap-style:square" from="2246,1113" to="2404,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YqcQAAADcAAAADwAAAGRycy9kb3ducmV2LnhtbESPT2vCQBDF74LfYZlCL6KbFtGSuoot&#10;FII3/0CvQ3ZMQrKzMbua+O2dg+Bthvfmvd+sNoNr1I26UHk28DFLQBHn3lZcGDgd/6ZfoEJEtth4&#10;JgN3CrBZj0crTK3veU+3QyyUhHBI0UAZY5tqHfKSHIaZb4lFO/vOYZS1K7TtsJdw1+jPJFlohxVL&#10;Q4kt/ZaU14erM1Bc/vs4nwz1fX+tbbbL+h8Xtsa8vw3bb1CRhvgyP68zK/hLwZdnZAK9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tipxAAAANwAAAAPAAAAAAAAAAAA&#10;AAAAAKECAABkcnMvZG93bnJldi54bWxQSwUGAAAAAAQABAD5AAAAkgMAAAAA&#10;" strokeweight=".2pt">
                  <v:stroke joinstyle="miter"/>
                </v:line>
                <v:line id="Line 200" o:spid="_x0000_s1199" style="position:absolute;flip:y;visibility:visible;mso-wrap-style:square" from="2508,1088" to="2562,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59MsIAAADcAAAADwAAAGRycy9kb3ducmV2LnhtbERPTWvCQBC9F/wPywheSt1ESpXoKmlB&#10;CL1FBa9DdpqEZGdjdjXJv3cLhd7m8T5ndxhNKx7Uu9qygngZgSAurK65VHA5H982IJxH1thaJgUT&#10;OTjsZy87TLQdOKfHyZcihLBLUEHlfZdI6YqKDLql7YgD92N7gz7AvpS6xyGEm1auouhDGqw5NFTY&#10;0VdFRXO6GwXl7Tr499exmfJ7o7PvbPg0LlVqMR/TLQhPo/8X/7kzHeavY/h9Jlw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59MsIAAADcAAAADwAAAAAAAAAAAAAA&#10;AAChAgAAZHJzL2Rvd25yZXYueG1sUEsFBgAAAAAEAAQA+QAAAJADAAAAAA==&#10;" strokeweight=".2pt">
                  <v:stroke joinstyle="miter"/>
                </v:line>
                <v:line id="Line 201" o:spid="_x0000_s1200" style="position:absolute;flip:y;visibility:visible;mso-wrap-style:square" from="2334,1221" to="2396,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jRcIAAADcAAAADwAAAGRycy9kb3ducmV2LnhtbERPS2vCQBC+F/wPywheSt00lCrRVVJB&#10;CL35AK9DdpqEZGdjdvPw37uFQm/z8T1nu59MIwbqXGVZwfsyAkGcW11xoeB6Ob6tQTiPrLGxTAoe&#10;5GC/m71sMdF25BMNZ1+IEMIuQQWl920ipctLMuiWtiUO3I/tDPoAu0LqDscQbhoZR9GnNFhxaCix&#10;pUNJeX3ujYLifhv9x+tUP059rbPvbPwyLlVqMZ/SDQhPk/8X/7kzHeavYvh9Jlw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zjRcIAAADcAAAADwAAAAAAAAAAAAAA&#10;AAChAgAAZHJzL2Rvd25yZXYueG1sUEsFBgAAAAAEAAQA+QAAAJADAAAAAA==&#10;" strokeweight=".2pt">
                  <v:stroke joinstyle="miter"/>
                </v:line>
                <v:shape id="Freeform 202" o:spid="_x0000_s1201" style="position:absolute;left:1423;top:810;width:3044;height:718;visibility:visible;mso-wrap-style:square;v-text-anchor:top" coordsize="304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OJ8EA&#10;AADcAAAADwAAAGRycy9kb3ducmV2LnhtbERPzWrCQBC+F3yHZYTe6sYKrUZXESEi5NJGH2DIjklI&#10;djbsbpP49l2h0Nt8fL+zO0ymEwM531hWsFwkIIhLqxuuFNyu2dsahA/IGjvLpOBBHg772csOU21H&#10;/qahCJWIIexTVFCH0KdS+rImg35he+LI3a0zGCJ0ldQOxxhuOvmeJB/SYMOxocaeTjWVbfFjFIxt&#10;NoxfhcvNqWnDJr8WeXZ+KPU6n45bEIGm8C/+c190nP+5guc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YjifBAAAA3AAAAA8AAAAAAAAAAAAAAAAAmAIAAGRycy9kb3du&#10;cmV2LnhtbFBLBQYAAAAABAAEAPUAAACGAwAAAAA=&#10;" path="m,l2479,590r565,128e" filled="f" strokeweight=".2pt">
                  <v:stroke joinstyle="miter"/>
                  <v:path arrowok="t" o:connecttype="custom" o:connectlocs="0,0;2479,590;3044,718" o:connectangles="0,0,0"/>
                </v:shape>
                <v:shape id="Freeform 203" o:spid="_x0000_s1202" style="position:absolute;left:2895;top:793;width:1693;height:341;visibility:visible;mso-wrap-style:square;v-text-anchor:top" coordsize="4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qbsQA&#10;AADcAAAADwAAAGRycy9kb3ducmV2LnhtbERP22rCQBB9F/yHZQRfim4qYkvqKra2eIHW1PYDxuyY&#10;hGZnQ3Y18e9doeDbHM51pvPWlOJMtSssK3gcRiCIU6sLzhT8/nwMnkE4j6yxtEwKLuRgPut2phhr&#10;2/A3nfc+EyGEXYwKcu+rWEqX5mTQDW1FHLijrQ36AOtM6hqbEG5KOYqiiTRYcGjIsaK3nNK//cko&#10;+Dq8c7JYPSwTM8pw9/rZbDdto1S/1y5eQHhq/V38717rMP9pDLdnw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m7EAAAA3AAAAA8AAAAAAAAAAAAAAAAAmAIAAGRycy9k&#10;b3ducmV2LnhtbFBLBQYAAAAABAAEAPUAAACJAwAAAAA=&#10;" path="m,c380,82,380,82,380,82v,,12,-3,27,-13e" filled="f" strokeweight=".2pt">
                  <v:stroke joinstyle="miter"/>
                  <v:path arrowok="t" o:connecttype="custom" o:connectlocs="0,0;1581,341;1693,287" o:connectangles="0,0,0"/>
                </v:shape>
                <v:shape id="Freeform 204" o:spid="_x0000_s1203" style="position:absolute;left:4463;top:1134;width:21;height:411;visibility:visible;mso-wrap-style:square;v-text-anchor:top" coordsize="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et8IA&#10;AADcAAAADwAAAGRycy9kb3ducmV2LnhtbERP22oCMRB9L/gPYYS+1axCq65GEUtLQRG84PO4GTfB&#10;zWTZpOv6902h0Lc5nOvMl52rREtNsJ4VDAcZCOLCa8ulgtPx42UCIkRkjZVnUvCgAMtF72mOufZ3&#10;3lN7iKVIIRxyVGBirHMpQ2HIYRj4mjhxV984jAk2pdQN3lO4q+Qoy96kQ8upwWBNa0PF7fDtFEys&#10;eZ/ixpxWG7l9XNrjeWfrT6We+91qBiJSF//Ff+4vneaPX+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d63wgAAANwAAAAPAAAAAAAAAAAAAAAAAJgCAABkcnMvZG93&#10;bnJldi54bWxQSwUGAAAAAAQABAD1AAAAhwMAAAAA&#10;" path="m3,v,,2,9,2,34c5,58,,99,,99e" filled="f" strokeweight=".2pt">
                  <v:stroke joinstyle="miter"/>
                  <v:path arrowok="t" o:connecttype="custom" o:connectlocs="13,0;21,141;0,411" o:connectangles="0,0,0"/>
                </v:shape>
                <v:shape id="Freeform 205" o:spid="_x0000_s1204" style="position:absolute;left:1514;top:847;width:483;height:2039;visibility:visible;mso-wrap-style:square;v-text-anchor:top" coordsize="11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awMIA&#10;AADcAAAADwAAAGRycy9kb3ducmV2LnhtbERPTWsCMRC9C/6HMEJvmtWCltUoIgh7qIWuHnocNuNm&#10;dTNZNmnc/vumUPA2j/c5m91gWxGp941jBfNZBoK4crrhWsHlfJy+gfABWWPrmBT8kIfddjzaYK7d&#10;gz8plqEWKYR9jgpMCF0upa8MWfQz1xEn7up6iyHBvpa6x0cKt61cZNlSWmw4NRjs6GCoupffVsGt&#10;+DiV96/D+yWagl7jLZ5MJZV6mQz7NYhAQ3iK/92FTvNXS/h7Jl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lrAwgAAANwAAAAPAAAAAAAAAAAAAAAAAJgCAABkcnMvZG93&#10;bnJldi54bWxQSwUGAAAAAAQABAD1AAAAhwMAAAAA&#10;" path="m,c,,26,399,27,428v2,29,13,63,35,57c84,480,116,448,116,448e" filled="f" strokeweight=".2pt">
                  <v:stroke joinstyle="miter"/>
                  <v:path arrowok="t" o:connecttype="custom" o:connectlocs="0,0;112,1777;258,2014;483,1860" o:connectangles="0,0,0,0"/>
                </v:shape>
                <v:shape id="Freeform 206" o:spid="_x0000_s1205" style="position:absolute;left:1335;top:802;width:849;height:2267;visibility:visible;mso-wrap-style:square;v-text-anchor:top" coordsize="20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75sEA&#10;AADcAAAADwAAAGRycy9kb3ducmV2LnhtbERPS4vCMBC+C/sfwgjeNK2wKl2jyIqseBF1Wdjb0Ewf&#10;2ExKE9v6740geJuP7znLdW8q0VLjSssK4kkEgji1uuRcwe9lN16AcB5ZY2WZFNzJwXr1MVhiom3H&#10;J2rPPhchhF2CCgrv60RKlxZk0E1sTRy4zDYGfYBNLnWDXQg3lZxG0UwaLDk0FFjTd0Hp9XwzCqo6&#10;26RHosX2EP+1P5//x9h3mVKjYb/5AuGp92/xy73XYf58Ds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EO+bBAAAA3AAAAA8AAAAAAAAAAAAAAAAAmAIAAGRycy9kb3du&#10;cmV2LnhtbFBLBQYAAAAABAAEAPUAAACGAwAAAAA=&#10;" path="m,c,,27,422,31,454v4,31,25,92,76,82c158,527,204,475,204,475e" filled="f" strokeweight=".2pt">
                  <v:stroke joinstyle="miter"/>
                  <v:path arrowok="t" o:connecttype="custom" o:connectlocs="0,0;129,1885;445,2225;849,1972" o:connectangles="0,0,0,0"/>
                </v:shape>
                <v:shape id="Freeform 207" o:spid="_x0000_s1206" style="position:absolute;left:2571;top:1283;width:274;height:420;visibility:visible;mso-wrap-style:square;v-text-anchor:top" coordsize="6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SxcMA&#10;AADcAAAADwAAAGRycy9kb3ducmV2LnhtbESPQWsCMRCF70L/Q5iCN82qoGVrlKIIPXhZ7Q8YNuPu&#10;0s1kSVKN/fXOQfA2w3vz3jfrbXa9ulKInWcDs2kBirj2tuPGwM/5MPkAFROyxd4zGbhThO3mbbTG&#10;0vobV3Q9pUZJCMcSDbQpDaXWsW7JYZz6gVi0iw8Ok6yh0TbgTcJdr+dFsdQOO5aGFgfatVT/nv6c&#10;gf5/dqmc3s8Zj8cchkW1u7tszPg9f32CSpTTy/y8/raCvxJaeUYm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SxcMAAADcAAAADwAAAAAAAAAAAAAAAACYAgAAZHJzL2Rv&#10;d25yZXYueG1sUEsFBgAAAAAEAAQA9QAAAIgDAAAAAA==&#10;" path="m5,101v,,6,-1,5,-14c9,75,,36,17,18,33,,62,4,66,5e" filled="f" strokeweight=".2pt">
                  <v:stroke joinstyle="miter"/>
                  <v:path arrowok="t" o:connecttype="custom" o:connectlocs="21,420;42,362;71,75;274,21" o:connectangles="0,0,0,0"/>
                </v:shape>
                <v:shape id="Freeform 208" o:spid="_x0000_s1207" style="position:absolute;left:2591;top:1366;width:233;height:407;visibility:visible;mso-wrap-style:square;v-text-anchor:top" coordsize="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CHsAA&#10;AADcAAAADwAAAGRycy9kb3ducmV2LnhtbERPy6rCMBDdX/Afwgh3c9HUC76qUUQQ3PrYuBuasQ+b&#10;SW3SWv/eCIK7OZznLNedKUVLtcstKxgNIxDEidU5pwrOp91gBsJ5ZI2lZVLwJAfrVe9nibG2Dz5Q&#10;e/SpCCHsYlSQeV/FUrokI4NuaCviwF1tbdAHWKdS1/gI4aaU/1E0kQZzDg0ZVrTNKLkdG6OgmSab&#10;cesu+7/7Vu4ady6qcVEo9dvvNgsQnjr/FX/cex3mT+fwfiZc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CHsAAAADcAAAADwAAAAAAAAAAAAAAAACYAgAAZHJzL2Rvd25y&#10;ZXYueG1sUEsFBgAAAAAEAAQA9QAAAIUDAAAAAA==&#10;" path="m56,7c56,7,49,4,46,2,44,,31,,24,10,17,21,13,33,16,49v3,15,6,31,3,40c16,98,,96,,96e" filled="f" strokeweight=".2pt">
                  <v:stroke joinstyle="miter"/>
                  <v:path arrowok="t" o:connecttype="custom" o:connectlocs="233,29;191,8;100,42;67,204;79,370;0,399" o:connectangles="0,0,0,0,0,0"/>
                </v:shape>
                <v:shape id="Freeform 209" o:spid="_x0000_s1208" style="position:absolute;left:3074;top:1325;width:873;height:170;visibility:visible;mso-wrap-style:square;v-text-anchor:top" coordsize="2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OsUA&#10;AADcAAAADwAAAGRycy9kb3ducmV2LnhtbESPMW/CQAyFdyT+w8mVusGFDCVKuUSFthIbKmVgdHNu&#10;Esj5otwV0v76ekBis/We3/u8KkfXqQsNofVsYDFPQBFX3rZcGzh8vs8yUCEiW+w8k4FfClAW08kK&#10;c+uv/EGXfayVhHDI0UATY59rHaqGHIa574lF+/aDwyjrUGs74FXCXafTJHnSDluWhgZ72jRUnfc/&#10;zkBYp+txGbfp8e349Ue77DVbHE7GPD6ML8+gIo3xbr5db63gZ4Ivz8gEu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I6xQAAANwAAAAPAAAAAAAAAAAAAAAAAJgCAABkcnMv&#10;ZG93bnJldi54bWxQSwUGAAAAAAQABAD1AAAAigMAAAAA&#10;" path="m,c,,163,41,210,26e" filled="f" strokeweight=".2pt">
                  <v:stroke joinstyle="miter"/>
                  <v:path arrowok="t" o:connecttype="custom" o:connectlocs="0,0;873,108" o:connectangles="0,0"/>
                </v:shape>
                <v:line id="Line 210" o:spid="_x0000_s1209" style="position:absolute;visibility:visible;mso-wrap-style:square" from="3078,1470" to="3690,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s6cMAAADcAAAADwAAAGRycy9kb3ducmV2LnhtbERPTWsCMRC9F/wPYQq9lJrYwypboxRR&#10;KwUPbkvPs5vp7uJmsiRRt/++EQRv83ifM18OthNn8qF1rGEyViCIK2darjV8f21eZiBCRDbYOSYN&#10;fxRguRg9zDE37sIHOhexFimEQ44amhj7XMpQNWQxjF1PnLhf5y3GBH0tjcdLCredfFUqkxZbTg0N&#10;9rRqqDoWJ6uhKnf+WZXbXu3XZVZ8fB6z6Y/S+ulxeH8DEWmId/HNvTNp/mwC12fSB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W7OnDAAAA3AAAAA8AAAAAAAAAAAAA&#10;AAAAoQIAAGRycy9kb3ducmV2LnhtbFBLBQYAAAAABAAEAPkAAACRAwAAAAA=&#10;" strokeweight=".2pt">
                  <v:stroke joinstyle="miter"/>
                </v:line>
                <v:line id="Line 211" o:spid="_x0000_s1210" style="position:absolute;flip:x y;visibility:visible;mso-wrap-style:square" from="3074,1503" to="3548,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wj8MAAADcAAAADwAAAGRycy9kb3ducmV2LnhtbERPPWvDMBDdC/0P4gpdSiPHlGKcKCEE&#10;EuLRbpZuh3WxTayTLSmO219fFQrd7vE+b72dTS8mcr6zrGC5SEAQ11Z33Cg4fxxeMxA+IGvsLZOC&#10;L/Kw3Tw+rDHX9s4lTVVoRAxhn6OCNoQhl9LXLRn0CzsQR+5incEQoWukdniP4aaXaZK8S4Mdx4YW&#10;B9q3VF+rm1FwHHGci5fsm8vP27F4q6v07Cqlnp/m3QpEoDn8i//cJx3nZyn8PhMv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sI/DAAAA3AAAAA8AAAAAAAAAAAAA&#10;AAAAoQIAAGRycy9kb3ducmV2LnhtbFBLBQYAAAAABAAEAPkAAACRAwAAAAA=&#10;" strokeweight=".2pt">
                  <v:stroke joinstyle="miter"/>
                </v:line>
                <v:shape id="Freeform 212" o:spid="_x0000_s1211" style="position:absolute;left:2770;top:1479;width:474;height:1569;visibility:visible;mso-wrap-style:square;v-text-anchor:top" coordsize="11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9b8IA&#10;AADcAAAADwAAAGRycy9kb3ducmV2LnhtbERPzYrCMBC+L/gOYQQvi6Z1F5FqFBVcFi+L1QcYmrEp&#10;NpPSxFr36TcLgrf5+H5nue5tLTpqfeVYQTpJQBAXTldcKjif9uM5CB+QNdaOScGDPKxXg7clZtrd&#10;+UhdHkoRQ9hnqMCE0GRS+sKQRT9xDXHkLq61GCJsS6lbvMdwW8tpksykxYpjg8GGdoaKa36zCuTG&#10;HLbdI/38ff8xX3tM8/JgKqVGw36zABGoDy/x0/2t4/z5B/w/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v1vwgAAANwAAAAPAAAAAAAAAAAAAAAAAJgCAABkcnMvZG93&#10;bnJldi54bWxQSwUGAAAAAAQABAD1AAAAhwMAAAAA&#10;" path="m25,c25,,11,,9,19,7,38,,177,,199v,22,,38,6,46c12,253,41,284,63,313v22,30,48,65,51,65e" filled="f" strokeweight=".2pt">
                  <v:stroke joinstyle="miter"/>
                  <v:path arrowok="t" o:connecttype="custom" o:connectlocs="104,0;37,79;0,826;25,1017;262,1299;474,1569" o:connectangles="0,0,0,0,0,0"/>
                </v:shape>
                <v:line id="Line 213" o:spid="_x0000_s1212" style="position:absolute;flip:x;visibility:visible;mso-wrap-style:square" from="2591,2218" to="2708,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ujcIAAADcAAAADwAAAGRycy9kb3ducmV2LnhtbERPS2uDQBC+F/oflin0UpI1RUqwWSUJ&#10;FKQ300CugztV0Z017vrIv+8WArnNx/ecXbaYTkw0uMaygs06AkFcWt1wpeD887XagnAeWWNnmRTc&#10;yEGWPj/tMNF25oKmk69ECGGXoILa+z6R0pU1GXRr2xMH7tcOBn2AQyX1gHMIN518j6IPabDh0FBj&#10;T8eayvY0GgXV9TL7+G1pb8XY6vw7nw/G7ZV6fVn2nyA8Lf4hvrtzHeZvY/h/Jlw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yujcIAAADcAAAADwAAAAAAAAAAAAAA&#10;AAChAgAAZHJzL2Rvd25yZXYueG1sUEsFBgAAAAAEAAQA+QAAAJADAAAAAA==&#10;" strokeweight=".2pt">
                  <v:stroke joinstyle="miter"/>
                </v:line>
                <v:line id="Line 214" o:spid="_x0000_s1213" style="position:absolute;flip:y;visibility:visible;mso-wrap-style:square" from="2641,2376" to="274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LFsAAAADcAAAADwAAAGRycy9kb3ducmV2LnhtbERPy6rCMBDdX/AfwghuLpoqXpFqFBWE&#10;4s4HuB2asS1tJrWJtv69EYS7m8N5znLdmUo8qXGFZQXjUQSCOLW64EzB5bwfzkE4j6yxskwKXuRg&#10;ver9LDHWtuUjPU8+EyGEXYwKcu/rWEqX5mTQjWxNHLibbQz6AJtM6gbbEG4qOYmimTRYcGjIsaZd&#10;Tml5ehgF2f3a+ulvV76Oj1Inh6TdGrdRatDvNgsQnjr/L/66Ex3mz//g80y4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wCxbAAAAA3AAAAA8AAAAAAAAAAAAAAAAA&#10;oQIAAGRycy9kb3ducmV2LnhtbFBLBQYAAAAABAAEAPkAAACOAwAAAAA=&#10;" strokeweight=".2pt">
                  <v:stroke joinstyle="miter"/>
                </v:line>
                <v:shape id="Freeform 215" o:spid="_x0000_s1214" style="position:absolute;left:2587;top:1400;width:212;height:1067;visibility:visible;mso-wrap-style:square;v-text-anchor:top" coordsize="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bSMMA&#10;AADcAAAADwAAAGRycy9kb3ducmV2LnhtbERPS2vCQBC+C/0PyxR6Ed34aCqpq0iLqKe22t6H7DSb&#10;mp0N2a2J/94VBG/z8T1nvuxsJU7U+NKxgtEwAUGcO11yoeD7sB7MQPiArLFyTArO5GG5eOjNMdOu&#10;5S867UMhYgj7DBWYEOpMSp8bsuiHriaO3K9rLIYIm0LqBtsYbis5TpJUWiw5Nhis6c1Qftz/WwUv&#10;O/T6492M/9pp2fbzzWjy+fyj1NNjt3oFEagLd/HNvdVx/i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KbSMMAAADcAAAADwAAAAAAAAAAAAAAAACYAgAAZHJzL2Rv&#10;d25yZXYueG1sUEsFBgAAAAAEAAQA9QAAAIgDAAAAAA==&#10;" path="m,251v47,6,47,6,47,6c26,219,31,193,31,160,31,127,34,56,34,34,34,11,51,,51,e" filled="f" strokeweight=".2pt">
                  <v:stroke joinstyle="miter"/>
                  <v:path arrowok="t" o:connecttype="custom" o:connectlocs="0,1042;195,1067;129,664;141,141;212,0" o:connectangles="0,0,0,0,0"/>
                </v:shape>
                <v:line id="Line 216" o:spid="_x0000_s1215" style="position:absolute;visibility:visible;mso-wrap-style:square" from="2587,2533" to="2833,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RBsMAAADcAAAADwAAAGRycy9kb3ducmV2LnhtbERPTWsCMRC9F/wPYYReSk3qYZWtUURa&#10;K4UeXKXn2c10d3EzWZJU139vCgVv83ifs1gNthNn8qF1rOFlokAQV860XGs4Ht6f5yBCRDbYOSYN&#10;VwqwWo4eFpgbd+E9nYtYixTCIUcNTYx9LmWoGrIYJq4nTtyP8xZjgr6WxuMlhdtOTpXKpMWWU0OD&#10;PW0aqk7Fr9VQlTv/pMptr77eyqz4+Dxls2+l9eN4WL+CiDTEu/jfvTNp/nwGf8+k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0QbDAAAA3AAAAA8AAAAAAAAAAAAA&#10;AAAAoQIAAGRycy9kb3ducmV2LnhtbFBLBQYAAAAABAAEAPkAAACRAwAAAAA=&#10;" strokeweight=".2pt">
                  <v:stroke joinstyle="miter"/>
                </v:line>
                <v:shape id="Freeform 217" o:spid="_x0000_s1216" style="position:absolute;left:2533;top:1188;width:54;height:21;visibility:visible;mso-wrap-style:square;v-text-anchor:top" coordsize="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NDsQA&#10;AADcAAAADwAAAGRycy9kb3ducmV2LnhtbESPQWvCQBCF74X+h2UKvdWNUiREV5GCYHurCuptyI5J&#10;NDsbdleT/vvOQfA2w3vz3jfz5eBadacQG88GxqMMFHHpbcOVgf1u/ZGDignZYuuZDPxRhOXi9WWO&#10;hfU9/9J9myolIRwLNFCn1BVax7Imh3HkO2LRzj44TLKGStuAvYS7Vk+ybKodNiwNNXb0VVN53d6c&#10;gdPh53iafPJ6E1J/yW9TPT58n415fxtWM1CJhvQ0P643VvB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zQ7EAAAA3AAAAA8AAAAAAAAAAAAAAAAAmAIAAGRycy9k&#10;b3ducmV2LnhtbFBLBQYAAAAABAAEAPUAAACJAwAAAAA=&#10;" path="m4,21l54,,,e" filled="f" strokeweight=".2pt">
                  <v:stroke joinstyle="miter"/>
                  <v:path arrowok="t" o:connecttype="custom" o:connectlocs="4,21;54,0;0,0" o:connectangles="0,0,0"/>
                </v:shape>
                <v:shape id="Freeform 218" o:spid="_x0000_s1217" style="position:absolute;left:2691;top:1171;width:146;height:129;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pMsQA&#10;AADcAAAADwAAAGRycy9kb3ducmV2LnhtbERPS2vCQBC+C/0PyxS81U0FxabZiBQKFR+g9dLbkJ0m&#10;qdnZsLvR6K93hYK3+fiek81704gTOV9bVvA6SkAQF1bXXCo4fH++zED4gKyxsUwKLuRhnj8NMky1&#10;PfOOTvtQihjCPkUFVQhtKqUvKjLoR7YljtyvdQZDhK6U2uE5hptGjpNkKg3WHBsqbOmjouK474yC&#10;9arbHi4/utv8jbulC9vp5HpFpYbP/eIdRKA+PMT/7i8d58/e4P5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TLEAAAA3AAAAA8AAAAAAAAAAAAAAAAAmAIAAGRycy9k&#10;b3ducmV2LnhtbFBLBQYAAAAABAAEAPUAAACJAwAAAAA=&#10;" path="m,c,,25,9,29,9v4,1,6,7,6,11c35,25,35,31,35,31e" filled="f" strokeweight=".2pt">
                  <v:stroke joinstyle="miter"/>
                  <v:path arrowok="t" o:connecttype="custom" o:connectlocs="0,0;121,37;146,83;146,129" o:connectangles="0,0,0,0"/>
                </v:shape>
                <v:shape id="Freeform 219" o:spid="_x0000_s1218" style="position:absolute;left:2795;top:1171;width:75;height:104;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5f8UA&#10;AADcAAAADwAAAGRycy9kb3ducmV2LnhtbESPT2vCQBDF7wW/wzJCb3VjC1Kjq4hQ2kIt9e95zI5J&#10;NDsbsquJ375zKPQ2w3vz3m+m885V6kZNKD0bGA4SUMSZtyXnBnbbt6dXUCEiW6w8k4E7BZjPeg9T&#10;TK1veU23TcyVhHBI0UARY51qHbKCHIaBr4lFO/nGYZS1ybVtsJVwV+nnJBlphyVLQ4E1LQvKLpur&#10;M5DtP9cvZzquAh3a0zV5v399/5TGPPa7xQRUpC7+m/+uP6zgjwVfnpEJ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jl/xQAAANwAAAAPAAAAAAAAAAAAAAAAAJgCAABkcnMv&#10;ZG93bnJldi54bWxQSwUGAAAAAAQABAD1AAAAigMAAAAA&#10;" path="m,c,,14,5,14,10v,4,4,15,4,15e" filled="f" strokeweight=".2pt">
                  <v:stroke joinstyle="miter"/>
                  <v:path arrowok="t" o:connecttype="custom" o:connectlocs="0,0;58,42;75,104" o:connectangles="0,0,0"/>
                </v:shape>
                <v:line id="Line 220" o:spid="_x0000_s1219" style="position:absolute;visibility:visible;mso-wrap-style:square" from="2799,1171" to="2908,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6NMQAAADcAAAADwAAAGRycy9kb3ducmV2LnhtbERPTWsCMRC9F/ofwhR6kZrYw9ZujSLS&#10;Wil4cC09z26mu4ubyZJE3f57Iwi9zeN9zmwx2E6cyIfWsYbJWIEgrpxpudbwvf94moIIEdlg55g0&#10;/FGAxfz+boa5cWfe0amItUghHHLU0MTY51KGqiGLYex64sT9Om8xJuhraTyeU7jt5LNSmbTYcmpo&#10;sKdVQ9WhOFoNVbnxI1Wue7V9L7Pi8+uQvfworR8fhuUbiEhD/Bff3BuT5r9O4P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3o0xAAAANwAAAAPAAAAAAAAAAAA&#10;AAAAAKECAABkcnMvZG93bnJldi54bWxQSwUGAAAAAAQABAD5AAAAkgMAAAAA&#10;" strokeweight=".2pt">
                  <v:stroke joinstyle="miter"/>
                </v:line>
                <v:line id="Line 221" o:spid="_x0000_s1220" style="position:absolute;visibility:visible;mso-wrap-style:square" from="3020,1238" to="3086,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kQ8QAAADcAAAADwAAAGRycy9kb3ducmV2LnhtbERPTWsCMRC9F/ofwhR6KTXRw9ZujSJi&#10;rRQ8uJaeZzfT3cXNZEmibv+9EQq9zeN9zmwx2E6cyYfWsYbxSIEgrpxpudbwdXh/noIIEdlg55g0&#10;/FKAxfz+boa5cRfe07mItUghHHLU0MTY51KGqiGLYeR64sT9OG8xJuhraTxeUrjt5ESpTFpsOTU0&#10;2NOqoepYnKyGqtz6J1VuerVbl1nx8XnMXr6V1o8Pw/INRKQh/ov/3FuT5r9O4PZMuk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HeRDxAAAANwAAAAPAAAAAAAAAAAA&#10;AAAAAKECAABkcnMvZG93bnJldi54bWxQSwUGAAAAAAQABAD5AAAAkgMAAAAA&#10;" strokeweight=".2pt">
                  <v:stroke joinstyle="miter"/>
                </v:line>
                <v:shape id="Freeform 222" o:spid="_x0000_s1221" style="position:absolute;left:3086;top:1221;width:25;height:108;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rqsAA&#10;AADcAAAADwAAAGRycy9kb3ducmV2LnhtbESPzarCMBSE9xd8h3AEd5roQq7VKCIIrsS/Bzg0x6ba&#10;nJQm1urTG+HCXQ4z8w2zWHWuEi01ofSsYTxSIIhzb0ouNFzO2+EviBCRDVaeScOLAqyWvZ8FZsY/&#10;+UjtKRYiQThkqMHGWGdShtySwzDyNXHyrr5xGJNsCmkafCa4q+REqal0WHJasFjTxlJ+Pz2chkq+&#10;mf1t/zps1WZ9bLlrZ9FqPeh36zmISF38D/+1d0bDRI3heyYd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jrqsAAAADcAAAADwAAAAAAAAAAAAAAAACYAgAAZHJzL2Rvd25y&#10;ZXYueG1sUEsFBgAAAAAEAAQA9QAAAIUDAAAAAA==&#10;" path="m6,c6,,,5,,12,,26,,26,,26e" filled="f" strokeweight=".2pt">
                  <v:stroke joinstyle="miter"/>
                  <v:path arrowok="t" o:connecttype="custom" o:connectlocs="25,0;0,50;0,108" o:connectangles="0,0,0"/>
                </v:shape>
                <v:shape id="Freeform 223" o:spid="_x0000_s1222" style="position:absolute;left:3161;top:1234;width:34;height:112;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DRcIA&#10;AADcAAAADwAAAGRycy9kb3ducmV2LnhtbESPQYvCMBSE7wv+h/AWvK2pPYh0jbJ0KSzsSSvu9dG8&#10;bUqbl5JErf/eCILHYWa+YTa7yQ7iQj50jhUsFxkI4sbpjlsFx7r6WIMIEVnj4JgU3CjAbjt722Ch&#10;3ZX3dDnEViQIhwIVmBjHQsrQGLIYFm4kTt6/8xZjkr6V2uM1we0g8yxbSYsdpwWDI5WGmv5wtgq+&#10;T8tq4j62Vf1Xlkdn/NjXv0rN36evTxCRpvgKP9s/WkGe5fA4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YNFwgAAANwAAAAPAAAAAAAAAAAAAAAAAJgCAABkcnMvZG93&#10;bnJldi54bWxQSwUGAAAAAAQABAD1AAAAhwMAAAAA&#10;" path="m8,c8,,,6,,14v,7,,13,,13e" filled="f" strokeweight=".2pt">
                  <v:stroke joinstyle="miter"/>
                  <v:path arrowok="t" o:connecttype="custom" o:connectlocs="34,0;0,58;0,112" o:connectangles="0,0,0"/>
                </v:shape>
                <v:shape id="Freeform 224" o:spid="_x0000_s1223" style="position:absolute;left:3174;top:1267;width:237;height:87;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4xcUA&#10;AADcAAAADwAAAGRycy9kb3ducmV2LnhtbESPQWsCMRSE74X+h/AK3mrSrbRla5QiWD1UoVbQ42Pz&#10;ulndvCxJ1O2/N4VCj8PMfMOMp71rxZlCbDxreBgqEMSVNw3XGrZf8/sXEDEhG2w9k4YfijCd3N6M&#10;sTT+wp903qRaZAjHEjXYlLpSylhZchiHviPO3rcPDlOWoZYm4CXDXSsLpZ6kw4bzgsWOZpaq4+bk&#10;NOx3o7VaFOG4/3i2dHg/JBq1K60Hd/3bK4hEffoP/7WXRkOhHuH3TD4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XjFxQAAANwAAAAPAAAAAAAAAAAAAAAAAJgCAABkcnMv&#10;ZG93bnJldi54bWxQSwUGAAAAAAQABAD1AAAAigMAAAAA&#10;" path="m,c,,52,17,55,17v2,1,2,4,2,4e" filled="f" strokeweight=".2pt">
                  <v:stroke joinstyle="miter"/>
                  <v:path arrowok="t" o:connecttype="custom" o:connectlocs="0,0;229,70;237,87" o:connectangles="0,0,0"/>
                </v:shape>
                <v:shape id="Freeform 225" o:spid="_x0000_s1224" style="position:absolute;left:3182;top:1250;width:237;height:100;visibility:visible;mso-wrap-style:square;v-text-anchor:top" coordsize="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2OcMA&#10;AADcAAAADwAAAGRycy9kb3ducmV2LnhtbESPQWsCMRSE7wX/Q3hCbzVRtOjWKItF6dVVhN5eN6+b&#10;xc3Lsknd7b9vBKHHYWa+YdbbwTXiRl2oPWuYThQI4tKbmisN59P+ZQkiRGSDjWfS8EsBtpvR0xoz&#10;43s+0q2IlUgQDhlqsDG2mZShtOQwTHxLnLxv3zmMSXaVNB32Ce4aOVPqVTqsOS1YbGlnqbwWP07D&#10;Kp9+fdKiby/5+6FYqfNwsI3V+nk85G8gIg3xP/xofxgNMzWH+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e2OcMAAADcAAAADwAAAAAAAAAAAAAAAACYAgAAZHJzL2Rv&#10;d25yZXYueG1sUEsFBgAAAAAEAAQA9QAAAIgDAAAAAA==&#10;" path="m,c,,41,14,46,16v6,2,11,4,11,8e" filled="f" strokeweight=".2pt">
                  <v:stroke joinstyle="miter"/>
                  <v:path arrowok="t" o:connecttype="custom" o:connectlocs="0,0;191,67;237,100" o:connectangles="0,0,0"/>
                </v:shape>
                <v:line id="Line 226" o:spid="_x0000_s1225" style="position:absolute;visibility:visible;mso-wrap-style:square" from="3020,1225" to="3086,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uIzMYAAADcAAAADwAAAGRycy9kb3ducmV2LnhtbESPQWsCMRSE74X+h/AKvRRNFLrK1igi&#10;1kqhh67i+e3mdXdx87IkUbf/vikUehxm5htmsRpsJ67kQ+tYw2SsQBBXzrRcazgeXkdzECEiG+wc&#10;k4ZvCrBa3t8tMDfuxp90LWItEoRDjhqaGPtcylA1ZDGMXU+cvC/nLcYkfS2Nx1uC205OlcqkxZbT&#10;QoM9bRqqzsXFaqjKvX9S5a5XH9syK97ez9nspLR+fBjWLyAiDfE//NfeGw1T9Qy/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iMzGAAAA3AAAAA8AAAAAAAAA&#10;AAAAAAAAoQIAAGRycy9kb3ducmV2LnhtbFBLBQYAAAAABAAEAPkAAACUAwAAAAA=&#10;" strokeweight=".2pt">
                  <v:stroke joinstyle="miter"/>
                </v:line>
                <v:line id="Line 227" o:spid="_x0000_s1226" style="position:absolute;flip:x y;visibility:visible;mso-wrap-style:square" from="3020,1200" to="3099,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UqsMAAADcAAAADwAAAGRycy9kb3ducmV2LnhtbESPQYvCMBSE78L+h/CEvciaWkSkaxRZ&#10;UNajtRdvj+bZFpuXmkSt/nqzsOBxmJlvmMWqN624kfONZQWTcQKCuLS64UpBcdh8zUH4gKyxtUwK&#10;HuRhtfwYLDDT9s57uuWhEhHCPkMFdQhdJqUvazLox7Yjjt7JOoMhSldJ7fAe4aaVaZLMpMGG40KN&#10;Hf3UVJ7zq1GwveCl343mT94fr9vdtMzTwuVKfQ779TeIQH14h//bv1pBmszg70w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H1KrDAAAA3AAAAA8AAAAAAAAAAAAA&#10;AAAAoQIAAGRycy9kb3ducmV2LnhtbFBLBQYAAAAABAAEAPkAAACRAwAAAAA=&#10;" strokeweight=".2pt">
                  <v:stroke joinstyle="miter"/>
                </v:line>
              </v:group>
            </w:pict>
          </mc:Fallback>
        </mc:AlternateContent>
      </w:r>
      <w:r w:rsidRPr="007F5247">
        <w:rPr>
          <w:rFonts w:ascii="Arial" w:hAnsi="Arial" w:cs="Arial"/>
          <w:sz w:val="20"/>
          <w:szCs w:val="20"/>
        </w:rPr>
        <w:t>износу двигателя.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280"/>
      </w:tblGrid>
      <w:tr w:rsidR="007F5247" w:rsidRPr="007F5247" w:rsidTr="007F5247">
        <w:tc>
          <w:tcPr>
            <w:tcW w:w="7338" w:type="dxa"/>
            <w:tcBorders>
              <w:top w:val="nil"/>
              <w:left w:val="nil"/>
              <w:bottom w:val="nil"/>
              <w:right w:val="nil"/>
            </w:tcBorders>
          </w:tcPr>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1.</w:t>
            </w:r>
            <w:r w:rsidRPr="007F5247">
              <w:rPr>
                <w:rFonts w:ascii="Arial" w:hAnsi="Arial" w:cs="Arial"/>
                <w:sz w:val="20"/>
                <w:szCs w:val="20"/>
              </w:rPr>
              <w:t xml:space="preserve">Отстегните зажимы крышки воздухоочистителя, снимите крышку воздухоочистителя и снимите элемент.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2. Промойте элемент в растворе бытового моющего средства и теплой воды, затем тщательно промойте; или промойте в негорючем растворителе или растворителе с высокой температурой вспышки.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3. Погрузите элемент в чистое машинное масло и выжмите излишек масла. Двигатель будет дымить при первом запуске, если в элементе останется слишком много масла.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noProof/>
                <w:sz w:val="20"/>
                <w:szCs w:val="20"/>
                <w:lang w:bidi="ar-SA"/>
              </w:rPr>
              <w:lastRenderedPageBreak/>
              <mc:AlternateContent>
                <mc:Choice Requires="wpg">
                  <w:drawing>
                    <wp:anchor distT="0" distB="0" distL="114300" distR="114300" simplePos="0" relativeHeight="251965952" behindDoc="0" locked="0" layoutInCell="1" allowOverlap="1" wp14:anchorId="4871C25B" wp14:editId="4F39ECA2">
                      <wp:simplePos x="0" y="0"/>
                      <wp:positionH relativeFrom="column">
                        <wp:posOffset>4557395</wp:posOffset>
                      </wp:positionH>
                      <wp:positionV relativeFrom="paragraph">
                        <wp:posOffset>179070</wp:posOffset>
                      </wp:positionV>
                      <wp:extent cx="2428240" cy="1443355"/>
                      <wp:effectExtent l="4445" t="4445" r="0" b="0"/>
                      <wp:wrapNone/>
                      <wp:docPr id="209" name="Группа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240" cy="1443355"/>
                                <a:chOff x="1287" y="4347"/>
                                <a:chExt cx="5970" cy="4710"/>
                              </a:xfrm>
                            </wpg:grpSpPr>
                            <pic:pic xmlns:pic="http://schemas.openxmlformats.org/drawingml/2006/picture">
                              <pic:nvPicPr>
                                <pic:cNvPr id="21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7" y="4527"/>
                                  <a:ext cx="5970" cy="4530"/>
                                </a:xfrm>
                                <a:prstGeom prst="rect">
                                  <a:avLst/>
                                </a:prstGeom>
                                <a:noFill/>
                                <a:extLst>
                                  <a:ext uri="{909E8E84-426E-40DD-AFC4-6F175D3DCCD1}">
                                    <a14:hiddenFill xmlns:a14="http://schemas.microsoft.com/office/drawing/2010/main">
                                      <a:solidFill>
                                        <a:srgbClr val="FFFFFF"/>
                                      </a:solidFill>
                                    </a14:hiddenFill>
                                  </a:ext>
                                </a:extLst>
                              </pic:spPr>
                            </pic:pic>
                            <wps:wsp>
                              <wps:cNvPr id="211" name="Rectangle 25"/>
                              <wps:cNvSpPr>
                                <a:spLocks noChangeArrowheads="1"/>
                              </wps:cNvSpPr>
                              <wps:spPr bwMode="auto">
                                <a:xfrm>
                                  <a:off x="3267" y="4347"/>
                                  <a:ext cx="19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Топливный клапан</w:t>
                                    </w:r>
                                  </w:p>
                                </w:txbxContent>
                              </wps:txbx>
                              <wps:bodyPr rot="0" vert="horz" wrap="square" lIns="0" tIns="10800" rIns="0" bIns="10800" anchor="t" anchorCtr="0" upright="1">
                                <a:noAutofit/>
                              </wps:bodyPr>
                            </wps:wsp>
                            <wps:wsp>
                              <wps:cNvPr id="212" name="Rectangle 26"/>
                              <wps:cNvSpPr>
                                <a:spLocks noChangeArrowheads="1"/>
                              </wps:cNvSpPr>
                              <wps:spPr bwMode="auto">
                                <a:xfrm>
                                  <a:off x="5247" y="4527"/>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pStyle w:val="8"/>
                                      <w:rPr>
                                        <w:rFonts w:ascii="Arial" w:hAnsi="Arial" w:cs="Arial"/>
                                        <w:b/>
                                        <w:i/>
                                        <w:sz w:val="16"/>
                                        <w:szCs w:val="16"/>
                                      </w:rPr>
                                    </w:pPr>
                                    <w:r w:rsidRPr="00E354CA">
                                      <w:rPr>
                                        <w:rFonts w:ascii="Arial" w:hAnsi="Arial" w:cs="Arial"/>
                                        <w:b/>
                                        <w:i/>
                                        <w:sz w:val="16"/>
                                        <w:szCs w:val="16"/>
                                      </w:rPr>
                                      <w:t xml:space="preserve">  Отстойник</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1C25B" id="Группа 209" o:spid="_x0000_s1028" style="position:absolute;left:0;text-align:left;margin-left:358.85pt;margin-top:14.1pt;width:191.2pt;height:113.65pt;z-index:251965952" coordorigin="1287,4347" coordsize="5970,47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1287;top:4527;width:5970;height:4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6/Iu8AAAA3AAAAA8AAABkcnMvZG93bnJldi54bWxET0sKwjAQ3QveIYzgTtOK+KlGEUFx6e8A&#10;YzO2xWZSmljb25uF4PLx/utta0rRUO0KywricQSCOLW64EzB/XYYLUA4j6yxtEwKOnKw3fR7a0y0&#10;/fCFmqvPRAhhl6CC3PsqkdKlORl0Y1sRB+5pa4M+wDqTusZPCDelnETRTBosODTkWNE+p/R1fRsF&#10;1bI7npvd9MLLbB533qZx9FgoNRy0uxUIT63/i3/uk1YwicP8cCYcAbn5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2+vyLvAAAANwAAAAPAAAAAAAAAAAAAAAAAJ8CAABkcnMv&#10;ZG93bnJldi54bWxQSwUGAAAAAAQABAD3AAAAiAMAAAAA&#10;">
                        <v:imagedata r:id="rId28" o:title=""/>
                      </v:shape>
                      <v:rect id="Rectangle 25" o:spid="_x0000_s1030" style="position:absolute;left:3267;top:4347;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o6MIA&#10;AADcAAAADwAAAGRycy9kb3ducmV2LnhtbESPQYvCMBSE7wv+h/AEb2taDyLVKGJR9rAXu+vB2yN5&#10;tsXmJTRR6783wsIeh5lvhlltBtuJO/Whdawgn2YgiLUzLdcKfn/2nwsQISIb7ByTgicF2KxHHyss&#10;jHvwke5VrEUq4VCggiZGX0gZdEMWw9R54uRdXG8xJtnX0vT4SOW2k7Msm0uLLaeFBj3tGtLX6mYV&#10;zMqSrPfn54m+54dQ7RflVmulJuNhuwQRaYj/4T/6yyQuz+F9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mjowgAAANwAAAAPAAAAAAAAAAAAAAAAAJgCAABkcnMvZG93&#10;bnJldi54bWxQSwUGAAAAAAQABAD1AAAAhwMAAAAA&#10;" stroked="f">
                        <v:textbox inset="0,.3mm,0,.3mm">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Топливный клапан</w:t>
                              </w:r>
                            </w:p>
                          </w:txbxContent>
                        </v:textbox>
                      </v:rect>
                      <v:rect id="Rectangle 26" o:spid="_x0000_s1031" style="position:absolute;left:5247;top:452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2n8IA&#10;AADcAAAADwAAAGRycy9kb3ducmV2LnhtbESPQYvCMBSE7wv+h/AEb2tqDyLVKGJR9rAXu+vB2yN5&#10;tsXmJTRR6783wsIeh5lvhlltBtuJO/WhdaxgNs1AEGtnWq4V/P7sPxcgQkQ22DkmBU8KsFmPPlZY&#10;GPfgI92rWItUwqFABU2MvpAy6IYshqnzxMm7uN5iTLKvpenxkcptJ/Msm0uLLaeFBj3tGtLX6mYV&#10;5GVJ1vvz80Tf80Oo9otyq7VSk/GwXYKINMT/8B/9ZRI3y+F9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PafwgAAANwAAAAPAAAAAAAAAAAAAAAAAJgCAABkcnMvZG93&#10;bnJldi54bWxQSwUGAAAAAAQABAD1AAAAhwMAAAAA&#10;" stroked="f">
                        <v:textbox inset="0,.3mm,0,.3mm">
                          <w:txbxContent>
                            <w:p w:rsidR="007F5247" w:rsidRPr="00E354CA" w:rsidRDefault="007F5247" w:rsidP="007F5247">
                              <w:pPr>
                                <w:pStyle w:val="8"/>
                                <w:rPr>
                                  <w:rFonts w:ascii="Arial" w:hAnsi="Arial" w:cs="Arial"/>
                                  <w:b/>
                                  <w:i/>
                                  <w:sz w:val="16"/>
                                  <w:szCs w:val="16"/>
                                </w:rPr>
                              </w:pPr>
                              <w:r w:rsidRPr="00E354CA">
                                <w:rPr>
                                  <w:rFonts w:ascii="Arial" w:hAnsi="Arial" w:cs="Arial"/>
                                  <w:b/>
                                  <w:i/>
                                  <w:sz w:val="16"/>
                                  <w:szCs w:val="16"/>
                                </w:rPr>
                                <w:t xml:space="preserve">  Отстойник</w:t>
                              </w:r>
                            </w:p>
                          </w:txbxContent>
                        </v:textbox>
                      </v:rect>
                    </v:group>
                  </w:pict>
                </mc:Fallback>
              </mc:AlternateContent>
            </w:r>
            <w:r w:rsidRPr="007F5247">
              <w:rPr>
                <w:noProof/>
                <w:lang w:bidi="ar-SA"/>
              </w:rPr>
              <w:drawing>
                <wp:anchor distT="0" distB="0" distL="114300" distR="114300" simplePos="0" relativeHeight="251953664" behindDoc="0" locked="0" layoutInCell="1" allowOverlap="1" wp14:anchorId="7C37D8F1" wp14:editId="058A8A71">
                  <wp:simplePos x="0" y="0"/>
                  <wp:positionH relativeFrom="column">
                    <wp:posOffset>1054100</wp:posOffset>
                  </wp:positionH>
                  <wp:positionV relativeFrom="paragraph">
                    <wp:posOffset>441325</wp:posOffset>
                  </wp:positionV>
                  <wp:extent cx="2094230" cy="943610"/>
                  <wp:effectExtent l="0" t="0" r="0" b="0"/>
                  <wp:wrapTopAndBottom/>
                  <wp:docPr id="23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4230" cy="943610"/>
                          </a:xfrm>
                          <a:prstGeom prst="rect">
                            <a:avLst/>
                          </a:prstGeom>
                          <a:noFill/>
                          <a:ln w="9525">
                            <a:noFill/>
                            <a:miter lim="800000"/>
                            <a:headEnd/>
                            <a:tailEnd/>
                          </a:ln>
                        </pic:spPr>
                      </pic:pic>
                    </a:graphicData>
                  </a:graphic>
                </wp:anchor>
              </w:drawing>
            </w:r>
            <w:r w:rsidRPr="007F5247">
              <w:rPr>
                <w:rFonts w:ascii="Arial" w:hAnsi="Arial" w:cs="Arial"/>
                <w:sz w:val="20"/>
                <w:szCs w:val="20"/>
              </w:rPr>
              <w:t>4. Установите обратно элемент воздухоочистителя и крышку.</w:t>
            </w:r>
          </w:p>
        </w:tc>
        <w:tc>
          <w:tcPr>
            <w:tcW w:w="280" w:type="dxa"/>
            <w:tcBorders>
              <w:top w:val="nil"/>
              <w:left w:val="nil"/>
              <w:bottom w:val="nil"/>
              <w:right w:val="nil"/>
            </w:tcBorders>
          </w:tcPr>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noProof/>
                <w:sz w:val="20"/>
                <w:szCs w:val="20"/>
                <w:lang w:bidi="ar-SA"/>
              </w:rPr>
              <mc:AlternateContent>
                <mc:Choice Requires="wps">
                  <w:drawing>
                    <wp:anchor distT="0" distB="0" distL="114300" distR="114300" simplePos="0" relativeHeight="251960832" behindDoc="0" locked="0" layoutInCell="1" allowOverlap="1" wp14:anchorId="2EEDD251" wp14:editId="74AA28EA">
                      <wp:simplePos x="0" y="0"/>
                      <wp:positionH relativeFrom="column">
                        <wp:posOffset>998220</wp:posOffset>
                      </wp:positionH>
                      <wp:positionV relativeFrom="paragraph">
                        <wp:posOffset>101600</wp:posOffset>
                      </wp:positionV>
                      <wp:extent cx="571500" cy="228600"/>
                      <wp:effectExtent l="0" t="3175" r="0" b="0"/>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104B0A" w:rsidRDefault="007F5247" w:rsidP="007F5247">
                                  <w:pPr>
                                    <w:rPr>
                                      <w:szCs w:val="16"/>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DD251" id="Прямоугольник 213" o:spid="_x0000_s1032" style="position:absolute;left:0;text-align:left;margin-left:78.6pt;margin-top:8pt;width:45pt;height:18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" stroked="f">
                      <v:textbox inset="0,.3mm,0,.3mm">
                        <w:txbxContent>
                          <w:p w:rsidR="007F5247" w:rsidRPr="00104B0A" w:rsidRDefault="007F5247" w:rsidP="007F5247">
                            <w:pPr>
                              <w:rPr>
                                <w:szCs w:val="16"/>
                              </w:rPr>
                            </w:pPr>
                          </w:p>
                        </w:txbxContent>
                      </v:textbox>
                    </v:rect>
                  </w:pict>
                </mc:Fallback>
              </mc:AlternateConten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tc>
      </w:tr>
    </w:tbl>
    <w:p w:rsidR="007F5247" w:rsidRPr="007F5247" w:rsidRDefault="007F5247" w:rsidP="007F5247">
      <w:pPr>
        <w:jc w:val="both"/>
        <w:rPr>
          <w:rFonts w:ascii="Arial" w:eastAsiaTheme="minorEastAsia" w:hAnsi="Arial" w:cs="Arial"/>
          <w:b/>
          <w:bCs/>
          <w:sz w:val="20"/>
          <w:szCs w:val="20"/>
          <w:lang w:eastAsia="zh-CN"/>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Очистка топливного отстойника.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Отстойник предупреждает попадание в карбюратор грязи или воды, которые могут быть в топливном баке. Если двигатель не эксплуатировался в течение длительного времени, следует прочистить отстойник.</w:t>
      </w:r>
    </w:p>
    <w:p w:rsidR="007F5247" w:rsidRPr="007F5247" w:rsidRDefault="007F5247" w:rsidP="007F5247">
      <w:pPr>
        <w:numPr>
          <w:ilvl w:val="0"/>
          <w:numId w:val="19"/>
        </w:numPr>
        <w:tabs>
          <w:tab w:val="left" w:pos="10585"/>
        </w:tabs>
        <w:ind w:right="686"/>
        <w:jc w:val="both"/>
        <w:rPr>
          <w:rFonts w:ascii="Arial" w:hAnsi="Arial" w:cs="Arial"/>
          <w:sz w:val="20"/>
          <w:szCs w:val="20"/>
        </w:rPr>
      </w:pPr>
      <w:r w:rsidRPr="007F5247">
        <w:rPr>
          <w:rFonts w:ascii="Arial" w:hAnsi="Arial" w:cs="Arial"/>
          <w:sz w:val="20"/>
          <w:szCs w:val="20"/>
        </w:rPr>
        <w:t>Поверните топливный клапан в положение ВЫКЛ (OFF). Снимите отстойник, уплотнительное кольцо и фильтр.</w:t>
      </w:r>
    </w:p>
    <w:p w:rsidR="007F5247" w:rsidRPr="007F5247" w:rsidRDefault="007F5247" w:rsidP="007F5247">
      <w:pPr>
        <w:numPr>
          <w:ilvl w:val="0"/>
          <w:numId w:val="19"/>
        </w:numPr>
        <w:tabs>
          <w:tab w:val="left" w:pos="10585"/>
        </w:tabs>
        <w:ind w:right="686"/>
        <w:jc w:val="both"/>
        <w:rPr>
          <w:rFonts w:ascii="Arial" w:hAnsi="Arial" w:cs="Arial"/>
          <w:sz w:val="20"/>
          <w:szCs w:val="20"/>
        </w:rPr>
      </w:pPr>
      <w:r w:rsidRPr="007F5247">
        <w:rPr>
          <w:rFonts w:ascii="Arial" w:hAnsi="Arial" w:cs="Arial"/>
          <w:sz w:val="20"/>
          <w:szCs w:val="20"/>
        </w:rPr>
        <w:t>Прочистите отстойник, уплотнительное кольцо и фильтр негорючим растворителем или растворителем с высокой температурой воспламенения.</w:t>
      </w:r>
    </w:p>
    <w:p w:rsidR="007F5247" w:rsidRPr="007F5247" w:rsidRDefault="007F5247" w:rsidP="007F5247">
      <w:pPr>
        <w:numPr>
          <w:ilvl w:val="0"/>
          <w:numId w:val="19"/>
        </w:numPr>
        <w:tabs>
          <w:tab w:val="left" w:pos="10585"/>
        </w:tabs>
        <w:ind w:right="686"/>
        <w:jc w:val="both"/>
        <w:rPr>
          <w:rFonts w:ascii="Arial" w:hAnsi="Arial" w:cs="Arial"/>
          <w:sz w:val="20"/>
          <w:szCs w:val="20"/>
        </w:rPr>
      </w:pPr>
      <w:r w:rsidRPr="007F5247">
        <w:rPr>
          <w:rFonts w:ascii="Arial" w:hAnsi="Arial" w:cs="Arial"/>
          <w:sz w:val="20"/>
          <w:szCs w:val="20"/>
        </w:rPr>
        <w:t>Установите обратно отстойник, уплотнительное кольцо и фильтр.</w:t>
      </w:r>
    </w:p>
    <w:p w:rsidR="007F5247" w:rsidRPr="007F5247" w:rsidRDefault="007F5247" w:rsidP="007F5247">
      <w:pPr>
        <w:numPr>
          <w:ilvl w:val="0"/>
          <w:numId w:val="19"/>
        </w:numPr>
        <w:tabs>
          <w:tab w:val="left" w:pos="10585"/>
        </w:tabs>
        <w:ind w:right="686"/>
        <w:jc w:val="both"/>
        <w:rPr>
          <w:rFonts w:ascii="Arial" w:hAnsi="Arial" w:cs="Arial"/>
          <w:sz w:val="20"/>
          <w:szCs w:val="20"/>
        </w:rPr>
      </w:pPr>
      <w:r w:rsidRPr="007F5247">
        <w:rPr>
          <w:rFonts w:ascii="Arial" w:hAnsi="Arial" w:cs="Arial"/>
          <w:sz w:val="20"/>
          <w:szCs w:val="20"/>
        </w:rPr>
        <w:t>Включите топливный клапан и проверьте его на наличие утечек.</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hint="eastAsia"/>
          <w:sz w:val="20"/>
          <w:szCs w:val="20"/>
        </w:rPr>
        <w:t xml:space="preserve"> </w:t>
      </w:r>
    </w:p>
    <w:p w:rsidR="007F5247" w:rsidRPr="007F5247" w:rsidRDefault="007F5247" w:rsidP="007F5247">
      <w:pPr>
        <w:jc w:val="both"/>
        <w:rPr>
          <w:rFonts w:ascii="Arial" w:hAnsi="Arial" w:cs="Arial"/>
          <w:sz w:val="20"/>
          <w:szCs w:val="20"/>
        </w:rPr>
      </w:pPr>
      <w:r w:rsidRPr="007F5247">
        <w:rPr>
          <w:rFonts w:ascii="Arial" w:hAnsi="Arial" w:cs="Arial"/>
          <w:noProof/>
          <w:sz w:val="20"/>
          <w:szCs w:val="20"/>
          <w:lang w:bidi="ar-SA"/>
        </w:rPr>
        <w:lastRenderedPageBreak/>
        <mc:AlternateContent>
          <mc:Choice Requires="wps">
            <w:drawing>
              <wp:anchor distT="0" distB="0" distL="114300" distR="114300" simplePos="0" relativeHeight="251963904" behindDoc="0" locked="0" layoutInCell="1" allowOverlap="1" wp14:anchorId="3EF0A1C1" wp14:editId="307A2F9F">
                <wp:simplePos x="0" y="0"/>
                <wp:positionH relativeFrom="column">
                  <wp:posOffset>1028700</wp:posOffset>
                </wp:positionH>
                <wp:positionV relativeFrom="paragraph">
                  <wp:posOffset>1695450</wp:posOffset>
                </wp:positionV>
                <wp:extent cx="1257300" cy="342900"/>
                <wp:effectExtent l="0" t="3175" r="0" b="0"/>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pStyle w:val="8"/>
                              <w:rPr>
                                <w:rFonts w:ascii="Arial" w:hAnsi="Arial" w:cs="Arial"/>
                                <w:b/>
                                <w:i/>
                                <w:sz w:val="16"/>
                                <w:szCs w:val="16"/>
                              </w:rPr>
                            </w:pPr>
                            <w:r w:rsidRPr="00E354CA">
                              <w:rPr>
                                <w:rFonts w:ascii="Arial" w:hAnsi="Arial" w:cs="Arial"/>
                                <w:b/>
                                <w:i/>
                                <w:sz w:val="16"/>
                                <w:szCs w:val="16"/>
                              </w:rPr>
                              <w:t xml:space="preserve">   Отстойник</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0A1C1" id="Прямоугольник 214" o:spid="_x0000_s1033" style="position:absolute;left:0;text-align:left;margin-left:81pt;margin-top:133.5pt;width:99pt;height:27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" stroked="f">
                <v:textbox inset="0,.3mm,0,.3mm">
                  <w:txbxContent>
                    <w:p w:rsidR="007F5247" w:rsidRPr="00E354CA" w:rsidRDefault="007F5247" w:rsidP="007F5247">
                      <w:pPr>
                        <w:pStyle w:val="8"/>
                        <w:rPr>
                          <w:rFonts w:ascii="Arial" w:hAnsi="Arial" w:cs="Arial"/>
                          <w:b/>
                          <w:i/>
                          <w:sz w:val="16"/>
                          <w:szCs w:val="16"/>
                        </w:rPr>
                      </w:pPr>
                      <w:r w:rsidRPr="00E354CA">
                        <w:rPr>
                          <w:rFonts w:ascii="Arial" w:hAnsi="Arial" w:cs="Arial"/>
                          <w:b/>
                          <w:i/>
                          <w:sz w:val="16"/>
                          <w:szCs w:val="16"/>
                        </w:rPr>
                        <w:t xml:space="preserve">   Отстойник</w:t>
                      </w:r>
                    </w:p>
                  </w:txbxContent>
                </v:textbox>
              </v:rect>
            </w:pict>
          </mc:Fallback>
        </mc:AlternateContent>
      </w:r>
      <w:r w:rsidRPr="007F5247">
        <w:rPr>
          <w:rFonts w:ascii="Arial" w:hAnsi="Arial" w:cs="Arial"/>
          <w:noProof/>
          <w:sz w:val="20"/>
          <w:szCs w:val="20"/>
          <w:lang w:bidi="ar-SA"/>
        </w:rPr>
        <mc:AlternateContent>
          <mc:Choice Requires="wps">
            <w:drawing>
              <wp:anchor distT="0" distB="0" distL="114300" distR="114300" simplePos="0" relativeHeight="251962880" behindDoc="0" locked="0" layoutInCell="1" allowOverlap="1" wp14:anchorId="5A81BDAD" wp14:editId="3E568AA9">
                <wp:simplePos x="0" y="0"/>
                <wp:positionH relativeFrom="column">
                  <wp:posOffset>3086100</wp:posOffset>
                </wp:positionH>
                <wp:positionV relativeFrom="paragraph">
                  <wp:posOffset>552450</wp:posOffset>
                </wp:positionV>
                <wp:extent cx="1371600" cy="457200"/>
                <wp:effectExtent l="0" t="3175" r="0" b="0"/>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Уплотнительное кольцо</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1BDAD" id="Прямоугольник 215" o:spid="_x0000_s1034" style="position:absolute;left:0;text-align:left;margin-left:243pt;margin-top:43.5pt;width:108pt;height:36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" stroked="f">
                <v:textbox inset="0,.3mm,0,.3mm">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Уплотнительное кольцо</w:t>
                      </w:r>
                    </w:p>
                  </w:txbxContent>
                </v:textbox>
              </v:rect>
            </w:pict>
          </mc:Fallback>
        </mc:AlternateContent>
      </w:r>
      <w:r w:rsidRPr="007F5247">
        <w:rPr>
          <w:rFonts w:ascii="Arial" w:hAnsi="Arial" w:cs="Arial"/>
          <w:noProof/>
          <w:sz w:val="20"/>
          <w:szCs w:val="20"/>
          <w:lang w:bidi="ar-SA"/>
        </w:rPr>
        <mc:AlternateContent>
          <mc:Choice Requires="wps">
            <w:drawing>
              <wp:anchor distT="0" distB="0" distL="114300" distR="114300" simplePos="0" relativeHeight="251961856" behindDoc="0" locked="0" layoutInCell="1" allowOverlap="1" wp14:anchorId="1912560E" wp14:editId="6F7C16B3">
                <wp:simplePos x="0" y="0"/>
                <wp:positionH relativeFrom="column">
                  <wp:posOffset>571500</wp:posOffset>
                </wp:positionH>
                <wp:positionV relativeFrom="paragraph">
                  <wp:posOffset>-19050</wp:posOffset>
                </wp:positionV>
                <wp:extent cx="1143000" cy="457200"/>
                <wp:effectExtent l="0" t="3175" r="0" b="0"/>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 xml:space="preserve">Топливный </w:t>
                            </w:r>
                            <w:r>
                              <w:rPr>
                                <w:rFonts w:ascii="Arial" w:hAnsi="Arial" w:cs="Arial"/>
                                <w:b/>
                                <w:bCs/>
                                <w:sz w:val="16"/>
                                <w:szCs w:val="16"/>
                              </w:rPr>
                              <w:t xml:space="preserve"> </w:t>
                            </w:r>
                            <w:r w:rsidRPr="00E354CA">
                              <w:rPr>
                                <w:rFonts w:ascii="Arial" w:hAnsi="Arial" w:cs="Arial"/>
                                <w:b/>
                                <w:bCs/>
                                <w:sz w:val="16"/>
                                <w:szCs w:val="16"/>
                              </w:rPr>
                              <w:t>фильтр</w:t>
                            </w:r>
                          </w:p>
                          <w:p w:rsidR="007F5247" w:rsidRPr="00CF27CD" w:rsidRDefault="007F5247" w:rsidP="007F5247">
                            <w:pPr>
                              <w:pStyle w:val="a6"/>
                              <w:rPr>
                                <w:rFonts w:ascii="Arial" w:hAnsi="Arial" w:cs="Arial"/>
                                <w:sz w:val="20"/>
                                <w:szCs w:val="20"/>
                              </w:rPr>
                            </w:pPr>
                          </w:p>
                          <w:p w:rsidR="007F5247" w:rsidRPr="00CF27CD" w:rsidRDefault="007F5247" w:rsidP="007F5247">
                            <w:pPr>
                              <w:pStyle w:val="a6"/>
                              <w:rPr>
                                <w:rFonts w:ascii="Arial" w:hAnsi="Arial" w:cs="Arial"/>
                                <w:sz w:val="20"/>
                                <w:szCs w:val="20"/>
                              </w:rPr>
                            </w:pPr>
                          </w:p>
                          <w:p w:rsidR="007F5247" w:rsidRPr="00CF27CD" w:rsidRDefault="007F5247" w:rsidP="007F5247">
                            <w:pPr>
                              <w:pStyle w:val="a6"/>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2560E" id="Прямоугольник 216" o:spid="_x0000_s1035" style="position:absolute;left:0;text-align:left;margin-left:45pt;margin-top:-1.5pt;width:90pt;height:36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" stroked="f">
                <v:textbox>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 xml:space="preserve">Топливный </w:t>
                      </w:r>
                      <w:r>
                        <w:rPr>
                          <w:rFonts w:ascii="Arial" w:hAnsi="Arial" w:cs="Arial"/>
                          <w:b/>
                          <w:bCs/>
                          <w:sz w:val="16"/>
                          <w:szCs w:val="16"/>
                        </w:rPr>
                        <w:t xml:space="preserve"> </w:t>
                      </w:r>
                      <w:r w:rsidRPr="00E354CA">
                        <w:rPr>
                          <w:rFonts w:ascii="Arial" w:hAnsi="Arial" w:cs="Arial"/>
                          <w:b/>
                          <w:bCs/>
                          <w:sz w:val="16"/>
                          <w:szCs w:val="16"/>
                        </w:rPr>
                        <w:t>фильтр</w:t>
                      </w:r>
                    </w:p>
                    <w:p w:rsidR="007F5247" w:rsidRPr="00CF27CD" w:rsidRDefault="007F5247" w:rsidP="007F5247">
                      <w:pPr>
                        <w:pStyle w:val="a6"/>
                        <w:rPr>
                          <w:rFonts w:ascii="Arial" w:hAnsi="Arial" w:cs="Arial"/>
                          <w:sz w:val="20"/>
                          <w:szCs w:val="20"/>
                        </w:rPr>
                      </w:pPr>
                    </w:p>
                    <w:p w:rsidR="007F5247" w:rsidRPr="00CF27CD" w:rsidRDefault="007F5247" w:rsidP="007F5247">
                      <w:pPr>
                        <w:pStyle w:val="a6"/>
                        <w:rPr>
                          <w:rFonts w:ascii="Arial" w:hAnsi="Arial" w:cs="Arial"/>
                          <w:sz w:val="20"/>
                          <w:szCs w:val="20"/>
                        </w:rPr>
                      </w:pPr>
                    </w:p>
                    <w:p w:rsidR="007F5247" w:rsidRPr="00CF27CD" w:rsidRDefault="007F5247" w:rsidP="007F5247">
                      <w:pPr>
                        <w:pStyle w:val="a6"/>
                        <w:rPr>
                          <w:rFonts w:ascii="Arial" w:hAnsi="Arial" w:cs="Arial"/>
                          <w:sz w:val="20"/>
                          <w:szCs w:val="20"/>
                        </w:rPr>
                      </w:pPr>
                    </w:p>
                  </w:txbxContent>
                </v:textbox>
              </v:rect>
            </w:pict>
          </mc:Fallback>
        </mc:AlternateContent>
      </w:r>
      <w:r w:rsidRPr="007F5247">
        <w:rPr>
          <w:rFonts w:ascii="Arial" w:hAnsi="Arial" w:cs="Arial"/>
          <w:noProof/>
          <w:sz w:val="20"/>
          <w:szCs w:val="20"/>
          <w:lang w:bidi="ar-SA"/>
        </w:rPr>
        <w:drawing>
          <wp:inline distT="0" distB="0" distL="0" distR="0" wp14:anchorId="067FB30A" wp14:editId="6C042A39">
            <wp:extent cx="3709670" cy="2242820"/>
            <wp:effectExtent l="19050" t="0" r="5080" b="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3709670" cy="2242820"/>
                    </a:xfrm>
                    <a:prstGeom prst="rect">
                      <a:avLst/>
                    </a:prstGeom>
                    <a:noFill/>
                    <a:ln w="9525">
                      <a:noFill/>
                      <a:miter lim="800000"/>
                      <a:headEnd/>
                      <a:tailEnd/>
                    </a:ln>
                  </pic:spPr>
                </pic:pic>
              </a:graphicData>
            </a:graphic>
          </wp:inline>
        </w:drawing>
      </w:r>
    </w:p>
    <w:p w:rsidR="007F5247" w:rsidRPr="007F5247" w:rsidRDefault="007F5247" w:rsidP="007F5247">
      <w:pPr>
        <w:spacing w:line="309" w:lineRule="exact"/>
        <w:ind w:left="1077"/>
        <w:jc w:val="both"/>
        <w:outlineLvl w:val="2"/>
        <w:rPr>
          <w:b/>
          <w:bCs/>
          <w:sz w:val="20"/>
          <w:szCs w:val="20"/>
        </w:rPr>
      </w:pPr>
      <w:r w:rsidRPr="007F5247">
        <w:rPr>
          <w:b/>
          <w:bCs/>
          <w:sz w:val="20"/>
          <w:szCs w:val="20"/>
        </w:rPr>
        <w:t>Обслуживание свечей зажигания.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Рекомендуемые свечи зажигания: 160BPR6ES(NGK), 240,340,390; BPR5ES(NGK),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 270BP6ES(NGK).</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Для обеспечения надлежащей работы двигателя свеча зажигания должна быть должным образом размещена и не содержать отложений.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Если двигатель находился в работе, глушитель будет очень горячим. Старайтесь не касаться глушителя.</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Снимите колпачок свечи зажигания.</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Удалите любую грязь вокруг основания свечи.</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Для снятия свечи зажигания используйте гаечный ключ, поставляемый вместе с набором инструментов.</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797" w:right="686"/>
        <w:jc w:val="both"/>
        <w:rPr>
          <w:rFonts w:ascii="Arial" w:hAnsi="Arial" w:cs="Arial"/>
          <w:sz w:val="20"/>
          <w:szCs w:val="20"/>
        </w:rPr>
      </w:pPr>
      <w:r w:rsidRPr="007F5247">
        <w:rPr>
          <w:noProof/>
          <w:lang w:bidi="ar-SA"/>
        </w:rPr>
        <w:drawing>
          <wp:inline distT="0" distB="0" distL="0" distR="0" wp14:anchorId="76D4B142" wp14:editId="58A12830">
            <wp:extent cx="3631565" cy="1880870"/>
            <wp:effectExtent l="19050" t="0" r="6985" b="0"/>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3631565" cy="1880870"/>
                    </a:xfrm>
                    <a:prstGeom prst="rect">
                      <a:avLst/>
                    </a:prstGeom>
                    <a:noFill/>
                    <a:ln w="9525">
                      <a:noFill/>
                      <a:miter lim="800000"/>
                      <a:headEnd/>
                      <a:tailEnd/>
                    </a:ln>
                  </pic:spPr>
                </pic:pic>
              </a:graphicData>
            </a:graphic>
          </wp:inline>
        </w:drawing>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 xml:space="preserve">Осмотрите свечу зажигания. </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 xml:space="preserve">Замените ее, если изолятор треснул или от него откололся кусок. </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Если свеча пригодна для повторного использования, прочистите ее проволочной щеткой.</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 xml:space="preserve">Измерьте зазор свечи щупом для измерения зазоров. </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 xml:space="preserve">Отрегулируйте, при необходимости, аккуратно отогнув боковой электрод. </w:t>
      </w:r>
    </w:p>
    <w:p w:rsidR="007F5247" w:rsidRPr="007F5247" w:rsidRDefault="007F5247" w:rsidP="007F5247">
      <w:pPr>
        <w:tabs>
          <w:tab w:val="left" w:pos="10585"/>
        </w:tabs>
        <w:ind w:left="1797" w:right="686"/>
        <w:jc w:val="both"/>
        <w:rPr>
          <w:rFonts w:ascii="Arial" w:hAnsi="Arial" w:cs="Arial"/>
          <w:sz w:val="20"/>
          <w:szCs w:val="20"/>
        </w:rPr>
      </w:pPr>
      <w:r w:rsidRPr="007F5247">
        <w:rPr>
          <w:rFonts w:ascii="Arial" w:hAnsi="Arial" w:cs="Arial"/>
          <w:sz w:val="20"/>
          <w:szCs w:val="20"/>
        </w:rPr>
        <w:t>Зазор должен быть: 0.70-</w:t>
      </w:r>
      <w:smartTag w:uri="urn:schemas-microsoft-com:office:smarttags" w:element="metricconverter">
        <w:smartTagPr>
          <w:attr w:name="ProductID" w:val="0.80 мм"/>
        </w:smartTagPr>
        <w:r w:rsidRPr="007F5247">
          <w:rPr>
            <w:rFonts w:ascii="Arial" w:hAnsi="Arial" w:cs="Arial"/>
            <w:sz w:val="20"/>
            <w:szCs w:val="20"/>
          </w:rPr>
          <w:t>0.80 мм</w:t>
        </w:r>
      </w:smartTag>
      <w:r w:rsidRPr="007F5247">
        <w:rPr>
          <w:rFonts w:ascii="Arial" w:hAnsi="Arial" w:cs="Arial"/>
          <w:sz w:val="20"/>
          <w:szCs w:val="20"/>
        </w:rPr>
        <w:t xml:space="preserve"> (0.028 – </w:t>
      </w:r>
      <w:smartTag w:uri="urn:schemas-microsoft-com:office:smarttags" w:element="metricconverter">
        <w:smartTagPr>
          <w:attr w:name="ProductID" w:val="0.031 дюйм"/>
        </w:smartTagPr>
        <w:r w:rsidRPr="007F5247">
          <w:rPr>
            <w:rFonts w:ascii="Arial" w:hAnsi="Arial" w:cs="Arial"/>
            <w:sz w:val="20"/>
            <w:szCs w:val="20"/>
          </w:rPr>
          <w:t>0.031 дюйм</w:t>
        </w:r>
      </w:smartTag>
      <w:r w:rsidRPr="007F5247">
        <w:rPr>
          <w:rFonts w:ascii="Arial" w:hAnsi="Arial" w:cs="Arial"/>
          <w:sz w:val="20"/>
          <w:szCs w:val="20"/>
        </w:rPr>
        <w:t>)</w:t>
      </w:r>
    </w:p>
    <w:p w:rsidR="007F5247" w:rsidRPr="007F5247" w:rsidRDefault="007F5247" w:rsidP="007F5247">
      <w:pPr>
        <w:tabs>
          <w:tab w:val="left" w:pos="10585"/>
        </w:tabs>
        <w:ind w:left="1797" w:right="686"/>
        <w:jc w:val="both"/>
        <w:rPr>
          <w:rFonts w:ascii="Arial" w:hAnsi="Arial" w:cs="Arial"/>
          <w:sz w:val="20"/>
          <w:szCs w:val="20"/>
        </w:rPr>
      </w:pPr>
      <w:r w:rsidRPr="007F5247">
        <w:rPr>
          <w:noProof/>
          <w:lang w:bidi="ar-SA"/>
        </w:rPr>
        <w:lastRenderedPageBreak/>
        <mc:AlternateContent>
          <mc:Choice Requires="wps">
            <w:drawing>
              <wp:anchor distT="0" distB="0" distL="114300" distR="114300" simplePos="0" relativeHeight="251964928" behindDoc="0" locked="0" layoutInCell="1" allowOverlap="1" wp14:anchorId="398F92FA" wp14:editId="54065CFB">
                <wp:simplePos x="0" y="0"/>
                <wp:positionH relativeFrom="column">
                  <wp:posOffset>2628900</wp:posOffset>
                </wp:positionH>
                <wp:positionV relativeFrom="paragraph">
                  <wp:posOffset>48895</wp:posOffset>
                </wp:positionV>
                <wp:extent cx="2743200" cy="342900"/>
                <wp:effectExtent l="0" t="4445" r="0" b="0"/>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 xml:space="preserve">  0.70-</w:t>
                            </w:r>
                            <w:smartTag w:uri="urn:schemas-microsoft-com:office:smarttags" w:element="metricconverter">
                              <w:smartTagPr>
                                <w:attr w:name="ProductID" w:val="0.80 мм"/>
                              </w:smartTagPr>
                              <w:r w:rsidRPr="00E354CA">
                                <w:rPr>
                                  <w:rFonts w:ascii="Arial" w:hAnsi="Arial" w:cs="Arial"/>
                                  <w:b/>
                                  <w:bCs/>
                                  <w:sz w:val="16"/>
                                  <w:szCs w:val="16"/>
                                </w:rPr>
                                <w:t>0.80 мм</w:t>
                              </w:r>
                            </w:smartTag>
                            <w:r w:rsidRPr="00E354CA">
                              <w:rPr>
                                <w:rFonts w:ascii="Arial" w:hAnsi="Arial" w:cs="Arial"/>
                                <w:b/>
                                <w:bCs/>
                                <w:sz w:val="16"/>
                                <w:szCs w:val="16"/>
                              </w:rPr>
                              <w:t xml:space="preserve"> (0.028-</w:t>
                            </w:r>
                            <w:smartTag w:uri="urn:schemas-microsoft-com:office:smarttags" w:element="metricconverter">
                              <w:smartTagPr>
                                <w:attr w:name="ProductID" w:val="0.031 дюйм"/>
                              </w:smartTagPr>
                              <w:r w:rsidRPr="00E354CA">
                                <w:rPr>
                                  <w:rFonts w:ascii="Arial" w:hAnsi="Arial" w:cs="Arial"/>
                                  <w:b/>
                                  <w:bCs/>
                                  <w:sz w:val="16"/>
                                  <w:szCs w:val="16"/>
                                </w:rPr>
                                <w:t>0.031 дюйм</w:t>
                              </w:r>
                            </w:smartTag>
                            <w:r w:rsidRPr="00E354CA">
                              <w:rPr>
                                <w:rFonts w:ascii="Arial" w:hAnsi="Arial" w:cs="Arial"/>
                                <w:b/>
                                <w:bCs/>
                                <w:sz w:val="16"/>
                                <w:szCs w:val="16"/>
                              </w:rPr>
                              <w:t>)</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F92FA" id="Прямоугольник 217" o:spid="_x0000_s1036" style="position:absolute;left:0;text-align:left;margin-left:207pt;margin-top:3.85pt;width:3in;height:27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" stroked="f">
                <v:textbox inset="0,.3mm,0,.3mm">
                  <w:txbxContent>
                    <w:p w:rsidR="007F5247" w:rsidRPr="00E354CA" w:rsidRDefault="007F5247" w:rsidP="007F5247">
                      <w:pPr>
                        <w:rPr>
                          <w:rFonts w:ascii="Arial" w:hAnsi="Arial" w:cs="Arial"/>
                          <w:b/>
                          <w:bCs/>
                          <w:sz w:val="16"/>
                          <w:szCs w:val="16"/>
                        </w:rPr>
                      </w:pPr>
                      <w:r w:rsidRPr="00E354CA">
                        <w:rPr>
                          <w:rFonts w:ascii="Arial" w:hAnsi="Arial" w:cs="Arial"/>
                          <w:b/>
                          <w:bCs/>
                          <w:sz w:val="16"/>
                          <w:szCs w:val="16"/>
                        </w:rPr>
                        <w:t xml:space="preserve">  0.70-</w:t>
                      </w:r>
                      <w:smartTag w:uri="urn:schemas-microsoft-com:office:smarttags" w:element="metricconverter">
                        <w:smartTagPr>
                          <w:attr w:name="ProductID" w:val="0.80 мм"/>
                        </w:smartTagPr>
                        <w:r w:rsidRPr="00E354CA">
                          <w:rPr>
                            <w:rFonts w:ascii="Arial" w:hAnsi="Arial" w:cs="Arial"/>
                            <w:b/>
                            <w:bCs/>
                            <w:sz w:val="16"/>
                            <w:szCs w:val="16"/>
                          </w:rPr>
                          <w:t>0.80 мм</w:t>
                        </w:r>
                      </w:smartTag>
                      <w:r w:rsidRPr="00E354CA">
                        <w:rPr>
                          <w:rFonts w:ascii="Arial" w:hAnsi="Arial" w:cs="Arial"/>
                          <w:b/>
                          <w:bCs/>
                          <w:sz w:val="16"/>
                          <w:szCs w:val="16"/>
                        </w:rPr>
                        <w:t xml:space="preserve"> (0.028-</w:t>
                      </w:r>
                      <w:smartTag w:uri="urn:schemas-microsoft-com:office:smarttags" w:element="metricconverter">
                        <w:smartTagPr>
                          <w:attr w:name="ProductID" w:val="0.031 дюйм"/>
                        </w:smartTagPr>
                        <w:r w:rsidRPr="00E354CA">
                          <w:rPr>
                            <w:rFonts w:ascii="Arial" w:hAnsi="Arial" w:cs="Arial"/>
                            <w:b/>
                            <w:bCs/>
                            <w:sz w:val="16"/>
                            <w:szCs w:val="16"/>
                          </w:rPr>
                          <w:t>0.031 дюйм</w:t>
                        </w:r>
                      </w:smartTag>
                      <w:r w:rsidRPr="00E354CA">
                        <w:rPr>
                          <w:rFonts w:ascii="Arial" w:hAnsi="Arial" w:cs="Arial"/>
                          <w:b/>
                          <w:bCs/>
                          <w:sz w:val="16"/>
                          <w:szCs w:val="16"/>
                        </w:rPr>
                        <w:t>)</w:t>
                      </w:r>
                    </w:p>
                  </w:txbxContent>
                </v:textbox>
              </v:rect>
            </w:pict>
          </mc:Fallback>
        </mc:AlternateContent>
      </w:r>
      <w:r w:rsidRPr="007F5247">
        <w:rPr>
          <w:rFonts w:ascii="Arial" w:hAnsi="Arial" w:cs="Arial"/>
          <w:sz w:val="20"/>
          <w:szCs w:val="20"/>
        </w:rPr>
        <w:t xml:space="preserve">                                  </w:t>
      </w:r>
      <w:r w:rsidRPr="007F5247">
        <w:rPr>
          <w:noProof/>
          <w:lang w:bidi="ar-SA"/>
        </w:rPr>
        <w:drawing>
          <wp:inline distT="0" distB="0" distL="0" distR="0" wp14:anchorId="1329F30F" wp14:editId="4B5E532D">
            <wp:extent cx="673100" cy="192341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673100" cy="1923415"/>
                    </a:xfrm>
                    <a:prstGeom prst="rect">
                      <a:avLst/>
                    </a:prstGeom>
                    <a:noFill/>
                    <a:ln w="9525">
                      <a:noFill/>
                      <a:miter lim="800000"/>
                      <a:headEnd/>
                      <a:tailEnd/>
                    </a:ln>
                  </pic:spPr>
                </pic:pic>
              </a:graphicData>
            </a:graphic>
          </wp:inline>
        </w:drawing>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Убедитесь, что шайба свечи зажигания находится в хорошем состоянии, и завинтите свечу вручную во избежание свинчивания через нитку.</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После того как свеча сядет на свое место, закрутите ее гаечным ключом, чтобы сжать шайбу.</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 xml:space="preserve">При установке новой свечи зажигания затяните ½ оборота после того, как свеча сядет на место, для сжатия шайбы. </w:t>
      </w:r>
    </w:p>
    <w:p w:rsidR="007F5247" w:rsidRPr="007F5247" w:rsidRDefault="007F5247" w:rsidP="007F5247">
      <w:pPr>
        <w:numPr>
          <w:ilvl w:val="0"/>
          <w:numId w:val="20"/>
        </w:numPr>
        <w:tabs>
          <w:tab w:val="left" w:pos="10585"/>
        </w:tabs>
        <w:ind w:right="686"/>
        <w:jc w:val="both"/>
        <w:rPr>
          <w:rFonts w:ascii="Arial" w:hAnsi="Arial" w:cs="Arial"/>
          <w:sz w:val="20"/>
          <w:szCs w:val="20"/>
        </w:rPr>
      </w:pPr>
      <w:r w:rsidRPr="007F5247">
        <w:rPr>
          <w:rFonts w:ascii="Arial" w:hAnsi="Arial" w:cs="Arial"/>
          <w:sz w:val="20"/>
          <w:szCs w:val="20"/>
        </w:rPr>
        <w:t>При обратной установке использованной свечи затяните 1/8-1/4 оборота после того, как свеча сядет на место, для сжатия шайбы.</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ВНИМАНИЕ!</w:t>
      </w:r>
      <w:r w:rsidRPr="007F5247">
        <w:rPr>
          <w:rFonts w:ascii="Arial" w:hAnsi="Arial" w:cs="Arial"/>
          <w:sz w:val="20"/>
          <w:szCs w:val="20"/>
        </w:rPr>
        <w:t xml:space="preserve"> Свеча зажигания должна быть надежно затянута. Плохо затянутая свеча может слишком сильно нагреться и повредить двигатель.</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 xml:space="preserve">ЗАПРЕЩЕНО! </w:t>
      </w:r>
      <w:r w:rsidRPr="007F5247">
        <w:rPr>
          <w:rFonts w:ascii="Arial" w:hAnsi="Arial" w:cs="Arial"/>
          <w:sz w:val="20"/>
          <w:szCs w:val="20"/>
        </w:rPr>
        <w:t>Никогда не используйте свечи зажигания с неподходящим диапазоном нагревания. Используйте только рекомендованные свечи или их аналоги.</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Транспортировка и длительное хранение.</w:t>
      </w:r>
    </w:p>
    <w:p w:rsidR="007F5247" w:rsidRPr="007F5247" w:rsidRDefault="007F5247" w:rsidP="007F5247">
      <w:pPr>
        <w:tabs>
          <w:tab w:val="left" w:pos="10585"/>
        </w:tabs>
        <w:ind w:left="1077" w:right="686"/>
        <w:jc w:val="both"/>
        <w:rPr>
          <w:rFonts w:ascii="Arial" w:hAnsi="Arial" w:cs="Arial"/>
          <w:b/>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lastRenderedPageBreak/>
        <w:t>ВНИМАНИЕ!</w:t>
      </w:r>
      <w:r w:rsidRPr="007F5247">
        <w:rPr>
          <w:rFonts w:ascii="Arial" w:hAnsi="Arial" w:cs="Arial"/>
          <w:sz w:val="20"/>
          <w:szCs w:val="20"/>
        </w:rPr>
        <w:t xml:space="preserve"> При транспортировке генератора поверните выключатель двигателя и топливный клапан в положение OFF. Держите генератор ровно во избежание разлива топлива. Топливные пары или разлитая жидкость могут воспламениться.</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Контакт с горячим двигателем или выхлопной системой может вызвать серьезные ожоги или пожары. Дайте двигателю остыть до начала транспортировки или хранения генератора.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Старайтесь не бросать и не ударять генератор во время транспортировки. Не ставьте на генератор тяжелые предметы.</w:t>
      </w:r>
    </w:p>
    <w:p w:rsidR="007F5247" w:rsidRPr="007F5247" w:rsidRDefault="007F5247" w:rsidP="007F5247">
      <w:pPr>
        <w:tabs>
          <w:tab w:val="left" w:pos="10585"/>
        </w:tabs>
        <w:ind w:left="1077" w:right="686"/>
        <w:jc w:val="both"/>
        <w:rPr>
          <w:rFonts w:ascii="Arial" w:hAnsi="Arial" w:cs="Arial"/>
          <w:b/>
          <w:sz w:val="20"/>
          <w:szCs w:val="20"/>
        </w:rPr>
      </w:pPr>
      <w:r w:rsidRPr="007F5247">
        <w:rPr>
          <w:rFonts w:ascii="Arial" w:hAnsi="Arial" w:cs="Arial"/>
          <w:b/>
          <w:sz w:val="20"/>
          <w:szCs w:val="20"/>
        </w:rPr>
        <w:t>Перед длительным хранением узла.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1. Убедитесь, что в месте хранения нет избыточной влажности и пыли.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2. Обслуживайте в соответствии с таблицей ниже.</w:t>
      </w:r>
    </w:p>
    <w:p w:rsidR="007F5247" w:rsidRPr="007F5247" w:rsidRDefault="007F5247" w:rsidP="007F5247">
      <w:pPr>
        <w:tabs>
          <w:tab w:val="left" w:pos="10585"/>
        </w:tabs>
        <w:ind w:left="1077" w:right="686"/>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2"/>
        <w:gridCol w:w="8030"/>
      </w:tblGrid>
      <w:tr w:rsidR="007F5247" w:rsidRPr="007F5247" w:rsidTr="007F5247">
        <w:trPr>
          <w:jc w:val="center"/>
        </w:trPr>
        <w:tc>
          <w:tcPr>
            <w:tcW w:w="2822" w:type="dxa"/>
          </w:tcPr>
          <w:p w:rsidR="007F5247" w:rsidRPr="007F5247" w:rsidRDefault="007F5247" w:rsidP="007F5247">
            <w:pPr>
              <w:tabs>
                <w:tab w:val="left" w:pos="1920"/>
              </w:tabs>
              <w:ind w:right="686"/>
              <w:rPr>
                <w:rFonts w:ascii="Arial" w:hAnsi="Arial" w:cs="Arial"/>
                <w:sz w:val="20"/>
                <w:szCs w:val="20"/>
              </w:rPr>
            </w:pPr>
            <w:r w:rsidRPr="007F5247">
              <w:rPr>
                <w:rFonts w:ascii="Arial" w:hAnsi="Arial" w:cs="Arial"/>
                <w:sz w:val="20"/>
                <w:szCs w:val="20"/>
              </w:rPr>
              <w:t>Время хранения.</w:t>
            </w:r>
          </w:p>
        </w:tc>
        <w:tc>
          <w:tcPr>
            <w:tcW w:w="8030" w:type="dxa"/>
          </w:tcPr>
          <w:p w:rsidR="007F5247" w:rsidRPr="007F5247" w:rsidRDefault="007F5247" w:rsidP="007F5247">
            <w:pPr>
              <w:tabs>
                <w:tab w:val="left" w:pos="10585"/>
              </w:tabs>
              <w:ind w:right="686"/>
              <w:rPr>
                <w:rFonts w:ascii="Arial" w:hAnsi="Arial" w:cs="Arial"/>
                <w:sz w:val="20"/>
                <w:szCs w:val="20"/>
              </w:rPr>
            </w:pPr>
            <w:r w:rsidRPr="007F5247">
              <w:rPr>
                <w:rFonts w:ascii="Arial" w:hAnsi="Arial" w:cs="Arial"/>
                <w:sz w:val="20"/>
                <w:szCs w:val="20"/>
              </w:rPr>
              <w:t>Рекомендуемая процедура обслуживания во избежание трудного запуска.</w:t>
            </w:r>
          </w:p>
        </w:tc>
      </w:tr>
      <w:tr w:rsidR="007F5247" w:rsidRPr="007F5247" w:rsidTr="007F5247">
        <w:trPr>
          <w:trHeight w:val="287"/>
          <w:jc w:val="center"/>
        </w:trPr>
        <w:tc>
          <w:tcPr>
            <w:tcW w:w="2822" w:type="dxa"/>
          </w:tcPr>
          <w:p w:rsidR="007F5247" w:rsidRPr="007F5247" w:rsidRDefault="007F5247" w:rsidP="007F5247">
            <w:pPr>
              <w:tabs>
                <w:tab w:val="left" w:pos="1970"/>
              </w:tabs>
              <w:ind w:right="686"/>
              <w:rPr>
                <w:rFonts w:ascii="Arial" w:hAnsi="Arial" w:cs="Arial"/>
                <w:sz w:val="20"/>
                <w:szCs w:val="20"/>
              </w:rPr>
            </w:pPr>
            <w:r w:rsidRPr="007F5247">
              <w:rPr>
                <w:rFonts w:ascii="Arial" w:hAnsi="Arial" w:cs="Arial"/>
                <w:sz w:val="20"/>
                <w:szCs w:val="20"/>
              </w:rPr>
              <w:t>Менее 1 месяца.</w:t>
            </w:r>
          </w:p>
        </w:tc>
        <w:tc>
          <w:tcPr>
            <w:tcW w:w="8030" w:type="dxa"/>
          </w:tcPr>
          <w:p w:rsidR="007F5247" w:rsidRPr="007F5247" w:rsidRDefault="007F5247" w:rsidP="007F5247">
            <w:pPr>
              <w:tabs>
                <w:tab w:val="left" w:pos="10585"/>
              </w:tabs>
              <w:ind w:right="686"/>
              <w:rPr>
                <w:rFonts w:ascii="Arial" w:hAnsi="Arial" w:cs="Arial"/>
                <w:sz w:val="20"/>
                <w:szCs w:val="20"/>
              </w:rPr>
            </w:pPr>
            <w:r w:rsidRPr="007F5247">
              <w:rPr>
                <w:rFonts w:ascii="Arial" w:hAnsi="Arial" w:cs="Arial"/>
                <w:sz w:val="20"/>
                <w:szCs w:val="20"/>
              </w:rPr>
              <w:t>Подготовка не требуется.</w:t>
            </w:r>
          </w:p>
        </w:tc>
      </w:tr>
      <w:tr w:rsidR="007F5247" w:rsidRPr="007F5247" w:rsidTr="007F5247">
        <w:trPr>
          <w:jc w:val="center"/>
        </w:trPr>
        <w:tc>
          <w:tcPr>
            <w:tcW w:w="2822" w:type="dxa"/>
          </w:tcPr>
          <w:p w:rsidR="007F5247" w:rsidRPr="007F5247" w:rsidRDefault="007F5247" w:rsidP="007F5247">
            <w:pPr>
              <w:widowControl/>
              <w:autoSpaceDE/>
              <w:autoSpaceDN/>
              <w:spacing w:after="120"/>
              <w:rPr>
                <w:rFonts w:ascii="Arial" w:eastAsia="SimSun" w:hAnsi="Arial" w:cs="Arial"/>
                <w:sz w:val="20"/>
                <w:szCs w:val="20"/>
                <w:lang w:bidi="ar-SA"/>
              </w:rPr>
            </w:pPr>
            <w:r w:rsidRPr="007F5247">
              <w:rPr>
                <w:rFonts w:ascii="Arial" w:eastAsia="SimSun" w:hAnsi="Arial" w:cs="Arial"/>
                <w:sz w:val="20"/>
                <w:szCs w:val="20"/>
                <w:lang w:bidi="ar-SA"/>
              </w:rPr>
              <w:t>1-2 месяца.</w:t>
            </w:r>
          </w:p>
        </w:tc>
        <w:tc>
          <w:tcPr>
            <w:tcW w:w="8030" w:type="dxa"/>
          </w:tcPr>
          <w:p w:rsidR="007F5247" w:rsidRPr="007F5247" w:rsidRDefault="007F5247" w:rsidP="007F5247">
            <w:pPr>
              <w:widowControl/>
              <w:autoSpaceDE/>
              <w:autoSpaceDN/>
              <w:spacing w:after="120"/>
              <w:rPr>
                <w:rFonts w:ascii="Arial" w:eastAsia="SimSun" w:hAnsi="Arial" w:cs="Arial"/>
                <w:sz w:val="20"/>
                <w:szCs w:val="20"/>
                <w:lang w:bidi="ar-SA"/>
              </w:rPr>
            </w:pPr>
            <w:r w:rsidRPr="007F5247">
              <w:rPr>
                <w:rFonts w:ascii="Arial" w:eastAsia="SimSun" w:hAnsi="Arial" w:cs="Arial"/>
                <w:sz w:val="20"/>
                <w:szCs w:val="20"/>
                <w:lang w:bidi="ar-SA"/>
              </w:rPr>
              <w:t>Залейте свежий бензин и добавьте кондиционер для бензина. *</w:t>
            </w:r>
          </w:p>
        </w:tc>
      </w:tr>
      <w:tr w:rsidR="007F5247" w:rsidRPr="007F5247" w:rsidTr="007F5247">
        <w:trPr>
          <w:jc w:val="center"/>
        </w:trPr>
        <w:tc>
          <w:tcPr>
            <w:tcW w:w="2822" w:type="dxa"/>
          </w:tcPr>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2 месяца – 1 год.</w:t>
            </w:r>
          </w:p>
        </w:tc>
        <w:tc>
          <w:tcPr>
            <w:tcW w:w="8030" w:type="dxa"/>
          </w:tcPr>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Залейте свежий бензин и добавьте кондиционер для бензина. *</w:t>
            </w:r>
          </w:p>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Слейте поплавковую камеру карбюратора.</w:t>
            </w:r>
          </w:p>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Слейте отстойник.</w:t>
            </w:r>
          </w:p>
        </w:tc>
      </w:tr>
      <w:tr w:rsidR="007F5247" w:rsidRPr="007F5247" w:rsidTr="007F5247">
        <w:trPr>
          <w:jc w:val="center"/>
        </w:trPr>
        <w:tc>
          <w:tcPr>
            <w:tcW w:w="2822" w:type="dxa"/>
          </w:tcPr>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1 год и больше.</w:t>
            </w:r>
          </w:p>
        </w:tc>
        <w:tc>
          <w:tcPr>
            <w:tcW w:w="8030" w:type="dxa"/>
          </w:tcPr>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Залейте свежий бензин и добавьте кондиционер для бензина*. Слейте поплавковую камеру карбюратора. Слейте отстойник.</w:t>
            </w:r>
          </w:p>
          <w:p w:rsidR="007F5247" w:rsidRPr="007F5247" w:rsidRDefault="007F5247" w:rsidP="007F5247">
            <w:pPr>
              <w:widowControl/>
              <w:autoSpaceDE/>
              <w:autoSpaceDN/>
              <w:rPr>
                <w:rFonts w:ascii="Arial" w:eastAsia="SimSun" w:hAnsi="Arial" w:cs="Arial"/>
                <w:sz w:val="20"/>
                <w:szCs w:val="20"/>
                <w:lang w:bidi="ar-SA"/>
              </w:rPr>
            </w:pPr>
            <w:r w:rsidRPr="007F5247">
              <w:rPr>
                <w:rFonts w:ascii="Arial" w:eastAsia="SimSun" w:hAnsi="Arial" w:cs="Arial"/>
                <w:sz w:val="20"/>
                <w:szCs w:val="20"/>
                <w:lang w:bidi="ar-SA"/>
              </w:rPr>
              <w:t>Снимите свечу зажигания. Положите в цилиндр столовую ложку машинного масла. Медленно поверните двигатель с помощью ручного стартера, чтобы распределить масло по поверхности. Замените машинное масло. После выноса с хранения слейте застойный бензин в подходящий контейнер и перед запуском залейте свежий бензин.</w:t>
            </w:r>
          </w:p>
        </w:tc>
      </w:tr>
    </w:tbl>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*Используйте кондиционеры для бензина, которые предназначены для продления срока хранения. </w:t>
      </w:r>
      <w:r w:rsidRPr="007F5247">
        <w:rPr>
          <w:noProof/>
          <w:lang w:bidi="ar-SA"/>
        </w:rPr>
        <w:lastRenderedPageBreak/>
        <w:drawing>
          <wp:anchor distT="0" distB="0" distL="114300" distR="114300" simplePos="0" relativeHeight="251954688" behindDoc="0" locked="0" layoutInCell="1" allowOverlap="1" wp14:anchorId="7CA9BF2F" wp14:editId="1718661D">
            <wp:simplePos x="0" y="0"/>
            <wp:positionH relativeFrom="column">
              <wp:posOffset>5143500</wp:posOffset>
            </wp:positionH>
            <wp:positionV relativeFrom="paragraph">
              <wp:posOffset>79375</wp:posOffset>
            </wp:positionV>
            <wp:extent cx="1783871" cy="1342506"/>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3871" cy="1342506"/>
                    </a:xfrm>
                    <a:prstGeom prst="rect">
                      <a:avLst/>
                    </a:prstGeom>
                    <a:noFill/>
                    <a:ln w="9525">
                      <a:noFill/>
                      <a:miter lim="800000"/>
                      <a:headEnd/>
                      <a:tailEnd/>
                    </a:ln>
                  </pic:spPr>
                </pic:pic>
              </a:graphicData>
            </a:graphic>
          </wp:anchor>
        </w:drawing>
      </w:r>
      <w:r w:rsidRPr="007F5247">
        <w:rPr>
          <w:rFonts w:ascii="Arial" w:hAnsi="Arial" w:cs="Arial"/>
          <w:sz w:val="20"/>
          <w:szCs w:val="20"/>
        </w:rPr>
        <w:t>Свяжитесь с авторизованным дилером генераторов, чтобы узнать рекомендации по кондиционерам.</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numPr>
          <w:ilvl w:val="3"/>
          <w:numId w:val="21"/>
        </w:numPr>
        <w:tabs>
          <w:tab w:val="left" w:pos="10585"/>
        </w:tabs>
        <w:ind w:left="1437" w:right="686"/>
        <w:jc w:val="both"/>
        <w:rPr>
          <w:rFonts w:ascii="Arial" w:hAnsi="Arial" w:cs="Arial"/>
          <w:sz w:val="20"/>
          <w:szCs w:val="20"/>
        </w:rPr>
      </w:pPr>
      <w:r w:rsidRPr="007F5247">
        <w:rPr>
          <w:rFonts w:ascii="Arial" w:hAnsi="Arial" w:cs="Arial"/>
          <w:sz w:val="20"/>
          <w:szCs w:val="20"/>
        </w:rPr>
        <w:t>Слейте бензин из карбюратора, ослабив сливной винт. Слейте бензин в подходящий контейнер.</w:t>
      </w:r>
    </w:p>
    <w:p w:rsidR="007F5247" w:rsidRPr="007F5247" w:rsidRDefault="007F5247" w:rsidP="007F5247">
      <w:pPr>
        <w:numPr>
          <w:ilvl w:val="3"/>
          <w:numId w:val="21"/>
        </w:numPr>
        <w:tabs>
          <w:tab w:val="left" w:pos="10585"/>
        </w:tabs>
        <w:ind w:left="1437" w:right="686"/>
        <w:jc w:val="both"/>
        <w:rPr>
          <w:rFonts w:ascii="Arial" w:hAnsi="Arial" w:cs="Arial"/>
          <w:sz w:val="20"/>
          <w:szCs w:val="20"/>
        </w:rPr>
      </w:pPr>
      <w:r w:rsidRPr="007F5247">
        <w:rPr>
          <w:rFonts w:ascii="Arial" w:hAnsi="Arial" w:cs="Arial"/>
          <w:b/>
          <w:sz w:val="20"/>
          <w:szCs w:val="20"/>
        </w:rPr>
        <w:t>ОПАСНО!</w:t>
      </w:r>
      <w:r w:rsidRPr="007F5247">
        <w:rPr>
          <w:rFonts w:ascii="Arial" w:hAnsi="Arial" w:cs="Arial"/>
          <w:sz w:val="20"/>
          <w:szCs w:val="20"/>
        </w:rPr>
        <w:t xml:space="preserve"> При определенных условиях бензин чрезвычайно горюч и взрывоопасен. Выполняйте работу в хорошо проветриваемом месте, когда двигатель остановлен. Не курите и не допускайте возникновения искр или пламени в месте проведения процедуры.</w:t>
      </w:r>
    </w:p>
    <w:p w:rsidR="007F5247" w:rsidRPr="007F5247" w:rsidRDefault="007F5247" w:rsidP="007F5247">
      <w:pPr>
        <w:numPr>
          <w:ilvl w:val="3"/>
          <w:numId w:val="21"/>
        </w:numPr>
        <w:tabs>
          <w:tab w:val="left" w:pos="10585"/>
        </w:tabs>
        <w:ind w:left="1437" w:right="686"/>
        <w:jc w:val="both"/>
        <w:rPr>
          <w:rFonts w:ascii="Arial" w:hAnsi="Arial" w:cs="Arial"/>
          <w:sz w:val="20"/>
          <w:szCs w:val="20"/>
        </w:rPr>
      </w:pPr>
      <w:r w:rsidRPr="007F5247">
        <w:rPr>
          <w:rFonts w:ascii="Arial" w:hAnsi="Arial" w:cs="Arial"/>
          <w:sz w:val="20"/>
          <w:szCs w:val="20"/>
        </w:rPr>
        <w:t>Замените машинное масло.</w:t>
      </w:r>
    </w:p>
    <w:p w:rsidR="007F5247" w:rsidRPr="007F5247" w:rsidRDefault="007F5247" w:rsidP="007F5247">
      <w:pPr>
        <w:numPr>
          <w:ilvl w:val="3"/>
          <w:numId w:val="21"/>
        </w:numPr>
        <w:tabs>
          <w:tab w:val="left" w:pos="10585"/>
        </w:tabs>
        <w:ind w:left="1437" w:right="686"/>
        <w:jc w:val="both"/>
        <w:rPr>
          <w:rFonts w:ascii="Arial" w:hAnsi="Arial" w:cs="Arial"/>
          <w:sz w:val="20"/>
          <w:szCs w:val="20"/>
        </w:rPr>
      </w:pPr>
      <w:r w:rsidRPr="007F5247">
        <w:rPr>
          <w:noProof/>
          <w:lang w:bidi="ar-SA"/>
        </w:rPr>
        <w:drawing>
          <wp:anchor distT="0" distB="0" distL="114300" distR="114300" simplePos="0" relativeHeight="251955712" behindDoc="0" locked="0" layoutInCell="1" allowOverlap="1" wp14:anchorId="1E1219B7" wp14:editId="37713748">
            <wp:simplePos x="0" y="0"/>
            <wp:positionH relativeFrom="column">
              <wp:posOffset>5105400</wp:posOffset>
            </wp:positionH>
            <wp:positionV relativeFrom="paragraph">
              <wp:posOffset>66675</wp:posOffset>
            </wp:positionV>
            <wp:extent cx="1863090" cy="1794510"/>
            <wp:effectExtent l="0" t="0" r="0" b="0"/>
            <wp:wrapSquare wrapText="bothSides"/>
            <wp:docPr id="2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3090" cy="1794510"/>
                    </a:xfrm>
                    <a:prstGeom prst="rect">
                      <a:avLst/>
                    </a:prstGeom>
                    <a:noFill/>
                    <a:ln w="9525">
                      <a:noFill/>
                      <a:miter lim="800000"/>
                      <a:headEnd/>
                      <a:tailEnd/>
                    </a:ln>
                  </pic:spPr>
                </pic:pic>
              </a:graphicData>
            </a:graphic>
          </wp:anchor>
        </w:drawing>
      </w:r>
      <w:r w:rsidRPr="007F5247">
        <w:rPr>
          <w:rFonts w:ascii="Arial" w:hAnsi="Arial" w:cs="Arial"/>
          <w:sz w:val="20"/>
          <w:szCs w:val="20"/>
        </w:rPr>
        <w:t>Снимите свечу зажигания. Положите в цилиндр столовую ложку машинного масла. Прокрутите двигатель несколько оборотов, чтобы распределить масло, затем установите обратно свечу зажигания.</w:t>
      </w:r>
    </w:p>
    <w:p w:rsidR="007F5247" w:rsidRPr="007F5247" w:rsidRDefault="007F5247" w:rsidP="007F5247">
      <w:pPr>
        <w:numPr>
          <w:ilvl w:val="3"/>
          <w:numId w:val="21"/>
        </w:numPr>
        <w:tabs>
          <w:tab w:val="left" w:pos="10585"/>
        </w:tabs>
        <w:ind w:left="1437" w:right="686"/>
        <w:jc w:val="both"/>
        <w:rPr>
          <w:rFonts w:ascii="Arial" w:hAnsi="Arial" w:cs="Arial"/>
          <w:sz w:val="20"/>
          <w:szCs w:val="20"/>
        </w:rPr>
      </w:pPr>
      <w:r w:rsidRPr="007F5247">
        <w:rPr>
          <w:rFonts w:ascii="Arial" w:hAnsi="Arial" w:cs="Arial"/>
          <w:sz w:val="20"/>
          <w:szCs w:val="20"/>
        </w:rPr>
        <w:t xml:space="preserve">Медленно потяните ручку стартера, пока не почувствуете сопротивление. В этот момент поршень поднимается вверх на такте сжатия, и оба клапана – впускной и выпускной – закрыты. Хранение двигателя в таком положении поможет защитить его от внутренней коррозии. </w:t>
      </w:r>
    </w:p>
    <w:p w:rsidR="007F5247" w:rsidRPr="007F5247" w:rsidRDefault="007F5247" w:rsidP="007F5247">
      <w:pPr>
        <w:numPr>
          <w:ilvl w:val="3"/>
          <w:numId w:val="21"/>
        </w:numPr>
        <w:tabs>
          <w:tab w:val="left" w:pos="10585"/>
        </w:tabs>
        <w:ind w:left="1437" w:right="686"/>
        <w:jc w:val="both"/>
        <w:rPr>
          <w:rFonts w:ascii="Arial" w:hAnsi="Arial" w:cs="Arial"/>
          <w:sz w:val="20"/>
          <w:szCs w:val="20"/>
          <w:lang w:eastAsia="zh-CN"/>
        </w:rPr>
      </w:pPr>
      <w:r w:rsidRPr="007F5247">
        <w:rPr>
          <w:rFonts w:ascii="Arial" w:hAnsi="Arial" w:cs="Arial"/>
          <w:sz w:val="20"/>
          <w:szCs w:val="20"/>
        </w:rPr>
        <w:t>Выровняйте желоб на шкиве стартера по отверстию в верхней части ручного стартера.</w:t>
      </w:r>
      <w:r w:rsidRPr="007F5247">
        <w:rPr>
          <w:rFonts w:ascii="Arial" w:hAnsi="Arial" w:cs="Arial"/>
          <w:sz w:val="16"/>
          <w:szCs w:val="16"/>
        </w:rPr>
        <w:t xml:space="preserve"> </w:t>
      </w:r>
    </w:p>
    <w:p w:rsidR="007F5247" w:rsidRPr="007F5247" w:rsidRDefault="007F5247" w:rsidP="007F5247">
      <w:pPr>
        <w:ind w:left="-853"/>
        <w:jc w:val="both"/>
        <w:rPr>
          <w:rFonts w:ascii="Arial" w:hAnsi="Arial" w:cs="Arial"/>
          <w:b/>
          <w:sz w:val="20"/>
          <w:szCs w:val="20"/>
        </w:rPr>
      </w:pPr>
    </w:p>
    <w:p w:rsidR="007F5247" w:rsidRPr="007F5247" w:rsidRDefault="007F5247" w:rsidP="007F5247">
      <w:pPr>
        <w:ind w:left="-853"/>
        <w:jc w:val="both"/>
        <w:rPr>
          <w:rFonts w:ascii="Arial" w:hAnsi="Arial" w:cs="Arial"/>
          <w:b/>
          <w:sz w:val="20"/>
          <w:szCs w:val="20"/>
        </w:rPr>
      </w:pPr>
    </w:p>
    <w:p w:rsidR="007F5247" w:rsidRPr="007F5247" w:rsidRDefault="007F5247" w:rsidP="007F5247">
      <w:pPr>
        <w:ind w:left="-853"/>
        <w:jc w:val="both"/>
        <w:rPr>
          <w:rFonts w:ascii="Arial" w:hAnsi="Arial" w:cs="Arial"/>
          <w:b/>
          <w:sz w:val="20"/>
          <w:szCs w:val="20"/>
        </w:rPr>
      </w:pPr>
    </w:p>
    <w:p w:rsidR="007F5247" w:rsidRPr="007F5247" w:rsidRDefault="007F5247" w:rsidP="007F5247">
      <w:pPr>
        <w:ind w:left="-853"/>
        <w:jc w:val="both"/>
        <w:rPr>
          <w:rFonts w:ascii="Arial" w:hAnsi="Arial" w:cs="Arial"/>
          <w:b/>
          <w:sz w:val="20"/>
          <w:szCs w:val="20"/>
        </w:rPr>
      </w:pPr>
    </w:p>
    <w:p w:rsidR="007F5247" w:rsidRPr="007F5247" w:rsidRDefault="007F5247" w:rsidP="007F5247">
      <w:pPr>
        <w:ind w:left="-853"/>
        <w:jc w:val="both"/>
        <w:rPr>
          <w:rFonts w:ascii="Arial" w:hAnsi="Arial" w:cs="Arial"/>
          <w:b/>
          <w:sz w:val="20"/>
          <w:szCs w:val="20"/>
        </w:rPr>
      </w:pPr>
    </w:p>
    <w:p w:rsidR="007F5247" w:rsidRPr="007F5247" w:rsidRDefault="007F5247" w:rsidP="007F5247">
      <w:pPr>
        <w:ind w:firstLineChars="294" w:firstLine="590"/>
        <w:jc w:val="both"/>
        <w:rPr>
          <w:rFonts w:ascii="Arial" w:hAnsi="Arial" w:cs="Arial"/>
          <w:b/>
          <w:sz w:val="20"/>
          <w:szCs w:val="20"/>
        </w:rPr>
      </w:pPr>
      <w:r w:rsidRPr="007F5247">
        <w:rPr>
          <w:rFonts w:ascii="Arial" w:hAnsi="Arial" w:cs="Arial"/>
          <w:b/>
          <w:sz w:val="20"/>
          <w:szCs w:val="20"/>
        </w:rPr>
        <w:t>Устранение неисправностей.</w:t>
      </w:r>
    </w:p>
    <w:p w:rsidR="007F5247" w:rsidRPr="007F5247" w:rsidRDefault="007F5247" w:rsidP="007F5247">
      <w:pPr>
        <w:tabs>
          <w:tab w:val="left" w:pos="2813"/>
        </w:tabs>
        <w:jc w:val="both"/>
        <w:rPr>
          <w:rFonts w:ascii="Arial" w:hAnsi="Arial" w:cs="Arial"/>
          <w:sz w:val="20"/>
          <w:szCs w:val="20"/>
        </w:rPr>
      </w:pPr>
    </w:p>
    <w:p w:rsidR="007F5247" w:rsidRPr="007F5247" w:rsidRDefault="007F5247" w:rsidP="007F5247">
      <w:pPr>
        <w:widowControl/>
        <w:autoSpaceDE/>
        <w:autoSpaceDN/>
        <w:spacing w:after="120"/>
        <w:ind w:left="720" w:firstLineChars="300" w:firstLine="602"/>
        <w:rPr>
          <w:rFonts w:ascii="Arial" w:eastAsia="SimSun" w:hAnsi="Arial" w:cs="Arial"/>
          <w:b/>
          <w:sz w:val="20"/>
          <w:szCs w:val="20"/>
          <w:lang w:eastAsia="zh-CN" w:bidi="ar-SA"/>
        </w:rPr>
      </w:pPr>
      <w:r w:rsidRPr="007F5247">
        <w:rPr>
          <w:rFonts w:ascii="Arial" w:eastAsia="SimSun" w:hAnsi="Arial" w:cs="Arial"/>
          <w:b/>
          <w:sz w:val="20"/>
          <w:szCs w:val="20"/>
          <w:lang w:bidi="ar-SA"/>
        </w:rPr>
        <w:lastRenderedPageBreak/>
        <w:t>Когда двигатель не запускается.</w:t>
      </w:r>
    </w:p>
    <w:p w:rsidR="007F5247" w:rsidRPr="007F5247" w:rsidRDefault="007F5247" w:rsidP="007F5247">
      <w:pPr>
        <w:tabs>
          <w:tab w:val="left" w:pos="2813"/>
        </w:tabs>
        <w:ind w:left="720"/>
        <w:rPr>
          <w:rFonts w:ascii="Arial" w:hAnsi="Arial" w:cs="Arial"/>
          <w:sz w:val="20"/>
          <w:szCs w:val="20"/>
        </w:rPr>
      </w:pPr>
    </w:p>
    <w:p w:rsidR="007F5247" w:rsidRPr="007F5247" w:rsidRDefault="007F5247" w:rsidP="007F5247">
      <w:pPr>
        <w:tabs>
          <w:tab w:val="left" w:pos="2813"/>
        </w:tabs>
        <w:ind w:left="720"/>
        <w:jc w:val="center"/>
        <w:rPr>
          <w:rFonts w:ascii="Arial" w:hAnsi="Arial" w:cs="Arial"/>
          <w:sz w:val="20"/>
          <w:szCs w:val="20"/>
        </w:rPr>
      </w:pPr>
      <w:r w:rsidRPr="007F5247">
        <w:rPr>
          <w:noProof/>
          <w:lang w:bidi="ar-SA"/>
        </w:rPr>
        <w:drawing>
          <wp:inline distT="0" distB="0" distL="0" distR="0" wp14:anchorId="0D6288AC" wp14:editId="1821D4DA">
            <wp:extent cx="5994400" cy="2499966"/>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2513" cy="2507520"/>
                    </a:xfrm>
                    <a:prstGeom prst="rect">
                      <a:avLst/>
                    </a:prstGeom>
                  </pic:spPr>
                </pic:pic>
              </a:graphicData>
            </a:graphic>
          </wp:inline>
        </w:drawing>
      </w:r>
    </w:p>
    <w:p w:rsidR="007F5247" w:rsidRPr="007F5247" w:rsidRDefault="007F5247" w:rsidP="007F5247">
      <w:pPr>
        <w:tabs>
          <w:tab w:val="left" w:pos="2813"/>
        </w:tabs>
        <w:ind w:left="720"/>
        <w:rPr>
          <w:rFonts w:ascii="Arial" w:hAnsi="Arial" w:cs="Arial"/>
          <w:sz w:val="20"/>
          <w:szCs w:val="20"/>
        </w:rPr>
      </w:pPr>
    </w:p>
    <w:p w:rsidR="007F5247" w:rsidRPr="007F5247" w:rsidRDefault="007F5247" w:rsidP="007F5247">
      <w:pPr>
        <w:tabs>
          <w:tab w:val="left" w:pos="2813"/>
        </w:tabs>
        <w:ind w:left="720"/>
        <w:rPr>
          <w:rFonts w:ascii="Arial" w:hAnsi="Arial" w:cs="Arial"/>
          <w:sz w:val="20"/>
          <w:szCs w:val="20"/>
        </w:rPr>
      </w:pP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775"/>
        </w:tabs>
        <w:ind w:left="720" w:firstLineChars="90" w:firstLine="181"/>
        <w:rPr>
          <w:rFonts w:ascii="Arial" w:hAnsi="Arial" w:cs="Arial"/>
          <w:b/>
          <w:sz w:val="20"/>
          <w:szCs w:val="20"/>
        </w:rPr>
      </w:pPr>
      <w:r w:rsidRPr="007F5247">
        <w:rPr>
          <w:rFonts w:ascii="Arial" w:hAnsi="Arial" w:cs="Arial"/>
          <w:b/>
          <w:sz w:val="20"/>
          <w:szCs w:val="20"/>
        </w:rPr>
        <w:t>Нет электричества на розетках переменного тока.</w:t>
      </w:r>
    </w:p>
    <w:p w:rsidR="007F5247" w:rsidRPr="007F5247" w:rsidRDefault="007F5247" w:rsidP="007F5247">
      <w:pPr>
        <w:tabs>
          <w:tab w:val="left" w:pos="2775"/>
        </w:tabs>
        <w:ind w:left="720"/>
        <w:jc w:val="center"/>
        <w:rPr>
          <w:rFonts w:ascii="Arial" w:hAnsi="Arial" w:cs="Arial"/>
          <w:sz w:val="20"/>
          <w:szCs w:val="20"/>
        </w:rPr>
      </w:pPr>
      <w:r w:rsidRPr="007F5247">
        <w:rPr>
          <w:noProof/>
          <w:lang w:bidi="ar-SA"/>
        </w:rPr>
        <w:lastRenderedPageBreak/>
        <w:drawing>
          <wp:inline distT="0" distB="0" distL="0" distR="0" wp14:anchorId="64EF62AB" wp14:editId="4EA93228">
            <wp:extent cx="4645137" cy="34861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54134" cy="3492902"/>
                    </a:xfrm>
                    <a:prstGeom prst="rect">
                      <a:avLst/>
                    </a:prstGeom>
                  </pic:spPr>
                </pic:pic>
              </a:graphicData>
            </a:graphic>
          </wp:inline>
        </w:drawing>
      </w: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775"/>
        </w:tabs>
        <w:ind w:left="720"/>
        <w:rPr>
          <w:rFonts w:ascii="Arial" w:hAnsi="Arial" w:cs="Arial"/>
          <w:sz w:val="20"/>
          <w:szCs w:val="20"/>
        </w:rPr>
      </w:pPr>
    </w:p>
    <w:p w:rsidR="007F5247" w:rsidRPr="007F5247" w:rsidRDefault="007F5247" w:rsidP="007F5247">
      <w:pPr>
        <w:tabs>
          <w:tab w:val="left" w:pos="2813"/>
        </w:tabs>
        <w:jc w:val="both"/>
        <w:rPr>
          <w:rFonts w:ascii="Arial" w:hAnsi="Arial" w:cs="Arial"/>
          <w:sz w:val="20"/>
          <w:szCs w:val="20"/>
        </w:rPr>
      </w:pPr>
    </w:p>
    <w:p w:rsidR="007F5247" w:rsidRPr="007F5247" w:rsidRDefault="007F5247" w:rsidP="007F5247">
      <w:pPr>
        <w:ind w:left="1320" w:firstLineChars="147" w:firstLine="294"/>
        <w:jc w:val="both"/>
        <w:rPr>
          <w:rFonts w:ascii="Arial" w:hAnsi="Arial" w:cs="Arial"/>
          <w:b/>
          <w:sz w:val="20"/>
          <w:szCs w:val="20"/>
        </w:rPr>
      </w:pPr>
      <w:r w:rsidRPr="007F5247">
        <w:rPr>
          <w:rFonts w:ascii="Arial" w:hAnsi="Arial" w:cs="Arial"/>
          <w:noProof/>
          <w:sz w:val="20"/>
          <w:szCs w:val="20"/>
          <w:lang w:bidi="ar-SA"/>
        </w:rPr>
        <w:lastRenderedPageBreak/>
        <w:drawing>
          <wp:anchor distT="0" distB="0" distL="114300" distR="114300" simplePos="0" relativeHeight="251941376" behindDoc="0" locked="0" layoutInCell="1" allowOverlap="1" wp14:anchorId="4BF601EC" wp14:editId="37B488F6">
            <wp:simplePos x="0" y="0"/>
            <wp:positionH relativeFrom="column">
              <wp:posOffset>5334000</wp:posOffset>
            </wp:positionH>
            <wp:positionV relativeFrom="paragraph">
              <wp:posOffset>81280</wp:posOffset>
            </wp:positionV>
            <wp:extent cx="1878330" cy="1388745"/>
            <wp:effectExtent l="0" t="0" r="0" b="0"/>
            <wp:wrapSquare wrapText="bothSides"/>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1878330" cy="1388745"/>
                    </a:xfrm>
                    <a:prstGeom prst="rect">
                      <a:avLst/>
                    </a:prstGeom>
                    <a:noFill/>
                    <a:ln w="9525">
                      <a:noFill/>
                      <a:miter lim="800000"/>
                      <a:headEnd/>
                      <a:tailEnd/>
                    </a:ln>
                  </pic:spPr>
                </pic:pic>
              </a:graphicData>
            </a:graphic>
          </wp:anchor>
        </w:drawing>
      </w:r>
      <w:r w:rsidRPr="007F5247">
        <w:rPr>
          <w:rFonts w:ascii="Arial" w:hAnsi="Arial" w:cs="Arial"/>
          <w:b/>
          <w:sz w:val="20"/>
          <w:szCs w:val="20"/>
        </w:rPr>
        <w:t>Проверка.</w:t>
      </w:r>
    </w:p>
    <w:p w:rsidR="007F5247" w:rsidRPr="007F5247" w:rsidRDefault="007F5247" w:rsidP="007F5247">
      <w:pPr>
        <w:ind w:left="1320" w:firstLineChars="150" w:firstLine="300"/>
        <w:jc w:val="both"/>
        <w:rPr>
          <w:rFonts w:ascii="Arial" w:hAnsi="Arial" w:cs="Arial"/>
          <w:sz w:val="20"/>
          <w:szCs w:val="20"/>
        </w:rPr>
      </w:pPr>
      <w:r w:rsidRPr="007F5247">
        <w:rPr>
          <w:rFonts w:ascii="Arial" w:hAnsi="Arial" w:cs="Arial"/>
          <w:sz w:val="20"/>
          <w:szCs w:val="20"/>
        </w:rPr>
        <w:t>1) Снять колпачок свечи зажигания и прочистить любую грязь вокруг свечи.</w:t>
      </w:r>
    </w:p>
    <w:p w:rsidR="007F5247" w:rsidRPr="007F5247" w:rsidRDefault="007F5247" w:rsidP="007F5247">
      <w:pPr>
        <w:ind w:left="1320" w:firstLineChars="150" w:firstLine="300"/>
        <w:jc w:val="both"/>
        <w:rPr>
          <w:rFonts w:ascii="Arial" w:hAnsi="Arial" w:cs="Arial"/>
          <w:sz w:val="20"/>
          <w:szCs w:val="20"/>
        </w:rPr>
      </w:pPr>
      <w:r w:rsidRPr="007F5247">
        <w:rPr>
          <w:rFonts w:ascii="Arial" w:hAnsi="Arial" w:cs="Arial"/>
          <w:sz w:val="20"/>
          <w:szCs w:val="20"/>
        </w:rPr>
        <w:t>2) Снять свечу и установить свечу в колпачок заглушки.</w:t>
      </w:r>
    </w:p>
    <w:p w:rsidR="007F5247" w:rsidRPr="007F5247" w:rsidRDefault="007F5247" w:rsidP="007F5247">
      <w:pPr>
        <w:ind w:left="1320" w:firstLineChars="150" w:firstLine="300"/>
        <w:jc w:val="both"/>
        <w:rPr>
          <w:rFonts w:ascii="Arial" w:hAnsi="Arial" w:cs="Arial"/>
          <w:sz w:val="20"/>
          <w:szCs w:val="20"/>
        </w:rPr>
      </w:pPr>
      <w:r w:rsidRPr="007F5247">
        <w:rPr>
          <w:rFonts w:ascii="Arial" w:hAnsi="Arial" w:cs="Arial"/>
          <w:sz w:val="20"/>
          <w:szCs w:val="20"/>
        </w:rPr>
        <w:t>3) Установить электрод со стороны заглушки на крышке цилиндра.</w:t>
      </w:r>
    </w:p>
    <w:p w:rsidR="007F5247" w:rsidRPr="007F5247" w:rsidRDefault="007F5247" w:rsidP="007F5247">
      <w:pPr>
        <w:tabs>
          <w:tab w:val="left" w:pos="2813"/>
        </w:tabs>
        <w:ind w:left="1320" w:firstLineChars="150" w:firstLine="300"/>
        <w:jc w:val="both"/>
        <w:rPr>
          <w:rFonts w:ascii="Arial" w:hAnsi="Arial" w:cs="Arial"/>
          <w:sz w:val="16"/>
          <w:szCs w:val="16"/>
          <w:lang w:eastAsia="zh-CN"/>
        </w:rPr>
      </w:pPr>
      <w:r w:rsidRPr="007F5247">
        <w:rPr>
          <w:rFonts w:ascii="Arial" w:hAnsi="Arial" w:cs="Arial"/>
          <w:sz w:val="20"/>
          <w:szCs w:val="20"/>
        </w:rPr>
        <w:t>4) Поверните двигатель, через зазор должна проскакивать искры.</w:t>
      </w:r>
    </w:p>
    <w:p w:rsidR="007F5247" w:rsidRPr="007F5247" w:rsidRDefault="007F5247" w:rsidP="007F5247">
      <w:pPr>
        <w:spacing w:line="360" w:lineRule="auto"/>
        <w:ind w:left="1440"/>
        <w:jc w:val="both"/>
        <w:rPr>
          <w:rFonts w:ascii="Arial" w:hAnsi="Arial" w:cs="Arial"/>
          <w:b/>
          <w:bCs/>
          <w:iCs/>
          <w:sz w:val="20"/>
          <w:szCs w:val="20"/>
        </w:rPr>
      </w:pPr>
      <w:r w:rsidRPr="007F5247">
        <w:rPr>
          <w:rFonts w:ascii="Arial" w:hAnsi="Arial" w:cs="Arial"/>
          <w:b/>
          <w:bCs/>
          <w:iCs/>
          <w:sz w:val="20"/>
          <w:szCs w:val="20"/>
        </w:rPr>
        <w:t>Обслуживание.</w:t>
      </w:r>
    </w:p>
    <w:p w:rsidR="007F5247" w:rsidRPr="007F5247" w:rsidRDefault="007F5247" w:rsidP="007F5247">
      <w:pPr>
        <w:ind w:left="1440"/>
        <w:jc w:val="both"/>
        <w:rPr>
          <w:rFonts w:ascii="Arial" w:hAnsi="Arial" w:cs="Arial"/>
          <w:sz w:val="20"/>
          <w:szCs w:val="20"/>
        </w:rPr>
      </w:pPr>
      <w:r w:rsidRPr="007F5247">
        <w:rPr>
          <w:rFonts w:ascii="Arial" w:hAnsi="Arial" w:cs="Arial"/>
          <w:sz w:val="20"/>
          <w:szCs w:val="20"/>
        </w:rPr>
        <w:t>Следите за чистотой вентиляционных отверстий. Очищайте их от пыли и грязи. Следите за чистотой корпусных деталей изделия.</w:t>
      </w:r>
    </w:p>
    <w:p w:rsidR="007F5247" w:rsidRPr="007F5247" w:rsidRDefault="007F5247" w:rsidP="007F5247">
      <w:pPr>
        <w:ind w:left="1440"/>
        <w:jc w:val="both"/>
        <w:rPr>
          <w:rFonts w:ascii="Arial" w:hAnsi="Arial" w:cs="Arial"/>
          <w:sz w:val="20"/>
          <w:szCs w:val="20"/>
        </w:rPr>
      </w:pPr>
      <w:r w:rsidRPr="007F5247">
        <w:rPr>
          <w:rFonts w:ascii="Arial" w:hAnsi="Arial" w:cs="Arial"/>
          <w:sz w:val="20"/>
          <w:szCs w:val="20"/>
        </w:rPr>
        <w:t>Запрещается использовать едкие химические вещества и жидкости для протирки корпусных деталей.</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b/>
          <w:sz w:val="20"/>
          <w:szCs w:val="20"/>
        </w:rPr>
        <w:t xml:space="preserve">ВНИМАНИЕ! </w:t>
      </w:r>
      <w:r w:rsidRPr="007F5247">
        <w:rPr>
          <w:rFonts w:ascii="Arial" w:hAnsi="Arial" w:cs="Arial"/>
          <w:sz w:val="20"/>
          <w:szCs w:val="20"/>
        </w:rPr>
        <w:t>Если вы считаете, что агрегату требуется дальнейший сервис, пожалуйста, проконсультируйтесь с авторизованным центром сервиса в вашем регионе.</w:t>
      </w:r>
    </w:p>
    <w:p w:rsidR="007F5247" w:rsidRPr="007F5247" w:rsidRDefault="007F5247" w:rsidP="007F5247">
      <w:pPr>
        <w:ind w:left="1440"/>
        <w:jc w:val="both"/>
        <w:rPr>
          <w:rFonts w:ascii="Arial" w:hAnsi="Arial" w:cs="Arial"/>
          <w:sz w:val="20"/>
          <w:szCs w:val="20"/>
          <w:lang w:eastAsia="zh-CN"/>
        </w:rPr>
      </w:pPr>
    </w:p>
    <w:p w:rsidR="007F5247" w:rsidRPr="007F5247" w:rsidRDefault="007F5247" w:rsidP="007F5247">
      <w:pPr>
        <w:tabs>
          <w:tab w:val="left" w:pos="10585"/>
        </w:tabs>
        <w:ind w:right="686" w:firstLineChars="300" w:firstLine="723"/>
        <w:jc w:val="both"/>
        <w:rPr>
          <w:rFonts w:ascii="Arial" w:hAnsi="Arial" w:cs="Arial"/>
          <w:b/>
          <w:noProof/>
          <w:sz w:val="24"/>
          <w:szCs w:val="24"/>
          <w:lang w:bidi="ar-SA"/>
        </w:rPr>
      </w:pPr>
      <w:r w:rsidRPr="007F5247">
        <w:rPr>
          <w:rFonts w:ascii="Arial" w:hAnsi="Arial" w:cs="Arial"/>
          <w:b/>
          <w:noProof/>
          <w:sz w:val="24"/>
          <w:szCs w:val="24"/>
          <w:lang w:bidi="ar-SA"/>
        </w:rPr>
        <mc:AlternateContent>
          <mc:Choice Requires="wps">
            <w:drawing>
              <wp:anchor distT="4294967294" distB="4294967294" distL="114300" distR="114300" simplePos="0" relativeHeight="251943424" behindDoc="0" locked="0" layoutInCell="1" allowOverlap="1" wp14:anchorId="23F7111F" wp14:editId="58589E3D">
                <wp:simplePos x="0" y="0"/>
                <wp:positionH relativeFrom="column">
                  <wp:posOffset>3190875</wp:posOffset>
                </wp:positionH>
                <wp:positionV relativeFrom="paragraph">
                  <wp:posOffset>104139</wp:posOffset>
                </wp:positionV>
                <wp:extent cx="5943600" cy="0"/>
                <wp:effectExtent l="0" t="19050" r="19050" b="19050"/>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A77595B" id="Прямая соединительная линия 218" o:spid="_x0000_s1026" style="position:absolute;z-index:25194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4G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VuZuBg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ГАРАНТИЙНОЕ ОБЯЗАТЕЛЬСТВО.</w:t>
      </w:r>
      <w:r w:rsidRPr="007F5247">
        <w:rPr>
          <w:rFonts w:ascii="Arial" w:hAnsi="Arial" w:cs="Arial"/>
          <w:b/>
          <w:noProof/>
          <w:sz w:val="24"/>
          <w:szCs w:val="24"/>
          <w:lang w:bidi="ar-SA"/>
        </w:rPr>
        <w:t xml:space="preserve"> </w:t>
      </w:r>
    </w:p>
    <w:p w:rsidR="007F5247" w:rsidRPr="007F5247" w:rsidRDefault="007F5247" w:rsidP="007F5247">
      <w:pPr>
        <w:tabs>
          <w:tab w:val="left" w:pos="10585"/>
        </w:tabs>
        <w:ind w:right="686" w:firstLineChars="300" w:firstLine="723"/>
        <w:jc w:val="both"/>
        <w:rPr>
          <w:rFonts w:ascii="Arial" w:eastAsiaTheme="minorEastAsia" w:hAnsi="Arial" w:cs="Arial"/>
          <w:b/>
          <w:noProof/>
          <w:sz w:val="24"/>
          <w:szCs w:val="24"/>
          <w:lang w:eastAsia="zh-CN" w:bidi="ar-SA"/>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На инструмент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eastAsia="Arial Narrow" w:hAnsi="Arial" w:cs="Arial"/>
          <w:b/>
          <w:color w:val="808080" w:themeColor="background1" w:themeShade="80"/>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44448" behindDoc="0" locked="0" layoutInCell="1" allowOverlap="1" wp14:anchorId="5ABB6B0B" wp14:editId="63065983">
                <wp:simplePos x="0" y="0"/>
                <wp:positionH relativeFrom="column">
                  <wp:posOffset>1685925</wp:posOffset>
                </wp:positionH>
                <wp:positionV relativeFrom="paragraph">
                  <wp:posOffset>75564</wp:posOffset>
                </wp:positionV>
                <wp:extent cx="5943600" cy="0"/>
                <wp:effectExtent l="0" t="19050" r="19050" b="1905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4307F1" id="Прямая соединительная линия 219" o:spid="_x0000_s1026" style="position:absolute;z-index:25194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Tj4gfA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СРОК СЛУЖБЫ.</w:t>
      </w:r>
    </w:p>
    <w:p w:rsidR="007F5247" w:rsidRPr="007F5247" w:rsidRDefault="007F5247" w:rsidP="007F5247">
      <w:pPr>
        <w:tabs>
          <w:tab w:val="left" w:pos="10585"/>
        </w:tabs>
        <w:ind w:left="720" w:right="686"/>
        <w:jc w:val="both"/>
        <w:rPr>
          <w:rFonts w:ascii="Arial" w:eastAsia="Arial Narrow" w:hAnsi="Arial" w:cs="Arial"/>
          <w:b/>
          <w:color w:val="808080" w:themeColor="background1" w:themeShade="80"/>
          <w:sz w:val="24"/>
          <w:szCs w:val="24"/>
        </w:rPr>
      </w:pPr>
      <w:r w:rsidRPr="007F5247">
        <w:rPr>
          <w:rFonts w:ascii="Arial" w:eastAsia="Arial Narrow" w:hAnsi="Arial" w:cs="Arial"/>
          <w:b/>
          <w:color w:val="808080" w:themeColor="background1" w:themeShade="80"/>
          <w:sz w:val="24"/>
          <w:szCs w:val="24"/>
        </w:rPr>
        <w:t xml:space="preserve">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ЗАПРЕЩЕНО применение инструмента не по назначению!</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rPr>
          <w:rFonts w:ascii="Arial" w:hAnsi="Arial" w:cs="Arial"/>
          <w:b/>
          <w:noProof/>
          <w:color w:val="808080" w:themeColor="background1" w:themeShade="80"/>
          <w:sz w:val="24"/>
          <w:szCs w:val="24"/>
          <w:lang w:bidi="ar-SA"/>
        </w:rPr>
      </w:pPr>
      <w:r w:rsidRPr="007F5247">
        <w:rPr>
          <w:rFonts w:ascii="Arial" w:hAnsi="Arial" w:cs="Arial"/>
          <w:b/>
          <w:noProof/>
          <w:color w:val="808080" w:themeColor="background1" w:themeShade="80"/>
          <w:sz w:val="24"/>
          <w:szCs w:val="24"/>
          <w:lang w:bidi="ar-SA"/>
        </w:rPr>
        <mc:AlternateContent>
          <mc:Choice Requires="wps">
            <w:drawing>
              <wp:anchor distT="4294967294" distB="4294967294" distL="114300" distR="114300" simplePos="0" relativeHeight="251945472" behindDoc="0" locked="0" layoutInCell="1" allowOverlap="1" wp14:anchorId="05A4F29A" wp14:editId="23FBA2AA">
                <wp:simplePos x="0" y="0"/>
                <wp:positionH relativeFrom="column">
                  <wp:posOffset>6823710</wp:posOffset>
                </wp:positionH>
                <wp:positionV relativeFrom="paragraph">
                  <wp:posOffset>92709</wp:posOffset>
                </wp:positionV>
                <wp:extent cx="966470" cy="0"/>
                <wp:effectExtent l="0" t="19050" r="24130" b="19050"/>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31E963" id="Прямая соединительная линия 220" o:spid="_x0000_s1026" style="position:absolute;z-index:251945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6qDg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&#1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7F5247">
        <w:rPr>
          <w:rFonts w:ascii="Arial" w:hAnsi="Arial" w:cs="Arial"/>
          <w:b/>
          <w:noProof/>
          <w:color w:val="808080" w:themeColor="background1" w:themeShade="80"/>
          <w:sz w:val="24"/>
          <w:szCs w:val="24"/>
          <w:lang w:bidi="ar-SA"/>
        </w:rPr>
        <w:t xml:space="preserve"> </w:t>
      </w:r>
    </w:p>
    <w:p w:rsidR="007F5247" w:rsidRPr="007F5247" w:rsidRDefault="007F5247" w:rsidP="007F5247">
      <w:pPr>
        <w:tabs>
          <w:tab w:val="left" w:pos="10585"/>
        </w:tabs>
        <w:ind w:left="720" w:right="686"/>
        <w:rPr>
          <w:rFonts w:ascii="Arial" w:eastAsia="Arial Narrow" w:hAnsi="Arial" w:cs="Arial"/>
          <w:b/>
          <w:color w:val="808080" w:themeColor="background1" w:themeShade="80"/>
          <w:sz w:val="24"/>
          <w:szCs w:val="24"/>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Не использовать с поврежденной рукояткой или поврежденным корпусом.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eastAsia="Arial Narrow" w:hAnsi="Arial" w:cs="Arial"/>
          <w:color w:val="808080" w:themeColor="background1" w:themeShade="80"/>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46496" behindDoc="0" locked="0" layoutInCell="1" allowOverlap="1" wp14:anchorId="079C0763" wp14:editId="07D41A37">
                <wp:simplePos x="0" y="0"/>
                <wp:positionH relativeFrom="column">
                  <wp:posOffset>3543300</wp:posOffset>
                </wp:positionH>
                <wp:positionV relativeFrom="paragraph">
                  <wp:posOffset>94614</wp:posOffset>
                </wp:positionV>
                <wp:extent cx="5943600" cy="0"/>
                <wp:effectExtent l="0" t="19050" r="19050" b="1905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9A1BCE7" id="Прямая соединительная линия 221" o:spid="_x0000_s1026" style="position:absolute;z-index:251946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8t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6Jjy0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КРИТЕРИЙ ПРЕДЕЛЬНЫХ СОСТОЯНИЙ</w:t>
      </w:r>
      <w:r w:rsidRPr="007F5247">
        <w:rPr>
          <w:rFonts w:ascii="Arial" w:eastAsia="Arial Narrow" w:hAnsi="Arial" w:cs="Arial"/>
          <w:color w:val="808080" w:themeColor="background1" w:themeShade="80"/>
          <w:sz w:val="24"/>
          <w:szCs w:val="24"/>
        </w:rPr>
        <w:t>.</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Повреждён электрический кабель. Поврежден корпус изделия.</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rPr>
          <w:rFonts w:ascii="Arial" w:hAnsi="Arial" w:cs="Arial"/>
          <w:b/>
          <w:noProof/>
          <w:sz w:val="24"/>
          <w:szCs w:val="24"/>
          <w:lang w:bidi="ar-SA"/>
        </w:rPr>
      </w:pPr>
      <w:r w:rsidRPr="007F5247">
        <w:rPr>
          <w:rFonts w:ascii="Arial" w:hAnsi="Arial" w:cs="Arial"/>
          <w:b/>
          <w:noProof/>
          <w:sz w:val="24"/>
          <w:szCs w:val="24"/>
          <w:lang w:bidi="ar-SA"/>
        </w:rPr>
        <mc:AlternateContent>
          <mc:Choice Requires="wps">
            <w:drawing>
              <wp:anchor distT="4294967294" distB="4294967294" distL="114300" distR="114300" simplePos="0" relativeHeight="251947520" behindDoc="0" locked="0" layoutInCell="1" allowOverlap="1" wp14:anchorId="6EFE5AC3" wp14:editId="2EECE02E">
                <wp:simplePos x="0" y="0"/>
                <wp:positionH relativeFrom="column">
                  <wp:posOffset>6590030</wp:posOffset>
                </wp:positionH>
                <wp:positionV relativeFrom="paragraph">
                  <wp:posOffset>80009</wp:posOffset>
                </wp:positionV>
                <wp:extent cx="1350010" cy="0"/>
                <wp:effectExtent l="0" t="19050" r="21590" b="1905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8DD022" id="Прямая соединительная линия 222" o:spid="_x0000_s1026" style="position:absolute;z-index:251947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n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D/pmGcO&#10;AgAA0QMAAA4AAAAAAAAAAAAAAAAALgIAAGRycy9lMm9Eb2MueG1sUEsBAi0AFAAGAAgAAAAhAP2Q&#10;FM3fAAAACwEAAA8AAAAAAAAAAAAAAAAAaAQAAGRycy9kb3ducmV2LnhtbFBLBQYAAAAABAAEAPMA&#10;AAB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hAnsi="Arial" w:cs="Arial"/>
          <w:b/>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48544" behindDoc="0" locked="0" layoutInCell="1" allowOverlap="1" wp14:anchorId="50610992" wp14:editId="35B8FD1B">
                <wp:simplePos x="0" y="0"/>
                <wp:positionH relativeFrom="column">
                  <wp:posOffset>1393190</wp:posOffset>
                </wp:positionH>
                <wp:positionV relativeFrom="paragraph">
                  <wp:posOffset>95884</wp:posOffset>
                </wp:positionV>
                <wp:extent cx="6167120" cy="0"/>
                <wp:effectExtent l="0" t="19050" r="24130" b="1905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89E535F" id="Прямая соединительная линия 223" o:spid="_x0000_s1026" style="position:absolute;z-index:251948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ХРАНЕНИЕ.</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 Хранение без упаковки не допускается. Подробные требования к условиям хранения смотрите в ГОСТ 15150 (Условие 1).</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hAnsi="Arial" w:cs="Arial"/>
          <w:b/>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49568" behindDoc="0" locked="0" layoutInCell="1" allowOverlap="1" wp14:anchorId="14D2D133" wp14:editId="76B04394">
                <wp:simplePos x="0" y="0"/>
                <wp:positionH relativeFrom="column">
                  <wp:posOffset>2095500</wp:posOffset>
                </wp:positionH>
                <wp:positionV relativeFrom="paragraph">
                  <wp:posOffset>113664</wp:posOffset>
                </wp:positionV>
                <wp:extent cx="5943600" cy="0"/>
                <wp:effectExtent l="0" t="19050" r="19050" b="1905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0196275" id="Прямая соединительная линия 224" o:spid="_x0000_s1026" style="position:absolute;z-index:251949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tl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pzeLZQ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ТРАНСПОРТИРОВКА.</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упаковки.</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Подробные требования к условиям транспортировки смотрите в ГОСТ15150 (Условие 5).</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hAnsi="Arial" w:cs="Arial"/>
          <w:b/>
          <w:noProof/>
          <w:sz w:val="24"/>
          <w:szCs w:val="24"/>
          <w:lang w:bidi="ar-SA"/>
        </w:rPr>
      </w:pPr>
      <w:r w:rsidRPr="007F5247">
        <w:rPr>
          <w:rFonts w:ascii="Arial" w:hAnsi="Arial" w:cs="Arial"/>
          <w:b/>
          <w:noProof/>
          <w:sz w:val="24"/>
          <w:szCs w:val="24"/>
          <w:lang w:bidi="ar-SA"/>
        </w:rPr>
        <mc:AlternateContent>
          <mc:Choice Requires="wps">
            <w:drawing>
              <wp:anchor distT="4294967294" distB="4294967294" distL="114300" distR="114300" simplePos="0" relativeHeight="251950592" behindDoc="0" locked="0" layoutInCell="1" allowOverlap="1" wp14:anchorId="631D6B7E" wp14:editId="7AB19BCF">
                <wp:simplePos x="0" y="0"/>
                <wp:positionH relativeFrom="column">
                  <wp:posOffset>1663065</wp:posOffset>
                </wp:positionH>
                <wp:positionV relativeFrom="paragraph">
                  <wp:posOffset>86994</wp:posOffset>
                </wp:positionV>
                <wp:extent cx="5943600" cy="0"/>
                <wp:effectExtent l="0" t="19050" r="19050" b="19050"/>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3A4541" id="Прямая соединительная линия 225" o:spid="_x0000_s1026" style="position:absolute;z-index:25195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f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L/vxR8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УТИЛИЗАЦИЯ.</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720" w:right="686"/>
        <w:jc w:val="both"/>
        <w:rPr>
          <w:rFonts w:ascii="Arial" w:hAnsi="Arial" w:cs="Arial"/>
          <w:b/>
          <w:sz w:val="24"/>
          <w:szCs w:val="24"/>
        </w:rPr>
      </w:pPr>
      <w:r w:rsidRPr="007F5247">
        <w:rPr>
          <w:rFonts w:ascii="Arial" w:hAnsi="Arial" w:cs="Arial"/>
          <w:noProof/>
          <w:sz w:val="20"/>
          <w:szCs w:val="20"/>
          <w:lang w:bidi="ar-SA"/>
        </w:rPr>
        <w:drawing>
          <wp:anchor distT="0" distB="0" distL="114300" distR="114300" simplePos="0" relativeHeight="251935232" behindDoc="0" locked="0" layoutInCell="1" allowOverlap="1" wp14:anchorId="0AB348A4" wp14:editId="1AF6798C">
            <wp:simplePos x="0" y="0"/>
            <wp:positionH relativeFrom="column">
              <wp:posOffset>543560</wp:posOffset>
            </wp:positionH>
            <wp:positionV relativeFrom="paragraph">
              <wp:posOffset>133985</wp:posOffset>
            </wp:positionV>
            <wp:extent cx="337185" cy="413385"/>
            <wp:effectExtent l="0" t="0" r="5715" b="5715"/>
            <wp:wrapSquare wrapText="bothSides"/>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7F5247" w:rsidRPr="007F5247" w:rsidRDefault="007F5247" w:rsidP="007F5247">
      <w:pPr>
        <w:tabs>
          <w:tab w:val="left" w:pos="10585"/>
        </w:tabs>
        <w:ind w:left="1077" w:right="686"/>
        <w:jc w:val="both"/>
        <w:rPr>
          <w:rFonts w:ascii="Arial" w:hAnsi="Arial" w:cs="Arial"/>
          <w:sz w:val="20"/>
          <w:szCs w:val="20"/>
        </w:rPr>
      </w:pPr>
    </w:p>
    <w:p w:rsidR="007F5247" w:rsidRPr="007F5247" w:rsidRDefault="007F5247" w:rsidP="007F5247">
      <w:pPr>
        <w:tabs>
          <w:tab w:val="left" w:pos="10585"/>
        </w:tabs>
        <w:ind w:left="720" w:right="686"/>
        <w:jc w:val="both"/>
        <w:rPr>
          <w:rFonts w:ascii="Arial" w:hAnsi="Arial" w:cs="Arial"/>
          <w:b/>
          <w:noProof/>
          <w:sz w:val="24"/>
          <w:szCs w:val="24"/>
          <w:lang w:bidi="ar-SA"/>
        </w:rPr>
      </w:pPr>
      <w:r w:rsidRPr="007F5247">
        <w:rPr>
          <w:rFonts w:ascii="Arial" w:hAnsi="Arial" w:cs="Arial"/>
          <w:b/>
          <w:noProof/>
          <w:sz w:val="24"/>
          <w:szCs w:val="24"/>
          <w:lang w:bidi="ar-SA"/>
        </w:rPr>
        <mc:AlternateContent>
          <mc:Choice Requires="wps">
            <w:drawing>
              <wp:anchor distT="4294967294" distB="4294967294" distL="114300" distR="114300" simplePos="0" relativeHeight="251951616" behindDoc="0" locked="0" layoutInCell="1" allowOverlap="1" wp14:anchorId="7CA1ABA6" wp14:editId="6142FD8F">
                <wp:simplePos x="0" y="0"/>
                <wp:positionH relativeFrom="column">
                  <wp:posOffset>2987040</wp:posOffset>
                </wp:positionH>
                <wp:positionV relativeFrom="paragraph">
                  <wp:posOffset>85089</wp:posOffset>
                </wp:positionV>
                <wp:extent cx="5943600" cy="0"/>
                <wp:effectExtent l="0" t="19050" r="19050" b="1905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39D5B1A" id="Прямая соединительная линия 228" o:spid="_x0000_s1026" style="position:absolute;z-index:251951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Uz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xJ1VMw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ЗНАЧЕНИЕ ШУМА И ВИБРАЦИИ.</w:t>
      </w:r>
      <w:r w:rsidRPr="007F5247">
        <w:rPr>
          <w:rFonts w:ascii="Arial" w:hAnsi="Arial" w:cs="Arial"/>
          <w:b/>
          <w:noProof/>
          <w:sz w:val="24"/>
          <w:szCs w:val="24"/>
          <w:lang w:bidi="ar-SA"/>
        </w:rPr>
        <w:t xml:space="preserve"> </w:t>
      </w:r>
    </w:p>
    <w:p w:rsidR="007F5247" w:rsidRPr="007F5247" w:rsidRDefault="007F5247" w:rsidP="007F5247">
      <w:pPr>
        <w:tabs>
          <w:tab w:val="left" w:pos="10585"/>
        </w:tabs>
        <w:ind w:left="720" w:right="686"/>
        <w:jc w:val="both"/>
        <w:rPr>
          <w:rFonts w:ascii="Arial" w:hAnsi="Arial" w:cs="Arial"/>
          <w:b/>
          <w:sz w:val="24"/>
          <w:szCs w:val="24"/>
        </w:rPr>
      </w:pP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Типичный уровень взвешенного звукового давления (A), измеренный в соответствии с EN60745: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Уровень звукового давления (LpA): 95.7 дБ (A). Уровень звуковой мощности (LWA):106.7 дБ (A).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Погрешность (К): 3 дБ(A). Используйте средства защиты слуха.</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 xml:space="preserve">Вибрация. </w:t>
      </w:r>
    </w:p>
    <w:p w:rsidR="007F5247" w:rsidRPr="007F5247" w:rsidRDefault="007F5247" w:rsidP="007F5247">
      <w:pPr>
        <w:tabs>
          <w:tab w:val="left" w:pos="10585"/>
        </w:tabs>
        <w:ind w:left="1077" w:right="686"/>
        <w:jc w:val="both"/>
        <w:rPr>
          <w:rFonts w:ascii="Arial" w:hAnsi="Arial" w:cs="Arial"/>
          <w:sz w:val="20"/>
          <w:szCs w:val="20"/>
        </w:rPr>
      </w:pPr>
      <w:r w:rsidRPr="007F5247">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(ah,AG): 3,2 м/с2 . Погрешность (К): 1,5 м/с2.</w:t>
      </w:r>
    </w:p>
    <w:p w:rsidR="007F5247" w:rsidRPr="007F5247" w:rsidRDefault="007F5247" w:rsidP="007F5247">
      <w:pPr>
        <w:ind w:firstLineChars="350" w:firstLine="700"/>
        <w:jc w:val="both"/>
        <w:rPr>
          <w:rFonts w:ascii="Arial" w:eastAsiaTheme="minorEastAsia" w:hAnsi="Arial" w:cs="Arial"/>
          <w:sz w:val="20"/>
          <w:szCs w:val="20"/>
          <w:lang w:eastAsia="zh-CN"/>
        </w:rPr>
      </w:pPr>
    </w:p>
    <w:p w:rsidR="007F5247" w:rsidRPr="007F5247" w:rsidRDefault="007F5247" w:rsidP="007F5247">
      <w:pPr>
        <w:ind w:firstLineChars="350" w:firstLine="700"/>
        <w:jc w:val="both"/>
        <w:rPr>
          <w:rFonts w:ascii="Arial" w:eastAsiaTheme="minorEastAsia" w:hAnsi="Arial" w:cs="Arial"/>
          <w:sz w:val="20"/>
          <w:szCs w:val="20"/>
          <w:lang w:eastAsia="zh-CN"/>
        </w:rPr>
      </w:pPr>
    </w:p>
    <w:p w:rsidR="007F5247" w:rsidRPr="007F5247" w:rsidRDefault="007F5247" w:rsidP="007F5247">
      <w:pPr>
        <w:ind w:firstLineChars="350" w:firstLine="700"/>
        <w:jc w:val="both"/>
        <w:rPr>
          <w:rFonts w:ascii="Arial" w:eastAsiaTheme="minorEastAsia" w:hAnsi="Arial" w:cs="Arial"/>
          <w:sz w:val="20"/>
          <w:szCs w:val="20"/>
          <w:lang w:eastAsia="zh-CN"/>
        </w:rPr>
      </w:pPr>
    </w:p>
    <w:p w:rsidR="007F5247" w:rsidRPr="007F5247" w:rsidRDefault="007F5247" w:rsidP="007F5247">
      <w:pPr>
        <w:tabs>
          <w:tab w:val="left" w:pos="10585"/>
        </w:tabs>
        <w:ind w:leftChars="327" w:left="719" w:right="686" w:firstLineChars="49" w:firstLine="118"/>
        <w:jc w:val="both"/>
        <w:rPr>
          <w:rFonts w:ascii="Arial" w:hAnsi="Arial" w:cs="Arial"/>
          <w:b/>
          <w:sz w:val="24"/>
          <w:szCs w:val="24"/>
        </w:rPr>
      </w:pPr>
      <w:r w:rsidRPr="007F5247">
        <w:rPr>
          <w:rFonts w:ascii="Arial" w:hAnsi="Arial" w:cs="Arial"/>
          <w:b/>
          <w:noProof/>
          <w:sz w:val="24"/>
          <w:szCs w:val="24"/>
          <w:lang w:bidi="ar-SA"/>
        </w:rPr>
        <mc:AlternateContent>
          <mc:Choice Requires="wps">
            <w:drawing>
              <wp:anchor distT="4294967294" distB="4294967294" distL="114300" distR="114300" simplePos="0" relativeHeight="251952640" behindDoc="0" locked="0" layoutInCell="1" allowOverlap="1" wp14:anchorId="62063356" wp14:editId="22EC42A9">
                <wp:simplePos x="0" y="0"/>
                <wp:positionH relativeFrom="column">
                  <wp:posOffset>3195955</wp:posOffset>
                </wp:positionH>
                <wp:positionV relativeFrom="paragraph">
                  <wp:posOffset>105409</wp:posOffset>
                </wp:positionV>
                <wp:extent cx="5943600" cy="0"/>
                <wp:effectExtent l="0" t="19050" r="19050" b="1905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788181" id="Прямая соединительная линия 229" o:spid="_x0000_s1026" style="position:absolute;z-index:25195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3EUbSQ4C&#10;AADR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Pr="007F5247">
        <w:rPr>
          <w:rFonts w:ascii="Arial" w:eastAsia="Arial Narrow" w:hAnsi="Arial" w:cs="Arial"/>
          <w:b/>
          <w:color w:val="808080" w:themeColor="background1" w:themeShade="80"/>
          <w:sz w:val="24"/>
          <w:szCs w:val="24"/>
        </w:rPr>
        <w:t>ИНФОРМАЦИЯ ДЛЯ ПОКУПАТЕЛЯ.</w:t>
      </w:r>
      <w:r w:rsidRPr="007F5247">
        <w:rPr>
          <w:rFonts w:ascii="Arial" w:hAnsi="Arial" w:cs="Arial"/>
          <w:b/>
          <w:noProof/>
          <w:sz w:val="24"/>
          <w:szCs w:val="24"/>
          <w:lang w:bidi="ar-SA"/>
        </w:rPr>
        <w:t xml:space="preserve"> </w:t>
      </w:r>
    </w:p>
    <w:p w:rsidR="00020C62" w:rsidRPr="007F5247" w:rsidRDefault="007F5247" w:rsidP="00020C62">
      <w:pPr>
        <w:tabs>
          <w:tab w:val="left" w:pos="10585"/>
        </w:tabs>
        <w:ind w:left="1077" w:right="686"/>
        <w:jc w:val="both"/>
        <w:rPr>
          <w:rFonts w:eastAsiaTheme="minorEastAsia"/>
          <w:sz w:val="18"/>
          <w:lang w:eastAsia="zh-CN"/>
        </w:rPr>
      </w:pPr>
      <w:r w:rsidRPr="007F5247">
        <w:rPr>
          <w:rFonts w:ascii="Arial" w:hAnsi="Arial" w:cs="Arial" w:hint="eastAsia"/>
          <w:noProof/>
          <w:sz w:val="20"/>
          <w:szCs w:val="20"/>
          <w:lang w:bidi="ar-SA"/>
        </w:rPr>
        <w:lastRenderedPageBreak/>
        <w:drawing>
          <wp:inline distT="0" distB="0" distL="0" distR="0" wp14:anchorId="5CC60DC2" wp14:editId="350AA671">
            <wp:extent cx="288435" cy="266802"/>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7F5247">
        <w:t xml:space="preserve"> </w:t>
      </w:r>
      <w:r w:rsidR="00020C62" w:rsidRPr="007F5247">
        <w:rPr>
          <w:rFonts w:ascii="Arial" w:hAnsi="Arial" w:cs="Arial"/>
          <w:sz w:val="20"/>
          <w:szCs w:val="20"/>
        </w:rPr>
        <w:t>Декларация соответствия: ЕАЭС № RU Д-CN. НА51.В.0</w:t>
      </w:r>
      <w:r w:rsidR="00020C62">
        <w:rPr>
          <w:rFonts w:ascii="Arial" w:hAnsi="Arial" w:cs="Arial"/>
          <w:sz w:val="20"/>
          <w:szCs w:val="20"/>
        </w:rPr>
        <w:t>2679</w:t>
      </w:r>
      <w:r w:rsidR="00020C62" w:rsidRPr="007F5247">
        <w:rPr>
          <w:rFonts w:ascii="Arial" w:hAnsi="Arial" w:cs="Arial"/>
          <w:sz w:val="20"/>
          <w:szCs w:val="20"/>
        </w:rPr>
        <w:t>/19, срок действия: с</w:t>
      </w:r>
      <w:r w:rsidR="00020C62">
        <w:rPr>
          <w:rFonts w:ascii="Arial" w:hAnsi="Arial" w:cs="Arial"/>
          <w:sz w:val="20"/>
          <w:szCs w:val="20"/>
        </w:rPr>
        <w:t>07</w:t>
      </w:r>
      <w:r w:rsidR="00020C62" w:rsidRPr="007F5247">
        <w:rPr>
          <w:rFonts w:ascii="Arial" w:hAnsi="Arial" w:cs="Arial"/>
          <w:sz w:val="20"/>
          <w:szCs w:val="20"/>
        </w:rPr>
        <w:t>.0</w:t>
      </w:r>
      <w:r w:rsidR="00020C62">
        <w:rPr>
          <w:rFonts w:ascii="Arial" w:hAnsi="Arial" w:cs="Arial"/>
          <w:sz w:val="20"/>
          <w:szCs w:val="20"/>
        </w:rPr>
        <w:t>2</w:t>
      </w:r>
      <w:r w:rsidR="00020C62" w:rsidRPr="007F5247">
        <w:rPr>
          <w:rFonts w:ascii="Arial" w:hAnsi="Arial" w:cs="Arial"/>
          <w:sz w:val="20"/>
          <w:szCs w:val="20"/>
        </w:rPr>
        <w:t xml:space="preserve">.2019 г. по </w:t>
      </w:r>
      <w:r w:rsidR="00020C62">
        <w:rPr>
          <w:rFonts w:ascii="Arial" w:hAnsi="Arial" w:cs="Arial"/>
          <w:sz w:val="20"/>
          <w:szCs w:val="20"/>
        </w:rPr>
        <w:t>06</w:t>
      </w:r>
      <w:r w:rsidR="00020C62" w:rsidRPr="007F5247">
        <w:rPr>
          <w:rFonts w:ascii="Arial" w:hAnsi="Arial" w:cs="Arial"/>
          <w:sz w:val="20"/>
          <w:szCs w:val="20"/>
        </w:rPr>
        <w:t>.0</w:t>
      </w:r>
      <w:r w:rsidR="00020C62">
        <w:rPr>
          <w:rFonts w:ascii="Arial" w:hAnsi="Arial" w:cs="Arial"/>
          <w:sz w:val="20"/>
          <w:szCs w:val="20"/>
        </w:rPr>
        <w:t>2</w:t>
      </w:r>
      <w:r w:rsidR="00020C62" w:rsidRPr="007F5247">
        <w:rPr>
          <w:rFonts w:ascii="Arial" w:hAnsi="Arial" w:cs="Arial"/>
          <w:sz w:val="20"/>
          <w:szCs w:val="20"/>
        </w:rPr>
        <w:t>.2020 г. Выдана Органом по сертификации продукции «Испытательная лаборатория Общества с ограниченной ответственностью «</w:t>
      </w:r>
      <w:r w:rsidR="00020C62">
        <w:rPr>
          <w:rFonts w:ascii="Arial" w:hAnsi="Arial" w:cs="Arial"/>
          <w:sz w:val="20"/>
          <w:szCs w:val="20"/>
        </w:rPr>
        <w:t>Альянс-Консалт</w:t>
      </w:r>
      <w:r w:rsidR="00020C62" w:rsidRPr="007F5247">
        <w:rPr>
          <w:rFonts w:ascii="Arial" w:hAnsi="Arial" w:cs="Arial"/>
          <w:sz w:val="20"/>
          <w:szCs w:val="20"/>
        </w:rPr>
        <w:t xml:space="preserve">». Изготовлено в соответствии с директивами: 2014/35/EU Низковольтное оборудование, 2014/30/ЕU Электромагнитная совместимость. Соответствует техническим регламентам: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w:t>
      </w:r>
      <w:r w:rsidR="00020C62">
        <w:rPr>
          <w:rFonts w:ascii="Arial" w:hAnsi="Arial" w:cs="Arial"/>
          <w:sz w:val="20"/>
          <w:szCs w:val="20"/>
          <w:lang w:val="en-US"/>
        </w:rPr>
        <w:t>HUAHE</w:t>
      </w:r>
      <w:r w:rsidR="00020C62" w:rsidRPr="00347134">
        <w:rPr>
          <w:rFonts w:ascii="Arial" w:hAnsi="Arial" w:cs="Arial"/>
          <w:sz w:val="20"/>
          <w:szCs w:val="20"/>
        </w:rPr>
        <w:t xml:space="preserve"> </w:t>
      </w:r>
      <w:r w:rsidR="00020C62">
        <w:rPr>
          <w:rFonts w:ascii="Arial" w:hAnsi="Arial" w:cs="Arial"/>
          <w:sz w:val="20"/>
          <w:szCs w:val="20"/>
          <w:lang w:val="en-US"/>
        </w:rPr>
        <w:t>HEAVY</w:t>
      </w:r>
      <w:r w:rsidR="00020C62" w:rsidRPr="00347134">
        <w:rPr>
          <w:rFonts w:ascii="Arial" w:hAnsi="Arial" w:cs="Arial"/>
          <w:sz w:val="20"/>
          <w:szCs w:val="20"/>
        </w:rPr>
        <w:t xml:space="preserve"> </w:t>
      </w:r>
      <w:r w:rsidR="00020C62">
        <w:rPr>
          <w:rFonts w:ascii="Arial" w:hAnsi="Arial" w:cs="Arial"/>
          <w:sz w:val="20"/>
          <w:szCs w:val="20"/>
          <w:lang w:val="en-US"/>
        </w:rPr>
        <w:t>INDUSTRIES</w:t>
      </w:r>
      <w:r w:rsidR="00020C62" w:rsidRPr="007F5247">
        <w:rPr>
          <w:rFonts w:ascii="Arial" w:hAnsi="Arial" w:cs="Arial"/>
          <w:sz w:val="20"/>
          <w:szCs w:val="20"/>
        </w:rPr>
        <w:t xml:space="preserve"> CO., LTD, Адрес: Китай, </w:t>
      </w:r>
      <w:r w:rsidR="00020C62">
        <w:rPr>
          <w:rFonts w:ascii="Arial" w:hAnsi="Arial" w:cs="Arial"/>
          <w:sz w:val="20"/>
          <w:szCs w:val="20"/>
        </w:rPr>
        <w:t>район Тайчжоу</w:t>
      </w:r>
      <w:r w:rsidR="00020C62" w:rsidRPr="005D386A">
        <w:rPr>
          <w:rFonts w:ascii="Arial" w:hAnsi="Arial" w:cs="Arial"/>
          <w:sz w:val="20"/>
          <w:szCs w:val="20"/>
        </w:rPr>
        <w:t xml:space="preserve">, </w:t>
      </w:r>
      <w:r w:rsidR="00020C62">
        <w:rPr>
          <w:rFonts w:ascii="Arial" w:hAnsi="Arial" w:cs="Arial"/>
          <w:sz w:val="20"/>
          <w:szCs w:val="20"/>
        </w:rPr>
        <w:t>город</w:t>
      </w:r>
      <w:r w:rsidR="00020C62" w:rsidRPr="005D386A">
        <w:rPr>
          <w:rFonts w:ascii="Arial" w:hAnsi="Arial" w:cs="Arial"/>
          <w:sz w:val="20"/>
          <w:szCs w:val="20"/>
        </w:rPr>
        <w:t xml:space="preserve"> Т</w:t>
      </w:r>
      <w:r w:rsidR="00020C62">
        <w:rPr>
          <w:rFonts w:ascii="Arial" w:hAnsi="Arial" w:cs="Arial"/>
          <w:sz w:val="20"/>
          <w:szCs w:val="20"/>
        </w:rPr>
        <w:t>айчжоу</w:t>
      </w:r>
      <w:r w:rsidR="00020C62" w:rsidRPr="005D386A">
        <w:rPr>
          <w:rFonts w:ascii="Arial" w:hAnsi="Arial" w:cs="Arial"/>
          <w:sz w:val="20"/>
          <w:szCs w:val="20"/>
        </w:rPr>
        <w:t xml:space="preserve">, </w:t>
      </w:r>
      <w:r w:rsidR="00020C62">
        <w:rPr>
          <w:rFonts w:ascii="Arial" w:hAnsi="Arial" w:cs="Arial"/>
          <w:sz w:val="20"/>
          <w:szCs w:val="20"/>
        </w:rPr>
        <w:t xml:space="preserve">провинция </w:t>
      </w:r>
      <w:r w:rsidR="00020C62" w:rsidRPr="005D386A">
        <w:rPr>
          <w:rFonts w:ascii="Arial" w:hAnsi="Arial" w:cs="Arial"/>
          <w:sz w:val="20"/>
          <w:szCs w:val="20"/>
        </w:rPr>
        <w:t>Ч</w:t>
      </w:r>
      <w:r w:rsidR="00020C62">
        <w:rPr>
          <w:rFonts w:ascii="Arial" w:hAnsi="Arial" w:cs="Arial"/>
          <w:sz w:val="20"/>
          <w:szCs w:val="20"/>
        </w:rPr>
        <w:t>чжэзян</w:t>
      </w:r>
      <w:r w:rsidR="00020C62" w:rsidRPr="005D386A">
        <w:rPr>
          <w:rFonts w:ascii="Arial" w:hAnsi="Arial" w:cs="Arial"/>
          <w:sz w:val="20"/>
          <w:szCs w:val="20"/>
        </w:rPr>
        <w:t xml:space="preserve">, </w:t>
      </w:r>
      <w:r w:rsidR="00020C62">
        <w:rPr>
          <w:rFonts w:ascii="Arial" w:hAnsi="Arial" w:cs="Arial"/>
          <w:sz w:val="20"/>
          <w:szCs w:val="20"/>
        </w:rPr>
        <w:t>деревня</w:t>
      </w:r>
      <w:r w:rsidR="00020C62" w:rsidRPr="005D386A">
        <w:rPr>
          <w:rFonts w:ascii="Arial" w:hAnsi="Arial" w:cs="Arial"/>
          <w:sz w:val="20"/>
          <w:szCs w:val="20"/>
        </w:rPr>
        <w:t xml:space="preserve"> Л</w:t>
      </w:r>
      <w:r w:rsidR="00020C62">
        <w:rPr>
          <w:rFonts w:ascii="Arial" w:hAnsi="Arial" w:cs="Arial"/>
          <w:sz w:val="20"/>
          <w:szCs w:val="20"/>
        </w:rPr>
        <w:t>линьхай</w:t>
      </w:r>
      <w:r w:rsidR="00020C62" w:rsidRPr="005D386A">
        <w:rPr>
          <w:rFonts w:ascii="Arial" w:hAnsi="Arial" w:cs="Arial"/>
          <w:sz w:val="20"/>
          <w:szCs w:val="20"/>
        </w:rPr>
        <w:t xml:space="preserve">, </w:t>
      </w:r>
      <w:r w:rsidR="00020C62">
        <w:rPr>
          <w:rFonts w:ascii="Arial" w:hAnsi="Arial" w:cs="Arial"/>
          <w:sz w:val="20"/>
          <w:szCs w:val="20"/>
        </w:rPr>
        <w:t>квартал</w:t>
      </w:r>
      <w:r w:rsidR="00020C62" w:rsidRPr="005D386A">
        <w:rPr>
          <w:rFonts w:ascii="Arial" w:hAnsi="Arial" w:cs="Arial"/>
          <w:sz w:val="20"/>
          <w:szCs w:val="20"/>
        </w:rPr>
        <w:t xml:space="preserve"> Ц</w:t>
      </w:r>
      <w:r w:rsidR="00020C62">
        <w:rPr>
          <w:rFonts w:ascii="Arial" w:hAnsi="Arial" w:cs="Arial"/>
          <w:sz w:val="20"/>
          <w:szCs w:val="20"/>
        </w:rPr>
        <w:t>зиньцын.</w:t>
      </w:r>
      <w:r w:rsidR="00020C62" w:rsidRPr="007F5247">
        <w:rPr>
          <w:rFonts w:ascii="Arial" w:hAnsi="Arial" w:cs="Arial"/>
          <w:sz w:val="20"/>
          <w:szCs w:val="20"/>
        </w:rPr>
        <w:t xml:space="preserve"> 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8 800 775 5060. Импортер: ООО «СМАРТТУЛЗ». Адрес: Россия, 115054, Москва, ул. Б. Пионерская, д. 15, корп. 1, пом. 2, оф. 2Л. Телефон горячей линии: 8 800 775 5060. Сайт: </w:t>
      </w:r>
      <w:hyperlink r:id="rId40" w:history="1">
        <w:r w:rsidR="00020C62" w:rsidRPr="007F5247">
          <w:rPr>
            <w:rFonts w:ascii="Arial" w:hAnsi="Arial" w:cs="Arial"/>
            <w:color w:val="0000FF" w:themeColor="hyperlink"/>
            <w:sz w:val="20"/>
            <w:szCs w:val="20"/>
            <w:u w:val="single"/>
          </w:rPr>
          <w:t>www.sturmtools.ru</w:t>
        </w:r>
      </w:hyperlink>
      <w:r w:rsidR="00020C62" w:rsidRPr="007F5247">
        <w:rPr>
          <w:rFonts w:ascii="Arial" w:hAnsi="Arial" w:cs="Arial"/>
          <w:sz w:val="20"/>
          <w:szCs w:val="20"/>
        </w:rPr>
        <w:t xml:space="preserve">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Дата изготовления указана на упаковке.</w:t>
      </w:r>
    </w:p>
    <w:p w:rsidR="00777746" w:rsidRDefault="00777746" w:rsidP="00CE2E95">
      <w:pPr>
        <w:tabs>
          <w:tab w:val="left" w:pos="10585"/>
        </w:tabs>
        <w:ind w:left="1077" w:right="686"/>
        <w:jc w:val="both"/>
        <w:rPr>
          <w:rFonts w:ascii="Arial" w:eastAsiaTheme="minorEastAsia" w:hAnsi="Arial" w:cs="Arial"/>
          <w:sz w:val="20"/>
          <w:szCs w:val="20"/>
          <w:lang w:eastAsia="zh-CN"/>
        </w:rPr>
      </w:pPr>
      <w:bookmarkStart w:id="0" w:name="_GoBack"/>
      <w:bookmarkEnd w:id="0"/>
    </w:p>
    <w:p w:rsidR="00777746" w:rsidRDefault="00777746" w:rsidP="00CE2E95">
      <w:pPr>
        <w:tabs>
          <w:tab w:val="left" w:pos="10585"/>
        </w:tabs>
        <w:ind w:left="1077" w:right="686"/>
        <w:jc w:val="both"/>
        <w:rPr>
          <w:rFonts w:ascii="Arial" w:eastAsiaTheme="minorEastAsia" w:hAnsi="Arial" w:cs="Arial"/>
          <w:sz w:val="20"/>
          <w:szCs w:val="20"/>
          <w:lang w:eastAsia="zh-CN"/>
        </w:rPr>
      </w:pPr>
    </w:p>
    <w:p w:rsidR="00777746" w:rsidRPr="00CE2E95" w:rsidRDefault="00777746" w:rsidP="00CE2E95">
      <w:pPr>
        <w:tabs>
          <w:tab w:val="left" w:pos="10585"/>
        </w:tabs>
        <w:ind w:left="1077" w:right="686"/>
        <w:jc w:val="both"/>
        <w:rPr>
          <w:rFonts w:ascii="Arial" w:eastAsiaTheme="minorEastAsia" w:hAnsi="Arial" w:cs="Arial"/>
          <w:sz w:val="20"/>
          <w:szCs w:val="20"/>
          <w:lang w:eastAsia="zh-CN"/>
        </w:rPr>
      </w:pPr>
    </w:p>
    <w:p w:rsidR="00CE4631" w:rsidRPr="00D14FEF" w:rsidRDefault="00CE4631" w:rsidP="00CE4631">
      <w:pPr>
        <w:tabs>
          <w:tab w:val="left" w:pos="10585"/>
        </w:tabs>
        <w:ind w:left="1077" w:right="686"/>
        <w:jc w:val="both"/>
        <w:rPr>
          <w:rFonts w:ascii="Arial" w:hAnsi="Arial" w:cs="Arial"/>
        </w:rPr>
      </w:pPr>
      <w:r w:rsidRPr="00D14FEF">
        <w:rPr>
          <w:rFonts w:ascii="Arial" w:hAnsi="Arial" w:cs="Arial"/>
          <w:sz w:val="20"/>
          <w:szCs w:val="20"/>
        </w:rPr>
        <w:t xml:space="preserve"> </w:t>
      </w:r>
    </w:p>
    <w:p w:rsidR="00CE4631" w:rsidRPr="007A29D9" w:rsidRDefault="00CE4631" w:rsidP="00CE4631">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77746">
      <w:pPr>
        <w:rPr>
          <w:rFonts w:eastAsiaTheme="minorEastAsia"/>
          <w:sz w:val="18"/>
          <w:lang w:eastAsia="zh-CN"/>
        </w:rPr>
      </w:pPr>
      <w:r>
        <w:rPr>
          <w:rFonts w:eastAsiaTheme="minorEastAsia"/>
          <w:noProof/>
          <w:sz w:val="18"/>
          <w:lang w:bidi="ar-SA"/>
        </w:rPr>
        <w:drawing>
          <wp:anchor distT="0" distB="0" distL="114300" distR="114300" simplePos="0" relativeHeight="251832832" behindDoc="0" locked="0" layoutInCell="1" allowOverlap="1">
            <wp:simplePos x="0" y="0"/>
            <wp:positionH relativeFrom="column">
              <wp:posOffset>-20955</wp:posOffset>
            </wp:positionH>
            <wp:positionV relativeFrom="paragraph">
              <wp:posOffset>-462280</wp:posOffset>
            </wp:positionV>
            <wp:extent cx="7567930" cy="5029200"/>
            <wp:effectExtent l="19050" t="0" r="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l="6267" t="7357" r="5730" b="4489"/>
                    <a:stretch>
                      <a:fillRect/>
                    </a:stretch>
                  </pic:blipFill>
                  <pic:spPr bwMode="auto">
                    <a:xfrm>
                      <a:off x="0" y="0"/>
                      <a:ext cx="756793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77746">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7620</wp:posOffset>
            </wp:positionH>
            <wp:positionV relativeFrom="paragraph">
              <wp:posOffset>-513080</wp:posOffset>
            </wp:positionV>
            <wp:extent cx="7559040" cy="5029200"/>
            <wp:effectExtent l="19050" t="0" r="381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l="4797" t="5351" r="5123" b="6243"/>
                    <a:stretch>
                      <a:fillRect/>
                    </a:stretch>
                  </pic:blipFill>
                  <pic:spPr bwMode="auto">
                    <a:xfrm>
                      <a:off x="0" y="0"/>
                      <a:ext cx="755904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43"/>
          <w:footerReference w:type="default" r:id="rId44"/>
          <w:pgSz w:w="11910" w:h="7910" w:orient="landscape"/>
          <w:pgMar w:top="0" w:right="180" w:bottom="700" w:left="0" w:header="0" w:footer="0" w:gutter="0"/>
          <w:cols w:space="720"/>
          <w:docGrid w:linePitch="299"/>
        </w:sectPr>
      </w:pPr>
    </w:p>
    <w:p w:rsidR="00F50C94" w:rsidRDefault="00AD7D94"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6928" behindDoc="0" locked="0" layoutInCell="1" allowOverlap="1">
            <wp:simplePos x="0" y="0"/>
            <wp:positionH relativeFrom="column">
              <wp:posOffset>-5262</wp:posOffset>
            </wp:positionH>
            <wp:positionV relativeFrom="paragraph">
              <wp:posOffset>-462280</wp:posOffset>
            </wp:positionV>
            <wp:extent cx="7568293" cy="4996543"/>
            <wp:effectExtent l="19050" t="0" r="0"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l="6737" t="8812" r="4219" b="4294"/>
                    <a:stretch>
                      <a:fillRect/>
                    </a:stretch>
                  </pic:blipFill>
                  <pic:spPr bwMode="auto">
                    <a:xfrm>
                      <a:off x="0" y="0"/>
                      <a:ext cx="7568293" cy="4996543"/>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r>
        <w:rPr>
          <w:rFonts w:eastAsiaTheme="minorEastAsia" w:hint="eastAsia"/>
          <w:noProof/>
          <w:lang w:bidi="ar-SA"/>
        </w:rPr>
        <w:lastRenderedPageBreak/>
        <w:drawing>
          <wp:anchor distT="0" distB="0" distL="114300" distR="114300" simplePos="0" relativeHeight="251838976" behindDoc="0" locked="0" layoutInCell="1" allowOverlap="1">
            <wp:simplePos x="0" y="0"/>
            <wp:positionH relativeFrom="column">
              <wp:posOffset>19050</wp:posOffset>
            </wp:positionH>
            <wp:positionV relativeFrom="paragraph">
              <wp:posOffset>-445135</wp:posOffset>
            </wp:positionV>
            <wp:extent cx="7555230" cy="4991100"/>
            <wp:effectExtent l="19050" t="0" r="762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l="4987" t="7709" r="4921" b="6076"/>
                    <a:stretch>
                      <a:fillRect/>
                    </a:stretch>
                  </pic:blipFill>
                  <pic:spPr bwMode="auto">
                    <a:xfrm>
                      <a:off x="0" y="0"/>
                      <a:ext cx="7555230" cy="4991100"/>
                    </a:xfrm>
                    <a:prstGeom prst="rect">
                      <a:avLst/>
                    </a:prstGeom>
                    <a:noFill/>
                    <a:ln w="9525">
                      <a:noFill/>
                      <a:miter lim="800000"/>
                      <a:headEnd/>
                      <a:tailEnd/>
                    </a:ln>
                  </pic:spPr>
                </pic:pic>
              </a:graphicData>
            </a:graphic>
          </wp:anchor>
        </w:drawing>
      </w: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AD7D94"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78912" behindDoc="0" locked="0" layoutInCell="1" allowOverlap="1">
            <wp:simplePos x="0" y="0"/>
            <wp:positionH relativeFrom="column">
              <wp:posOffset>-60960</wp:posOffset>
            </wp:positionH>
            <wp:positionV relativeFrom="paragraph">
              <wp:posOffset>-513080</wp:posOffset>
            </wp:positionV>
            <wp:extent cx="7635240" cy="5105400"/>
            <wp:effectExtent l="19050" t="0" r="3810" b="0"/>
            <wp:wrapNone/>
            <wp:docPr id="12" name="图片 11" descr="说明书模版-d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ibu.jpg"/>
                    <pic:cNvPicPr/>
                  </pic:nvPicPr>
                  <pic:blipFill>
                    <a:blip r:embed="rId47" cstate="print"/>
                    <a:stretch>
                      <a:fillRect/>
                    </a:stretch>
                  </pic:blipFill>
                  <pic:spPr>
                    <a:xfrm>
                      <a:off x="0" y="0"/>
                      <a:ext cx="7635240" cy="51054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48"/>
      <w:footerReference w:type="default" r:id="rId49"/>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247" w:rsidRDefault="007F5247">
      <w:r>
        <w:separator/>
      </w:r>
    </w:p>
  </w:endnote>
  <w:endnote w:type="continuationSeparator" w:id="0">
    <w:p w:rsidR="007F5247" w:rsidRDefault="007F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Default="007F5247">
    <w:pPr>
      <w:pStyle w:val="a8"/>
    </w:pPr>
    <w:r>
      <w:rPr>
        <w:noProof/>
        <w:lang w:bidi="ar-SA"/>
      </w:rPr>
      <mc:AlternateContent>
        <mc:Choice Requires="wpg">
          <w:drawing>
            <wp:inline distT="0" distB="0" distL="0" distR="0">
              <wp:extent cx="7560310" cy="283845"/>
              <wp:effectExtent l="9525" t="0" r="2540" b="1905"/>
              <wp:docPr id="5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B14636"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igwqs4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Pr="005670B0" w:rsidRDefault="007F5247">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251650560"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Pr="00733993" w:rsidRDefault="007F5247">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020C62">
                            <w:rPr>
                              <w:rFonts w:ascii="Arial Narrow"/>
                              <w:noProof/>
                              <w:color w:val="FFFFFF"/>
                              <w:sz w:val="3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9" type="#_x0000_t202" style="position:absolute;margin-left:552.5pt;margin-top:360.05pt;width:31pt;height:22.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ZasQIAALE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ksQWWrECAACxBQAA&#10;DgAAAAAAAAAAAAAAAAAuAgAAZHJzL2Uyb0RvYy54bWxQSwECLQAUAAYACAAAACEA07RtJeAAAAAN&#10;AQAADwAAAAAAAAAAAAAAAAALBQAAZHJzL2Rvd25yZXYueG1sUEsFBgAAAAAEAAQA8wAAABgGAAAA&#10;AA==&#10;" filled="f" stroked="f">
              <v:textbox inset="0,0,0,0">
                <w:txbxContent>
                  <w:p w:rsidR="007F5247" w:rsidRPr="00733993" w:rsidRDefault="007F5247">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020C62">
                      <w:rPr>
                        <w:rFonts w:ascii="Arial Narrow"/>
                        <w:noProof/>
                        <w:color w:val="FFFFFF"/>
                        <w:sz w:val="34"/>
                      </w:rPr>
                      <w:t>34</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251649536"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43"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B529A" id="Group 22" o:spid="_x0000_s1026" style="position:absolute;margin-left:0;margin-top:359.95pt;width:595.3pt;height:22.35pt;z-index:-251666944;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Bqq3sCQAwAA9AgAAA4AAAAA&#10;AAAAAAAAAAAALgIAAGRycy9lMm9Eb2MueG1sUEsBAi0AFAAGAAgAAAAhAMJGfS/gAAAACQEAAA8A&#10;AAAAAAAAAAAAAAAA6gUAAGRycy9kb3ducmV2LnhtbFBLBQYAAAAABAAEAPMAAAD3Bg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IiMYA&#10;AADbAAAADwAAAGRycy9kb3ducmV2LnhtbESPT2vCQBTE70K/w/IKXkQ3rRokukpbEexJ/Au9vWaf&#10;SWj2bciuSfrtuwXB4zAzv2EWq86UoqHaFZYVvIwiEMSp1QVnCk7HzXAGwnlkjaVlUvBLDlbLp94C&#10;E21b3lNz8JkIEHYJKsi9rxIpXZqTQTeyFXHwrrY26IOsM6lrbAPclPI1imJpsOCwkGNFHzmlP4eb&#10;UbBru/0mPq8Hl/ev5jT+Xk9vZfypVP+5e5uD8NT5R/je3moFkzH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IiM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B/sQAAADbAAAADwAAAGRycy9kb3ducmV2LnhtbESPwWrDMBBE74X8g9hAb7WcNITgRjEl&#10;YGghFJrokttibS1Ta2UsJXby9VWh0OMwM2+YbTm5TlxpCK1nBYssB0Fce9Nyo0CfqqcNiBCRDXae&#10;ScGNApS72cMWC+NH/qTrMTYiQTgUqMDG2BdShtqSw5D5njh5X35wGJMcGmkGHBPcdXKZ52vpsOW0&#10;YLGnvaX6+3hxCtjW9y7/MO/6vD7cK/us9ThppR7n0+sLiEhT/A//td+MgtUKfr+k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EH+xAAAANsAAAAPAAAAAAAAAAAA&#10;AAAAAKECAABkcnMvZG93bnJldi54bWxQSwUGAAAAAAQABAD5AAAAkgM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Default="007F5247">
    <w:pPr>
      <w:pStyle w:val="a3"/>
      <w:spacing w:line="14" w:lineRule="auto"/>
      <w:rPr>
        <w:sz w:val="20"/>
      </w:rPr>
    </w:pPr>
    <w:r>
      <w:rPr>
        <w:noProof/>
        <w:lang w:bidi="ar-SA"/>
      </w:rPr>
      <mc:AlternateContent>
        <mc:Choice Requires="wps">
          <w:drawing>
            <wp:anchor distT="0" distB="0" distL="114300" distR="114300" simplePos="0" relativeHeight="251652608"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020C62">
                            <w:rPr>
                              <w:rFonts w:ascii="Arial Narrow"/>
                              <w:noProof/>
                              <w:color w:val="FFFFFF"/>
                              <w:sz w:val="3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0" type="#_x0000_t202" style="position:absolute;margin-left:23.4pt;margin-top:360.8pt;width:19.6pt;height:21.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Yf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" filled="f" stroked="f">
              <v:textbox inset="0,0,0,0">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020C62">
                      <w:rPr>
                        <w:rFonts w:ascii="Arial Narrow"/>
                        <w:noProof/>
                        <w:color w:val="FFFFFF"/>
                        <w:sz w:val="34"/>
                      </w:rPr>
                      <w:t>35</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251651584"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49281E" id="Group 18" o:spid="_x0000_s1026" style="position:absolute;margin-left:0;margin-top:359.95pt;width:595.3pt;height:22.35pt;z-index:-2516648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H/cEAAADbAAAADwAAAGRycy9kb3ducmV2LnhtbERPz2vCMBS+D/wfwhN2W1O3UUbXKCII&#10;CjKY5rLbo3lris1LaTJb+9cvh8GOH9/vajO5TtxoCK1nBassB0Fce9Nyo0Bf9k9vIEJENth5JgV3&#10;CrBZLx4qLI0f+ZNu59iIFMKhRAU2xr6UMtSWHIbM98SJ+/aDw5jg0Egz4JjCXSef87yQDltODRZ7&#10;2lmqr+cfp4BtPXf5hznqr+I07+2L1uOklXpcTtt3EJGm+C/+cx+Mgte0P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0f9wQAAANsAAAAPAAAAAAAAAAAAAAAA&#10;AKECAABkcnMvZG93bnJldi54bWxQSwUGAAAAAAQABAD5AAAAjw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Default="007F5247">
    <w:pPr>
      <w:pStyle w:val="a3"/>
      <w:spacing w:line="14" w:lineRule="auto"/>
      <w:rPr>
        <w:sz w:val="20"/>
      </w:rPr>
    </w:pPr>
    <w:r>
      <w:rPr>
        <w:noProof/>
        <w:lang w:bidi="ar-SA"/>
      </w:rPr>
      <mc:AlternateContent>
        <mc:Choice Requires="wpg">
          <w:drawing>
            <wp:anchor distT="0" distB="0" distL="114300" distR="114300" simplePos="0" relativeHeight="25165363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0"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B36FC5" id="Group 6" o:spid="_x0000_s1026" style="position:absolute;margin-left:0;margin-top:359.95pt;width:595.3pt;height:22.35pt;z-index:-2516628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PY+3ViNAwAA8QgAAA4AAAAAAAAA&#10;AAAAAAAALgIAAGRycy9lMm9Eb2MueG1sUEsBAi0AFAAGAAgAAAAhAMJGfS/gAAAACQEAAA8AAAAA&#10;AAAAAAAAAAAA5wUAAGRycy9kb3ducmV2LnhtbFBLBQYAAAAABAAEAPMAAAD0Bg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251654656"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020C62">
                            <w:rPr>
                              <w:rFonts w:ascii="Arial Narrow"/>
                              <w:noProof/>
                              <w:color w:val="FFFFFF"/>
                              <w:sz w:val="3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1" type="#_x0000_t202" style="position:absolute;margin-left:555.9pt;margin-top:5in;width:19.6pt;height:21.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p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njxOpsQIAALAFAAAO&#10;AAAAAAAAAAAAAAAAAC4CAABkcnMvZTJvRG9jLnhtbFBLAQItABQABgAIAAAAIQAb12Bs3wAAAA0B&#10;AAAPAAAAAAAAAAAAAAAAAAsFAABkcnMvZG93bnJldi54bWxQSwUGAAAAAAQABADzAAAAFwYAAAAA&#10;" filled="f" stroked="f">
              <v:textbox inset="0,0,0,0">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020C62">
                      <w:rPr>
                        <w:rFonts w:ascii="Arial Narrow"/>
                        <w:noProof/>
                        <w:color w:val="FFFFFF"/>
                        <w:sz w:val="34"/>
                      </w:rPr>
                      <w:t>38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Default="007F5247">
    <w:pPr>
      <w:pStyle w:val="a3"/>
      <w:spacing w:line="14" w:lineRule="auto"/>
      <w:rPr>
        <w:sz w:val="20"/>
      </w:rPr>
    </w:pPr>
    <w:r>
      <w:rPr>
        <w:noProof/>
        <w:lang w:bidi="ar-SA"/>
      </w:rPr>
      <mc:AlternateContent>
        <mc:Choice Requires="wpg">
          <w:drawing>
            <wp:anchor distT="0" distB="0" distL="114300" distR="114300" simplePos="0" relativeHeight="25165568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6"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D34671" id="Group 2" o:spid="_x0000_s1026" style="position:absolute;margin-left:0;margin-top:359.95pt;width:595.3pt;height:22.35pt;z-index:-25166080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PL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CBtkPLkQMAAOw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5hsUA&#10;AADaAAAADwAAAGRycy9kb3ducmV2LnhtbESPT2vCQBTE74V+h+UJvRTdtGIoqatog6An0arg7TX7&#10;TEKzb0N288dv3y0Uehxm5jfMfDmYSnTUuNKygpdJBII4s7rkXMHpczN+A+E8ssbKMim4k4Pl4vFh&#10;jom2PR+oO/pcBAi7BBUU3teJlC4ryKCb2Jo4eDfbGPRBNrnUDfYBbir5GkWxNFhyWCiwpo+Csu9j&#10;axTs++Gwic/p82V97U7Tr3TWVvFOqafRsHoH4Wnw/+G/9lYriOH3Srg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PmGxQAAANoAAAAPAAAAAAAAAAAAAAAAAJgCAABkcnMv&#10;ZG93bnJldi54bWxQSwUGAAAAAAQABAD1AAAAigM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251656704"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020C62">
                            <w:rPr>
                              <w:rFonts w:ascii="Arial Narrow"/>
                              <w:noProof/>
                              <w:color w:val="FFFFFF"/>
                              <w:sz w:val="3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19.65pt;margin-top:360.8pt;width:19.6pt;height:21.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5frQ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" filled="f" stroked="f">
              <v:textbox inset="0,0,0,0">
                <w:txbxContent>
                  <w:p w:rsidR="007F5247" w:rsidRDefault="007F5247">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020C62">
                      <w:rPr>
                        <w:rFonts w:ascii="Arial Narrow"/>
                        <w:noProof/>
                        <w:color w:val="FFFFFF"/>
                        <w:sz w:val="34"/>
                      </w:rPr>
                      <w:t>39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247" w:rsidRDefault="007F5247">
      <w:r>
        <w:separator/>
      </w:r>
    </w:p>
  </w:footnote>
  <w:footnote w:type="continuationSeparator" w:id="0">
    <w:p w:rsidR="007F5247" w:rsidRDefault="007F52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Pr="00ED6D04" w:rsidRDefault="007F5247" w:rsidP="00024354">
    <w:pPr>
      <w:pStyle w:val="a6"/>
      <w:pBdr>
        <w:bottom w:val="none" w:sz="0" w:space="0" w:color="auto"/>
      </w:pBdr>
      <w:rPr>
        <w:rFonts w:eastAsia="Times New Roman"/>
        <w:lang w:eastAsia="zh-CN"/>
      </w:rPr>
    </w:pPr>
    <w:r w:rsidRPr="00ED6D04">
      <w:rPr>
        <w:rFonts w:eastAsia="Times New Roman"/>
        <w:noProof/>
        <w:lang w:bidi="ar-SA"/>
      </w:rPr>
      <mc:AlternateContent>
        <mc:Choice Requires="wps">
          <w:drawing>
            <wp:anchor distT="0" distB="0" distL="114300" distR="114300" simplePos="0" relativeHeight="251657728" behindDoc="0" locked="0" layoutInCell="1" allowOverlap="1">
              <wp:simplePos x="0" y="0"/>
              <wp:positionH relativeFrom="column">
                <wp:posOffset>3637915</wp:posOffset>
              </wp:positionH>
              <wp:positionV relativeFrom="paragraph">
                <wp:posOffset>105410</wp:posOffset>
              </wp:positionV>
              <wp:extent cx="3855085" cy="335280"/>
              <wp:effectExtent l="0" t="635" r="3175" b="0"/>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Pr="00ED6D04" w:rsidRDefault="00ED6D04">
                          <w:pPr>
                            <w:rPr>
                              <w:rFonts w:ascii="Arial" w:eastAsia="Times New Roman" w:hAnsi="Arial" w:cs="Arial"/>
                              <w:color w:val="FFFFFF"/>
                              <w:lang w:eastAsia="zh-CN"/>
                            </w:rPr>
                          </w:pPr>
                          <w:r w:rsidRPr="00ED6D04">
                            <w:rPr>
                              <w:rFonts w:ascii="Arial" w:eastAsia="Times New Roman" w:hAnsi="Arial" w:cs="Arial"/>
                              <w:color w:val="FFFFFF"/>
                              <w:lang w:eastAsia="zh-CN"/>
                            </w:rPr>
                            <w:t xml:space="preserve">Бензиновый генератор.                </w:t>
                          </w:r>
                          <w:r w:rsidR="00156075">
                            <w:rPr>
                              <w:rFonts w:ascii="Arial" w:eastAsia="Times New Roman" w:hAnsi="Arial" w:cs="Arial"/>
                              <w:color w:val="FFFFFF"/>
                              <w:lang w:eastAsia="zh-CN"/>
                            </w:rPr>
                            <w:t xml:space="preserve">         ЭГС-873</w:t>
                          </w:r>
                          <w:r w:rsidR="00067946">
                            <w:rPr>
                              <w:rFonts w:ascii="Arial" w:eastAsia="Times New Roman" w:hAnsi="Arial" w:cs="Arial"/>
                              <w:color w:val="FFFFFF"/>
                              <w:lang w:eastAsia="zh-CN"/>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7" type="#_x0000_t202" style="position:absolute;left:0;text-align:left;margin-left:286.45pt;margin-top:8.3pt;width:303.55pt;height:2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bQuAIAALs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" filled="f" stroked="f">
              <v:textbox>
                <w:txbxContent>
                  <w:p w:rsidR="007F5247" w:rsidRPr="00ED6D04" w:rsidRDefault="00ED6D04">
                    <w:pPr>
                      <w:rPr>
                        <w:rFonts w:ascii="Arial" w:eastAsia="Times New Roman" w:hAnsi="Arial" w:cs="Arial"/>
                        <w:color w:val="FFFFFF"/>
                        <w:lang w:eastAsia="zh-CN"/>
                      </w:rPr>
                    </w:pPr>
                    <w:r w:rsidRPr="00ED6D04">
                      <w:rPr>
                        <w:rFonts w:ascii="Arial" w:eastAsia="Times New Roman" w:hAnsi="Arial" w:cs="Arial"/>
                        <w:color w:val="FFFFFF"/>
                        <w:lang w:eastAsia="zh-CN"/>
                      </w:rPr>
                      <w:t xml:space="preserve">Бензиновый генератор.                </w:t>
                    </w:r>
                    <w:r w:rsidR="00156075">
                      <w:rPr>
                        <w:rFonts w:ascii="Arial" w:eastAsia="Times New Roman" w:hAnsi="Arial" w:cs="Arial"/>
                        <w:color w:val="FFFFFF"/>
                        <w:lang w:eastAsia="zh-CN"/>
                      </w:rPr>
                      <w:t xml:space="preserve">         ЭГС-873</w:t>
                    </w:r>
                    <w:r w:rsidR="00067946">
                      <w:rPr>
                        <w:rFonts w:ascii="Arial" w:eastAsia="Times New Roman" w:hAnsi="Arial" w:cs="Arial"/>
                        <w:color w:val="FFFFFF"/>
                        <w:lang w:eastAsia="zh-CN"/>
                      </w:rPr>
                      <w:t>00</w:t>
                    </w:r>
                  </w:p>
                </w:txbxContent>
              </v:textbox>
            </v:shape>
          </w:pict>
        </mc:Fallback>
      </mc:AlternateContent>
    </w:r>
    <w:r w:rsidRPr="00ED6D04">
      <w:rPr>
        <w:rFonts w:eastAsia="Times New Roman"/>
        <w:noProof/>
        <w:lang w:bidi="ar-SA"/>
      </w:rPr>
      <w:drawing>
        <wp:inline distT="0" distB="0" distL="0" distR="0">
          <wp:extent cx="7540885" cy="462224"/>
          <wp:effectExtent l="19050" t="0" r="2915" b="0"/>
          <wp:docPr id="8" name="图片 7" descr="DSS-3312L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 副本.jpg"/>
                  <pic:cNvPicPr/>
                </pic:nvPicPr>
                <pic:blipFill>
                  <a:blip r:embed="rId1"/>
                  <a:stretch>
                    <a:fillRect/>
                  </a:stretch>
                </pic:blipFill>
                <pic:spPr>
                  <a:xfrm>
                    <a:off x="0" y="0"/>
                    <a:ext cx="7640908" cy="4683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247" w:rsidRPr="00ED6D04" w:rsidRDefault="007F5247" w:rsidP="00D910F1">
    <w:pPr>
      <w:pStyle w:val="a6"/>
      <w:pBdr>
        <w:bottom w:val="none" w:sz="0" w:space="0" w:color="auto"/>
      </w:pBdr>
      <w:jc w:val="left"/>
      <w:rPr>
        <w:rFonts w:eastAsia="Times New Roman"/>
        <w:lang w:eastAsia="zh-CN"/>
      </w:rPr>
    </w:pPr>
    <w:r w:rsidRPr="00ED6D04">
      <w:rPr>
        <w:rFonts w:eastAsia="Times New Roman"/>
        <w:noProof/>
        <w:lang w:bidi="ar-SA"/>
      </w:rPr>
      <mc:AlternateContent>
        <mc:Choice Requires="wps">
          <w:drawing>
            <wp:anchor distT="0" distB="0" distL="114300" distR="114300" simplePos="0" relativeHeight="251658752" behindDoc="0" locked="0" layoutInCell="1" allowOverlap="1">
              <wp:simplePos x="0" y="0"/>
              <wp:positionH relativeFrom="column">
                <wp:posOffset>392430</wp:posOffset>
              </wp:positionH>
              <wp:positionV relativeFrom="paragraph">
                <wp:posOffset>114300</wp:posOffset>
              </wp:positionV>
              <wp:extent cx="3360420" cy="323215"/>
              <wp:effectExtent l="1905" t="0" r="0" b="635"/>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247" w:rsidRDefault="00ED6D04">
                          <w:r w:rsidRPr="00ED6D04">
                            <w:rPr>
                              <w:rFonts w:ascii="Arial" w:hAnsi="Arial" w:cs="Arial"/>
                              <w:color w:val="FFFFFF"/>
                            </w:rPr>
                            <w:t>Бензино</w:t>
                          </w:r>
                          <w:r w:rsidR="00156075">
                            <w:rPr>
                              <w:rFonts w:ascii="Arial" w:hAnsi="Arial" w:cs="Arial"/>
                              <w:color w:val="FFFFFF"/>
                            </w:rPr>
                            <w:t>вый генератор.           ЭГС-873</w:t>
                          </w:r>
                          <w:r w:rsidR="00067946">
                            <w:rPr>
                              <w:rFonts w:ascii="Arial" w:hAnsi="Arial" w:cs="Arial"/>
                              <w:color w:val="FFFFFF"/>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8" type="#_x0000_t202" style="position:absolute;margin-left:30.9pt;margin-top:9pt;width:264.6pt;height:2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H3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" filled="f" stroked="f">
              <v:textbox>
                <w:txbxContent>
                  <w:p w:rsidR="007F5247" w:rsidRDefault="00ED6D04">
                    <w:r w:rsidRPr="00ED6D04">
                      <w:rPr>
                        <w:rFonts w:ascii="Arial" w:hAnsi="Arial" w:cs="Arial"/>
                        <w:color w:val="FFFFFF"/>
                      </w:rPr>
                      <w:t>Бензино</w:t>
                    </w:r>
                    <w:r w:rsidR="00156075">
                      <w:rPr>
                        <w:rFonts w:ascii="Arial" w:hAnsi="Arial" w:cs="Arial"/>
                        <w:color w:val="FFFFFF"/>
                      </w:rPr>
                      <w:t>вый генератор.           ЭГС-873</w:t>
                    </w:r>
                    <w:r w:rsidR="00067946">
                      <w:rPr>
                        <w:rFonts w:ascii="Arial" w:hAnsi="Arial" w:cs="Arial"/>
                        <w:color w:val="FFFFFF"/>
                      </w:rPr>
                      <w:t>00</w:t>
                    </w:r>
                  </w:p>
                </w:txbxContent>
              </v:textbox>
            </v:shape>
          </w:pict>
        </mc:Fallback>
      </mc:AlternateContent>
    </w:r>
    <w:r w:rsidRPr="00ED6D04">
      <w:rPr>
        <w:rFonts w:eastAsia="Times New Roman"/>
        <w:noProof/>
        <w:lang w:bidi="ar-SA"/>
      </w:rPr>
      <w:drawing>
        <wp:inline distT="0" distB="0" distL="0" distR="0">
          <wp:extent cx="7685976" cy="502418"/>
          <wp:effectExtent l="19050" t="0" r="0" b="0"/>
          <wp:docPr id="17" name="图片 16" descr="DSS-33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jpg"/>
                  <pic:cNvPicPr/>
                </pic:nvPicPr>
                <pic:blipFill>
                  <a:blip r:embed="rId1"/>
                  <a:stretch>
                    <a:fillRect/>
                  </a:stretch>
                </pic:blipFill>
                <pic:spPr>
                  <a:xfrm>
                    <a:off x="0" y="0"/>
                    <a:ext cx="7760584" cy="5072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C26BB"/>
    <w:multiLevelType w:val="hybridMultilevel"/>
    <w:tmpl w:val="1DBC1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1C3C04"/>
    <w:multiLevelType w:val="hybridMultilevel"/>
    <w:tmpl w:val="3CA4EA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A8C616E"/>
    <w:multiLevelType w:val="hybridMultilevel"/>
    <w:tmpl w:val="EFD2EC4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 w15:restartNumberingAfterBreak="0">
    <w:nsid w:val="0F8F1A5B"/>
    <w:multiLevelType w:val="hybridMultilevel"/>
    <w:tmpl w:val="BC627AF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15:restartNumberingAfterBreak="0">
    <w:nsid w:val="12283B9D"/>
    <w:multiLevelType w:val="hybridMultilevel"/>
    <w:tmpl w:val="463250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455839"/>
    <w:multiLevelType w:val="hybridMultilevel"/>
    <w:tmpl w:val="B2923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9356CE"/>
    <w:multiLevelType w:val="hybridMultilevel"/>
    <w:tmpl w:val="BC048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43630E"/>
    <w:multiLevelType w:val="hybridMultilevel"/>
    <w:tmpl w:val="B4687D4A"/>
    <w:lvl w:ilvl="0" w:tplc="307C5F2E">
      <w:start w:val="1"/>
      <w:numFmt w:val="decimal"/>
      <w:lvlText w:val="%1."/>
      <w:lvlJc w:val="left"/>
      <w:pPr>
        <w:tabs>
          <w:tab w:val="num" w:pos="927"/>
        </w:tabs>
        <w:ind w:left="927"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195A83"/>
    <w:multiLevelType w:val="hybridMultilevel"/>
    <w:tmpl w:val="59323F7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9" w15:restartNumberingAfterBreak="0">
    <w:nsid w:val="269E3986"/>
    <w:multiLevelType w:val="hybridMultilevel"/>
    <w:tmpl w:val="0A7E0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CE69F4"/>
    <w:multiLevelType w:val="hybridMultilevel"/>
    <w:tmpl w:val="F574F4A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1" w15:restartNumberingAfterBreak="0">
    <w:nsid w:val="32645F0B"/>
    <w:multiLevelType w:val="hybridMultilevel"/>
    <w:tmpl w:val="FC9A554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2" w15:restartNumberingAfterBreak="0">
    <w:nsid w:val="374222B0"/>
    <w:multiLevelType w:val="hybridMultilevel"/>
    <w:tmpl w:val="0638E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007015"/>
    <w:multiLevelType w:val="hybridMultilevel"/>
    <w:tmpl w:val="251E6C8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4" w15:restartNumberingAfterBreak="0">
    <w:nsid w:val="3D743A05"/>
    <w:multiLevelType w:val="hybridMultilevel"/>
    <w:tmpl w:val="1DE43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1E2FD5"/>
    <w:multiLevelType w:val="hybridMultilevel"/>
    <w:tmpl w:val="8B4C7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6665E5"/>
    <w:multiLevelType w:val="hybridMultilevel"/>
    <w:tmpl w:val="B41051D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7" w15:restartNumberingAfterBreak="0">
    <w:nsid w:val="49CD0746"/>
    <w:multiLevelType w:val="hybridMultilevel"/>
    <w:tmpl w:val="7604015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8" w15:restartNumberingAfterBreak="0">
    <w:nsid w:val="51044FE9"/>
    <w:multiLevelType w:val="hybridMultilevel"/>
    <w:tmpl w:val="AB046106"/>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9" w15:restartNumberingAfterBreak="0">
    <w:nsid w:val="56AC473A"/>
    <w:multiLevelType w:val="hybridMultilevel"/>
    <w:tmpl w:val="9EEAEF7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0" w15:restartNumberingAfterBreak="0">
    <w:nsid w:val="592E724A"/>
    <w:multiLevelType w:val="hybridMultilevel"/>
    <w:tmpl w:val="ACB2A69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1" w15:restartNumberingAfterBreak="0">
    <w:nsid w:val="5A06551A"/>
    <w:multiLevelType w:val="hybridMultilevel"/>
    <w:tmpl w:val="26BEAE1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2" w15:restartNumberingAfterBreak="0">
    <w:nsid w:val="5B1E6620"/>
    <w:multiLevelType w:val="hybridMultilevel"/>
    <w:tmpl w:val="667E4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411562"/>
    <w:multiLevelType w:val="hybridMultilevel"/>
    <w:tmpl w:val="2DCAE722"/>
    <w:lvl w:ilvl="0" w:tplc="307C5F2E">
      <w:start w:val="1"/>
      <w:numFmt w:val="decimal"/>
      <w:lvlText w:val="%1."/>
      <w:lvlJc w:val="left"/>
      <w:pPr>
        <w:tabs>
          <w:tab w:val="num" w:pos="1211"/>
        </w:tabs>
        <w:ind w:left="121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C8170D"/>
    <w:multiLevelType w:val="hybridMultilevel"/>
    <w:tmpl w:val="EDEAD6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EA2D2B"/>
    <w:multiLevelType w:val="hybridMultilevel"/>
    <w:tmpl w:val="CE66C640"/>
    <w:lvl w:ilvl="0" w:tplc="307C5F2E">
      <w:start w:val="1"/>
      <w:numFmt w:val="decimal"/>
      <w:lvlText w:val="%1."/>
      <w:lvlJc w:val="left"/>
      <w:pPr>
        <w:tabs>
          <w:tab w:val="num" w:pos="927"/>
        </w:tabs>
        <w:ind w:left="927" w:hanging="360"/>
      </w:pPr>
      <w:rPr>
        <w:rFonts w:hint="default"/>
        <w:b w:val="0"/>
      </w:r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26" w15:restartNumberingAfterBreak="0">
    <w:nsid w:val="657C12DC"/>
    <w:multiLevelType w:val="hybridMultilevel"/>
    <w:tmpl w:val="5C80EDD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7" w15:restartNumberingAfterBreak="0">
    <w:nsid w:val="7027573E"/>
    <w:multiLevelType w:val="hybridMultilevel"/>
    <w:tmpl w:val="5590F11C"/>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28" w15:restartNumberingAfterBreak="0">
    <w:nsid w:val="70AE2180"/>
    <w:multiLevelType w:val="hybridMultilevel"/>
    <w:tmpl w:val="5E44AEC2"/>
    <w:lvl w:ilvl="0" w:tplc="61241026">
      <w:start w:val="1"/>
      <w:numFmt w:val="decimal"/>
      <w:lvlText w:val="%1."/>
      <w:lvlJc w:val="left"/>
      <w:pPr>
        <w:ind w:left="1779" w:hanging="645"/>
      </w:pPr>
      <w:rPr>
        <w:rFonts w:hint="default"/>
      </w:r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9" w15:restartNumberingAfterBreak="0">
    <w:nsid w:val="731B2DCF"/>
    <w:multiLevelType w:val="hybridMultilevel"/>
    <w:tmpl w:val="2A267DA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0" w15:restartNumberingAfterBreak="0">
    <w:nsid w:val="74965DD2"/>
    <w:multiLevelType w:val="hybridMultilevel"/>
    <w:tmpl w:val="2BD6408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1" w15:restartNumberingAfterBreak="0">
    <w:nsid w:val="76F02652"/>
    <w:multiLevelType w:val="hybridMultilevel"/>
    <w:tmpl w:val="A8AEA3D0"/>
    <w:lvl w:ilvl="0" w:tplc="0419000F">
      <w:start w:val="1"/>
      <w:numFmt w:val="decimal"/>
      <w:lvlText w:val="%1."/>
      <w:lvlJc w:val="left"/>
      <w:pPr>
        <w:ind w:left="1277" w:hanging="360"/>
      </w:pPr>
    </w:lvl>
    <w:lvl w:ilvl="1" w:tplc="04190019" w:tentative="1">
      <w:start w:val="1"/>
      <w:numFmt w:val="lowerLetter"/>
      <w:lvlText w:val="%2."/>
      <w:lvlJc w:val="left"/>
      <w:pPr>
        <w:ind w:left="1997" w:hanging="360"/>
      </w:pPr>
    </w:lvl>
    <w:lvl w:ilvl="2" w:tplc="0419001B" w:tentative="1">
      <w:start w:val="1"/>
      <w:numFmt w:val="lowerRoman"/>
      <w:lvlText w:val="%3."/>
      <w:lvlJc w:val="right"/>
      <w:pPr>
        <w:ind w:left="2717" w:hanging="180"/>
      </w:pPr>
    </w:lvl>
    <w:lvl w:ilvl="3" w:tplc="0419000F" w:tentative="1">
      <w:start w:val="1"/>
      <w:numFmt w:val="decimal"/>
      <w:lvlText w:val="%4."/>
      <w:lvlJc w:val="left"/>
      <w:pPr>
        <w:ind w:left="3437" w:hanging="360"/>
      </w:pPr>
    </w:lvl>
    <w:lvl w:ilvl="4" w:tplc="04190019" w:tentative="1">
      <w:start w:val="1"/>
      <w:numFmt w:val="lowerLetter"/>
      <w:lvlText w:val="%5."/>
      <w:lvlJc w:val="left"/>
      <w:pPr>
        <w:ind w:left="4157" w:hanging="360"/>
      </w:pPr>
    </w:lvl>
    <w:lvl w:ilvl="5" w:tplc="0419001B" w:tentative="1">
      <w:start w:val="1"/>
      <w:numFmt w:val="lowerRoman"/>
      <w:lvlText w:val="%6."/>
      <w:lvlJc w:val="right"/>
      <w:pPr>
        <w:ind w:left="4877" w:hanging="180"/>
      </w:pPr>
    </w:lvl>
    <w:lvl w:ilvl="6" w:tplc="0419000F" w:tentative="1">
      <w:start w:val="1"/>
      <w:numFmt w:val="decimal"/>
      <w:lvlText w:val="%7."/>
      <w:lvlJc w:val="left"/>
      <w:pPr>
        <w:ind w:left="5597" w:hanging="360"/>
      </w:pPr>
    </w:lvl>
    <w:lvl w:ilvl="7" w:tplc="04190019" w:tentative="1">
      <w:start w:val="1"/>
      <w:numFmt w:val="lowerLetter"/>
      <w:lvlText w:val="%8."/>
      <w:lvlJc w:val="left"/>
      <w:pPr>
        <w:ind w:left="6317" w:hanging="360"/>
      </w:pPr>
    </w:lvl>
    <w:lvl w:ilvl="8" w:tplc="0419001B" w:tentative="1">
      <w:start w:val="1"/>
      <w:numFmt w:val="lowerRoman"/>
      <w:lvlText w:val="%9."/>
      <w:lvlJc w:val="right"/>
      <w:pPr>
        <w:ind w:left="7037" w:hanging="180"/>
      </w:pPr>
    </w:lvl>
  </w:abstractNum>
  <w:num w:numId="1">
    <w:abstractNumId w:val="24"/>
  </w:num>
  <w:num w:numId="2">
    <w:abstractNumId w:val="18"/>
  </w:num>
  <w:num w:numId="3">
    <w:abstractNumId w:val="13"/>
  </w:num>
  <w:num w:numId="4">
    <w:abstractNumId w:val="21"/>
  </w:num>
  <w:num w:numId="5">
    <w:abstractNumId w:val="16"/>
  </w:num>
  <w:num w:numId="6">
    <w:abstractNumId w:val="2"/>
  </w:num>
  <w:num w:numId="7">
    <w:abstractNumId w:val="26"/>
  </w:num>
  <w:num w:numId="8">
    <w:abstractNumId w:val="1"/>
  </w:num>
  <w:num w:numId="9">
    <w:abstractNumId w:val="31"/>
  </w:num>
  <w:num w:numId="10">
    <w:abstractNumId w:val="25"/>
  </w:num>
  <w:num w:numId="11">
    <w:abstractNumId w:val="28"/>
  </w:num>
  <w:num w:numId="12">
    <w:abstractNumId w:val="30"/>
  </w:num>
  <w:num w:numId="13">
    <w:abstractNumId w:val="20"/>
  </w:num>
  <w:num w:numId="14">
    <w:abstractNumId w:val="11"/>
  </w:num>
  <w:num w:numId="15">
    <w:abstractNumId w:val="17"/>
  </w:num>
  <w:num w:numId="16">
    <w:abstractNumId w:val="3"/>
  </w:num>
  <w:num w:numId="17">
    <w:abstractNumId w:val="29"/>
  </w:num>
  <w:num w:numId="18">
    <w:abstractNumId w:val="8"/>
  </w:num>
  <w:num w:numId="19">
    <w:abstractNumId w:val="19"/>
  </w:num>
  <w:num w:numId="20">
    <w:abstractNumId w:val="10"/>
  </w:num>
  <w:num w:numId="21">
    <w:abstractNumId w:val="15"/>
  </w:num>
  <w:num w:numId="22">
    <w:abstractNumId w:val="22"/>
  </w:num>
  <w:num w:numId="23">
    <w:abstractNumId w:val="23"/>
  </w:num>
  <w:num w:numId="24">
    <w:abstractNumId w:val="7"/>
  </w:num>
  <w:num w:numId="25">
    <w:abstractNumId w:val="9"/>
  </w:num>
  <w:num w:numId="26">
    <w:abstractNumId w:val="6"/>
  </w:num>
  <w:num w:numId="27">
    <w:abstractNumId w:val="0"/>
  </w:num>
  <w:num w:numId="28">
    <w:abstractNumId w:val="5"/>
  </w:num>
  <w:num w:numId="29">
    <w:abstractNumId w:val="12"/>
  </w:num>
  <w:num w:numId="30">
    <w:abstractNumId w:val="4"/>
  </w:num>
  <w:num w:numId="31">
    <w:abstractNumId w:val="14"/>
  </w:num>
  <w:num w:numId="32">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2529">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0C62"/>
    <w:rsid w:val="000235A0"/>
    <w:rsid w:val="00024354"/>
    <w:rsid w:val="00026D20"/>
    <w:rsid w:val="00043CB7"/>
    <w:rsid w:val="00044C75"/>
    <w:rsid w:val="000458A7"/>
    <w:rsid w:val="00050324"/>
    <w:rsid w:val="000579C8"/>
    <w:rsid w:val="00063B99"/>
    <w:rsid w:val="00067946"/>
    <w:rsid w:val="00093CCD"/>
    <w:rsid w:val="00093E05"/>
    <w:rsid w:val="000954AE"/>
    <w:rsid w:val="000A7D9B"/>
    <w:rsid w:val="000B089C"/>
    <w:rsid w:val="000B5823"/>
    <w:rsid w:val="000B5D89"/>
    <w:rsid w:val="000B76BB"/>
    <w:rsid w:val="000B7B2D"/>
    <w:rsid w:val="000C35DA"/>
    <w:rsid w:val="000C39BD"/>
    <w:rsid w:val="000C59A1"/>
    <w:rsid w:val="000D40C6"/>
    <w:rsid w:val="000D40F7"/>
    <w:rsid w:val="000D78CB"/>
    <w:rsid w:val="000D7B5F"/>
    <w:rsid w:val="000E2B6D"/>
    <w:rsid w:val="000E5C5A"/>
    <w:rsid w:val="000F4AD5"/>
    <w:rsid w:val="000F666D"/>
    <w:rsid w:val="000F6BAB"/>
    <w:rsid w:val="001013B3"/>
    <w:rsid w:val="00101889"/>
    <w:rsid w:val="00105550"/>
    <w:rsid w:val="00116E69"/>
    <w:rsid w:val="00121A2D"/>
    <w:rsid w:val="001248F5"/>
    <w:rsid w:val="00131327"/>
    <w:rsid w:val="00134686"/>
    <w:rsid w:val="00143181"/>
    <w:rsid w:val="00156075"/>
    <w:rsid w:val="00160321"/>
    <w:rsid w:val="00160690"/>
    <w:rsid w:val="00163D40"/>
    <w:rsid w:val="001650F1"/>
    <w:rsid w:val="00166636"/>
    <w:rsid w:val="001722CD"/>
    <w:rsid w:val="00173672"/>
    <w:rsid w:val="00182F62"/>
    <w:rsid w:val="0018414A"/>
    <w:rsid w:val="001B3CC7"/>
    <w:rsid w:val="001B5205"/>
    <w:rsid w:val="001C0805"/>
    <w:rsid w:val="001C3579"/>
    <w:rsid w:val="001C36F3"/>
    <w:rsid w:val="001C6B5F"/>
    <w:rsid w:val="001C7173"/>
    <w:rsid w:val="001D40A2"/>
    <w:rsid w:val="001D4118"/>
    <w:rsid w:val="001D451E"/>
    <w:rsid w:val="001D5A7B"/>
    <w:rsid w:val="001D74C4"/>
    <w:rsid w:val="001E0A0F"/>
    <w:rsid w:val="001E2D34"/>
    <w:rsid w:val="001E6096"/>
    <w:rsid w:val="001F608B"/>
    <w:rsid w:val="002007CA"/>
    <w:rsid w:val="002019AE"/>
    <w:rsid w:val="0021077E"/>
    <w:rsid w:val="0022252B"/>
    <w:rsid w:val="00222FC7"/>
    <w:rsid w:val="00241319"/>
    <w:rsid w:val="0024250E"/>
    <w:rsid w:val="00246198"/>
    <w:rsid w:val="00247B78"/>
    <w:rsid w:val="002510B9"/>
    <w:rsid w:val="00252C1A"/>
    <w:rsid w:val="002661E6"/>
    <w:rsid w:val="00273AF1"/>
    <w:rsid w:val="00274125"/>
    <w:rsid w:val="00274ECF"/>
    <w:rsid w:val="00283200"/>
    <w:rsid w:val="0028397B"/>
    <w:rsid w:val="00291D6A"/>
    <w:rsid w:val="00291F10"/>
    <w:rsid w:val="002950EB"/>
    <w:rsid w:val="00295281"/>
    <w:rsid w:val="002B5EDE"/>
    <w:rsid w:val="002C08B5"/>
    <w:rsid w:val="002C346C"/>
    <w:rsid w:val="002C62B7"/>
    <w:rsid w:val="002D3D57"/>
    <w:rsid w:val="002D7D96"/>
    <w:rsid w:val="002E37BC"/>
    <w:rsid w:val="00301293"/>
    <w:rsid w:val="003115F8"/>
    <w:rsid w:val="00313848"/>
    <w:rsid w:val="00315F95"/>
    <w:rsid w:val="003210CD"/>
    <w:rsid w:val="00324507"/>
    <w:rsid w:val="00331118"/>
    <w:rsid w:val="00340BB6"/>
    <w:rsid w:val="00347E80"/>
    <w:rsid w:val="00365A20"/>
    <w:rsid w:val="003759DB"/>
    <w:rsid w:val="00386111"/>
    <w:rsid w:val="0038719B"/>
    <w:rsid w:val="00387861"/>
    <w:rsid w:val="00390369"/>
    <w:rsid w:val="003A6632"/>
    <w:rsid w:val="003B2E03"/>
    <w:rsid w:val="003C0914"/>
    <w:rsid w:val="003C3252"/>
    <w:rsid w:val="003C46D4"/>
    <w:rsid w:val="003D47F4"/>
    <w:rsid w:val="003E3154"/>
    <w:rsid w:val="003E458A"/>
    <w:rsid w:val="003E525A"/>
    <w:rsid w:val="00402908"/>
    <w:rsid w:val="0040448A"/>
    <w:rsid w:val="004202A3"/>
    <w:rsid w:val="00430789"/>
    <w:rsid w:val="004342DD"/>
    <w:rsid w:val="00445D1E"/>
    <w:rsid w:val="00454C3E"/>
    <w:rsid w:val="00470195"/>
    <w:rsid w:val="00471C99"/>
    <w:rsid w:val="0047366A"/>
    <w:rsid w:val="00482F05"/>
    <w:rsid w:val="00483F7A"/>
    <w:rsid w:val="00486DC3"/>
    <w:rsid w:val="004871F7"/>
    <w:rsid w:val="00493F98"/>
    <w:rsid w:val="004A07D0"/>
    <w:rsid w:val="004A525D"/>
    <w:rsid w:val="004B61E0"/>
    <w:rsid w:val="004C3796"/>
    <w:rsid w:val="004C44A6"/>
    <w:rsid w:val="004D3F3F"/>
    <w:rsid w:val="004D6277"/>
    <w:rsid w:val="004E3816"/>
    <w:rsid w:val="004E4EED"/>
    <w:rsid w:val="004E4F8D"/>
    <w:rsid w:val="004F0126"/>
    <w:rsid w:val="004F6FFA"/>
    <w:rsid w:val="0051267B"/>
    <w:rsid w:val="00515393"/>
    <w:rsid w:val="00515E54"/>
    <w:rsid w:val="00521693"/>
    <w:rsid w:val="00530504"/>
    <w:rsid w:val="0053442E"/>
    <w:rsid w:val="005345B7"/>
    <w:rsid w:val="00550AB5"/>
    <w:rsid w:val="00554030"/>
    <w:rsid w:val="005621D5"/>
    <w:rsid w:val="00566984"/>
    <w:rsid w:val="005670B0"/>
    <w:rsid w:val="00575E29"/>
    <w:rsid w:val="00581027"/>
    <w:rsid w:val="005844AC"/>
    <w:rsid w:val="00595167"/>
    <w:rsid w:val="005952D1"/>
    <w:rsid w:val="00595960"/>
    <w:rsid w:val="005A33A3"/>
    <w:rsid w:val="005B62D2"/>
    <w:rsid w:val="005C2FDB"/>
    <w:rsid w:val="005D182C"/>
    <w:rsid w:val="005D1F12"/>
    <w:rsid w:val="005E2DB4"/>
    <w:rsid w:val="005E3FB7"/>
    <w:rsid w:val="005E592C"/>
    <w:rsid w:val="005F22CC"/>
    <w:rsid w:val="005F5F47"/>
    <w:rsid w:val="00604BEC"/>
    <w:rsid w:val="006139D2"/>
    <w:rsid w:val="00637F83"/>
    <w:rsid w:val="00666529"/>
    <w:rsid w:val="00675A4A"/>
    <w:rsid w:val="00680713"/>
    <w:rsid w:val="006819FB"/>
    <w:rsid w:val="00693885"/>
    <w:rsid w:val="00697062"/>
    <w:rsid w:val="006A54C7"/>
    <w:rsid w:val="006B0E39"/>
    <w:rsid w:val="006C1549"/>
    <w:rsid w:val="006D0347"/>
    <w:rsid w:val="006E2B9A"/>
    <w:rsid w:val="006E4336"/>
    <w:rsid w:val="006E6C7A"/>
    <w:rsid w:val="006F4B4F"/>
    <w:rsid w:val="007023A3"/>
    <w:rsid w:val="00704142"/>
    <w:rsid w:val="007174BE"/>
    <w:rsid w:val="00733993"/>
    <w:rsid w:val="00735181"/>
    <w:rsid w:val="007404E1"/>
    <w:rsid w:val="00743EFD"/>
    <w:rsid w:val="00755322"/>
    <w:rsid w:val="0075692A"/>
    <w:rsid w:val="007571E7"/>
    <w:rsid w:val="00761391"/>
    <w:rsid w:val="0076433B"/>
    <w:rsid w:val="00766F9D"/>
    <w:rsid w:val="007700C7"/>
    <w:rsid w:val="007729BB"/>
    <w:rsid w:val="00773085"/>
    <w:rsid w:val="00776E78"/>
    <w:rsid w:val="00777746"/>
    <w:rsid w:val="00786145"/>
    <w:rsid w:val="00792804"/>
    <w:rsid w:val="007936A3"/>
    <w:rsid w:val="0079535A"/>
    <w:rsid w:val="007A29D9"/>
    <w:rsid w:val="007B1D85"/>
    <w:rsid w:val="007B7607"/>
    <w:rsid w:val="007F5247"/>
    <w:rsid w:val="007F6CB6"/>
    <w:rsid w:val="007F7F4F"/>
    <w:rsid w:val="0080394F"/>
    <w:rsid w:val="0080482E"/>
    <w:rsid w:val="00810B8C"/>
    <w:rsid w:val="0082194D"/>
    <w:rsid w:val="00822A64"/>
    <w:rsid w:val="008267AB"/>
    <w:rsid w:val="008363C6"/>
    <w:rsid w:val="008371ED"/>
    <w:rsid w:val="00843E5C"/>
    <w:rsid w:val="00847960"/>
    <w:rsid w:val="00852325"/>
    <w:rsid w:val="008640E0"/>
    <w:rsid w:val="00870693"/>
    <w:rsid w:val="00875063"/>
    <w:rsid w:val="008A02D6"/>
    <w:rsid w:val="008B3D7F"/>
    <w:rsid w:val="008C1373"/>
    <w:rsid w:val="008C1ACC"/>
    <w:rsid w:val="008C551B"/>
    <w:rsid w:val="008E32CF"/>
    <w:rsid w:val="008E4EC1"/>
    <w:rsid w:val="008F23BF"/>
    <w:rsid w:val="00901369"/>
    <w:rsid w:val="0090244C"/>
    <w:rsid w:val="009163A5"/>
    <w:rsid w:val="00920E0E"/>
    <w:rsid w:val="009234D8"/>
    <w:rsid w:val="009251AE"/>
    <w:rsid w:val="00933BDD"/>
    <w:rsid w:val="00952209"/>
    <w:rsid w:val="0095436F"/>
    <w:rsid w:val="00966799"/>
    <w:rsid w:val="009864BF"/>
    <w:rsid w:val="009912E0"/>
    <w:rsid w:val="009A776B"/>
    <w:rsid w:val="009B6BE2"/>
    <w:rsid w:val="009D0569"/>
    <w:rsid w:val="009E00FB"/>
    <w:rsid w:val="00A04C50"/>
    <w:rsid w:val="00A05008"/>
    <w:rsid w:val="00A05332"/>
    <w:rsid w:val="00A068A0"/>
    <w:rsid w:val="00A079A5"/>
    <w:rsid w:val="00A1485F"/>
    <w:rsid w:val="00A211F2"/>
    <w:rsid w:val="00A36E42"/>
    <w:rsid w:val="00A44A82"/>
    <w:rsid w:val="00A44AD6"/>
    <w:rsid w:val="00A501A4"/>
    <w:rsid w:val="00A513C1"/>
    <w:rsid w:val="00A55A8E"/>
    <w:rsid w:val="00A617B9"/>
    <w:rsid w:val="00A637BE"/>
    <w:rsid w:val="00A63C4A"/>
    <w:rsid w:val="00A8325C"/>
    <w:rsid w:val="00A95C21"/>
    <w:rsid w:val="00AA281D"/>
    <w:rsid w:val="00AA750B"/>
    <w:rsid w:val="00AD7D94"/>
    <w:rsid w:val="00AE0ED2"/>
    <w:rsid w:val="00AE2DB2"/>
    <w:rsid w:val="00AE58B0"/>
    <w:rsid w:val="00AF0E15"/>
    <w:rsid w:val="00AF79EB"/>
    <w:rsid w:val="00B029E3"/>
    <w:rsid w:val="00B144F3"/>
    <w:rsid w:val="00B14A81"/>
    <w:rsid w:val="00B21037"/>
    <w:rsid w:val="00B21725"/>
    <w:rsid w:val="00B25D57"/>
    <w:rsid w:val="00B411B6"/>
    <w:rsid w:val="00B54AA2"/>
    <w:rsid w:val="00B54FE8"/>
    <w:rsid w:val="00B55EC5"/>
    <w:rsid w:val="00B55F7F"/>
    <w:rsid w:val="00B64A73"/>
    <w:rsid w:val="00B80A8A"/>
    <w:rsid w:val="00B81EA9"/>
    <w:rsid w:val="00B84193"/>
    <w:rsid w:val="00B87060"/>
    <w:rsid w:val="00B916F6"/>
    <w:rsid w:val="00BA565D"/>
    <w:rsid w:val="00BB299B"/>
    <w:rsid w:val="00BB4F04"/>
    <w:rsid w:val="00BB504E"/>
    <w:rsid w:val="00BC19BC"/>
    <w:rsid w:val="00BC2A90"/>
    <w:rsid w:val="00BC3A3F"/>
    <w:rsid w:val="00BD2395"/>
    <w:rsid w:val="00BE36DB"/>
    <w:rsid w:val="00BE39AE"/>
    <w:rsid w:val="00BE4A1D"/>
    <w:rsid w:val="00BF4C9F"/>
    <w:rsid w:val="00C00F4C"/>
    <w:rsid w:val="00C07BE8"/>
    <w:rsid w:val="00C137C2"/>
    <w:rsid w:val="00C150F9"/>
    <w:rsid w:val="00C1742E"/>
    <w:rsid w:val="00C24BA7"/>
    <w:rsid w:val="00C278D2"/>
    <w:rsid w:val="00C3001A"/>
    <w:rsid w:val="00C35B77"/>
    <w:rsid w:val="00C425DE"/>
    <w:rsid w:val="00C44CC5"/>
    <w:rsid w:val="00C514AC"/>
    <w:rsid w:val="00C51A9E"/>
    <w:rsid w:val="00C65B5C"/>
    <w:rsid w:val="00C66E17"/>
    <w:rsid w:val="00C730DF"/>
    <w:rsid w:val="00C747A6"/>
    <w:rsid w:val="00C76370"/>
    <w:rsid w:val="00C80EB0"/>
    <w:rsid w:val="00C903B8"/>
    <w:rsid w:val="00C95B90"/>
    <w:rsid w:val="00C96612"/>
    <w:rsid w:val="00CB0BE2"/>
    <w:rsid w:val="00CC4596"/>
    <w:rsid w:val="00CD54BD"/>
    <w:rsid w:val="00CE29B1"/>
    <w:rsid w:val="00CE2E95"/>
    <w:rsid w:val="00CE3DDB"/>
    <w:rsid w:val="00CE4631"/>
    <w:rsid w:val="00CF1E02"/>
    <w:rsid w:val="00CF48DC"/>
    <w:rsid w:val="00D031FF"/>
    <w:rsid w:val="00D03DDD"/>
    <w:rsid w:val="00D0592E"/>
    <w:rsid w:val="00D061C9"/>
    <w:rsid w:val="00D062F6"/>
    <w:rsid w:val="00D10687"/>
    <w:rsid w:val="00D114E3"/>
    <w:rsid w:val="00D14FEF"/>
    <w:rsid w:val="00D15CB5"/>
    <w:rsid w:val="00D2072D"/>
    <w:rsid w:val="00D234F6"/>
    <w:rsid w:val="00D27AA0"/>
    <w:rsid w:val="00D34E4F"/>
    <w:rsid w:val="00D37D23"/>
    <w:rsid w:val="00D45184"/>
    <w:rsid w:val="00D462D6"/>
    <w:rsid w:val="00D65DB0"/>
    <w:rsid w:val="00D76B77"/>
    <w:rsid w:val="00D82AD0"/>
    <w:rsid w:val="00D833BB"/>
    <w:rsid w:val="00D83CEE"/>
    <w:rsid w:val="00D910F1"/>
    <w:rsid w:val="00D944EA"/>
    <w:rsid w:val="00D94D0D"/>
    <w:rsid w:val="00DA2C53"/>
    <w:rsid w:val="00DA7EC5"/>
    <w:rsid w:val="00DB5F83"/>
    <w:rsid w:val="00DD1380"/>
    <w:rsid w:val="00DD3C22"/>
    <w:rsid w:val="00DE0D00"/>
    <w:rsid w:val="00DE7D9B"/>
    <w:rsid w:val="00DF04BC"/>
    <w:rsid w:val="00DF0E29"/>
    <w:rsid w:val="00DF2700"/>
    <w:rsid w:val="00E05734"/>
    <w:rsid w:val="00E057AA"/>
    <w:rsid w:val="00E11C8E"/>
    <w:rsid w:val="00E12B3E"/>
    <w:rsid w:val="00E13665"/>
    <w:rsid w:val="00E153F2"/>
    <w:rsid w:val="00E201F4"/>
    <w:rsid w:val="00E22BF0"/>
    <w:rsid w:val="00E26209"/>
    <w:rsid w:val="00E3472A"/>
    <w:rsid w:val="00E35F94"/>
    <w:rsid w:val="00E3751D"/>
    <w:rsid w:val="00E435D1"/>
    <w:rsid w:val="00E45691"/>
    <w:rsid w:val="00E53F41"/>
    <w:rsid w:val="00E54E7C"/>
    <w:rsid w:val="00E653A8"/>
    <w:rsid w:val="00E67AFB"/>
    <w:rsid w:val="00E83B2E"/>
    <w:rsid w:val="00E845C5"/>
    <w:rsid w:val="00E875AA"/>
    <w:rsid w:val="00E97083"/>
    <w:rsid w:val="00EA60E7"/>
    <w:rsid w:val="00EB6A9B"/>
    <w:rsid w:val="00EC4CE9"/>
    <w:rsid w:val="00ED0F98"/>
    <w:rsid w:val="00ED1A65"/>
    <w:rsid w:val="00ED24D8"/>
    <w:rsid w:val="00ED6D04"/>
    <w:rsid w:val="00EE1A99"/>
    <w:rsid w:val="00EE6164"/>
    <w:rsid w:val="00EF61E0"/>
    <w:rsid w:val="00F00D71"/>
    <w:rsid w:val="00F01440"/>
    <w:rsid w:val="00F03589"/>
    <w:rsid w:val="00F15E58"/>
    <w:rsid w:val="00F16926"/>
    <w:rsid w:val="00F25988"/>
    <w:rsid w:val="00F263B5"/>
    <w:rsid w:val="00F3025D"/>
    <w:rsid w:val="00F419CD"/>
    <w:rsid w:val="00F50C94"/>
    <w:rsid w:val="00F56182"/>
    <w:rsid w:val="00F5706A"/>
    <w:rsid w:val="00F752EF"/>
    <w:rsid w:val="00F80C66"/>
    <w:rsid w:val="00F82FA7"/>
    <w:rsid w:val="00F94C28"/>
    <w:rsid w:val="00F956AB"/>
    <w:rsid w:val="00FA02B8"/>
    <w:rsid w:val="00FA4048"/>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colormenu v:ext="edit" fillcolor="none" strokecolor="none [3212]"/>
    </o:shapedefaults>
    <o:shapelayout v:ext="edit">
      <o:idmap v:ext="edit" data="1"/>
    </o:shapelayout>
  </w:shapeDefaults>
  <w:decimalSymbol w:val=","/>
  <w:listSeparator w:val=";"/>
  <w15:docId w15:val="{8575432B-1FC6-49F6-AE9B-1893897B3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7F524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Emphasis"/>
    <w:qFormat/>
    <w:rsid w:val="003E525A"/>
    <w:rPr>
      <w:i/>
      <w:iCs/>
    </w:rPr>
  </w:style>
  <w:style w:type="character" w:customStyle="1" w:styleId="80">
    <w:name w:val="Заголовок 8 Знак"/>
    <w:basedOn w:val="a0"/>
    <w:link w:val="8"/>
    <w:uiPriority w:val="9"/>
    <w:semiHidden/>
    <w:rsid w:val="007F5247"/>
    <w:rPr>
      <w:rFonts w:asciiTheme="majorHAnsi" w:eastAsiaTheme="majorEastAsia" w:hAnsiTheme="majorHAnsi" w:cstheme="majorBidi"/>
      <w:color w:val="272727" w:themeColor="text1" w:themeTint="D8"/>
      <w:sz w:val="21"/>
      <w:szCs w:val="21"/>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3.emf"/><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header" Target="header2.xml"/><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hyperlink" Target="http://www.sturmtools.ru" TargetMode="External"/><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5.emf"/><Relationship Id="rId20" Type="http://schemas.openxmlformats.org/officeDocument/2006/relationships/image" Target="media/image12.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9087E-AC52-4EB5-B88B-5238D4FA5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27E20EA6</Template>
  <TotalTime>4</TotalTime>
  <Pages>39</Pages>
  <Words>5096</Words>
  <Characters>29051</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5</cp:revision>
  <dcterms:created xsi:type="dcterms:W3CDTF">2019-05-28T13:00:00Z</dcterms:created>
  <dcterms:modified xsi:type="dcterms:W3CDTF">2019-10-02T11:23:00Z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