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429" w:rsidRDefault="00A450A7" w:rsidP="00E10429">
      <w:pPr>
        <w:adjustRightInd w:val="0"/>
        <w:ind w:firstLineChars="780" w:firstLine="1716"/>
        <w:rPr>
          <w:rFonts w:ascii="Arial" w:hAnsi="Arial" w:cs="Arial"/>
          <w:b/>
          <w:iCs/>
        </w:rPr>
      </w:pPr>
      <w:r>
        <w:rPr>
          <w:rFonts w:ascii="Arial" w:eastAsiaTheme="minorEastAsia" w:hAnsi="Arial" w:cs="Arial"/>
          <w:noProof/>
          <w:color w:val="231F20"/>
          <w:lang w:bidi="ar-SA"/>
        </w:rPr>
        <w:drawing>
          <wp:anchor distT="0" distB="0" distL="114300" distR="114300" simplePos="0" relativeHeight="251792896" behindDoc="1" locked="0" layoutInCell="1" allowOverlap="1">
            <wp:simplePos x="0" y="0"/>
            <wp:positionH relativeFrom="column">
              <wp:posOffset>-122464</wp:posOffset>
            </wp:positionH>
            <wp:positionV relativeFrom="paragraph">
              <wp:posOffset>-43543</wp:posOffset>
            </wp:positionV>
            <wp:extent cx="7698921" cy="5410200"/>
            <wp:effectExtent l="19050" t="0" r="0" b="0"/>
            <wp:wrapNone/>
            <wp:docPr id="1" name="图片 0"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98921" cy="5410200"/>
                    </a:xfrm>
                    <a:prstGeom prst="rect">
                      <a:avLst/>
                    </a:prstGeom>
                  </pic:spPr>
                </pic:pic>
              </a:graphicData>
            </a:graphic>
          </wp:anchor>
        </w:drawing>
      </w:r>
      <w:r w:rsidR="0028690F">
        <w:rPr>
          <w:rFonts w:ascii="Arial" w:eastAsiaTheme="minorEastAsia" w:hAnsi="Arial" w:cs="Arial" w:hint="eastAsia"/>
          <w:color w:val="231F20"/>
          <w:lang w:eastAsia="zh-CN"/>
        </w:rPr>
        <w:t xml:space="preserve">  </w:t>
      </w:r>
      <w:r w:rsidR="00611751">
        <w:rPr>
          <w:rFonts w:ascii="Arial" w:eastAsiaTheme="minorEastAsia" w:hAnsi="Arial" w:cs="Arial" w:hint="eastAsia"/>
          <w:color w:val="231F20"/>
          <w:lang w:eastAsia="zh-CN"/>
        </w:rPr>
        <w:t xml:space="preserve">    </w:t>
      </w:r>
    </w:p>
    <w:p w:rsidR="00F50C94" w:rsidRPr="007B34C1" w:rsidRDefault="00E10429" w:rsidP="00E10429">
      <w:pPr>
        <w:ind w:left="3600"/>
        <w:rPr>
          <w:rFonts w:eastAsiaTheme="minorEastAsia"/>
          <w:sz w:val="42"/>
          <w:lang w:eastAsia="zh-CN"/>
        </w:rPr>
      </w:pPr>
      <w:r w:rsidRPr="00033A64">
        <w:rPr>
          <w:rFonts w:ascii="Arial" w:hAnsi="Arial" w:cs="Arial"/>
          <w:bCs/>
          <w:sz w:val="28"/>
          <w:szCs w:val="28"/>
        </w:rPr>
        <w:t>Бензиновый генератор.</w:t>
      </w:r>
      <w:r>
        <w:rPr>
          <w:rFonts w:ascii="Arial" w:hAnsi="Arial" w:cs="Arial"/>
          <w:bCs/>
          <w:sz w:val="28"/>
          <w:szCs w:val="28"/>
        </w:rPr>
        <w:t xml:space="preserve">                          </w:t>
      </w:r>
      <w:r w:rsidR="00121A2D">
        <w:rPr>
          <w:color w:val="231F20"/>
        </w:rPr>
        <w:tab/>
      </w:r>
      <w:r w:rsidR="007B34C1">
        <w:rPr>
          <w:color w:val="FFFFFF"/>
          <w:position w:val="-2"/>
          <w:sz w:val="42"/>
        </w:rPr>
        <w:t>PG8770</w:t>
      </w:r>
      <w:r w:rsidR="009D46CD">
        <w:rPr>
          <w:color w:val="FFFFFF"/>
          <w:position w:val="-2"/>
          <w:sz w:val="42"/>
          <w:lang w:val="en-US"/>
        </w:rPr>
        <w:t>E</w:t>
      </w:r>
    </w:p>
    <w:p w:rsidR="00F50C94" w:rsidRDefault="00121A2D" w:rsidP="007C219A">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7C219A">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F870F4">
      <w:pPr>
        <w:rPr>
          <w:rFonts w:ascii="Arial Narrow" w:eastAsiaTheme="minorEastAsia"/>
          <w:sz w:val="20"/>
          <w:lang w:eastAsia="zh-CN"/>
        </w:rPr>
      </w:pPr>
      <w:r>
        <w:rPr>
          <w:noProof/>
          <w:lang w:bidi="ar-SA"/>
        </w:rPr>
        <w:drawing>
          <wp:anchor distT="0" distB="0" distL="114300" distR="114300" simplePos="0" relativeHeight="251910656" behindDoc="0" locked="0" layoutInCell="1" allowOverlap="1" wp14:anchorId="46D066C2" wp14:editId="4402FB71">
            <wp:simplePos x="0" y="0"/>
            <wp:positionH relativeFrom="margin">
              <wp:align>right</wp:align>
            </wp:positionH>
            <wp:positionV relativeFrom="paragraph">
              <wp:posOffset>268605</wp:posOffset>
            </wp:positionV>
            <wp:extent cx="3648710" cy="3053715"/>
            <wp:effectExtent l="0" t="0" r="0" b="0"/>
            <wp:wrapNone/>
            <wp:docPr id="11" name="图片 5" descr="\\Awlopserver\包装调整\包装资料\Bizexpo\STURM\lvtian\Gasoline generator\PG8770E\PG8770E-RU\87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lopserver\包装调整\包装资料\Bizexpo\STURM\lvtian\Gasoline generator\PG8770E\PG8770E-RU\8770E.png"/>
                    <pic:cNvPicPr>
                      <a:picLocks noChangeAspect="1" noChangeArrowheads="1"/>
                    </pic:cNvPicPr>
                  </pic:nvPicPr>
                  <pic:blipFill>
                    <a:blip r:embed="rId9" cstate="print"/>
                    <a:srcRect/>
                    <a:stretch>
                      <a:fillRect/>
                    </a:stretch>
                  </pic:blipFill>
                  <pic:spPr bwMode="auto">
                    <a:xfrm>
                      <a:off x="0" y="0"/>
                      <a:ext cx="3648710" cy="305371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912704" behindDoc="0" locked="0" layoutInCell="1" allowOverlap="1" wp14:anchorId="1B2B7DD4" wp14:editId="6E86EFA6">
            <wp:simplePos x="0" y="0"/>
            <wp:positionH relativeFrom="column">
              <wp:posOffset>2476500</wp:posOffset>
            </wp:positionH>
            <wp:positionV relativeFrom="paragraph">
              <wp:posOffset>2658745</wp:posOffset>
            </wp:positionV>
            <wp:extent cx="1354980" cy="391584"/>
            <wp:effectExtent l="0" t="0" r="0" b="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354980" cy="391584"/>
                    </a:xfrm>
                    <a:prstGeom prst="rect">
                      <a:avLst/>
                    </a:prstGeom>
                    <a:noFill/>
                    <a:ln w="9525">
                      <a:noFill/>
                      <a:miter lim="800000"/>
                      <a:headEnd/>
                      <a:tailEnd/>
                    </a:ln>
                  </pic:spPr>
                </pic:pic>
              </a:graphicData>
            </a:graphic>
          </wp:anchor>
        </w:drawing>
      </w:r>
      <w:r w:rsidR="00FE328E">
        <w:rPr>
          <w:noProof/>
          <w:lang w:bidi="ar-SA"/>
        </w:rPr>
        <mc:AlternateContent>
          <mc:Choice Requires="wps">
            <w:drawing>
              <wp:anchor distT="0" distB="0" distL="114300" distR="114300" simplePos="0" relativeHeight="251674112" behindDoc="0" locked="0" layoutInCell="1" allowOverlap="1">
                <wp:simplePos x="0" y="0"/>
                <wp:positionH relativeFrom="column">
                  <wp:posOffset>2255520</wp:posOffset>
                </wp:positionH>
                <wp:positionV relativeFrom="paragraph">
                  <wp:posOffset>3044825</wp:posOffset>
                </wp:positionV>
                <wp:extent cx="1775460" cy="252095"/>
                <wp:effectExtent l="5715" t="6350" r="0" b="8255"/>
                <wp:wrapNone/>
                <wp:docPr id="4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F4" w:rsidRPr="00E12B3E" w:rsidRDefault="00F870F4" w:rsidP="00C278D2">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4-10 VER:2.1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7.6pt;margin-top:239.75pt;width:139.8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" stroked="f">
                <v:fill opacity="0"/>
                <v:textbox style="mso-fit-shape-to-text:t">
                  <w:txbxContent>
                    <w:p w:rsidR="00F870F4" w:rsidRPr="00E12B3E" w:rsidRDefault="00F870F4" w:rsidP="00C278D2">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4-10 VER:2.1</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5670B0" w:rsidRPr="00D910F1" w:rsidRDefault="00FE328E" w:rsidP="005670B0">
      <w:pPr>
        <w:pStyle w:val="1"/>
        <w:ind w:left="0" w:right="340"/>
        <w:jc w:val="right"/>
        <w:rPr>
          <w:rFonts w:eastAsiaTheme="minorEastAsia"/>
          <w:lang w:eastAsia="zh-CN"/>
        </w:rPr>
      </w:pPr>
      <w:r>
        <w:rPr>
          <w:noProof/>
          <w:lang w:bidi="ar-SA"/>
        </w:rPr>
        <w:lastRenderedPageBreak/>
        <mc:AlternateContent>
          <mc:Choice Requires="wps">
            <w:drawing>
              <wp:anchor distT="0" distB="0" distL="114300" distR="114300" simplePos="0" relativeHeight="251663872" behindDoc="0" locked="0" layoutInCell="1" allowOverlap="1">
                <wp:simplePos x="0" y="0"/>
                <wp:positionH relativeFrom="page">
                  <wp:posOffset>0</wp:posOffset>
                </wp:positionH>
                <wp:positionV relativeFrom="paragraph">
                  <wp:posOffset>181610</wp:posOffset>
                </wp:positionV>
                <wp:extent cx="5729605" cy="0"/>
                <wp:effectExtent l="28575" t="19685" r="23495" b="27940"/>
                <wp:wrapNone/>
                <wp:docPr id="4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D3496" id="Line 85"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ei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8hJ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vj9eiFwIAACsEAAAOAAAAAAAAAAAAAAAAAC4CAABkcnMvZTJvRG9jLnhtbFBLAQItABQABgAI&#10;AAAAIQB7ilPy3QAAAAYBAAAPAAAAAAAAAAAAAAAAAHEEAABkcnMvZG93bnJldi54bWxQSwUGAAAA&#10;AAQABADzAAAAewUAAAAA&#10;" strokecolor="#808285" strokeweight="1.0675mm">
                <w10:wrap anchorx="page"/>
              </v:line>
            </w:pict>
          </mc:Fallback>
        </mc:AlternateContent>
      </w:r>
      <w:r w:rsidR="005670B0">
        <w:rPr>
          <w:color w:val="808285"/>
        </w:rPr>
        <w:t>СОДЕРЖАНИЕ</w:t>
      </w:r>
      <w:r w:rsidR="003B24C4">
        <w:rPr>
          <w:color w:val="808285"/>
        </w:rPr>
        <w:t>.</w:t>
      </w:r>
    </w:p>
    <w:p w:rsidR="001C29BD" w:rsidRDefault="001C29BD" w:rsidP="001C29B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6</w:t>
      </w:r>
    </w:p>
    <w:p w:rsidR="001C29BD" w:rsidRPr="00A5649A" w:rsidRDefault="001C29BD" w:rsidP="001C29BD">
      <w:pPr>
        <w:tabs>
          <w:tab w:val="left" w:pos="10590"/>
        </w:tabs>
        <w:ind w:left="1077" w:right="686"/>
        <w:rPr>
          <w:rFonts w:ascii="Arial" w:eastAsiaTheme="minorEastAsia" w:hAnsi="Arial" w:cs="Arial"/>
          <w:color w:val="231F20"/>
          <w:spacing w:val="-8"/>
          <w:sz w:val="24"/>
          <w:szCs w:val="24"/>
          <w:lang w:eastAsia="zh-CN"/>
        </w:rPr>
      </w:pPr>
      <w:r w:rsidRPr="00AA30E2">
        <w:rPr>
          <w:rFonts w:ascii="Arial" w:hAnsi="Arial" w:cs="Arial"/>
          <w:sz w:val="24"/>
          <w:szCs w:val="24"/>
        </w:rPr>
        <w:t>Инструкция по</w:t>
      </w:r>
      <w:r>
        <w:rPr>
          <w:rFonts w:ascii="Arial" w:eastAsiaTheme="minorEastAsia" w:hAnsi="Arial" w:cs="Arial" w:hint="eastAsia"/>
          <w:sz w:val="20"/>
          <w:szCs w:val="20"/>
          <w:lang w:eastAsia="zh-CN"/>
        </w:rPr>
        <w:t xml:space="preserve"> </w:t>
      </w:r>
      <w:r>
        <w:rPr>
          <w:rFonts w:ascii="Arial" w:hAnsi="Arial" w:cs="Arial"/>
          <w:color w:val="231F20"/>
          <w:sz w:val="24"/>
          <w:szCs w:val="24"/>
        </w:rPr>
        <w:t>техники</w:t>
      </w:r>
      <w:r w:rsidRPr="00A637BE">
        <w:rPr>
          <w:rFonts w:ascii="Arial" w:hAnsi="Arial" w:cs="Arial"/>
          <w:color w:val="231F20"/>
          <w:sz w:val="24"/>
          <w:szCs w:val="24"/>
        </w:rPr>
        <w:t xml:space="preserve"> безопасности.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6</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8</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4</w:t>
      </w:r>
      <w:r w:rsidRPr="00A637BE">
        <w:rPr>
          <w:rFonts w:ascii="Arial" w:hAnsi="Arial" w:cs="Arial"/>
          <w:color w:val="231F20"/>
          <w:spacing w:val="-8"/>
          <w:sz w:val="24"/>
          <w:szCs w:val="24"/>
        </w:rPr>
        <w:t xml:space="preserve"> </w:t>
      </w:r>
      <w:r>
        <w:rPr>
          <w:rFonts w:ascii="Arial" w:hAnsi="Arial" w:cs="Arial"/>
          <w:color w:val="231F20"/>
          <w:sz w:val="24"/>
          <w:szCs w:val="24"/>
        </w:rPr>
        <w:t>Использование по назначению</w:t>
      </w:r>
      <w:r w:rsidRPr="00A637BE">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18</w:t>
      </w:r>
    </w:p>
    <w:p w:rsidR="001C29BD" w:rsidRPr="00A637BE" w:rsidRDefault="001C29BD" w:rsidP="001C29B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21</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34</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34</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eastAsiaTheme="minorEastAsia" w:hAnsi="Arial" w:cs="Arial" w:hint="eastAsia"/>
          <w:color w:val="231F20"/>
          <w:sz w:val="24"/>
          <w:szCs w:val="24"/>
          <w:lang w:eastAsia="zh-CN"/>
        </w:rPr>
        <w:t xml:space="preserve"> 34</w:t>
      </w:r>
      <w:r w:rsidRPr="00A637BE">
        <w:rPr>
          <w:rFonts w:ascii="Arial" w:hAnsi="Arial" w:cs="Arial"/>
          <w:color w:val="231F20"/>
          <w:sz w:val="24"/>
          <w:szCs w:val="24"/>
        </w:rPr>
        <w:t xml:space="preserve">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34</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35</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35</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35</w:t>
      </w:r>
    </w:p>
    <w:p w:rsidR="001C29BD" w:rsidRPr="00A637BE" w:rsidRDefault="001C29BD" w:rsidP="001C29BD">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35</w:t>
      </w:r>
    </w:p>
    <w:p w:rsidR="001C29BD" w:rsidRPr="00A637BE" w:rsidRDefault="001C29BD" w:rsidP="001C29BD">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36</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37</w:t>
      </w:r>
    </w:p>
    <w:p w:rsidR="001C29BD" w:rsidRPr="00A73B7E" w:rsidRDefault="001C29BD" w:rsidP="001C29BD">
      <w:pPr>
        <w:pStyle w:val="1"/>
        <w:ind w:left="603"/>
        <w:rPr>
          <w:rFonts w:ascii="Arial" w:eastAsiaTheme="minorEastAsia" w:hAnsi="Arial" w:cs="Arial"/>
          <w:b/>
          <w:noProof/>
          <w:color w:val="A6A6A6" w:themeColor="background1" w:themeShade="A6"/>
          <w:sz w:val="24"/>
          <w:szCs w:val="24"/>
          <w:lang w:eastAsia="zh-CN" w:bidi="ar-SA"/>
        </w:rPr>
      </w:pPr>
    </w:p>
    <w:p w:rsidR="001C29BD" w:rsidRDefault="001C29BD" w:rsidP="001C29BD">
      <w:pPr>
        <w:pStyle w:val="1"/>
        <w:ind w:left="0"/>
        <w:rPr>
          <w:rFonts w:ascii="Arial" w:eastAsiaTheme="minorEastAsia" w:hAnsi="Arial" w:cs="Arial"/>
          <w:b/>
          <w:noProof/>
          <w:sz w:val="24"/>
          <w:szCs w:val="24"/>
          <w:lang w:eastAsia="zh-CN" w:bidi="ar-SA"/>
        </w:rPr>
      </w:pPr>
    </w:p>
    <w:p w:rsidR="001C29BD" w:rsidRPr="00801F53" w:rsidRDefault="001C29BD" w:rsidP="001C29BD">
      <w:pPr>
        <w:pStyle w:val="1"/>
        <w:ind w:left="0"/>
        <w:rPr>
          <w:rFonts w:ascii="Arial" w:eastAsiaTheme="minorEastAsia" w:hAnsi="Arial" w:cs="Arial"/>
          <w:b/>
          <w:noProof/>
          <w:sz w:val="24"/>
          <w:szCs w:val="24"/>
          <w:lang w:eastAsia="zh-CN" w:bidi="ar-SA"/>
        </w:rPr>
      </w:pPr>
    </w:p>
    <w:p w:rsidR="001C29BD" w:rsidRPr="00E53F41" w:rsidRDefault="001C29BD" w:rsidP="001C29BD">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1C29BD" w:rsidRDefault="001C29BD" w:rsidP="001C29BD">
      <w:pPr>
        <w:tabs>
          <w:tab w:val="left" w:pos="10585"/>
        </w:tabs>
        <w:ind w:left="1077" w:right="686"/>
        <w:jc w:val="both"/>
        <w:rPr>
          <w:rFonts w:ascii="Arial" w:hAnsi="Arial" w:cs="Arial"/>
          <w:sz w:val="20"/>
          <w:szCs w:val="20"/>
        </w:rPr>
      </w:pPr>
    </w:p>
    <w:p w:rsidR="001C29BD" w:rsidRPr="00D629DC" w:rsidRDefault="001C29BD" w:rsidP="001C29BD">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Pr="000E5C5A">
        <w:rPr>
          <w:rFonts w:ascii="Arial" w:hAnsi="Arial" w:cs="Arial"/>
          <w:noProof/>
          <w:sz w:val="20"/>
          <w:szCs w:val="20"/>
          <w:lang w:bidi="ar-SA"/>
        </w:rPr>
        <w:drawing>
          <wp:inline distT="0" distB="0" distL="0" distR="0" wp14:anchorId="503A2CD0" wp14:editId="62D5F81C">
            <wp:extent cx="570865" cy="12255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865" cy="122555"/>
                    </a:xfrm>
                    <a:prstGeom prst="rect">
                      <a:avLst/>
                    </a:prstGeom>
                    <a:noFill/>
                    <a:ln>
                      <a:noFill/>
                    </a:ln>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 xml:space="preserve">благодарит Вас за приобретение данного </w:t>
      </w:r>
      <w:r w:rsidRPr="0017528A">
        <w:rPr>
          <w:rFonts w:ascii="Arial" w:hAnsi="Arial" w:cs="Arial"/>
          <w:sz w:val="20"/>
          <w:szCs w:val="20"/>
        </w:rPr>
        <w:t xml:space="preserve">инструмента. </w:t>
      </w:r>
      <w:r w:rsidRPr="00E013C3">
        <w:rPr>
          <w:rFonts w:ascii="Arial" w:hAnsi="Arial" w:cs="Arial"/>
          <w:sz w:val="20"/>
          <w:szCs w:val="20"/>
        </w:rPr>
        <w:t xml:space="preserve">Изделия под торговой маркой </w:t>
      </w:r>
      <w:r w:rsidRPr="00E013C3">
        <w:rPr>
          <w:rFonts w:ascii="Arial" w:hAnsi="Arial" w:cs="Arial"/>
          <w:noProof/>
          <w:sz w:val="20"/>
          <w:szCs w:val="20"/>
          <w:lang w:bidi="ar-SA"/>
        </w:rPr>
        <w:drawing>
          <wp:inline distT="0" distB="0" distL="0" distR="0" wp14:anchorId="459C2E20" wp14:editId="13A2674E">
            <wp:extent cx="581025" cy="1333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1C29BD" w:rsidRDefault="001C29BD" w:rsidP="001C29BD">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1C29BD" w:rsidRPr="00E53F41" w:rsidRDefault="001C29BD" w:rsidP="001C29BD">
      <w:pPr>
        <w:tabs>
          <w:tab w:val="left" w:pos="10585"/>
        </w:tabs>
        <w:ind w:left="1077" w:right="686"/>
        <w:jc w:val="both"/>
        <w:rPr>
          <w:rFonts w:ascii="Arial" w:hAnsi="Arial" w:cs="Arial"/>
          <w:sz w:val="20"/>
          <w:szCs w:val="20"/>
        </w:rPr>
      </w:pPr>
    </w:p>
    <w:p w:rsidR="001C29BD" w:rsidRPr="00704142" w:rsidRDefault="001C29BD" w:rsidP="001C29BD">
      <w:pPr>
        <w:pStyle w:val="1"/>
        <w:ind w:left="603"/>
        <w:rPr>
          <w:b/>
          <w:sz w:val="24"/>
          <w:szCs w:val="24"/>
        </w:rPr>
      </w:pPr>
      <w:r>
        <w:rPr>
          <w:noProof/>
          <w:lang w:bidi="ar-SA"/>
        </w:rPr>
        <mc:AlternateContent>
          <mc:Choice Requires="wps">
            <w:drawing>
              <wp:anchor distT="4294967292" distB="4294967292" distL="114300" distR="114300" simplePos="0" relativeHeight="251868672" behindDoc="0" locked="0" layoutInCell="1" allowOverlap="1">
                <wp:simplePos x="0" y="0"/>
                <wp:positionH relativeFrom="column">
                  <wp:posOffset>3090545</wp:posOffset>
                </wp:positionH>
                <wp:positionV relativeFrom="paragraph">
                  <wp:posOffset>188594</wp:posOffset>
                </wp:positionV>
                <wp:extent cx="5943600" cy="0"/>
                <wp:effectExtent l="0" t="19050" r="1905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F5962C" id="Прямая соединительная линия 3" o:spid="_x0000_s1026" style="position:absolute;z-index:251868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30DAIAAM0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" strokecolor="#a6a6a6" strokeweight="2.25pt">
                <o:lock v:ext="edit" shapetype="f"/>
              </v:line>
            </w:pict>
          </mc:Fallback>
        </mc:AlternateContent>
      </w:r>
      <w:r w:rsidRPr="00704142">
        <w:rPr>
          <w:b/>
          <w:color w:val="808285"/>
          <w:sz w:val="24"/>
          <w:szCs w:val="24"/>
        </w:rPr>
        <w:t>ОБЛАСТЬ ПРИМЕНЕНИЯ И НАЗНАЧЕНИЕ.</w:t>
      </w:r>
    </w:p>
    <w:p w:rsidR="001C29BD" w:rsidRDefault="001C29BD" w:rsidP="001C29BD">
      <w:pPr>
        <w:tabs>
          <w:tab w:val="left" w:pos="10585"/>
        </w:tabs>
        <w:ind w:left="720" w:right="686"/>
        <w:jc w:val="both"/>
        <w:rPr>
          <w:rFonts w:ascii="Arial" w:hAnsi="Arial" w:cs="Arial"/>
          <w:b/>
          <w:sz w:val="20"/>
          <w:szCs w:val="20"/>
        </w:rPr>
      </w:pPr>
    </w:p>
    <w:p w:rsidR="001C29BD" w:rsidRDefault="001C29BD" w:rsidP="001C29BD">
      <w:pPr>
        <w:tabs>
          <w:tab w:val="left" w:pos="10585"/>
        </w:tabs>
        <w:ind w:left="720" w:right="686"/>
        <w:jc w:val="both"/>
        <w:rPr>
          <w:rFonts w:ascii="Arial" w:hAnsi="Arial" w:cs="Arial"/>
          <w:b/>
          <w:sz w:val="20"/>
          <w:szCs w:val="20"/>
        </w:rPr>
      </w:pPr>
      <w:r w:rsidRPr="0065413B">
        <w:rPr>
          <w:rFonts w:ascii="Arial" w:hAnsi="Arial" w:cs="Arial"/>
          <w:b/>
          <w:sz w:val="20"/>
          <w:szCs w:val="20"/>
        </w:rPr>
        <w:t>Назначение.</w:t>
      </w:r>
    </w:p>
    <w:p w:rsidR="001C29BD" w:rsidRPr="0065413B" w:rsidRDefault="001C29BD" w:rsidP="001C29BD">
      <w:pPr>
        <w:tabs>
          <w:tab w:val="left" w:pos="10585"/>
        </w:tabs>
        <w:ind w:left="720" w:right="686"/>
        <w:jc w:val="both"/>
        <w:rPr>
          <w:rFonts w:ascii="Arial" w:hAnsi="Arial" w:cs="Arial"/>
          <w:b/>
          <w:sz w:val="20"/>
          <w:szCs w:val="20"/>
        </w:rPr>
      </w:pPr>
    </w:p>
    <w:p w:rsidR="001C29BD" w:rsidRPr="00E10429" w:rsidRDefault="001C29BD" w:rsidP="001C29BD">
      <w:pPr>
        <w:tabs>
          <w:tab w:val="left" w:pos="10585"/>
        </w:tabs>
        <w:ind w:left="1077" w:right="686"/>
        <w:jc w:val="both"/>
        <w:rPr>
          <w:rFonts w:ascii="Arial" w:hAnsi="Arial" w:cs="Arial"/>
          <w:sz w:val="20"/>
          <w:szCs w:val="20"/>
        </w:rPr>
      </w:pPr>
      <w:r w:rsidRPr="00E10429">
        <w:rPr>
          <w:rFonts w:ascii="Arial" w:hAnsi="Arial" w:cs="Arial"/>
          <w:sz w:val="20"/>
          <w:szCs w:val="20"/>
        </w:rPr>
        <w:t>Бензиновый генератор применяется в качестве резервного или аварийного источника питания для временного обеспечения потребителей электрической энергией.</w:t>
      </w:r>
    </w:p>
    <w:p w:rsidR="001C29BD" w:rsidRPr="0065413B" w:rsidRDefault="001C29BD" w:rsidP="001C29BD">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1C29BD" w:rsidRDefault="001C29BD" w:rsidP="001C29BD">
      <w:pPr>
        <w:tabs>
          <w:tab w:val="left" w:pos="10585"/>
        </w:tabs>
        <w:ind w:left="720" w:right="686"/>
        <w:jc w:val="both"/>
        <w:rPr>
          <w:rFonts w:ascii="Arial" w:hAnsi="Arial" w:cs="Arial"/>
          <w:b/>
          <w:sz w:val="20"/>
          <w:szCs w:val="20"/>
        </w:rPr>
      </w:pPr>
    </w:p>
    <w:p w:rsidR="001C29BD" w:rsidRDefault="001C29BD" w:rsidP="001C29BD">
      <w:pPr>
        <w:tabs>
          <w:tab w:val="left" w:pos="10585"/>
        </w:tabs>
        <w:ind w:left="720" w:right="686"/>
        <w:jc w:val="both"/>
        <w:rPr>
          <w:rFonts w:ascii="Arial" w:hAnsi="Arial" w:cs="Arial"/>
          <w:b/>
          <w:sz w:val="20"/>
          <w:szCs w:val="20"/>
        </w:rPr>
      </w:pPr>
    </w:p>
    <w:p w:rsidR="001C29BD" w:rsidRDefault="001C29BD" w:rsidP="001C29BD">
      <w:pPr>
        <w:tabs>
          <w:tab w:val="left" w:pos="10585"/>
        </w:tabs>
        <w:ind w:left="720" w:right="686"/>
        <w:jc w:val="both"/>
        <w:rPr>
          <w:rFonts w:ascii="Arial" w:hAnsi="Arial" w:cs="Arial"/>
          <w:b/>
          <w:sz w:val="20"/>
          <w:szCs w:val="20"/>
        </w:rPr>
      </w:pPr>
      <w:r w:rsidRPr="00E53F41">
        <w:rPr>
          <w:rFonts w:ascii="Arial" w:hAnsi="Arial" w:cs="Arial"/>
          <w:b/>
          <w:sz w:val="20"/>
          <w:szCs w:val="20"/>
        </w:rPr>
        <w:t>Область применения.</w:t>
      </w:r>
    </w:p>
    <w:p w:rsidR="001C29BD" w:rsidRPr="00E53F41" w:rsidRDefault="001C29BD" w:rsidP="001C29BD">
      <w:pPr>
        <w:tabs>
          <w:tab w:val="left" w:pos="10585"/>
        </w:tabs>
        <w:ind w:left="720" w:right="686"/>
        <w:jc w:val="both"/>
        <w:rPr>
          <w:rFonts w:ascii="Arial" w:hAnsi="Arial" w:cs="Arial"/>
          <w:b/>
          <w:sz w:val="20"/>
          <w:szCs w:val="20"/>
        </w:rPr>
      </w:pPr>
    </w:p>
    <w:p w:rsidR="001C29BD" w:rsidRDefault="001C29BD" w:rsidP="001C29BD">
      <w:pPr>
        <w:tabs>
          <w:tab w:val="left" w:pos="10585"/>
        </w:tabs>
        <w:ind w:left="1077" w:right="686"/>
        <w:jc w:val="both"/>
        <w:rPr>
          <w:rFonts w:ascii="Arial" w:hAnsi="Arial" w:cs="Arial"/>
          <w:sz w:val="20"/>
          <w:szCs w:val="20"/>
        </w:rPr>
      </w:pPr>
      <w:r w:rsidRPr="00E10429">
        <w:rPr>
          <w:rFonts w:ascii="Arial" w:hAnsi="Arial" w:cs="Arial"/>
          <w:sz w:val="20"/>
          <w:szCs w:val="20"/>
        </w:rPr>
        <w:t>Инструмент должен эксплуатироваться в условиях умеренного климата с диапазоном рабочих температур от -10 до +40 °C и относительной влажности не более 80%. Степень защиты, обеспечиваемая оболочкой - IP20 (МЭК 60529). Вид климатического исполнения данной модели УХЛ3.1 по ГОСТ 15150-69 (П 3.2).</w:t>
      </w:r>
    </w:p>
    <w:p w:rsidR="001C29BD" w:rsidRDefault="001C29BD" w:rsidP="001C29BD">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10429">
        <w:rPr>
          <w:rFonts w:ascii="Arial" w:hAnsi="Arial" w:cs="Arial"/>
          <w:sz w:val="20"/>
          <w:szCs w:val="20"/>
        </w:rPr>
        <w:t xml:space="preserve">После непрерывной работы в течение одной заправки необходимо дать инструменту остыть в течение 15-20 минут. </w:t>
      </w:r>
    </w:p>
    <w:p w:rsidR="001C29BD" w:rsidRDefault="001C29BD" w:rsidP="007C1ED0">
      <w:pPr>
        <w:pStyle w:val="1"/>
        <w:ind w:left="603"/>
        <w:rPr>
          <w:rFonts w:ascii="Arial" w:hAnsi="Arial" w:cs="Arial"/>
          <w:b/>
          <w:color w:val="808285"/>
          <w:sz w:val="24"/>
          <w:szCs w:val="24"/>
        </w:rPr>
      </w:pPr>
    </w:p>
    <w:p w:rsidR="007C1ED0" w:rsidRPr="00704142" w:rsidRDefault="00FE328E" w:rsidP="007C1ED0">
      <w:pPr>
        <w:pStyle w:val="1"/>
        <w:ind w:left="603"/>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806208" behindDoc="0" locked="0" layoutInCell="1" allowOverlap="1" wp14:anchorId="220D241C" wp14:editId="6D2EFDB1">
                <wp:simplePos x="0" y="0"/>
                <wp:positionH relativeFrom="column">
                  <wp:posOffset>1619250</wp:posOffset>
                </wp:positionH>
                <wp:positionV relativeFrom="paragraph">
                  <wp:posOffset>71120</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172878" id="Прямая соединительная линия 116" o:spid="_x0000_s1026" style="position:absolute;z-index:251806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5.6pt" to="59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" strokecolor="#a5a5a5 [2092]" strokeweight="2.25pt">
                <o:lock v:ext="edit" shapetype="f"/>
              </v:line>
            </w:pict>
          </mc:Fallback>
        </mc:AlternateContent>
      </w:r>
      <w:r w:rsidR="007C1ED0" w:rsidRPr="00704142">
        <w:rPr>
          <w:rFonts w:ascii="Arial" w:hAnsi="Arial" w:cs="Arial"/>
          <w:b/>
          <w:color w:val="808285"/>
          <w:sz w:val="24"/>
          <w:szCs w:val="24"/>
        </w:rPr>
        <w:t>ВНЕШНИЙ ВИД.</w:t>
      </w:r>
      <w:r w:rsidR="007C1ED0" w:rsidRPr="00704142">
        <w:rPr>
          <w:rFonts w:ascii="Arial" w:hAnsi="Arial" w:cs="Arial"/>
          <w:b/>
          <w:color w:val="808080" w:themeColor="background1" w:themeShade="80"/>
          <w:sz w:val="24"/>
          <w:szCs w:val="24"/>
        </w:rPr>
        <w:t xml:space="preserve"> </w:t>
      </w:r>
    </w:p>
    <w:p w:rsidR="00E10429" w:rsidRPr="00E10429" w:rsidRDefault="00E10429" w:rsidP="00E10429">
      <w:pPr>
        <w:tabs>
          <w:tab w:val="left" w:pos="10585"/>
        </w:tabs>
        <w:ind w:left="1077" w:right="686"/>
        <w:rPr>
          <w:rFonts w:ascii="Arial" w:hAnsi="Arial" w:cs="Arial"/>
          <w:lang w:eastAsia="zh-CN"/>
        </w:rPr>
      </w:pPr>
    </w:p>
    <w:p w:rsidR="00E10429" w:rsidRPr="00E10429" w:rsidRDefault="007B34C1" w:rsidP="001C29BD">
      <w:pPr>
        <w:numPr>
          <w:ilvl w:val="0"/>
          <w:numId w:val="1"/>
        </w:numPr>
        <w:tabs>
          <w:tab w:val="num" w:pos="360"/>
          <w:tab w:val="left" w:pos="10585"/>
        </w:tabs>
        <w:ind w:right="686"/>
        <w:rPr>
          <w:rFonts w:ascii="Arial" w:hAnsi="Arial" w:cs="Arial"/>
          <w:lang w:eastAsia="zh-CN"/>
        </w:rPr>
      </w:pPr>
      <w:r w:rsidRPr="00D85EF4">
        <w:rPr>
          <w:rFonts w:hint="eastAsia"/>
          <w:noProof/>
          <w:lang w:bidi="ar-SA"/>
        </w:rPr>
        <w:drawing>
          <wp:anchor distT="0" distB="0" distL="114300" distR="114300" simplePos="0" relativeHeight="251864576" behindDoc="0" locked="0" layoutInCell="1" allowOverlap="1" wp14:anchorId="10D7C473" wp14:editId="4098292C">
            <wp:simplePos x="0" y="0"/>
            <wp:positionH relativeFrom="column">
              <wp:posOffset>4832350</wp:posOffset>
            </wp:positionH>
            <wp:positionV relativeFrom="paragraph">
              <wp:posOffset>3810</wp:posOffset>
            </wp:positionV>
            <wp:extent cx="2044700" cy="1653540"/>
            <wp:effectExtent l="0" t="0" r="0" b="381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429" w:rsidRPr="00E10429">
        <w:rPr>
          <w:rFonts w:ascii="Arial" w:hAnsi="Arial" w:cs="Arial"/>
          <w:lang w:eastAsia="zh-CN"/>
        </w:rPr>
        <w:t>Выключатель двигателя.</w:t>
      </w:r>
      <w:r w:rsidR="00E10429" w:rsidRPr="00E10429">
        <w:rPr>
          <w:rFonts w:ascii="Arial" w:hAnsi="Arial" w:cs="Arial" w:hint="eastAsia"/>
          <w:lang w:eastAsia="zh-CN"/>
        </w:rPr>
        <w:t xml:space="preserve"> </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Вольтметр.</w:t>
      </w:r>
      <w:r w:rsidR="007B34C1" w:rsidRPr="007B34C1">
        <w:rPr>
          <w:rFonts w:hint="eastAsia"/>
        </w:rPr>
        <w:t xml:space="preserve"> </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Выключатель нагрузки.</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Розетки переменного тока.</w:t>
      </w:r>
      <w:r w:rsidR="009D46CD" w:rsidRPr="009D46CD">
        <w:rPr>
          <w:rFonts w:hint="eastAsia"/>
        </w:rPr>
        <w:t xml:space="preserve"> </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Клемма заземления.</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Выходная клемма постоянного тока.</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Крышка маслоналивной горловины.</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Пробка маслосливного отверстия.</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Ручка стартера.</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Воздушный фильтр.</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Топливный кран.</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Рычаг дроссельной заслонки.</w:t>
      </w:r>
    </w:p>
    <w:p w:rsidR="00E10429" w:rsidRPr="00E10429" w:rsidRDefault="007B34C1" w:rsidP="001C29BD">
      <w:pPr>
        <w:numPr>
          <w:ilvl w:val="0"/>
          <w:numId w:val="1"/>
        </w:numPr>
        <w:tabs>
          <w:tab w:val="num" w:pos="360"/>
          <w:tab w:val="left" w:pos="10585"/>
        </w:tabs>
        <w:ind w:right="686"/>
        <w:rPr>
          <w:rFonts w:ascii="Arial" w:hAnsi="Arial" w:cs="Arial"/>
          <w:lang w:eastAsia="zh-CN"/>
        </w:rPr>
      </w:pPr>
      <w:r w:rsidRPr="00D85EF4">
        <w:rPr>
          <w:rFonts w:hint="eastAsia"/>
          <w:noProof/>
          <w:lang w:bidi="ar-SA"/>
        </w:rPr>
        <w:drawing>
          <wp:anchor distT="0" distB="0" distL="114300" distR="114300" simplePos="0" relativeHeight="251865600" behindDoc="0" locked="0" layoutInCell="1" allowOverlap="1" wp14:anchorId="3150D02F" wp14:editId="044F7285">
            <wp:simplePos x="0" y="0"/>
            <wp:positionH relativeFrom="column">
              <wp:posOffset>4458970</wp:posOffset>
            </wp:positionH>
            <wp:positionV relativeFrom="paragraph">
              <wp:posOffset>6350</wp:posOffset>
            </wp:positionV>
            <wp:extent cx="2328545" cy="186690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854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429" w:rsidRPr="00E10429">
        <w:rPr>
          <w:rFonts w:ascii="Arial" w:hAnsi="Arial" w:cs="Arial"/>
          <w:lang w:eastAsia="zh-CN"/>
        </w:rPr>
        <w:t>Защита цепи</w:t>
      </w:r>
      <w:r w:rsidR="00E10429" w:rsidRPr="00E10429">
        <w:rPr>
          <w:rFonts w:ascii="Arial" w:hAnsi="Arial" w:cs="Arial" w:hint="eastAsia"/>
          <w:lang w:eastAsia="zh-CN"/>
        </w:rPr>
        <w:t xml:space="preserve"> </w:t>
      </w:r>
      <w:r w:rsidR="00E10429" w:rsidRPr="00E10429">
        <w:rPr>
          <w:rFonts w:ascii="Arial" w:hAnsi="Arial" w:cs="Arial"/>
          <w:lang w:eastAsia="zh-CN"/>
        </w:rPr>
        <w:t>постоянного тока.</w:t>
      </w:r>
    </w:p>
    <w:p w:rsidR="00E10429" w:rsidRPr="00E10429" w:rsidRDefault="00E10429" w:rsidP="001C29BD">
      <w:pPr>
        <w:numPr>
          <w:ilvl w:val="0"/>
          <w:numId w:val="1"/>
        </w:numPr>
        <w:tabs>
          <w:tab w:val="num" w:pos="360"/>
          <w:tab w:val="left" w:pos="10585"/>
        </w:tabs>
        <w:ind w:right="686"/>
        <w:rPr>
          <w:rFonts w:ascii="Arial" w:hAnsi="Arial" w:cs="Arial"/>
          <w:lang w:eastAsia="zh-CN"/>
        </w:rPr>
      </w:pPr>
      <w:r w:rsidRPr="00E10429">
        <w:rPr>
          <w:rFonts w:ascii="Arial" w:hAnsi="Arial" w:cs="Arial"/>
          <w:lang w:eastAsia="zh-CN"/>
        </w:rPr>
        <w:t>Аккумулятор.</w:t>
      </w:r>
      <w:r w:rsidRPr="00E10429">
        <w:rPr>
          <w:rFonts w:ascii="Arial" w:hAnsi="Arial" w:cs="Arial" w:hint="eastAsia"/>
          <w:lang w:eastAsia="zh-CN"/>
        </w:rPr>
        <w:t xml:space="preserve"> </w:t>
      </w:r>
    </w:p>
    <w:p w:rsidR="00E10429" w:rsidRPr="00E10429" w:rsidRDefault="00E10429" w:rsidP="001C29BD">
      <w:pPr>
        <w:numPr>
          <w:ilvl w:val="0"/>
          <w:numId w:val="1"/>
        </w:numPr>
        <w:tabs>
          <w:tab w:val="num" w:pos="360"/>
          <w:tab w:val="left" w:pos="10585"/>
        </w:tabs>
        <w:ind w:right="686"/>
        <w:rPr>
          <w:rFonts w:ascii="Arial" w:hAnsi="Arial" w:cs="Arial"/>
          <w:b/>
          <w:lang w:eastAsia="zh-CN"/>
        </w:rPr>
      </w:pPr>
      <w:r w:rsidRPr="00E10429">
        <w:rPr>
          <w:rFonts w:ascii="Arial" w:hAnsi="Arial" w:cs="Arial"/>
          <w:lang w:eastAsia="zh-CN"/>
        </w:rPr>
        <w:t>Силовая розетка.</w:t>
      </w:r>
      <w:r w:rsidR="007B34C1" w:rsidRPr="007B34C1">
        <w:rPr>
          <w:rFonts w:hint="eastAsia"/>
        </w:rPr>
        <w:t xml:space="preserve"> </w:t>
      </w:r>
    </w:p>
    <w:p w:rsidR="009D46CD" w:rsidRDefault="009D46CD" w:rsidP="00E10429">
      <w:pPr>
        <w:tabs>
          <w:tab w:val="left" w:pos="10585"/>
        </w:tabs>
        <w:ind w:left="1077" w:right="686"/>
        <w:rPr>
          <w:rFonts w:ascii="Arial" w:hAnsi="Arial" w:cs="Arial"/>
          <w:lang w:eastAsia="zh-CN"/>
        </w:rPr>
      </w:pPr>
    </w:p>
    <w:p w:rsidR="009D46CD" w:rsidRDefault="009D46CD" w:rsidP="00E10429">
      <w:pPr>
        <w:tabs>
          <w:tab w:val="left" w:pos="10585"/>
        </w:tabs>
        <w:ind w:left="1077" w:right="686"/>
        <w:rPr>
          <w:rFonts w:ascii="Arial" w:hAnsi="Arial" w:cs="Arial"/>
          <w:lang w:eastAsia="zh-CN"/>
        </w:rPr>
      </w:pPr>
    </w:p>
    <w:p w:rsidR="009D46CD" w:rsidRDefault="009D46CD" w:rsidP="00E10429">
      <w:pPr>
        <w:tabs>
          <w:tab w:val="left" w:pos="10585"/>
        </w:tabs>
        <w:ind w:left="1077" w:right="686"/>
        <w:rPr>
          <w:rFonts w:ascii="Arial" w:hAnsi="Arial" w:cs="Arial"/>
          <w:lang w:eastAsia="zh-CN"/>
        </w:rPr>
      </w:pPr>
    </w:p>
    <w:p w:rsidR="009D46CD" w:rsidRDefault="009D46CD" w:rsidP="00E10429">
      <w:pPr>
        <w:tabs>
          <w:tab w:val="left" w:pos="10585"/>
        </w:tabs>
        <w:ind w:left="1077" w:right="686"/>
        <w:rPr>
          <w:rFonts w:ascii="Arial" w:hAnsi="Arial" w:cs="Arial"/>
          <w:lang w:eastAsia="zh-CN"/>
        </w:rPr>
      </w:pPr>
    </w:p>
    <w:p w:rsidR="009D46CD" w:rsidRDefault="009D46CD" w:rsidP="00E10429">
      <w:pPr>
        <w:tabs>
          <w:tab w:val="left" w:pos="10585"/>
        </w:tabs>
        <w:ind w:left="1077" w:right="686"/>
        <w:rPr>
          <w:rFonts w:ascii="Arial" w:hAnsi="Arial" w:cs="Arial"/>
          <w:lang w:eastAsia="zh-CN"/>
        </w:rPr>
      </w:pPr>
    </w:p>
    <w:p w:rsidR="009D46CD" w:rsidRDefault="009D46CD" w:rsidP="00E10429">
      <w:pPr>
        <w:tabs>
          <w:tab w:val="left" w:pos="10585"/>
        </w:tabs>
        <w:ind w:left="1077" w:right="686"/>
        <w:rPr>
          <w:rFonts w:ascii="Arial" w:hAnsi="Arial" w:cs="Arial"/>
          <w:lang w:eastAsia="zh-CN"/>
        </w:rPr>
      </w:pPr>
    </w:p>
    <w:p w:rsidR="009D46CD" w:rsidRDefault="009D46CD" w:rsidP="00E10429">
      <w:pPr>
        <w:tabs>
          <w:tab w:val="left" w:pos="10585"/>
        </w:tabs>
        <w:ind w:left="1077" w:right="686"/>
        <w:rPr>
          <w:rFonts w:ascii="Arial" w:hAnsi="Arial" w:cs="Arial"/>
          <w:lang w:eastAsia="zh-CN"/>
        </w:rPr>
      </w:pPr>
    </w:p>
    <w:p w:rsidR="009D46CD" w:rsidRDefault="009D46CD" w:rsidP="00E10429">
      <w:pPr>
        <w:tabs>
          <w:tab w:val="left" w:pos="10585"/>
        </w:tabs>
        <w:ind w:left="1077" w:right="686"/>
        <w:rPr>
          <w:rFonts w:ascii="Arial" w:hAnsi="Arial" w:cs="Arial"/>
          <w:lang w:eastAsia="zh-CN"/>
        </w:rPr>
      </w:pPr>
    </w:p>
    <w:p w:rsidR="009D46CD" w:rsidRDefault="009D46CD" w:rsidP="00E10429">
      <w:pPr>
        <w:tabs>
          <w:tab w:val="left" w:pos="10585"/>
        </w:tabs>
        <w:ind w:left="1077" w:right="686"/>
        <w:rPr>
          <w:rFonts w:ascii="Arial" w:hAnsi="Arial" w:cs="Arial"/>
          <w:lang w:eastAsia="zh-CN"/>
        </w:rPr>
      </w:pPr>
    </w:p>
    <w:p w:rsidR="007C1ED0" w:rsidRPr="00ED24D8" w:rsidRDefault="007C1ED0" w:rsidP="00E10429">
      <w:pPr>
        <w:tabs>
          <w:tab w:val="left" w:pos="10585"/>
        </w:tabs>
        <w:ind w:left="1077" w:right="686"/>
        <w:rPr>
          <w:rFonts w:ascii="Arial" w:hAnsi="Arial" w:cs="Arial"/>
          <w:b/>
          <w:sz w:val="20"/>
          <w:szCs w:val="20"/>
        </w:rPr>
      </w:pPr>
      <w:r w:rsidRPr="00D833BB">
        <w:rPr>
          <w:rFonts w:ascii="Arial" w:hAnsi="Arial" w:cs="Arial" w:hint="eastAsia"/>
          <w:lang w:eastAsia="zh-CN"/>
        </w:rPr>
        <w:lastRenderedPageBreak/>
        <w:t xml:space="preserve"> </w:t>
      </w:r>
      <w:r w:rsidRPr="00ED24D8">
        <w:rPr>
          <w:rFonts w:ascii="Arial" w:hAnsi="Arial" w:cs="Arial"/>
          <w:b/>
          <w:sz w:val="20"/>
          <w:szCs w:val="20"/>
        </w:rPr>
        <w:t>Комплектность поставки.</w:t>
      </w:r>
    </w:p>
    <w:p w:rsidR="007B34C1" w:rsidRPr="002041EA" w:rsidRDefault="007B34C1" w:rsidP="007B34C1">
      <w:pPr>
        <w:tabs>
          <w:tab w:val="center" w:pos="3598"/>
          <w:tab w:val="left" w:pos="5460"/>
          <w:tab w:val="left" w:pos="6036"/>
          <w:tab w:val="right" w:pos="7196"/>
        </w:tabs>
        <w:ind w:firstLineChars="200" w:firstLine="400"/>
        <w:rPr>
          <w:rFonts w:ascii="Arial" w:hAnsi="Arial" w:cs="Arial"/>
          <w:sz w:val="20"/>
          <w:szCs w:val="20"/>
          <w:lang w:eastAsia="zh-CN"/>
        </w:rPr>
      </w:pPr>
      <w:r w:rsidRPr="002041EA">
        <w:rPr>
          <w:rFonts w:ascii="Arial" w:hAnsi="Arial" w:cs="Arial" w:hint="eastAsia"/>
          <w:sz w:val="20"/>
          <w:szCs w:val="20"/>
          <w:lang w:eastAsia="zh-CN"/>
        </w:rPr>
        <w:t xml:space="preserve">    </w:t>
      </w:r>
    </w:p>
    <w:p w:rsidR="007B34C1" w:rsidRPr="005C03E9" w:rsidRDefault="007B34C1" w:rsidP="001C29BD">
      <w:pPr>
        <w:widowControl/>
        <w:numPr>
          <w:ilvl w:val="0"/>
          <w:numId w:val="2"/>
        </w:numPr>
        <w:autoSpaceDE/>
        <w:autoSpaceDN/>
        <w:ind w:left="2419" w:hanging="979"/>
        <w:rPr>
          <w:rStyle w:val="hps"/>
          <w:rFonts w:ascii="Arial" w:hAnsi="Arial" w:cs="Arial"/>
          <w:sz w:val="20"/>
          <w:szCs w:val="20"/>
          <w:lang w:eastAsia="zh-CN"/>
        </w:rPr>
      </w:pPr>
      <w:r w:rsidRPr="005C03E9">
        <w:rPr>
          <w:rStyle w:val="hps"/>
          <w:rFonts w:ascii="Arial" w:hAnsi="Arial" w:cs="Arial"/>
          <w:sz w:val="20"/>
          <w:szCs w:val="20"/>
          <w:lang w:eastAsia="zh-CN"/>
        </w:rPr>
        <w:t>Торцевой свечной ключ</w:t>
      </w:r>
      <w:r w:rsidRPr="005C03E9">
        <w:rPr>
          <w:rStyle w:val="hps"/>
          <w:rFonts w:ascii="Arial" w:hAnsi="Arial" w:cs="Arial"/>
          <w:sz w:val="20"/>
          <w:szCs w:val="20"/>
          <w:lang w:val="en-US" w:eastAsia="zh-CN"/>
        </w:rPr>
        <w:t>-</w:t>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t>1 шт</w:t>
      </w:r>
      <w:r>
        <w:rPr>
          <w:rStyle w:val="hps"/>
          <w:rFonts w:ascii="Arial" w:hAnsi="Arial" w:cs="Arial"/>
          <w:sz w:val="20"/>
          <w:szCs w:val="20"/>
          <w:lang w:eastAsia="zh-CN"/>
        </w:rPr>
        <w:t>.</w:t>
      </w:r>
    </w:p>
    <w:p w:rsidR="007B34C1" w:rsidRPr="005C03E9" w:rsidRDefault="007B34C1" w:rsidP="001C29BD">
      <w:pPr>
        <w:widowControl/>
        <w:numPr>
          <w:ilvl w:val="0"/>
          <w:numId w:val="2"/>
        </w:numPr>
        <w:autoSpaceDE/>
        <w:autoSpaceDN/>
        <w:ind w:left="2419" w:hanging="979"/>
        <w:rPr>
          <w:rStyle w:val="hps"/>
          <w:rFonts w:ascii="Arial" w:hAnsi="Arial" w:cs="Arial"/>
          <w:sz w:val="20"/>
          <w:szCs w:val="20"/>
          <w:lang w:eastAsia="zh-CN"/>
        </w:rPr>
      </w:pPr>
      <w:r w:rsidRPr="005C03E9">
        <w:rPr>
          <w:rStyle w:val="hps"/>
          <w:rFonts w:ascii="Arial" w:hAnsi="Arial" w:cs="Arial"/>
          <w:sz w:val="20"/>
          <w:szCs w:val="20"/>
          <w:lang w:eastAsia="zh-CN"/>
        </w:rPr>
        <w:t>VDE-вилка</w:t>
      </w:r>
      <w:r w:rsidRPr="005C03E9">
        <w:rPr>
          <w:rStyle w:val="hps"/>
          <w:rFonts w:ascii="Arial" w:hAnsi="Arial" w:cs="Arial"/>
          <w:sz w:val="20"/>
          <w:szCs w:val="20"/>
          <w:lang w:val="en-US" w:eastAsia="zh-CN"/>
        </w:rPr>
        <w:t>-</w:t>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hint="eastAsia"/>
          <w:sz w:val="20"/>
          <w:szCs w:val="20"/>
          <w:lang w:eastAsia="zh-CN"/>
        </w:rPr>
        <w:t>1</w:t>
      </w:r>
      <w:r w:rsidRPr="005C03E9">
        <w:rPr>
          <w:rStyle w:val="hps"/>
          <w:rFonts w:ascii="Arial" w:hAnsi="Arial" w:cs="Arial"/>
          <w:sz w:val="20"/>
          <w:szCs w:val="20"/>
          <w:lang w:eastAsia="zh-CN"/>
        </w:rPr>
        <w:t xml:space="preserve"> шт</w:t>
      </w:r>
      <w:r>
        <w:rPr>
          <w:rStyle w:val="hps"/>
          <w:rFonts w:ascii="Arial" w:hAnsi="Arial" w:cs="Arial"/>
          <w:sz w:val="20"/>
          <w:szCs w:val="20"/>
          <w:lang w:eastAsia="zh-CN"/>
        </w:rPr>
        <w:t>.</w:t>
      </w:r>
    </w:p>
    <w:p w:rsidR="007B34C1" w:rsidRPr="005C03E9" w:rsidRDefault="007B34C1" w:rsidP="001C29BD">
      <w:pPr>
        <w:widowControl/>
        <w:numPr>
          <w:ilvl w:val="0"/>
          <w:numId w:val="2"/>
        </w:numPr>
        <w:autoSpaceDE/>
        <w:autoSpaceDN/>
        <w:ind w:left="2419" w:hanging="979"/>
        <w:rPr>
          <w:rStyle w:val="hps"/>
          <w:rFonts w:ascii="Arial" w:hAnsi="Arial" w:cs="Arial"/>
          <w:sz w:val="20"/>
          <w:szCs w:val="20"/>
          <w:lang w:eastAsia="zh-CN"/>
        </w:rPr>
      </w:pPr>
      <w:r w:rsidRPr="005C03E9">
        <w:rPr>
          <w:rStyle w:val="hps"/>
          <w:rFonts w:ascii="Arial" w:hAnsi="Arial" w:cs="Arial"/>
          <w:sz w:val="20"/>
          <w:szCs w:val="20"/>
          <w:lang w:eastAsia="zh-CN"/>
        </w:rPr>
        <w:t>Ключ зажигания</w:t>
      </w:r>
      <w:r w:rsidRPr="005C03E9">
        <w:rPr>
          <w:rStyle w:val="hps"/>
          <w:rFonts w:ascii="Arial" w:hAnsi="Arial" w:cs="Arial"/>
          <w:sz w:val="20"/>
          <w:szCs w:val="20"/>
          <w:lang w:val="en-US" w:eastAsia="zh-CN"/>
        </w:rPr>
        <w:t>-</w:t>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t>2 шт</w:t>
      </w:r>
      <w:r>
        <w:rPr>
          <w:rStyle w:val="hps"/>
          <w:rFonts w:ascii="Arial" w:hAnsi="Arial" w:cs="Arial"/>
          <w:sz w:val="20"/>
          <w:szCs w:val="20"/>
          <w:lang w:eastAsia="zh-CN"/>
        </w:rPr>
        <w:t>.</w:t>
      </w:r>
    </w:p>
    <w:p w:rsidR="007B34C1" w:rsidRPr="005C03E9" w:rsidRDefault="007B34C1" w:rsidP="001C29BD">
      <w:pPr>
        <w:widowControl/>
        <w:numPr>
          <w:ilvl w:val="0"/>
          <w:numId w:val="2"/>
        </w:numPr>
        <w:autoSpaceDE/>
        <w:autoSpaceDN/>
        <w:ind w:left="2419" w:hanging="979"/>
        <w:rPr>
          <w:rStyle w:val="hps"/>
          <w:rFonts w:ascii="Arial" w:hAnsi="Arial" w:cs="Arial"/>
          <w:sz w:val="20"/>
          <w:szCs w:val="20"/>
          <w:lang w:eastAsia="zh-CN"/>
        </w:rPr>
      </w:pPr>
      <w:r w:rsidRPr="005C03E9">
        <w:rPr>
          <w:rStyle w:val="hps"/>
          <w:rFonts w:ascii="Arial" w:hAnsi="Arial" w:cs="Arial"/>
          <w:sz w:val="20"/>
          <w:szCs w:val="20"/>
          <w:lang w:eastAsia="zh-CN"/>
        </w:rPr>
        <w:t>Резиновые ножки</w:t>
      </w:r>
      <w:r w:rsidRPr="005C03E9">
        <w:rPr>
          <w:rStyle w:val="hps"/>
          <w:rFonts w:ascii="Arial" w:hAnsi="Arial" w:cs="Arial"/>
          <w:sz w:val="20"/>
          <w:szCs w:val="20"/>
          <w:lang w:val="en-US" w:eastAsia="zh-CN"/>
        </w:rPr>
        <w:t>-</w:t>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hint="eastAsia"/>
          <w:sz w:val="20"/>
          <w:szCs w:val="20"/>
          <w:lang w:eastAsia="zh-CN"/>
        </w:rPr>
        <w:t>8</w:t>
      </w:r>
      <w:r w:rsidRPr="005C03E9">
        <w:rPr>
          <w:rStyle w:val="hps"/>
          <w:rFonts w:ascii="Arial" w:hAnsi="Arial" w:cs="Arial"/>
          <w:sz w:val="20"/>
          <w:szCs w:val="20"/>
          <w:lang w:eastAsia="zh-CN"/>
        </w:rPr>
        <w:t xml:space="preserve"> шт</w:t>
      </w:r>
      <w:r>
        <w:rPr>
          <w:rStyle w:val="hps"/>
          <w:rFonts w:ascii="Arial" w:hAnsi="Arial" w:cs="Arial"/>
          <w:sz w:val="20"/>
          <w:szCs w:val="20"/>
          <w:lang w:eastAsia="zh-CN"/>
        </w:rPr>
        <w:t>.</w:t>
      </w:r>
    </w:p>
    <w:p w:rsidR="007B34C1" w:rsidRPr="005C03E9" w:rsidRDefault="007B34C1" w:rsidP="001C29BD">
      <w:pPr>
        <w:widowControl/>
        <w:numPr>
          <w:ilvl w:val="0"/>
          <w:numId w:val="2"/>
        </w:numPr>
        <w:autoSpaceDE/>
        <w:autoSpaceDN/>
        <w:ind w:left="2419" w:hanging="979"/>
        <w:rPr>
          <w:rStyle w:val="hps"/>
          <w:rFonts w:ascii="Arial" w:hAnsi="Arial" w:cs="Arial"/>
          <w:sz w:val="20"/>
          <w:szCs w:val="20"/>
          <w:lang w:eastAsia="zh-CN"/>
        </w:rPr>
      </w:pPr>
      <w:r w:rsidRPr="005C03E9">
        <w:rPr>
          <w:rStyle w:val="hps"/>
          <w:rFonts w:ascii="Arial" w:hAnsi="Arial" w:cs="Arial"/>
          <w:sz w:val="20"/>
          <w:szCs w:val="20"/>
        </w:rPr>
        <w:t>Опора</w:t>
      </w:r>
      <w:r w:rsidRPr="005C03E9">
        <w:rPr>
          <w:rStyle w:val="hps"/>
          <w:rFonts w:ascii="Arial" w:hAnsi="Arial" w:cs="Arial"/>
          <w:sz w:val="20"/>
          <w:szCs w:val="20"/>
          <w:lang w:val="en-US"/>
        </w:rPr>
        <w:t>-</w:t>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hint="eastAsia"/>
          <w:sz w:val="20"/>
          <w:szCs w:val="20"/>
          <w:lang w:eastAsia="zh-CN"/>
        </w:rPr>
        <w:tab/>
      </w:r>
      <w:r w:rsidRPr="005C03E9">
        <w:rPr>
          <w:rStyle w:val="hps"/>
          <w:rFonts w:ascii="Arial" w:hAnsi="Arial" w:cs="Arial" w:hint="eastAsia"/>
          <w:sz w:val="20"/>
          <w:szCs w:val="20"/>
          <w:lang w:eastAsia="zh-CN"/>
        </w:rPr>
        <w:tab/>
      </w:r>
      <w:r w:rsidRPr="005C03E9">
        <w:rPr>
          <w:rStyle w:val="hps"/>
          <w:rFonts w:ascii="Arial" w:hAnsi="Arial" w:cs="Arial" w:hint="eastAsia"/>
          <w:sz w:val="20"/>
          <w:szCs w:val="20"/>
          <w:lang w:eastAsia="zh-CN"/>
        </w:rPr>
        <w:tab/>
        <w:t>1</w:t>
      </w:r>
      <w:r w:rsidRPr="005C03E9">
        <w:rPr>
          <w:rStyle w:val="hps"/>
          <w:rFonts w:ascii="Arial" w:hAnsi="Arial" w:cs="Arial"/>
          <w:sz w:val="20"/>
          <w:szCs w:val="20"/>
          <w:lang w:eastAsia="zh-CN"/>
        </w:rPr>
        <w:t xml:space="preserve"> шт</w:t>
      </w:r>
      <w:r>
        <w:rPr>
          <w:rStyle w:val="hps"/>
          <w:rFonts w:ascii="Arial" w:hAnsi="Arial" w:cs="Arial"/>
          <w:sz w:val="20"/>
          <w:szCs w:val="20"/>
          <w:lang w:eastAsia="zh-CN"/>
        </w:rPr>
        <w:t>.</w:t>
      </w:r>
    </w:p>
    <w:p w:rsidR="007B34C1" w:rsidRPr="005C03E9" w:rsidRDefault="007B34C1" w:rsidP="001C29BD">
      <w:pPr>
        <w:widowControl/>
        <w:numPr>
          <w:ilvl w:val="0"/>
          <w:numId w:val="2"/>
        </w:numPr>
        <w:autoSpaceDE/>
        <w:autoSpaceDN/>
        <w:ind w:left="2419" w:hanging="979"/>
        <w:rPr>
          <w:rStyle w:val="hps"/>
          <w:rFonts w:ascii="Arial" w:hAnsi="Arial" w:cs="Arial"/>
          <w:sz w:val="20"/>
          <w:szCs w:val="20"/>
          <w:lang w:eastAsia="zh-CN"/>
        </w:rPr>
      </w:pPr>
      <w:r w:rsidRPr="005C03E9">
        <w:rPr>
          <w:rStyle w:val="hps"/>
          <w:rFonts w:ascii="Arial" w:hAnsi="Arial" w:cs="Arial"/>
          <w:sz w:val="20"/>
          <w:szCs w:val="20"/>
          <w:lang w:eastAsia="zh-CN"/>
        </w:rPr>
        <w:t>Гайка</w:t>
      </w:r>
      <w:r w:rsidRPr="005C03E9">
        <w:rPr>
          <w:rStyle w:val="hps"/>
          <w:rFonts w:ascii="Arial" w:hAnsi="Arial" w:cs="Arial"/>
          <w:sz w:val="20"/>
          <w:szCs w:val="20"/>
          <w:lang w:val="en-US" w:eastAsia="zh-CN"/>
        </w:rPr>
        <w:t>-</w:t>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hint="eastAsia"/>
          <w:sz w:val="20"/>
          <w:szCs w:val="20"/>
          <w:lang w:eastAsia="zh-CN"/>
        </w:rPr>
        <w:tab/>
        <w:t>10</w:t>
      </w:r>
      <w:r w:rsidRPr="005C03E9">
        <w:rPr>
          <w:rStyle w:val="hps"/>
          <w:rFonts w:ascii="Arial" w:hAnsi="Arial" w:cs="Arial"/>
          <w:sz w:val="20"/>
          <w:szCs w:val="20"/>
          <w:lang w:eastAsia="zh-CN"/>
        </w:rPr>
        <w:t xml:space="preserve"> шт</w:t>
      </w:r>
      <w:r>
        <w:rPr>
          <w:rStyle w:val="hps"/>
          <w:rFonts w:ascii="Arial" w:hAnsi="Arial" w:cs="Arial"/>
          <w:sz w:val="20"/>
          <w:szCs w:val="20"/>
          <w:lang w:eastAsia="zh-CN"/>
        </w:rPr>
        <w:t>.</w:t>
      </w:r>
    </w:p>
    <w:p w:rsidR="007B34C1" w:rsidRPr="005C03E9" w:rsidRDefault="007B34C1" w:rsidP="001C29BD">
      <w:pPr>
        <w:widowControl/>
        <w:numPr>
          <w:ilvl w:val="0"/>
          <w:numId w:val="2"/>
        </w:numPr>
        <w:autoSpaceDE/>
        <w:autoSpaceDN/>
        <w:ind w:left="2419" w:hanging="979"/>
        <w:rPr>
          <w:rStyle w:val="hps"/>
          <w:rFonts w:ascii="Arial" w:hAnsi="Arial" w:cs="Arial"/>
          <w:sz w:val="20"/>
          <w:szCs w:val="20"/>
          <w:lang w:eastAsia="zh-CN"/>
        </w:rPr>
      </w:pPr>
      <w:r w:rsidRPr="005C03E9">
        <w:rPr>
          <w:rStyle w:val="hps"/>
          <w:rFonts w:ascii="Arial" w:hAnsi="Arial" w:cs="Arial"/>
          <w:sz w:val="20"/>
          <w:szCs w:val="20"/>
          <w:lang w:eastAsia="zh-CN"/>
        </w:rPr>
        <w:t>Болт</w:t>
      </w:r>
      <w:r w:rsidRPr="005C03E9">
        <w:rPr>
          <w:rStyle w:val="hps"/>
          <w:rFonts w:ascii="Arial" w:hAnsi="Arial" w:cs="Arial"/>
          <w:sz w:val="20"/>
          <w:szCs w:val="20"/>
          <w:lang w:val="en-US" w:eastAsia="zh-CN"/>
        </w:rPr>
        <w:t>-</w:t>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hint="eastAsia"/>
          <w:sz w:val="20"/>
          <w:szCs w:val="20"/>
          <w:lang w:eastAsia="zh-CN"/>
        </w:rPr>
        <w:tab/>
      </w:r>
      <w:r w:rsidRPr="005C03E9">
        <w:rPr>
          <w:rStyle w:val="hps"/>
          <w:rFonts w:ascii="Arial" w:hAnsi="Arial" w:cs="Arial"/>
          <w:sz w:val="20"/>
          <w:szCs w:val="20"/>
          <w:lang w:eastAsia="zh-CN"/>
        </w:rPr>
        <w:t>2 шт</w:t>
      </w:r>
      <w:r>
        <w:rPr>
          <w:rStyle w:val="hps"/>
          <w:rFonts w:ascii="Arial" w:hAnsi="Arial" w:cs="Arial"/>
          <w:sz w:val="20"/>
          <w:szCs w:val="20"/>
          <w:lang w:eastAsia="zh-CN"/>
        </w:rPr>
        <w:t>.</w:t>
      </w:r>
    </w:p>
    <w:p w:rsidR="007B34C1" w:rsidRPr="005C03E9" w:rsidRDefault="007B34C1" w:rsidP="001C29BD">
      <w:pPr>
        <w:widowControl/>
        <w:numPr>
          <w:ilvl w:val="0"/>
          <w:numId w:val="2"/>
        </w:numPr>
        <w:autoSpaceDE/>
        <w:autoSpaceDN/>
        <w:ind w:left="2419" w:hanging="979"/>
        <w:rPr>
          <w:rStyle w:val="hps"/>
          <w:rFonts w:ascii="Arial" w:hAnsi="Arial" w:cs="Arial"/>
          <w:sz w:val="20"/>
          <w:szCs w:val="20"/>
          <w:lang w:eastAsia="zh-CN"/>
        </w:rPr>
      </w:pPr>
      <w:r w:rsidRPr="005C03E9">
        <w:rPr>
          <w:rStyle w:val="hps"/>
          <w:rFonts w:ascii="Arial" w:hAnsi="Arial" w:cs="Arial"/>
          <w:sz w:val="20"/>
          <w:szCs w:val="20"/>
          <w:lang w:eastAsia="zh-CN"/>
        </w:rPr>
        <w:t>Силовая вилка</w:t>
      </w:r>
      <w:r w:rsidRPr="005C03E9">
        <w:rPr>
          <w:rStyle w:val="hps"/>
          <w:rFonts w:ascii="Arial" w:hAnsi="Arial" w:cs="Arial"/>
          <w:sz w:val="20"/>
          <w:szCs w:val="20"/>
          <w:lang w:val="en-US" w:eastAsia="zh-CN"/>
        </w:rPr>
        <w:t>-</w:t>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r>
      <w:r w:rsidRPr="005C03E9">
        <w:rPr>
          <w:rStyle w:val="hps"/>
          <w:rFonts w:ascii="Arial" w:hAnsi="Arial" w:cs="Arial"/>
          <w:sz w:val="20"/>
          <w:szCs w:val="20"/>
          <w:lang w:eastAsia="zh-CN"/>
        </w:rPr>
        <w:tab/>
        <w:t>1 шт.</w:t>
      </w:r>
    </w:p>
    <w:p w:rsidR="00C849FC" w:rsidRDefault="00C849FC" w:rsidP="007B34C1">
      <w:pPr>
        <w:pStyle w:val="1"/>
        <w:ind w:left="1197"/>
        <w:rPr>
          <w:rFonts w:ascii="Arial" w:hAnsi="Arial" w:cs="Arial"/>
          <w:b/>
          <w:color w:val="808080" w:themeColor="background1" w:themeShade="80"/>
          <w:sz w:val="24"/>
          <w:szCs w:val="24"/>
        </w:rPr>
      </w:pPr>
    </w:p>
    <w:p w:rsidR="007B34C1" w:rsidRDefault="007B34C1" w:rsidP="007C1ED0">
      <w:pPr>
        <w:pStyle w:val="1"/>
        <w:rPr>
          <w:rFonts w:ascii="Arial" w:hAnsi="Arial" w:cs="Arial"/>
          <w:b/>
          <w:color w:val="808080" w:themeColor="background1" w:themeShade="80"/>
          <w:sz w:val="24"/>
          <w:szCs w:val="24"/>
        </w:rPr>
      </w:pPr>
    </w:p>
    <w:p w:rsidR="007B34C1" w:rsidRDefault="007B34C1" w:rsidP="007C1ED0">
      <w:pPr>
        <w:pStyle w:val="1"/>
        <w:rPr>
          <w:rFonts w:ascii="Arial" w:hAnsi="Arial" w:cs="Arial"/>
          <w:b/>
          <w:color w:val="808080" w:themeColor="background1" w:themeShade="80"/>
          <w:sz w:val="24"/>
          <w:szCs w:val="24"/>
        </w:rPr>
      </w:pPr>
      <w:r w:rsidRPr="009631FD">
        <w:rPr>
          <w:rFonts w:hint="eastAsia"/>
          <w:noProof/>
          <w:szCs w:val="20"/>
          <w:lang w:bidi="ar-SA"/>
        </w:rPr>
        <w:drawing>
          <wp:anchor distT="0" distB="0" distL="114300" distR="114300" simplePos="0" relativeHeight="251866624" behindDoc="0" locked="0" layoutInCell="1" allowOverlap="1" wp14:anchorId="1FA4A811" wp14:editId="0AD06421">
            <wp:simplePos x="0" y="0"/>
            <wp:positionH relativeFrom="column">
              <wp:posOffset>1104900</wp:posOffset>
            </wp:positionH>
            <wp:positionV relativeFrom="paragraph">
              <wp:posOffset>-137795</wp:posOffset>
            </wp:positionV>
            <wp:extent cx="2921000" cy="227330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1653" t="3368" r="3305" b="3886"/>
                    <a:stretch>
                      <a:fillRect/>
                    </a:stretch>
                  </pic:blipFill>
                  <pic:spPr bwMode="auto">
                    <a:xfrm>
                      <a:off x="0" y="0"/>
                      <a:ext cx="2921000" cy="2273300"/>
                    </a:xfrm>
                    <a:prstGeom prst="rect">
                      <a:avLst/>
                    </a:prstGeom>
                    <a:noFill/>
                    <a:ln>
                      <a:noFill/>
                    </a:ln>
                  </pic:spPr>
                </pic:pic>
              </a:graphicData>
            </a:graphic>
          </wp:anchor>
        </w:drawing>
      </w:r>
    </w:p>
    <w:p w:rsidR="007B34C1" w:rsidRDefault="007B34C1" w:rsidP="007C1ED0">
      <w:pPr>
        <w:pStyle w:val="1"/>
        <w:rPr>
          <w:rFonts w:ascii="Arial" w:hAnsi="Arial" w:cs="Arial"/>
          <w:b/>
          <w:color w:val="808080" w:themeColor="background1" w:themeShade="80"/>
          <w:sz w:val="24"/>
          <w:szCs w:val="24"/>
        </w:rPr>
      </w:pPr>
    </w:p>
    <w:p w:rsidR="007B34C1" w:rsidRDefault="007B34C1" w:rsidP="007C1ED0">
      <w:pPr>
        <w:pStyle w:val="1"/>
        <w:rPr>
          <w:rFonts w:ascii="Arial" w:hAnsi="Arial" w:cs="Arial"/>
          <w:b/>
          <w:color w:val="808080" w:themeColor="background1" w:themeShade="80"/>
          <w:sz w:val="24"/>
          <w:szCs w:val="24"/>
        </w:rPr>
      </w:pPr>
    </w:p>
    <w:p w:rsidR="007B34C1" w:rsidRDefault="007B34C1" w:rsidP="007C1ED0">
      <w:pPr>
        <w:pStyle w:val="1"/>
        <w:rPr>
          <w:rFonts w:ascii="Arial" w:hAnsi="Arial" w:cs="Arial"/>
          <w:b/>
          <w:color w:val="808080" w:themeColor="background1" w:themeShade="80"/>
          <w:sz w:val="24"/>
          <w:szCs w:val="24"/>
        </w:rPr>
      </w:pPr>
    </w:p>
    <w:p w:rsidR="007B34C1" w:rsidRDefault="007B34C1" w:rsidP="007C1ED0">
      <w:pPr>
        <w:pStyle w:val="1"/>
        <w:rPr>
          <w:rFonts w:ascii="Arial" w:hAnsi="Arial" w:cs="Arial"/>
          <w:b/>
          <w:color w:val="808080" w:themeColor="background1" w:themeShade="80"/>
          <w:sz w:val="24"/>
          <w:szCs w:val="24"/>
        </w:rPr>
      </w:pPr>
    </w:p>
    <w:p w:rsidR="007B34C1" w:rsidRDefault="007B34C1" w:rsidP="007C1ED0">
      <w:pPr>
        <w:pStyle w:val="1"/>
        <w:rPr>
          <w:rFonts w:ascii="Arial" w:hAnsi="Arial" w:cs="Arial"/>
          <w:b/>
          <w:color w:val="808080" w:themeColor="background1" w:themeShade="80"/>
          <w:sz w:val="24"/>
          <w:szCs w:val="24"/>
        </w:rPr>
      </w:pPr>
    </w:p>
    <w:p w:rsidR="007B34C1" w:rsidRDefault="007B34C1" w:rsidP="007C1ED0">
      <w:pPr>
        <w:pStyle w:val="1"/>
        <w:rPr>
          <w:rFonts w:ascii="Arial" w:hAnsi="Arial" w:cs="Arial"/>
          <w:b/>
          <w:color w:val="808080" w:themeColor="background1" w:themeShade="80"/>
          <w:sz w:val="24"/>
          <w:szCs w:val="24"/>
        </w:rPr>
      </w:pPr>
    </w:p>
    <w:p w:rsidR="007B34C1" w:rsidRDefault="007B34C1" w:rsidP="007C1ED0">
      <w:pPr>
        <w:pStyle w:val="1"/>
        <w:rPr>
          <w:rFonts w:ascii="Arial" w:hAnsi="Arial" w:cs="Arial"/>
          <w:b/>
          <w:color w:val="808080" w:themeColor="background1" w:themeShade="80"/>
          <w:sz w:val="24"/>
          <w:szCs w:val="24"/>
        </w:rPr>
      </w:pPr>
    </w:p>
    <w:p w:rsidR="00F870F4" w:rsidRDefault="00F870F4" w:rsidP="007C1ED0">
      <w:pPr>
        <w:pStyle w:val="1"/>
        <w:rPr>
          <w:rFonts w:ascii="Arial" w:hAnsi="Arial" w:cs="Arial"/>
          <w:b/>
          <w:color w:val="808080" w:themeColor="background1" w:themeShade="80"/>
          <w:sz w:val="24"/>
          <w:szCs w:val="24"/>
        </w:rPr>
      </w:pPr>
    </w:p>
    <w:p w:rsidR="007C1ED0" w:rsidRDefault="00FE328E" w:rsidP="007C1ED0">
      <w:pPr>
        <w:pStyle w:val="1"/>
        <w:rPr>
          <w:rFonts w:ascii="Arial" w:hAnsi="Arial" w:cs="Arial"/>
          <w:b/>
          <w:noProof/>
          <w:sz w:val="24"/>
          <w:szCs w:val="24"/>
          <w:lang w:bidi="ar-SA"/>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807232" behindDoc="0" locked="0" layoutInCell="1" allowOverlap="1">
                <wp:simplePos x="0" y="0"/>
                <wp:positionH relativeFrom="column">
                  <wp:posOffset>3141980</wp:posOffset>
                </wp:positionH>
                <wp:positionV relativeFrom="paragraph">
                  <wp:posOffset>147319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000B63" id="Прямая соединительная линия 118" o:spid="_x0000_s1026" style="position:absolute;z-index:25180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11.6pt" to="71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" strokecolor="#a5a5a5 [2092]" strokeweight="2.25pt">
                <o:lock v:ext="edit" shapetype="f"/>
              </v:line>
            </w:pict>
          </mc:Fallback>
        </mc:AlternateContent>
      </w:r>
      <w:r w:rsidR="007C1ED0" w:rsidRPr="00704142">
        <w:rPr>
          <w:rFonts w:ascii="Arial" w:hAnsi="Arial" w:cs="Arial"/>
          <w:b/>
          <w:color w:val="808080" w:themeColor="background1" w:themeShade="80"/>
          <w:sz w:val="24"/>
          <w:szCs w:val="24"/>
        </w:rPr>
        <w:t>ТЕХНИЧЕСКИЕ ХАРАКТЕРИСТИКИ.</w:t>
      </w:r>
      <w:r w:rsidR="007C1ED0" w:rsidRPr="00704142">
        <w:rPr>
          <w:rFonts w:ascii="Arial" w:hAnsi="Arial" w:cs="Arial"/>
          <w:b/>
          <w:noProof/>
          <w:sz w:val="24"/>
          <w:szCs w:val="24"/>
          <w:lang w:bidi="ar-SA"/>
        </w:rPr>
        <w:t xml:space="preserve"> </w:t>
      </w:r>
    </w:p>
    <w:p w:rsidR="00F870F4" w:rsidRDefault="00F870F4" w:rsidP="007C1ED0">
      <w:pPr>
        <w:pStyle w:val="1"/>
        <w:rPr>
          <w:rFonts w:ascii="Arial" w:hAnsi="Arial" w:cs="Arial"/>
          <w:b/>
          <w:noProof/>
          <w:sz w:val="24"/>
          <w:szCs w:val="24"/>
          <w:lang w:bidi="ar-SA"/>
        </w:rPr>
      </w:pPr>
    </w:p>
    <w:p w:rsidR="00F870F4" w:rsidRDefault="00F870F4" w:rsidP="007C1ED0">
      <w:pPr>
        <w:pStyle w:val="1"/>
        <w:rPr>
          <w:rFonts w:ascii="Arial" w:hAnsi="Arial" w:cs="Arial"/>
          <w:b/>
          <w:noProof/>
          <w:sz w:val="24"/>
          <w:szCs w:val="24"/>
          <w:lang w:bidi="ar-SA"/>
        </w:rPr>
      </w:pP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4"/>
        <w:gridCol w:w="1918"/>
        <w:gridCol w:w="5082"/>
      </w:tblGrid>
      <w:tr w:rsidR="00F870F4" w:rsidRPr="002041EA" w:rsidTr="00E51EF7">
        <w:trPr>
          <w:trHeight w:val="483"/>
          <w:jc w:val="center"/>
        </w:trPr>
        <w:tc>
          <w:tcPr>
            <w:tcW w:w="4372" w:type="dxa"/>
            <w:gridSpan w:val="2"/>
            <w:shd w:val="clear" w:color="auto" w:fill="FDE9D9" w:themeFill="accent6" w:themeFillTint="33"/>
          </w:tcPr>
          <w:p w:rsidR="00F870F4" w:rsidRPr="006550E4" w:rsidRDefault="00E51EF7" w:rsidP="00E51EF7">
            <w:pPr>
              <w:jc w:val="center"/>
              <w:rPr>
                <w:rFonts w:ascii="Arial" w:hAnsi="Arial" w:cs="Arial"/>
                <w:sz w:val="20"/>
                <w:szCs w:val="20"/>
                <w:lang w:eastAsia="zh-CN"/>
              </w:rPr>
            </w:pPr>
            <w:r>
              <w:rPr>
                <w:rFonts w:ascii="Arial" w:eastAsia="Times New Roman" w:hAnsi="Arial" w:cs="Arial"/>
                <w:sz w:val="20"/>
                <w:szCs w:val="20"/>
              </w:rPr>
              <w:t>Модель</w:t>
            </w:r>
          </w:p>
        </w:tc>
        <w:tc>
          <w:tcPr>
            <w:tcW w:w="5082" w:type="dxa"/>
            <w:shd w:val="clear" w:color="auto" w:fill="FDE9D9" w:themeFill="accent6" w:themeFillTint="33"/>
          </w:tcPr>
          <w:p w:rsidR="00F870F4" w:rsidRPr="001E1B4F" w:rsidRDefault="00F870F4" w:rsidP="00E51EF7">
            <w:pPr>
              <w:jc w:val="center"/>
              <w:rPr>
                <w:rFonts w:ascii="Arial" w:eastAsia="Times New Roman" w:hAnsi="Arial" w:cs="Arial"/>
                <w:b/>
                <w:sz w:val="20"/>
                <w:szCs w:val="20"/>
              </w:rPr>
            </w:pPr>
            <w:r w:rsidRPr="006550E4">
              <w:rPr>
                <w:rFonts w:ascii="Arial" w:eastAsia="Times New Roman" w:hAnsi="Arial" w:cs="Arial"/>
                <w:sz w:val="20"/>
                <w:szCs w:val="20"/>
              </w:rPr>
              <w:t>PG87</w:t>
            </w:r>
            <w:r>
              <w:rPr>
                <w:rFonts w:ascii="Arial" w:eastAsiaTheme="minorEastAsia" w:hAnsi="Arial" w:cs="Arial" w:hint="eastAsia"/>
                <w:sz w:val="20"/>
                <w:szCs w:val="20"/>
                <w:lang w:eastAsia="zh-CN"/>
              </w:rPr>
              <w:t>70</w:t>
            </w:r>
            <w:r>
              <w:rPr>
                <w:rFonts w:ascii="Arial" w:hAnsi="Arial" w:cs="Arial"/>
                <w:sz w:val="20"/>
                <w:szCs w:val="20"/>
                <w:lang w:val="en-US" w:eastAsia="zh-CN"/>
              </w:rPr>
              <w:t>E</w:t>
            </w:r>
          </w:p>
        </w:tc>
      </w:tr>
      <w:tr w:rsidR="00F870F4" w:rsidRPr="002041EA" w:rsidTr="00E51EF7">
        <w:trPr>
          <w:cantSplit/>
          <w:trHeight w:val="179"/>
          <w:jc w:val="center"/>
        </w:trPr>
        <w:tc>
          <w:tcPr>
            <w:tcW w:w="9454" w:type="dxa"/>
            <w:gridSpan w:val="3"/>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bCs/>
                <w:sz w:val="20"/>
                <w:szCs w:val="20"/>
              </w:rPr>
              <w:t>ДВИГАТЕЛЬ</w:t>
            </w:r>
          </w:p>
        </w:tc>
      </w:tr>
      <w:tr w:rsidR="00F870F4" w:rsidRPr="002041EA" w:rsidTr="00E51EF7">
        <w:trPr>
          <w:trHeight w:val="142"/>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Модели</w:t>
            </w:r>
          </w:p>
        </w:tc>
        <w:tc>
          <w:tcPr>
            <w:tcW w:w="5082" w:type="dxa"/>
            <w:shd w:val="clear" w:color="auto" w:fill="auto"/>
          </w:tcPr>
          <w:p w:rsidR="00F870F4" w:rsidRPr="001E1B4F" w:rsidRDefault="00F870F4" w:rsidP="00F870F4">
            <w:pPr>
              <w:jc w:val="both"/>
              <w:rPr>
                <w:rFonts w:ascii="Arial" w:eastAsiaTheme="minorEastAsia" w:hAnsi="Arial" w:cs="Arial"/>
                <w:sz w:val="20"/>
                <w:szCs w:val="20"/>
                <w:lang w:eastAsia="zh-CN"/>
              </w:rPr>
            </w:pPr>
            <w:r w:rsidRPr="006550E4">
              <w:rPr>
                <w:rFonts w:ascii="Arial" w:eastAsia="Times New Roman" w:hAnsi="Arial" w:cs="Arial" w:hint="eastAsia"/>
                <w:sz w:val="20"/>
                <w:szCs w:val="20"/>
                <w:lang w:val="en-US"/>
              </w:rPr>
              <w:t>LT</w:t>
            </w:r>
            <w:r w:rsidRPr="006550E4">
              <w:rPr>
                <w:rFonts w:ascii="Arial" w:eastAsia="Times New Roman" w:hAnsi="Arial" w:cs="Arial" w:hint="eastAsia"/>
                <w:sz w:val="20"/>
                <w:szCs w:val="20"/>
              </w:rPr>
              <w:t>1</w:t>
            </w:r>
            <w:r>
              <w:rPr>
                <w:rFonts w:ascii="Arial" w:eastAsiaTheme="minorEastAsia" w:hAnsi="Arial" w:cs="Arial" w:hint="eastAsia"/>
                <w:sz w:val="20"/>
                <w:szCs w:val="20"/>
                <w:lang w:eastAsia="zh-CN"/>
              </w:rPr>
              <w:t>90F</w:t>
            </w:r>
          </w:p>
        </w:tc>
      </w:tr>
      <w:tr w:rsidR="00F870F4" w:rsidRPr="002041EA" w:rsidTr="00E51EF7">
        <w:trPr>
          <w:trHeight w:val="159"/>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Макс. мощность (кВт/</w:t>
            </w:r>
            <w:proofErr w:type="spellStart"/>
            <w:r w:rsidRPr="006550E4">
              <w:rPr>
                <w:rFonts w:ascii="Arial" w:eastAsia="Times New Roman" w:hAnsi="Arial" w:cs="Arial"/>
                <w:sz w:val="20"/>
                <w:szCs w:val="20"/>
              </w:rPr>
              <w:t>лс</w:t>
            </w:r>
            <w:proofErr w:type="spellEnd"/>
            <w:r w:rsidRPr="006550E4">
              <w:rPr>
                <w:rFonts w:ascii="Arial" w:eastAsia="Times New Roman" w:hAnsi="Arial" w:cs="Arial"/>
                <w:sz w:val="20"/>
                <w:szCs w:val="20"/>
              </w:rPr>
              <w:t>)</w:t>
            </w:r>
          </w:p>
        </w:tc>
        <w:tc>
          <w:tcPr>
            <w:tcW w:w="5082" w:type="dxa"/>
            <w:shd w:val="clear" w:color="auto" w:fill="auto"/>
          </w:tcPr>
          <w:p w:rsidR="00F870F4" w:rsidRPr="001E1B4F" w:rsidRDefault="00F870F4" w:rsidP="00F870F4">
            <w:pPr>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11</w:t>
            </w:r>
            <w:r>
              <w:rPr>
                <w:rFonts w:ascii="Arial" w:eastAsia="Times New Roman" w:hAnsi="Arial" w:cs="Arial"/>
                <w:sz w:val="20"/>
                <w:szCs w:val="20"/>
              </w:rPr>
              <w:t>/</w:t>
            </w:r>
            <w:r>
              <w:rPr>
                <w:rFonts w:ascii="Arial" w:eastAsiaTheme="minorEastAsia" w:hAnsi="Arial" w:cs="Arial" w:hint="eastAsia"/>
                <w:sz w:val="20"/>
                <w:szCs w:val="20"/>
                <w:lang w:eastAsia="zh-CN"/>
              </w:rPr>
              <w:t>15</w:t>
            </w:r>
          </w:p>
        </w:tc>
      </w:tr>
      <w:tr w:rsidR="00F870F4" w:rsidRPr="002041EA" w:rsidTr="00E51EF7">
        <w:trPr>
          <w:trHeight w:val="166"/>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Объем двигателя, см³</w:t>
            </w:r>
          </w:p>
        </w:tc>
        <w:tc>
          <w:tcPr>
            <w:tcW w:w="5082" w:type="dxa"/>
            <w:shd w:val="clear" w:color="auto" w:fill="auto"/>
          </w:tcPr>
          <w:p w:rsidR="00F870F4" w:rsidRPr="001E1B4F" w:rsidRDefault="00F870F4" w:rsidP="00F870F4">
            <w:pPr>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420</w:t>
            </w:r>
          </w:p>
        </w:tc>
      </w:tr>
      <w:tr w:rsidR="00F870F4" w:rsidRPr="002041EA" w:rsidTr="00E51EF7">
        <w:trPr>
          <w:cantSplit/>
          <w:trHeight w:val="127"/>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Скорость двигателя, об/мин</w:t>
            </w:r>
          </w:p>
        </w:tc>
        <w:tc>
          <w:tcPr>
            <w:tcW w:w="5082" w:type="dxa"/>
            <w:shd w:val="clear" w:color="auto" w:fill="auto"/>
            <w:vAlign w:val="bottom"/>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3000</w:t>
            </w:r>
          </w:p>
        </w:tc>
      </w:tr>
      <w:tr w:rsidR="00F870F4" w:rsidRPr="002041EA" w:rsidTr="00E51EF7">
        <w:trPr>
          <w:cantSplit/>
          <w:trHeight w:val="133"/>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Система зажигания</w:t>
            </w:r>
          </w:p>
        </w:tc>
        <w:tc>
          <w:tcPr>
            <w:tcW w:w="5082" w:type="dxa"/>
            <w:shd w:val="clear" w:color="auto" w:fill="auto"/>
            <w:vAlign w:val="bottom"/>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Электронное</w:t>
            </w:r>
          </w:p>
        </w:tc>
      </w:tr>
      <w:tr w:rsidR="00F870F4" w:rsidRPr="002041EA" w:rsidTr="00E51EF7">
        <w:trPr>
          <w:cantSplit/>
          <w:trHeight w:val="138"/>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Система сигнализации уровня</w:t>
            </w:r>
            <w:r>
              <w:rPr>
                <w:rFonts w:ascii="Arial" w:eastAsia="Times New Roman" w:hAnsi="Arial" w:cs="Arial"/>
                <w:sz w:val="20"/>
                <w:szCs w:val="20"/>
              </w:rPr>
              <w:t xml:space="preserve"> </w:t>
            </w:r>
            <w:r w:rsidRPr="006550E4">
              <w:rPr>
                <w:rFonts w:ascii="Arial" w:eastAsia="Times New Roman" w:hAnsi="Arial" w:cs="Arial"/>
                <w:sz w:val="20"/>
                <w:szCs w:val="20"/>
              </w:rPr>
              <w:t>масла</w:t>
            </w:r>
          </w:p>
        </w:tc>
        <w:tc>
          <w:tcPr>
            <w:tcW w:w="5082" w:type="dxa"/>
            <w:shd w:val="clear" w:color="auto" w:fill="auto"/>
            <w:vAlign w:val="bottom"/>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Да</w:t>
            </w:r>
          </w:p>
        </w:tc>
      </w:tr>
      <w:tr w:rsidR="00F870F4" w:rsidRPr="002041EA" w:rsidTr="00E51EF7">
        <w:trPr>
          <w:trHeight w:val="88"/>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Система запуска двигателя</w:t>
            </w:r>
          </w:p>
        </w:tc>
        <w:tc>
          <w:tcPr>
            <w:tcW w:w="5082" w:type="dxa"/>
            <w:shd w:val="clear" w:color="auto" w:fill="auto"/>
          </w:tcPr>
          <w:p w:rsidR="00F870F4" w:rsidRPr="006550E4" w:rsidRDefault="00E51EF7" w:rsidP="00F870F4">
            <w:pPr>
              <w:jc w:val="both"/>
              <w:rPr>
                <w:rFonts w:ascii="Arial" w:hAnsi="Arial" w:cs="Arial"/>
                <w:sz w:val="20"/>
                <w:szCs w:val="20"/>
                <w:lang w:eastAsia="zh-CN"/>
              </w:rPr>
            </w:pPr>
            <w:r>
              <w:rPr>
                <w:rFonts w:ascii="Arial" w:eastAsia="Times New Roman" w:hAnsi="Arial" w:cs="Arial"/>
                <w:sz w:val="20"/>
                <w:szCs w:val="20"/>
              </w:rPr>
              <w:t>Ручная и электрическая</w:t>
            </w:r>
          </w:p>
        </w:tc>
      </w:tr>
      <w:tr w:rsidR="00F870F4" w:rsidRPr="002041EA" w:rsidTr="00E51EF7">
        <w:trPr>
          <w:trHeight w:val="193"/>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Емкость топливного бака, л</w:t>
            </w:r>
          </w:p>
        </w:tc>
        <w:tc>
          <w:tcPr>
            <w:tcW w:w="5082" w:type="dxa"/>
            <w:shd w:val="clear" w:color="auto" w:fill="auto"/>
          </w:tcPr>
          <w:p w:rsidR="00F870F4" w:rsidRPr="001E1B4F" w:rsidRDefault="00F870F4" w:rsidP="00F870F4">
            <w:pPr>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25</w:t>
            </w:r>
          </w:p>
        </w:tc>
      </w:tr>
      <w:tr w:rsidR="00F870F4" w:rsidRPr="002041EA" w:rsidTr="00E51EF7">
        <w:trPr>
          <w:cantSplit/>
          <w:trHeight w:val="62"/>
          <w:jc w:val="center"/>
        </w:trPr>
        <w:tc>
          <w:tcPr>
            <w:tcW w:w="9454" w:type="dxa"/>
            <w:gridSpan w:val="3"/>
            <w:shd w:val="clear" w:color="auto" w:fill="auto"/>
          </w:tcPr>
          <w:p w:rsidR="00F870F4" w:rsidRPr="006550E4" w:rsidRDefault="00F870F4" w:rsidP="00F870F4">
            <w:pPr>
              <w:jc w:val="both"/>
              <w:rPr>
                <w:rFonts w:ascii="Arial" w:eastAsia="Times New Roman" w:hAnsi="Arial" w:cs="Arial"/>
                <w:bCs/>
                <w:sz w:val="20"/>
                <w:szCs w:val="20"/>
              </w:rPr>
            </w:pPr>
            <w:r w:rsidRPr="006550E4">
              <w:rPr>
                <w:rFonts w:ascii="Arial" w:eastAsia="Times New Roman" w:hAnsi="Arial" w:cs="Arial"/>
                <w:bCs/>
                <w:sz w:val="20"/>
                <w:szCs w:val="20"/>
              </w:rPr>
              <w:t>ГЕНЕРАТОР</w:t>
            </w:r>
          </w:p>
        </w:tc>
      </w:tr>
      <w:tr w:rsidR="00F870F4" w:rsidRPr="002041EA" w:rsidTr="00E51EF7">
        <w:trPr>
          <w:cantSplit/>
          <w:trHeight w:val="179"/>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Система регул. напряжения</w:t>
            </w:r>
          </w:p>
        </w:tc>
        <w:tc>
          <w:tcPr>
            <w:tcW w:w="5082" w:type="dxa"/>
          </w:tcPr>
          <w:p w:rsidR="00F870F4" w:rsidRPr="006550E4" w:rsidRDefault="00F870F4" w:rsidP="00F870F4">
            <w:pPr>
              <w:rPr>
                <w:rFonts w:ascii="Arial" w:eastAsia="Times New Roman" w:hAnsi="Arial" w:cs="Arial"/>
                <w:sz w:val="20"/>
                <w:szCs w:val="20"/>
              </w:rPr>
            </w:pPr>
            <w:r w:rsidRPr="006550E4">
              <w:rPr>
                <w:rFonts w:ascii="Arial" w:eastAsia="Times New Roman" w:hAnsi="Arial" w:cs="Arial"/>
                <w:sz w:val="20"/>
                <w:szCs w:val="20"/>
              </w:rPr>
              <w:t>AVR (автоматическая регулировка напряжения)</w:t>
            </w:r>
          </w:p>
        </w:tc>
      </w:tr>
      <w:tr w:rsidR="00F870F4" w:rsidRPr="002041EA" w:rsidTr="00E51EF7">
        <w:trPr>
          <w:trHeight w:val="144"/>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фаза</w:t>
            </w:r>
          </w:p>
        </w:tc>
        <w:tc>
          <w:tcPr>
            <w:tcW w:w="5082" w:type="dxa"/>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одна</w:t>
            </w:r>
          </w:p>
        </w:tc>
      </w:tr>
      <w:tr w:rsidR="00F870F4" w:rsidRPr="002041EA" w:rsidTr="00E51EF7">
        <w:trPr>
          <w:trHeight w:val="108"/>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Номинал. напряжение(В)</w:t>
            </w:r>
          </w:p>
        </w:tc>
        <w:tc>
          <w:tcPr>
            <w:tcW w:w="5082" w:type="dxa"/>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2</w:t>
            </w:r>
            <w:r w:rsidRPr="006550E4">
              <w:rPr>
                <w:rFonts w:ascii="Arial" w:hAnsi="Arial" w:cs="Arial" w:hint="eastAsia"/>
                <w:sz w:val="20"/>
                <w:szCs w:val="20"/>
                <w:lang w:eastAsia="zh-CN"/>
              </w:rPr>
              <w:t>2</w:t>
            </w:r>
            <w:r w:rsidRPr="006550E4">
              <w:rPr>
                <w:rFonts w:ascii="Arial" w:eastAsia="Times New Roman" w:hAnsi="Arial" w:cs="Arial"/>
                <w:sz w:val="20"/>
                <w:szCs w:val="20"/>
              </w:rPr>
              <w:t>0</w:t>
            </w:r>
          </w:p>
        </w:tc>
      </w:tr>
      <w:tr w:rsidR="00F870F4" w:rsidRPr="002041EA" w:rsidTr="00E51EF7">
        <w:trPr>
          <w:trHeight w:val="195"/>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Номинальная частота(Гц)</w:t>
            </w:r>
          </w:p>
        </w:tc>
        <w:tc>
          <w:tcPr>
            <w:tcW w:w="5082" w:type="dxa"/>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50</w:t>
            </w:r>
          </w:p>
        </w:tc>
      </w:tr>
      <w:tr w:rsidR="00F870F4" w:rsidRPr="002041EA" w:rsidTr="00E51EF7">
        <w:trPr>
          <w:cantSplit/>
          <w:trHeight w:val="163"/>
          <w:jc w:val="center"/>
        </w:trPr>
        <w:tc>
          <w:tcPr>
            <w:tcW w:w="2454" w:type="dxa"/>
            <w:vMerge w:val="restart"/>
            <w:shd w:val="clear" w:color="auto" w:fill="auto"/>
          </w:tcPr>
          <w:p w:rsidR="00F870F4" w:rsidRPr="006550E4" w:rsidRDefault="00F870F4" w:rsidP="00F870F4">
            <w:pPr>
              <w:rPr>
                <w:rFonts w:ascii="Arial" w:eastAsia="Times New Roman" w:hAnsi="Arial" w:cs="Arial"/>
                <w:sz w:val="20"/>
                <w:szCs w:val="20"/>
              </w:rPr>
            </w:pPr>
            <w:r w:rsidRPr="006550E4">
              <w:rPr>
                <w:rFonts w:ascii="Arial" w:eastAsia="Times New Roman" w:hAnsi="Arial" w:cs="Arial"/>
                <w:sz w:val="20"/>
                <w:szCs w:val="20"/>
              </w:rPr>
              <w:t>Выход перемен</w:t>
            </w:r>
            <w:r>
              <w:rPr>
                <w:rFonts w:ascii="Arial" w:eastAsia="Times New Roman" w:hAnsi="Arial" w:cs="Arial"/>
                <w:sz w:val="20"/>
                <w:szCs w:val="20"/>
              </w:rPr>
              <w:t>ного</w:t>
            </w:r>
            <w:r w:rsidRPr="006550E4">
              <w:rPr>
                <w:rFonts w:ascii="Arial" w:eastAsia="Times New Roman" w:hAnsi="Arial" w:cs="Arial"/>
                <w:sz w:val="20"/>
                <w:szCs w:val="20"/>
              </w:rPr>
              <w:t xml:space="preserve"> тока (</w:t>
            </w:r>
            <w:proofErr w:type="spellStart"/>
            <w:r w:rsidRPr="006550E4">
              <w:rPr>
                <w:rFonts w:ascii="Arial" w:eastAsia="Times New Roman" w:hAnsi="Arial" w:cs="Arial"/>
                <w:sz w:val="20"/>
                <w:szCs w:val="20"/>
              </w:rPr>
              <w:t>кВА</w:t>
            </w:r>
            <w:proofErr w:type="spellEnd"/>
            <w:r w:rsidRPr="006550E4">
              <w:rPr>
                <w:rFonts w:ascii="Arial" w:eastAsia="Times New Roman" w:hAnsi="Arial" w:cs="Arial"/>
                <w:sz w:val="20"/>
                <w:szCs w:val="20"/>
              </w:rPr>
              <w:t>)</w:t>
            </w:r>
          </w:p>
        </w:tc>
        <w:tc>
          <w:tcPr>
            <w:tcW w:w="1918" w:type="dxa"/>
            <w:shd w:val="clear" w:color="auto" w:fill="auto"/>
          </w:tcPr>
          <w:p w:rsidR="00F870F4" w:rsidRPr="006550E4" w:rsidRDefault="00F870F4" w:rsidP="00F870F4">
            <w:pPr>
              <w:rPr>
                <w:rFonts w:ascii="Arial" w:eastAsia="Times New Roman" w:hAnsi="Arial" w:cs="Arial"/>
                <w:sz w:val="20"/>
                <w:szCs w:val="20"/>
              </w:rPr>
            </w:pPr>
            <w:r>
              <w:rPr>
                <w:rFonts w:ascii="Arial" w:eastAsia="Times New Roman" w:hAnsi="Arial" w:cs="Arial"/>
                <w:sz w:val="20"/>
                <w:szCs w:val="20"/>
              </w:rPr>
              <w:t>Номинальный.</w:t>
            </w:r>
          </w:p>
        </w:tc>
        <w:tc>
          <w:tcPr>
            <w:tcW w:w="5082" w:type="dxa"/>
            <w:shd w:val="clear" w:color="auto" w:fill="auto"/>
          </w:tcPr>
          <w:p w:rsidR="00F870F4" w:rsidRPr="001E1B4F" w:rsidRDefault="00F870F4" w:rsidP="00F870F4">
            <w:pPr>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6</w:t>
            </w:r>
            <w:r>
              <w:rPr>
                <w:rFonts w:ascii="Arial" w:hAnsi="Arial" w:cs="Arial"/>
                <w:sz w:val="20"/>
                <w:szCs w:val="20"/>
                <w:lang w:eastAsia="zh-CN"/>
              </w:rPr>
              <w:t>,</w:t>
            </w:r>
            <w:r>
              <w:rPr>
                <w:rFonts w:ascii="Arial" w:eastAsiaTheme="minorEastAsia" w:hAnsi="Arial" w:cs="Arial" w:hint="eastAsia"/>
                <w:sz w:val="20"/>
                <w:szCs w:val="20"/>
                <w:lang w:eastAsia="zh-CN"/>
              </w:rPr>
              <w:t>2</w:t>
            </w:r>
          </w:p>
        </w:tc>
      </w:tr>
      <w:tr w:rsidR="00F870F4" w:rsidRPr="002041EA" w:rsidTr="00E51EF7">
        <w:trPr>
          <w:trHeight w:val="124"/>
          <w:jc w:val="center"/>
        </w:trPr>
        <w:tc>
          <w:tcPr>
            <w:tcW w:w="2454" w:type="dxa"/>
            <w:vMerge/>
            <w:vAlign w:val="center"/>
          </w:tcPr>
          <w:p w:rsidR="00F870F4" w:rsidRPr="006550E4" w:rsidRDefault="00F870F4" w:rsidP="00F870F4">
            <w:pPr>
              <w:jc w:val="both"/>
              <w:rPr>
                <w:rFonts w:ascii="Arial" w:eastAsia="Times New Roman" w:hAnsi="Arial" w:cs="Arial"/>
                <w:sz w:val="20"/>
                <w:szCs w:val="20"/>
              </w:rPr>
            </w:pPr>
          </w:p>
        </w:tc>
        <w:tc>
          <w:tcPr>
            <w:tcW w:w="1918" w:type="dxa"/>
            <w:shd w:val="clear" w:color="auto" w:fill="auto"/>
          </w:tcPr>
          <w:p w:rsidR="00F870F4" w:rsidRPr="006550E4" w:rsidRDefault="00F870F4" w:rsidP="00F870F4">
            <w:pPr>
              <w:jc w:val="both"/>
              <w:rPr>
                <w:rFonts w:ascii="Arial" w:eastAsia="Times New Roman" w:hAnsi="Arial" w:cs="Arial"/>
                <w:sz w:val="20"/>
                <w:szCs w:val="20"/>
              </w:rPr>
            </w:pPr>
            <w:r>
              <w:rPr>
                <w:rFonts w:ascii="Arial" w:eastAsia="Times New Roman" w:hAnsi="Arial" w:cs="Arial"/>
                <w:sz w:val="20"/>
                <w:szCs w:val="20"/>
              </w:rPr>
              <w:t>Максимальный.</w:t>
            </w:r>
          </w:p>
        </w:tc>
        <w:tc>
          <w:tcPr>
            <w:tcW w:w="5082" w:type="dxa"/>
            <w:shd w:val="clear" w:color="auto" w:fill="auto"/>
          </w:tcPr>
          <w:p w:rsidR="00F870F4" w:rsidRPr="001E1B4F" w:rsidRDefault="00F870F4" w:rsidP="00F870F4">
            <w:pPr>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w:t>
            </w:r>
            <w:r w:rsidRPr="006550E4">
              <w:rPr>
                <w:rFonts w:ascii="Arial" w:hAnsi="Arial" w:cs="Arial"/>
                <w:sz w:val="20"/>
                <w:szCs w:val="20"/>
                <w:lang w:eastAsia="zh-CN"/>
              </w:rPr>
              <w:t>,</w:t>
            </w:r>
            <w:r>
              <w:rPr>
                <w:rFonts w:ascii="Arial" w:eastAsiaTheme="minorEastAsia" w:hAnsi="Arial" w:cs="Arial" w:hint="eastAsia"/>
                <w:sz w:val="20"/>
                <w:szCs w:val="20"/>
                <w:lang w:eastAsia="zh-CN"/>
              </w:rPr>
              <w:t>0</w:t>
            </w:r>
          </w:p>
        </w:tc>
      </w:tr>
      <w:tr w:rsidR="00F870F4" w:rsidRPr="002041EA" w:rsidTr="00E51EF7">
        <w:trPr>
          <w:cantSplit/>
          <w:trHeight w:val="56"/>
          <w:jc w:val="center"/>
        </w:trPr>
        <w:tc>
          <w:tcPr>
            <w:tcW w:w="4372" w:type="dxa"/>
            <w:gridSpan w:val="2"/>
            <w:shd w:val="clear" w:color="auto" w:fill="auto"/>
          </w:tcPr>
          <w:p w:rsidR="00F870F4" w:rsidRPr="006550E4" w:rsidRDefault="00F870F4" w:rsidP="00F870F4">
            <w:pPr>
              <w:jc w:val="both"/>
              <w:rPr>
                <w:rFonts w:ascii="Arial" w:eastAsia="Times New Roman" w:hAnsi="Arial" w:cs="Arial"/>
                <w:sz w:val="20"/>
                <w:szCs w:val="20"/>
              </w:rPr>
            </w:pPr>
            <w:r>
              <w:rPr>
                <w:rFonts w:ascii="Arial" w:eastAsia="Times New Roman" w:hAnsi="Arial" w:cs="Arial"/>
                <w:sz w:val="20"/>
                <w:szCs w:val="20"/>
              </w:rPr>
              <w:t>Выход постоянного</w:t>
            </w:r>
            <w:r w:rsidRPr="006550E4">
              <w:rPr>
                <w:rFonts w:ascii="Arial" w:eastAsia="Times New Roman" w:hAnsi="Arial" w:cs="Arial"/>
                <w:sz w:val="20"/>
                <w:szCs w:val="20"/>
              </w:rPr>
              <w:t xml:space="preserve"> тока (В / А)</w:t>
            </w:r>
          </w:p>
        </w:tc>
        <w:tc>
          <w:tcPr>
            <w:tcW w:w="5082" w:type="dxa"/>
            <w:shd w:val="clear" w:color="auto" w:fill="auto"/>
          </w:tcPr>
          <w:p w:rsidR="00F870F4" w:rsidRPr="006550E4" w:rsidRDefault="00F870F4" w:rsidP="00F870F4">
            <w:pPr>
              <w:jc w:val="both"/>
              <w:rPr>
                <w:rFonts w:ascii="Arial" w:eastAsia="Times New Roman" w:hAnsi="Arial" w:cs="Arial"/>
                <w:sz w:val="20"/>
                <w:szCs w:val="20"/>
              </w:rPr>
            </w:pPr>
            <w:r w:rsidRPr="006550E4">
              <w:rPr>
                <w:rFonts w:ascii="Arial" w:eastAsia="Times New Roman" w:hAnsi="Arial" w:cs="Arial"/>
                <w:sz w:val="20"/>
                <w:szCs w:val="20"/>
              </w:rPr>
              <w:t>12 В /</w:t>
            </w:r>
            <w:r w:rsidRPr="006550E4">
              <w:rPr>
                <w:rFonts w:ascii="Arial" w:hAnsi="Arial" w:cs="Arial" w:hint="eastAsia"/>
                <w:sz w:val="20"/>
                <w:szCs w:val="20"/>
                <w:lang w:eastAsia="zh-CN"/>
              </w:rPr>
              <w:t>8.3</w:t>
            </w:r>
            <w:r w:rsidRPr="006550E4">
              <w:rPr>
                <w:rFonts w:ascii="Arial" w:eastAsia="Times New Roman" w:hAnsi="Arial" w:cs="Arial"/>
                <w:sz w:val="20"/>
                <w:szCs w:val="20"/>
              </w:rPr>
              <w:t xml:space="preserve"> А</w:t>
            </w:r>
          </w:p>
        </w:tc>
      </w:tr>
    </w:tbl>
    <w:p w:rsidR="006550E4" w:rsidRDefault="006550E4" w:rsidP="007C1ED0">
      <w:pPr>
        <w:pStyle w:val="1"/>
        <w:rPr>
          <w:rFonts w:ascii="Arial" w:hAnsi="Arial" w:cs="Arial"/>
          <w:b/>
          <w:noProof/>
          <w:sz w:val="24"/>
          <w:szCs w:val="24"/>
          <w:lang w:bidi="ar-SA"/>
        </w:rPr>
      </w:pPr>
    </w:p>
    <w:p w:rsidR="00E10429" w:rsidRDefault="00E10429" w:rsidP="007B34C1">
      <w:pPr>
        <w:spacing w:line="360" w:lineRule="auto"/>
        <w:jc w:val="center"/>
        <w:rPr>
          <w:rFonts w:ascii="Arial" w:hAnsi="Arial" w:cs="Arial"/>
          <w:b/>
          <w:bCs/>
          <w:iCs/>
          <w:sz w:val="20"/>
          <w:szCs w:val="20"/>
          <w:lang w:eastAsia="zh-CN"/>
        </w:rPr>
      </w:pPr>
    </w:p>
    <w:p w:rsidR="006550E4" w:rsidRDefault="006550E4" w:rsidP="00E10429">
      <w:pPr>
        <w:spacing w:line="360" w:lineRule="auto"/>
        <w:jc w:val="both"/>
        <w:rPr>
          <w:rFonts w:ascii="Arial" w:hAnsi="Arial" w:cs="Arial"/>
          <w:b/>
          <w:bCs/>
          <w:iCs/>
          <w:sz w:val="20"/>
          <w:szCs w:val="20"/>
          <w:lang w:eastAsia="zh-CN"/>
        </w:rPr>
      </w:pPr>
    </w:p>
    <w:p w:rsidR="001C29BD" w:rsidRPr="00704142" w:rsidRDefault="001C29BD" w:rsidP="001C29BD">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4" distB="4294967294" distL="114300" distR="114300" simplePos="0" relativeHeight="251908608" behindDoc="0" locked="0" layoutInCell="1" allowOverlap="1">
                <wp:simplePos x="0" y="0"/>
                <wp:positionH relativeFrom="column">
                  <wp:posOffset>3839845</wp:posOffset>
                </wp:positionH>
                <wp:positionV relativeFrom="paragraph">
                  <wp:posOffset>80009</wp:posOffset>
                </wp:positionV>
                <wp:extent cx="6162040" cy="0"/>
                <wp:effectExtent l="0" t="19050" r="29210" b="1905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7DD12B" id="Прямая соединительная линия 317" o:spid="_x0000_s1026" style="position:absolute;z-index:25190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2.35pt,6.3pt" to="787.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" strokecolor="#a5a5a5 [2092]" strokeweight="2.25pt">
                <o:lock v:ext="edit" shapetype="f"/>
              </v:line>
            </w:pict>
          </mc:Fallback>
        </mc:AlternateContent>
      </w:r>
      <w:r w:rsidRPr="001A7C06">
        <w:rPr>
          <w:rFonts w:ascii="Arial" w:hAnsi="Arial" w:cs="Arial"/>
          <w:b/>
          <w:noProof/>
          <w:color w:val="808080" w:themeColor="background1" w:themeShade="80"/>
          <w:sz w:val="24"/>
          <w:szCs w:val="24"/>
          <w:lang w:bidi="ar-SA"/>
        </w:rPr>
        <w:t>ИНСТРУКЦИЯ ПО</w:t>
      </w:r>
      <w:r>
        <w:rPr>
          <w:rFonts w:ascii="Arial" w:hAnsi="Arial" w:cs="Arial"/>
          <w:b/>
          <w:noProof/>
          <w:color w:val="808080" w:themeColor="background1" w:themeShade="80"/>
          <w:sz w:val="24"/>
          <w:szCs w:val="24"/>
          <w:lang w:bidi="ar-SA"/>
        </w:rPr>
        <w:t xml:space="preserve"> </w:t>
      </w:r>
      <w:r>
        <w:rPr>
          <w:rFonts w:ascii="Arial" w:hAnsi="Arial" w:cs="Arial"/>
          <w:b/>
          <w:color w:val="808080" w:themeColor="background1" w:themeShade="80"/>
          <w:sz w:val="24"/>
          <w:szCs w:val="24"/>
        </w:rPr>
        <w:t xml:space="preserve">ТЕХНИКИ </w:t>
      </w:r>
      <w:r w:rsidRPr="00704142">
        <w:rPr>
          <w:rFonts w:ascii="Arial" w:hAnsi="Arial" w:cs="Arial"/>
          <w:b/>
          <w:color w:val="808080" w:themeColor="background1" w:themeShade="80"/>
          <w:sz w:val="24"/>
          <w:szCs w:val="24"/>
        </w:rPr>
        <w:t>БЕЗОПАСНОСТИ.</w:t>
      </w:r>
      <w:r w:rsidRPr="00704142">
        <w:rPr>
          <w:rFonts w:ascii="Arial" w:hAnsi="Arial" w:cs="Arial"/>
          <w:b/>
          <w:noProof/>
          <w:sz w:val="24"/>
          <w:szCs w:val="24"/>
          <w:lang w:bidi="ar-SA"/>
        </w:rPr>
        <w:t xml:space="preserve"> </w:t>
      </w:r>
    </w:p>
    <w:p w:rsidR="001C29BD" w:rsidRPr="001C29BD" w:rsidRDefault="001C29BD" w:rsidP="001C29BD">
      <w:pPr>
        <w:tabs>
          <w:tab w:val="left" w:pos="10585"/>
        </w:tabs>
        <w:ind w:left="1077" w:right="686"/>
        <w:jc w:val="both"/>
        <w:rPr>
          <w:rFonts w:ascii="Arial" w:hAnsi="Arial" w:cs="Arial"/>
          <w:b/>
          <w:sz w:val="20"/>
          <w:szCs w:val="20"/>
        </w:rPr>
      </w:pP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Не начинайте эксплуатировать устройство до того, как полностью и внимательно не прочтете данное руководство!</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Не используйте устройство внутри помещения или в любом плохо проветриваемом месте!</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Слейте топливо из бака или карбюратора, если установка не используется в течение длительного времени или перевозится автомобильным транспортом!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При заправке топлива остановите установку и не курите. Если топливо разлилось, сразу же вытрите его!</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Не выставляйте чрезмерную скорость двигателя!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Во время работы устройства не трогайте его мокрыми руками!</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Никогда не эксплуатируйте установку в дождь или снег!</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Используйте или храните установку вдали от огня и источника тепла!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Не подключайте установку к источнику питания от энергосистемы общего пользования и не подключайте одну установку к другой!</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Перед запуском не подключайте электрический аппарат. После запуска установки, поверните рычаг-регулятор скорости двигателя в положение «БЫСТРО» (FAST) и не вставляйте вилку в розетку, пока устройство не будет стабильно работать!</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Устройство должно храниться в сухом и чистом помещении, вдали от легковоспламеняющихся и взрывоопасных веществ!</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Информация об опасности.</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Для обеспечения безопасной и надежной работы, следует эксплуатировать генератор в соответствии с инструкциями. До начала эксплуатации генератора необходимо прочитать и понять настоящее руководство пользователя. Вы можете избежать возникновения аварий и несчастных случаев, ознакомившись со средствами управления генератора и соблюдая технику безопасности.</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Обязанность оператора.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Знать, как быстро остановить генератор в случае аварии.</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Понимать, как надо использовать все средства управления (рычаги) генератора, выходные розетки и соединения.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lastRenderedPageBreak/>
        <w:t>Убедиться, что любой человек, эксплуатирующий генератор, прошел должный инструктаж. Не позволяйте детям использовать генератор без надзора родителей.</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Опасность угарного газа.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Выхлопные газы содержат ядовитый оксид углерода – бесцветный газ без запаха, или угарный газ. </w:t>
      </w:r>
      <w:r w:rsidRPr="001C29BD">
        <w:rPr>
          <w:rFonts w:ascii="Arial" w:hAnsi="Arial" w:cs="Arial"/>
          <w:b/>
          <w:sz w:val="20"/>
          <w:szCs w:val="20"/>
        </w:rPr>
        <w:t>ОПАСНО!</w:t>
      </w:r>
      <w:r w:rsidRPr="001C29BD">
        <w:rPr>
          <w:rFonts w:ascii="Arial" w:hAnsi="Arial" w:cs="Arial"/>
          <w:sz w:val="20"/>
          <w:szCs w:val="20"/>
        </w:rPr>
        <w:t xml:space="preserve"> Вдыхание выхлопных газов может привести к потере сознания и смерти.</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Если вы эксплуатируете генератор в закрытом помещении, или даже частично закрытом месте, воздух, который вы вдыхаете, может содержать опасное количество выхлопных газов. Для выведения выхлопного газа из здания, обеспечьте достаточную вентиляцию.</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Опасность поражения электрическим током.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Генератор вырабатывает достаточно электроэнергии, чтобы вызвать серьезное поражение или смерть от удара электрическим током в случае неправильного использования генератора.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Использование генератора в условиях влажности, например, дождя или снега, около бассейна или системы орошения (спринклевания), или когда у вас мокрые руки, может вызвать смерть от удара электрическим током. Держите генератор в сухом месте.</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Если генератор хранится на улице, незащищенный от воздействия погодных факторов, перед каждым использованием проверяйте все электрические компоненты на панели управления. Влага или лед могут вызвать неисправность или короткое замыкание в электрических деталях, что в свою очередь может привести к поражению электрическим током.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Не подключайте установку к электрической системе здания, если квалифицированный электрик не установил изолирующий выключатель.</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Опасности пожара и ожогов.</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Выхлопная система при работе нагревается достаточно сильно, чтобы произошло возгорание некоторых материалов.</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Держите генератор на расстоянии, по меньшей мере, 3 метра от зданий и другого оборудования во время работы.</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Не закрывайте генератор какой-либо конструкцией.</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Храните легковоспламеняющиеся материалы вдали от генератора.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В ходе работы глушитель очень сильно нагревается и остается горячим в течение определенного времени после остановки двигателя. Будьте осторожны и не прикасайтесь к глушителю, пока он горячий. Дайте </w:t>
      </w:r>
      <w:r w:rsidRPr="001C29BD">
        <w:rPr>
          <w:rFonts w:ascii="Arial" w:hAnsi="Arial" w:cs="Arial"/>
          <w:sz w:val="20"/>
          <w:szCs w:val="20"/>
        </w:rPr>
        <w:lastRenderedPageBreak/>
        <w:t>двигателю остыть, перед тем, как убирать генератор в помещение.</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В определенных условиях бензин является чрезвычайно горючим и взрывоопасным веществом.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Не курите и не допускайте образования пламени или искр там, где заправляется генератор или где хранится бензин. Заправляйте генератор в хорошо проветриваемом месте, когда двигатель остановлен.</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Топливные пары являются чрезвычайно горючими и могут воспламениться после запуска двигателя. Перед запуском генератора убедитесь, что разлитое топливо было полностью вытерто.</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ind w:left="588" w:hangingChars="294" w:hanging="588"/>
        <w:rPr>
          <w:rFonts w:ascii="Arial" w:eastAsiaTheme="minorEastAsia" w:hAnsi="Arial" w:cs="Arial"/>
          <w:sz w:val="20"/>
          <w:szCs w:val="20"/>
          <w:lang w:eastAsia="zh-CN"/>
        </w:rPr>
      </w:pPr>
    </w:p>
    <w:p w:rsidR="001C29BD" w:rsidRPr="001C29BD" w:rsidRDefault="001C29BD" w:rsidP="001C29BD">
      <w:pPr>
        <w:spacing w:before="101"/>
        <w:ind w:left="557"/>
        <w:outlineLvl w:val="0"/>
        <w:rPr>
          <w:rFonts w:ascii="Arial" w:eastAsia="Arial Narrow" w:hAnsi="Arial" w:cs="Arial"/>
          <w:b/>
          <w:color w:val="808080" w:themeColor="background1" w:themeShade="80"/>
          <w:sz w:val="24"/>
          <w:szCs w:val="24"/>
        </w:rPr>
      </w:pPr>
      <w:r w:rsidRPr="001C29BD">
        <w:rPr>
          <w:rFonts w:ascii="Arial" w:eastAsia="Arial Narrow" w:hAnsi="Arial" w:cs="Arial"/>
          <w:b/>
          <w:noProof/>
          <w:color w:val="808080" w:themeColor="background1" w:themeShade="80"/>
          <w:sz w:val="24"/>
          <w:szCs w:val="24"/>
          <w:lang w:bidi="ar-SA"/>
        </w:rPr>
        <mc:AlternateContent>
          <mc:Choice Requires="wps">
            <w:drawing>
              <wp:anchor distT="4294967293" distB="4294967293" distL="114300" distR="114300" simplePos="0" relativeHeight="251896320" behindDoc="0" locked="0" layoutInCell="1" allowOverlap="1">
                <wp:simplePos x="0" y="0"/>
                <wp:positionH relativeFrom="column">
                  <wp:posOffset>3935095</wp:posOffset>
                </wp:positionH>
                <wp:positionV relativeFrom="paragraph">
                  <wp:posOffset>144779</wp:posOffset>
                </wp:positionV>
                <wp:extent cx="5943600" cy="0"/>
                <wp:effectExtent l="0" t="19050" r="19050" b="190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91941C" id="Прямая соединительная линия 316" o:spid="_x0000_s1026" style="position:absolute;z-index:251896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6uDw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" strokecolor="#a6a6a6" strokeweight="2.25pt">
                <o:lock v:ext="edit" shapetype="f"/>
              </v:line>
            </w:pict>
          </mc:Fallback>
        </mc:AlternateContent>
      </w:r>
      <w:r w:rsidRPr="001C29BD">
        <w:rPr>
          <w:rFonts w:ascii="Arial" w:eastAsia="Arial Narrow" w:hAnsi="Arial" w:cs="Arial"/>
          <w:b/>
          <w:color w:val="808080" w:themeColor="background1" w:themeShade="80"/>
          <w:sz w:val="24"/>
          <w:szCs w:val="24"/>
        </w:rPr>
        <w:t>ПРАВИЛА ЭКСПЛУАТАЦИИ ОБОРУДОВАНИЯ.</w:t>
      </w:r>
    </w:p>
    <w:p w:rsidR="001C29BD" w:rsidRPr="001C29BD" w:rsidRDefault="001C29BD" w:rsidP="001C29BD">
      <w:pPr>
        <w:ind w:firstLineChars="294" w:firstLine="590"/>
        <w:jc w:val="both"/>
        <w:rPr>
          <w:rFonts w:ascii="Arial" w:hAnsi="Arial" w:cs="Arial"/>
          <w:b/>
          <w:sz w:val="20"/>
          <w:szCs w:val="20"/>
        </w:rPr>
      </w:pP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Перед каждым использованием и периодически во время работы пользователь обязан:</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 проводить визуальный осмотр инструмента,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 проверять общее состояние инструмента,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 проверять целостность инструмента, аксессуаров и защитных приспособлений к нему,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 проверить надежность креплений узлов, насадок и т.п., затяжки болтов и т.п.,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 отсутствия иных повреждений (в </w:t>
      </w:r>
      <w:proofErr w:type="spellStart"/>
      <w:r w:rsidRPr="001C29BD">
        <w:rPr>
          <w:rFonts w:ascii="Arial" w:hAnsi="Arial" w:cs="Arial"/>
          <w:sz w:val="20"/>
          <w:szCs w:val="20"/>
        </w:rPr>
        <w:t>т.ч</w:t>
      </w:r>
      <w:proofErr w:type="spellEnd"/>
      <w:r w:rsidRPr="001C29BD">
        <w:rPr>
          <w:rFonts w:ascii="Arial" w:hAnsi="Arial" w:cs="Arial"/>
          <w:sz w:val="20"/>
          <w:szCs w:val="20"/>
        </w:rPr>
        <w:t>. течи) или иных отклонений от нормы.</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При обнаружении – устранить недостатки до начала использования.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Производитель не несет ответственность за последствия и ущерб, причиненный вследствие использования инструмента с указанным выше отклонениями.</w:t>
      </w:r>
    </w:p>
    <w:p w:rsidR="001C29BD" w:rsidRPr="001C29BD" w:rsidRDefault="001C29BD" w:rsidP="001C29BD">
      <w:pPr>
        <w:spacing w:line="360" w:lineRule="auto"/>
        <w:ind w:firstLineChars="294" w:firstLine="590"/>
        <w:jc w:val="both"/>
        <w:rPr>
          <w:rFonts w:ascii="Arial" w:eastAsiaTheme="minorEastAsia" w:hAnsi="Arial" w:cs="Arial"/>
          <w:b/>
          <w:sz w:val="20"/>
          <w:szCs w:val="20"/>
          <w:lang w:eastAsia="zh-CN"/>
        </w:rPr>
      </w:pPr>
    </w:p>
    <w:p w:rsidR="001C29BD" w:rsidRPr="001C29BD" w:rsidRDefault="001C29BD" w:rsidP="001C29BD">
      <w:pPr>
        <w:spacing w:line="360" w:lineRule="auto"/>
        <w:ind w:firstLineChars="294" w:firstLine="590"/>
        <w:jc w:val="both"/>
        <w:rPr>
          <w:rFonts w:ascii="Arial" w:eastAsiaTheme="minorEastAsia" w:hAnsi="Arial" w:cs="Arial"/>
          <w:b/>
          <w:sz w:val="20"/>
          <w:szCs w:val="20"/>
          <w:lang w:eastAsia="zh-CN"/>
        </w:rPr>
      </w:pPr>
    </w:p>
    <w:p w:rsidR="001C29BD" w:rsidRPr="001C29BD" w:rsidRDefault="001C29BD" w:rsidP="001C29BD">
      <w:pPr>
        <w:spacing w:line="360" w:lineRule="auto"/>
        <w:ind w:firstLineChars="294" w:firstLine="588"/>
        <w:jc w:val="both"/>
        <w:rPr>
          <w:rFonts w:ascii="Arial" w:hAnsi="Arial" w:cs="Arial"/>
          <w:b/>
          <w:sz w:val="20"/>
          <w:szCs w:val="20"/>
        </w:rPr>
      </w:pPr>
      <w:r w:rsidRPr="001C29BD">
        <w:rPr>
          <w:rFonts w:ascii="Arial" w:hAnsi="Arial" w:cs="Arial"/>
          <w:noProof/>
          <w:sz w:val="20"/>
          <w:szCs w:val="20"/>
          <w:lang w:bidi="ar-SA"/>
        </w:rPr>
        <w:lastRenderedPageBreak/>
        <w:drawing>
          <wp:anchor distT="0" distB="0" distL="114300" distR="114300" simplePos="0" relativeHeight="251873792" behindDoc="0" locked="0" layoutInCell="1" allowOverlap="1" wp14:anchorId="606B6804" wp14:editId="13825E10">
            <wp:simplePos x="0" y="0"/>
            <wp:positionH relativeFrom="column">
              <wp:posOffset>5410200</wp:posOffset>
            </wp:positionH>
            <wp:positionV relativeFrom="paragraph">
              <wp:posOffset>92075</wp:posOffset>
            </wp:positionV>
            <wp:extent cx="1705610" cy="1162050"/>
            <wp:effectExtent l="0" t="0" r="0" b="0"/>
            <wp:wrapSquare wrapText="bothSides"/>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705610"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29BD">
        <w:rPr>
          <w:rFonts w:ascii="Arial" w:hAnsi="Arial" w:cs="Arial"/>
          <w:b/>
          <w:sz w:val="20"/>
          <w:szCs w:val="20"/>
        </w:rPr>
        <w:t>Средства управления.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Выключатель двигателя служит для запуска и остановки двигателя.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Положение выключателя. ВЫКЛ (OFF). Для остановки двигателя. Ключ можно вытащить/ снова вставить.</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ВКЛ (ON). Для начала работы двигателя после запуска. СТАРТ (START). Чтобы запустить двигатель, повернуть</w:t>
      </w:r>
      <w:r w:rsidRPr="001C29BD">
        <w:rPr>
          <w:rFonts w:ascii="Arial" w:hAnsi="Arial" w:cs="Arial" w:hint="eastAsia"/>
          <w:sz w:val="20"/>
          <w:szCs w:val="20"/>
        </w:rPr>
        <w:t xml:space="preserve"> </w:t>
      </w:r>
      <w:r w:rsidRPr="001C29BD">
        <w:rPr>
          <w:rFonts w:ascii="Arial" w:hAnsi="Arial" w:cs="Arial"/>
          <w:sz w:val="20"/>
          <w:szCs w:val="20"/>
        </w:rPr>
        <w:t>ключ.</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ind w:left="726"/>
        <w:jc w:val="both"/>
        <w:outlineLvl w:val="2"/>
        <w:rPr>
          <w:rFonts w:eastAsiaTheme="minorEastAsia"/>
          <w:b/>
          <w:bCs/>
          <w:sz w:val="20"/>
          <w:szCs w:val="20"/>
          <w:lang w:eastAsia="zh-CN"/>
        </w:rPr>
      </w:pPr>
      <w:r w:rsidRPr="001C29BD">
        <w:rPr>
          <w:b/>
          <w:bCs/>
          <w:sz w:val="20"/>
          <w:szCs w:val="20"/>
        </w:rPr>
        <w:t xml:space="preserve"> С встроенным электростартером.</w:t>
      </w:r>
      <w:r w:rsidRPr="001C29BD">
        <w:rPr>
          <w:rFonts w:eastAsiaTheme="minorEastAsia" w:hint="eastAsia"/>
          <w:b/>
          <w:bCs/>
          <w:sz w:val="20"/>
          <w:szCs w:val="20"/>
          <w:lang w:eastAsia="zh-CN"/>
        </w:rPr>
        <w:t xml:space="preserve">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noProof/>
          <w:sz w:val="20"/>
          <w:szCs w:val="20"/>
          <w:lang w:bidi="ar-SA"/>
        </w:rPr>
        <w:drawing>
          <wp:anchor distT="0" distB="0" distL="114300" distR="114300" simplePos="0" relativeHeight="251870720" behindDoc="1" locked="0" layoutInCell="1" allowOverlap="1" wp14:anchorId="0B5F41EA" wp14:editId="60706707">
            <wp:simplePos x="0" y="0"/>
            <wp:positionH relativeFrom="column">
              <wp:posOffset>5410200</wp:posOffset>
            </wp:positionH>
            <wp:positionV relativeFrom="paragraph">
              <wp:posOffset>57785</wp:posOffset>
            </wp:positionV>
            <wp:extent cx="1530350" cy="1278890"/>
            <wp:effectExtent l="19050" t="19050" r="0" b="0"/>
            <wp:wrapTight wrapText="bothSides">
              <wp:wrapPolygon edited="0">
                <wp:start x="-269" y="-322"/>
                <wp:lineTo x="-269" y="21557"/>
                <wp:lineTo x="21510" y="21557"/>
                <wp:lineTo x="21510" y="-322"/>
                <wp:lineTo x="-269" y="-322"/>
              </wp:wrapPolygon>
            </wp:wrapTight>
            <wp:docPr id="5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1530350" cy="127889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1C29BD">
        <w:rPr>
          <w:rFonts w:ascii="Arial" w:hAnsi="Arial" w:cs="Arial"/>
          <w:sz w:val="20"/>
          <w:szCs w:val="20"/>
        </w:rPr>
        <w:t>Верните ключ в положение ВКЛ (ON) сразу же после запуска двигателя. Не используйте стартер за один раз более чем 5 секунд. Если двигатель не запускается, отпустите выключатель и подождите 10 секунд перед тем, как снова использовать стартер.</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keepNext/>
        <w:keepLines/>
        <w:ind w:firstLineChars="250" w:firstLine="502"/>
        <w:jc w:val="both"/>
        <w:outlineLvl w:val="6"/>
        <w:rPr>
          <w:rFonts w:ascii="Arial" w:hAnsi="Arial" w:cs="Arial"/>
          <w:b/>
          <w:bCs/>
          <w:sz w:val="20"/>
          <w:szCs w:val="20"/>
        </w:rPr>
      </w:pPr>
      <w:r w:rsidRPr="001C29BD">
        <w:rPr>
          <w:rFonts w:ascii="Arial" w:hAnsi="Arial" w:cs="Arial"/>
          <w:b/>
          <w:bCs/>
          <w:sz w:val="20"/>
          <w:szCs w:val="20"/>
        </w:rPr>
        <w:t>С ручным стартером.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Чтобы запустить двигатель, слегка потяните ручку стартера, пока не почувствуете сопротивление, затем резко натяните.</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Не давайте стартеру отскакивать и ударяться о двигатель.       </w:t>
      </w:r>
    </w:p>
    <w:p w:rsidR="001C29BD" w:rsidRPr="001C29BD" w:rsidRDefault="001C29BD" w:rsidP="001C29BD">
      <w:pPr>
        <w:tabs>
          <w:tab w:val="left" w:pos="10585"/>
        </w:tabs>
        <w:ind w:left="1077" w:right="686"/>
        <w:jc w:val="both"/>
        <w:rPr>
          <w:rFonts w:ascii="Arial" w:hAnsi="Arial" w:cs="Arial"/>
          <w:sz w:val="20"/>
          <w:szCs w:val="20"/>
        </w:rPr>
      </w:pPr>
      <w:r w:rsidRPr="001C29BD">
        <w:rPr>
          <w:noProof/>
          <w:sz w:val="20"/>
          <w:szCs w:val="20"/>
          <w:lang w:bidi="ar-SA"/>
        </w:rPr>
        <w:drawing>
          <wp:anchor distT="0" distB="0" distL="114300" distR="114300" simplePos="0" relativeHeight="251871744" behindDoc="1" locked="0" layoutInCell="1" allowOverlap="1" wp14:anchorId="532D5A26" wp14:editId="0DE83F25">
            <wp:simplePos x="0" y="0"/>
            <wp:positionH relativeFrom="column">
              <wp:posOffset>5237480</wp:posOffset>
            </wp:positionH>
            <wp:positionV relativeFrom="paragraph">
              <wp:posOffset>299085</wp:posOffset>
            </wp:positionV>
            <wp:extent cx="1784985" cy="1344930"/>
            <wp:effectExtent l="19050" t="19050" r="5715" b="7620"/>
            <wp:wrapTight wrapText="bothSides">
              <wp:wrapPolygon edited="0">
                <wp:start x="-231" y="-306"/>
                <wp:lineTo x="-231" y="21722"/>
                <wp:lineTo x="21669" y="21722"/>
                <wp:lineTo x="21669" y="-306"/>
                <wp:lineTo x="-231" y="-306"/>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1784985" cy="13449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1C29BD">
        <w:rPr>
          <w:rFonts w:ascii="Arial" w:hAnsi="Arial" w:cs="Arial"/>
          <w:sz w:val="20"/>
          <w:szCs w:val="20"/>
        </w:rPr>
        <w:t>Мягко верните ручку в начальное положение во избежание повреждения   двигателя.</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widowControl/>
        <w:autoSpaceDE/>
        <w:autoSpaceDN/>
        <w:ind w:firstLineChars="245" w:firstLine="492"/>
        <w:jc w:val="both"/>
        <w:rPr>
          <w:rFonts w:ascii="Arial" w:eastAsia="Times New Roman" w:hAnsi="Arial" w:cs="Arial"/>
          <w:b/>
          <w:bCs/>
          <w:sz w:val="20"/>
          <w:szCs w:val="20"/>
          <w:lang w:bidi="ar-SA"/>
        </w:rPr>
      </w:pPr>
      <w:r w:rsidRPr="001C29BD">
        <w:rPr>
          <w:rFonts w:ascii="Arial" w:eastAsia="Times New Roman" w:hAnsi="Arial" w:cs="Arial"/>
          <w:b/>
          <w:bCs/>
          <w:sz w:val="20"/>
          <w:szCs w:val="20"/>
          <w:lang w:bidi="ar-SA"/>
        </w:rPr>
        <w:t>Топливный</w:t>
      </w:r>
      <w:r w:rsidRPr="001C29BD">
        <w:rPr>
          <w:rFonts w:ascii="Arial" w:eastAsia="SimSun" w:hAnsi="Arial" w:cs="Arial" w:hint="eastAsia"/>
          <w:b/>
          <w:bCs/>
          <w:sz w:val="20"/>
          <w:szCs w:val="20"/>
          <w:lang w:eastAsia="zh-CN" w:bidi="ar-SA"/>
        </w:rPr>
        <w:t xml:space="preserve"> </w:t>
      </w:r>
      <w:r w:rsidRPr="001C29BD">
        <w:rPr>
          <w:rFonts w:ascii="Arial" w:eastAsia="Times New Roman" w:hAnsi="Arial" w:cs="Arial"/>
          <w:b/>
          <w:bCs/>
          <w:sz w:val="20"/>
          <w:szCs w:val="20"/>
          <w:lang w:bidi="ar-SA"/>
        </w:rPr>
        <w:t>кран.</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Топливный кран располагается между топливным баком и карбюратором. Когда </w:t>
      </w:r>
      <w:r w:rsidRPr="001C29BD">
        <w:rPr>
          <w:rFonts w:ascii="Arial" w:hAnsi="Arial" w:cs="Arial" w:hint="eastAsia"/>
          <w:sz w:val="20"/>
          <w:szCs w:val="20"/>
        </w:rPr>
        <w:t xml:space="preserve">  </w:t>
      </w:r>
      <w:r w:rsidRPr="001C29BD">
        <w:rPr>
          <w:rFonts w:ascii="Arial" w:hAnsi="Arial" w:cs="Arial"/>
          <w:sz w:val="20"/>
          <w:szCs w:val="20"/>
        </w:rPr>
        <w:t>рычаг крана находится в положении ВКЛ (ON), топливо течет из топливного бака в карбюратор. Убедитесь, что после остановки двигателя Вы вернули рычаг в положение ВЫКЛ (OFF).</w:t>
      </w:r>
    </w:p>
    <w:p w:rsidR="001C29BD" w:rsidRPr="001C29BD" w:rsidRDefault="001C29BD" w:rsidP="001C29BD">
      <w:pPr>
        <w:jc w:val="both"/>
        <w:rPr>
          <w:rFonts w:ascii="Arial" w:hAnsi="Arial" w:cs="Arial"/>
          <w:sz w:val="20"/>
          <w:szCs w:val="20"/>
          <w:lang w:eastAsia="zh-CN"/>
        </w:rPr>
      </w:pPr>
    </w:p>
    <w:p w:rsidR="001C29BD" w:rsidRPr="001C29BD" w:rsidRDefault="001C29BD" w:rsidP="001C29BD">
      <w:pPr>
        <w:widowControl/>
        <w:autoSpaceDE/>
        <w:autoSpaceDN/>
        <w:spacing w:line="360" w:lineRule="auto"/>
        <w:jc w:val="both"/>
        <w:rPr>
          <w:rFonts w:ascii="Arial" w:eastAsia="SimSun" w:hAnsi="Arial" w:cs="Arial"/>
          <w:sz w:val="20"/>
          <w:szCs w:val="20"/>
          <w:lang w:eastAsia="zh-CN" w:bidi="ar-SA"/>
        </w:rPr>
      </w:pPr>
    </w:p>
    <w:p w:rsidR="001C29BD" w:rsidRPr="001C29BD" w:rsidRDefault="001C29BD" w:rsidP="001C29BD">
      <w:pPr>
        <w:widowControl/>
        <w:autoSpaceDE/>
        <w:autoSpaceDN/>
        <w:ind w:firstLineChars="245" w:firstLine="689"/>
        <w:jc w:val="both"/>
        <w:rPr>
          <w:rFonts w:ascii="Arial" w:eastAsia="Times New Roman" w:hAnsi="Arial" w:cs="Arial"/>
          <w:b/>
          <w:bCs/>
          <w:noProof/>
          <w:sz w:val="20"/>
          <w:szCs w:val="20"/>
          <w:lang w:eastAsia="zh-CN" w:bidi="ar-SA"/>
        </w:rPr>
      </w:pPr>
      <w:r w:rsidRPr="001C29BD">
        <w:rPr>
          <w:rFonts w:ascii="Arial" w:eastAsiaTheme="minorEastAsia" w:hAnsi="Arial" w:cs="Arial" w:hint="eastAsia"/>
          <w:b/>
          <w:bCs/>
          <w:noProof/>
          <w:sz w:val="28"/>
          <w:szCs w:val="24"/>
          <w:lang w:bidi="ar-SA"/>
        </w:rPr>
        <w:lastRenderedPageBreak/>
        <w:drawing>
          <wp:anchor distT="0" distB="0" distL="114300" distR="114300" simplePos="0" relativeHeight="251872768" behindDoc="0" locked="0" layoutInCell="1" allowOverlap="1" wp14:anchorId="21CB3207" wp14:editId="0B4B0A3E">
            <wp:simplePos x="0" y="0"/>
            <wp:positionH relativeFrom="column">
              <wp:posOffset>5661025</wp:posOffset>
            </wp:positionH>
            <wp:positionV relativeFrom="paragraph">
              <wp:posOffset>46990</wp:posOffset>
            </wp:positionV>
            <wp:extent cx="1385570" cy="1089660"/>
            <wp:effectExtent l="0" t="0" r="0" b="0"/>
            <wp:wrapSquare wrapText="bothSides"/>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385570" cy="1089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29BD">
        <w:rPr>
          <w:rFonts w:ascii="Arial" w:eastAsia="Times New Roman" w:hAnsi="Arial" w:cs="Arial"/>
          <w:b/>
          <w:bCs/>
          <w:noProof/>
          <w:sz w:val="20"/>
          <w:szCs w:val="20"/>
          <w:lang w:eastAsia="zh-CN" w:bidi="ar-SA"/>
        </w:rPr>
        <w:t>Дроссельный рычаг.</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Дроссель используется для обеспечения наилучшего перемешивания топлива при запуске холодного двигателя. Его можно открыть или закрыть, перемещая дроссельный рычаг вручную. Для улучшения перемешивания отодвиньте рычаг в положение ЗАКРЫТО. </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widowControl/>
        <w:autoSpaceDE/>
        <w:autoSpaceDN/>
        <w:ind w:firstLineChars="245" w:firstLine="492"/>
        <w:jc w:val="both"/>
        <w:rPr>
          <w:rFonts w:ascii="Arial" w:eastAsia="Times New Roman" w:hAnsi="Arial" w:cs="Arial"/>
          <w:b/>
          <w:bCs/>
          <w:noProof/>
          <w:sz w:val="20"/>
          <w:szCs w:val="20"/>
          <w:lang w:eastAsia="zh-CN" w:bidi="ar-SA"/>
        </w:rPr>
      </w:pPr>
      <w:r w:rsidRPr="001C29BD">
        <w:rPr>
          <w:rFonts w:ascii="Arial" w:eastAsia="Times New Roman" w:hAnsi="Arial" w:cs="Arial"/>
          <w:b/>
          <w:bCs/>
          <w:noProof/>
          <w:sz w:val="20"/>
          <w:szCs w:val="20"/>
          <w:lang w:eastAsia="zh-CN" w:bidi="ar-SA"/>
        </w:rPr>
        <w:t>Прерыватель цепи переменного тока.</w:t>
      </w:r>
    </w:p>
    <w:p w:rsidR="001C29BD" w:rsidRPr="001C29BD" w:rsidRDefault="001C29BD" w:rsidP="001C29BD">
      <w:pPr>
        <w:tabs>
          <w:tab w:val="left" w:pos="10585"/>
        </w:tabs>
        <w:ind w:left="1077" w:right="686"/>
        <w:jc w:val="both"/>
        <w:rPr>
          <w:rFonts w:ascii="Arial" w:hAnsi="Arial" w:cs="Arial"/>
          <w:sz w:val="20"/>
          <w:szCs w:val="20"/>
        </w:rPr>
      </w:pPr>
      <w:r w:rsidRPr="001C29BD">
        <w:rPr>
          <w:noProof/>
          <w:szCs w:val="20"/>
          <w:lang w:bidi="ar-SA"/>
        </w:rPr>
        <w:drawing>
          <wp:anchor distT="0" distB="0" distL="114300" distR="114300" simplePos="0" relativeHeight="251877888" behindDoc="0" locked="0" layoutInCell="1" allowOverlap="1" wp14:anchorId="58D49BE0" wp14:editId="6F6CD8C8">
            <wp:simplePos x="0" y="0"/>
            <wp:positionH relativeFrom="column">
              <wp:posOffset>5734050</wp:posOffset>
            </wp:positionH>
            <wp:positionV relativeFrom="paragraph">
              <wp:posOffset>225425</wp:posOffset>
            </wp:positionV>
            <wp:extent cx="1436370" cy="1321435"/>
            <wp:effectExtent l="0" t="0" r="0" b="0"/>
            <wp:wrapSquare wrapText="bothSides"/>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29577" b="10156"/>
                    <a:stretch>
                      <a:fillRect/>
                    </a:stretch>
                  </pic:blipFill>
                  <pic:spPr bwMode="auto">
                    <a:xfrm>
                      <a:off x="0" y="0"/>
                      <a:ext cx="1436370" cy="1321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29BD">
        <w:rPr>
          <w:rFonts w:ascii="Arial" w:hAnsi="Arial" w:cs="Arial"/>
          <w:sz w:val="20"/>
          <w:szCs w:val="20"/>
        </w:rPr>
        <w:t>Прерыватель цепи будет автоматически выключаться (OFF), если происходит короткое замыкание или существенная перегрузка генератора в розетке. Если прерыватель цепи автоматически выключился (OFF), перед повторным включением (ON) прерывателя цепи убедитесь, что устройство работает правильно и не превышается номинальная допустимая нагрузка цепи.</w:t>
      </w:r>
      <w:r w:rsidRPr="001C29BD">
        <w:rPr>
          <w:rFonts w:ascii="Arial" w:hAnsi="Arial" w:cs="Arial" w:hint="eastAsia"/>
          <w:sz w:val="20"/>
          <w:szCs w:val="20"/>
        </w:rPr>
        <w:t xml:space="preserve"> </w:t>
      </w:r>
    </w:p>
    <w:p w:rsidR="001C29BD" w:rsidRPr="001C29BD" w:rsidRDefault="001C29BD" w:rsidP="001C29BD">
      <w:pPr>
        <w:widowControl/>
        <w:autoSpaceDE/>
        <w:autoSpaceDN/>
        <w:ind w:firstLineChars="245" w:firstLine="492"/>
        <w:jc w:val="both"/>
        <w:rPr>
          <w:rFonts w:ascii="Arial" w:eastAsia="Times New Roman" w:hAnsi="Arial" w:cs="Arial"/>
          <w:b/>
          <w:bCs/>
          <w:noProof/>
          <w:sz w:val="20"/>
          <w:szCs w:val="20"/>
          <w:lang w:eastAsia="zh-CN" w:bidi="ar-SA"/>
        </w:rPr>
      </w:pPr>
    </w:p>
    <w:p w:rsidR="001C29BD" w:rsidRPr="001C29BD" w:rsidRDefault="001C29BD" w:rsidP="001C29BD">
      <w:pPr>
        <w:widowControl/>
        <w:autoSpaceDE/>
        <w:autoSpaceDN/>
        <w:ind w:firstLineChars="245" w:firstLine="492"/>
        <w:jc w:val="both"/>
        <w:rPr>
          <w:rFonts w:ascii="Arial" w:eastAsia="Times New Roman" w:hAnsi="Arial" w:cs="Arial"/>
          <w:b/>
          <w:bCs/>
          <w:noProof/>
          <w:sz w:val="20"/>
          <w:szCs w:val="20"/>
          <w:lang w:eastAsia="zh-CN" w:bidi="ar-SA"/>
        </w:rPr>
      </w:pPr>
      <w:r w:rsidRPr="001C29BD">
        <w:rPr>
          <w:rFonts w:ascii="Arial" w:eastAsia="Times New Roman" w:hAnsi="Arial" w:cs="Arial"/>
          <w:b/>
          <w:bCs/>
          <w:noProof/>
          <w:sz w:val="20"/>
          <w:szCs w:val="20"/>
          <w:lang w:eastAsia="zh-CN" w:bidi="ar-SA"/>
        </w:rPr>
        <w:t>Клемма заземления.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Клемма заземления генератора соединена с рамой (корпусом) генератора металлическими частями генератора, которые не передают электрический ток, и клеммами заземления каждой розетки</w:t>
      </w:r>
    </w:p>
    <w:p w:rsidR="001C29BD" w:rsidRPr="001C29BD" w:rsidRDefault="001C29BD" w:rsidP="001C29BD">
      <w:pPr>
        <w:ind w:firstLineChars="700" w:firstLine="1400"/>
        <w:jc w:val="both"/>
        <w:rPr>
          <w:rFonts w:ascii="Arial" w:eastAsiaTheme="minorEastAsia" w:hAnsi="Arial" w:cs="Arial"/>
          <w:sz w:val="20"/>
          <w:szCs w:val="20"/>
          <w:lang w:eastAsia="zh-CN"/>
        </w:rPr>
      </w:pPr>
      <w:r w:rsidRPr="001C29BD">
        <w:rPr>
          <w:rFonts w:ascii="Arial" w:hAnsi="Arial" w:cs="Arial"/>
          <w:noProof/>
          <w:sz w:val="20"/>
          <w:szCs w:val="20"/>
          <w:lang w:bidi="ar-SA"/>
        </w:rPr>
        <w:drawing>
          <wp:anchor distT="0" distB="0" distL="114300" distR="114300" simplePos="0" relativeHeight="251875840" behindDoc="0" locked="0" layoutInCell="1" allowOverlap="1" wp14:anchorId="3DC56CE3" wp14:editId="59EF2099">
            <wp:simplePos x="0" y="0"/>
            <wp:positionH relativeFrom="column">
              <wp:posOffset>5603875</wp:posOffset>
            </wp:positionH>
            <wp:positionV relativeFrom="paragraph">
              <wp:posOffset>86360</wp:posOffset>
            </wp:positionV>
            <wp:extent cx="1445895" cy="1422400"/>
            <wp:effectExtent l="0" t="0" r="0" b="0"/>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l="31828" b="6309"/>
                    <a:stretch>
                      <a:fillRect/>
                    </a:stretch>
                  </pic:blipFill>
                  <pic:spPr bwMode="auto">
                    <a:xfrm>
                      <a:off x="0" y="0"/>
                      <a:ext cx="1445895" cy="142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29BD" w:rsidRPr="001C29BD" w:rsidRDefault="001C29BD" w:rsidP="001C29BD">
      <w:pPr>
        <w:widowControl/>
        <w:autoSpaceDE/>
        <w:autoSpaceDN/>
        <w:spacing w:line="360" w:lineRule="auto"/>
        <w:ind w:firstLineChars="245" w:firstLine="492"/>
        <w:jc w:val="both"/>
        <w:rPr>
          <w:rFonts w:ascii="Arial" w:eastAsia="Times New Roman" w:hAnsi="Arial" w:cs="Arial"/>
          <w:b/>
          <w:bCs/>
          <w:noProof/>
          <w:sz w:val="20"/>
          <w:szCs w:val="20"/>
          <w:lang w:eastAsia="zh-CN" w:bidi="ar-SA"/>
        </w:rPr>
      </w:pPr>
      <w:r w:rsidRPr="001C29BD">
        <w:rPr>
          <w:rFonts w:ascii="Arial" w:eastAsia="Times New Roman" w:hAnsi="Arial" w:cs="Arial"/>
          <w:b/>
          <w:bCs/>
          <w:noProof/>
          <w:sz w:val="20"/>
          <w:szCs w:val="20"/>
          <w:lang w:eastAsia="zh-CN" w:bidi="ar-SA"/>
        </w:rPr>
        <w:t>Система сигнализации нехватки масла.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Система сигнализации нехватки масла предназначена для предупреждения повреждения двигателя из-за недостаточного количества масла в картере. Прежде чем уровень масла в картере упадет ниже безопасного предела, система сигнализации нехватки масла автоматически остановит двигатель (выключатель двигателя останется в положении ВКЛ (ON).</w:t>
      </w:r>
      <w:r w:rsidRPr="001C29BD">
        <w:rPr>
          <w:rFonts w:ascii="Arial" w:hAnsi="Arial" w:cs="Arial" w:hint="eastAsia"/>
          <w:sz w:val="20"/>
          <w:szCs w:val="20"/>
        </w:rPr>
        <w:t xml:space="preserve"> </w:t>
      </w:r>
    </w:p>
    <w:p w:rsidR="001C29BD" w:rsidRPr="001C29BD" w:rsidRDefault="001C29BD" w:rsidP="001C29BD">
      <w:pPr>
        <w:widowControl/>
        <w:autoSpaceDE/>
        <w:autoSpaceDN/>
        <w:spacing w:after="120"/>
        <w:ind w:firstLineChars="245" w:firstLine="492"/>
        <w:jc w:val="both"/>
        <w:rPr>
          <w:rFonts w:ascii="Arial" w:eastAsia="SimSun" w:hAnsi="Arial" w:cs="Arial"/>
          <w:b/>
          <w:bCs/>
          <w:sz w:val="20"/>
          <w:szCs w:val="20"/>
          <w:lang w:bidi="ar-SA"/>
        </w:rPr>
      </w:pPr>
      <w:r w:rsidRPr="001C29BD">
        <w:rPr>
          <w:rFonts w:ascii="Arial" w:eastAsia="SimSun" w:hAnsi="Arial" w:cs="Arial"/>
          <w:b/>
          <w:bCs/>
          <w:sz w:val="20"/>
          <w:szCs w:val="20"/>
          <w:lang w:bidi="ar-SA"/>
        </w:rPr>
        <w:t>Сигнальная лампочка.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Сигнальная лампочка горит, когда генератор работает нормально.</w:t>
      </w:r>
    </w:p>
    <w:p w:rsidR="001C29BD" w:rsidRPr="001C29BD" w:rsidRDefault="001C29BD" w:rsidP="001C29BD">
      <w:pPr>
        <w:widowControl/>
        <w:autoSpaceDE/>
        <w:autoSpaceDN/>
        <w:spacing w:after="120"/>
        <w:ind w:firstLineChars="245" w:firstLine="490"/>
        <w:jc w:val="both"/>
        <w:rPr>
          <w:rFonts w:ascii="Arial" w:eastAsia="SimSun" w:hAnsi="Arial" w:cs="Arial"/>
          <w:b/>
          <w:bCs/>
          <w:sz w:val="20"/>
          <w:szCs w:val="20"/>
          <w:lang w:bidi="ar-SA"/>
        </w:rPr>
      </w:pPr>
      <w:r w:rsidRPr="001C29BD">
        <w:rPr>
          <w:rFonts w:ascii="Arial" w:eastAsia="SimSun" w:hAnsi="Arial" w:cs="Arial"/>
          <w:noProof/>
          <w:sz w:val="20"/>
          <w:szCs w:val="20"/>
          <w:lang w:bidi="ar-SA"/>
        </w:rPr>
        <w:lastRenderedPageBreak/>
        <w:drawing>
          <wp:anchor distT="0" distB="0" distL="114300" distR="114300" simplePos="0" relativeHeight="251876864" behindDoc="0" locked="0" layoutInCell="1" allowOverlap="1" wp14:anchorId="45C26925" wp14:editId="4E4888EE">
            <wp:simplePos x="0" y="0"/>
            <wp:positionH relativeFrom="column">
              <wp:posOffset>4973955</wp:posOffset>
            </wp:positionH>
            <wp:positionV relativeFrom="paragraph">
              <wp:posOffset>121285</wp:posOffset>
            </wp:positionV>
            <wp:extent cx="2225040" cy="2061210"/>
            <wp:effectExtent l="0" t="0" r="0" b="0"/>
            <wp:wrapSquare wrapText="bothSides"/>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30198"/>
                    <a:stretch>
                      <a:fillRect/>
                    </a:stretch>
                  </pic:blipFill>
                  <pic:spPr bwMode="auto">
                    <a:xfrm>
                      <a:off x="0" y="0"/>
                      <a:ext cx="2225040" cy="2061210"/>
                    </a:xfrm>
                    <a:prstGeom prst="rect">
                      <a:avLst/>
                    </a:prstGeom>
                    <a:noFill/>
                    <a:ln w="9525">
                      <a:noFill/>
                      <a:miter lim="800000"/>
                      <a:headEnd/>
                      <a:tailEnd/>
                    </a:ln>
                  </pic:spPr>
                </pic:pic>
              </a:graphicData>
            </a:graphic>
          </wp:anchor>
        </w:drawing>
      </w:r>
      <w:r w:rsidRPr="001C29BD">
        <w:rPr>
          <w:rFonts w:ascii="Arial" w:eastAsia="SimSun" w:hAnsi="Arial" w:cs="Arial"/>
          <w:b/>
          <w:bCs/>
          <w:sz w:val="20"/>
          <w:szCs w:val="20"/>
          <w:lang w:bidi="ar-SA"/>
        </w:rPr>
        <w:t>Клеммы постоянного тока.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Клеммы постоянного тока могут использоваться только для зарядки батарей 12 вольт автомобильного типа.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Клеммы выкрашены красным цветом для обозначения плюса (+), и черным для обозначения минуса (-). Батарея должна подключаться к клеммам постоянного тока генератора с соответствующей полярностью (плюс батареи к красной клемме генератора и минус батареи к черной клемме генератора).</w:t>
      </w:r>
    </w:p>
    <w:p w:rsidR="001C29BD" w:rsidRPr="001C29BD" w:rsidRDefault="001C29BD" w:rsidP="001C29BD">
      <w:pPr>
        <w:widowControl/>
        <w:autoSpaceDE/>
        <w:autoSpaceDN/>
        <w:rPr>
          <w:rFonts w:ascii="Arial" w:eastAsia="SimSun" w:hAnsi="Arial" w:cs="Arial"/>
          <w:sz w:val="20"/>
          <w:szCs w:val="20"/>
          <w:lang w:eastAsia="zh-CN" w:bidi="ar-SA"/>
        </w:rPr>
      </w:pPr>
    </w:p>
    <w:p w:rsidR="001C29BD" w:rsidRPr="001C29BD" w:rsidRDefault="001C29BD" w:rsidP="001C29BD">
      <w:pPr>
        <w:tabs>
          <w:tab w:val="left" w:pos="10585"/>
        </w:tabs>
        <w:ind w:left="720" w:right="686"/>
        <w:jc w:val="both"/>
        <w:rPr>
          <w:rFonts w:ascii="Arial" w:hAnsi="Arial" w:cs="Arial"/>
          <w:b/>
          <w:sz w:val="20"/>
          <w:szCs w:val="20"/>
        </w:rPr>
      </w:pPr>
      <w:r w:rsidRPr="001C29BD">
        <w:rPr>
          <w:rFonts w:ascii="Arial" w:hAnsi="Arial" w:cs="Arial"/>
          <w:b/>
          <w:sz w:val="20"/>
          <w:szCs w:val="20"/>
        </w:rPr>
        <w:t>Защита цепи постоянного тока.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Устройство защиты цепи постоянного тока автоматически выключает цепь зарядки батареи постоянного тока при перегрузке генератора, при возникновении проблем с батареей или в случае неправильных соединений между батареей и генератором.</w:t>
      </w:r>
    </w:p>
    <w:p w:rsidR="001C29BD" w:rsidRPr="001C29BD" w:rsidRDefault="001C29BD" w:rsidP="001C29BD">
      <w:pPr>
        <w:tabs>
          <w:tab w:val="left" w:pos="10585"/>
        </w:tabs>
        <w:ind w:right="686"/>
        <w:jc w:val="both"/>
        <w:rPr>
          <w:rFonts w:ascii="Arial" w:eastAsiaTheme="minorEastAsia" w:hAnsi="Arial" w:cs="Arial"/>
          <w:sz w:val="20"/>
          <w:szCs w:val="20"/>
          <w:lang w:eastAsia="zh-CN"/>
        </w:rPr>
      </w:pPr>
    </w:p>
    <w:p w:rsidR="001C29BD" w:rsidRPr="001C29BD" w:rsidRDefault="001C29BD" w:rsidP="001C29BD">
      <w:pPr>
        <w:tabs>
          <w:tab w:val="left" w:pos="10585"/>
        </w:tabs>
        <w:ind w:right="686"/>
        <w:jc w:val="both"/>
        <w:rPr>
          <w:rFonts w:ascii="Arial" w:hAnsi="Arial" w:cs="Arial"/>
          <w:b/>
          <w:sz w:val="24"/>
          <w:szCs w:val="24"/>
        </w:rPr>
      </w:pPr>
      <w:r w:rsidRPr="001C29BD">
        <w:rPr>
          <w:rFonts w:ascii="Arial" w:hAnsi="Arial" w:cs="Arial"/>
          <w:b/>
          <w:noProof/>
          <w:sz w:val="24"/>
          <w:szCs w:val="24"/>
          <w:lang w:bidi="ar-SA"/>
        </w:rPr>
        <mc:AlternateContent>
          <mc:Choice Requires="wps">
            <w:drawing>
              <wp:anchor distT="4294967294" distB="4294967294" distL="114300" distR="114300" simplePos="0" relativeHeight="251881984" behindDoc="0" locked="0" layoutInCell="1" allowOverlap="1">
                <wp:simplePos x="0" y="0"/>
                <wp:positionH relativeFrom="column">
                  <wp:posOffset>2724150</wp:posOffset>
                </wp:positionH>
                <wp:positionV relativeFrom="paragraph">
                  <wp:posOffset>71119</wp:posOffset>
                </wp:positionV>
                <wp:extent cx="5943600" cy="0"/>
                <wp:effectExtent l="0" t="19050" r="19050" b="1905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4D1089" id="Прямая соединительная линия 315" o:spid="_x0000_s1026" style="position:absolute;z-index:251881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" strokecolor="#a5a5a5 [2092]" strokeweight="2.25pt">
                <o:lock v:ext="edit" shapetype="f"/>
              </v:line>
            </w:pict>
          </mc:Fallback>
        </mc:AlternateContent>
      </w:r>
      <w:r w:rsidRPr="001C29BD">
        <w:rPr>
          <w:rFonts w:ascii="Arial" w:hAnsi="Arial" w:cs="Arial"/>
          <w:b/>
          <w:sz w:val="24"/>
          <w:szCs w:val="24"/>
        </w:rPr>
        <w:t xml:space="preserve">           </w:t>
      </w:r>
      <w:r w:rsidRPr="001C29BD">
        <w:rPr>
          <w:rFonts w:ascii="Arial" w:eastAsia="Arial Narrow" w:hAnsi="Arial" w:cs="Arial"/>
          <w:b/>
          <w:color w:val="808080" w:themeColor="background1" w:themeShade="80"/>
          <w:sz w:val="24"/>
          <w:szCs w:val="24"/>
        </w:rPr>
        <w:t>РАБОТА С ИНСТРУМЕНТОМ.</w:t>
      </w:r>
      <w:r w:rsidRPr="001C29BD">
        <w:rPr>
          <w:rFonts w:ascii="Arial" w:hAnsi="Arial" w:cs="Arial"/>
          <w:b/>
          <w:noProof/>
          <w:sz w:val="24"/>
          <w:szCs w:val="24"/>
          <w:lang w:bidi="ar-SA"/>
        </w:rPr>
        <w:t xml:space="preserve"> </w:t>
      </w:r>
    </w:p>
    <w:p w:rsidR="001C29BD" w:rsidRPr="001C29BD" w:rsidRDefault="001C29BD" w:rsidP="00E51EF7">
      <w:pPr>
        <w:ind w:firstLineChars="294" w:firstLine="590"/>
        <w:jc w:val="both"/>
        <w:rPr>
          <w:rFonts w:ascii="Arial" w:hAnsi="Arial" w:cs="Arial"/>
          <w:b/>
          <w:sz w:val="20"/>
          <w:szCs w:val="20"/>
        </w:rPr>
      </w:pPr>
    </w:p>
    <w:p w:rsidR="001C29BD" w:rsidRPr="001C29BD" w:rsidRDefault="001C29BD" w:rsidP="00E51EF7">
      <w:pPr>
        <w:ind w:firstLineChars="294" w:firstLine="588"/>
        <w:jc w:val="both"/>
        <w:rPr>
          <w:rFonts w:ascii="Arial" w:hAnsi="Arial" w:cs="Arial"/>
          <w:b/>
          <w:sz w:val="20"/>
          <w:szCs w:val="20"/>
        </w:rPr>
      </w:pPr>
      <w:r w:rsidRPr="001C29BD">
        <w:rPr>
          <w:rFonts w:ascii="Arial" w:hAnsi="Arial" w:cs="Arial"/>
          <w:noProof/>
          <w:sz w:val="20"/>
          <w:lang w:bidi="ar-SA"/>
        </w:rPr>
        <w:drawing>
          <wp:anchor distT="0" distB="0" distL="114300" distR="114300" simplePos="0" relativeHeight="251878912" behindDoc="0" locked="0" layoutInCell="1" allowOverlap="1" wp14:anchorId="4FBA0028" wp14:editId="2DA4D560">
            <wp:simplePos x="0" y="0"/>
            <wp:positionH relativeFrom="column">
              <wp:posOffset>6083300</wp:posOffset>
            </wp:positionH>
            <wp:positionV relativeFrom="paragraph">
              <wp:posOffset>205740</wp:posOffset>
            </wp:positionV>
            <wp:extent cx="810895" cy="128778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1287780"/>
                    </a:xfrm>
                    <a:prstGeom prst="rect">
                      <a:avLst/>
                    </a:prstGeom>
                    <a:noFill/>
                  </pic:spPr>
                </pic:pic>
              </a:graphicData>
            </a:graphic>
          </wp:anchor>
        </w:drawing>
      </w:r>
      <w:r w:rsidRPr="001C29BD">
        <w:rPr>
          <w:rFonts w:ascii="Arial" w:hAnsi="Arial" w:cs="Arial"/>
          <w:b/>
          <w:sz w:val="20"/>
          <w:szCs w:val="20"/>
        </w:rPr>
        <w:t>Предварительная проверка.</w:t>
      </w:r>
    </w:p>
    <w:p w:rsidR="001C29BD" w:rsidRPr="001C29BD" w:rsidRDefault="001C29BD" w:rsidP="001C29BD">
      <w:pPr>
        <w:keepNext/>
        <w:keepLines/>
        <w:spacing w:before="40"/>
        <w:ind w:firstLineChars="300" w:firstLine="602"/>
        <w:jc w:val="both"/>
        <w:outlineLvl w:val="5"/>
        <w:rPr>
          <w:rFonts w:ascii="Arial" w:eastAsiaTheme="majorEastAsia" w:hAnsi="Arial" w:cs="Arial"/>
          <w:b/>
          <w:bCs/>
          <w:sz w:val="20"/>
          <w:szCs w:val="20"/>
        </w:rPr>
      </w:pPr>
      <w:r w:rsidRPr="001C29BD">
        <w:rPr>
          <w:rFonts w:ascii="Arial" w:eastAsiaTheme="majorEastAsia" w:hAnsi="Arial" w:cs="Arial"/>
          <w:b/>
          <w:bCs/>
          <w:sz w:val="20"/>
          <w:szCs w:val="20"/>
        </w:rPr>
        <w:t>Моторное масло.</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Моторное масло – это главный фактор, который оказывает влияние на работу и срок службы двигателя.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Масла для двухтактного двигателя без присадок повредят двигатель, поэтому они запрещены к использованию в четырехтактных моторах.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Проверяйте уровень масла перед каждым использованием, поставив генератор на ровную поверхность, когда двигатель остановлен.</w:t>
      </w:r>
    </w:p>
    <w:p w:rsidR="001C29BD" w:rsidRPr="001C29BD" w:rsidRDefault="001C29BD" w:rsidP="001C29BD">
      <w:pPr>
        <w:tabs>
          <w:tab w:val="left" w:pos="10585"/>
        </w:tabs>
        <w:ind w:left="1077" w:right="686"/>
        <w:jc w:val="both"/>
        <w:rPr>
          <w:rFonts w:ascii="Arial" w:hAnsi="Arial" w:cs="Arial"/>
          <w:sz w:val="20"/>
          <w:szCs w:val="20"/>
        </w:rPr>
      </w:pPr>
      <w:r w:rsidRPr="001C29BD">
        <w:rPr>
          <w:noProof/>
          <w:lang w:bidi="ar-SA"/>
        </w:rPr>
        <w:lastRenderedPageBreak/>
        <w:drawing>
          <wp:anchor distT="0" distB="0" distL="114300" distR="114300" simplePos="0" relativeHeight="251879936" behindDoc="0" locked="0" layoutInCell="1" allowOverlap="1" wp14:anchorId="279A8B5C" wp14:editId="6EE106D6">
            <wp:simplePos x="0" y="0"/>
            <wp:positionH relativeFrom="column">
              <wp:posOffset>3600450</wp:posOffset>
            </wp:positionH>
            <wp:positionV relativeFrom="paragraph">
              <wp:posOffset>73025</wp:posOffset>
            </wp:positionV>
            <wp:extent cx="3424555" cy="1509395"/>
            <wp:effectExtent l="0" t="0" r="0" b="0"/>
            <wp:wrapSquare wrapText="bothSides"/>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4555" cy="1509395"/>
                    </a:xfrm>
                    <a:prstGeom prst="rect">
                      <a:avLst/>
                    </a:prstGeom>
                    <a:noFill/>
                    <a:ln w="9525">
                      <a:noFill/>
                      <a:miter lim="800000"/>
                      <a:headEnd/>
                      <a:tailEnd/>
                    </a:ln>
                  </pic:spPr>
                </pic:pic>
              </a:graphicData>
            </a:graphic>
          </wp:anchor>
        </w:drawing>
      </w:r>
      <w:r w:rsidRPr="001C29BD">
        <w:rPr>
          <w:rFonts w:ascii="Arial" w:hAnsi="Arial" w:cs="Arial"/>
          <w:sz w:val="20"/>
          <w:szCs w:val="20"/>
        </w:rPr>
        <w:t xml:space="preserve">Для наилучшего результата рекомендуется использование специального моторного масла для четырехтактного двигателя </w:t>
      </w:r>
      <w:proofErr w:type="spellStart"/>
      <w:r w:rsidRPr="001C29BD">
        <w:rPr>
          <w:rFonts w:ascii="Arial" w:hAnsi="Arial" w:cs="Arial"/>
          <w:sz w:val="20"/>
          <w:szCs w:val="20"/>
        </w:rPr>
        <w:t>Star</w:t>
      </w:r>
      <w:proofErr w:type="spellEnd"/>
      <w:r w:rsidRPr="001C29BD">
        <w:rPr>
          <w:rFonts w:ascii="Arial" w:hAnsi="Arial" w:cs="Arial"/>
          <w:sz w:val="20"/>
          <w:szCs w:val="20"/>
        </w:rPr>
        <w:t xml:space="preserve"> G-</w:t>
      </w:r>
      <w:proofErr w:type="spellStart"/>
      <w:r w:rsidRPr="001C29BD">
        <w:rPr>
          <w:rFonts w:ascii="Arial" w:hAnsi="Arial" w:cs="Arial"/>
          <w:sz w:val="20"/>
          <w:szCs w:val="20"/>
        </w:rPr>
        <w:t>Energy</w:t>
      </w:r>
      <w:proofErr w:type="spellEnd"/>
      <w:r w:rsidRPr="001C29BD">
        <w:rPr>
          <w:rFonts w:ascii="Arial" w:hAnsi="Arial" w:cs="Arial"/>
          <w:sz w:val="20"/>
          <w:szCs w:val="20"/>
        </w:rPr>
        <w:t xml:space="preserve"> 4T при любой температуре в Вашем регионе.</w:t>
      </w:r>
    </w:p>
    <w:p w:rsidR="001C29BD" w:rsidRPr="001C29BD" w:rsidRDefault="001C29BD" w:rsidP="001C29BD">
      <w:pPr>
        <w:numPr>
          <w:ilvl w:val="0"/>
          <w:numId w:val="3"/>
        </w:numPr>
        <w:tabs>
          <w:tab w:val="left" w:pos="10585"/>
        </w:tabs>
        <w:ind w:right="686"/>
        <w:jc w:val="both"/>
        <w:rPr>
          <w:rFonts w:ascii="Arial" w:hAnsi="Arial" w:cs="Arial"/>
          <w:sz w:val="20"/>
          <w:szCs w:val="20"/>
        </w:rPr>
      </w:pPr>
      <w:r w:rsidRPr="001C29BD">
        <w:rPr>
          <w:rFonts w:ascii="Arial" w:hAnsi="Arial" w:cs="Arial"/>
          <w:sz w:val="20"/>
          <w:szCs w:val="20"/>
        </w:rPr>
        <w:t>Снимите крышку маслоналивной горловины.</w:t>
      </w:r>
    </w:p>
    <w:p w:rsidR="001C29BD" w:rsidRPr="001C29BD" w:rsidRDefault="001C29BD" w:rsidP="001C29BD">
      <w:pPr>
        <w:numPr>
          <w:ilvl w:val="0"/>
          <w:numId w:val="3"/>
        </w:numPr>
        <w:tabs>
          <w:tab w:val="left" w:pos="10585"/>
        </w:tabs>
        <w:ind w:right="686"/>
        <w:jc w:val="both"/>
        <w:rPr>
          <w:rFonts w:ascii="Arial" w:hAnsi="Arial" w:cs="Arial"/>
          <w:sz w:val="20"/>
          <w:szCs w:val="20"/>
        </w:rPr>
      </w:pPr>
      <w:r w:rsidRPr="001C29BD">
        <w:rPr>
          <w:rFonts w:ascii="Arial" w:hAnsi="Arial" w:cs="Arial"/>
          <w:sz w:val="20"/>
          <w:szCs w:val="20"/>
        </w:rPr>
        <w:t>Проверьте уровень масла, вставив измерительный стержень в горлышко воронки, не закручивая его.</w:t>
      </w:r>
    </w:p>
    <w:p w:rsidR="001C29BD" w:rsidRPr="001C29BD" w:rsidRDefault="001C29BD" w:rsidP="001C29BD">
      <w:pPr>
        <w:numPr>
          <w:ilvl w:val="0"/>
          <w:numId w:val="3"/>
        </w:numPr>
        <w:tabs>
          <w:tab w:val="left" w:pos="10585"/>
        </w:tabs>
        <w:ind w:right="686"/>
        <w:jc w:val="both"/>
        <w:rPr>
          <w:rFonts w:ascii="Arial" w:hAnsi="Arial" w:cs="Arial"/>
          <w:sz w:val="20"/>
          <w:szCs w:val="20"/>
        </w:rPr>
      </w:pPr>
      <w:r w:rsidRPr="001C29BD">
        <w:rPr>
          <w:rFonts w:ascii="Arial" w:hAnsi="Arial" w:cs="Arial"/>
          <w:sz w:val="20"/>
          <w:szCs w:val="20"/>
        </w:rPr>
        <w:t>Если уровень низкий, залейте рекомендованное масло до верха маслоналивной горловины.</w:t>
      </w:r>
    </w:p>
    <w:p w:rsidR="00E51EF7" w:rsidRDefault="001C29BD" w:rsidP="00E51EF7">
      <w:pPr>
        <w:jc w:val="both"/>
        <w:rPr>
          <w:rFonts w:eastAsiaTheme="minorEastAsia"/>
          <w:lang w:eastAsia="zh-CN"/>
        </w:rPr>
      </w:pPr>
      <w:r w:rsidRPr="001C29BD">
        <w:rPr>
          <w:rFonts w:hint="eastAsia"/>
          <w:lang w:eastAsia="zh-CN"/>
        </w:rPr>
        <w:t xml:space="preserve">          </w:t>
      </w:r>
      <w:r w:rsidRPr="001C29BD">
        <w:rPr>
          <w:rFonts w:eastAsiaTheme="minorEastAsia" w:hint="eastAsia"/>
          <w:lang w:eastAsia="zh-CN"/>
        </w:rPr>
        <w:t xml:space="preserve">         </w:t>
      </w:r>
    </w:p>
    <w:p w:rsidR="001C29BD" w:rsidRPr="001C29BD" w:rsidRDefault="001C29BD" w:rsidP="00E51EF7">
      <w:pPr>
        <w:jc w:val="both"/>
        <w:rPr>
          <w:rFonts w:ascii="Arial" w:hAnsi="Arial" w:cs="Arial"/>
          <w:b/>
          <w:sz w:val="20"/>
          <w:szCs w:val="20"/>
        </w:rPr>
      </w:pPr>
      <w:r w:rsidRPr="001C29BD">
        <w:rPr>
          <w:rFonts w:hint="eastAsia"/>
          <w:lang w:eastAsia="zh-CN"/>
        </w:rPr>
        <w:t xml:space="preserve"> </w:t>
      </w:r>
      <w:r w:rsidRPr="001C29BD">
        <w:rPr>
          <w:rFonts w:ascii="Arial" w:hAnsi="Arial" w:cs="Arial"/>
          <w:b/>
          <w:sz w:val="20"/>
          <w:szCs w:val="20"/>
        </w:rPr>
        <w:t>Рекомендации в отношении топлива.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При определенных условиях бензин является очень горючим и взрывчатым веществом.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Заправляйте топливо в хорошо проветриваемом месте, когда двигатель остановлен. Не курите и не допускайте возникновения пламени или искр в месте заправки двигателя или хранения бензина.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Не переливайте топливный бак (в горлышке топливного фильтра не должно быть бензина). После заправки убедитесь, что крышка бака плотно закрыта. Старайтесь не разливать топливо во время заправки.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Разлитое топливо или топливные пары могут воспламениться. Если топливо все же разлилось, перед запуском двигателя убедитесь, что участок вытерт насухо.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Избегайте длительного или повторного попадания топлива на кожу или вдыхания паров.</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ДЕРЖИТЕ ТОПЛИВО ВДАЛИ ОТ ДЕТЕЙ!</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lang w:eastAsia="zh-CN"/>
        </w:rPr>
        <w:t>1.</w:t>
      </w:r>
      <w:r w:rsidRPr="001C29BD">
        <w:rPr>
          <w:rFonts w:ascii="Arial" w:hAnsi="Arial" w:cs="Arial"/>
          <w:sz w:val="20"/>
          <w:szCs w:val="20"/>
        </w:rPr>
        <w:t>Проверьте индикатор уровня топлива.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2.</w:t>
      </w:r>
      <w:r w:rsidRPr="001C29BD">
        <w:rPr>
          <w:rFonts w:ascii="Arial" w:hAnsi="Arial" w:cs="Arial"/>
          <w:sz w:val="20"/>
          <w:szCs w:val="20"/>
        </w:rPr>
        <w:t>Залейте бак, если уровень топлива низкий. Не заливайте выше края топливного фильтра.</w:t>
      </w:r>
    </w:p>
    <w:p w:rsidR="001C29BD" w:rsidRPr="001C29BD" w:rsidRDefault="001C29BD" w:rsidP="001C29BD">
      <w:pPr>
        <w:widowControl/>
        <w:autoSpaceDE/>
        <w:autoSpaceDN/>
        <w:ind w:firstLineChars="250" w:firstLine="500"/>
        <w:rPr>
          <w:rFonts w:ascii="Arial" w:eastAsia="SimSun" w:hAnsi="Arial" w:cs="Arial"/>
          <w:bCs/>
          <w:sz w:val="20"/>
          <w:szCs w:val="20"/>
          <w:lang w:eastAsia="zh-CN" w:bidi="ar-SA"/>
        </w:rPr>
      </w:pPr>
    </w:p>
    <w:p w:rsidR="001C29BD" w:rsidRPr="001C29BD" w:rsidRDefault="001C29BD" w:rsidP="001C29BD">
      <w:pPr>
        <w:widowControl/>
        <w:autoSpaceDE/>
        <w:autoSpaceDN/>
        <w:ind w:firstLineChars="250" w:firstLine="500"/>
        <w:rPr>
          <w:rFonts w:ascii="Arial" w:eastAsia="SimSun" w:hAnsi="Arial" w:cs="Arial"/>
          <w:bCs/>
          <w:sz w:val="20"/>
          <w:szCs w:val="20"/>
          <w:lang w:eastAsia="zh-CN" w:bidi="ar-SA"/>
        </w:rPr>
      </w:pPr>
    </w:p>
    <w:p w:rsidR="001C29BD" w:rsidRPr="001C29BD" w:rsidRDefault="001C29BD" w:rsidP="001C29BD">
      <w:pPr>
        <w:widowControl/>
        <w:autoSpaceDE/>
        <w:autoSpaceDN/>
        <w:ind w:firstLineChars="250" w:firstLine="500"/>
        <w:rPr>
          <w:rFonts w:ascii="Arial" w:eastAsia="SimSun" w:hAnsi="Arial" w:cs="Arial"/>
          <w:bCs/>
          <w:sz w:val="20"/>
          <w:szCs w:val="20"/>
          <w:lang w:eastAsia="zh-CN" w:bidi="ar-SA"/>
        </w:rPr>
      </w:pPr>
    </w:p>
    <w:p w:rsidR="001C29BD" w:rsidRPr="001C29BD" w:rsidRDefault="001C29BD" w:rsidP="001C29BD">
      <w:pPr>
        <w:widowControl/>
        <w:autoSpaceDE/>
        <w:autoSpaceDN/>
        <w:spacing w:after="120"/>
        <w:ind w:firstLineChars="98" w:firstLine="197"/>
        <w:jc w:val="center"/>
        <w:rPr>
          <w:rFonts w:ascii="Arial" w:eastAsia="SimSun" w:hAnsi="Arial" w:cs="Arial"/>
          <w:b/>
          <w:bCs/>
          <w:sz w:val="20"/>
          <w:szCs w:val="20"/>
          <w:lang w:bidi="ar-SA"/>
        </w:rPr>
      </w:pPr>
      <w:r w:rsidRPr="001C29BD">
        <w:rPr>
          <w:rFonts w:ascii="Arial" w:eastAsia="SimSun" w:hAnsi="Arial" w:cs="Arial"/>
          <w:b/>
          <w:bCs/>
          <w:noProof/>
          <w:sz w:val="20"/>
          <w:szCs w:val="20"/>
          <w:lang w:bidi="ar-SA"/>
        </w:rPr>
        <w:lastRenderedPageBreak/>
        <mc:AlternateContent>
          <mc:Choice Requires="wps">
            <w:drawing>
              <wp:anchor distT="0" distB="0" distL="114300" distR="114300" simplePos="0" relativeHeight="251899392" behindDoc="0" locked="0" layoutInCell="1" allowOverlap="1">
                <wp:simplePos x="0" y="0"/>
                <wp:positionH relativeFrom="column">
                  <wp:posOffset>2743200</wp:posOffset>
                </wp:positionH>
                <wp:positionV relativeFrom="paragraph">
                  <wp:posOffset>95250</wp:posOffset>
                </wp:positionV>
                <wp:extent cx="1600200" cy="228600"/>
                <wp:effectExtent l="0" t="0" r="0" b="3175"/>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F4" w:rsidRPr="00E75874" w:rsidRDefault="00F870F4" w:rsidP="001C29BD">
                            <w:pPr>
                              <w:rPr>
                                <w:rFonts w:ascii="Arial" w:hAnsi="Arial" w:cs="Arial"/>
                                <w:b/>
                                <w:bCs/>
                                <w:sz w:val="16"/>
                                <w:szCs w:val="16"/>
                              </w:rPr>
                            </w:pPr>
                            <w:r w:rsidRPr="00E75874">
                              <w:rPr>
                                <w:rFonts w:ascii="Arial" w:hAnsi="Arial" w:cs="Arial"/>
                                <w:b/>
                                <w:bCs/>
                                <w:sz w:val="16"/>
                                <w:szCs w:val="16"/>
                              </w:rPr>
                              <w:t>Топливный фильтр</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4" o:spid="_x0000_s1027" style="position:absolute;left:0;text-align:left;margin-left:3in;margin-top:7.5pt;width:126pt;height:18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" stroked="f">
                <v:textbox inset="0,.3mm,0,.3mm">
                  <w:txbxContent>
                    <w:p w:rsidR="00F870F4" w:rsidRPr="00E75874" w:rsidRDefault="00F870F4" w:rsidP="001C29BD">
                      <w:pPr>
                        <w:rPr>
                          <w:rFonts w:ascii="Arial" w:hAnsi="Arial" w:cs="Arial"/>
                          <w:b/>
                          <w:bCs/>
                          <w:sz w:val="16"/>
                          <w:szCs w:val="16"/>
                        </w:rPr>
                      </w:pPr>
                      <w:r w:rsidRPr="00E75874">
                        <w:rPr>
                          <w:rFonts w:ascii="Arial" w:hAnsi="Arial" w:cs="Arial"/>
                          <w:b/>
                          <w:bCs/>
                          <w:sz w:val="16"/>
                          <w:szCs w:val="16"/>
                        </w:rPr>
                        <w:t>Топливный фильтр</w:t>
                      </w:r>
                    </w:p>
                  </w:txbxContent>
                </v:textbox>
              </v:rect>
            </w:pict>
          </mc:Fallback>
        </mc:AlternateContent>
      </w:r>
      <w:r w:rsidRPr="001C29BD">
        <w:rPr>
          <w:rFonts w:ascii="Times New Roman" w:eastAsia="SimSun" w:hAnsi="Times New Roman" w:cs="Times New Roman"/>
          <w:noProof/>
          <w:sz w:val="24"/>
          <w:szCs w:val="24"/>
          <w:lang w:bidi="ar-SA"/>
        </w:rPr>
        <w:drawing>
          <wp:inline distT="0" distB="0" distL="0" distR="0" wp14:anchorId="49D02558" wp14:editId="5135867F">
            <wp:extent cx="4459605" cy="1880870"/>
            <wp:effectExtent l="1905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459605" cy="1880870"/>
                    </a:xfrm>
                    <a:prstGeom prst="rect">
                      <a:avLst/>
                    </a:prstGeom>
                    <a:noFill/>
                    <a:ln w="9525">
                      <a:noFill/>
                      <a:miter lim="800000"/>
                      <a:headEnd/>
                      <a:tailEnd/>
                    </a:ln>
                  </pic:spPr>
                </pic:pic>
              </a:graphicData>
            </a:graphic>
          </wp:inline>
        </w:drawing>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 </w:t>
      </w:r>
      <w:r w:rsidRPr="001C29BD">
        <w:rPr>
          <w:rFonts w:ascii="Arial" w:hAnsi="Arial" w:cs="Arial"/>
          <w:b/>
          <w:sz w:val="20"/>
          <w:szCs w:val="20"/>
        </w:rPr>
        <w:t>ВНИМАНИЕ!</w:t>
      </w:r>
      <w:r w:rsidRPr="001C29BD">
        <w:rPr>
          <w:rFonts w:ascii="Arial" w:hAnsi="Arial" w:cs="Arial"/>
          <w:sz w:val="20"/>
          <w:szCs w:val="20"/>
        </w:rPr>
        <w:t xml:space="preserve"> </w:t>
      </w:r>
      <w:r w:rsidRPr="001C29BD">
        <w:rPr>
          <w:rFonts w:ascii="Arial" w:hAnsi="Arial" w:cs="Arial" w:hint="eastAsia"/>
          <w:sz w:val="20"/>
          <w:szCs w:val="20"/>
          <w:lang w:eastAsia="zh-CN"/>
        </w:rPr>
        <w:t xml:space="preserve"> </w:t>
      </w:r>
      <w:r w:rsidRPr="001C29BD">
        <w:rPr>
          <w:rFonts w:ascii="Arial" w:hAnsi="Arial" w:cs="Arial"/>
          <w:sz w:val="20"/>
          <w:szCs w:val="20"/>
        </w:rPr>
        <w:t>Используйте бензин с октановым числом 92. Мы рекомендуем неэтилированный бензин, так как от него образуется меньше отложений на двигателе и свече зажигания и продлевается срок службы выхлопной системы.</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Никогда не используйте просроченный или грязный бензин, или смесь масла/бензина. Избегайте попадания грязи или воды в топливный бак.</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Время от времени в ходе работы при больших нагрузках вы можете слышать легкий звук «детонации» (металлический стук). Нет причин для беспокойства.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Если звук детонации происходит при стабильной скорости двигателя при нормальной нагрузке, поменяйте марку топлива. Если звук детонации остался, свяжитесь с авторизованным дилером генераторов.</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Эксплуатация двигателя при постоянном металлическом стуке или детонации может вызвать повреждение двигателя.  Эксплуатация двигателя при постоянном металлическом стуке или детонации является примером неправильного использования, и</w:t>
      </w:r>
      <w:r w:rsidRPr="001C29BD">
        <w:rPr>
          <w:rFonts w:ascii="Arial" w:hAnsi="Arial" w:cs="Arial" w:hint="eastAsia"/>
          <w:sz w:val="20"/>
          <w:szCs w:val="20"/>
        </w:rPr>
        <w:t xml:space="preserve"> </w:t>
      </w:r>
      <w:r w:rsidRPr="001C29BD">
        <w:rPr>
          <w:rFonts w:ascii="Arial" w:hAnsi="Arial" w:cs="Arial"/>
          <w:sz w:val="20"/>
          <w:szCs w:val="20"/>
        </w:rPr>
        <w:t>гарантия</w:t>
      </w:r>
      <w:r w:rsidRPr="001C29BD">
        <w:rPr>
          <w:rFonts w:ascii="Arial" w:hAnsi="Arial" w:cs="Arial" w:hint="eastAsia"/>
          <w:sz w:val="20"/>
          <w:szCs w:val="20"/>
        </w:rPr>
        <w:t xml:space="preserve"> </w:t>
      </w:r>
      <w:r w:rsidRPr="001C29BD">
        <w:rPr>
          <w:rFonts w:ascii="Arial" w:hAnsi="Arial" w:cs="Arial"/>
          <w:sz w:val="20"/>
          <w:szCs w:val="20"/>
        </w:rPr>
        <w:t>не распространяется на детали, поврежденные в результате неправильного использования.</w:t>
      </w:r>
    </w:p>
    <w:p w:rsidR="00E51EF7" w:rsidRDefault="00E51EF7" w:rsidP="001C29BD">
      <w:pPr>
        <w:tabs>
          <w:tab w:val="left" w:pos="10585"/>
        </w:tabs>
        <w:ind w:left="720" w:right="686"/>
        <w:jc w:val="both"/>
        <w:rPr>
          <w:rFonts w:ascii="Arial" w:hAnsi="Arial" w:cs="Arial"/>
          <w:b/>
          <w:sz w:val="20"/>
          <w:szCs w:val="20"/>
        </w:rPr>
      </w:pPr>
    </w:p>
    <w:p w:rsidR="00E51EF7" w:rsidRDefault="00E51EF7" w:rsidP="001C29BD">
      <w:pPr>
        <w:tabs>
          <w:tab w:val="left" w:pos="10585"/>
        </w:tabs>
        <w:ind w:left="720" w:right="686"/>
        <w:jc w:val="both"/>
        <w:rPr>
          <w:rFonts w:ascii="Arial" w:hAnsi="Arial" w:cs="Arial"/>
          <w:b/>
          <w:sz w:val="20"/>
          <w:szCs w:val="20"/>
        </w:rPr>
      </w:pPr>
    </w:p>
    <w:p w:rsidR="001C29BD" w:rsidRPr="001C29BD" w:rsidRDefault="001C29BD" w:rsidP="001C29BD">
      <w:pPr>
        <w:tabs>
          <w:tab w:val="left" w:pos="10585"/>
        </w:tabs>
        <w:ind w:left="720" w:right="686"/>
        <w:jc w:val="both"/>
        <w:rPr>
          <w:rFonts w:ascii="Arial" w:hAnsi="Arial" w:cs="Arial"/>
          <w:b/>
          <w:sz w:val="20"/>
          <w:szCs w:val="20"/>
        </w:rPr>
      </w:pPr>
      <w:r w:rsidRPr="001C29BD">
        <w:rPr>
          <w:rFonts w:ascii="Arial" w:hAnsi="Arial" w:cs="Arial"/>
          <w:b/>
          <w:sz w:val="20"/>
          <w:szCs w:val="20"/>
        </w:rPr>
        <w:lastRenderedPageBreak/>
        <w:t>Запуск двигателя.</w:t>
      </w:r>
    </w:p>
    <w:p w:rsidR="001C29BD" w:rsidRPr="001C29BD" w:rsidRDefault="001C29BD" w:rsidP="001C29BD">
      <w:pPr>
        <w:tabs>
          <w:tab w:val="left" w:pos="10585"/>
        </w:tabs>
        <w:ind w:left="1437" w:right="686"/>
        <w:jc w:val="both"/>
        <w:rPr>
          <w:rFonts w:ascii="Arial" w:hAnsi="Arial" w:cs="Arial"/>
          <w:b/>
          <w:sz w:val="20"/>
          <w:szCs w:val="20"/>
        </w:rPr>
      </w:pPr>
      <w:r w:rsidRPr="001C29BD">
        <w:rPr>
          <w:rFonts w:ascii="Arial" w:hAnsi="Arial" w:cs="Arial"/>
          <w:b/>
          <w:sz w:val="20"/>
          <w:szCs w:val="20"/>
        </w:rPr>
        <w:t>С электростартером.</w:t>
      </w:r>
    </w:p>
    <w:p w:rsidR="001C29BD" w:rsidRPr="001C29BD" w:rsidRDefault="001C29BD" w:rsidP="001C29BD">
      <w:pPr>
        <w:numPr>
          <w:ilvl w:val="0"/>
          <w:numId w:val="4"/>
        </w:numPr>
        <w:tabs>
          <w:tab w:val="left" w:pos="10585"/>
        </w:tabs>
        <w:ind w:right="686"/>
        <w:jc w:val="both"/>
        <w:rPr>
          <w:rFonts w:ascii="Arial" w:hAnsi="Arial" w:cs="Arial"/>
          <w:sz w:val="20"/>
          <w:szCs w:val="20"/>
        </w:rPr>
      </w:pPr>
      <w:r w:rsidRPr="001C29BD">
        <w:rPr>
          <w:rFonts w:ascii="Arial" w:hAnsi="Arial" w:cs="Arial"/>
          <w:sz w:val="20"/>
          <w:szCs w:val="20"/>
        </w:rPr>
        <w:t>Убедитесь, что все электрические нагрузки отключены от розеток панели. Если подведены нагрузки, генератор будет трудно запускать.</w:t>
      </w:r>
    </w:p>
    <w:p w:rsidR="001C29BD" w:rsidRPr="001C29BD" w:rsidRDefault="001C29BD" w:rsidP="001C29BD">
      <w:pPr>
        <w:numPr>
          <w:ilvl w:val="0"/>
          <w:numId w:val="4"/>
        </w:numPr>
        <w:tabs>
          <w:tab w:val="left" w:pos="10585"/>
        </w:tabs>
        <w:ind w:right="686"/>
        <w:jc w:val="both"/>
        <w:rPr>
          <w:rFonts w:ascii="Arial" w:hAnsi="Arial" w:cs="Arial"/>
          <w:sz w:val="20"/>
          <w:szCs w:val="20"/>
        </w:rPr>
      </w:pPr>
      <w:r w:rsidRPr="001C29BD">
        <w:rPr>
          <w:rFonts w:ascii="Arial" w:hAnsi="Arial" w:cs="Arial"/>
          <w:sz w:val="20"/>
          <w:szCs w:val="20"/>
        </w:rPr>
        <w:t>Поверните топливный клапан в положение ВКЛ (ON).</w:t>
      </w:r>
    </w:p>
    <w:p w:rsidR="001C29BD" w:rsidRPr="001C29BD" w:rsidRDefault="001C29BD" w:rsidP="001C29BD">
      <w:pPr>
        <w:numPr>
          <w:ilvl w:val="0"/>
          <w:numId w:val="4"/>
        </w:numPr>
        <w:tabs>
          <w:tab w:val="left" w:pos="10585"/>
        </w:tabs>
        <w:ind w:right="686"/>
        <w:jc w:val="both"/>
        <w:rPr>
          <w:rFonts w:ascii="Arial" w:hAnsi="Arial" w:cs="Arial"/>
          <w:sz w:val="20"/>
          <w:szCs w:val="20"/>
        </w:rPr>
      </w:pPr>
      <w:r w:rsidRPr="001C29BD">
        <w:rPr>
          <w:rFonts w:ascii="Arial" w:hAnsi="Arial" w:cs="Arial"/>
          <w:sz w:val="20"/>
          <w:szCs w:val="20"/>
        </w:rPr>
        <w:t>Автоматический дроссель будет закрыт, если двигатель холодный. Если вы хотите вручную управлять дросселем, поверните дроссельный рычаг до положения ЗАКРЫТО.</w:t>
      </w:r>
    </w:p>
    <w:p w:rsidR="001C29BD" w:rsidRPr="001C29BD" w:rsidRDefault="001C29BD" w:rsidP="001C29BD">
      <w:pPr>
        <w:numPr>
          <w:ilvl w:val="0"/>
          <w:numId w:val="4"/>
        </w:numPr>
        <w:tabs>
          <w:tab w:val="left" w:pos="10585"/>
        </w:tabs>
        <w:ind w:right="686"/>
        <w:jc w:val="both"/>
        <w:rPr>
          <w:rFonts w:ascii="Arial" w:hAnsi="Arial" w:cs="Arial"/>
          <w:sz w:val="20"/>
          <w:szCs w:val="20"/>
        </w:rPr>
      </w:pPr>
      <w:r w:rsidRPr="001C29BD">
        <w:rPr>
          <w:rFonts w:ascii="Arial" w:hAnsi="Arial" w:cs="Arial"/>
          <w:sz w:val="20"/>
          <w:szCs w:val="20"/>
        </w:rPr>
        <w:t>Запустите двигатель.</w:t>
      </w:r>
    </w:p>
    <w:p w:rsidR="001C29BD" w:rsidRPr="001C29BD" w:rsidRDefault="001C29BD" w:rsidP="001C29BD">
      <w:pPr>
        <w:widowControl/>
        <w:autoSpaceDE/>
        <w:autoSpaceDN/>
        <w:ind w:left="720" w:firstLineChars="147" w:firstLine="295"/>
        <w:rPr>
          <w:rFonts w:ascii="Arial" w:eastAsia="SimSun" w:hAnsi="Arial" w:cs="Arial"/>
          <w:b/>
          <w:sz w:val="20"/>
          <w:szCs w:val="20"/>
          <w:lang w:bidi="ar-SA"/>
        </w:rPr>
      </w:pPr>
      <w:r w:rsidRPr="001C29BD">
        <w:rPr>
          <w:rFonts w:ascii="Arial" w:eastAsia="SimSun" w:hAnsi="Arial" w:cs="Arial"/>
          <w:b/>
          <w:sz w:val="20"/>
          <w:szCs w:val="20"/>
          <w:lang w:bidi="ar-SA"/>
        </w:rPr>
        <w:t>С ручным стартером.</w:t>
      </w:r>
    </w:p>
    <w:p w:rsidR="001C29BD" w:rsidRPr="001C29BD" w:rsidRDefault="001C29BD" w:rsidP="001C29BD">
      <w:pPr>
        <w:numPr>
          <w:ilvl w:val="0"/>
          <w:numId w:val="5"/>
        </w:numPr>
        <w:tabs>
          <w:tab w:val="left" w:pos="10585"/>
        </w:tabs>
        <w:ind w:right="686"/>
        <w:jc w:val="both"/>
        <w:rPr>
          <w:rFonts w:ascii="Arial" w:hAnsi="Arial" w:cs="Arial"/>
          <w:sz w:val="20"/>
          <w:szCs w:val="20"/>
        </w:rPr>
      </w:pPr>
      <w:r w:rsidRPr="001C29BD">
        <w:rPr>
          <w:rFonts w:ascii="Arial" w:hAnsi="Arial" w:cs="Arial"/>
          <w:sz w:val="20"/>
          <w:szCs w:val="20"/>
        </w:rPr>
        <w:t>Поверните выключатель двигателя в положение ВКЛ (ON).</w:t>
      </w:r>
    </w:p>
    <w:p w:rsidR="001C29BD" w:rsidRPr="001C29BD" w:rsidRDefault="001C29BD" w:rsidP="001C29BD">
      <w:pPr>
        <w:numPr>
          <w:ilvl w:val="0"/>
          <w:numId w:val="5"/>
        </w:numPr>
        <w:tabs>
          <w:tab w:val="left" w:pos="10585"/>
        </w:tabs>
        <w:ind w:right="686"/>
        <w:jc w:val="both"/>
        <w:rPr>
          <w:rFonts w:ascii="Arial" w:hAnsi="Arial" w:cs="Arial"/>
          <w:sz w:val="20"/>
          <w:szCs w:val="20"/>
        </w:rPr>
      </w:pPr>
      <w:r w:rsidRPr="001C29BD">
        <w:rPr>
          <w:rFonts w:ascii="Arial" w:hAnsi="Arial" w:cs="Arial"/>
          <w:sz w:val="20"/>
          <w:szCs w:val="20"/>
        </w:rPr>
        <w:t>Потяните ручку стартера, пока не почувствуете сопротивление, затем резко натяните.</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Не позволяйте ручке стартера отскакивать и ударяться о двигатель. Медленно верните ее в исходное положение во избежание повреждения стартера или корпуса.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Если вы закрыли дроссель вручную, поверните его в положение ОТКРЫТО по мере прогревания двигателя.</w:t>
      </w:r>
    </w:p>
    <w:p w:rsidR="001C29BD" w:rsidRPr="001C29BD" w:rsidRDefault="001C29BD" w:rsidP="00F870F4">
      <w:pPr>
        <w:ind w:left="720" w:firstLineChars="147" w:firstLine="295"/>
        <w:rPr>
          <w:rFonts w:ascii="Arial" w:hAnsi="Arial" w:cs="Arial"/>
          <w:b/>
          <w:sz w:val="20"/>
          <w:szCs w:val="20"/>
        </w:rPr>
      </w:pPr>
      <w:r w:rsidRPr="001C29BD">
        <w:rPr>
          <w:rFonts w:ascii="Arial" w:hAnsi="Arial" w:cs="Arial"/>
          <w:b/>
          <w:sz w:val="20"/>
          <w:szCs w:val="20"/>
        </w:rPr>
        <w:t>Остановка двигателя.</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В случае аварии.</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Чтобы остановить двигатель в случае аварии, поверните выключатель двигателя в положение ВЫКЛ (OFF).</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В нормальном режиме.</w:t>
      </w:r>
    </w:p>
    <w:p w:rsidR="001C29BD" w:rsidRPr="001C29BD" w:rsidRDefault="001C29BD" w:rsidP="001C29BD">
      <w:pPr>
        <w:numPr>
          <w:ilvl w:val="0"/>
          <w:numId w:val="6"/>
        </w:numPr>
        <w:tabs>
          <w:tab w:val="left" w:pos="10585"/>
        </w:tabs>
        <w:ind w:right="686"/>
        <w:jc w:val="both"/>
        <w:rPr>
          <w:rFonts w:ascii="Arial" w:hAnsi="Arial" w:cs="Arial"/>
          <w:sz w:val="20"/>
          <w:szCs w:val="20"/>
        </w:rPr>
      </w:pPr>
      <w:r w:rsidRPr="001C29BD">
        <w:rPr>
          <w:rFonts w:ascii="Arial" w:hAnsi="Arial" w:cs="Arial"/>
          <w:sz w:val="20"/>
          <w:szCs w:val="20"/>
        </w:rPr>
        <w:t>Поверните прерыватель цепи переменного тока в положение ВЫКЛ (OFF)</w:t>
      </w:r>
    </w:p>
    <w:p w:rsidR="001C29BD" w:rsidRPr="001C29BD" w:rsidRDefault="001C29BD" w:rsidP="001C29BD">
      <w:pPr>
        <w:numPr>
          <w:ilvl w:val="0"/>
          <w:numId w:val="6"/>
        </w:numPr>
        <w:tabs>
          <w:tab w:val="left" w:pos="10585"/>
        </w:tabs>
        <w:ind w:right="686"/>
        <w:jc w:val="both"/>
        <w:rPr>
          <w:rFonts w:ascii="Arial" w:hAnsi="Arial" w:cs="Arial"/>
          <w:sz w:val="20"/>
          <w:szCs w:val="20"/>
        </w:rPr>
      </w:pPr>
      <w:r w:rsidRPr="001C29BD">
        <w:rPr>
          <w:rFonts w:ascii="Arial" w:hAnsi="Arial" w:cs="Arial"/>
          <w:sz w:val="20"/>
          <w:szCs w:val="20"/>
        </w:rPr>
        <w:t xml:space="preserve">Отключите все электрические нагрузки от розеток панели. Отключите зарядные кабели для батареи </w:t>
      </w:r>
    </w:p>
    <w:p w:rsidR="001C29BD" w:rsidRPr="001C29BD" w:rsidRDefault="001C29BD" w:rsidP="001C29BD">
      <w:pPr>
        <w:numPr>
          <w:ilvl w:val="0"/>
          <w:numId w:val="6"/>
        </w:numPr>
        <w:tabs>
          <w:tab w:val="left" w:pos="10585"/>
        </w:tabs>
        <w:ind w:right="686"/>
        <w:jc w:val="both"/>
        <w:rPr>
          <w:rFonts w:ascii="Arial" w:hAnsi="Arial" w:cs="Arial"/>
          <w:sz w:val="20"/>
          <w:szCs w:val="20"/>
        </w:rPr>
      </w:pPr>
      <w:r w:rsidRPr="001C29BD">
        <w:rPr>
          <w:rFonts w:ascii="Arial" w:hAnsi="Arial" w:cs="Arial"/>
          <w:sz w:val="20"/>
          <w:szCs w:val="20"/>
        </w:rPr>
        <w:t>постоянного тока.</w:t>
      </w:r>
    </w:p>
    <w:p w:rsidR="001C29BD" w:rsidRPr="001C29BD" w:rsidRDefault="001C29BD" w:rsidP="001C29BD">
      <w:pPr>
        <w:numPr>
          <w:ilvl w:val="0"/>
          <w:numId w:val="6"/>
        </w:numPr>
        <w:tabs>
          <w:tab w:val="left" w:pos="10585"/>
        </w:tabs>
        <w:ind w:right="686"/>
        <w:jc w:val="both"/>
        <w:rPr>
          <w:rFonts w:ascii="Arial" w:hAnsi="Arial" w:cs="Arial"/>
          <w:sz w:val="20"/>
          <w:szCs w:val="20"/>
        </w:rPr>
      </w:pPr>
      <w:r w:rsidRPr="001C29BD">
        <w:rPr>
          <w:rFonts w:ascii="Arial" w:hAnsi="Arial" w:cs="Arial"/>
          <w:sz w:val="20"/>
          <w:szCs w:val="20"/>
        </w:rPr>
        <w:t>Поверните выключатель двигателя в положение ВЫКЛ (OFF).</w:t>
      </w:r>
    </w:p>
    <w:p w:rsidR="001C29BD" w:rsidRPr="001C29BD" w:rsidRDefault="001C29BD" w:rsidP="001C29BD">
      <w:pPr>
        <w:numPr>
          <w:ilvl w:val="0"/>
          <w:numId w:val="6"/>
        </w:numPr>
        <w:tabs>
          <w:tab w:val="left" w:pos="10585"/>
        </w:tabs>
        <w:ind w:right="686"/>
        <w:jc w:val="both"/>
        <w:rPr>
          <w:rFonts w:ascii="Arial" w:hAnsi="Arial" w:cs="Arial"/>
          <w:sz w:val="20"/>
          <w:szCs w:val="20"/>
        </w:rPr>
      </w:pPr>
      <w:r w:rsidRPr="001C29BD">
        <w:rPr>
          <w:rFonts w:ascii="Arial" w:hAnsi="Arial" w:cs="Arial"/>
          <w:sz w:val="20"/>
          <w:szCs w:val="20"/>
        </w:rPr>
        <w:t>Поверните топливный клапан в положение ВЫКЛ (OFF).</w:t>
      </w:r>
    </w:p>
    <w:p w:rsidR="001C29BD" w:rsidRDefault="001C29BD" w:rsidP="001C29BD">
      <w:pPr>
        <w:tabs>
          <w:tab w:val="left" w:pos="10585"/>
        </w:tabs>
        <w:ind w:right="686"/>
        <w:jc w:val="both"/>
        <w:rPr>
          <w:rFonts w:ascii="Arial" w:eastAsiaTheme="minorEastAsia" w:hAnsi="Arial" w:cs="Arial"/>
          <w:b/>
          <w:sz w:val="18"/>
          <w:szCs w:val="18"/>
          <w:lang w:eastAsia="zh-CN"/>
        </w:rPr>
      </w:pPr>
    </w:p>
    <w:p w:rsidR="00E51EF7" w:rsidRDefault="00E51EF7" w:rsidP="001C29BD">
      <w:pPr>
        <w:tabs>
          <w:tab w:val="left" w:pos="10585"/>
        </w:tabs>
        <w:ind w:right="686"/>
        <w:jc w:val="both"/>
        <w:rPr>
          <w:rFonts w:ascii="Arial" w:eastAsiaTheme="minorEastAsia" w:hAnsi="Arial" w:cs="Arial"/>
          <w:b/>
          <w:sz w:val="18"/>
          <w:szCs w:val="18"/>
          <w:lang w:eastAsia="zh-CN"/>
        </w:rPr>
      </w:pPr>
    </w:p>
    <w:p w:rsidR="00E51EF7" w:rsidRPr="001C29BD" w:rsidRDefault="00E51EF7" w:rsidP="001C29BD">
      <w:pPr>
        <w:tabs>
          <w:tab w:val="left" w:pos="10585"/>
        </w:tabs>
        <w:ind w:right="686"/>
        <w:jc w:val="both"/>
        <w:rPr>
          <w:rFonts w:ascii="Arial" w:eastAsiaTheme="minorEastAsia" w:hAnsi="Arial" w:cs="Arial"/>
          <w:b/>
          <w:sz w:val="18"/>
          <w:szCs w:val="18"/>
          <w:lang w:eastAsia="zh-CN"/>
        </w:rPr>
      </w:pPr>
    </w:p>
    <w:p w:rsidR="001C29BD" w:rsidRPr="001C29BD" w:rsidRDefault="001C29BD" w:rsidP="001C29BD">
      <w:pPr>
        <w:tabs>
          <w:tab w:val="left" w:pos="10585"/>
        </w:tabs>
        <w:ind w:right="686" w:firstLineChars="245" w:firstLine="590"/>
        <w:jc w:val="both"/>
        <w:rPr>
          <w:rFonts w:ascii="Arial" w:hAnsi="Arial" w:cs="Arial"/>
          <w:sz w:val="24"/>
          <w:szCs w:val="24"/>
        </w:rPr>
      </w:pPr>
      <w:r w:rsidRPr="001C29BD">
        <w:rPr>
          <w:rFonts w:ascii="Arial" w:hAnsi="Arial" w:cs="Arial"/>
          <w:b/>
          <w:noProof/>
          <w:sz w:val="24"/>
          <w:szCs w:val="24"/>
          <w:lang w:bidi="ar-SA"/>
        </w:rPr>
        <w:lastRenderedPageBreak/>
        <mc:AlternateContent>
          <mc:Choice Requires="wps">
            <w:drawing>
              <wp:anchor distT="4294967294" distB="4294967294" distL="114300" distR="114300" simplePos="0" relativeHeight="251897344" behindDoc="0" locked="0" layoutInCell="1" allowOverlap="1">
                <wp:simplePos x="0" y="0"/>
                <wp:positionH relativeFrom="column">
                  <wp:posOffset>3246120</wp:posOffset>
                </wp:positionH>
                <wp:positionV relativeFrom="paragraph">
                  <wp:posOffset>100329</wp:posOffset>
                </wp:positionV>
                <wp:extent cx="5943600" cy="0"/>
                <wp:effectExtent l="0" t="19050" r="19050" b="1905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3AAB9A" id="Прямая соединительная линия 313" o:spid="_x0000_s1026" style="position:absolute;z-index:251897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5.6pt,7.9pt" to="723.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ИСПОЛЬЗОВАНИЕ ПО НАЗНАЧЕНИЮ.</w:t>
      </w:r>
      <w:r w:rsidRPr="001C29BD">
        <w:rPr>
          <w:rFonts w:ascii="Arial" w:eastAsia="Arial Narrow" w:hAnsi="Arial" w:cs="Arial"/>
          <w:color w:val="808080" w:themeColor="background1" w:themeShade="80"/>
          <w:sz w:val="24"/>
          <w:szCs w:val="24"/>
        </w:rPr>
        <w:t xml:space="preserve"> </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Подключения к электрической системе здания.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Подключения для резервной мощности к электрической системе здания должны производиться квалифицированным электриком. Соединение должно изолировать мощность генератора от электроснабжения и должно соответствовать требованиям всех применимых законов и электротехнических правил и норм.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Неправильные подключения к системе энергоснабжения здания могут привести к тому, что электрический ток из генератора направится обратно в систему энергоснабжения. Такой возврат может привести к удару электрическим током работников энергетической компании или других лиц, которые соединяют линии в случае прекращения подачи электроэнергии. Проконсультируйтесь с энергетической компанией или квалифицированным электриком.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Неправильные подключения к системе энергоснабжения здания могут привести к тому, что электрический ток электростанции общего пользования направится обратно в генератор. Когда энергоснабжение будет восстановлено, генератор может взорваться, сгореть или вызвать пожар в системе энергоснабжения здания.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В некоторых районах закон требует, чтобы генераторы были зарегистрированы в местных энергетических (или коммунальных) компаниях. Сверьтесь с местными постановлениями в отношении должной регистрации и процедуры эксплуатации.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Схемы заземления генератора</w:t>
      </w:r>
      <w:r w:rsidRPr="001C29BD">
        <w:rPr>
          <w:rFonts w:ascii="Arial" w:hAnsi="Arial" w:cs="Arial"/>
          <w:sz w:val="20"/>
          <w:szCs w:val="20"/>
        </w:rPr>
        <w:t>.</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Переносные генераторы имеют системную «землю», которая соединяет детали корпуса генератора с клеммами заземления в выходных розетках переменного тока. Системное заземление не подключено к нулевому проводу переменного тока.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Клемма заземления может использоваться для заземления генератора или связи корпуса генератора с корпусом машины, только если это требуется местным законодательством или электротехническими правилами и нормами. Перед использованием клеммы заземления проконсультируйтесь с квалифицированным электриком или инспектором по энергетике в отношении постановлений в вашем регионе.</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Подключение нагрузки</w:t>
      </w:r>
      <w:r w:rsidRPr="001C29BD">
        <w:rPr>
          <w:rFonts w:ascii="Arial" w:hAnsi="Arial" w:cs="Arial" w:hint="eastAsia"/>
          <w:b/>
          <w:sz w:val="20"/>
          <w:szCs w:val="20"/>
        </w:rPr>
        <w:t xml:space="preserve"> </w:t>
      </w:r>
      <w:r w:rsidRPr="001C29BD">
        <w:rPr>
          <w:rFonts w:ascii="Arial" w:hAnsi="Arial" w:cs="Arial"/>
          <w:b/>
          <w:sz w:val="20"/>
          <w:szCs w:val="20"/>
        </w:rPr>
        <w:t>переменного тока.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lastRenderedPageBreak/>
        <w:t>ВНИМАНИЕ!</w:t>
      </w:r>
      <w:r w:rsidRPr="001C29BD">
        <w:rPr>
          <w:rFonts w:ascii="Arial" w:hAnsi="Arial" w:cs="Arial"/>
          <w:sz w:val="20"/>
          <w:szCs w:val="20"/>
        </w:rPr>
        <w:t xml:space="preserve"> Перед тем, как подключить прибор или шнур питания к генератору:</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w:t>
      </w:r>
      <w:r w:rsidRPr="001C29BD">
        <w:rPr>
          <w:rFonts w:ascii="Arial" w:hAnsi="Arial" w:cs="Arial"/>
          <w:sz w:val="20"/>
          <w:szCs w:val="20"/>
        </w:rPr>
        <w:t>Убедитесь, что он в исправном рабочем состоянии. Неисправные приборы или шнуры могут создать вероятность поражения электрическим током.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w:t>
      </w:r>
      <w:r w:rsidRPr="001C29BD">
        <w:rPr>
          <w:rFonts w:ascii="Arial" w:hAnsi="Arial" w:cs="Arial"/>
          <w:sz w:val="20"/>
          <w:szCs w:val="20"/>
        </w:rPr>
        <w:t>Если прибор начинает аномально работать, медленно, или внезапно останавливается, немедленно выключите его. Отсоедините прибор и определите, является ли источником проблемы прибор или превышение номинальной допустимой нагрузки генератора.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w:t>
      </w:r>
      <w:r w:rsidRPr="001C29BD">
        <w:rPr>
          <w:rFonts w:ascii="Arial" w:hAnsi="Arial" w:cs="Arial"/>
          <w:sz w:val="20"/>
          <w:szCs w:val="20"/>
        </w:rPr>
        <w:t>Убедитесь, что электрические характеристики инструмента или прибора не превышают характеристики генератора. Никогда не превышайте максимально допустимую мощность генератора. Уровни максимальной мощности</w:t>
      </w:r>
      <w:r w:rsidRPr="001C29BD">
        <w:rPr>
          <w:rFonts w:ascii="Arial" w:hAnsi="Arial" w:cs="Arial" w:hint="eastAsia"/>
          <w:sz w:val="20"/>
          <w:szCs w:val="20"/>
        </w:rPr>
        <w:t xml:space="preserve"> </w:t>
      </w:r>
      <w:r w:rsidRPr="001C29BD">
        <w:rPr>
          <w:rFonts w:ascii="Arial" w:hAnsi="Arial" w:cs="Arial"/>
          <w:sz w:val="20"/>
          <w:szCs w:val="20"/>
        </w:rPr>
        <w:t>могут использоваться не дольше 5 минут.</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Существенная перегрузка отключит прерыватель цепи. Превышение временного предела для работы на максимальной мощности или небольшая перегрузка генератора могут и не отключить прерыватель цепи, но сократят срок службы генератора.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Ограничьте работу на максимальной мощности до 5 минут.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Максимальная мощность: Смотрите спецификацию.</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Для обеспечения непрерывной работы не превышайте номинальную мощность.</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Номинальная мощность: Смотрите спецификацию.</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В любом случае, следует учитывать требования общей мощности (Вт) всех приборов и устройств.</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Работа с переменным током.</w:t>
      </w:r>
    </w:p>
    <w:p w:rsidR="001C29BD" w:rsidRPr="001C29BD" w:rsidRDefault="001C29BD" w:rsidP="001C29BD">
      <w:pPr>
        <w:numPr>
          <w:ilvl w:val="0"/>
          <w:numId w:val="7"/>
        </w:numPr>
        <w:tabs>
          <w:tab w:val="left" w:pos="10585"/>
        </w:tabs>
        <w:ind w:right="686"/>
        <w:jc w:val="both"/>
        <w:rPr>
          <w:rFonts w:ascii="Arial" w:hAnsi="Arial" w:cs="Arial"/>
          <w:sz w:val="20"/>
          <w:szCs w:val="20"/>
        </w:rPr>
      </w:pPr>
      <w:r w:rsidRPr="001C29BD">
        <w:rPr>
          <w:rFonts w:ascii="Arial" w:hAnsi="Arial" w:cs="Arial"/>
          <w:sz w:val="20"/>
          <w:szCs w:val="20"/>
        </w:rPr>
        <w:t>Запустите двигатель.</w:t>
      </w:r>
    </w:p>
    <w:p w:rsidR="001C29BD" w:rsidRPr="001C29BD" w:rsidRDefault="001C29BD" w:rsidP="001C29BD">
      <w:pPr>
        <w:numPr>
          <w:ilvl w:val="0"/>
          <w:numId w:val="7"/>
        </w:numPr>
        <w:tabs>
          <w:tab w:val="left" w:pos="10585"/>
        </w:tabs>
        <w:ind w:right="686"/>
        <w:jc w:val="both"/>
        <w:rPr>
          <w:rFonts w:ascii="Arial" w:hAnsi="Arial" w:cs="Arial"/>
          <w:sz w:val="20"/>
          <w:szCs w:val="20"/>
        </w:rPr>
      </w:pPr>
      <w:r w:rsidRPr="001C29BD">
        <w:rPr>
          <w:rFonts w:ascii="Arial" w:hAnsi="Arial" w:cs="Arial"/>
          <w:sz w:val="20"/>
          <w:szCs w:val="20"/>
        </w:rPr>
        <w:t>Включите (ON) прерыватель цепи переменного тока</w:t>
      </w:r>
    </w:p>
    <w:p w:rsidR="001C29BD" w:rsidRPr="001C29BD" w:rsidRDefault="001C29BD" w:rsidP="001C29BD">
      <w:pPr>
        <w:numPr>
          <w:ilvl w:val="0"/>
          <w:numId w:val="7"/>
        </w:numPr>
        <w:tabs>
          <w:tab w:val="left" w:pos="10585"/>
        </w:tabs>
        <w:ind w:right="686"/>
        <w:jc w:val="both"/>
        <w:rPr>
          <w:rFonts w:ascii="Arial" w:hAnsi="Arial" w:cs="Arial"/>
          <w:sz w:val="20"/>
          <w:szCs w:val="20"/>
        </w:rPr>
      </w:pPr>
      <w:r w:rsidRPr="001C29BD">
        <w:rPr>
          <w:rFonts w:ascii="Arial" w:hAnsi="Arial" w:cs="Arial"/>
          <w:sz w:val="20"/>
          <w:szCs w:val="20"/>
        </w:rPr>
        <w:t>Подключите прибор (или устройство) в розетку. Большинству приводных устройств для запуска требуется мощность в ваттах больше, чем их номинальная мощность.</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Не превышайте предел тока, указанный для любой из розеток. Если перегруженная цепь приводит к выключению прерывателя цепи переменного тока, уменьшите электрическую нагрузку в цепи, подождите несколько минут и затем перезапустите прерыватель цепи.</w:t>
      </w:r>
      <w:r w:rsidRPr="001C29BD">
        <w:rPr>
          <w:rFonts w:ascii="Arial" w:hAnsi="Arial" w:cs="Arial" w:hint="eastAsia"/>
          <w:sz w:val="20"/>
          <w:szCs w:val="20"/>
        </w:rPr>
        <w:t xml:space="preserve"> </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Работа с постоянным током.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Клеммы постоянного тока могут использоваться только для зарядки батарей 12 вольт автомобильного типа.</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Подключение кабелей для аккумуляторной батареи.</w:t>
      </w:r>
    </w:p>
    <w:p w:rsidR="001C29BD" w:rsidRPr="001C29BD" w:rsidRDefault="001C29BD" w:rsidP="001C29BD">
      <w:pPr>
        <w:tabs>
          <w:tab w:val="left" w:pos="10585"/>
        </w:tabs>
        <w:ind w:left="1797" w:right="686"/>
        <w:jc w:val="both"/>
        <w:rPr>
          <w:rFonts w:ascii="Arial" w:hAnsi="Arial" w:cs="Arial"/>
          <w:sz w:val="20"/>
          <w:szCs w:val="20"/>
        </w:rPr>
      </w:pPr>
      <w:r w:rsidRPr="001C29BD">
        <w:rPr>
          <w:rFonts w:ascii="Arial" w:hAnsi="Arial" w:cs="Arial"/>
          <w:b/>
          <w:sz w:val="20"/>
          <w:szCs w:val="20"/>
        </w:rPr>
        <w:lastRenderedPageBreak/>
        <w:t>ОПАСНО!</w:t>
      </w:r>
      <w:r w:rsidRPr="001C29BD">
        <w:rPr>
          <w:rFonts w:ascii="Arial" w:hAnsi="Arial" w:cs="Arial"/>
          <w:sz w:val="20"/>
          <w:szCs w:val="20"/>
        </w:rPr>
        <w:t xml:space="preserve"> Батарея выделяет ядовитые газы; держите ее вдали от искр, пламени и сигарет. Обеспечьте достаточную вентиляцию при зарядке или использовании батарей.</w:t>
      </w:r>
    </w:p>
    <w:p w:rsidR="001C29BD" w:rsidRPr="001C29BD" w:rsidRDefault="001C29BD" w:rsidP="001C29BD">
      <w:pPr>
        <w:numPr>
          <w:ilvl w:val="0"/>
          <w:numId w:val="8"/>
        </w:numPr>
        <w:tabs>
          <w:tab w:val="left" w:pos="10585"/>
        </w:tabs>
        <w:ind w:right="686"/>
        <w:jc w:val="both"/>
        <w:rPr>
          <w:rFonts w:ascii="Arial" w:hAnsi="Arial" w:cs="Arial"/>
          <w:sz w:val="20"/>
          <w:szCs w:val="20"/>
        </w:rPr>
      </w:pPr>
      <w:r w:rsidRPr="001C29BD">
        <w:rPr>
          <w:rFonts w:ascii="Arial" w:hAnsi="Arial" w:cs="Arial"/>
          <w:sz w:val="20"/>
          <w:szCs w:val="20"/>
        </w:rPr>
        <w:t>Перед подключением зарядных кабелей к батарее, которая установлена в автомобиле, отключите автомобильный кабель заземления батареи.</w:t>
      </w:r>
    </w:p>
    <w:p w:rsidR="001C29BD" w:rsidRPr="001C29BD" w:rsidRDefault="001C29BD" w:rsidP="001C29BD">
      <w:pPr>
        <w:numPr>
          <w:ilvl w:val="0"/>
          <w:numId w:val="8"/>
        </w:numPr>
        <w:tabs>
          <w:tab w:val="left" w:pos="10585"/>
        </w:tabs>
        <w:ind w:right="686"/>
        <w:jc w:val="both"/>
        <w:rPr>
          <w:rFonts w:ascii="Arial" w:hAnsi="Arial" w:cs="Arial"/>
          <w:sz w:val="20"/>
          <w:szCs w:val="20"/>
        </w:rPr>
      </w:pPr>
      <w:r w:rsidRPr="001C29BD">
        <w:rPr>
          <w:rFonts w:ascii="Arial" w:hAnsi="Arial" w:cs="Arial"/>
          <w:sz w:val="20"/>
          <w:szCs w:val="20"/>
        </w:rPr>
        <w:t>Подключите положительный (+) зарядный кабель к положительному полюсу (+) батареи.</w:t>
      </w:r>
    </w:p>
    <w:p w:rsidR="001C29BD" w:rsidRPr="001C29BD" w:rsidRDefault="001C29BD" w:rsidP="001C29BD">
      <w:pPr>
        <w:numPr>
          <w:ilvl w:val="0"/>
          <w:numId w:val="8"/>
        </w:numPr>
        <w:tabs>
          <w:tab w:val="left" w:pos="10585"/>
        </w:tabs>
        <w:ind w:right="686"/>
        <w:jc w:val="both"/>
        <w:rPr>
          <w:rFonts w:ascii="Arial" w:hAnsi="Arial" w:cs="Arial"/>
          <w:sz w:val="20"/>
          <w:szCs w:val="20"/>
        </w:rPr>
      </w:pPr>
      <w:r w:rsidRPr="001C29BD">
        <w:rPr>
          <w:rFonts w:ascii="Arial" w:hAnsi="Arial" w:cs="Arial"/>
          <w:sz w:val="20"/>
          <w:szCs w:val="20"/>
        </w:rPr>
        <w:t>Подключите другой конец положительного (+) зарядного кабеля к положительному полюсу (+) генератора.</w:t>
      </w:r>
    </w:p>
    <w:p w:rsidR="001C29BD" w:rsidRPr="001C29BD" w:rsidRDefault="001C29BD" w:rsidP="001C29BD">
      <w:pPr>
        <w:numPr>
          <w:ilvl w:val="0"/>
          <w:numId w:val="8"/>
        </w:numPr>
        <w:tabs>
          <w:tab w:val="left" w:pos="10585"/>
        </w:tabs>
        <w:ind w:right="686"/>
        <w:jc w:val="both"/>
        <w:rPr>
          <w:rFonts w:ascii="Arial" w:hAnsi="Arial" w:cs="Arial"/>
          <w:sz w:val="20"/>
          <w:szCs w:val="20"/>
        </w:rPr>
      </w:pPr>
      <w:r w:rsidRPr="001C29BD">
        <w:rPr>
          <w:rFonts w:ascii="Arial" w:hAnsi="Arial" w:cs="Arial"/>
          <w:sz w:val="20"/>
          <w:szCs w:val="20"/>
        </w:rPr>
        <w:t>Подключите отрицательный (-) зарядный кабель к отрицательному полюсу (-) батареи.</w:t>
      </w:r>
      <w:r w:rsidRPr="001C29BD">
        <w:rPr>
          <w:rFonts w:ascii="Arial" w:hAnsi="Arial" w:cs="Arial"/>
          <w:sz w:val="20"/>
          <w:szCs w:val="20"/>
        </w:rPr>
        <w:tab/>
      </w:r>
    </w:p>
    <w:p w:rsidR="001C29BD" w:rsidRPr="001C29BD" w:rsidRDefault="001C29BD" w:rsidP="001C29BD">
      <w:pPr>
        <w:numPr>
          <w:ilvl w:val="0"/>
          <w:numId w:val="8"/>
        </w:numPr>
        <w:tabs>
          <w:tab w:val="left" w:pos="10585"/>
        </w:tabs>
        <w:ind w:right="686"/>
        <w:jc w:val="both"/>
        <w:rPr>
          <w:rFonts w:ascii="Arial" w:hAnsi="Arial" w:cs="Arial"/>
          <w:sz w:val="20"/>
          <w:szCs w:val="20"/>
        </w:rPr>
      </w:pPr>
      <w:r w:rsidRPr="001C29BD">
        <w:rPr>
          <w:rFonts w:ascii="Arial" w:hAnsi="Arial" w:cs="Arial"/>
          <w:sz w:val="20"/>
          <w:szCs w:val="20"/>
        </w:rPr>
        <w:t>Подключите другой конец отрицательного (-) зарядного кабеля к отрицательному полюсу (-) генератора.</w:t>
      </w:r>
    </w:p>
    <w:p w:rsidR="001C29BD" w:rsidRPr="001C29BD" w:rsidRDefault="001C29BD" w:rsidP="001C29BD">
      <w:pPr>
        <w:numPr>
          <w:ilvl w:val="0"/>
          <w:numId w:val="8"/>
        </w:numPr>
        <w:tabs>
          <w:tab w:val="left" w:pos="10585"/>
        </w:tabs>
        <w:ind w:right="686"/>
        <w:jc w:val="both"/>
        <w:rPr>
          <w:rFonts w:ascii="Arial" w:hAnsi="Arial" w:cs="Arial"/>
          <w:sz w:val="20"/>
          <w:szCs w:val="20"/>
        </w:rPr>
      </w:pPr>
      <w:r w:rsidRPr="001C29BD">
        <w:rPr>
          <w:rFonts w:ascii="Arial" w:hAnsi="Arial" w:cs="Arial"/>
          <w:sz w:val="20"/>
          <w:szCs w:val="20"/>
        </w:rPr>
        <w:t>Запустите генератор.</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ЗАПРЕЩЕНО!</w:t>
      </w:r>
      <w:r w:rsidRPr="001C29BD">
        <w:rPr>
          <w:rFonts w:ascii="Arial" w:hAnsi="Arial" w:cs="Arial"/>
          <w:sz w:val="20"/>
          <w:szCs w:val="20"/>
        </w:rPr>
        <w:t xml:space="preserve"> Не запускайте автомобиль, пока подключены кабели зарядки батареи и работает генератор. Может повредиться автомобиль или генератор.</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Из-за перегруженной цепи постоянного тока, чрезмерного энергопотребления батареи или проблем с проводкой может сработать устройство защиты цепи постоянного тока (кнопка будет выдвинута наружу). Если это произойдет, подождите несколько минут, прежде чем нажать кнопку защиты цепи для возобновления работы. Если устройство защиты цепи продолжает оставаться выключенным, отсоедините зарядные кабели и свяжитесь с авторизованным дилером.</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Отключение батарейных кабелей.</w:t>
      </w:r>
    </w:p>
    <w:p w:rsidR="001C29BD" w:rsidRPr="001C29BD" w:rsidRDefault="001C29BD" w:rsidP="001C29BD">
      <w:pPr>
        <w:numPr>
          <w:ilvl w:val="0"/>
          <w:numId w:val="9"/>
        </w:numPr>
        <w:tabs>
          <w:tab w:val="left" w:pos="10585"/>
        </w:tabs>
        <w:ind w:right="686"/>
        <w:jc w:val="both"/>
        <w:rPr>
          <w:rFonts w:ascii="Arial" w:hAnsi="Arial" w:cs="Arial"/>
          <w:sz w:val="20"/>
          <w:szCs w:val="20"/>
        </w:rPr>
      </w:pPr>
      <w:r w:rsidRPr="001C29BD">
        <w:rPr>
          <w:rFonts w:ascii="Arial" w:hAnsi="Arial" w:cs="Arial"/>
          <w:sz w:val="20"/>
          <w:szCs w:val="20"/>
        </w:rPr>
        <w:t>Остановите двигатель.</w:t>
      </w:r>
    </w:p>
    <w:p w:rsidR="001C29BD" w:rsidRPr="001C29BD" w:rsidRDefault="001C29BD" w:rsidP="001C29BD">
      <w:pPr>
        <w:numPr>
          <w:ilvl w:val="0"/>
          <w:numId w:val="9"/>
        </w:numPr>
        <w:tabs>
          <w:tab w:val="left" w:pos="10585"/>
        </w:tabs>
        <w:ind w:right="686"/>
        <w:jc w:val="both"/>
        <w:rPr>
          <w:rFonts w:ascii="Arial" w:hAnsi="Arial" w:cs="Arial"/>
          <w:sz w:val="20"/>
          <w:szCs w:val="20"/>
        </w:rPr>
      </w:pPr>
      <w:r w:rsidRPr="001C29BD">
        <w:rPr>
          <w:rFonts w:ascii="Arial" w:hAnsi="Arial" w:cs="Arial"/>
          <w:sz w:val="20"/>
          <w:szCs w:val="20"/>
        </w:rPr>
        <w:t>Отключите отрицательный (-) зарядный кабель от отрицательного полюса (-) генератора.</w:t>
      </w:r>
    </w:p>
    <w:p w:rsidR="001C29BD" w:rsidRPr="001C29BD" w:rsidRDefault="001C29BD" w:rsidP="001C29BD">
      <w:pPr>
        <w:numPr>
          <w:ilvl w:val="0"/>
          <w:numId w:val="9"/>
        </w:numPr>
        <w:tabs>
          <w:tab w:val="left" w:pos="10585"/>
        </w:tabs>
        <w:ind w:right="686"/>
        <w:jc w:val="both"/>
        <w:rPr>
          <w:rFonts w:ascii="Arial" w:hAnsi="Arial" w:cs="Arial"/>
          <w:sz w:val="20"/>
          <w:szCs w:val="20"/>
        </w:rPr>
      </w:pPr>
      <w:r w:rsidRPr="001C29BD">
        <w:rPr>
          <w:rFonts w:ascii="Arial" w:hAnsi="Arial" w:cs="Arial"/>
          <w:sz w:val="20"/>
          <w:szCs w:val="20"/>
        </w:rPr>
        <w:t>Отключите другой отрицательный (-) зарядный кабель от отрицательного полюса (-) батареи.</w:t>
      </w:r>
    </w:p>
    <w:p w:rsidR="001C29BD" w:rsidRPr="001C29BD" w:rsidRDefault="001C29BD" w:rsidP="001C29BD">
      <w:pPr>
        <w:numPr>
          <w:ilvl w:val="0"/>
          <w:numId w:val="9"/>
        </w:numPr>
        <w:tabs>
          <w:tab w:val="left" w:pos="10585"/>
        </w:tabs>
        <w:ind w:right="686"/>
        <w:jc w:val="both"/>
        <w:rPr>
          <w:rFonts w:ascii="Arial" w:hAnsi="Arial" w:cs="Arial"/>
          <w:sz w:val="20"/>
          <w:szCs w:val="20"/>
        </w:rPr>
      </w:pPr>
      <w:r w:rsidRPr="001C29BD">
        <w:rPr>
          <w:rFonts w:ascii="Arial" w:hAnsi="Arial" w:cs="Arial"/>
          <w:sz w:val="20"/>
          <w:szCs w:val="20"/>
        </w:rPr>
        <w:t xml:space="preserve">Отключите положительный (+) зарядный кабель от положительного полюса (+) генератора. </w:t>
      </w:r>
    </w:p>
    <w:p w:rsidR="001C29BD" w:rsidRPr="001C29BD" w:rsidRDefault="001C29BD" w:rsidP="001C29BD">
      <w:pPr>
        <w:numPr>
          <w:ilvl w:val="0"/>
          <w:numId w:val="9"/>
        </w:numPr>
        <w:tabs>
          <w:tab w:val="left" w:pos="10585"/>
        </w:tabs>
        <w:ind w:right="686"/>
        <w:jc w:val="both"/>
        <w:rPr>
          <w:rFonts w:ascii="Arial" w:hAnsi="Arial" w:cs="Arial"/>
          <w:sz w:val="20"/>
          <w:szCs w:val="20"/>
        </w:rPr>
      </w:pPr>
      <w:r w:rsidRPr="001C29BD">
        <w:rPr>
          <w:rFonts w:ascii="Arial" w:hAnsi="Arial" w:cs="Arial"/>
          <w:sz w:val="20"/>
          <w:szCs w:val="20"/>
        </w:rPr>
        <w:t>Отключите другой положительный (+) зарядный кабель от положительного полюса (+) батареи.</w:t>
      </w:r>
    </w:p>
    <w:p w:rsidR="001C29BD" w:rsidRPr="001C29BD" w:rsidRDefault="001C29BD" w:rsidP="001C29BD">
      <w:pPr>
        <w:numPr>
          <w:ilvl w:val="0"/>
          <w:numId w:val="9"/>
        </w:numPr>
        <w:tabs>
          <w:tab w:val="left" w:pos="10585"/>
        </w:tabs>
        <w:ind w:right="686"/>
        <w:jc w:val="both"/>
        <w:rPr>
          <w:rFonts w:ascii="Arial" w:hAnsi="Arial" w:cs="Arial"/>
          <w:sz w:val="20"/>
          <w:szCs w:val="20"/>
        </w:rPr>
      </w:pPr>
      <w:r w:rsidRPr="001C29BD">
        <w:rPr>
          <w:rFonts w:ascii="Arial" w:hAnsi="Arial" w:cs="Arial"/>
          <w:sz w:val="20"/>
          <w:szCs w:val="20"/>
        </w:rPr>
        <w:t>Подключите автомобильный кабель заземления к отрицательному полюсу (-) батареи.</w:t>
      </w:r>
    </w:p>
    <w:p w:rsidR="001C29BD" w:rsidRPr="001C29BD" w:rsidRDefault="001C29BD" w:rsidP="001C29BD">
      <w:pPr>
        <w:numPr>
          <w:ilvl w:val="0"/>
          <w:numId w:val="9"/>
        </w:numPr>
        <w:tabs>
          <w:tab w:val="left" w:pos="10585"/>
        </w:tabs>
        <w:ind w:right="686"/>
        <w:jc w:val="both"/>
        <w:rPr>
          <w:rFonts w:ascii="Arial" w:hAnsi="Arial" w:cs="Arial"/>
          <w:sz w:val="20"/>
          <w:szCs w:val="20"/>
        </w:rPr>
      </w:pPr>
      <w:r w:rsidRPr="001C29BD">
        <w:rPr>
          <w:rFonts w:ascii="Arial" w:hAnsi="Arial" w:cs="Arial"/>
          <w:sz w:val="20"/>
          <w:szCs w:val="20"/>
        </w:rPr>
        <w:t>Снова подключите заземленный батарейный кабель.</w:t>
      </w:r>
    </w:p>
    <w:p w:rsidR="0044789C" w:rsidRDefault="0044789C" w:rsidP="001C29BD">
      <w:pPr>
        <w:tabs>
          <w:tab w:val="left" w:pos="10585"/>
        </w:tabs>
        <w:ind w:right="686" w:firstLineChars="245" w:firstLine="590"/>
        <w:jc w:val="both"/>
        <w:rPr>
          <w:rFonts w:ascii="Arial" w:eastAsia="Arial Narrow" w:hAnsi="Arial" w:cs="Arial"/>
          <w:b/>
          <w:color w:val="808080" w:themeColor="background1" w:themeShade="80"/>
          <w:sz w:val="24"/>
          <w:szCs w:val="24"/>
        </w:rPr>
      </w:pPr>
    </w:p>
    <w:p w:rsidR="0044789C" w:rsidRDefault="0044789C" w:rsidP="001C29BD">
      <w:pPr>
        <w:tabs>
          <w:tab w:val="left" w:pos="10585"/>
        </w:tabs>
        <w:ind w:right="686" w:firstLineChars="245" w:firstLine="590"/>
        <w:jc w:val="both"/>
        <w:rPr>
          <w:rFonts w:ascii="Arial" w:eastAsia="Arial Narrow" w:hAnsi="Arial" w:cs="Arial"/>
          <w:b/>
          <w:color w:val="808080" w:themeColor="background1" w:themeShade="80"/>
          <w:sz w:val="24"/>
          <w:szCs w:val="24"/>
        </w:rPr>
      </w:pPr>
    </w:p>
    <w:p w:rsidR="001C29BD" w:rsidRPr="001C29BD" w:rsidRDefault="001C29BD" w:rsidP="001C29BD">
      <w:pPr>
        <w:tabs>
          <w:tab w:val="left" w:pos="10585"/>
        </w:tabs>
        <w:ind w:right="686" w:firstLineChars="245" w:firstLine="590"/>
        <w:jc w:val="both"/>
        <w:rPr>
          <w:rFonts w:ascii="Arial" w:eastAsiaTheme="minorEastAsia" w:hAnsi="Arial" w:cs="Arial"/>
          <w:b/>
          <w:noProof/>
          <w:sz w:val="24"/>
          <w:szCs w:val="24"/>
          <w:lang w:eastAsia="zh-CN" w:bidi="ar-SA"/>
        </w:rPr>
      </w:pPr>
      <w:r w:rsidRPr="001C29BD">
        <w:rPr>
          <w:rFonts w:ascii="Arial" w:hAnsi="Arial" w:cs="Arial"/>
          <w:b/>
          <w:noProof/>
          <w:sz w:val="24"/>
          <w:szCs w:val="24"/>
          <w:lang w:bidi="ar-SA"/>
        </w:rPr>
        <w:lastRenderedPageBreak/>
        <mc:AlternateContent>
          <mc:Choice Requires="wps">
            <w:drawing>
              <wp:anchor distT="0" distB="0" distL="114300" distR="114300" simplePos="0" relativeHeight="251898368"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50681" id="Прямая соединительная линия 312"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ТЕХНИЧЕСКОЕ ОБСЛУЖИВАНИЕ ОБОРУДОВАНИЯ.</w:t>
      </w:r>
      <w:r w:rsidRPr="001C29BD">
        <w:rPr>
          <w:rFonts w:ascii="Arial" w:hAnsi="Arial" w:cs="Arial"/>
          <w:b/>
          <w:noProof/>
          <w:sz w:val="24"/>
          <w:szCs w:val="24"/>
          <w:lang w:bidi="ar-SA"/>
        </w:rPr>
        <w:t xml:space="preserve"> </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widowControl/>
        <w:autoSpaceDE/>
        <w:autoSpaceDN/>
        <w:spacing w:after="120" w:line="360" w:lineRule="auto"/>
        <w:ind w:firstLineChars="343" w:firstLine="689"/>
        <w:jc w:val="center"/>
        <w:rPr>
          <w:rFonts w:ascii="Arial" w:eastAsia="SimSun" w:hAnsi="Arial" w:cs="Arial"/>
          <w:b/>
          <w:bCs/>
          <w:sz w:val="20"/>
          <w:szCs w:val="20"/>
          <w:lang w:bidi="ar-SA"/>
        </w:rPr>
      </w:pPr>
      <w:r w:rsidRPr="001C29BD">
        <w:rPr>
          <w:rFonts w:ascii="Arial" w:eastAsia="SimSun" w:hAnsi="Arial" w:cs="Arial"/>
          <w:b/>
          <w:bCs/>
          <w:sz w:val="20"/>
          <w:szCs w:val="20"/>
          <w:lang w:bidi="ar-SA"/>
        </w:rPr>
        <w:t>График технического обслуживания.</w:t>
      </w:r>
    </w:p>
    <w:tbl>
      <w:tblPr>
        <w:tblW w:w="8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1"/>
        <w:gridCol w:w="1816"/>
        <w:gridCol w:w="896"/>
        <w:gridCol w:w="942"/>
        <w:gridCol w:w="1044"/>
        <w:gridCol w:w="941"/>
        <w:gridCol w:w="1039"/>
      </w:tblGrid>
      <w:tr w:rsidR="001C29BD" w:rsidRPr="001C29BD" w:rsidTr="0044789C">
        <w:trPr>
          <w:cantSplit/>
          <w:trHeight w:val="1517"/>
          <w:jc w:val="center"/>
        </w:trPr>
        <w:tc>
          <w:tcPr>
            <w:tcW w:w="3777" w:type="dxa"/>
            <w:gridSpan w:val="2"/>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Периодичность обычного обслуживания</w:t>
            </w:r>
            <w:r w:rsidR="0044789C">
              <w:rPr>
                <w:rFonts w:ascii="Arial" w:eastAsia="SimSun" w:hAnsi="Arial" w:cs="Arial"/>
                <w:sz w:val="20"/>
                <w:szCs w:val="20"/>
                <w:lang w:bidi="ar-SA"/>
              </w:rPr>
              <w:t>.</w:t>
            </w:r>
          </w:p>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Выполняется в каждый указанный месяц или через период рабочих часов</w:t>
            </w:r>
            <w:r w:rsidR="0044789C">
              <w:rPr>
                <w:rFonts w:ascii="Arial" w:eastAsia="SimSun" w:hAnsi="Arial" w:cs="Arial"/>
                <w:sz w:val="20"/>
                <w:szCs w:val="20"/>
                <w:lang w:bidi="ar-SA"/>
              </w:rPr>
              <w:t>.</w:t>
            </w:r>
          </w:p>
          <w:p w:rsidR="001C29BD" w:rsidRPr="001C29BD" w:rsidRDefault="001C29BD" w:rsidP="0044789C">
            <w:pPr>
              <w:widowControl/>
              <w:autoSpaceDE/>
              <w:autoSpaceDN/>
              <w:ind w:leftChars="30" w:left="66"/>
              <w:jc w:val="both"/>
              <w:rPr>
                <w:rFonts w:ascii="Arial" w:eastAsia="SimSun" w:hAnsi="Arial" w:cs="Arial"/>
                <w:sz w:val="20"/>
                <w:szCs w:val="20"/>
                <w:lang w:bidi="ar-SA"/>
              </w:rPr>
            </w:pPr>
          </w:p>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КОМПОНЕНТ</w:t>
            </w:r>
          </w:p>
        </w:tc>
        <w:tc>
          <w:tcPr>
            <w:tcW w:w="896" w:type="dxa"/>
            <w:textDirection w:val="btLr"/>
            <w:vAlign w:val="center"/>
          </w:tcPr>
          <w:p w:rsidR="001C29BD" w:rsidRPr="001C29BD" w:rsidRDefault="001C29BD" w:rsidP="0044789C">
            <w:pPr>
              <w:widowControl/>
              <w:autoSpaceDE/>
              <w:autoSpaceDN/>
              <w:ind w:left="113" w:right="113"/>
              <w:jc w:val="both"/>
              <w:rPr>
                <w:rFonts w:ascii="Arial" w:eastAsia="SimSun" w:hAnsi="Arial" w:cs="Arial"/>
                <w:sz w:val="20"/>
                <w:szCs w:val="20"/>
                <w:lang w:bidi="ar-SA"/>
              </w:rPr>
            </w:pPr>
            <w:r w:rsidRPr="001C29BD">
              <w:rPr>
                <w:rFonts w:ascii="Arial" w:eastAsia="SimSun" w:hAnsi="Arial" w:cs="Arial"/>
                <w:sz w:val="20"/>
                <w:szCs w:val="20"/>
                <w:lang w:bidi="ar-SA"/>
              </w:rPr>
              <w:t>При каждом использовании</w:t>
            </w:r>
          </w:p>
        </w:tc>
        <w:tc>
          <w:tcPr>
            <w:tcW w:w="942" w:type="dxa"/>
            <w:textDirection w:val="btLr"/>
            <w:vAlign w:val="center"/>
          </w:tcPr>
          <w:p w:rsidR="001C29BD" w:rsidRPr="001C29BD" w:rsidRDefault="001C29BD" w:rsidP="0044789C">
            <w:pPr>
              <w:widowControl/>
              <w:autoSpaceDE/>
              <w:autoSpaceDN/>
              <w:ind w:left="113" w:right="113"/>
              <w:jc w:val="both"/>
              <w:rPr>
                <w:rFonts w:ascii="Arial" w:eastAsia="SimSun" w:hAnsi="Arial" w:cs="Arial"/>
                <w:sz w:val="20"/>
                <w:szCs w:val="20"/>
                <w:lang w:bidi="ar-SA"/>
              </w:rPr>
            </w:pPr>
            <w:r w:rsidRPr="001C29BD">
              <w:rPr>
                <w:rFonts w:ascii="Arial" w:eastAsia="SimSun" w:hAnsi="Arial" w:cs="Arial"/>
                <w:sz w:val="20"/>
                <w:szCs w:val="20"/>
                <w:lang w:bidi="ar-SA"/>
              </w:rPr>
              <w:t>Первые 10, 25 и 50 часов (3)</w:t>
            </w:r>
          </w:p>
        </w:tc>
        <w:tc>
          <w:tcPr>
            <w:tcW w:w="1044" w:type="dxa"/>
            <w:textDirection w:val="btLr"/>
            <w:vAlign w:val="center"/>
          </w:tcPr>
          <w:p w:rsidR="001C29BD" w:rsidRPr="001C29BD" w:rsidRDefault="001C29BD" w:rsidP="0044789C">
            <w:pPr>
              <w:widowControl/>
              <w:autoSpaceDE/>
              <w:autoSpaceDN/>
              <w:ind w:left="113" w:right="113"/>
              <w:jc w:val="both"/>
              <w:rPr>
                <w:rFonts w:ascii="Arial" w:eastAsia="SimSun" w:hAnsi="Arial" w:cs="Arial"/>
                <w:sz w:val="20"/>
                <w:szCs w:val="20"/>
                <w:lang w:bidi="ar-SA"/>
              </w:rPr>
            </w:pPr>
            <w:r w:rsidRPr="001C29BD">
              <w:rPr>
                <w:rFonts w:ascii="Arial" w:eastAsia="SimSun" w:hAnsi="Arial" w:cs="Arial"/>
                <w:sz w:val="20"/>
                <w:szCs w:val="20"/>
                <w:lang w:bidi="ar-SA"/>
              </w:rPr>
              <w:t>Каждые 3 месяца или 50 часов (3)</w:t>
            </w:r>
          </w:p>
        </w:tc>
        <w:tc>
          <w:tcPr>
            <w:tcW w:w="941" w:type="dxa"/>
            <w:textDirection w:val="btLr"/>
            <w:vAlign w:val="center"/>
          </w:tcPr>
          <w:p w:rsidR="001C29BD" w:rsidRPr="001C29BD" w:rsidRDefault="001C29BD" w:rsidP="0044789C">
            <w:pPr>
              <w:widowControl/>
              <w:autoSpaceDE/>
              <w:autoSpaceDN/>
              <w:ind w:left="113" w:right="113"/>
              <w:jc w:val="both"/>
              <w:rPr>
                <w:rFonts w:ascii="Arial" w:eastAsia="SimSun" w:hAnsi="Arial" w:cs="Arial"/>
                <w:sz w:val="20"/>
                <w:szCs w:val="20"/>
                <w:lang w:bidi="ar-SA"/>
              </w:rPr>
            </w:pPr>
            <w:r w:rsidRPr="001C29BD">
              <w:rPr>
                <w:rFonts w:ascii="Arial" w:eastAsia="SimSun" w:hAnsi="Arial" w:cs="Arial"/>
                <w:sz w:val="20"/>
                <w:szCs w:val="20"/>
                <w:lang w:bidi="ar-SA"/>
              </w:rPr>
              <w:t>Каждые 6 месяцев или 100 часов (3)</w:t>
            </w:r>
          </w:p>
        </w:tc>
        <w:tc>
          <w:tcPr>
            <w:tcW w:w="1039" w:type="dxa"/>
            <w:textDirection w:val="btLr"/>
            <w:vAlign w:val="center"/>
          </w:tcPr>
          <w:p w:rsidR="001C29BD" w:rsidRPr="001C29BD" w:rsidRDefault="001C29BD" w:rsidP="0044789C">
            <w:pPr>
              <w:widowControl/>
              <w:autoSpaceDE/>
              <w:autoSpaceDN/>
              <w:ind w:left="113" w:right="113"/>
              <w:jc w:val="both"/>
              <w:rPr>
                <w:rFonts w:ascii="Arial" w:eastAsia="SimSun" w:hAnsi="Arial" w:cs="Arial"/>
                <w:sz w:val="20"/>
                <w:szCs w:val="20"/>
                <w:lang w:bidi="ar-SA"/>
              </w:rPr>
            </w:pPr>
            <w:r w:rsidRPr="001C29BD">
              <w:rPr>
                <w:rFonts w:ascii="Arial" w:eastAsia="SimSun" w:hAnsi="Arial" w:cs="Arial"/>
                <w:sz w:val="20"/>
                <w:szCs w:val="20"/>
                <w:lang w:bidi="ar-SA"/>
              </w:rPr>
              <w:t>Каждый год или 300 часов (3)</w:t>
            </w:r>
          </w:p>
        </w:tc>
      </w:tr>
      <w:tr w:rsidR="001C29BD" w:rsidRPr="001C29BD" w:rsidTr="0044789C">
        <w:trPr>
          <w:cantSplit/>
          <w:trHeight w:val="276"/>
          <w:jc w:val="center"/>
        </w:trPr>
        <w:tc>
          <w:tcPr>
            <w:tcW w:w="1961" w:type="dxa"/>
            <w:vMerge w:val="restart"/>
            <w:shd w:val="clear" w:color="auto" w:fill="auto"/>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Машинное</w:t>
            </w:r>
          </w:p>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 xml:space="preserve">масло            </w:t>
            </w:r>
          </w:p>
        </w:tc>
        <w:tc>
          <w:tcPr>
            <w:tcW w:w="1816" w:type="dxa"/>
            <w:shd w:val="clear" w:color="auto" w:fill="auto"/>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 xml:space="preserve">проверить                                      </w:t>
            </w:r>
          </w:p>
        </w:tc>
        <w:tc>
          <w:tcPr>
            <w:tcW w:w="896" w:type="dxa"/>
          </w:tcPr>
          <w:p w:rsidR="001C29BD" w:rsidRPr="001C29BD" w:rsidRDefault="001C29BD" w:rsidP="0044789C">
            <w:pPr>
              <w:widowControl/>
              <w:autoSpaceDE/>
              <w:autoSpaceDN/>
              <w:ind w:right="-144"/>
              <w:jc w:val="both"/>
              <w:rPr>
                <w:rFonts w:ascii="Arial" w:eastAsia="SimSun" w:hAnsi="Arial" w:cs="Arial"/>
                <w:b/>
                <w:sz w:val="20"/>
                <w:szCs w:val="20"/>
                <w:lang w:val="en-US" w:bidi="ar-SA"/>
              </w:rPr>
            </w:pPr>
            <w:r w:rsidRPr="001C29BD">
              <w:rPr>
                <w:rFonts w:ascii="Arial" w:eastAsia="SimSun" w:hAnsi="Arial" w:cs="Arial"/>
                <w:b/>
                <w:sz w:val="20"/>
                <w:szCs w:val="20"/>
                <w:lang w:val="en-US" w:bidi="ar-SA"/>
              </w:rPr>
              <w:t>V</w:t>
            </w:r>
          </w:p>
        </w:tc>
        <w:tc>
          <w:tcPr>
            <w:tcW w:w="942"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1044"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941" w:type="dxa"/>
          </w:tcPr>
          <w:p w:rsidR="001C29BD" w:rsidRPr="001C29BD" w:rsidRDefault="001C29BD" w:rsidP="0044789C">
            <w:pPr>
              <w:widowControl/>
              <w:autoSpaceDE/>
              <w:autoSpaceDN/>
              <w:ind w:hanging="143"/>
              <w:jc w:val="both"/>
              <w:rPr>
                <w:rFonts w:ascii="Arial" w:eastAsia="SimSun" w:hAnsi="Arial" w:cs="Arial"/>
                <w:sz w:val="20"/>
                <w:szCs w:val="20"/>
                <w:lang w:bidi="ar-SA"/>
              </w:rPr>
            </w:pPr>
          </w:p>
        </w:tc>
        <w:tc>
          <w:tcPr>
            <w:tcW w:w="1039" w:type="dxa"/>
          </w:tcPr>
          <w:p w:rsidR="001C29BD" w:rsidRPr="001C29BD" w:rsidRDefault="001C29BD" w:rsidP="0044789C">
            <w:pPr>
              <w:widowControl/>
              <w:autoSpaceDE/>
              <w:autoSpaceDN/>
              <w:jc w:val="both"/>
              <w:rPr>
                <w:rFonts w:ascii="Arial" w:eastAsia="SimSun" w:hAnsi="Arial" w:cs="Arial"/>
                <w:sz w:val="20"/>
                <w:szCs w:val="20"/>
                <w:lang w:bidi="ar-SA"/>
              </w:rPr>
            </w:pPr>
          </w:p>
        </w:tc>
      </w:tr>
      <w:tr w:rsidR="001C29BD" w:rsidRPr="001C29BD" w:rsidTr="0044789C">
        <w:trPr>
          <w:cantSplit/>
          <w:jc w:val="center"/>
        </w:trPr>
        <w:tc>
          <w:tcPr>
            <w:tcW w:w="1961" w:type="dxa"/>
            <w:vMerge/>
            <w:shd w:val="clear" w:color="auto" w:fill="auto"/>
          </w:tcPr>
          <w:p w:rsidR="001C29BD" w:rsidRPr="001C29BD" w:rsidRDefault="001C29BD" w:rsidP="0044789C">
            <w:pPr>
              <w:widowControl/>
              <w:autoSpaceDE/>
              <w:autoSpaceDN/>
              <w:ind w:leftChars="30" w:left="66"/>
              <w:jc w:val="both"/>
              <w:rPr>
                <w:rFonts w:ascii="Arial" w:eastAsia="SimSun" w:hAnsi="Arial" w:cs="Arial"/>
                <w:sz w:val="20"/>
                <w:szCs w:val="20"/>
                <w:lang w:bidi="ar-SA"/>
              </w:rPr>
            </w:pPr>
          </w:p>
        </w:tc>
        <w:tc>
          <w:tcPr>
            <w:tcW w:w="1816" w:type="dxa"/>
            <w:shd w:val="clear" w:color="auto" w:fill="auto"/>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заменить</w:t>
            </w:r>
          </w:p>
        </w:tc>
        <w:tc>
          <w:tcPr>
            <w:tcW w:w="896" w:type="dxa"/>
          </w:tcPr>
          <w:p w:rsidR="001C29BD" w:rsidRPr="001C29BD" w:rsidRDefault="001C29BD" w:rsidP="0044789C">
            <w:pPr>
              <w:widowControl/>
              <w:autoSpaceDE/>
              <w:autoSpaceDN/>
              <w:ind w:right="-144"/>
              <w:jc w:val="both"/>
              <w:rPr>
                <w:rFonts w:ascii="Arial" w:eastAsia="SimSun" w:hAnsi="Arial" w:cs="Arial"/>
                <w:sz w:val="20"/>
                <w:szCs w:val="20"/>
                <w:lang w:bidi="ar-SA"/>
              </w:rPr>
            </w:pPr>
          </w:p>
        </w:tc>
        <w:tc>
          <w:tcPr>
            <w:tcW w:w="942" w:type="dxa"/>
          </w:tcPr>
          <w:p w:rsidR="001C29BD" w:rsidRPr="001C29BD" w:rsidRDefault="001C29BD" w:rsidP="0044789C">
            <w:pPr>
              <w:widowControl/>
              <w:autoSpaceDE/>
              <w:autoSpaceDN/>
              <w:jc w:val="both"/>
              <w:rPr>
                <w:rFonts w:ascii="Arial" w:eastAsia="SimSun" w:hAnsi="Arial" w:cs="Arial"/>
                <w:b/>
                <w:sz w:val="20"/>
                <w:szCs w:val="20"/>
                <w:lang w:val="en-US" w:bidi="ar-SA"/>
              </w:rPr>
            </w:pPr>
            <w:r w:rsidRPr="001C29BD">
              <w:rPr>
                <w:rFonts w:ascii="Arial" w:eastAsia="SimSun" w:hAnsi="Arial" w:cs="Arial"/>
                <w:b/>
                <w:sz w:val="20"/>
                <w:szCs w:val="20"/>
                <w:lang w:val="en-US" w:bidi="ar-SA"/>
              </w:rPr>
              <w:t>V</w:t>
            </w:r>
          </w:p>
        </w:tc>
        <w:tc>
          <w:tcPr>
            <w:tcW w:w="1044"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941" w:type="dxa"/>
          </w:tcPr>
          <w:p w:rsidR="001C29BD" w:rsidRPr="001C29BD" w:rsidRDefault="001C29BD" w:rsidP="0044789C">
            <w:pPr>
              <w:widowControl/>
              <w:autoSpaceDE/>
              <w:autoSpaceDN/>
              <w:jc w:val="both"/>
              <w:rPr>
                <w:rFonts w:ascii="Arial" w:eastAsia="SimSun" w:hAnsi="Arial" w:cs="Arial"/>
                <w:b/>
                <w:sz w:val="20"/>
                <w:szCs w:val="20"/>
                <w:lang w:val="en-US" w:bidi="ar-SA"/>
              </w:rPr>
            </w:pPr>
            <w:r w:rsidRPr="001C29BD">
              <w:rPr>
                <w:rFonts w:ascii="Arial" w:eastAsia="SimSun" w:hAnsi="Arial" w:cs="Arial"/>
                <w:b/>
                <w:sz w:val="20"/>
                <w:szCs w:val="20"/>
                <w:lang w:val="en-US" w:bidi="ar-SA"/>
              </w:rPr>
              <w:t>V</w:t>
            </w:r>
          </w:p>
        </w:tc>
        <w:tc>
          <w:tcPr>
            <w:tcW w:w="1039" w:type="dxa"/>
          </w:tcPr>
          <w:p w:rsidR="001C29BD" w:rsidRPr="001C29BD" w:rsidRDefault="001C29BD" w:rsidP="0044789C">
            <w:pPr>
              <w:widowControl/>
              <w:autoSpaceDE/>
              <w:autoSpaceDN/>
              <w:jc w:val="both"/>
              <w:rPr>
                <w:rFonts w:ascii="Arial" w:eastAsia="SimSun" w:hAnsi="Arial" w:cs="Arial"/>
                <w:sz w:val="20"/>
                <w:szCs w:val="20"/>
                <w:lang w:bidi="ar-SA"/>
              </w:rPr>
            </w:pPr>
          </w:p>
        </w:tc>
      </w:tr>
      <w:tr w:rsidR="001C29BD" w:rsidRPr="001C29BD" w:rsidTr="0044789C">
        <w:trPr>
          <w:cantSplit/>
          <w:jc w:val="center"/>
        </w:trPr>
        <w:tc>
          <w:tcPr>
            <w:tcW w:w="1961" w:type="dxa"/>
            <w:vMerge w:val="restart"/>
            <w:shd w:val="clear" w:color="auto" w:fill="auto"/>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 xml:space="preserve">Воздушный фильтр                          </w:t>
            </w:r>
          </w:p>
        </w:tc>
        <w:tc>
          <w:tcPr>
            <w:tcW w:w="1816" w:type="dxa"/>
            <w:shd w:val="clear" w:color="auto" w:fill="auto"/>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проверить</w:t>
            </w:r>
          </w:p>
        </w:tc>
        <w:tc>
          <w:tcPr>
            <w:tcW w:w="896" w:type="dxa"/>
          </w:tcPr>
          <w:p w:rsidR="001C29BD" w:rsidRPr="001C29BD" w:rsidRDefault="001C29BD" w:rsidP="0044789C">
            <w:pPr>
              <w:widowControl/>
              <w:autoSpaceDE/>
              <w:autoSpaceDN/>
              <w:ind w:right="-144"/>
              <w:jc w:val="both"/>
              <w:rPr>
                <w:rFonts w:ascii="Arial" w:eastAsia="SimSun" w:hAnsi="Arial" w:cs="Arial"/>
                <w:b/>
                <w:sz w:val="20"/>
                <w:szCs w:val="20"/>
                <w:lang w:val="en-US" w:bidi="ar-SA"/>
              </w:rPr>
            </w:pPr>
            <w:r w:rsidRPr="001C29BD">
              <w:rPr>
                <w:rFonts w:ascii="Arial" w:eastAsia="SimSun" w:hAnsi="Arial" w:cs="Arial"/>
                <w:b/>
                <w:sz w:val="20"/>
                <w:szCs w:val="20"/>
                <w:lang w:val="en-US" w:bidi="ar-SA"/>
              </w:rPr>
              <w:t>V</w:t>
            </w:r>
          </w:p>
        </w:tc>
        <w:tc>
          <w:tcPr>
            <w:tcW w:w="942"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1044"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941" w:type="dxa"/>
          </w:tcPr>
          <w:p w:rsidR="001C29BD" w:rsidRPr="001C29BD" w:rsidRDefault="001C29BD" w:rsidP="0044789C">
            <w:pPr>
              <w:widowControl/>
              <w:autoSpaceDE/>
              <w:autoSpaceDN/>
              <w:ind w:hanging="143"/>
              <w:jc w:val="both"/>
              <w:rPr>
                <w:rFonts w:ascii="Arial" w:eastAsia="SimSun" w:hAnsi="Arial" w:cs="Arial"/>
                <w:sz w:val="20"/>
                <w:szCs w:val="20"/>
                <w:lang w:bidi="ar-SA"/>
              </w:rPr>
            </w:pPr>
          </w:p>
        </w:tc>
        <w:tc>
          <w:tcPr>
            <w:tcW w:w="1039" w:type="dxa"/>
          </w:tcPr>
          <w:p w:rsidR="001C29BD" w:rsidRPr="001C29BD" w:rsidRDefault="001C29BD" w:rsidP="0044789C">
            <w:pPr>
              <w:widowControl/>
              <w:autoSpaceDE/>
              <w:autoSpaceDN/>
              <w:jc w:val="both"/>
              <w:rPr>
                <w:rFonts w:ascii="Arial" w:eastAsia="SimSun" w:hAnsi="Arial" w:cs="Arial"/>
                <w:sz w:val="20"/>
                <w:szCs w:val="20"/>
                <w:lang w:bidi="ar-SA"/>
              </w:rPr>
            </w:pPr>
          </w:p>
        </w:tc>
      </w:tr>
      <w:tr w:rsidR="001C29BD" w:rsidRPr="001C29BD" w:rsidTr="0044789C">
        <w:trPr>
          <w:cantSplit/>
          <w:jc w:val="center"/>
        </w:trPr>
        <w:tc>
          <w:tcPr>
            <w:tcW w:w="1961" w:type="dxa"/>
            <w:vMerge/>
            <w:shd w:val="clear" w:color="auto" w:fill="auto"/>
          </w:tcPr>
          <w:p w:rsidR="001C29BD" w:rsidRPr="001C29BD" w:rsidRDefault="001C29BD" w:rsidP="0044789C">
            <w:pPr>
              <w:widowControl/>
              <w:autoSpaceDE/>
              <w:autoSpaceDN/>
              <w:ind w:leftChars="30" w:left="66"/>
              <w:jc w:val="both"/>
              <w:rPr>
                <w:rFonts w:ascii="Arial" w:eastAsia="SimSun" w:hAnsi="Arial" w:cs="Arial"/>
                <w:sz w:val="20"/>
                <w:szCs w:val="20"/>
                <w:lang w:bidi="ar-SA"/>
              </w:rPr>
            </w:pPr>
          </w:p>
        </w:tc>
        <w:tc>
          <w:tcPr>
            <w:tcW w:w="1816" w:type="dxa"/>
            <w:shd w:val="clear" w:color="auto" w:fill="auto"/>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прочистить</w:t>
            </w:r>
          </w:p>
        </w:tc>
        <w:tc>
          <w:tcPr>
            <w:tcW w:w="896" w:type="dxa"/>
          </w:tcPr>
          <w:p w:rsidR="001C29BD" w:rsidRPr="001C29BD" w:rsidRDefault="001C29BD" w:rsidP="0044789C">
            <w:pPr>
              <w:widowControl/>
              <w:autoSpaceDE/>
              <w:autoSpaceDN/>
              <w:ind w:right="-144"/>
              <w:jc w:val="both"/>
              <w:rPr>
                <w:rFonts w:ascii="Arial" w:eastAsia="SimSun" w:hAnsi="Arial" w:cs="Arial"/>
                <w:sz w:val="20"/>
                <w:szCs w:val="20"/>
                <w:lang w:bidi="ar-SA"/>
              </w:rPr>
            </w:pPr>
          </w:p>
        </w:tc>
        <w:tc>
          <w:tcPr>
            <w:tcW w:w="942"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1044" w:type="dxa"/>
          </w:tcPr>
          <w:p w:rsidR="001C29BD" w:rsidRPr="001C29BD" w:rsidRDefault="001C29BD" w:rsidP="0044789C">
            <w:pPr>
              <w:widowControl/>
              <w:autoSpaceDE/>
              <w:autoSpaceDN/>
              <w:jc w:val="both"/>
              <w:rPr>
                <w:rFonts w:ascii="Arial" w:eastAsia="SimSun" w:hAnsi="Arial" w:cs="Arial"/>
                <w:sz w:val="20"/>
                <w:szCs w:val="20"/>
                <w:lang w:bidi="ar-SA"/>
              </w:rPr>
            </w:pPr>
            <w:r w:rsidRPr="001C29BD">
              <w:rPr>
                <w:rFonts w:ascii="Arial" w:eastAsia="SimSun" w:hAnsi="Arial" w:cs="Arial"/>
                <w:b/>
                <w:sz w:val="20"/>
                <w:szCs w:val="20"/>
                <w:lang w:val="en-US" w:bidi="ar-SA"/>
              </w:rPr>
              <w:t>V</w:t>
            </w:r>
            <w:r w:rsidRPr="001C29BD">
              <w:rPr>
                <w:rFonts w:ascii="Arial" w:eastAsia="SimSun" w:hAnsi="Arial" w:cs="Arial"/>
                <w:sz w:val="20"/>
                <w:szCs w:val="20"/>
                <w:lang w:bidi="ar-SA"/>
              </w:rPr>
              <w:t xml:space="preserve"> (1)</w:t>
            </w:r>
          </w:p>
        </w:tc>
        <w:tc>
          <w:tcPr>
            <w:tcW w:w="941" w:type="dxa"/>
          </w:tcPr>
          <w:p w:rsidR="001C29BD" w:rsidRPr="001C29BD" w:rsidRDefault="001C29BD" w:rsidP="0044789C">
            <w:pPr>
              <w:widowControl/>
              <w:autoSpaceDE/>
              <w:autoSpaceDN/>
              <w:ind w:hanging="143"/>
              <w:jc w:val="both"/>
              <w:rPr>
                <w:rFonts w:ascii="Arial" w:eastAsia="SimSun" w:hAnsi="Arial" w:cs="Arial"/>
                <w:sz w:val="20"/>
                <w:szCs w:val="20"/>
                <w:lang w:bidi="ar-SA"/>
              </w:rPr>
            </w:pPr>
          </w:p>
        </w:tc>
        <w:tc>
          <w:tcPr>
            <w:tcW w:w="1039" w:type="dxa"/>
          </w:tcPr>
          <w:p w:rsidR="001C29BD" w:rsidRPr="001C29BD" w:rsidRDefault="001C29BD" w:rsidP="0044789C">
            <w:pPr>
              <w:widowControl/>
              <w:autoSpaceDE/>
              <w:autoSpaceDN/>
              <w:jc w:val="both"/>
              <w:rPr>
                <w:rFonts w:ascii="Arial" w:eastAsia="SimSun" w:hAnsi="Arial" w:cs="Arial"/>
                <w:sz w:val="20"/>
                <w:szCs w:val="20"/>
                <w:lang w:bidi="ar-SA"/>
              </w:rPr>
            </w:pPr>
          </w:p>
        </w:tc>
      </w:tr>
      <w:tr w:rsidR="001C29BD" w:rsidRPr="001C29BD" w:rsidTr="0044789C">
        <w:trPr>
          <w:jc w:val="center"/>
        </w:trPr>
        <w:tc>
          <w:tcPr>
            <w:tcW w:w="1961"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 xml:space="preserve">Отстойник                        </w:t>
            </w:r>
          </w:p>
        </w:tc>
        <w:tc>
          <w:tcPr>
            <w:tcW w:w="1816"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прочистить</w:t>
            </w:r>
          </w:p>
        </w:tc>
        <w:tc>
          <w:tcPr>
            <w:tcW w:w="896" w:type="dxa"/>
          </w:tcPr>
          <w:p w:rsidR="001C29BD" w:rsidRPr="001C29BD" w:rsidRDefault="001C29BD" w:rsidP="0044789C">
            <w:pPr>
              <w:widowControl/>
              <w:autoSpaceDE/>
              <w:autoSpaceDN/>
              <w:ind w:right="-144"/>
              <w:jc w:val="both"/>
              <w:rPr>
                <w:rFonts w:ascii="Arial" w:eastAsia="SimSun" w:hAnsi="Arial" w:cs="Arial"/>
                <w:sz w:val="20"/>
                <w:szCs w:val="20"/>
                <w:lang w:bidi="ar-SA"/>
              </w:rPr>
            </w:pPr>
          </w:p>
        </w:tc>
        <w:tc>
          <w:tcPr>
            <w:tcW w:w="942"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1044"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941" w:type="dxa"/>
          </w:tcPr>
          <w:p w:rsidR="001C29BD" w:rsidRPr="001C29BD" w:rsidRDefault="001C29BD" w:rsidP="0044789C">
            <w:pPr>
              <w:widowControl/>
              <w:autoSpaceDE/>
              <w:autoSpaceDN/>
              <w:jc w:val="both"/>
              <w:rPr>
                <w:rFonts w:ascii="Arial" w:eastAsia="SimSun" w:hAnsi="Arial" w:cs="Arial"/>
                <w:sz w:val="20"/>
                <w:szCs w:val="20"/>
                <w:lang w:bidi="ar-SA"/>
              </w:rPr>
            </w:pPr>
            <w:r w:rsidRPr="001C29BD">
              <w:rPr>
                <w:rFonts w:ascii="Arial" w:eastAsia="SimSun" w:hAnsi="Arial" w:cs="Arial"/>
                <w:b/>
                <w:sz w:val="20"/>
                <w:szCs w:val="20"/>
                <w:lang w:val="en-US" w:bidi="ar-SA"/>
              </w:rPr>
              <w:t>V</w:t>
            </w:r>
          </w:p>
        </w:tc>
        <w:tc>
          <w:tcPr>
            <w:tcW w:w="1039" w:type="dxa"/>
          </w:tcPr>
          <w:p w:rsidR="001C29BD" w:rsidRPr="001C29BD" w:rsidRDefault="001C29BD" w:rsidP="0044789C">
            <w:pPr>
              <w:widowControl/>
              <w:autoSpaceDE/>
              <w:autoSpaceDN/>
              <w:jc w:val="both"/>
              <w:rPr>
                <w:rFonts w:ascii="Arial" w:eastAsia="SimSun" w:hAnsi="Arial" w:cs="Arial"/>
                <w:sz w:val="20"/>
                <w:szCs w:val="20"/>
                <w:lang w:bidi="ar-SA"/>
              </w:rPr>
            </w:pPr>
          </w:p>
        </w:tc>
      </w:tr>
      <w:tr w:rsidR="001C29BD" w:rsidRPr="001C29BD" w:rsidTr="0044789C">
        <w:trPr>
          <w:trHeight w:val="649"/>
          <w:jc w:val="center"/>
        </w:trPr>
        <w:tc>
          <w:tcPr>
            <w:tcW w:w="1961"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 xml:space="preserve">Свеча зажигания </w:t>
            </w:r>
          </w:p>
        </w:tc>
        <w:tc>
          <w:tcPr>
            <w:tcW w:w="1816"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проверить и</w:t>
            </w:r>
          </w:p>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почистить</w:t>
            </w:r>
          </w:p>
        </w:tc>
        <w:tc>
          <w:tcPr>
            <w:tcW w:w="896" w:type="dxa"/>
          </w:tcPr>
          <w:p w:rsidR="001C29BD" w:rsidRPr="001C29BD" w:rsidRDefault="001C29BD" w:rsidP="0044789C">
            <w:pPr>
              <w:widowControl/>
              <w:autoSpaceDE/>
              <w:autoSpaceDN/>
              <w:ind w:right="-144"/>
              <w:jc w:val="both"/>
              <w:rPr>
                <w:rFonts w:ascii="Arial" w:eastAsia="SimSun" w:hAnsi="Arial" w:cs="Arial"/>
                <w:sz w:val="20"/>
                <w:szCs w:val="20"/>
                <w:lang w:bidi="ar-SA"/>
              </w:rPr>
            </w:pPr>
          </w:p>
        </w:tc>
        <w:tc>
          <w:tcPr>
            <w:tcW w:w="942"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1044"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941" w:type="dxa"/>
          </w:tcPr>
          <w:p w:rsidR="001C29BD" w:rsidRPr="001C29BD" w:rsidRDefault="001C29BD" w:rsidP="0044789C">
            <w:pPr>
              <w:widowControl/>
              <w:autoSpaceDE/>
              <w:autoSpaceDN/>
              <w:ind w:hanging="143"/>
              <w:jc w:val="both"/>
              <w:rPr>
                <w:rFonts w:ascii="Arial" w:eastAsia="SimSun" w:hAnsi="Arial" w:cs="Arial"/>
                <w:sz w:val="20"/>
                <w:szCs w:val="20"/>
                <w:lang w:bidi="ar-SA"/>
              </w:rPr>
            </w:pPr>
          </w:p>
          <w:p w:rsidR="001C29BD" w:rsidRPr="001C29BD" w:rsidRDefault="001C29BD" w:rsidP="0044789C">
            <w:pPr>
              <w:widowControl/>
              <w:autoSpaceDE/>
              <w:autoSpaceDN/>
              <w:ind w:hanging="25"/>
              <w:jc w:val="both"/>
              <w:rPr>
                <w:rFonts w:ascii="Arial" w:eastAsia="SimSun" w:hAnsi="Arial" w:cs="Arial"/>
                <w:sz w:val="20"/>
                <w:szCs w:val="20"/>
                <w:lang w:bidi="ar-SA"/>
              </w:rPr>
            </w:pPr>
            <w:r w:rsidRPr="001C29BD">
              <w:rPr>
                <w:rFonts w:ascii="Arial" w:eastAsia="SimSun" w:hAnsi="Arial" w:cs="Arial"/>
                <w:b/>
                <w:sz w:val="20"/>
                <w:szCs w:val="20"/>
                <w:lang w:val="en-US" w:bidi="ar-SA"/>
              </w:rPr>
              <w:t>V</w:t>
            </w:r>
          </w:p>
        </w:tc>
        <w:tc>
          <w:tcPr>
            <w:tcW w:w="1039" w:type="dxa"/>
          </w:tcPr>
          <w:p w:rsidR="001C29BD" w:rsidRPr="001C29BD" w:rsidRDefault="001C29BD" w:rsidP="0044789C">
            <w:pPr>
              <w:widowControl/>
              <w:autoSpaceDE/>
              <w:autoSpaceDN/>
              <w:jc w:val="both"/>
              <w:rPr>
                <w:rFonts w:ascii="Arial" w:eastAsia="SimSun" w:hAnsi="Arial" w:cs="Arial"/>
                <w:sz w:val="20"/>
                <w:szCs w:val="20"/>
                <w:lang w:bidi="ar-SA"/>
              </w:rPr>
            </w:pPr>
          </w:p>
        </w:tc>
      </w:tr>
      <w:tr w:rsidR="001C29BD" w:rsidRPr="001C29BD" w:rsidTr="0044789C">
        <w:trPr>
          <w:trHeight w:val="635"/>
          <w:jc w:val="center"/>
        </w:trPr>
        <w:tc>
          <w:tcPr>
            <w:tcW w:w="1961"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Зазор                клапана</w:t>
            </w:r>
          </w:p>
        </w:tc>
        <w:tc>
          <w:tcPr>
            <w:tcW w:w="1816"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проверить и настроить</w:t>
            </w:r>
          </w:p>
        </w:tc>
        <w:tc>
          <w:tcPr>
            <w:tcW w:w="896" w:type="dxa"/>
          </w:tcPr>
          <w:p w:rsidR="001C29BD" w:rsidRPr="001C29BD" w:rsidRDefault="001C29BD" w:rsidP="0044789C">
            <w:pPr>
              <w:widowControl/>
              <w:autoSpaceDE/>
              <w:autoSpaceDN/>
              <w:ind w:right="-144"/>
              <w:jc w:val="both"/>
              <w:rPr>
                <w:rFonts w:ascii="Arial" w:eastAsia="SimSun" w:hAnsi="Arial" w:cs="Arial"/>
                <w:sz w:val="20"/>
                <w:szCs w:val="20"/>
                <w:lang w:bidi="ar-SA"/>
              </w:rPr>
            </w:pPr>
          </w:p>
        </w:tc>
        <w:tc>
          <w:tcPr>
            <w:tcW w:w="942"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1044"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941" w:type="dxa"/>
          </w:tcPr>
          <w:p w:rsidR="001C29BD" w:rsidRPr="001C29BD" w:rsidRDefault="001C29BD" w:rsidP="0044789C">
            <w:pPr>
              <w:widowControl/>
              <w:autoSpaceDE/>
              <w:autoSpaceDN/>
              <w:ind w:hanging="143"/>
              <w:jc w:val="both"/>
              <w:rPr>
                <w:rFonts w:ascii="Arial" w:eastAsia="SimSun" w:hAnsi="Arial" w:cs="Arial"/>
                <w:sz w:val="20"/>
                <w:szCs w:val="20"/>
                <w:lang w:bidi="ar-SA"/>
              </w:rPr>
            </w:pPr>
          </w:p>
        </w:tc>
        <w:tc>
          <w:tcPr>
            <w:tcW w:w="1039" w:type="dxa"/>
          </w:tcPr>
          <w:p w:rsidR="001C29BD" w:rsidRPr="001C29BD" w:rsidRDefault="001C29BD" w:rsidP="0044789C">
            <w:pPr>
              <w:widowControl/>
              <w:autoSpaceDE/>
              <w:autoSpaceDN/>
              <w:jc w:val="both"/>
              <w:rPr>
                <w:rFonts w:ascii="Arial" w:eastAsia="SimSun" w:hAnsi="Arial" w:cs="Arial"/>
                <w:sz w:val="20"/>
                <w:szCs w:val="20"/>
                <w:lang w:bidi="ar-SA"/>
              </w:rPr>
            </w:pPr>
          </w:p>
          <w:p w:rsidR="001C29BD" w:rsidRPr="001C29BD" w:rsidRDefault="001C29BD" w:rsidP="0044789C">
            <w:pPr>
              <w:widowControl/>
              <w:autoSpaceDE/>
              <w:autoSpaceDN/>
              <w:jc w:val="both"/>
              <w:rPr>
                <w:rFonts w:ascii="Arial" w:eastAsia="SimSun" w:hAnsi="Arial" w:cs="Arial"/>
                <w:sz w:val="20"/>
                <w:szCs w:val="20"/>
                <w:lang w:bidi="ar-SA"/>
              </w:rPr>
            </w:pPr>
            <w:r w:rsidRPr="001C29BD">
              <w:rPr>
                <w:rFonts w:ascii="Arial" w:eastAsia="SimSun" w:hAnsi="Arial" w:cs="Arial"/>
                <w:b/>
                <w:sz w:val="20"/>
                <w:szCs w:val="20"/>
                <w:lang w:val="en-US" w:bidi="ar-SA"/>
              </w:rPr>
              <w:t>V</w:t>
            </w:r>
            <w:r w:rsidRPr="001C29BD">
              <w:rPr>
                <w:rFonts w:ascii="Arial" w:eastAsia="SimSun" w:hAnsi="Arial" w:cs="Arial"/>
                <w:sz w:val="20"/>
                <w:szCs w:val="20"/>
                <w:lang w:bidi="ar-SA"/>
              </w:rPr>
              <w:t xml:space="preserve"> (2)</w:t>
            </w:r>
          </w:p>
        </w:tc>
      </w:tr>
      <w:tr w:rsidR="001C29BD" w:rsidRPr="001C29BD" w:rsidTr="0044789C">
        <w:trPr>
          <w:trHeight w:val="630"/>
          <w:jc w:val="center"/>
        </w:trPr>
        <w:tc>
          <w:tcPr>
            <w:tcW w:w="1961"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 xml:space="preserve">Топливный бак и фильтр                </w:t>
            </w:r>
          </w:p>
        </w:tc>
        <w:tc>
          <w:tcPr>
            <w:tcW w:w="1816"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прочистить</w:t>
            </w:r>
          </w:p>
        </w:tc>
        <w:tc>
          <w:tcPr>
            <w:tcW w:w="896" w:type="dxa"/>
          </w:tcPr>
          <w:p w:rsidR="001C29BD" w:rsidRPr="001C29BD" w:rsidRDefault="001C29BD" w:rsidP="0044789C">
            <w:pPr>
              <w:widowControl/>
              <w:autoSpaceDE/>
              <w:autoSpaceDN/>
              <w:ind w:right="-144"/>
              <w:jc w:val="both"/>
              <w:rPr>
                <w:rFonts w:ascii="Arial" w:eastAsia="SimSun" w:hAnsi="Arial" w:cs="Arial"/>
                <w:sz w:val="20"/>
                <w:szCs w:val="20"/>
                <w:lang w:bidi="ar-SA"/>
              </w:rPr>
            </w:pPr>
          </w:p>
        </w:tc>
        <w:tc>
          <w:tcPr>
            <w:tcW w:w="942"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1044" w:type="dxa"/>
          </w:tcPr>
          <w:p w:rsidR="001C29BD" w:rsidRPr="001C29BD" w:rsidRDefault="001C29BD" w:rsidP="0044789C">
            <w:pPr>
              <w:widowControl/>
              <w:autoSpaceDE/>
              <w:autoSpaceDN/>
              <w:jc w:val="both"/>
              <w:rPr>
                <w:rFonts w:ascii="Arial" w:eastAsia="SimSun" w:hAnsi="Arial" w:cs="Arial"/>
                <w:sz w:val="20"/>
                <w:szCs w:val="20"/>
                <w:lang w:bidi="ar-SA"/>
              </w:rPr>
            </w:pPr>
          </w:p>
        </w:tc>
        <w:tc>
          <w:tcPr>
            <w:tcW w:w="941" w:type="dxa"/>
          </w:tcPr>
          <w:p w:rsidR="001C29BD" w:rsidRPr="001C29BD" w:rsidRDefault="001C29BD" w:rsidP="0044789C">
            <w:pPr>
              <w:widowControl/>
              <w:autoSpaceDE/>
              <w:autoSpaceDN/>
              <w:ind w:hanging="143"/>
              <w:jc w:val="both"/>
              <w:rPr>
                <w:rFonts w:ascii="Arial" w:eastAsia="SimSun" w:hAnsi="Arial" w:cs="Arial"/>
                <w:sz w:val="20"/>
                <w:szCs w:val="20"/>
                <w:lang w:bidi="ar-SA"/>
              </w:rPr>
            </w:pPr>
          </w:p>
        </w:tc>
        <w:tc>
          <w:tcPr>
            <w:tcW w:w="1039" w:type="dxa"/>
          </w:tcPr>
          <w:p w:rsidR="001C29BD" w:rsidRPr="001C29BD" w:rsidRDefault="001C29BD" w:rsidP="0044789C">
            <w:pPr>
              <w:widowControl/>
              <w:autoSpaceDE/>
              <w:autoSpaceDN/>
              <w:jc w:val="both"/>
              <w:rPr>
                <w:rFonts w:ascii="Arial" w:eastAsia="SimSun" w:hAnsi="Arial" w:cs="Arial"/>
                <w:sz w:val="20"/>
                <w:szCs w:val="20"/>
                <w:lang w:bidi="ar-SA"/>
              </w:rPr>
            </w:pPr>
            <w:r w:rsidRPr="001C29BD">
              <w:rPr>
                <w:rFonts w:ascii="Arial" w:eastAsia="SimSun" w:hAnsi="Arial" w:cs="Arial"/>
                <w:b/>
                <w:sz w:val="20"/>
                <w:szCs w:val="20"/>
                <w:lang w:val="en-US" w:bidi="ar-SA"/>
              </w:rPr>
              <w:t>V</w:t>
            </w:r>
            <w:r w:rsidRPr="001C29BD">
              <w:rPr>
                <w:rFonts w:ascii="Arial" w:eastAsia="SimSun" w:hAnsi="Arial" w:cs="Arial"/>
                <w:sz w:val="20"/>
                <w:szCs w:val="20"/>
                <w:lang w:bidi="ar-SA"/>
              </w:rPr>
              <w:t xml:space="preserve"> (2)</w:t>
            </w:r>
          </w:p>
        </w:tc>
      </w:tr>
      <w:tr w:rsidR="001C29BD" w:rsidRPr="001C29BD" w:rsidTr="00F870F4">
        <w:trPr>
          <w:trHeight w:val="667"/>
          <w:jc w:val="center"/>
        </w:trPr>
        <w:tc>
          <w:tcPr>
            <w:tcW w:w="1961"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Топливопровод</w:t>
            </w:r>
          </w:p>
        </w:tc>
        <w:tc>
          <w:tcPr>
            <w:tcW w:w="1816" w:type="dxa"/>
          </w:tcPr>
          <w:p w:rsidR="001C29BD" w:rsidRPr="001C29BD" w:rsidRDefault="001C29BD" w:rsidP="0044789C">
            <w:pPr>
              <w:widowControl/>
              <w:autoSpaceDE/>
              <w:autoSpaceDN/>
              <w:ind w:leftChars="30" w:left="66"/>
              <w:jc w:val="both"/>
              <w:rPr>
                <w:rFonts w:ascii="Arial" w:eastAsia="SimSun" w:hAnsi="Arial" w:cs="Arial"/>
                <w:sz w:val="20"/>
                <w:szCs w:val="20"/>
                <w:lang w:bidi="ar-SA"/>
              </w:rPr>
            </w:pPr>
            <w:r w:rsidRPr="001C29BD">
              <w:rPr>
                <w:rFonts w:ascii="Arial" w:eastAsia="SimSun" w:hAnsi="Arial" w:cs="Arial"/>
                <w:sz w:val="20"/>
                <w:szCs w:val="20"/>
                <w:lang w:bidi="ar-SA"/>
              </w:rPr>
              <w:t>Проверить (заменить при необходимости)</w:t>
            </w:r>
          </w:p>
        </w:tc>
        <w:tc>
          <w:tcPr>
            <w:tcW w:w="4862" w:type="dxa"/>
            <w:gridSpan w:val="5"/>
          </w:tcPr>
          <w:p w:rsidR="001C29BD" w:rsidRPr="001C29BD" w:rsidRDefault="001C29BD" w:rsidP="0044789C">
            <w:pPr>
              <w:widowControl/>
              <w:autoSpaceDE/>
              <w:autoSpaceDN/>
              <w:jc w:val="both"/>
              <w:rPr>
                <w:rFonts w:ascii="Arial" w:eastAsia="SimSun" w:hAnsi="Arial" w:cs="Arial"/>
                <w:sz w:val="20"/>
                <w:szCs w:val="20"/>
                <w:lang w:bidi="ar-SA"/>
              </w:rPr>
            </w:pPr>
            <w:r w:rsidRPr="001C29BD">
              <w:rPr>
                <w:rFonts w:ascii="Arial" w:eastAsia="SimSun" w:hAnsi="Arial" w:cs="Arial"/>
                <w:sz w:val="20"/>
                <w:szCs w:val="20"/>
                <w:lang w:bidi="ar-SA"/>
              </w:rPr>
              <w:t>Каждые два года (2)</w:t>
            </w:r>
          </w:p>
        </w:tc>
      </w:tr>
    </w:tbl>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lang w:eastAsia="zh-CN"/>
        </w:rPr>
        <w:lastRenderedPageBreak/>
        <w:t>1</w:t>
      </w:r>
      <w:r w:rsidRPr="001C29BD">
        <w:rPr>
          <w:rFonts w:ascii="Arial" w:hAnsi="Arial" w:cs="Arial" w:hint="eastAsia"/>
          <w:sz w:val="20"/>
          <w:szCs w:val="20"/>
        </w:rPr>
        <w:t>.</w:t>
      </w:r>
      <w:r w:rsidRPr="001C29BD">
        <w:rPr>
          <w:rFonts w:ascii="Arial" w:hAnsi="Arial" w:cs="Arial"/>
          <w:sz w:val="20"/>
          <w:szCs w:val="20"/>
        </w:rPr>
        <w:t>Обслуживайте чаще при работе в пыльных местах.</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2.</w:t>
      </w:r>
      <w:r w:rsidRPr="001C29BD">
        <w:rPr>
          <w:rFonts w:ascii="Arial" w:hAnsi="Arial" w:cs="Arial"/>
          <w:sz w:val="20"/>
          <w:szCs w:val="20"/>
        </w:rPr>
        <w:t>Эти детали должны обслуживаться авторизованным дилером генераторов, если только у владельца нет соответствующих инструментов, знаний и навыков механики. Смотрите заводскую инструкцию.</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3.</w:t>
      </w:r>
      <w:r w:rsidRPr="001C29BD">
        <w:rPr>
          <w:rFonts w:ascii="Arial" w:hAnsi="Arial" w:cs="Arial"/>
          <w:sz w:val="20"/>
          <w:szCs w:val="20"/>
        </w:rPr>
        <w:t>Для профессионального коммерческого использования, часы регистрации работы для определения интервалов, через которые следует выполнять техобслуживание.</w:t>
      </w:r>
    </w:p>
    <w:p w:rsidR="0044789C" w:rsidRPr="001C29BD" w:rsidRDefault="0044789C" w:rsidP="0044789C">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Для поддержания генератора в исправном рабочем состоянии необходимо проводить периодическое техобслуживание и наладку. Выполняйте проверку и обслуживание через временные интервалы, указанные в графике техобслуживания.</w:t>
      </w:r>
    </w:p>
    <w:p w:rsidR="0044789C" w:rsidRPr="001C29BD" w:rsidRDefault="0044789C" w:rsidP="0044789C">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Выхлопные газы содержат ядовитый оксид углерода (угарный газ). Выключите двигатель перед выполнением любых работ по техобслуживанию. Если двигатель должен работать, убедитесь, что место хорошо проветривается.</w:t>
      </w:r>
    </w:p>
    <w:p w:rsidR="0044789C" w:rsidRPr="001C29BD" w:rsidRDefault="0044789C" w:rsidP="0044789C">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Используйте только оригинальные детали или их аналоги для проведения техобслуживания или ремонта. Сменные детали, отличающиеся по качеству, могут повредить генератор.</w:t>
      </w: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Замена машинного масла.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Сливайте масло, пока двигатель теплый, что обеспечит быстрый и полный слив.</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1.</w:t>
      </w:r>
      <w:r w:rsidRPr="001C29BD">
        <w:rPr>
          <w:rFonts w:ascii="Arial" w:hAnsi="Arial" w:cs="Arial"/>
          <w:sz w:val="20"/>
          <w:szCs w:val="20"/>
        </w:rPr>
        <w:t>Снимите сливную пробку и уплотнительную шайбу, крышку маслоналивной горловины и слейте масло.</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2.</w:t>
      </w:r>
      <w:r w:rsidRPr="001C29BD">
        <w:rPr>
          <w:rFonts w:ascii="Arial" w:hAnsi="Arial" w:cs="Arial"/>
          <w:sz w:val="20"/>
          <w:szCs w:val="20"/>
        </w:rPr>
        <w:t xml:space="preserve">Снова установите сливную пробку и уплотнительную шайбу. Плотно закрутите пробку.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3.</w:t>
      </w:r>
      <w:r w:rsidRPr="001C29BD">
        <w:rPr>
          <w:rFonts w:ascii="Arial" w:hAnsi="Arial" w:cs="Arial"/>
          <w:sz w:val="20"/>
          <w:szCs w:val="20"/>
        </w:rPr>
        <w:t>Залейте рекомендованным маслом и проверьте уровень.</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Объем масла: Смотрите спецификацию.</w:t>
      </w:r>
    </w:p>
    <w:p w:rsidR="001C29BD" w:rsidRPr="001C29BD" w:rsidRDefault="001C29BD" w:rsidP="001C29BD">
      <w:pPr>
        <w:widowControl/>
        <w:autoSpaceDE/>
        <w:autoSpaceDN/>
        <w:spacing w:after="120"/>
        <w:ind w:firstLineChars="450" w:firstLine="1080"/>
        <w:jc w:val="both"/>
        <w:rPr>
          <w:rFonts w:ascii="Arial" w:eastAsia="SimSun" w:hAnsi="Arial" w:cs="Arial"/>
          <w:sz w:val="20"/>
          <w:szCs w:val="20"/>
          <w:lang w:bidi="ar-SA"/>
        </w:rPr>
      </w:pPr>
      <w:r w:rsidRPr="001C29BD">
        <w:rPr>
          <w:rFonts w:ascii="Times New Roman" w:eastAsia="SimSun" w:hAnsi="Times New Roman" w:cs="Times New Roman"/>
          <w:noProof/>
          <w:sz w:val="24"/>
          <w:szCs w:val="24"/>
          <w:lang w:bidi="ar-SA"/>
        </w:rPr>
        <w:lastRenderedPageBreak/>
        <w:drawing>
          <wp:inline distT="0" distB="0" distL="0" distR="0" wp14:anchorId="0D7594B3" wp14:editId="72D65358">
            <wp:extent cx="3322090" cy="1544128"/>
            <wp:effectExtent l="19050" t="0" r="0" b="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3320547" cy="1543411"/>
                    </a:xfrm>
                    <a:prstGeom prst="rect">
                      <a:avLst/>
                    </a:prstGeom>
                    <a:noFill/>
                    <a:ln w="9525">
                      <a:noFill/>
                      <a:miter lim="800000"/>
                      <a:headEnd/>
                      <a:tailEnd/>
                    </a:ln>
                  </pic:spPr>
                </pic:pic>
              </a:graphicData>
            </a:graphic>
          </wp:inline>
        </w:drawing>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Отработанное моторное масло может вызвать</w:t>
      </w:r>
      <w:r w:rsidRPr="001C29BD">
        <w:rPr>
          <w:rFonts w:ascii="Arial" w:hAnsi="Arial" w:cs="Arial" w:hint="eastAsia"/>
          <w:sz w:val="20"/>
          <w:szCs w:val="20"/>
        </w:rPr>
        <w:t xml:space="preserve"> </w:t>
      </w:r>
      <w:r w:rsidRPr="001C29BD">
        <w:rPr>
          <w:rFonts w:ascii="Arial" w:hAnsi="Arial" w:cs="Arial"/>
          <w:sz w:val="20"/>
          <w:szCs w:val="20"/>
        </w:rPr>
        <w:t>раздражения при повторном попадании на кожу в течение длительного времени. Хотя это маловероятно, если только вы не работаете с отработанным маслом каждый день, все же рекомендуется тщательно мыть руки с мылом сразу же после работы с отработанным маслом.</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Пожалуйста, избавляйтесь от отработанного моторного масла безопасным для окружающей среды способом. Мы предлагаем вывозить его в герметичном контейнере на местную станцию техобслуживания или центр утилизации отходов для утилизации. Не выбрасывайте его вместе с мусором и не выливайте на землю.</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Обслуживание воздухоочистителя.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Грязный воздухоочиститель будет преграждать поток воздуха к карбюратору. Чтобы предотвратить возникновение неисправностей в карбюраторе, следует проводить регулярное обслуживание воздухоочистителя. Обслуживать следует чаще при работе в особо пыльных местах.</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Использование бензина или горючего растворителя для прочистки фильтрующего элемента может вызвать пожар или взрыв. Используйте только мыльную воду или негорючий растворитель.</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ЗАПРЕЩЕНО! Никогда не эксплуатируйте генератор без воздухоочистителя. Это приведет к быстрому </w:t>
      </w:r>
      <w:r w:rsidRPr="001C29BD">
        <w:rPr>
          <w:rFonts w:ascii="Arial" w:hAnsi="Arial" w:cs="Arial"/>
          <w:noProof/>
          <w:sz w:val="20"/>
          <w:szCs w:val="20"/>
          <w:lang w:bidi="ar-SA"/>
        </w:rPr>
        <w:lastRenderedPageBreak/>
        <mc:AlternateContent>
          <mc:Choice Requires="wpg">
            <w:drawing>
              <wp:anchor distT="0" distB="0" distL="114300" distR="114300" simplePos="0" relativeHeight="251906560" behindDoc="0" locked="0" layoutInCell="1" allowOverlap="1">
                <wp:simplePos x="0" y="0"/>
                <wp:positionH relativeFrom="column">
                  <wp:posOffset>5063490</wp:posOffset>
                </wp:positionH>
                <wp:positionV relativeFrom="paragraph">
                  <wp:posOffset>177800</wp:posOffset>
                </wp:positionV>
                <wp:extent cx="2024380" cy="1532890"/>
                <wp:effectExtent l="5715" t="6350" r="8255" b="13335"/>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4380" cy="1532890"/>
                          <a:chOff x="-4" y="9"/>
                          <a:chExt cx="4592" cy="3903"/>
                        </a:xfrm>
                      </wpg:grpSpPr>
                      <wps:wsp>
                        <wps:cNvPr id="91" name="Freeform 28"/>
                        <wps:cNvSpPr>
                          <a:spLocks/>
                        </wps:cNvSpPr>
                        <wps:spPr bwMode="auto">
                          <a:xfrm>
                            <a:off x="412" y="1155"/>
                            <a:ext cx="108" cy="79"/>
                          </a:xfrm>
                          <a:custGeom>
                            <a:avLst/>
                            <a:gdLst>
                              <a:gd name="T0" fmla="*/ 24 w 26"/>
                              <a:gd name="T1" fmla="*/ 9 h 19"/>
                              <a:gd name="T2" fmla="*/ 21 w 26"/>
                              <a:gd name="T3" fmla="*/ 2 h 19"/>
                              <a:gd name="T4" fmla="*/ 9 w 26"/>
                              <a:gd name="T5" fmla="*/ 5 h 19"/>
                              <a:gd name="T6" fmla="*/ 0 w 26"/>
                              <a:gd name="T7" fmla="*/ 19 h 19"/>
                              <a:gd name="T8" fmla="*/ 6 w 26"/>
                              <a:gd name="T9" fmla="*/ 19 h 19"/>
                              <a:gd name="T10" fmla="*/ 24 w 26"/>
                              <a:gd name="T11" fmla="*/ 9 h 19"/>
                            </a:gdLst>
                            <a:ahLst/>
                            <a:cxnLst>
                              <a:cxn ang="0">
                                <a:pos x="T0" y="T1"/>
                              </a:cxn>
                              <a:cxn ang="0">
                                <a:pos x="T2" y="T3"/>
                              </a:cxn>
                              <a:cxn ang="0">
                                <a:pos x="T4" y="T5"/>
                              </a:cxn>
                              <a:cxn ang="0">
                                <a:pos x="T6" y="T7"/>
                              </a:cxn>
                              <a:cxn ang="0">
                                <a:pos x="T8" y="T9"/>
                              </a:cxn>
                              <a:cxn ang="0">
                                <a:pos x="T10" y="T11"/>
                              </a:cxn>
                            </a:cxnLst>
                            <a:rect l="0" t="0" r="r" b="b"/>
                            <a:pathLst>
                              <a:path w="26" h="19">
                                <a:moveTo>
                                  <a:pt x="24" y="9"/>
                                </a:moveTo>
                                <a:cubicBezTo>
                                  <a:pt x="24" y="9"/>
                                  <a:pt x="26" y="3"/>
                                  <a:pt x="21" y="2"/>
                                </a:cubicBezTo>
                                <a:cubicBezTo>
                                  <a:pt x="16" y="0"/>
                                  <a:pt x="11" y="0"/>
                                  <a:pt x="9" y="5"/>
                                </a:cubicBezTo>
                                <a:cubicBezTo>
                                  <a:pt x="6" y="9"/>
                                  <a:pt x="0" y="17"/>
                                  <a:pt x="0" y="19"/>
                                </a:cubicBezTo>
                                <a:cubicBezTo>
                                  <a:pt x="0" y="19"/>
                                  <a:pt x="4" y="17"/>
                                  <a:pt x="6" y="19"/>
                                </a:cubicBezTo>
                                <a:cubicBezTo>
                                  <a:pt x="6" y="19"/>
                                  <a:pt x="17" y="11"/>
                                  <a:pt x="24" y="9"/>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9"/>
                        <wps:cNvSpPr>
                          <a:spLocks/>
                        </wps:cNvSpPr>
                        <wps:spPr bwMode="auto">
                          <a:xfrm>
                            <a:off x="437" y="1200"/>
                            <a:ext cx="141" cy="79"/>
                          </a:xfrm>
                          <a:custGeom>
                            <a:avLst/>
                            <a:gdLst>
                              <a:gd name="T0" fmla="*/ 0 w 34"/>
                              <a:gd name="T1" fmla="*/ 12 h 19"/>
                              <a:gd name="T2" fmla="*/ 19 w 34"/>
                              <a:gd name="T3" fmla="*/ 2 h 19"/>
                              <a:gd name="T4" fmla="*/ 32 w 34"/>
                              <a:gd name="T5" fmla="*/ 3 h 19"/>
                              <a:gd name="T6" fmla="*/ 33 w 34"/>
                              <a:gd name="T7" fmla="*/ 7 h 19"/>
                              <a:gd name="T8" fmla="*/ 19 w 34"/>
                              <a:gd name="T9" fmla="*/ 19 h 19"/>
                              <a:gd name="T10" fmla="*/ 0 w 34"/>
                              <a:gd name="T11" fmla="*/ 12 h 19"/>
                            </a:gdLst>
                            <a:ahLst/>
                            <a:cxnLst>
                              <a:cxn ang="0">
                                <a:pos x="T0" y="T1"/>
                              </a:cxn>
                              <a:cxn ang="0">
                                <a:pos x="T2" y="T3"/>
                              </a:cxn>
                              <a:cxn ang="0">
                                <a:pos x="T4" y="T5"/>
                              </a:cxn>
                              <a:cxn ang="0">
                                <a:pos x="T6" y="T7"/>
                              </a:cxn>
                              <a:cxn ang="0">
                                <a:pos x="T8" y="T9"/>
                              </a:cxn>
                              <a:cxn ang="0">
                                <a:pos x="T10" y="T11"/>
                              </a:cxn>
                            </a:cxnLst>
                            <a:rect l="0" t="0" r="r" b="b"/>
                            <a:pathLst>
                              <a:path w="34" h="19">
                                <a:moveTo>
                                  <a:pt x="0" y="12"/>
                                </a:moveTo>
                                <a:cubicBezTo>
                                  <a:pt x="0" y="12"/>
                                  <a:pt x="12" y="5"/>
                                  <a:pt x="19" y="2"/>
                                </a:cubicBezTo>
                                <a:cubicBezTo>
                                  <a:pt x="26" y="0"/>
                                  <a:pt x="30" y="2"/>
                                  <a:pt x="32" y="3"/>
                                </a:cubicBezTo>
                                <a:cubicBezTo>
                                  <a:pt x="33" y="4"/>
                                  <a:pt x="34" y="6"/>
                                  <a:pt x="33" y="7"/>
                                </a:cubicBezTo>
                                <a:cubicBezTo>
                                  <a:pt x="31" y="9"/>
                                  <a:pt x="20" y="17"/>
                                  <a:pt x="19" y="19"/>
                                </a:cubicBezTo>
                                <a:lnTo>
                                  <a:pt x="0" y="12"/>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30"/>
                        <wps:cNvSpPr>
                          <a:spLocks/>
                        </wps:cNvSpPr>
                        <wps:spPr bwMode="auto">
                          <a:xfrm>
                            <a:off x="383" y="1271"/>
                            <a:ext cx="133" cy="100"/>
                          </a:xfrm>
                          <a:custGeom>
                            <a:avLst/>
                            <a:gdLst>
                              <a:gd name="T0" fmla="*/ 12 w 32"/>
                              <a:gd name="T1" fmla="*/ 0 h 24"/>
                              <a:gd name="T2" fmla="*/ 30 w 32"/>
                              <a:gd name="T3" fmla="*/ 8 h 24"/>
                              <a:gd name="T4" fmla="*/ 32 w 32"/>
                              <a:gd name="T5" fmla="*/ 12 h 24"/>
                              <a:gd name="T6" fmla="*/ 28 w 32"/>
                              <a:gd name="T7" fmla="*/ 22 h 24"/>
                              <a:gd name="T8" fmla="*/ 23 w 32"/>
                              <a:gd name="T9" fmla="*/ 23 h 24"/>
                              <a:gd name="T10" fmla="*/ 2 w 32"/>
                              <a:gd name="T11" fmla="*/ 14 h 24"/>
                              <a:gd name="T12" fmla="*/ 1 w 32"/>
                              <a:gd name="T13" fmla="*/ 10 h 24"/>
                              <a:gd name="T14" fmla="*/ 6 w 32"/>
                              <a:gd name="T15" fmla="*/ 1 h 24"/>
                              <a:gd name="T16" fmla="*/ 8 w 32"/>
                              <a:gd name="T17" fmla="*/ 2 h 24"/>
                              <a:gd name="T18" fmla="*/ 12 w 32"/>
                              <a:gd name="T1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24">
                                <a:moveTo>
                                  <a:pt x="12" y="0"/>
                                </a:moveTo>
                                <a:cubicBezTo>
                                  <a:pt x="30" y="8"/>
                                  <a:pt x="30" y="8"/>
                                  <a:pt x="30" y="8"/>
                                </a:cubicBezTo>
                                <a:cubicBezTo>
                                  <a:pt x="30" y="8"/>
                                  <a:pt x="31" y="11"/>
                                  <a:pt x="32" y="12"/>
                                </a:cubicBezTo>
                                <a:cubicBezTo>
                                  <a:pt x="32" y="12"/>
                                  <a:pt x="29" y="20"/>
                                  <a:pt x="28" y="22"/>
                                </a:cubicBezTo>
                                <a:cubicBezTo>
                                  <a:pt x="28" y="23"/>
                                  <a:pt x="26" y="24"/>
                                  <a:pt x="23" y="23"/>
                                </a:cubicBezTo>
                                <a:cubicBezTo>
                                  <a:pt x="20" y="22"/>
                                  <a:pt x="3" y="14"/>
                                  <a:pt x="2" y="14"/>
                                </a:cubicBezTo>
                                <a:cubicBezTo>
                                  <a:pt x="1" y="13"/>
                                  <a:pt x="0" y="13"/>
                                  <a:pt x="1" y="10"/>
                                </a:cubicBezTo>
                                <a:cubicBezTo>
                                  <a:pt x="2" y="8"/>
                                  <a:pt x="6" y="1"/>
                                  <a:pt x="6" y="1"/>
                                </a:cubicBezTo>
                                <a:cubicBezTo>
                                  <a:pt x="6" y="1"/>
                                  <a:pt x="7" y="2"/>
                                  <a:pt x="8" y="2"/>
                                </a:cubicBezTo>
                                <a:cubicBezTo>
                                  <a:pt x="10" y="2"/>
                                  <a:pt x="12" y="1"/>
                                  <a:pt x="12"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1"/>
                        <wps:cNvSpPr>
                          <a:spLocks/>
                        </wps:cNvSpPr>
                        <wps:spPr bwMode="auto">
                          <a:xfrm>
                            <a:off x="408" y="1234"/>
                            <a:ext cx="29" cy="41"/>
                          </a:xfrm>
                          <a:custGeom>
                            <a:avLst/>
                            <a:gdLst>
                              <a:gd name="T0" fmla="*/ 1 w 7"/>
                              <a:gd name="T1" fmla="*/ 10 h 10"/>
                              <a:gd name="T2" fmla="*/ 2 w 7"/>
                              <a:gd name="T3" fmla="*/ 5 h 10"/>
                              <a:gd name="T4" fmla="*/ 7 w 7"/>
                              <a:gd name="T5" fmla="*/ 0 h 10"/>
                            </a:gdLst>
                            <a:ahLst/>
                            <a:cxnLst>
                              <a:cxn ang="0">
                                <a:pos x="T0" y="T1"/>
                              </a:cxn>
                              <a:cxn ang="0">
                                <a:pos x="T2" y="T3"/>
                              </a:cxn>
                              <a:cxn ang="0">
                                <a:pos x="T4" y="T5"/>
                              </a:cxn>
                            </a:cxnLst>
                            <a:rect l="0" t="0" r="r" b="b"/>
                            <a:pathLst>
                              <a:path w="7" h="10">
                                <a:moveTo>
                                  <a:pt x="1" y="10"/>
                                </a:moveTo>
                                <a:cubicBezTo>
                                  <a:pt x="1" y="10"/>
                                  <a:pt x="0" y="8"/>
                                  <a:pt x="2" y="5"/>
                                </a:cubicBezTo>
                                <a:cubicBezTo>
                                  <a:pt x="3" y="2"/>
                                  <a:pt x="4" y="2"/>
                                  <a:pt x="7"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2"/>
                        <wps:cNvSpPr>
                          <a:spLocks/>
                        </wps:cNvSpPr>
                        <wps:spPr bwMode="auto">
                          <a:xfrm>
                            <a:off x="433" y="1250"/>
                            <a:ext cx="4" cy="21"/>
                          </a:xfrm>
                          <a:custGeom>
                            <a:avLst/>
                            <a:gdLst>
                              <a:gd name="T0" fmla="*/ 1 w 1"/>
                              <a:gd name="T1" fmla="*/ 0 h 5"/>
                              <a:gd name="T2" fmla="*/ 0 w 1"/>
                              <a:gd name="T3" fmla="*/ 5 h 5"/>
                            </a:gdLst>
                            <a:ahLst/>
                            <a:cxnLst>
                              <a:cxn ang="0">
                                <a:pos x="T0" y="T1"/>
                              </a:cxn>
                              <a:cxn ang="0">
                                <a:pos x="T2" y="T3"/>
                              </a:cxn>
                            </a:cxnLst>
                            <a:rect l="0" t="0" r="r" b="b"/>
                            <a:pathLst>
                              <a:path w="1" h="5">
                                <a:moveTo>
                                  <a:pt x="1" y="0"/>
                                </a:moveTo>
                                <a:cubicBezTo>
                                  <a:pt x="1" y="0"/>
                                  <a:pt x="0" y="2"/>
                                  <a:pt x="0" y="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33"/>
                        <wps:cNvSpPr>
                          <a:spLocks/>
                        </wps:cNvSpPr>
                        <wps:spPr bwMode="auto">
                          <a:xfrm>
                            <a:off x="508" y="1279"/>
                            <a:ext cx="8" cy="25"/>
                          </a:xfrm>
                          <a:custGeom>
                            <a:avLst/>
                            <a:gdLst>
                              <a:gd name="T0" fmla="*/ 2 w 2"/>
                              <a:gd name="T1" fmla="*/ 0 h 6"/>
                              <a:gd name="T2" fmla="*/ 0 w 2"/>
                              <a:gd name="T3" fmla="*/ 6 h 6"/>
                            </a:gdLst>
                            <a:ahLst/>
                            <a:cxnLst>
                              <a:cxn ang="0">
                                <a:pos x="T0" y="T1"/>
                              </a:cxn>
                              <a:cxn ang="0">
                                <a:pos x="T2" y="T3"/>
                              </a:cxn>
                            </a:cxnLst>
                            <a:rect l="0" t="0" r="r" b="b"/>
                            <a:pathLst>
                              <a:path w="2" h="6">
                                <a:moveTo>
                                  <a:pt x="2" y="0"/>
                                </a:moveTo>
                                <a:cubicBezTo>
                                  <a:pt x="2" y="0"/>
                                  <a:pt x="0" y="3"/>
                                  <a:pt x="0"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4"/>
                        <wps:cNvSpPr>
                          <a:spLocks/>
                        </wps:cNvSpPr>
                        <wps:spPr bwMode="auto">
                          <a:xfrm>
                            <a:off x="537" y="1246"/>
                            <a:ext cx="33" cy="33"/>
                          </a:xfrm>
                          <a:custGeom>
                            <a:avLst/>
                            <a:gdLst>
                              <a:gd name="T0" fmla="*/ 8 w 8"/>
                              <a:gd name="T1" fmla="*/ 0 h 8"/>
                              <a:gd name="T2" fmla="*/ 0 w 8"/>
                              <a:gd name="T3" fmla="*/ 8 h 8"/>
                            </a:gdLst>
                            <a:ahLst/>
                            <a:cxnLst>
                              <a:cxn ang="0">
                                <a:pos x="T0" y="T1"/>
                              </a:cxn>
                              <a:cxn ang="0">
                                <a:pos x="T2" y="T3"/>
                              </a:cxn>
                            </a:cxnLst>
                            <a:rect l="0" t="0" r="r" b="b"/>
                            <a:pathLst>
                              <a:path w="8" h="8">
                                <a:moveTo>
                                  <a:pt x="8" y="0"/>
                                </a:moveTo>
                                <a:cubicBezTo>
                                  <a:pt x="8" y="0"/>
                                  <a:pt x="0" y="5"/>
                                  <a:pt x="0"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5"/>
                        <wps:cNvSpPr>
                          <a:spLocks/>
                        </wps:cNvSpPr>
                        <wps:spPr bwMode="auto">
                          <a:xfrm>
                            <a:off x="370" y="1234"/>
                            <a:ext cx="183" cy="153"/>
                          </a:xfrm>
                          <a:custGeom>
                            <a:avLst/>
                            <a:gdLst>
                              <a:gd name="T0" fmla="*/ 44 w 44"/>
                              <a:gd name="T1" fmla="*/ 12 h 37"/>
                              <a:gd name="T2" fmla="*/ 40 w 44"/>
                              <a:gd name="T3" fmla="*/ 16 h 37"/>
                              <a:gd name="T4" fmla="*/ 35 w 44"/>
                              <a:gd name="T5" fmla="*/ 31 h 37"/>
                              <a:gd name="T6" fmla="*/ 27 w 44"/>
                              <a:gd name="T7" fmla="*/ 36 h 37"/>
                              <a:gd name="T8" fmla="*/ 4 w 44"/>
                              <a:gd name="T9" fmla="*/ 26 h 37"/>
                              <a:gd name="T10" fmla="*/ 1 w 44"/>
                              <a:gd name="T11" fmla="*/ 19 h 37"/>
                              <a:gd name="T12" fmla="*/ 6 w 44"/>
                              <a:gd name="T13" fmla="*/ 6 h 37"/>
                              <a:gd name="T14" fmla="*/ 10 w 44"/>
                              <a:gd name="T15" fmla="*/ 0 h 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37">
                                <a:moveTo>
                                  <a:pt x="44" y="12"/>
                                </a:moveTo>
                                <a:cubicBezTo>
                                  <a:pt x="44" y="12"/>
                                  <a:pt x="41" y="14"/>
                                  <a:pt x="40" y="16"/>
                                </a:cubicBezTo>
                                <a:cubicBezTo>
                                  <a:pt x="39" y="19"/>
                                  <a:pt x="36" y="28"/>
                                  <a:pt x="35" y="31"/>
                                </a:cubicBezTo>
                                <a:cubicBezTo>
                                  <a:pt x="34" y="34"/>
                                  <a:pt x="32" y="37"/>
                                  <a:pt x="27" y="36"/>
                                </a:cubicBezTo>
                                <a:cubicBezTo>
                                  <a:pt x="23" y="35"/>
                                  <a:pt x="6" y="28"/>
                                  <a:pt x="4" y="26"/>
                                </a:cubicBezTo>
                                <a:cubicBezTo>
                                  <a:pt x="1" y="25"/>
                                  <a:pt x="0" y="22"/>
                                  <a:pt x="1" y="19"/>
                                </a:cubicBezTo>
                                <a:cubicBezTo>
                                  <a:pt x="2" y="17"/>
                                  <a:pt x="5" y="9"/>
                                  <a:pt x="6" y="6"/>
                                </a:cubicBezTo>
                                <a:cubicBezTo>
                                  <a:pt x="8" y="3"/>
                                  <a:pt x="9" y="1"/>
                                  <a:pt x="10"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36"/>
                        <wps:cNvSpPr>
                          <a:spLocks/>
                        </wps:cNvSpPr>
                        <wps:spPr bwMode="auto">
                          <a:xfrm>
                            <a:off x="391" y="1142"/>
                            <a:ext cx="137" cy="112"/>
                          </a:xfrm>
                          <a:custGeom>
                            <a:avLst/>
                            <a:gdLst>
                              <a:gd name="T0" fmla="*/ 2 w 33"/>
                              <a:gd name="T1" fmla="*/ 27 h 27"/>
                              <a:gd name="T2" fmla="*/ 1 w 33"/>
                              <a:gd name="T3" fmla="*/ 21 h 27"/>
                              <a:gd name="T4" fmla="*/ 11 w 33"/>
                              <a:gd name="T5" fmla="*/ 4 h 27"/>
                              <a:gd name="T6" fmla="*/ 24 w 33"/>
                              <a:gd name="T7" fmla="*/ 0 h 27"/>
                              <a:gd name="T8" fmla="*/ 33 w 33"/>
                              <a:gd name="T9" fmla="*/ 12 h 27"/>
                            </a:gdLst>
                            <a:ahLst/>
                            <a:cxnLst>
                              <a:cxn ang="0">
                                <a:pos x="T0" y="T1"/>
                              </a:cxn>
                              <a:cxn ang="0">
                                <a:pos x="T2" y="T3"/>
                              </a:cxn>
                              <a:cxn ang="0">
                                <a:pos x="T4" y="T5"/>
                              </a:cxn>
                              <a:cxn ang="0">
                                <a:pos x="T6" y="T7"/>
                              </a:cxn>
                              <a:cxn ang="0">
                                <a:pos x="T8" y="T9"/>
                              </a:cxn>
                            </a:cxnLst>
                            <a:rect l="0" t="0" r="r" b="b"/>
                            <a:pathLst>
                              <a:path w="33" h="27">
                                <a:moveTo>
                                  <a:pt x="2" y="27"/>
                                </a:moveTo>
                                <a:cubicBezTo>
                                  <a:pt x="2" y="27"/>
                                  <a:pt x="0" y="23"/>
                                  <a:pt x="1" y="21"/>
                                </a:cubicBezTo>
                                <a:cubicBezTo>
                                  <a:pt x="1" y="20"/>
                                  <a:pt x="9" y="7"/>
                                  <a:pt x="11" y="4"/>
                                </a:cubicBezTo>
                                <a:cubicBezTo>
                                  <a:pt x="14" y="1"/>
                                  <a:pt x="18" y="0"/>
                                  <a:pt x="24" y="0"/>
                                </a:cubicBezTo>
                                <a:cubicBezTo>
                                  <a:pt x="30" y="1"/>
                                  <a:pt x="33" y="3"/>
                                  <a:pt x="33" y="1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7"/>
                        <wps:cNvSpPr>
                          <a:spLocks/>
                        </wps:cNvSpPr>
                        <wps:spPr bwMode="auto">
                          <a:xfrm>
                            <a:off x="512" y="1188"/>
                            <a:ext cx="75" cy="25"/>
                          </a:xfrm>
                          <a:custGeom>
                            <a:avLst/>
                            <a:gdLst>
                              <a:gd name="T0" fmla="*/ 0 w 18"/>
                              <a:gd name="T1" fmla="*/ 1 h 6"/>
                              <a:gd name="T2" fmla="*/ 10 w 18"/>
                              <a:gd name="T3" fmla="*/ 1 h 6"/>
                              <a:gd name="T4" fmla="*/ 18 w 18"/>
                              <a:gd name="T5" fmla="*/ 6 h 6"/>
                            </a:gdLst>
                            <a:ahLst/>
                            <a:cxnLst>
                              <a:cxn ang="0">
                                <a:pos x="T0" y="T1"/>
                              </a:cxn>
                              <a:cxn ang="0">
                                <a:pos x="T2" y="T3"/>
                              </a:cxn>
                              <a:cxn ang="0">
                                <a:pos x="T4" y="T5"/>
                              </a:cxn>
                            </a:cxnLst>
                            <a:rect l="0" t="0" r="r" b="b"/>
                            <a:pathLst>
                              <a:path w="18" h="6">
                                <a:moveTo>
                                  <a:pt x="0" y="1"/>
                                </a:moveTo>
                                <a:cubicBezTo>
                                  <a:pt x="0" y="1"/>
                                  <a:pt x="5" y="0"/>
                                  <a:pt x="10" y="1"/>
                                </a:cubicBezTo>
                                <a:cubicBezTo>
                                  <a:pt x="15" y="2"/>
                                  <a:pt x="18" y="4"/>
                                  <a:pt x="18"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8"/>
                        <wps:cNvSpPr>
                          <a:spLocks/>
                        </wps:cNvSpPr>
                        <wps:spPr bwMode="auto">
                          <a:xfrm>
                            <a:off x="545" y="1192"/>
                            <a:ext cx="146" cy="100"/>
                          </a:xfrm>
                          <a:custGeom>
                            <a:avLst/>
                            <a:gdLst>
                              <a:gd name="T0" fmla="*/ 0 w 35"/>
                              <a:gd name="T1" fmla="*/ 24 h 24"/>
                              <a:gd name="T2" fmla="*/ 3 w 35"/>
                              <a:gd name="T3" fmla="*/ 20 h 24"/>
                              <a:gd name="T4" fmla="*/ 8 w 35"/>
                              <a:gd name="T5" fmla="*/ 8 h 24"/>
                              <a:gd name="T6" fmla="*/ 15 w 35"/>
                              <a:gd name="T7" fmla="*/ 1 h 24"/>
                              <a:gd name="T8" fmla="*/ 28 w 35"/>
                              <a:gd name="T9" fmla="*/ 2 h 24"/>
                              <a:gd name="T10" fmla="*/ 33 w 35"/>
                              <a:gd name="T11" fmla="*/ 17 h 24"/>
                            </a:gdLst>
                            <a:ahLst/>
                            <a:cxnLst>
                              <a:cxn ang="0">
                                <a:pos x="T0" y="T1"/>
                              </a:cxn>
                              <a:cxn ang="0">
                                <a:pos x="T2" y="T3"/>
                              </a:cxn>
                              <a:cxn ang="0">
                                <a:pos x="T4" y="T5"/>
                              </a:cxn>
                              <a:cxn ang="0">
                                <a:pos x="T6" y="T7"/>
                              </a:cxn>
                              <a:cxn ang="0">
                                <a:pos x="T8" y="T9"/>
                              </a:cxn>
                              <a:cxn ang="0">
                                <a:pos x="T10" y="T11"/>
                              </a:cxn>
                            </a:cxnLst>
                            <a:rect l="0" t="0" r="r" b="b"/>
                            <a:pathLst>
                              <a:path w="35" h="24">
                                <a:moveTo>
                                  <a:pt x="0" y="24"/>
                                </a:moveTo>
                                <a:cubicBezTo>
                                  <a:pt x="0" y="24"/>
                                  <a:pt x="2" y="23"/>
                                  <a:pt x="3" y="20"/>
                                </a:cubicBezTo>
                                <a:cubicBezTo>
                                  <a:pt x="4" y="17"/>
                                  <a:pt x="8" y="9"/>
                                  <a:pt x="8" y="8"/>
                                </a:cubicBezTo>
                                <a:cubicBezTo>
                                  <a:pt x="9" y="6"/>
                                  <a:pt x="12" y="3"/>
                                  <a:pt x="15" y="1"/>
                                </a:cubicBezTo>
                                <a:cubicBezTo>
                                  <a:pt x="18" y="0"/>
                                  <a:pt x="25" y="1"/>
                                  <a:pt x="28" y="2"/>
                                </a:cubicBezTo>
                                <a:cubicBezTo>
                                  <a:pt x="31" y="2"/>
                                  <a:pt x="35" y="6"/>
                                  <a:pt x="33" y="1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9"/>
                        <wps:cNvSpPr>
                          <a:spLocks/>
                        </wps:cNvSpPr>
                        <wps:spPr bwMode="auto">
                          <a:xfrm>
                            <a:off x="537" y="1209"/>
                            <a:ext cx="129" cy="103"/>
                          </a:xfrm>
                          <a:custGeom>
                            <a:avLst/>
                            <a:gdLst>
                              <a:gd name="T0" fmla="*/ 31 w 31"/>
                              <a:gd name="T1" fmla="*/ 12 h 25"/>
                              <a:gd name="T2" fmla="*/ 31 w 31"/>
                              <a:gd name="T3" fmla="*/ 5 h 25"/>
                              <a:gd name="T4" fmla="*/ 24 w 31"/>
                              <a:gd name="T5" fmla="*/ 0 h 25"/>
                              <a:gd name="T6" fmla="*/ 14 w 31"/>
                              <a:gd name="T7" fmla="*/ 6 h 25"/>
                              <a:gd name="T8" fmla="*/ 8 w 31"/>
                              <a:gd name="T9" fmla="*/ 20 h 25"/>
                              <a:gd name="T10" fmla="*/ 0 w 31"/>
                              <a:gd name="T11" fmla="*/ 25 h 25"/>
                            </a:gdLst>
                            <a:ahLst/>
                            <a:cxnLst>
                              <a:cxn ang="0">
                                <a:pos x="T0" y="T1"/>
                              </a:cxn>
                              <a:cxn ang="0">
                                <a:pos x="T2" y="T3"/>
                              </a:cxn>
                              <a:cxn ang="0">
                                <a:pos x="T4" y="T5"/>
                              </a:cxn>
                              <a:cxn ang="0">
                                <a:pos x="T6" y="T7"/>
                              </a:cxn>
                              <a:cxn ang="0">
                                <a:pos x="T8" y="T9"/>
                              </a:cxn>
                              <a:cxn ang="0">
                                <a:pos x="T10" y="T11"/>
                              </a:cxn>
                            </a:cxnLst>
                            <a:rect l="0" t="0" r="r" b="b"/>
                            <a:pathLst>
                              <a:path w="31" h="25">
                                <a:moveTo>
                                  <a:pt x="31" y="12"/>
                                </a:moveTo>
                                <a:cubicBezTo>
                                  <a:pt x="31" y="12"/>
                                  <a:pt x="31" y="7"/>
                                  <a:pt x="31" y="5"/>
                                </a:cubicBezTo>
                                <a:cubicBezTo>
                                  <a:pt x="31" y="2"/>
                                  <a:pt x="28" y="0"/>
                                  <a:pt x="24" y="0"/>
                                </a:cubicBezTo>
                                <a:cubicBezTo>
                                  <a:pt x="20" y="0"/>
                                  <a:pt x="16" y="1"/>
                                  <a:pt x="14" y="6"/>
                                </a:cubicBezTo>
                                <a:cubicBezTo>
                                  <a:pt x="12" y="10"/>
                                  <a:pt x="9" y="17"/>
                                  <a:pt x="8" y="20"/>
                                </a:cubicBezTo>
                                <a:cubicBezTo>
                                  <a:pt x="7" y="22"/>
                                  <a:pt x="4" y="25"/>
                                  <a:pt x="0" y="2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40"/>
                        <wps:cNvSpPr>
                          <a:spLocks/>
                        </wps:cNvSpPr>
                        <wps:spPr bwMode="auto">
                          <a:xfrm>
                            <a:off x="395" y="2716"/>
                            <a:ext cx="92" cy="79"/>
                          </a:xfrm>
                          <a:custGeom>
                            <a:avLst/>
                            <a:gdLst>
                              <a:gd name="T0" fmla="*/ 7 w 22"/>
                              <a:gd name="T1" fmla="*/ 0 h 19"/>
                              <a:gd name="T2" fmla="*/ 7 w 22"/>
                              <a:gd name="T3" fmla="*/ 17 h 19"/>
                              <a:gd name="T4" fmla="*/ 22 w 22"/>
                              <a:gd name="T5" fmla="*/ 7 h 19"/>
                            </a:gdLst>
                            <a:ahLst/>
                            <a:cxnLst>
                              <a:cxn ang="0">
                                <a:pos x="T0" y="T1"/>
                              </a:cxn>
                              <a:cxn ang="0">
                                <a:pos x="T2" y="T3"/>
                              </a:cxn>
                              <a:cxn ang="0">
                                <a:pos x="T4" y="T5"/>
                              </a:cxn>
                            </a:cxnLst>
                            <a:rect l="0" t="0" r="r" b="b"/>
                            <a:pathLst>
                              <a:path w="22" h="19">
                                <a:moveTo>
                                  <a:pt x="7" y="0"/>
                                </a:moveTo>
                                <a:cubicBezTo>
                                  <a:pt x="7" y="0"/>
                                  <a:pt x="0" y="14"/>
                                  <a:pt x="7" y="17"/>
                                </a:cubicBezTo>
                                <a:cubicBezTo>
                                  <a:pt x="14" y="19"/>
                                  <a:pt x="22" y="7"/>
                                  <a:pt x="22" y="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41"/>
                        <wps:cNvSpPr>
                          <a:spLocks/>
                        </wps:cNvSpPr>
                        <wps:spPr bwMode="auto">
                          <a:xfrm>
                            <a:off x="366" y="2712"/>
                            <a:ext cx="137" cy="108"/>
                          </a:xfrm>
                          <a:custGeom>
                            <a:avLst/>
                            <a:gdLst>
                              <a:gd name="T0" fmla="*/ 11 w 33"/>
                              <a:gd name="T1" fmla="*/ 0 h 26"/>
                              <a:gd name="T2" fmla="*/ 14 w 33"/>
                              <a:gd name="T3" fmla="*/ 22 h 26"/>
                              <a:gd name="T4" fmla="*/ 33 w 33"/>
                              <a:gd name="T5" fmla="*/ 10 h 26"/>
                            </a:gdLst>
                            <a:ahLst/>
                            <a:cxnLst>
                              <a:cxn ang="0">
                                <a:pos x="T0" y="T1"/>
                              </a:cxn>
                              <a:cxn ang="0">
                                <a:pos x="T2" y="T3"/>
                              </a:cxn>
                              <a:cxn ang="0">
                                <a:pos x="T4" y="T5"/>
                              </a:cxn>
                            </a:cxnLst>
                            <a:rect l="0" t="0" r="r" b="b"/>
                            <a:pathLst>
                              <a:path w="33" h="26">
                                <a:moveTo>
                                  <a:pt x="11" y="0"/>
                                </a:moveTo>
                                <a:cubicBezTo>
                                  <a:pt x="11" y="0"/>
                                  <a:pt x="0" y="16"/>
                                  <a:pt x="14" y="22"/>
                                </a:cubicBezTo>
                                <a:cubicBezTo>
                                  <a:pt x="24" y="26"/>
                                  <a:pt x="33" y="10"/>
                                  <a:pt x="33" y="1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42"/>
                        <wps:cNvSpPr>
                          <a:spLocks/>
                        </wps:cNvSpPr>
                        <wps:spPr bwMode="auto">
                          <a:xfrm>
                            <a:off x="125" y="1105"/>
                            <a:ext cx="299" cy="141"/>
                          </a:xfrm>
                          <a:custGeom>
                            <a:avLst/>
                            <a:gdLst>
                              <a:gd name="T0" fmla="*/ 72 w 72"/>
                              <a:gd name="T1" fmla="*/ 17 h 34"/>
                              <a:gd name="T2" fmla="*/ 27 w 72"/>
                              <a:gd name="T3" fmla="*/ 1 h 34"/>
                              <a:gd name="T4" fmla="*/ 5 w 72"/>
                              <a:gd name="T5" fmla="*/ 10 h 34"/>
                              <a:gd name="T6" fmla="*/ 0 w 72"/>
                              <a:gd name="T7" fmla="*/ 34 h 34"/>
                            </a:gdLst>
                            <a:ahLst/>
                            <a:cxnLst>
                              <a:cxn ang="0">
                                <a:pos x="T0" y="T1"/>
                              </a:cxn>
                              <a:cxn ang="0">
                                <a:pos x="T2" y="T3"/>
                              </a:cxn>
                              <a:cxn ang="0">
                                <a:pos x="T4" y="T5"/>
                              </a:cxn>
                              <a:cxn ang="0">
                                <a:pos x="T6" y="T7"/>
                              </a:cxn>
                            </a:cxnLst>
                            <a:rect l="0" t="0" r="r" b="b"/>
                            <a:pathLst>
                              <a:path w="72" h="34">
                                <a:moveTo>
                                  <a:pt x="72" y="17"/>
                                </a:moveTo>
                                <a:cubicBezTo>
                                  <a:pt x="72" y="17"/>
                                  <a:pt x="31" y="1"/>
                                  <a:pt x="27" y="1"/>
                                </a:cubicBezTo>
                                <a:cubicBezTo>
                                  <a:pt x="23" y="0"/>
                                  <a:pt x="10" y="4"/>
                                  <a:pt x="5" y="10"/>
                                </a:cubicBezTo>
                                <a:cubicBezTo>
                                  <a:pt x="0" y="16"/>
                                  <a:pt x="0" y="34"/>
                                  <a:pt x="0" y="3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43"/>
                        <wps:cNvSpPr>
                          <a:spLocks/>
                        </wps:cNvSpPr>
                        <wps:spPr bwMode="auto">
                          <a:xfrm>
                            <a:off x="158" y="1117"/>
                            <a:ext cx="246" cy="92"/>
                          </a:xfrm>
                          <a:custGeom>
                            <a:avLst/>
                            <a:gdLst>
                              <a:gd name="T0" fmla="*/ 0 w 59"/>
                              <a:gd name="T1" fmla="*/ 5 h 22"/>
                              <a:gd name="T2" fmla="*/ 20 w 59"/>
                              <a:gd name="T3" fmla="*/ 7 h 22"/>
                              <a:gd name="T4" fmla="*/ 59 w 59"/>
                              <a:gd name="T5" fmla="*/ 22 h 22"/>
                            </a:gdLst>
                            <a:ahLst/>
                            <a:cxnLst>
                              <a:cxn ang="0">
                                <a:pos x="T0" y="T1"/>
                              </a:cxn>
                              <a:cxn ang="0">
                                <a:pos x="T2" y="T3"/>
                              </a:cxn>
                              <a:cxn ang="0">
                                <a:pos x="T4" y="T5"/>
                              </a:cxn>
                            </a:cxnLst>
                            <a:rect l="0" t="0" r="r" b="b"/>
                            <a:pathLst>
                              <a:path w="59" h="22">
                                <a:moveTo>
                                  <a:pt x="0" y="5"/>
                                </a:moveTo>
                                <a:cubicBezTo>
                                  <a:pt x="0" y="5"/>
                                  <a:pt x="5" y="0"/>
                                  <a:pt x="20" y="7"/>
                                </a:cubicBezTo>
                                <a:cubicBezTo>
                                  <a:pt x="35" y="13"/>
                                  <a:pt x="59" y="22"/>
                                  <a:pt x="59" y="2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44"/>
                        <wps:cNvSpPr>
                          <a:spLocks/>
                        </wps:cNvSpPr>
                        <wps:spPr bwMode="auto">
                          <a:xfrm>
                            <a:off x="424" y="1192"/>
                            <a:ext cx="71" cy="33"/>
                          </a:xfrm>
                          <a:custGeom>
                            <a:avLst/>
                            <a:gdLst>
                              <a:gd name="T0" fmla="*/ 0 w 71"/>
                              <a:gd name="T1" fmla="*/ 33 h 33"/>
                              <a:gd name="T2" fmla="*/ 54 w 71"/>
                              <a:gd name="T3" fmla="*/ 0 h 33"/>
                              <a:gd name="T4" fmla="*/ 71 w 71"/>
                              <a:gd name="T5" fmla="*/ 4 h 33"/>
                            </a:gdLst>
                            <a:ahLst/>
                            <a:cxnLst>
                              <a:cxn ang="0">
                                <a:pos x="T0" y="T1"/>
                              </a:cxn>
                              <a:cxn ang="0">
                                <a:pos x="T2" y="T3"/>
                              </a:cxn>
                              <a:cxn ang="0">
                                <a:pos x="T4" y="T5"/>
                              </a:cxn>
                            </a:cxnLst>
                            <a:rect l="0" t="0" r="r" b="b"/>
                            <a:pathLst>
                              <a:path w="71" h="33">
                                <a:moveTo>
                                  <a:pt x="0" y="33"/>
                                </a:moveTo>
                                <a:lnTo>
                                  <a:pt x="54" y="0"/>
                                </a:lnTo>
                                <a:lnTo>
                                  <a:pt x="71" y="4"/>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45"/>
                        <wps:cNvCnPr>
                          <a:cxnSpLocks noChangeShapeType="1"/>
                        </wps:cNvCnPr>
                        <wps:spPr bwMode="auto">
                          <a:xfrm flipH="1" flipV="1">
                            <a:off x="445" y="1180"/>
                            <a:ext cx="25" cy="1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46"/>
                        <wps:cNvCnPr>
                          <a:cxnSpLocks noChangeShapeType="1"/>
                        </wps:cNvCnPr>
                        <wps:spPr bwMode="auto">
                          <a:xfrm>
                            <a:off x="524" y="1209"/>
                            <a:ext cx="50" cy="1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Line 47"/>
                        <wps:cNvCnPr>
                          <a:cxnSpLocks noChangeShapeType="1"/>
                        </wps:cNvCnPr>
                        <wps:spPr bwMode="auto">
                          <a:xfrm>
                            <a:off x="595" y="1234"/>
                            <a:ext cx="200" cy="6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Freeform 48"/>
                        <wps:cNvSpPr>
                          <a:spLocks/>
                        </wps:cNvSpPr>
                        <wps:spPr bwMode="auto">
                          <a:xfrm>
                            <a:off x="844" y="1317"/>
                            <a:ext cx="159" cy="1499"/>
                          </a:xfrm>
                          <a:custGeom>
                            <a:avLst/>
                            <a:gdLst>
                              <a:gd name="T0" fmla="*/ 1 w 38"/>
                              <a:gd name="T1" fmla="*/ 0 h 361"/>
                              <a:gd name="T2" fmla="*/ 33 w 38"/>
                              <a:gd name="T3" fmla="*/ 27 h 361"/>
                              <a:gd name="T4" fmla="*/ 38 w 38"/>
                              <a:gd name="T5" fmla="*/ 83 h 361"/>
                              <a:gd name="T6" fmla="*/ 37 w 38"/>
                              <a:gd name="T7" fmla="*/ 197 h 361"/>
                              <a:gd name="T8" fmla="*/ 37 w 38"/>
                              <a:gd name="T9" fmla="*/ 314 h 361"/>
                              <a:gd name="T10" fmla="*/ 36 w 38"/>
                              <a:gd name="T11" fmla="*/ 346 h 361"/>
                              <a:gd name="T12" fmla="*/ 18 w 38"/>
                              <a:gd name="T13" fmla="*/ 361 h 361"/>
                              <a:gd name="T14" fmla="*/ 0 w 38"/>
                              <a:gd name="T15" fmla="*/ 357 h 3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61">
                                <a:moveTo>
                                  <a:pt x="1" y="0"/>
                                </a:moveTo>
                                <a:cubicBezTo>
                                  <a:pt x="1" y="0"/>
                                  <a:pt x="27" y="9"/>
                                  <a:pt x="33" y="27"/>
                                </a:cubicBezTo>
                                <a:cubicBezTo>
                                  <a:pt x="38" y="45"/>
                                  <a:pt x="38" y="57"/>
                                  <a:pt x="38" y="83"/>
                                </a:cubicBezTo>
                                <a:cubicBezTo>
                                  <a:pt x="38" y="108"/>
                                  <a:pt x="37" y="172"/>
                                  <a:pt x="37" y="197"/>
                                </a:cubicBezTo>
                                <a:cubicBezTo>
                                  <a:pt x="37" y="221"/>
                                  <a:pt x="37" y="300"/>
                                  <a:pt x="37" y="314"/>
                                </a:cubicBezTo>
                                <a:cubicBezTo>
                                  <a:pt x="37" y="328"/>
                                  <a:pt x="36" y="339"/>
                                  <a:pt x="36" y="346"/>
                                </a:cubicBezTo>
                                <a:cubicBezTo>
                                  <a:pt x="36" y="353"/>
                                  <a:pt x="31" y="360"/>
                                  <a:pt x="18" y="361"/>
                                </a:cubicBezTo>
                                <a:cubicBezTo>
                                  <a:pt x="6" y="361"/>
                                  <a:pt x="0" y="357"/>
                                  <a:pt x="0" y="35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49"/>
                        <wps:cNvSpPr>
                          <a:spLocks/>
                        </wps:cNvSpPr>
                        <wps:spPr bwMode="auto">
                          <a:xfrm>
                            <a:off x="67" y="1196"/>
                            <a:ext cx="844" cy="1665"/>
                          </a:xfrm>
                          <a:custGeom>
                            <a:avLst/>
                            <a:gdLst>
                              <a:gd name="T0" fmla="*/ 78 w 203"/>
                              <a:gd name="T1" fmla="*/ 17 h 401"/>
                              <a:gd name="T2" fmla="*/ 29 w 203"/>
                              <a:gd name="T3" fmla="*/ 0 h 401"/>
                              <a:gd name="T4" fmla="*/ 12 w 203"/>
                              <a:gd name="T5" fmla="*/ 13 h 401"/>
                              <a:gd name="T6" fmla="*/ 1 w 203"/>
                              <a:gd name="T7" fmla="*/ 38 h 401"/>
                              <a:gd name="T8" fmla="*/ 8 w 203"/>
                              <a:gd name="T9" fmla="*/ 181 h 401"/>
                              <a:gd name="T10" fmla="*/ 15 w 203"/>
                              <a:gd name="T11" fmla="*/ 303 h 401"/>
                              <a:gd name="T12" fmla="*/ 30 w 203"/>
                              <a:gd name="T13" fmla="*/ 342 h 401"/>
                              <a:gd name="T14" fmla="*/ 115 w 203"/>
                              <a:gd name="T15" fmla="*/ 380 h 401"/>
                              <a:gd name="T16" fmla="*/ 156 w 203"/>
                              <a:gd name="T17" fmla="*/ 398 h 401"/>
                              <a:gd name="T18" fmla="*/ 172 w 203"/>
                              <a:gd name="T19" fmla="*/ 395 h 401"/>
                              <a:gd name="T20" fmla="*/ 201 w 203"/>
                              <a:gd name="T21" fmla="*/ 377 h 401"/>
                              <a:gd name="T22" fmla="*/ 202 w 203"/>
                              <a:gd name="T23" fmla="*/ 353 h 401"/>
                              <a:gd name="T24" fmla="*/ 201 w 203"/>
                              <a:gd name="T25" fmla="*/ 223 h 401"/>
                              <a:gd name="T26" fmla="*/ 202 w 203"/>
                              <a:gd name="T27" fmla="*/ 103 h 401"/>
                              <a:gd name="T28" fmla="*/ 200 w 203"/>
                              <a:gd name="T29" fmla="*/ 65 h 401"/>
                              <a:gd name="T30" fmla="*/ 182 w 203"/>
                              <a:gd name="T31" fmla="*/ 52 h 401"/>
                              <a:gd name="T32" fmla="*/ 112 w 203"/>
                              <a:gd name="T33" fmla="*/ 31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3" h="401">
                                <a:moveTo>
                                  <a:pt x="78" y="17"/>
                                </a:moveTo>
                                <a:cubicBezTo>
                                  <a:pt x="78" y="17"/>
                                  <a:pt x="31" y="0"/>
                                  <a:pt x="29" y="0"/>
                                </a:cubicBezTo>
                                <a:cubicBezTo>
                                  <a:pt x="28" y="0"/>
                                  <a:pt x="18" y="8"/>
                                  <a:pt x="12" y="13"/>
                                </a:cubicBezTo>
                                <a:cubicBezTo>
                                  <a:pt x="6" y="18"/>
                                  <a:pt x="2" y="19"/>
                                  <a:pt x="1" y="38"/>
                                </a:cubicBezTo>
                                <a:cubicBezTo>
                                  <a:pt x="0" y="57"/>
                                  <a:pt x="8" y="163"/>
                                  <a:pt x="8" y="181"/>
                                </a:cubicBezTo>
                                <a:cubicBezTo>
                                  <a:pt x="8" y="199"/>
                                  <a:pt x="15" y="287"/>
                                  <a:pt x="15" y="303"/>
                                </a:cubicBezTo>
                                <a:cubicBezTo>
                                  <a:pt x="15" y="318"/>
                                  <a:pt x="18" y="339"/>
                                  <a:pt x="30" y="342"/>
                                </a:cubicBezTo>
                                <a:cubicBezTo>
                                  <a:pt x="42" y="346"/>
                                  <a:pt x="97" y="371"/>
                                  <a:pt x="115" y="380"/>
                                </a:cubicBezTo>
                                <a:cubicBezTo>
                                  <a:pt x="133" y="389"/>
                                  <a:pt x="152" y="397"/>
                                  <a:pt x="156" y="398"/>
                                </a:cubicBezTo>
                                <a:cubicBezTo>
                                  <a:pt x="161" y="399"/>
                                  <a:pt x="162" y="401"/>
                                  <a:pt x="172" y="395"/>
                                </a:cubicBezTo>
                                <a:cubicBezTo>
                                  <a:pt x="181" y="390"/>
                                  <a:pt x="198" y="378"/>
                                  <a:pt x="201" y="377"/>
                                </a:cubicBezTo>
                                <a:cubicBezTo>
                                  <a:pt x="203" y="376"/>
                                  <a:pt x="202" y="362"/>
                                  <a:pt x="202" y="353"/>
                                </a:cubicBezTo>
                                <a:cubicBezTo>
                                  <a:pt x="202" y="344"/>
                                  <a:pt x="201" y="235"/>
                                  <a:pt x="201" y="223"/>
                                </a:cubicBezTo>
                                <a:cubicBezTo>
                                  <a:pt x="201" y="211"/>
                                  <a:pt x="202" y="114"/>
                                  <a:pt x="202" y="103"/>
                                </a:cubicBezTo>
                                <a:cubicBezTo>
                                  <a:pt x="202" y="92"/>
                                  <a:pt x="200" y="69"/>
                                  <a:pt x="200" y="65"/>
                                </a:cubicBezTo>
                                <a:cubicBezTo>
                                  <a:pt x="199" y="62"/>
                                  <a:pt x="195" y="58"/>
                                  <a:pt x="182" y="52"/>
                                </a:cubicBezTo>
                                <a:cubicBezTo>
                                  <a:pt x="168" y="46"/>
                                  <a:pt x="112" y="31"/>
                                  <a:pt x="112" y="3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50"/>
                        <wps:cNvSpPr>
                          <a:spLocks/>
                        </wps:cNvSpPr>
                        <wps:spPr bwMode="auto">
                          <a:xfrm>
                            <a:off x="424" y="1271"/>
                            <a:ext cx="129" cy="50"/>
                          </a:xfrm>
                          <a:custGeom>
                            <a:avLst/>
                            <a:gdLst>
                              <a:gd name="T0" fmla="*/ 0 w 31"/>
                              <a:gd name="T1" fmla="*/ 3 h 12"/>
                              <a:gd name="T2" fmla="*/ 22 w 31"/>
                              <a:gd name="T3" fmla="*/ 12 h 12"/>
                              <a:gd name="T4" fmla="*/ 25 w 31"/>
                              <a:gd name="T5" fmla="*/ 4 h 12"/>
                              <a:gd name="T6" fmla="*/ 31 w 31"/>
                              <a:gd name="T7" fmla="*/ 2 h 12"/>
                            </a:gdLst>
                            <a:ahLst/>
                            <a:cxnLst>
                              <a:cxn ang="0">
                                <a:pos x="T0" y="T1"/>
                              </a:cxn>
                              <a:cxn ang="0">
                                <a:pos x="T2" y="T3"/>
                              </a:cxn>
                              <a:cxn ang="0">
                                <a:pos x="T4" y="T5"/>
                              </a:cxn>
                              <a:cxn ang="0">
                                <a:pos x="T6" y="T7"/>
                              </a:cxn>
                            </a:cxnLst>
                            <a:rect l="0" t="0" r="r" b="b"/>
                            <a:pathLst>
                              <a:path w="31" h="12">
                                <a:moveTo>
                                  <a:pt x="0" y="3"/>
                                </a:moveTo>
                                <a:cubicBezTo>
                                  <a:pt x="22" y="12"/>
                                  <a:pt x="22" y="12"/>
                                  <a:pt x="22" y="12"/>
                                </a:cubicBezTo>
                                <a:cubicBezTo>
                                  <a:pt x="22" y="12"/>
                                  <a:pt x="24" y="7"/>
                                  <a:pt x="25" y="4"/>
                                </a:cubicBezTo>
                                <a:cubicBezTo>
                                  <a:pt x="26" y="2"/>
                                  <a:pt x="28" y="0"/>
                                  <a:pt x="31"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51"/>
                        <wps:cNvSpPr>
                          <a:spLocks/>
                        </wps:cNvSpPr>
                        <wps:spPr bwMode="auto">
                          <a:xfrm>
                            <a:off x="87" y="1279"/>
                            <a:ext cx="741" cy="245"/>
                          </a:xfrm>
                          <a:custGeom>
                            <a:avLst/>
                            <a:gdLst>
                              <a:gd name="T0" fmla="*/ 0 w 178"/>
                              <a:gd name="T1" fmla="*/ 0 h 59"/>
                              <a:gd name="T2" fmla="*/ 27 w 178"/>
                              <a:gd name="T3" fmla="*/ 16 h 59"/>
                              <a:gd name="T4" fmla="*/ 150 w 178"/>
                              <a:gd name="T5" fmla="*/ 58 h 59"/>
                              <a:gd name="T6" fmla="*/ 178 w 178"/>
                              <a:gd name="T7" fmla="*/ 34 h 59"/>
                            </a:gdLst>
                            <a:ahLst/>
                            <a:cxnLst>
                              <a:cxn ang="0">
                                <a:pos x="T0" y="T1"/>
                              </a:cxn>
                              <a:cxn ang="0">
                                <a:pos x="T2" y="T3"/>
                              </a:cxn>
                              <a:cxn ang="0">
                                <a:pos x="T4" y="T5"/>
                              </a:cxn>
                              <a:cxn ang="0">
                                <a:pos x="T6" y="T7"/>
                              </a:cxn>
                            </a:cxnLst>
                            <a:rect l="0" t="0" r="r" b="b"/>
                            <a:pathLst>
                              <a:path w="178" h="59">
                                <a:moveTo>
                                  <a:pt x="0" y="0"/>
                                </a:moveTo>
                                <a:cubicBezTo>
                                  <a:pt x="0" y="0"/>
                                  <a:pt x="9" y="9"/>
                                  <a:pt x="27" y="16"/>
                                </a:cubicBezTo>
                                <a:cubicBezTo>
                                  <a:pt x="46" y="22"/>
                                  <a:pt x="139" y="59"/>
                                  <a:pt x="150" y="58"/>
                                </a:cubicBezTo>
                                <a:cubicBezTo>
                                  <a:pt x="178" y="34"/>
                                  <a:pt x="178" y="34"/>
                                  <a:pt x="178" y="3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52"/>
                        <wps:cNvSpPr>
                          <a:spLocks/>
                        </wps:cNvSpPr>
                        <wps:spPr bwMode="auto">
                          <a:xfrm>
                            <a:off x="711" y="1466"/>
                            <a:ext cx="188" cy="96"/>
                          </a:xfrm>
                          <a:custGeom>
                            <a:avLst/>
                            <a:gdLst>
                              <a:gd name="T0" fmla="*/ 0 w 45"/>
                              <a:gd name="T1" fmla="*/ 13 h 23"/>
                              <a:gd name="T2" fmla="*/ 13 w 45"/>
                              <a:gd name="T3" fmla="*/ 23 h 23"/>
                              <a:gd name="T4" fmla="*/ 45 w 45"/>
                              <a:gd name="T5" fmla="*/ 0 h 23"/>
                            </a:gdLst>
                            <a:ahLst/>
                            <a:cxnLst>
                              <a:cxn ang="0">
                                <a:pos x="T0" y="T1"/>
                              </a:cxn>
                              <a:cxn ang="0">
                                <a:pos x="T2" y="T3"/>
                              </a:cxn>
                              <a:cxn ang="0">
                                <a:pos x="T4" y="T5"/>
                              </a:cxn>
                            </a:cxnLst>
                            <a:rect l="0" t="0" r="r" b="b"/>
                            <a:pathLst>
                              <a:path w="45" h="23">
                                <a:moveTo>
                                  <a:pt x="0" y="13"/>
                                </a:moveTo>
                                <a:cubicBezTo>
                                  <a:pt x="0" y="13"/>
                                  <a:pt x="12" y="19"/>
                                  <a:pt x="13" y="23"/>
                                </a:cubicBezTo>
                                <a:cubicBezTo>
                                  <a:pt x="45" y="0"/>
                                  <a:pt x="45" y="0"/>
                                  <a:pt x="45"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53"/>
                        <wps:cNvSpPr>
                          <a:spLocks/>
                        </wps:cNvSpPr>
                        <wps:spPr bwMode="auto">
                          <a:xfrm>
                            <a:off x="765" y="1562"/>
                            <a:ext cx="13" cy="1270"/>
                          </a:xfrm>
                          <a:custGeom>
                            <a:avLst/>
                            <a:gdLst>
                              <a:gd name="T0" fmla="*/ 0 w 3"/>
                              <a:gd name="T1" fmla="*/ 0 h 306"/>
                              <a:gd name="T2" fmla="*/ 1 w 3"/>
                              <a:gd name="T3" fmla="*/ 171 h 306"/>
                              <a:gd name="T4" fmla="*/ 3 w 3"/>
                              <a:gd name="T5" fmla="*/ 306 h 306"/>
                            </a:gdLst>
                            <a:ahLst/>
                            <a:cxnLst>
                              <a:cxn ang="0">
                                <a:pos x="T0" y="T1"/>
                              </a:cxn>
                              <a:cxn ang="0">
                                <a:pos x="T2" y="T3"/>
                              </a:cxn>
                              <a:cxn ang="0">
                                <a:pos x="T4" y="T5"/>
                              </a:cxn>
                            </a:cxnLst>
                            <a:rect l="0" t="0" r="r" b="b"/>
                            <a:pathLst>
                              <a:path w="3" h="306">
                                <a:moveTo>
                                  <a:pt x="0" y="0"/>
                                </a:moveTo>
                                <a:cubicBezTo>
                                  <a:pt x="0" y="0"/>
                                  <a:pt x="1" y="153"/>
                                  <a:pt x="1" y="171"/>
                                </a:cubicBezTo>
                                <a:cubicBezTo>
                                  <a:pt x="1" y="189"/>
                                  <a:pt x="3" y="302"/>
                                  <a:pt x="3" y="30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54"/>
                        <wps:cNvSpPr>
                          <a:spLocks/>
                        </wps:cNvSpPr>
                        <wps:spPr bwMode="auto">
                          <a:xfrm>
                            <a:off x="75" y="1317"/>
                            <a:ext cx="628" cy="627"/>
                          </a:xfrm>
                          <a:custGeom>
                            <a:avLst/>
                            <a:gdLst>
                              <a:gd name="T0" fmla="*/ 0 w 151"/>
                              <a:gd name="T1" fmla="*/ 0 h 151"/>
                              <a:gd name="T2" fmla="*/ 4 w 151"/>
                              <a:gd name="T3" fmla="*/ 13 h 151"/>
                              <a:gd name="T4" fmla="*/ 7 w 151"/>
                              <a:gd name="T5" fmla="*/ 51 h 151"/>
                              <a:gd name="T6" fmla="*/ 26 w 151"/>
                              <a:gd name="T7" fmla="*/ 65 h 151"/>
                              <a:gd name="T8" fmla="*/ 126 w 151"/>
                              <a:gd name="T9" fmla="*/ 97 h 151"/>
                              <a:gd name="T10" fmla="*/ 146 w 151"/>
                              <a:gd name="T11" fmla="*/ 99 h 151"/>
                              <a:gd name="T12" fmla="*/ 150 w 151"/>
                              <a:gd name="T13" fmla="*/ 116 h 151"/>
                              <a:gd name="T14" fmla="*/ 150 w 151"/>
                              <a:gd name="T15" fmla="*/ 148 h 151"/>
                              <a:gd name="T16" fmla="*/ 136 w 151"/>
                              <a:gd name="T17" fmla="*/ 150 h 151"/>
                              <a:gd name="T18" fmla="*/ 12 w 151"/>
                              <a:gd name="T19" fmla="*/ 105 h 151"/>
                              <a:gd name="T20" fmla="*/ 6 w 151"/>
                              <a:gd name="T21" fmla="*/ 66 h 151"/>
                              <a:gd name="T22" fmla="*/ 5 w 151"/>
                              <a:gd name="T23" fmla="*/ 5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1" h="151">
                                <a:moveTo>
                                  <a:pt x="0" y="0"/>
                                </a:moveTo>
                                <a:cubicBezTo>
                                  <a:pt x="0" y="0"/>
                                  <a:pt x="4" y="8"/>
                                  <a:pt x="4" y="13"/>
                                </a:cubicBezTo>
                                <a:cubicBezTo>
                                  <a:pt x="5" y="17"/>
                                  <a:pt x="6" y="46"/>
                                  <a:pt x="7" y="51"/>
                                </a:cubicBezTo>
                                <a:cubicBezTo>
                                  <a:pt x="8" y="55"/>
                                  <a:pt x="13" y="58"/>
                                  <a:pt x="26" y="65"/>
                                </a:cubicBezTo>
                                <a:cubicBezTo>
                                  <a:pt x="40" y="72"/>
                                  <a:pt x="120" y="97"/>
                                  <a:pt x="126" y="97"/>
                                </a:cubicBezTo>
                                <a:cubicBezTo>
                                  <a:pt x="132" y="98"/>
                                  <a:pt x="141" y="99"/>
                                  <a:pt x="146" y="99"/>
                                </a:cubicBezTo>
                                <a:cubicBezTo>
                                  <a:pt x="151" y="99"/>
                                  <a:pt x="150" y="109"/>
                                  <a:pt x="150" y="116"/>
                                </a:cubicBezTo>
                                <a:cubicBezTo>
                                  <a:pt x="150" y="124"/>
                                  <a:pt x="150" y="147"/>
                                  <a:pt x="150" y="148"/>
                                </a:cubicBezTo>
                                <a:cubicBezTo>
                                  <a:pt x="150" y="149"/>
                                  <a:pt x="144" y="151"/>
                                  <a:pt x="136" y="150"/>
                                </a:cubicBezTo>
                                <a:cubicBezTo>
                                  <a:pt x="129" y="149"/>
                                  <a:pt x="21" y="110"/>
                                  <a:pt x="12" y="105"/>
                                </a:cubicBezTo>
                                <a:cubicBezTo>
                                  <a:pt x="6" y="101"/>
                                  <a:pt x="6" y="74"/>
                                  <a:pt x="6" y="66"/>
                                </a:cubicBezTo>
                                <a:cubicBezTo>
                                  <a:pt x="6" y="58"/>
                                  <a:pt x="5" y="53"/>
                                  <a:pt x="5" y="5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55"/>
                        <wps:cNvSpPr>
                          <a:spLocks/>
                        </wps:cNvSpPr>
                        <wps:spPr bwMode="auto">
                          <a:xfrm>
                            <a:off x="92" y="1283"/>
                            <a:ext cx="632" cy="345"/>
                          </a:xfrm>
                          <a:custGeom>
                            <a:avLst/>
                            <a:gdLst>
                              <a:gd name="T0" fmla="*/ 0 w 152"/>
                              <a:gd name="T1" fmla="*/ 0 h 83"/>
                              <a:gd name="T2" fmla="*/ 7 w 152"/>
                              <a:gd name="T3" fmla="*/ 21 h 83"/>
                              <a:gd name="T4" fmla="*/ 14 w 152"/>
                              <a:gd name="T5" fmla="*/ 47 h 83"/>
                              <a:gd name="T6" fmla="*/ 116 w 152"/>
                              <a:gd name="T7" fmla="*/ 83 h 83"/>
                              <a:gd name="T8" fmla="*/ 152 w 152"/>
                              <a:gd name="T9" fmla="*/ 60 h 83"/>
                            </a:gdLst>
                            <a:ahLst/>
                            <a:cxnLst>
                              <a:cxn ang="0">
                                <a:pos x="T0" y="T1"/>
                              </a:cxn>
                              <a:cxn ang="0">
                                <a:pos x="T2" y="T3"/>
                              </a:cxn>
                              <a:cxn ang="0">
                                <a:pos x="T4" y="T5"/>
                              </a:cxn>
                              <a:cxn ang="0">
                                <a:pos x="T6" y="T7"/>
                              </a:cxn>
                              <a:cxn ang="0">
                                <a:pos x="T8" y="T9"/>
                              </a:cxn>
                            </a:cxnLst>
                            <a:rect l="0" t="0" r="r" b="b"/>
                            <a:pathLst>
                              <a:path w="152" h="83">
                                <a:moveTo>
                                  <a:pt x="0" y="0"/>
                                </a:moveTo>
                                <a:cubicBezTo>
                                  <a:pt x="0" y="0"/>
                                  <a:pt x="7" y="15"/>
                                  <a:pt x="7" y="21"/>
                                </a:cubicBezTo>
                                <a:cubicBezTo>
                                  <a:pt x="7" y="28"/>
                                  <a:pt x="6" y="43"/>
                                  <a:pt x="14" y="47"/>
                                </a:cubicBezTo>
                                <a:cubicBezTo>
                                  <a:pt x="23" y="51"/>
                                  <a:pt x="108" y="83"/>
                                  <a:pt x="116" y="83"/>
                                </a:cubicBezTo>
                                <a:cubicBezTo>
                                  <a:pt x="125" y="83"/>
                                  <a:pt x="141" y="68"/>
                                  <a:pt x="152" y="6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56"/>
                        <wps:cNvSpPr>
                          <a:spLocks/>
                        </wps:cNvSpPr>
                        <wps:spPr bwMode="auto">
                          <a:xfrm>
                            <a:off x="587" y="1628"/>
                            <a:ext cx="50" cy="96"/>
                          </a:xfrm>
                          <a:custGeom>
                            <a:avLst/>
                            <a:gdLst>
                              <a:gd name="T0" fmla="*/ 0 w 12"/>
                              <a:gd name="T1" fmla="*/ 0 h 23"/>
                              <a:gd name="T2" fmla="*/ 12 w 12"/>
                              <a:gd name="T3" fmla="*/ 10 h 23"/>
                              <a:gd name="T4" fmla="*/ 12 w 12"/>
                              <a:gd name="T5" fmla="*/ 23 h 23"/>
                            </a:gdLst>
                            <a:ahLst/>
                            <a:cxnLst>
                              <a:cxn ang="0">
                                <a:pos x="T0" y="T1"/>
                              </a:cxn>
                              <a:cxn ang="0">
                                <a:pos x="T2" y="T3"/>
                              </a:cxn>
                              <a:cxn ang="0">
                                <a:pos x="T4" y="T5"/>
                              </a:cxn>
                            </a:cxnLst>
                            <a:rect l="0" t="0" r="r" b="b"/>
                            <a:pathLst>
                              <a:path w="12" h="23">
                                <a:moveTo>
                                  <a:pt x="0" y="0"/>
                                </a:moveTo>
                                <a:cubicBezTo>
                                  <a:pt x="0" y="0"/>
                                  <a:pt x="12" y="3"/>
                                  <a:pt x="12" y="10"/>
                                </a:cubicBezTo>
                                <a:cubicBezTo>
                                  <a:pt x="12" y="17"/>
                                  <a:pt x="12" y="23"/>
                                  <a:pt x="12" y="2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57"/>
                        <wps:cNvSpPr>
                          <a:spLocks/>
                        </wps:cNvSpPr>
                        <wps:spPr bwMode="auto">
                          <a:xfrm>
                            <a:off x="125" y="2110"/>
                            <a:ext cx="570" cy="328"/>
                          </a:xfrm>
                          <a:custGeom>
                            <a:avLst/>
                            <a:gdLst>
                              <a:gd name="T0" fmla="*/ 1 w 137"/>
                              <a:gd name="T1" fmla="*/ 0 h 79"/>
                              <a:gd name="T2" fmla="*/ 16 w 137"/>
                              <a:gd name="T3" fmla="*/ 15 h 79"/>
                              <a:gd name="T4" fmla="*/ 123 w 137"/>
                              <a:gd name="T5" fmla="*/ 56 h 79"/>
                              <a:gd name="T6" fmla="*/ 136 w 137"/>
                              <a:gd name="T7" fmla="*/ 56 h 79"/>
                              <a:gd name="T8" fmla="*/ 137 w 137"/>
                              <a:gd name="T9" fmla="*/ 78 h 79"/>
                              <a:gd name="T10" fmla="*/ 124 w 137"/>
                              <a:gd name="T11" fmla="*/ 78 h 79"/>
                              <a:gd name="T12" fmla="*/ 8 w 137"/>
                              <a:gd name="T13" fmla="*/ 32 h 79"/>
                              <a:gd name="T14" fmla="*/ 1 w 137"/>
                              <a:gd name="T15" fmla="*/ 0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 h="79">
                                <a:moveTo>
                                  <a:pt x="1" y="0"/>
                                </a:moveTo>
                                <a:cubicBezTo>
                                  <a:pt x="1" y="0"/>
                                  <a:pt x="0" y="9"/>
                                  <a:pt x="16" y="15"/>
                                </a:cubicBezTo>
                                <a:cubicBezTo>
                                  <a:pt x="32" y="21"/>
                                  <a:pt x="119" y="56"/>
                                  <a:pt x="123" y="56"/>
                                </a:cubicBezTo>
                                <a:cubicBezTo>
                                  <a:pt x="127" y="56"/>
                                  <a:pt x="136" y="56"/>
                                  <a:pt x="136" y="56"/>
                                </a:cubicBezTo>
                                <a:cubicBezTo>
                                  <a:pt x="137" y="78"/>
                                  <a:pt x="137" y="78"/>
                                  <a:pt x="137" y="78"/>
                                </a:cubicBezTo>
                                <a:cubicBezTo>
                                  <a:pt x="137" y="78"/>
                                  <a:pt x="130" y="79"/>
                                  <a:pt x="124" y="78"/>
                                </a:cubicBezTo>
                                <a:cubicBezTo>
                                  <a:pt x="118" y="77"/>
                                  <a:pt x="15" y="37"/>
                                  <a:pt x="8" y="32"/>
                                </a:cubicBezTo>
                                <a:cubicBezTo>
                                  <a:pt x="1"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58"/>
                        <wps:cNvSpPr>
                          <a:spLocks/>
                        </wps:cNvSpPr>
                        <wps:spPr bwMode="auto">
                          <a:xfrm>
                            <a:off x="129" y="2309"/>
                            <a:ext cx="574" cy="328"/>
                          </a:xfrm>
                          <a:custGeom>
                            <a:avLst/>
                            <a:gdLst>
                              <a:gd name="T0" fmla="*/ 1 w 138"/>
                              <a:gd name="T1" fmla="*/ 0 h 79"/>
                              <a:gd name="T2" fmla="*/ 16 w 138"/>
                              <a:gd name="T3" fmla="*/ 15 h 79"/>
                              <a:gd name="T4" fmla="*/ 124 w 138"/>
                              <a:gd name="T5" fmla="*/ 55 h 79"/>
                              <a:gd name="T6" fmla="*/ 137 w 138"/>
                              <a:gd name="T7" fmla="*/ 55 h 79"/>
                              <a:gd name="T8" fmla="*/ 138 w 138"/>
                              <a:gd name="T9" fmla="*/ 78 h 79"/>
                              <a:gd name="T10" fmla="*/ 125 w 138"/>
                              <a:gd name="T11" fmla="*/ 78 h 79"/>
                              <a:gd name="T12" fmla="*/ 9 w 138"/>
                              <a:gd name="T13" fmla="*/ 32 h 79"/>
                              <a:gd name="T14" fmla="*/ 1 w 138"/>
                              <a:gd name="T15" fmla="*/ 0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8" h="79">
                                <a:moveTo>
                                  <a:pt x="1" y="0"/>
                                </a:moveTo>
                                <a:cubicBezTo>
                                  <a:pt x="1" y="0"/>
                                  <a:pt x="0" y="9"/>
                                  <a:pt x="16" y="15"/>
                                </a:cubicBezTo>
                                <a:cubicBezTo>
                                  <a:pt x="33" y="21"/>
                                  <a:pt x="120" y="55"/>
                                  <a:pt x="124" y="55"/>
                                </a:cubicBezTo>
                                <a:cubicBezTo>
                                  <a:pt x="127" y="55"/>
                                  <a:pt x="137" y="55"/>
                                  <a:pt x="137" y="55"/>
                                </a:cubicBezTo>
                                <a:cubicBezTo>
                                  <a:pt x="138" y="78"/>
                                  <a:pt x="138" y="78"/>
                                  <a:pt x="138" y="78"/>
                                </a:cubicBezTo>
                                <a:cubicBezTo>
                                  <a:pt x="138" y="78"/>
                                  <a:pt x="131" y="79"/>
                                  <a:pt x="125" y="78"/>
                                </a:cubicBezTo>
                                <a:cubicBezTo>
                                  <a:pt x="118" y="77"/>
                                  <a:pt x="16" y="37"/>
                                  <a:pt x="9" y="32"/>
                                </a:cubicBezTo>
                                <a:cubicBezTo>
                                  <a:pt x="2"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59"/>
                        <wps:cNvCnPr>
                          <a:cxnSpLocks noChangeShapeType="1"/>
                        </wps:cNvCnPr>
                        <wps:spPr bwMode="auto">
                          <a:xfrm>
                            <a:off x="637" y="1940"/>
                            <a:ext cx="1" cy="40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Line 60"/>
                        <wps:cNvCnPr>
                          <a:cxnSpLocks noChangeShapeType="1"/>
                        </wps:cNvCnPr>
                        <wps:spPr bwMode="auto">
                          <a:xfrm>
                            <a:off x="641" y="2434"/>
                            <a:ext cx="4" cy="10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Freeform 61"/>
                        <wps:cNvSpPr>
                          <a:spLocks/>
                        </wps:cNvSpPr>
                        <wps:spPr bwMode="auto">
                          <a:xfrm>
                            <a:off x="150" y="2430"/>
                            <a:ext cx="8" cy="161"/>
                          </a:xfrm>
                          <a:custGeom>
                            <a:avLst/>
                            <a:gdLst>
                              <a:gd name="T0" fmla="*/ 0 w 2"/>
                              <a:gd name="T1" fmla="*/ 0 h 39"/>
                              <a:gd name="T2" fmla="*/ 2 w 2"/>
                              <a:gd name="T3" fmla="*/ 39 h 39"/>
                            </a:gdLst>
                            <a:ahLst/>
                            <a:cxnLst>
                              <a:cxn ang="0">
                                <a:pos x="T0" y="T1"/>
                              </a:cxn>
                              <a:cxn ang="0">
                                <a:pos x="T2" y="T3"/>
                              </a:cxn>
                            </a:cxnLst>
                            <a:rect l="0" t="0" r="r" b="b"/>
                            <a:pathLst>
                              <a:path w="2" h="39">
                                <a:moveTo>
                                  <a:pt x="0" y="0"/>
                                </a:moveTo>
                                <a:cubicBezTo>
                                  <a:pt x="0" y="0"/>
                                  <a:pt x="2" y="34"/>
                                  <a:pt x="2" y="3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62"/>
                        <wps:cNvCnPr>
                          <a:cxnSpLocks noChangeShapeType="1"/>
                        </wps:cNvCnPr>
                        <wps:spPr bwMode="auto">
                          <a:xfrm>
                            <a:off x="146" y="2234"/>
                            <a:ext cx="1" cy="104"/>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63"/>
                        <wps:cNvCnPr>
                          <a:cxnSpLocks noChangeShapeType="1"/>
                        </wps:cNvCnPr>
                        <wps:spPr bwMode="auto">
                          <a:xfrm>
                            <a:off x="125" y="1753"/>
                            <a:ext cx="17" cy="39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Freeform 64"/>
                        <wps:cNvSpPr>
                          <a:spLocks/>
                        </wps:cNvSpPr>
                        <wps:spPr bwMode="auto">
                          <a:xfrm>
                            <a:off x="383" y="137"/>
                            <a:ext cx="208" cy="341"/>
                          </a:xfrm>
                          <a:custGeom>
                            <a:avLst/>
                            <a:gdLst>
                              <a:gd name="T0" fmla="*/ 1 w 50"/>
                              <a:gd name="T1" fmla="*/ 60 h 82"/>
                              <a:gd name="T2" fmla="*/ 10 w 50"/>
                              <a:gd name="T3" fmla="*/ 64 h 82"/>
                              <a:gd name="T4" fmla="*/ 10 w 50"/>
                              <a:gd name="T5" fmla="*/ 30 h 82"/>
                              <a:gd name="T6" fmla="*/ 20 w 50"/>
                              <a:gd name="T7" fmla="*/ 12 h 82"/>
                              <a:gd name="T8" fmla="*/ 38 w 50"/>
                              <a:gd name="T9" fmla="*/ 28 h 82"/>
                              <a:gd name="T10" fmla="*/ 31 w 50"/>
                              <a:gd name="T11" fmla="*/ 55 h 82"/>
                              <a:gd name="T12" fmla="*/ 36 w 50"/>
                              <a:gd name="T13" fmla="*/ 73 h 82"/>
                              <a:gd name="T14" fmla="*/ 42 w 50"/>
                              <a:gd name="T15" fmla="*/ 71 h 82"/>
                              <a:gd name="T16" fmla="*/ 43 w 50"/>
                              <a:gd name="T17" fmla="*/ 45 h 82"/>
                              <a:gd name="T18" fmla="*/ 49 w 50"/>
                              <a:gd name="T19" fmla="*/ 24 h 82"/>
                              <a:gd name="T20" fmla="*/ 33 w 50"/>
                              <a:gd name="T21" fmla="*/ 7 h 82"/>
                              <a:gd name="T22" fmla="*/ 23 w 50"/>
                              <a:gd name="T23" fmla="*/ 2 h 82"/>
                              <a:gd name="T24" fmla="*/ 11 w 50"/>
                              <a:gd name="T25" fmla="*/ 6 h 82"/>
                              <a:gd name="T26" fmla="*/ 0 w 50"/>
                              <a:gd name="T27" fmla="*/ 30 h 82"/>
                              <a:gd name="T28" fmla="*/ 1 w 50"/>
                              <a:gd name="T29" fmla="*/ 6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82">
                                <a:moveTo>
                                  <a:pt x="1" y="60"/>
                                </a:moveTo>
                                <a:cubicBezTo>
                                  <a:pt x="10" y="64"/>
                                  <a:pt x="10" y="64"/>
                                  <a:pt x="10" y="64"/>
                                </a:cubicBezTo>
                                <a:cubicBezTo>
                                  <a:pt x="10" y="64"/>
                                  <a:pt x="10" y="37"/>
                                  <a:pt x="10" y="30"/>
                                </a:cubicBezTo>
                                <a:cubicBezTo>
                                  <a:pt x="10" y="23"/>
                                  <a:pt x="18" y="13"/>
                                  <a:pt x="20" y="12"/>
                                </a:cubicBezTo>
                                <a:cubicBezTo>
                                  <a:pt x="23" y="11"/>
                                  <a:pt x="40" y="20"/>
                                  <a:pt x="38" y="28"/>
                                </a:cubicBezTo>
                                <a:cubicBezTo>
                                  <a:pt x="37" y="36"/>
                                  <a:pt x="31" y="49"/>
                                  <a:pt x="31" y="55"/>
                                </a:cubicBezTo>
                                <a:cubicBezTo>
                                  <a:pt x="31" y="61"/>
                                  <a:pt x="33" y="72"/>
                                  <a:pt x="36" y="73"/>
                                </a:cubicBezTo>
                                <a:cubicBezTo>
                                  <a:pt x="39" y="74"/>
                                  <a:pt x="42" y="82"/>
                                  <a:pt x="42" y="71"/>
                                </a:cubicBezTo>
                                <a:cubicBezTo>
                                  <a:pt x="42" y="61"/>
                                  <a:pt x="39" y="52"/>
                                  <a:pt x="43" y="45"/>
                                </a:cubicBezTo>
                                <a:cubicBezTo>
                                  <a:pt x="47" y="38"/>
                                  <a:pt x="50" y="30"/>
                                  <a:pt x="49" y="24"/>
                                </a:cubicBezTo>
                                <a:cubicBezTo>
                                  <a:pt x="49" y="19"/>
                                  <a:pt x="40" y="10"/>
                                  <a:pt x="33" y="7"/>
                                </a:cubicBezTo>
                                <a:cubicBezTo>
                                  <a:pt x="33" y="7"/>
                                  <a:pt x="25" y="3"/>
                                  <a:pt x="23" y="2"/>
                                </a:cubicBezTo>
                                <a:cubicBezTo>
                                  <a:pt x="21" y="0"/>
                                  <a:pt x="15" y="0"/>
                                  <a:pt x="11" y="6"/>
                                </a:cubicBezTo>
                                <a:cubicBezTo>
                                  <a:pt x="6" y="12"/>
                                  <a:pt x="0" y="23"/>
                                  <a:pt x="0" y="30"/>
                                </a:cubicBezTo>
                                <a:cubicBezTo>
                                  <a:pt x="0" y="37"/>
                                  <a:pt x="1" y="60"/>
                                  <a:pt x="1" y="6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65"/>
                        <wps:cNvSpPr>
                          <a:spLocks/>
                        </wps:cNvSpPr>
                        <wps:spPr bwMode="auto">
                          <a:xfrm>
                            <a:off x="524" y="158"/>
                            <a:ext cx="137" cy="212"/>
                          </a:xfrm>
                          <a:custGeom>
                            <a:avLst/>
                            <a:gdLst>
                              <a:gd name="T0" fmla="*/ 0 w 33"/>
                              <a:gd name="T1" fmla="*/ 2 h 51"/>
                              <a:gd name="T2" fmla="*/ 23 w 33"/>
                              <a:gd name="T3" fmla="*/ 0 h 51"/>
                              <a:gd name="T4" fmla="*/ 29 w 33"/>
                              <a:gd name="T5" fmla="*/ 11 h 51"/>
                              <a:gd name="T6" fmla="*/ 18 w 33"/>
                              <a:gd name="T7" fmla="*/ 35 h 51"/>
                              <a:gd name="T8" fmla="*/ 20 w 33"/>
                              <a:gd name="T9" fmla="*/ 51 h 51"/>
                            </a:gdLst>
                            <a:ahLst/>
                            <a:cxnLst>
                              <a:cxn ang="0">
                                <a:pos x="T0" y="T1"/>
                              </a:cxn>
                              <a:cxn ang="0">
                                <a:pos x="T2" y="T3"/>
                              </a:cxn>
                              <a:cxn ang="0">
                                <a:pos x="T4" y="T5"/>
                              </a:cxn>
                              <a:cxn ang="0">
                                <a:pos x="T6" y="T7"/>
                              </a:cxn>
                              <a:cxn ang="0">
                                <a:pos x="T8" y="T9"/>
                              </a:cxn>
                            </a:cxnLst>
                            <a:rect l="0" t="0" r="r" b="b"/>
                            <a:pathLst>
                              <a:path w="33" h="51">
                                <a:moveTo>
                                  <a:pt x="0" y="2"/>
                                </a:moveTo>
                                <a:cubicBezTo>
                                  <a:pt x="0" y="2"/>
                                  <a:pt x="17" y="0"/>
                                  <a:pt x="23" y="0"/>
                                </a:cubicBezTo>
                                <a:cubicBezTo>
                                  <a:pt x="28" y="0"/>
                                  <a:pt x="33" y="1"/>
                                  <a:pt x="29" y="11"/>
                                </a:cubicBezTo>
                                <a:cubicBezTo>
                                  <a:pt x="25" y="21"/>
                                  <a:pt x="18" y="28"/>
                                  <a:pt x="18" y="35"/>
                                </a:cubicBezTo>
                                <a:cubicBezTo>
                                  <a:pt x="18" y="43"/>
                                  <a:pt x="20" y="51"/>
                                  <a:pt x="20" y="5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66"/>
                        <wps:cNvSpPr>
                          <a:spLocks/>
                        </wps:cNvSpPr>
                        <wps:spPr bwMode="auto">
                          <a:xfrm>
                            <a:off x="478" y="112"/>
                            <a:ext cx="221" cy="233"/>
                          </a:xfrm>
                          <a:custGeom>
                            <a:avLst/>
                            <a:gdLst>
                              <a:gd name="T0" fmla="*/ 0 w 53"/>
                              <a:gd name="T1" fmla="*/ 8 h 56"/>
                              <a:gd name="T2" fmla="*/ 32 w 53"/>
                              <a:gd name="T3" fmla="*/ 2 h 56"/>
                              <a:gd name="T4" fmla="*/ 50 w 53"/>
                              <a:gd name="T5" fmla="*/ 17 h 56"/>
                              <a:gd name="T6" fmla="*/ 38 w 53"/>
                              <a:gd name="T7" fmla="*/ 42 h 56"/>
                              <a:gd name="T8" fmla="*/ 38 w 53"/>
                              <a:gd name="T9" fmla="*/ 56 h 56"/>
                            </a:gdLst>
                            <a:ahLst/>
                            <a:cxnLst>
                              <a:cxn ang="0">
                                <a:pos x="T0" y="T1"/>
                              </a:cxn>
                              <a:cxn ang="0">
                                <a:pos x="T2" y="T3"/>
                              </a:cxn>
                              <a:cxn ang="0">
                                <a:pos x="T4" y="T5"/>
                              </a:cxn>
                              <a:cxn ang="0">
                                <a:pos x="T6" y="T7"/>
                              </a:cxn>
                              <a:cxn ang="0">
                                <a:pos x="T8" y="T9"/>
                              </a:cxn>
                            </a:cxnLst>
                            <a:rect l="0" t="0" r="r" b="b"/>
                            <a:pathLst>
                              <a:path w="53" h="56">
                                <a:moveTo>
                                  <a:pt x="0" y="8"/>
                                </a:moveTo>
                                <a:cubicBezTo>
                                  <a:pt x="0" y="8"/>
                                  <a:pt x="21" y="3"/>
                                  <a:pt x="32" y="2"/>
                                </a:cubicBezTo>
                                <a:cubicBezTo>
                                  <a:pt x="43" y="0"/>
                                  <a:pt x="53" y="8"/>
                                  <a:pt x="50" y="17"/>
                                </a:cubicBezTo>
                                <a:cubicBezTo>
                                  <a:pt x="46" y="26"/>
                                  <a:pt x="39" y="38"/>
                                  <a:pt x="38" y="42"/>
                                </a:cubicBezTo>
                                <a:cubicBezTo>
                                  <a:pt x="35" y="48"/>
                                  <a:pt x="38" y="56"/>
                                  <a:pt x="38" y="5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67"/>
                        <wps:cNvSpPr>
                          <a:spLocks/>
                        </wps:cNvSpPr>
                        <wps:spPr bwMode="auto">
                          <a:xfrm>
                            <a:off x="495" y="457"/>
                            <a:ext cx="117" cy="191"/>
                          </a:xfrm>
                          <a:custGeom>
                            <a:avLst/>
                            <a:gdLst>
                              <a:gd name="T0" fmla="*/ 20 w 28"/>
                              <a:gd name="T1" fmla="*/ 11 h 46"/>
                              <a:gd name="T2" fmla="*/ 17 w 28"/>
                              <a:gd name="T3" fmla="*/ 39 h 46"/>
                              <a:gd name="T4" fmla="*/ 11 w 28"/>
                              <a:gd name="T5" fmla="*/ 30 h 46"/>
                              <a:gd name="T6" fmla="*/ 10 w 28"/>
                              <a:gd name="T7" fmla="*/ 20 h 46"/>
                              <a:gd name="T8" fmla="*/ 0 w 28"/>
                              <a:gd name="T9" fmla="*/ 28 h 46"/>
                              <a:gd name="T10" fmla="*/ 9 w 28"/>
                              <a:gd name="T11" fmla="*/ 46 h 46"/>
                              <a:gd name="T12" fmla="*/ 28 w 28"/>
                              <a:gd name="T13" fmla="*/ 33 h 46"/>
                              <a:gd name="T14" fmla="*/ 26 w 28"/>
                              <a:gd name="T15" fmla="*/ 0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46">
                                <a:moveTo>
                                  <a:pt x="20" y="11"/>
                                </a:moveTo>
                                <a:cubicBezTo>
                                  <a:pt x="20" y="11"/>
                                  <a:pt x="24" y="38"/>
                                  <a:pt x="17" y="39"/>
                                </a:cubicBezTo>
                                <a:cubicBezTo>
                                  <a:pt x="10" y="41"/>
                                  <a:pt x="7" y="31"/>
                                  <a:pt x="11" y="30"/>
                                </a:cubicBezTo>
                                <a:cubicBezTo>
                                  <a:pt x="14" y="28"/>
                                  <a:pt x="13" y="20"/>
                                  <a:pt x="10" y="20"/>
                                </a:cubicBezTo>
                                <a:cubicBezTo>
                                  <a:pt x="7" y="20"/>
                                  <a:pt x="1" y="21"/>
                                  <a:pt x="0" y="28"/>
                                </a:cubicBezTo>
                                <a:cubicBezTo>
                                  <a:pt x="0" y="35"/>
                                  <a:pt x="2" y="46"/>
                                  <a:pt x="9" y="46"/>
                                </a:cubicBezTo>
                                <a:cubicBezTo>
                                  <a:pt x="17" y="46"/>
                                  <a:pt x="28" y="42"/>
                                  <a:pt x="28" y="33"/>
                                </a:cubicBezTo>
                                <a:cubicBezTo>
                                  <a:pt x="28" y="23"/>
                                  <a:pt x="26" y="0"/>
                                  <a:pt x="26"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68"/>
                        <wps:cNvSpPr>
                          <a:spLocks/>
                        </wps:cNvSpPr>
                        <wps:spPr bwMode="auto">
                          <a:xfrm>
                            <a:off x="445" y="453"/>
                            <a:ext cx="96" cy="112"/>
                          </a:xfrm>
                          <a:custGeom>
                            <a:avLst/>
                            <a:gdLst>
                              <a:gd name="T0" fmla="*/ 23 w 23"/>
                              <a:gd name="T1" fmla="*/ 0 h 27"/>
                              <a:gd name="T2" fmla="*/ 8 w 23"/>
                              <a:gd name="T3" fmla="*/ 8 h 27"/>
                              <a:gd name="T4" fmla="*/ 12 w 23"/>
                              <a:gd name="T5" fmla="*/ 27 h 27"/>
                            </a:gdLst>
                            <a:ahLst/>
                            <a:cxnLst>
                              <a:cxn ang="0">
                                <a:pos x="T0" y="T1"/>
                              </a:cxn>
                              <a:cxn ang="0">
                                <a:pos x="T2" y="T3"/>
                              </a:cxn>
                              <a:cxn ang="0">
                                <a:pos x="T4" y="T5"/>
                              </a:cxn>
                            </a:cxnLst>
                            <a:rect l="0" t="0" r="r" b="b"/>
                            <a:pathLst>
                              <a:path w="23" h="27">
                                <a:moveTo>
                                  <a:pt x="23" y="0"/>
                                </a:moveTo>
                                <a:cubicBezTo>
                                  <a:pt x="23" y="0"/>
                                  <a:pt x="14" y="2"/>
                                  <a:pt x="8" y="8"/>
                                </a:cubicBezTo>
                                <a:cubicBezTo>
                                  <a:pt x="2" y="15"/>
                                  <a:pt x="0" y="25"/>
                                  <a:pt x="12" y="2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69"/>
                        <wps:cNvSpPr>
                          <a:spLocks/>
                        </wps:cNvSpPr>
                        <wps:spPr bwMode="auto">
                          <a:xfrm>
                            <a:off x="495" y="278"/>
                            <a:ext cx="433" cy="266"/>
                          </a:xfrm>
                          <a:custGeom>
                            <a:avLst/>
                            <a:gdLst>
                              <a:gd name="T0" fmla="*/ 10 w 104"/>
                              <a:gd name="T1" fmla="*/ 49 h 64"/>
                              <a:gd name="T2" fmla="*/ 3 w 104"/>
                              <a:gd name="T3" fmla="*/ 62 h 64"/>
                              <a:gd name="T4" fmla="*/ 12 w 104"/>
                              <a:gd name="T5" fmla="*/ 62 h 64"/>
                              <a:gd name="T6" fmla="*/ 28 w 104"/>
                              <a:gd name="T7" fmla="*/ 38 h 64"/>
                              <a:gd name="T8" fmla="*/ 44 w 104"/>
                              <a:gd name="T9" fmla="*/ 19 h 64"/>
                              <a:gd name="T10" fmla="*/ 86 w 104"/>
                              <a:gd name="T11" fmla="*/ 11 h 64"/>
                              <a:gd name="T12" fmla="*/ 89 w 104"/>
                              <a:gd name="T13" fmla="*/ 24 h 64"/>
                              <a:gd name="T14" fmla="*/ 71 w 104"/>
                              <a:gd name="T15" fmla="*/ 40 h 64"/>
                              <a:gd name="T16" fmla="*/ 79 w 104"/>
                              <a:gd name="T17" fmla="*/ 47 h 64"/>
                              <a:gd name="T18" fmla="*/ 100 w 104"/>
                              <a:gd name="T19" fmla="*/ 21 h 64"/>
                              <a:gd name="T20" fmla="*/ 91 w 104"/>
                              <a:gd name="T21" fmla="*/ 1 h 64"/>
                              <a:gd name="T22" fmla="*/ 45 w 104"/>
                              <a:gd name="T23" fmla="*/ 9 h 64"/>
                              <a:gd name="T24" fmla="*/ 16 w 104"/>
                              <a:gd name="T25" fmla="*/ 42 h 64"/>
                              <a:gd name="T26" fmla="*/ 6 w 104"/>
                              <a:gd name="T27" fmla="*/ 5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 h="64">
                                <a:moveTo>
                                  <a:pt x="10" y="49"/>
                                </a:moveTo>
                                <a:cubicBezTo>
                                  <a:pt x="10" y="49"/>
                                  <a:pt x="0" y="54"/>
                                  <a:pt x="3" y="62"/>
                                </a:cubicBezTo>
                                <a:cubicBezTo>
                                  <a:pt x="3" y="62"/>
                                  <a:pt x="6" y="64"/>
                                  <a:pt x="12" y="62"/>
                                </a:cubicBezTo>
                                <a:cubicBezTo>
                                  <a:pt x="17" y="59"/>
                                  <a:pt x="25" y="46"/>
                                  <a:pt x="28" y="38"/>
                                </a:cubicBezTo>
                                <a:cubicBezTo>
                                  <a:pt x="30" y="31"/>
                                  <a:pt x="35" y="24"/>
                                  <a:pt x="44" y="19"/>
                                </a:cubicBezTo>
                                <a:cubicBezTo>
                                  <a:pt x="53" y="15"/>
                                  <a:pt x="78" y="11"/>
                                  <a:pt x="86" y="11"/>
                                </a:cubicBezTo>
                                <a:cubicBezTo>
                                  <a:pt x="94" y="10"/>
                                  <a:pt x="92" y="16"/>
                                  <a:pt x="89" y="24"/>
                                </a:cubicBezTo>
                                <a:cubicBezTo>
                                  <a:pt x="87" y="33"/>
                                  <a:pt x="75" y="40"/>
                                  <a:pt x="71" y="40"/>
                                </a:cubicBezTo>
                                <a:cubicBezTo>
                                  <a:pt x="67" y="40"/>
                                  <a:pt x="69" y="49"/>
                                  <a:pt x="79" y="47"/>
                                </a:cubicBezTo>
                                <a:cubicBezTo>
                                  <a:pt x="89" y="45"/>
                                  <a:pt x="95" y="32"/>
                                  <a:pt x="100" y="21"/>
                                </a:cubicBezTo>
                                <a:cubicBezTo>
                                  <a:pt x="104" y="11"/>
                                  <a:pt x="99" y="1"/>
                                  <a:pt x="91" y="1"/>
                                </a:cubicBezTo>
                                <a:cubicBezTo>
                                  <a:pt x="83" y="1"/>
                                  <a:pt x="65" y="0"/>
                                  <a:pt x="45" y="9"/>
                                </a:cubicBezTo>
                                <a:cubicBezTo>
                                  <a:pt x="25" y="19"/>
                                  <a:pt x="19" y="32"/>
                                  <a:pt x="16" y="42"/>
                                </a:cubicBezTo>
                                <a:cubicBezTo>
                                  <a:pt x="12" y="51"/>
                                  <a:pt x="6" y="54"/>
                                  <a:pt x="6" y="5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70"/>
                        <wps:cNvSpPr>
                          <a:spLocks/>
                        </wps:cNvSpPr>
                        <wps:spPr bwMode="auto">
                          <a:xfrm>
                            <a:off x="295" y="162"/>
                            <a:ext cx="134" cy="191"/>
                          </a:xfrm>
                          <a:custGeom>
                            <a:avLst/>
                            <a:gdLst>
                              <a:gd name="T0" fmla="*/ 32 w 32"/>
                              <a:gd name="T1" fmla="*/ 0 h 46"/>
                              <a:gd name="T2" fmla="*/ 6 w 32"/>
                              <a:gd name="T3" fmla="*/ 46 h 46"/>
                            </a:gdLst>
                            <a:ahLst/>
                            <a:cxnLst>
                              <a:cxn ang="0">
                                <a:pos x="T0" y="T1"/>
                              </a:cxn>
                              <a:cxn ang="0">
                                <a:pos x="T2" y="T3"/>
                              </a:cxn>
                            </a:cxnLst>
                            <a:rect l="0" t="0" r="r" b="b"/>
                            <a:pathLst>
                              <a:path w="32" h="46">
                                <a:moveTo>
                                  <a:pt x="32" y="0"/>
                                </a:moveTo>
                                <a:cubicBezTo>
                                  <a:pt x="32" y="0"/>
                                  <a:pt x="0" y="18"/>
                                  <a:pt x="6" y="4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71"/>
                        <wps:cNvSpPr>
                          <a:spLocks/>
                        </wps:cNvSpPr>
                        <wps:spPr bwMode="auto">
                          <a:xfrm>
                            <a:off x="345" y="254"/>
                            <a:ext cx="38" cy="74"/>
                          </a:xfrm>
                          <a:custGeom>
                            <a:avLst/>
                            <a:gdLst>
                              <a:gd name="T0" fmla="*/ 9 w 9"/>
                              <a:gd name="T1" fmla="*/ 0 h 18"/>
                              <a:gd name="T2" fmla="*/ 0 w 9"/>
                              <a:gd name="T3" fmla="*/ 18 h 18"/>
                            </a:gdLst>
                            <a:ahLst/>
                            <a:cxnLst>
                              <a:cxn ang="0">
                                <a:pos x="T0" y="T1"/>
                              </a:cxn>
                              <a:cxn ang="0">
                                <a:pos x="T2" y="T3"/>
                              </a:cxn>
                            </a:cxnLst>
                            <a:rect l="0" t="0" r="r" b="b"/>
                            <a:pathLst>
                              <a:path w="9" h="18">
                                <a:moveTo>
                                  <a:pt x="9" y="0"/>
                                </a:moveTo>
                                <a:cubicBezTo>
                                  <a:pt x="9" y="0"/>
                                  <a:pt x="0" y="12"/>
                                  <a:pt x="0" y="1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72"/>
                        <wps:cNvSpPr>
                          <a:spLocks/>
                        </wps:cNvSpPr>
                        <wps:spPr bwMode="auto">
                          <a:xfrm>
                            <a:off x="395" y="432"/>
                            <a:ext cx="100" cy="91"/>
                          </a:xfrm>
                          <a:custGeom>
                            <a:avLst/>
                            <a:gdLst>
                              <a:gd name="T0" fmla="*/ 14 w 24"/>
                              <a:gd name="T1" fmla="*/ 22 h 22"/>
                              <a:gd name="T2" fmla="*/ 5 w 24"/>
                              <a:gd name="T3" fmla="*/ 12 h 22"/>
                              <a:gd name="T4" fmla="*/ 24 w 24"/>
                              <a:gd name="T5" fmla="*/ 8 h 22"/>
                            </a:gdLst>
                            <a:ahLst/>
                            <a:cxnLst>
                              <a:cxn ang="0">
                                <a:pos x="T0" y="T1"/>
                              </a:cxn>
                              <a:cxn ang="0">
                                <a:pos x="T2" y="T3"/>
                              </a:cxn>
                              <a:cxn ang="0">
                                <a:pos x="T4" y="T5"/>
                              </a:cxn>
                            </a:cxnLst>
                            <a:rect l="0" t="0" r="r" b="b"/>
                            <a:pathLst>
                              <a:path w="24" h="22">
                                <a:moveTo>
                                  <a:pt x="14" y="22"/>
                                </a:moveTo>
                                <a:cubicBezTo>
                                  <a:pt x="14" y="22"/>
                                  <a:pt x="0" y="19"/>
                                  <a:pt x="5" y="12"/>
                                </a:cubicBezTo>
                                <a:cubicBezTo>
                                  <a:pt x="10" y="4"/>
                                  <a:pt x="24" y="0"/>
                                  <a:pt x="24"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73"/>
                        <wps:cNvCnPr>
                          <a:cxnSpLocks noChangeShapeType="1"/>
                        </wps:cNvCnPr>
                        <wps:spPr bwMode="auto">
                          <a:xfrm>
                            <a:off x="358" y="399"/>
                            <a:ext cx="41" cy="3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57" name="Freeform 74"/>
                        <wps:cNvSpPr>
                          <a:spLocks/>
                        </wps:cNvSpPr>
                        <wps:spPr bwMode="auto">
                          <a:xfrm>
                            <a:off x="362" y="349"/>
                            <a:ext cx="158" cy="216"/>
                          </a:xfrm>
                          <a:custGeom>
                            <a:avLst/>
                            <a:gdLst>
                              <a:gd name="T0" fmla="*/ 16 w 38"/>
                              <a:gd name="T1" fmla="*/ 0 h 52"/>
                              <a:gd name="T2" fmla="*/ 38 w 38"/>
                              <a:gd name="T3" fmla="*/ 16 h 52"/>
                              <a:gd name="T4" fmla="*/ 9 w 38"/>
                              <a:gd name="T5" fmla="*/ 25 h 52"/>
                              <a:gd name="T6" fmla="*/ 22 w 38"/>
                              <a:gd name="T7" fmla="*/ 46 h 52"/>
                            </a:gdLst>
                            <a:ahLst/>
                            <a:cxnLst>
                              <a:cxn ang="0">
                                <a:pos x="T0" y="T1"/>
                              </a:cxn>
                              <a:cxn ang="0">
                                <a:pos x="T2" y="T3"/>
                              </a:cxn>
                              <a:cxn ang="0">
                                <a:pos x="T4" y="T5"/>
                              </a:cxn>
                              <a:cxn ang="0">
                                <a:pos x="T6" y="T7"/>
                              </a:cxn>
                            </a:cxnLst>
                            <a:rect l="0" t="0" r="r" b="b"/>
                            <a:pathLst>
                              <a:path w="38" h="52">
                                <a:moveTo>
                                  <a:pt x="16" y="0"/>
                                </a:moveTo>
                                <a:cubicBezTo>
                                  <a:pt x="38" y="16"/>
                                  <a:pt x="38" y="16"/>
                                  <a:pt x="38" y="16"/>
                                </a:cubicBezTo>
                                <a:cubicBezTo>
                                  <a:pt x="38" y="16"/>
                                  <a:pt x="16" y="14"/>
                                  <a:pt x="9" y="25"/>
                                </a:cubicBezTo>
                                <a:cubicBezTo>
                                  <a:pt x="2" y="36"/>
                                  <a:pt x="0" y="52"/>
                                  <a:pt x="22" y="4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75"/>
                        <wps:cNvCnPr>
                          <a:cxnSpLocks noChangeShapeType="1"/>
                        </wps:cNvCnPr>
                        <wps:spPr bwMode="auto">
                          <a:xfrm>
                            <a:off x="607" y="478"/>
                            <a:ext cx="375" cy="25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59" name="Line 76"/>
                        <wps:cNvCnPr>
                          <a:cxnSpLocks noChangeShapeType="1"/>
                        </wps:cNvCnPr>
                        <wps:spPr bwMode="auto">
                          <a:xfrm>
                            <a:off x="75" y="108"/>
                            <a:ext cx="250" cy="16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Line 77"/>
                        <wps:cNvCnPr>
                          <a:cxnSpLocks noChangeShapeType="1"/>
                        </wps:cNvCnPr>
                        <wps:spPr bwMode="auto">
                          <a:xfrm>
                            <a:off x="171" y="58"/>
                            <a:ext cx="203" cy="13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1" name="Line 78"/>
                        <wps:cNvCnPr>
                          <a:cxnSpLocks noChangeShapeType="1"/>
                        </wps:cNvCnPr>
                        <wps:spPr bwMode="auto">
                          <a:xfrm>
                            <a:off x="433" y="237"/>
                            <a:ext cx="87" cy="6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2" name="Line 79"/>
                        <wps:cNvCnPr>
                          <a:cxnSpLocks noChangeShapeType="1"/>
                        </wps:cNvCnPr>
                        <wps:spPr bwMode="auto">
                          <a:xfrm>
                            <a:off x="562" y="324"/>
                            <a:ext cx="45" cy="4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3" name="Line 80"/>
                        <wps:cNvCnPr>
                          <a:cxnSpLocks noChangeShapeType="1"/>
                        </wps:cNvCnPr>
                        <wps:spPr bwMode="auto">
                          <a:xfrm>
                            <a:off x="641" y="395"/>
                            <a:ext cx="345" cy="22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4" name="Line 81"/>
                        <wps:cNvCnPr>
                          <a:cxnSpLocks noChangeShapeType="1"/>
                        </wps:cNvCnPr>
                        <wps:spPr bwMode="auto">
                          <a:xfrm>
                            <a:off x="54" y="233"/>
                            <a:ext cx="1" cy="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Line 82"/>
                        <wps:cNvCnPr>
                          <a:cxnSpLocks noChangeShapeType="1"/>
                        </wps:cNvCnPr>
                        <wps:spPr bwMode="auto">
                          <a:xfrm flipH="1" flipV="1">
                            <a:off x="58" y="241"/>
                            <a:ext cx="150" cy="104"/>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Freeform 83"/>
                        <wps:cNvSpPr>
                          <a:spLocks/>
                        </wps:cNvSpPr>
                        <wps:spPr bwMode="auto">
                          <a:xfrm>
                            <a:off x="366" y="640"/>
                            <a:ext cx="246" cy="116"/>
                          </a:xfrm>
                          <a:custGeom>
                            <a:avLst/>
                            <a:gdLst>
                              <a:gd name="T0" fmla="*/ 52 w 59"/>
                              <a:gd name="T1" fmla="*/ 0 h 28"/>
                              <a:gd name="T2" fmla="*/ 59 w 59"/>
                              <a:gd name="T3" fmla="*/ 11 h 28"/>
                              <a:gd name="T4" fmla="*/ 40 w 59"/>
                              <a:gd name="T5" fmla="*/ 26 h 28"/>
                              <a:gd name="T6" fmla="*/ 8 w 59"/>
                              <a:gd name="T7" fmla="*/ 16 h 28"/>
                              <a:gd name="T8" fmla="*/ 2 w 59"/>
                              <a:gd name="T9" fmla="*/ 0 h 28"/>
                            </a:gdLst>
                            <a:ahLst/>
                            <a:cxnLst>
                              <a:cxn ang="0">
                                <a:pos x="T0" y="T1"/>
                              </a:cxn>
                              <a:cxn ang="0">
                                <a:pos x="T2" y="T3"/>
                              </a:cxn>
                              <a:cxn ang="0">
                                <a:pos x="T4" y="T5"/>
                              </a:cxn>
                              <a:cxn ang="0">
                                <a:pos x="T6" y="T7"/>
                              </a:cxn>
                              <a:cxn ang="0">
                                <a:pos x="T8" y="T9"/>
                              </a:cxn>
                            </a:cxnLst>
                            <a:rect l="0" t="0" r="r" b="b"/>
                            <a:pathLst>
                              <a:path w="59" h="28">
                                <a:moveTo>
                                  <a:pt x="52" y="0"/>
                                </a:moveTo>
                                <a:cubicBezTo>
                                  <a:pt x="52" y="0"/>
                                  <a:pt x="59" y="6"/>
                                  <a:pt x="59" y="11"/>
                                </a:cubicBezTo>
                                <a:cubicBezTo>
                                  <a:pt x="59" y="16"/>
                                  <a:pt x="49" y="25"/>
                                  <a:pt x="40" y="26"/>
                                </a:cubicBezTo>
                                <a:cubicBezTo>
                                  <a:pt x="31" y="28"/>
                                  <a:pt x="16" y="22"/>
                                  <a:pt x="8" y="16"/>
                                </a:cubicBezTo>
                                <a:cubicBezTo>
                                  <a:pt x="0" y="9"/>
                                  <a:pt x="2" y="0"/>
                                  <a:pt x="2"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84"/>
                        <wps:cNvSpPr>
                          <a:spLocks/>
                        </wps:cNvSpPr>
                        <wps:spPr bwMode="auto">
                          <a:xfrm>
                            <a:off x="379" y="660"/>
                            <a:ext cx="224" cy="71"/>
                          </a:xfrm>
                          <a:custGeom>
                            <a:avLst/>
                            <a:gdLst>
                              <a:gd name="T0" fmla="*/ 0 w 54"/>
                              <a:gd name="T1" fmla="*/ 0 h 17"/>
                              <a:gd name="T2" fmla="*/ 35 w 54"/>
                              <a:gd name="T3" fmla="*/ 17 h 17"/>
                              <a:gd name="T4" fmla="*/ 54 w 54"/>
                              <a:gd name="T5" fmla="*/ 1 h 17"/>
                            </a:gdLst>
                            <a:ahLst/>
                            <a:cxnLst>
                              <a:cxn ang="0">
                                <a:pos x="T0" y="T1"/>
                              </a:cxn>
                              <a:cxn ang="0">
                                <a:pos x="T2" y="T3"/>
                              </a:cxn>
                              <a:cxn ang="0">
                                <a:pos x="T4" y="T5"/>
                              </a:cxn>
                            </a:cxnLst>
                            <a:rect l="0" t="0" r="r" b="b"/>
                            <a:pathLst>
                              <a:path w="54" h="17">
                                <a:moveTo>
                                  <a:pt x="0" y="0"/>
                                </a:moveTo>
                                <a:cubicBezTo>
                                  <a:pt x="0" y="0"/>
                                  <a:pt x="29" y="17"/>
                                  <a:pt x="35" y="17"/>
                                </a:cubicBezTo>
                                <a:cubicBezTo>
                                  <a:pt x="42" y="17"/>
                                  <a:pt x="54" y="7"/>
                                  <a:pt x="54" y="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85"/>
                        <wps:cNvSpPr>
                          <a:spLocks/>
                        </wps:cNvSpPr>
                        <wps:spPr bwMode="auto">
                          <a:xfrm>
                            <a:off x="616" y="702"/>
                            <a:ext cx="33" cy="33"/>
                          </a:xfrm>
                          <a:custGeom>
                            <a:avLst/>
                            <a:gdLst>
                              <a:gd name="T0" fmla="*/ 0 w 8"/>
                              <a:gd name="T1" fmla="*/ 0 h 8"/>
                              <a:gd name="T2" fmla="*/ 8 w 8"/>
                              <a:gd name="T3" fmla="*/ 8 h 8"/>
                            </a:gdLst>
                            <a:ahLst/>
                            <a:cxnLst>
                              <a:cxn ang="0">
                                <a:pos x="T0" y="T1"/>
                              </a:cxn>
                              <a:cxn ang="0">
                                <a:pos x="T2" y="T3"/>
                              </a:cxn>
                            </a:cxnLst>
                            <a:rect l="0" t="0" r="r" b="b"/>
                            <a:pathLst>
                              <a:path w="8" h="8">
                                <a:moveTo>
                                  <a:pt x="0" y="0"/>
                                </a:moveTo>
                                <a:cubicBezTo>
                                  <a:pt x="0" y="0"/>
                                  <a:pt x="8" y="2"/>
                                  <a:pt x="8"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86"/>
                        <wps:cNvSpPr>
                          <a:spLocks/>
                        </wps:cNvSpPr>
                        <wps:spPr bwMode="auto">
                          <a:xfrm>
                            <a:off x="512" y="714"/>
                            <a:ext cx="416" cy="158"/>
                          </a:xfrm>
                          <a:custGeom>
                            <a:avLst/>
                            <a:gdLst>
                              <a:gd name="T0" fmla="*/ 0 w 100"/>
                              <a:gd name="T1" fmla="*/ 28 h 38"/>
                              <a:gd name="T2" fmla="*/ 37 w 100"/>
                              <a:gd name="T3" fmla="*/ 4 h 38"/>
                              <a:gd name="T4" fmla="*/ 64 w 100"/>
                              <a:gd name="T5" fmla="*/ 10 h 38"/>
                              <a:gd name="T6" fmla="*/ 100 w 100"/>
                              <a:gd name="T7" fmla="*/ 38 h 38"/>
                            </a:gdLst>
                            <a:ahLst/>
                            <a:cxnLst>
                              <a:cxn ang="0">
                                <a:pos x="T0" y="T1"/>
                              </a:cxn>
                              <a:cxn ang="0">
                                <a:pos x="T2" y="T3"/>
                              </a:cxn>
                              <a:cxn ang="0">
                                <a:pos x="T4" y="T5"/>
                              </a:cxn>
                              <a:cxn ang="0">
                                <a:pos x="T6" y="T7"/>
                              </a:cxn>
                            </a:cxnLst>
                            <a:rect l="0" t="0" r="r" b="b"/>
                            <a:pathLst>
                              <a:path w="100" h="38">
                                <a:moveTo>
                                  <a:pt x="0" y="28"/>
                                </a:moveTo>
                                <a:cubicBezTo>
                                  <a:pt x="0" y="28"/>
                                  <a:pt x="29" y="8"/>
                                  <a:pt x="37" y="4"/>
                                </a:cubicBezTo>
                                <a:cubicBezTo>
                                  <a:pt x="44" y="0"/>
                                  <a:pt x="59" y="4"/>
                                  <a:pt x="64" y="10"/>
                                </a:cubicBezTo>
                                <a:cubicBezTo>
                                  <a:pt x="69" y="16"/>
                                  <a:pt x="100" y="38"/>
                                  <a:pt x="100" y="3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87"/>
                        <wps:cNvCnPr>
                          <a:cxnSpLocks noChangeShapeType="1"/>
                        </wps:cNvCnPr>
                        <wps:spPr bwMode="auto">
                          <a:xfrm flipH="1">
                            <a:off x="607" y="739"/>
                            <a:ext cx="142" cy="9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1" name="Line 88"/>
                        <wps:cNvCnPr>
                          <a:cxnSpLocks noChangeShapeType="1"/>
                        </wps:cNvCnPr>
                        <wps:spPr bwMode="auto">
                          <a:xfrm>
                            <a:off x="104" y="407"/>
                            <a:ext cx="1" cy="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72" name="Freeform 89"/>
                        <wps:cNvSpPr>
                          <a:spLocks/>
                        </wps:cNvSpPr>
                        <wps:spPr bwMode="auto">
                          <a:xfrm>
                            <a:off x="329" y="312"/>
                            <a:ext cx="54" cy="45"/>
                          </a:xfrm>
                          <a:custGeom>
                            <a:avLst/>
                            <a:gdLst>
                              <a:gd name="T0" fmla="*/ 0 w 13"/>
                              <a:gd name="T1" fmla="*/ 11 h 11"/>
                              <a:gd name="T2" fmla="*/ 13 w 13"/>
                              <a:gd name="T3" fmla="*/ 0 h 11"/>
                            </a:gdLst>
                            <a:ahLst/>
                            <a:cxnLst>
                              <a:cxn ang="0">
                                <a:pos x="T0" y="T1"/>
                              </a:cxn>
                              <a:cxn ang="0">
                                <a:pos x="T2" y="T3"/>
                              </a:cxn>
                            </a:cxnLst>
                            <a:rect l="0" t="0" r="r" b="b"/>
                            <a:pathLst>
                              <a:path w="13" h="11">
                                <a:moveTo>
                                  <a:pt x="0" y="11"/>
                                </a:moveTo>
                                <a:cubicBezTo>
                                  <a:pt x="0" y="11"/>
                                  <a:pt x="4" y="3"/>
                                  <a:pt x="13"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90"/>
                        <wps:cNvSpPr>
                          <a:spLocks/>
                        </wps:cNvSpPr>
                        <wps:spPr bwMode="auto">
                          <a:xfrm>
                            <a:off x="117" y="345"/>
                            <a:ext cx="245" cy="486"/>
                          </a:xfrm>
                          <a:custGeom>
                            <a:avLst/>
                            <a:gdLst>
                              <a:gd name="T0" fmla="*/ 41 w 59"/>
                              <a:gd name="T1" fmla="*/ 45 h 117"/>
                              <a:gd name="T2" fmla="*/ 59 w 59"/>
                              <a:gd name="T3" fmla="*/ 59 h 117"/>
                              <a:gd name="T4" fmla="*/ 56 w 59"/>
                              <a:gd name="T5" fmla="*/ 0 h 117"/>
                              <a:gd name="T6" fmla="*/ 0 w 59"/>
                              <a:gd name="T7" fmla="*/ 15 h 117"/>
                              <a:gd name="T8" fmla="*/ 18 w 59"/>
                              <a:gd name="T9" fmla="*/ 28 h 117"/>
                              <a:gd name="T10" fmla="*/ 7 w 59"/>
                              <a:gd name="T11" fmla="*/ 93 h 117"/>
                              <a:gd name="T12" fmla="*/ 34 w 59"/>
                              <a:gd name="T13" fmla="*/ 117 h 117"/>
                              <a:gd name="T14" fmla="*/ 41 w 59"/>
                              <a:gd name="T15" fmla="*/ 45 h 1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117">
                                <a:moveTo>
                                  <a:pt x="41" y="45"/>
                                </a:moveTo>
                                <a:cubicBezTo>
                                  <a:pt x="59" y="59"/>
                                  <a:pt x="59" y="59"/>
                                  <a:pt x="59" y="59"/>
                                </a:cubicBezTo>
                                <a:cubicBezTo>
                                  <a:pt x="56" y="0"/>
                                  <a:pt x="56" y="0"/>
                                  <a:pt x="56" y="0"/>
                                </a:cubicBezTo>
                                <a:cubicBezTo>
                                  <a:pt x="0" y="15"/>
                                  <a:pt x="0" y="15"/>
                                  <a:pt x="0" y="15"/>
                                </a:cubicBezTo>
                                <a:cubicBezTo>
                                  <a:pt x="18" y="28"/>
                                  <a:pt x="18" y="28"/>
                                  <a:pt x="18" y="28"/>
                                </a:cubicBezTo>
                                <a:cubicBezTo>
                                  <a:pt x="14" y="35"/>
                                  <a:pt x="5" y="54"/>
                                  <a:pt x="7" y="93"/>
                                </a:cubicBezTo>
                                <a:cubicBezTo>
                                  <a:pt x="34" y="117"/>
                                  <a:pt x="34" y="117"/>
                                  <a:pt x="34" y="117"/>
                                </a:cubicBezTo>
                                <a:cubicBezTo>
                                  <a:pt x="34" y="117"/>
                                  <a:pt x="29" y="60"/>
                                  <a:pt x="41" y="45"/>
                                </a:cubicBezTo>
                                <a:close/>
                              </a:path>
                            </a:pathLst>
                          </a:custGeom>
                          <a:solidFill>
                            <a:srgbClr val="000000"/>
                          </a:solidFill>
                          <a:ln w="2540">
                            <a:solidFill>
                              <a:srgbClr val="000000"/>
                            </a:solidFill>
                            <a:miter lim="800000"/>
                            <a:headEnd/>
                            <a:tailEnd/>
                          </a:ln>
                        </wps:spPr>
                        <wps:bodyPr rot="0" vert="horz" wrap="square" lIns="91440" tIns="45720" rIns="91440" bIns="45720" anchor="t" anchorCtr="0" upright="1">
                          <a:noAutofit/>
                        </wps:bodyPr>
                      </wps:wsp>
                      <wps:wsp>
                        <wps:cNvPr id="174" name="Freeform 91"/>
                        <wps:cNvSpPr>
                          <a:spLocks/>
                        </wps:cNvSpPr>
                        <wps:spPr bwMode="auto">
                          <a:xfrm>
                            <a:off x="-4" y="9"/>
                            <a:ext cx="1015" cy="1075"/>
                          </a:xfrm>
                          <a:custGeom>
                            <a:avLst/>
                            <a:gdLst>
                              <a:gd name="T0" fmla="*/ 1015 w 1015"/>
                              <a:gd name="T1" fmla="*/ 0 h 1075"/>
                              <a:gd name="T2" fmla="*/ 0 w 1015"/>
                              <a:gd name="T3" fmla="*/ 0 h 1075"/>
                              <a:gd name="T4" fmla="*/ 0 w 1015"/>
                              <a:gd name="T5" fmla="*/ 896 h 1075"/>
                              <a:gd name="T6" fmla="*/ 466 w 1015"/>
                              <a:gd name="T7" fmla="*/ 896 h 1075"/>
                              <a:gd name="T8" fmla="*/ 503 w 1015"/>
                              <a:gd name="T9" fmla="*/ 1075 h 1075"/>
                              <a:gd name="T10" fmla="*/ 537 w 1015"/>
                              <a:gd name="T11" fmla="*/ 896 h 1075"/>
                              <a:gd name="T12" fmla="*/ 1015 w 1015"/>
                              <a:gd name="T13" fmla="*/ 896 h 1075"/>
                              <a:gd name="T14" fmla="*/ 1015 w 1015"/>
                              <a:gd name="T15" fmla="*/ 0 h 10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5" h="1075">
                                <a:moveTo>
                                  <a:pt x="1015" y="0"/>
                                </a:moveTo>
                                <a:lnTo>
                                  <a:pt x="0" y="0"/>
                                </a:lnTo>
                                <a:lnTo>
                                  <a:pt x="0" y="896"/>
                                </a:lnTo>
                                <a:lnTo>
                                  <a:pt x="466" y="896"/>
                                </a:lnTo>
                                <a:lnTo>
                                  <a:pt x="503" y="1075"/>
                                </a:lnTo>
                                <a:lnTo>
                                  <a:pt x="537" y="896"/>
                                </a:lnTo>
                                <a:lnTo>
                                  <a:pt x="1015" y="896"/>
                                </a:lnTo>
                                <a:lnTo>
                                  <a:pt x="1015" y="0"/>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92"/>
                        <wps:cNvSpPr>
                          <a:spLocks/>
                        </wps:cNvSpPr>
                        <wps:spPr bwMode="auto">
                          <a:xfrm>
                            <a:off x="8" y="2836"/>
                            <a:ext cx="1011" cy="1076"/>
                          </a:xfrm>
                          <a:custGeom>
                            <a:avLst/>
                            <a:gdLst>
                              <a:gd name="T0" fmla="*/ 0 w 1011"/>
                              <a:gd name="T1" fmla="*/ 1076 h 1076"/>
                              <a:gd name="T2" fmla="*/ 1011 w 1011"/>
                              <a:gd name="T3" fmla="*/ 1076 h 1076"/>
                              <a:gd name="T4" fmla="*/ 1011 w 1011"/>
                              <a:gd name="T5" fmla="*/ 179 h 1076"/>
                              <a:gd name="T6" fmla="*/ 549 w 1011"/>
                              <a:gd name="T7" fmla="*/ 179 h 1076"/>
                              <a:gd name="T8" fmla="*/ 508 w 1011"/>
                              <a:gd name="T9" fmla="*/ 0 h 1076"/>
                              <a:gd name="T10" fmla="*/ 475 w 1011"/>
                              <a:gd name="T11" fmla="*/ 179 h 1076"/>
                              <a:gd name="T12" fmla="*/ 0 w 1011"/>
                              <a:gd name="T13" fmla="*/ 179 h 1076"/>
                              <a:gd name="T14" fmla="*/ 0 w 1011"/>
                              <a:gd name="T15" fmla="*/ 1076 h 10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1" h="1076">
                                <a:moveTo>
                                  <a:pt x="0" y="1076"/>
                                </a:moveTo>
                                <a:lnTo>
                                  <a:pt x="1011" y="1076"/>
                                </a:lnTo>
                                <a:lnTo>
                                  <a:pt x="1011" y="179"/>
                                </a:lnTo>
                                <a:lnTo>
                                  <a:pt x="549" y="179"/>
                                </a:lnTo>
                                <a:lnTo>
                                  <a:pt x="508" y="0"/>
                                </a:lnTo>
                                <a:lnTo>
                                  <a:pt x="475" y="179"/>
                                </a:lnTo>
                                <a:lnTo>
                                  <a:pt x="0" y="179"/>
                                </a:lnTo>
                                <a:lnTo>
                                  <a:pt x="0" y="1076"/>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93"/>
                        <wps:cNvSpPr>
                          <a:spLocks/>
                        </wps:cNvSpPr>
                        <wps:spPr bwMode="auto">
                          <a:xfrm>
                            <a:off x="520" y="3405"/>
                            <a:ext cx="404" cy="245"/>
                          </a:xfrm>
                          <a:custGeom>
                            <a:avLst/>
                            <a:gdLst>
                              <a:gd name="T0" fmla="*/ 0 w 97"/>
                              <a:gd name="T1" fmla="*/ 0 h 59"/>
                              <a:gd name="T2" fmla="*/ 12 w 97"/>
                              <a:gd name="T3" fmla="*/ 4 h 59"/>
                              <a:gd name="T4" fmla="*/ 39 w 97"/>
                              <a:gd name="T5" fmla="*/ 42 h 59"/>
                              <a:gd name="T6" fmla="*/ 84 w 97"/>
                              <a:gd name="T7" fmla="*/ 48 h 59"/>
                              <a:gd name="T8" fmla="*/ 86 w 97"/>
                              <a:gd name="T9" fmla="*/ 37 h 59"/>
                              <a:gd name="T10" fmla="*/ 61 w 97"/>
                              <a:gd name="T11" fmla="*/ 16 h 59"/>
                              <a:gd name="T12" fmla="*/ 77 w 97"/>
                              <a:gd name="T13" fmla="*/ 16 h 59"/>
                              <a:gd name="T14" fmla="*/ 97 w 97"/>
                              <a:gd name="T15" fmla="*/ 44 h 59"/>
                              <a:gd name="T16" fmla="*/ 78 w 97"/>
                              <a:gd name="T17" fmla="*/ 57 h 59"/>
                              <a:gd name="T18" fmla="*/ 30 w 97"/>
                              <a:gd name="T19" fmla="*/ 45 h 59"/>
                              <a:gd name="T20" fmla="*/ 2 w 97"/>
                              <a:gd name="T21" fmla="*/ 5 h 59"/>
                              <a:gd name="T22" fmla="*/ 0 w 97"/>
                              <a:gd name="T2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 h="59">
                                <a:moveTo>
                                  <a:pt x="0" y="0"/>
                                </a:moveTo>
                                <a:cubicBezTo>
                                  <a:pt x="0" y="0"/>
                                  <a:pt x="9" y="0"/>
                                  <a:pt x="12" y="4"/>
                                </a:cubicBezTo>
                                <a:cubicBezTo>
                                  <a:pt x="15" y="8"/>
                                  <a:pt x="35" y="42"/>
                                  <a:pt x="39" y="42"/>
                                </a:cubicBezTo>
                                <a:cubicBezTo>
                                  <a:pt x="43" y="43"/>
                                  <a:pt x="79" y="48"/>
                                  <a:pt x="84" y="48"/>
                                </a:cubicBezTo>
                                <a:cubicBezTo>
                                  <a:pt x="89" y="48"/>
                                  <a:pt x="88" y="44"/>
                                  <a:pt x="86" y="37"/>
                                </a:cubicBezTo>
                                <a:cubicBezTo>
                                  <a:pt x="84" y="30"/>
                                  <a:pt x="66" y="16"/>
                                  <a:pt x="61" y="16"/>
                                </a:cubicBezTo>
                                <a:cubicBezTo>
                                  <a:pt x="61" y="16"/>
                                  <a:pt x="71" y="12"/>
                                  <a:pt x="77" y="16"/>
                                </a:cubicBezTo>
                                <a:cubicBezTo>
                                  <a:pt x="84" y="20"/>
                                  <a:pt x="97" y="34"/>
                                  <a:pt x="97" y="44"/>
                                </a:cubicBezTo>
                                <a:cubicBezTo>
                                  <a:pt x="97" y="53"/>
                                  <a:pt x="93" y="59"/>
                                  <a:pt x="78" y="57"/>
                                </a:cubicBezTo>
                                <a:cubicBezTo>
                                  <a:pt x="63" y="56"/>
                                  <a:pt x="37" y="49"/>
                                  <a:pt x="30" y="45"/>
                                </a:cubicBezTo>
                                <a:cubicBezTo>
                                  <a:pt x="24" y="41"/>
                                  <a:pt x="7" y="6"/>
                                  <a:pt x="2" y="5"/>
                                </a:cubicBezTo>
                                <a:lnTo>
                                  <a:pt x="0" y="0"/>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94"/>
                        <wps:cNvSpPr>
                          <a:spLocks/>
                        </wps:cNvSpPr>
                        <wps:spPr bwMode="auto">
                          <a:xfrm>
                            <a:off x="429" y="3480"/>
                            <a:ext cx="137" cy="278"/>
                          </a:xfrm>
                          <a:custGeom>
                            <a:avLst/>
                            <a:gdLst>
                              <a:gd name="T0" fmla="*/ 24 w 33"/>
                              <a:gd name="T1" fmla="*/ 0 h 67"/>
                              <a:gd name="T2" fmla="*/ 22 w 33"/>
                              <a:gd name="T3" fmla="*/ 18 h 67"/>
                              <a:gd name="T4" fmla="*/ 26 w 33"/>
                              <a:gd name="T5" fmla="*/ 33 h 67"/>
                              <a:gd name="T6" fmla="*/ 30 w 33"/>
                              <a:gd name="T7" fmla="*/ 52 h 67"/>
                              <a:gd name="T8" fmla="*/ 15 w 33"/>
                              <a:gd name="T9" fmla="*/ 64 h 67"/>
                              <a:gd name="T10" fmla="*/ 4 w 33"/>
                              <a:gd name="T11" fmla="*/ 54 h 67"/>
                              <a:gd name="T12" fmla="*/ 0 w 33"/>
                              <a:gd name="T13" fmla="*/ 31 h 67"/>
                              <a:gd name="T14" fmla="*/ 1 w 33"/>
                              <a:gd name="T15" fmla="*/ 9 h 67"/>
                              <a:gd name="T16" fmla="*/ 18 w 33"/>
                              <a:gd name="T17" fmla="*/ 1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67">
                                <a:moveTo>
                                  <a:pt x="24" y="0"/>
                                </a:moveTo>
                                <a:cubicBezTo>
                                  <a:pt x="24" y="0"/>
                                  <a:pt x="22" y="13"/>
                                  <a:pt x="22" y="18"/>
                                </a:cubicBezTo>
                                <a:cubicBezTo>
                                  <a:pt x="22" y="22"/>
                                  <a:pt x="22" y="27"/>
                                  <a:pt x="26" y="33"/>
                                </a:cubicBezTo>
                                <a:cubicBezTo>
                                  <a:pt x="30" y="39"/>
                                  <a:pt x="33" y="49"/>
                                  <a:pt x="30" y="52"/>
                                </a:cubicBezTo>
                                <a:cubicBezTo>
                                  <a:pt x="27" y="54"/>
                                  <a:pt x="21" y="60"/>
                                  <a:pt x="15" y="64"/>
                                </a:cubicBezTo>
                                <a:cubicBezTo>
                                  <a:pt x="10" y="67"/>
                                  <a:pt x="6" y="60"/>
                                  <a:pt x="4" y="54"/>
                                </a:cubicBezTo>
                                <a:cubicBezTo>
                                  <a:pt x="2" y="49"/>
                                  <a:pt x="0" y="39"/>
                                  <a:pt x="0" y="31"/>
                                </a:cubicBezTo>
                                <a:cubicBezTo>
                                  <a:pt x="0" y="22"/>
                                  <a:pt x="1" y="9"/>
                                  <a:pt x="1" y="9"/>
                                </a:cubicBezTo>
                                <a:cubicBezTo>
                                  <a:pt x="1" y="9"/>
                                  <a:pt x="12" y="12"/>
                                  <a:pt x="18" y="1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95"/>
                        <wps:cNvSpPr>
                          <a:spLocks/>
                        </wps:cNvSpPr>
                        <wps:spPr bwMode="auto">
                          <a:xfrm>
                            <a:off x="483" y="3592"/>
                            <a:ext cx="212" cy="225"/>
                          </a:xfrm>
                          <a:custGeom>
                            <a:avLst/>
                            <a:gdLst>
                              <a:gd name="T0" fmla="*/ 39 w 51"/>
                              <a:gd name="T1" fmla="*/ 0 h 54"/>
                              <a:gd name="T2" fmla="*/ 40 w 51"/>
                              <a:gd name="T3" fmla="*/ 13 h 54"/>
                              <a:gd name="T4" fmla="*/ 51 w 51"/>
                              <a:gd name="T5" fmla="*/ 43 h 54"/>
                              <a:gd name="T6" fmla="*/ 38 w 51"/>
                              <a:gd name="T7" fmla="*/ 54 h 54"/>
                              <a:gd name="T8" fmla="*/ 0 w 51"/>
                              <a:gd name="T9" fmla="*/ 49 h 54"/>
                            </a:gdLst>
                            <a:ahLst/>
                            <a:cxnLst>
                              <a:cxn ang="0">
                                <a:pos x="T0" y="T1"/>
                              </a:cxn>
                              <a:cxn ang="0">
                                <a:pos x="T2" y="T3"/>
                              </a:cxn>
                              <a:cxn ang="0">
                                <a:pos x="T4" y="T5"/>
                              </a:cxn>
                              <a:cxn ang="0">
                                <a:pos x="T6" y="T7"/>
                              </a:cxn>
                              <a:cxn ang="0">
                                <a:pos x="T8" y="T9"/>
                              </a:cxn>
                            </a:cxnLst>
                            <a:rect l="0" t="0" r="r" b="b"/>
                            <a:pathLst>
                              <a:path w="51" h="54">
                                <a:moveTo>
                                  <a:pt x="39" y="0"/>
                                </a:moveTo>
                                <a:cubicBezTo>
                                  <a:pt x="39" y="0"/>
                                  <a:pt x="36" y="6"/>
                                  <a:pt x="40" y="13"/>
                                </a:cubicBezTo>
                                <a:cubicBezTo>
                                  <a:pt x="43" y="21"/>
                                  <a:pt x="51" y="35"/>
                                  <a:pt x="51" y="43"/>
                                </a:cubicBezTo>
                                <a:cubicBezTo>
                                  <a:pt x="51" y="51"/>
                                  <a:pt x="45" y="54"/>
                                  <a:pt x="38" y="54"/>
                                </a:cubicBezTo>
                                <a:cubicBezTo>
                                  <a:pt x="31" y="54"/>
                                  <a:pt x="0" y="49"/>
                                  <a:pt x="0" y="4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96"/>
                        <wps:cNvSpPr>
                          <a:spLocks/>
                        </wps:cNvSpPr>
                        <wps:spPr bwMode="auto">
                          <a:xfrm>
                            <a:off x="528" y="3580"/>
                            <a:ext cx="142" cy="199"/>
                          </a:xfrm>
                          <a:custGeom>
                            <a:avLst/>
                            <a:gdLst>
                              <a:gd name="T0" fmla="*/ 0 w 34"/>
                              <a:gd name="T1" fmla="*/ 45 h 48"/>
                              <a:gd name="T2" fmla="*/ 28 w 34"/>
                              <a:gd name="T3" fmla="*/ 48 h 48"/>
                              <a:gd name="T4" fmla="*/ 30 w 34"/>
                              <a:gd name="T5" fmla="*/ 35 h 48"/>
                              <a:gd name="T6" fmla="*/ 20 w 34"/>
                              <a:gd name="T7" fmla="*/ 14 h 48"/>
                              <a:gd name="T8" fmla="*/ 20 w 34"/>
                              <a:gd name="T9" fmla="*/ 0 h 48"/>
                            </a:gdLst>
                            <a:ahLst/>
                            <a:cxnLst>
                              <a:cxn ang="0">
                                <a:pos x="T0" y="T1"/>
                              </a:cxn>
                              <a:cxn ang="0">
                                <a:pos x="T2" y="T3"/>
                              </a:cxn>
                              <a:cxn ang="0">
                                <a:pos x="T4" y="T5"/>
                              </a:cxn>
                              <a:cxn ang="0">
                                <a:pos x="T6" y="T7"/>
                              </a:cxn>
                              <a:cxn ang="0">
                                <a:pos x="T8" y="T9"/>
                              </a:cxn>
                            </a:cxnLst>
                            <a:rect l="0" t="0" r="r" b="b"/>
                            <a:pathLst>
                              <a:path w="34" h="48">
                                <a:moveTo>
                                  <a:pt x="0" y="45"/>
                                </a:moveTo>
                                <a:cubicBezTo>
                                  <a:pt x="0" y="45"/>
                                  <a:pt x="24" y="48"/>
                                  <a:pt x="28" y="48"/>
                                </a:cubicBezTo>
                                <a:cubicBezTo>
                                  <a:pt x="32" y="47"/>
                                  <a:pt x="34" y="40"/>
                                  <a:pt x="30" y="35"/>
                                </a:cubicBezTo>
                                <a:cubicBezTo>
                                  <a:pt x="25" y="30"/>
                                  <a:pt x="20" y="20"/>
                                  <a:pt x="20" y="14"/>
                                </a:cubicBezTo>
                                <a:cubicBezTo>
                                  <a:pt x="20" y="8"/>
                                  <a:pt x="20" y="0"/>
                                  <a:pt x="20"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97"/>
                        <wps:cNvSpPr>
                          <a:spLocks/>
                        </wps:cNvSpPr>
                        <wps:spPr bwMode="auto">
                          <a:xfrm>
                            <a:off x="316" y="3584"/>
                            <a:ext cx="100" cy="166"/>
                          </a:xfrm>
                          <a:custGeom>
                            <a:avLst/>
                            <a:gdLst>
                              <a:gd name="T0" fmla="*/ 0 w 24"/>
                              <a:gd name="T1" fmla="*/ 0 h 40"/>
                              <a:gd name="T2" fmla="*/ 24 w 24"/>
                              <a:gd name="T3" fmla="*/ 40 h 40"/>
                            </a:gdLst>
                            <a:ahLst/>
                            <a:cxnLst>
                              <a:cxn ang="0">
                                <a:pos x="T0" y="T1"/>
                              </a:cxn>
                              <a:cxn ang="0">
                                <a:pos x="T2" y="T3"/>
                              </a:cxn>
                            </a:cxnLst>
                            <a:rect l="0" t="0" r="r" b="b"/>
                            <a:pathLst>
                              <a:path w="24" h="40">
                                <a:moveTo>
                                  <a:pt x="0" y="0"/>
                                </a:moveTo>
                                <a:cubicBezTo>
                                  <a:pt x="0" y="0"/>
                                  <a:pt x="5" y="31"/>
                                  <a:pt x="24" y="4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98"/>
                        <wps:cNvSpPr>
                          <a:spLocks/>
                        </wps:cNvSpPr>
                        <wps:spPr bwMode="auto">
                          <a:xfrm>
                            <a:off x="512" y="3385"/>
                            <a:ext cx="33" cy="66"/>
                          </a:xfrm>
                          <a:custGeom>
                            <a:avLst/>
                            <a:gdLst>
                              <a:gd name="T0" fmla="*/ 0 w 8"/>
                              <a:gd name="T1" fmla="*/ 0 h 16"/>
                              <a:gd name="T2" fmla="*/ 8 w 8"/>
                              <a:gd name="T3" fmla="*/ 16 h 16"/>
                            </a:gdLst>
                            <a:ahLst/>
                            <a:cxnLst>
                              <a:cxn ang="0">
                                <a:pos x="T0" y="T1"/>
                              </a:cxn>
                              <a:cxn ang="0">
                                <a:pos x="T2" y="T3"/>
                              </a:cxn>
                            </a:cxnLst>
                            <a:rect l="0" t="0" r="r" b="b"/>
                            <a:pathLst>
                              <a:path w="8" h="16">
                                <a:moveTo>
                                  <a:pt x="0" y="0"/>
                                </a:moveTo>
                                <a:cubicBezTo>
                                  <a:pt x="0" y="0"/>
                                  <a:pt x="4" y="13"/>
                                  <a:pt x="8" y="1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99"/>
                        <wps:cNvSpPr>
                          <a:spLocks/>
                        </wps:cNvSpPr>
                        <wps:spPr bwMode="auto">
                          <a:xfrm>
                            <a:off x="395" y="3277"/>
                            <a:ext cx="212" cy="527"/>
                          </a:xfrm>
                          <a:custGeom>
                            <a:avLst/>
                            <a:gdLst>
                              <a:gd name="T0" fmla="*/ 1 w 51"/>
                              <a:gd name="T1" fmla="*/ 64 h 127"/>
                              <a:gd name="T2" fmla="*/ 0 w 51"/>
                              <a:gd name="T3" fmla="*/ 94 h 127"/>
                              <a:gd name="T4" fmla="*/ 10 w 51"/>
                              <a:gd name="T5" fmla="*/ 119 h 127"/>
                              <a:gd name="T6" fmla="*/ 23 w 51"/>
                              <a:gd name="T7" fmla="*/ 123 h 127"/>
                              <a:gd name="T8" fmla="*/ 47 w 51"/>
                              <a:gd name="T9" fmla="*/ 104 h 127"/>
                              <a:gd name="T10" fmla="*/ 44 w 51"/>
                              <a:gd name="T11" fmla="*/ 84 h 127"/>
                              <a:gd name="T12" fmla="*/ 39 w 51"/>
                              <a:gd name="T13" fmla="*/ 68 h 127"/>
                              <a:gd name="T14" fmla="*/ 42 w 51"/>
                              <a:gd name="T15" fmla="*/ 49 h 127"/>
                              <a:gd name="T16" fmla="*/ 18 w 51"/>
                              <a:gd name="T17" fmla="*/ 31 h 127"/>
                              <a:gd name="T18" fmla="*/ 25 w 51"/>
                              <a:gd name="T19" fmla="*/ 22 h 127"/>
                              <a:gd name="T20" fmla="*/ 32 w 51"/>
                              <a:gd name="T21" fmla="*/ 2 h 127"/>
                              <a:gd name="T22" fmla="*/ 46 w 51"/>
                              <a:gd name="T23" fmla="*/ 7 h 127"/>
                              <a:gd name="T24" fmla="*/ 46 w 51"/>
                              <a:gd name="T25" fmla="*/ 1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127">
                                <a:moveTo>
                                  <a:pt x="1" y="64"/>
                                </a:moveTo>
                                <a:cubicBezTo>
                                  <a:pt x="1" y="64"/>
                                  <a:pt x="1" y="85"/>
                                  <a:pt x="0" y="94"/>
                                </a:cubicBezTo>
                                <a:cubicBezTo>
                                  <a:pt x="0" y="103"/>
                                  <a:pt x="4" y="112"/>
                                  <a:pt x="10" y="119"/>
                                </a:cubicBezTo>
                                <a:cubicBezTo>
                                  <a:pt x="16" y="127"/>
                                  <a:pt x="20" y="125"/>
                                  <a:pt x="23" y="123"/>
                                </a:cubicBezTo>
                                <a:cubicBezTo>
                                  <a:pt x="26" y="121"/>
                                  <a:pt x="44" y="110"/>
                                  <a:pt x="47" y="104"/>
                                </a:cubicBezTo>
                                <a:cubicBezTo>
                                  <a:pt x="51" y="98"/>
                                  <a:pt x="47" y="89"/>
                                  <a:pt x="44" y="84"/>
                                </a:cubicBezTo>
                                <a:cubicBezTo>
                                  <a:pt x="42" y="79"/>
                                  <a:pt x="39" y="74"/>
                                  <a:pt x="39" y="68"/>
                                </a:cubicBezTo>
                                <a:cubicBezTo>
                                  <a:pt x="39" y="62"/>
                                  <a:pt x="42" y="49"/>
                                  <a:pt x="42" y="49"/>
                                </a:cubicBezTo>
                                <a:cubicBezTo>
                                  <a:pt x="31" y="52"/>
                                  <a:pt x="18" y="39"/>
                                  <a:pt x="18" y="31"/>
                                </a:cubicBezTo>
                                <a:cubicBezTo>
                                  <a:pt x="18" y="23"/>
                                  <a:pt x="25" y="22"/>
                                  <a:pt x="25" y="22"/>
                                </a:cubicBezTo>
                                <a:cubicBezTo>
                                  <a:pt x="25" y="22"/>
                                  <a:pt x="24" y="5"/>
                                  <a:pt x="32" y="2"/>
                                </a:cubicBezTo>
                                <a:cubicBezTo>
                                  <a:pt x="40" y="0"/>
                                  <a:pt x="46" y="7"/>
                                  <a:pt x="46" y="7"/>
                                </a:cubicBezTo>
                                <a:cubicBezTo>
                                  <a:pt x="46" y="11"/>
                                  <a:pt x="46" y="11"/>
                                  <a:pt x="46" y="1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00"/>
                        <wps:cNvSpPr>
                          <a:spLocks/>
                        </wps:cNvSpPr>
                        <wps:spPr bwMode="auto">
                          <a:xfrm>
                            <a:off x="533" y="3318"/>
                            <a:ext cx="95" cy="170"/>
                          </a:xfrm>
                          <a:custGeom>
                            <a:avLst/>
                            <a:gdLst>
                              <a:gd name="T0" fmla="*/ 2 w 23"/>
                              <a:gd name="T1" fmla="*/ 8 h 41"/>
                              <a:gd name="T2" fmla="*/ 7 w 23"/>
                              <a:gd name="T3" fmla="*/ 0 h 41"/>
                              <a:gd name="T4" fmla="*/ 22 w 23"/>
                              <a:gd name="T5" fmla="*/ 8 h 41"/>
                              <a:gd name="T6" fmla="*/ 20 w 23"/>
                              <a:gd name="T7" fmla="*/ 41 h 41"/>
                            </a:gdLst>
                            <a:ahLst/>
                            <a:cxnLst>
                              <a:cxn ang="0">
                                <a:pos x="T0" y="T1"/>
                              </a:cxn>
                              <a:cxn ang="0">
                                <a:pos x="T2" y="T3"/>
                              </a:cxn>
                              <a:cxn ang="0">
                                <a:pos x="T4" y="T5"/>
                              </a:cxn>
                              <a:cxn ang="0">
                                <a:pos x="T6" y="T7"/>
                              </a:cxn>
                            </a:cxnLst>
                            <a:rect l="0" t="0" r="r" b="b"/>
                            <a:pathLst>
                              <a:path w="23" h="41">
                                <a:moveTo>
                                  <a:pt x="2" y="8"/>
                                </a:moveTo>
                                <a:cubicBezTo>
                                  <a:pt x="2" y="8"/>
                                  <a:pt x="0" y="0"/>
                                  <a:pt x="7" y="0"/>
                                </a:cubicBezTo>
                                <a:cubicBezTo>
                                  <a:pt x="14" y="0"/>
                                  <a:pt x="22" y="0"/>
                                  <a:pt x="22" y="8"/>
                                </a:cubicBezTo>
                                <a:cubicBezTo>
                                  <a:pt x="23" y="15"/>
                                  <a:pt x="20" y="41"/>
                                  <a:pt x="20" y="4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01"/>
                        <wps:cNvSpPr>
                          <a:spLocks/>
                        </wps:cNvSpPr>
                        <wps:spPr bwMode="auto">
                          <a:xfrm>
                            <a:off x="587" y="3331"/>
                            <a:ext cx="25" cy="108"/>
                          </a:xfrm>
                          <a:custGeom>
                            <a:avLst/>
                            <a:gdLst>
                              <a:gd name="T0" fmla="*/ 0 w 6"/>
                              <a:gd name="T1" fmla="*/ 0 h 26"/>
                              <a:gd name="T2" fmla="*/ 0 w 6"/>
                              <a:gd name="T3" fmla="*/ 26 h 26"/>
                            </a:gdLst>
                            <a:ahLst/>
                            <a:cxnLst>
                              <a:cxn ang="0">
                                <a:pos x="T0" y="T1"/>
                              </a:cxn>
                              <a:cxn ang="0">
                                <a:pos x="T2" y="T3"/>
                              </a:cxn>
                            </a:cxnLst>
                            <a:rect l="0" t="0" r="r" b="b"/>
                            <a:pathLst>
                              <a:path w="6" h="26">
                                <a:moveTo>
                                  <a:pt x="0" y="0"/>
                                </a:moveTo>
                                <a:cubicBezTo>
                                  <a:pt x="0" y="0"/>
                                  <a:pt x="6" y="4"/>
                                  <a:pt x="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02"/>
                        <wps:cNvSpPr>
                          <a:spLocks/>
                        </wps:cNvSpPr>
                        <wps:spPr bwMode="auto">
                          <a:xfrm>
                            <a:off x="379" y="3376"/>
                            <a:ext cx="120" cy="137"/>
                          </a:xfrm>
                          <a:custGeom>
                            <a:avLst/>
                            <a:gdLst>
                              <a:gd name="T0" fmla="*/ 20 w 29"/>
                              <a:gd name="T1" fmla="*/ 6 h 33"/>
                              <a:gd name="T2" fmla="*/ 4 w 29"/>
                              <a:gd name="T3" fmla="*/ 4 h 33"/>
                              <a:gd name="T4" fmla="*/ 21 w 29"/>
                              <a:gd name="T5" fmla="*/ 33 h 33"/>
                              <a:gd name="T6" fmla="*/ 23 w 29"/>
                              <a:gd name="T7" fmla="*/ 26 h 33"/>
                              <a:gd name="T8" fmla="*/ 10 w 29"/>
                              <a:gd name="T9" fmla="*/ 15 h 33"/>
                              <a:gd name="T10" fmla="*/ 20 w 29"/>
                              <a:gd name="T11" fmla="*/ 6 h 33"/>
                            </a:gdLst>
                            <a:ahLst/>
                            <a:cxnLst>
                              <a:cxn ang="0">
                                <a:pos x="T0" y="T1"/>
                              </a:cxn>
                              <a:cxn ang="0">
                                <a:pos x="T2" y="T3"/>
                              </a:cxn>
                              <a:cxn ang="0">
                                <a:pos x="T4" y="T5"/>
                              </a:cxn>
                              <a:cxn ang="0">
                                <a:pos x="T6" y="T7"/>
                              </a:cxn>
                              <a:cxn ang="0">
                                <a:pos x="T8" y="T9"/>
                              </a:cxn>
                              <a:cxn ang="0">
                                <a:pos x="T10" y="T11"/>
                              </a:cxn>
                            </a:cxnLst>
                            <a:rect l="0" t="0" r="r" b="b"/>
                            <a:pathLst>
                              <a:path w="29" h="33">
                                <a:moveTo>
                                  <a:pt x="20" y="6"/>
                                </a:moveTo>
                                <a:cubicBezTo>
                                  <a:pt x="20" y="6"/>
                                  <a:pt x="8" y="0"/>
                                  <a:pt x="4" y="4"/>
                                </a:cubicBezTo>
                                <a:cubicBezTo>
                                  <a:pt x="0" y="9"/>
                                  <a:pt x="0" y="32"/>
                                  <a:pt x="21" y="33"/>
                                </a:cubicBezTo>
                                <a:cubicBezTo>
                                  <a:pt x="21" y="33"/>
                                  <a:pt x="29" y="27"/>
                                  <a:pt x="23" y="26"/>
                                </a:cubicBezTo>
                                <a:cubicBezTo>
                                  <a:pt x="18" y="26"/>
                                  <a:pt x="8" y="19"/>
                                  <a:pt x="10" y="15"/>
                                </a:cubicBezTo>
                                <a:cubicBezTo>
                                  <a:pt x="11" y="11"/>
                                  <a:pt x="20" y="6"/>
                                  <a:pt x="20" y="6"/>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103"/>
                        <wps:cNvCnPr>
                          <a:cxnSpLocks noChangeShapeType="1"/>
                        </wps:cNvCnPr>
                        <wps:spPr bwMode="auto">
                          <a:xfrm flipH="1">
                            <a:off x="362" y="3493"/>
                            <a:ext cx="46" cy="4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7" name="Freeform 104"/>
                        <wps:cNvSpPr>
                          <a:spLocks/>
                        </wps:cNvSpPr>
                        <wps:spPr bwMode="auto">
                          <a:xfrm>
                            <a:off x="354" y="3509"/>
                            <a:ext cx="75" cy="166"/>
                          </a:xfrm>
                          <a:custGeom>
                            <a:avLst/>
                            <a:gdLst>
                              <a:gd name="T0" fmla="*/ 18 w 18"/>
                              <a:gd name="T1" fmla="*/ 0 h 40"/>
                              <a:gd name="T2" fmla="*/ 2 w 18"/>
                              <a:gd name="T3" fmla="*/ 25 h 40"/>
                              <a:gd name="T4" fmla="*/ 9 w 18"/>
                              <a:gd name="T5" fmla="*/ 40 h 40"/>
                            </a:gdLst>
                            <a:ahLst/>
                            <a:cxnLst>
                              <a:cxn ang="0">
                                <a:pos x="T0" y="T1"/>
                              </a:cxn>
                              <a:cxn ang="0">
                                <a:pos x="T2" y="T3"/>
                              </a:cxn>
                              <a:cxn ang="0">
                                <a:pos x="T4" y="T5"/>
                              </a:cxn>
                            </a:cxnLst>
                            <a:rect l="0" t="0" r="r" b="b"/>
                            <a:pathLst>
                              <a:path w="18" h="40">
                                <a:moveTo>
                                  <a:pt x="18" y="0"/>
                                </a:moveTo>
                                <a:cubicBezTo>
                                  <a:pt x="18" y="0"/>
                                  <a:pt x="0" y="10"/>
                                  <a:pt x="2" y="25"/>
                                </a:cubicBezTo>
                                <a:cubicBezTo>
                                  <a:pt x="2" y="25"/>
                                  <a:pt x="4" y="38"/>
                                  <a:pt x="9" y="4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05"/>
                        <wps:cNvCnPr>
                          <a:cxnSpLocks noChangeShapeType="1"/>
                        </wps:cNvCnPr>
                        <wps:spPr bwMode="auto">
                          <a:xfrm>
                            <a:off x="533" y="3094"/>
                            <a:ext cx="145" cy="10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89" name="Line 106"/>
                        <wps:cNvCnPr>
                          <a:cxnSpLocks noChangeShapeType="1"/>
                        </wps:cNvCnPr>
                        <wps:spPr bwMode="auto">
                          <a:xfrm>
                            <a:off x="599" y="3094"/>
                            <a:ext cx="141" cy="104"/>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90" name="Freeform 107"/>
                        <wps:cNvSpPr>
                          <a:spLocks/>
                        </wps:cNvSpPr>
                        <wps:spPr bwMode="auto">
                          <a:xfrm>
                            <a:off x="582" y="3065"/>
                            <a:ext cx="354" cy="228"/>
                          </a:xfrm>
                          <a:custGeom>
                            <a:avLst/>
                            <a:gdLst>
                              <a:gd name="T0" fmla="*/ 85 w 85"/>
                              <a:gd name="T1" fmla="*/ 0 h 55"/>
                              <a:gd name="T2" fmla="*/ 41 w 85"/>
                              <a:gd name="T3" fmla="*/ 33 h 55"/>
                              <a:gd name="T4" fmla="*/ 19 w 85"/>
                              <a:gd name="T5" fmla="*/ 34 h 55"/>
                              <a:gd name="T6" fmla="*/ 10 w 85"/>
                              <a:gd name="T7" fmla="*/ 45 h 55"/>
                              <a:gd name="T8" fmla="*/ 0 w 85"/>
                              <a:gd name="T9" fmla="*/ 55 h 55"/>
                            </a:gdLst>
                            <a:ahLst/>
                            <a:cxnLst>
                              <a:cxn ang="0">
                                <a:pos x="T0" y="T1"/>
                              </a:cxn>
                              <a:cxn ang="0">
                                <a:pos x="T2" y="T3"/>
                              </a:cxn>
                              <a:cxn ang="0">
                                <a:pos x="T4" y="T5"/>
                              </a:cxn>
                              <a:cxn ang="0">
                                <a:pos x="T6" y="T7"/>
                              </a:cxn>
                              <a:cxn ang="0">
                                <a:pos x="T8" y="T9"/>
                              </a:cxn>
                            </a:cxnLst>
                            <a:rect l="0" t="0" r="r" b="b"/>
                            <a:pathLst>
                              <a:path w="85" h="55">
                                <a:moveTo>
                                  <a:pt x="85" y="0"/>
                                </a:moveTo>
                                <a:cubicBezTo>
                                  <a:pt x="85" y="0"/>
                                  <a:pt x="48" y="32"/>
                                  <a:pt x="41" y="33"/>
                                </a:cubicBezTo>
                                <a:cubicBezTo>
                                  <a:pt x="35" y="34"/>
                                  <a:pt x="22" y="34"/>
                                  <a:pt x="19" y="34"/>
                                </a:cubicBezTo>
                                <a:cubicBezTo>
                                  <a:pt x="16" y="34"/>
                                  <a:pt x="10" y="39"/>
                                  <a:pt x="10" y="45"/>
                                </a:cubicBezTo>
                                <a:cubicBezTo>
                                  <a:pt x="10" y="50"/>
                                  <a:pt x="0" y="55"/>
                                  <a:pt x="0" y="5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08"/>
                        <wps:cNvCnPr>
                          <a:cxnSpLocks noChangeShapeType="1"/>
                        </wps:cNvCnPr>
                        <wps:spPr bwMode="auto">
                          <a:xfrm flipV="1">
                            <a:off x="71" y="3596"/>
                            <a:ext cx="141" cy="9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Line 109"/>
                        <wps:cNvCnPr>
                          <a:cxnSpLocks noChangeShapeType="1"/>
                        </wps:cNvCnPr>
                        <wps:spPr bwMode="auto">
                          <a:xfrm flipV="1">
                            <a:off x="87" y="3659"/>
                            <a:ext cx="238" cy="1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93" name="Line 110"/>
                        <wps:cNvCnPr>
                          <a:cxnSpLocks noChangeShapeType="1"/>
                        </wps:cNvCnPr>
                        <wps:spPr bwMode="auto">
                          <a:xfrm flipV="1">
                            <a:off x="437" y="3530"/>
                            <a:ext cx="79" cy="5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94" name="Freeform 111"/>
                        <wps:cNvSpPr>
                          <a:spLocks/>
                        </wps:cNvSpPr>
                        <wps:spPr bwMode="auto">
                          <a:xfrm>
                            <a:off x="483" y="3501"/>
                            <a:ext cx="33" cy="1"/>
                          </a:xfrm>
                          <a:custGeom>
                            <a:avLst/>
                            <a:gdLst>
                              <a:gd name="T0" fmla="*/ 0 w 8"/>
                              <a:gd name="T1" fmla="*/ 8 w 8"/>
                            </a:gdLst>
                            <a:ahLst/>
                            <a:cxnLst>
                              <a:cxn ang="0">
                                <a:pos x="T0" y="0"/>
                              </a:cxn>
                              <a:cxn ang="0">
                                <a:pos x="T1" y="0"/>
                              </a:cxn>
                            </a:cxnLst>
                            <a:rect l="0" t="0" r="r" b="b"/>
                            <a:pathLst>
                              <a:path w="8">
                                <a:moveTo>
                                  <a:pt x="0" y="0"/>
                                </a:moveTo>
                                <a:cubicBezTo>
                                  <a:pt x="0" y="0"/>
                                  <a:pt x="7" y="0"/>
                                  <a:pt x="8"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12"/>
                        <wps:cNvCnPr>
                          <a:cxnSpLocks noChangeShapeType="1"/>
                        </wps:cNvCnPr>
                        <wps:spPr bwMode="auto">
                          <a:xfrm flipV="1">
                            <a:off x="474" y="3464"/>
                            <a:ext cx="29" cy="2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Line 113"/>
                        <wps:cNvCnPr>
                          <a:cxnSpLocks noChangeShapeType="1"/>
                        </wps:cNvCnPr>
                        <wps:spPr bwMode="auto">
                          <a:xfrm flipV="1">
                            <a:off x="433" y="3439"/>
                            <a:ext cx="50"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Freeform 114"/>
                        <wps:cNvSpPr>
                          <a:spLocks/>
                        </wps:cNvSpPr>
                        <wps:spPr bwMode="auto">
                          <a:xfrm>
                            <a:off x="553" y="3347"/>
                            <a:ext cx="21" cy="75"/>
                          </a:xfrm>
                          <a:custGeom>
                            <a:avLst/>
                            <a:gdLst>
                              <a:gd name="T0" fmla="*/ 0 w 5"/>
                              <a:gd name="T1" fmla="*/ 0 h 18"/>
                              <a:gd name="T2" fmla="*/ 4 w 5"/>
                              <a:gd name="T3" fmla="*/ 18 h 18"/>
                            </a:gdLst>
                            <a:ahLst/>
                            <a:cxnLst>
                              <a:cxn ang="0">
                                <a:pos x="T0" y="T1"/>
                              </a:cxn>
                              <a:cxn ang="0">
                                <a:pos x="T2" y="T3"/>
                              </a:cxn>
                            </a:cxnLst>
                            <a:rect l="0" t="0" r="r" b="b"/>
                            <a:pathLst>
                              <a:path w="5" h="18">
                                <a:moveTo>
                                  <a:pt x="0" y="0"/>
                                </a:moveTo>
                                <a:cubicBezTo>
                                  <a:pt x="0" y="0"/>
                                  <a:pt x="5" y="8"/>
                                  <a:pt x="4" y="1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15"/>
                        <wps:cNvSpPr>
                          <a:spLocks/>
                        </wps:cNvSpPr>
                        <wps:spPr bwMode="auto">
                          <a:xfrm>
                            <a:off x="495" y="3285"/>
                            <a:ext cx="62" cy="112"/>
                          </a:xfrm>
                          <a:custGeom>
                            <a:avLst/>
                            <a:gdLst>
                              <a:gd name="T0" fmla="*/ 11 w 15"/>
                              <a:gd name="T1" fmla="*/ 0 h 27"/>
                              <a:gd name="T2" fmla="*/ 15 w 15"/>
                              <a:gd name="T3" fmla="*/ 27 h 27"/>
                            </a:gdLst>
                            <a:ahLst/>
                            <a:cxnLst>
                              <a:cxn ang="0">
                                <a:pos x="T0" y="T1"/>
                              </a:cxn>
                              <a:cxn ang="0">
                                <a:pos x="T2" y="T3"/>
                              </a:cxn>
                            </a:cxnLst>
                            <a:rect l="0" t="0" r="r" b="b"/>
                            <a:pathLst>
                              <a:path w="15" h="27">
                                <a:moveTo>
                                  <a:pt x="11" y="0"/>
                                </a:moveTo>
                                <a:cubicBezTo>
                                  <a:pt x="11" y="0"/>
                                  <a:pt x="0" y="23"/>
                                  <a:pt x="15" y="2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116"/>
                        <wps:cNvCnPr>
                          <a:cxnSpLocks noChangeShapeType="1"/>
                        </wps:cNvCnPr>
                        <wps:spPr bwMode="auto">
                          <a:xfrm flipV="1">
                            <a:off x="624" y="3198"/>
                            <a:ext cx="366" cy="26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0" name="Line 117"/>
                        <wps:cNvCnPr>
                          <a:cxnSpLocks noChangeShapeType="1"/>
                        </wps:cNvCnPr>
                        <wps:spPr bwMode="auto">
                          <a:xfrm flipH="1">
                            <a:off x="653" y="3318"/>
                            <a:ext cx="333" cy="22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Line 118"/>
                        <wps:cNvCnPr>
                          <a:cxnSpLocks noChangeShapeType="1"/>
                        </wps:cNvCnPr>
                        <wps:spPr bwMode="auto">
                          <a:xfrm flipH="1">
                            <a:off x="578" y="3572"/>
                            <a:ext cx="46" cy="2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2" name="Line 119"/>
                        <wps:cNvCnPr>
                          <a:cxnSpLocks noChangeShapeType="1"/>
                        </wps:cNvCnPr>
                        <wps:spPr bwMode="auto">
                          <a:xfrm flipH="1">
                            <a:off x="449" y="3625"/>
                            <a:ext cx="92" cy="6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3" name="Line 120"/>
                        <wps:cNvCnPr>
                          <a:cxnSpLocks noChangeShapeType="1"/>
                        </wps:cNvCnPr>
                        <wps:spPr bwMode="auto">
                          <a:xfrm flipH="1">
                            <a:off x="187" y="3738"/>
                            <a:ext cx="204" cy="14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4" name="Freeform 121"/>
                        <wps:cNvSpPr>
                          <a:spLocks/>
                        </wps:cNvSpPr>
                        <wps:spPr bwMode="auto">
                          <a:xfrm>
                            <a:off x="300" y="3804"/>
                            <a:ext cx="220" cy="58"/>
                          </a:xfrm>
                          <a:custGeom>
                            <a:avLst/>
                            <a:gdLst>
                              <a:gd name="T0" fmla="*/ 0 w 53"/>
                              <a:gd name="T1" fmla="*/ 14 h 14"/>
                              <a:gd name="T2" fmla="*/ 17 w 53"/>
                              <a:gd name="T3" fmla="*/ 11 h 14"/>
                              <a:gd name="T4" fmla="*/ 53 w 53"/>
                              <a:gd name="T5" fmla="*/ 0 h 14"/>
                            </a:gdLst>
                            <a:ahLst/>
                            <a:cxnLst>
                              <a:cxn ang="0">
                                <a:pos x="T0" y="T1"/>
                              </a:cxn>
                              <a:cxn ang="0">
                                <a:pos x="T2" y="T3"/>
                              </a:cxn>
                              <a:cxn ang="0">
                                <a:pos x="T4" y="T5"/>
                              </a:cxn>
                            </a:cxnLst>
                            <a:rect l="0" t="0" r="r" b="b"/>
                            <a:pathLst>
                              <a:path w="53" h="14">
                                <a:moveTo>
                                  <a:pt x="0" y="14"/>
                                </a:moveTo>
                                <a:cubicBezTo>
                                  <a:pt x="0" y="14"/>
                                  <a:pt x="4" y="11"/>
                                  <a:pt x="17" y="11"/>
                                </a:cubicBezTo>
                                <a:cubicBezTo>
                                  <a:pt x="29" y="11"/>
                                  <a:pt x="39" y="11"/>
                                  <a:pt x="53"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22"/>
                        <wps:cNvCnPr>
                          <a:cxnSpLocks noChangeShapeType="1"/>
                        </wps:cNvCnPr>
                        <wps:spPr bwMode="auto">
                          <a:xfrm flipV="1">
                            <a:off x="582" y="3721"/>
                            <a:ext cx="55" cy="4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6" name="Line 123"/>
                        <wps:cNvCnPr>
                          <a:cxnSpLocks noChangeShapeType="1"/>
                        </wps:cNvCnPr>
                        <wps:spPr bwMode="auto">
                          <a:xfrm flipV="1">
                            <a:off x="670" y="3634"/>
                            <a:ext cx="79" cy="5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07" name="Freeform 124"/>
                        <wps:cNvSpPr>
                          <a:spLocks/>
                        </wps:cNvSpPr>
                        <wps:spPr bwMode="auto">
                          <a:xfrm>
                            <a:off x="678" y="3509"/>
                            <a:ext cx="150" cy="79"/>
                          </a:xfrm>
                          <a:custGeom>
                            <a:avLst/>
                            <a:gdLst>
                              <a:gd name="T0" fmla="*/ 36 w 36"/>
                              <a:gd name="T1" fmla="*/ 0 h 19"/>
                              <a:gd name="T2" fmla="*/ 18 w 36"/>
                              <a:gd name="T3" fmla="*/ 15 h 19"/>
                              <a:gd name="T4" fmla="*/ 0 w 36"/>
                              <a:gd name="T5" fmla="*/ 15 h 19"/>
                            </a:gdLst>
                            <a:ahLst/>
                            <a:cxnLst>
                              <a:cxn ang="0">
                                <a:pos x="T0" y="T1"/>
                              </a:cxn>
                              <a:cxn ang="0">
                                <a:pos x="T2" y="T3"/>
                              </a:cxn>
                              <a:cxn ang="0">
                                <a:pos x="T4" y="T5"/>
                              </a:cxn>
                            </a:cxnLst>
                            <a:rect l="0" t="0" r="r" b="b"/>
                            <a:pathLst>
                              <a:path w="36" h="19">
                                <a:moveTo>
                                  <a:pt x="36" y="0"/>
                                </a:moveTo>
                                <a:cubicBezTo>
                                  <a:pt x="36" y="0"/>
                                  <a:pt x="24" y="13"/>
                                  <a:pt x="18" y="15"/>
                                </a:cubicBezTo>
                                <a:cubicBezTo>
                                  <a:pt x="18" y="15"/>
                                  <a:pt x="11" y="19"/>
                                  <a:pt x="0" y="1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125"/>
                        <wps:cNvCnPr>
                          <a:cxnSpLocks noChangeShapeType="1"/>
                        </wps:cNvCnPr>
                        <wps:spPr bwMode="auto">
                          <a:xfrm flipH="1">
                            <a:off x="807" y="3530"/>
                            <a:ext cx="50" cy="62"/>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10" name="Line 126"/>
                        <wps:cNvCnPr>
                          <a:cxnSpLocks noChangeShapeType="1"/>
                        </wps:cNvCnPr>
                        <wps:spPr bwMode="auto">
                          <a:xfrm flipV="1">
                            <a:off x="878" y="3418"/>
                            <a:ext cx="112" cy="8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11" name="Freeform 127"/>
                        <wps:cNvSpPr>
                          <a:spLocks/>
                        </wps:cNvSpPr>
                        <wps:spPr bwMode="auto">
                          <a:xfrm>
                            <a:off x="337" y="3177"/>
                            <a:ext cx="287" cy="174"/>
                          </a:xfrm>
                          <a:custGeom>
                            <a:avLst/>
                            <a:gdLst>
                              <a:gd name="T0" fmla="*/ 0 w 69"/>
                              <a:gd name="T1" fmla="*/ 42 h 42"/>
                              <a:gd name="T2" fmla="*/ 8 w 69"/>
                              <a:gd name="T3" fmla="*/ 32 h 42"/>
                              <a:gd name="T4" fmla="*/ 18 w 69"/>
                              <a:gd name="T5" fmla="*/ 19 h 42"/>
                              <a:gd name="T6" fmla="*/ 37 w 69"/>
                              <a:gd name="T7" fmla="*/ 13 h 42"/>
                              <a:gd name="T8" fmla="*/ 67 w 69"/>
                              <a:gd name="T9" fmla="*/ 18 h 42"/>
                              <a:gd name="T10" fmla="*/ 69 w 69"/>
                              <a:gd name="T11" fmla="*/ 13 h 42"/>
                              <a:gd name="T12" fmla="*/ 47 w 69"/>
                              <a:gd name="T13" fmla="*/ 1 h 42"/>
                              <a:gd name="T14" fmla="*/ 33 w 69"/>
                              <a:gd name="T15" fmla="*/ 8 h 42"/>
                              <a:gd name="T16" fmla="*/ 19 w 69"/>
                              <a:gd name="T17" fmla="*/ 12 h 42"/>
                              <a:gd name="T18" fmla="*/ 8 w 69"/>
                              <a:gd name="T19" fmla="*/ 25 h 42"/>
                              <a:gd name="T20" fmla="*/ 0 w 69"/>
                              <a:gd name="T2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42">
                                <a:moveTo>
                                  <a:pt x="0" y="42"/>
                                </a:moveTo>
                                <a:cubicBezTo>
                                  <a:pt x="0" y="42"/>
                                  <a:pt x="2" y="35"/>
                                  <a:pt x="8" y="32"/>
                                </a:cubicBezTo>
                                <a:cubicBezTo>
                                  <a:pt x="13" y="29"/>
                                  <a:pt x="15" y="22"/>
                                  <a:pt x="18" y="19"/>
                                </a:cubicBezTo>
                                <a:cubicBezTo>
                                  <a:pt x="21" y="16"/>
                                  <a:pt x="32" y="16"/>
                                  <a:pt x="37" y="13"/>
                                </a:cubicBezTo>
                                <a:cubicBezTo>
                                  <a:pt x="43" y="10"/>
                                  <a:pt x="51" y="3"/>
                                  <a:pt x="67" y="18"/>
                                </a:cubicBezTo>
                                <a:cubicBezTo>
                                  <a:pt x="69" y="13"/>
                                  <a:pt x="69" y="13"/>
                                  <a:pt x="69" y="13"/>
                                </a:cubicBezTo>
                                <a:cubicBezTo>
                                  <a:pt x="69" y="13"/>
                                  <a:pt x="51" y="1"/>
                                  <a:pt x="47" y="1"/>
                                </a:cubicBezTo>
                                <a:cubicBezTo>
                                  <a:pt x="43" y="0"/>
                                  <a:pt x="37" y="7"/>
                                  <a:pt x="33" y="8"/>
                                </a:cubicBezTo>
                                <a:cubicBezTo>
                                  <a:pt x="28" y="10"/>
                                  <a:pt x="25" y="7"/>
                                  <a:pt x="19" y="12"/>
                                </a:cubicBezTo>
                                <a:cubicBezTo>
                                  <a:pt x="12" y="17"/>
                                  <a:pt x="8" y="25"/>
                                  <a:pt x="8" y="25"/>
                                </a:cubicBezTo>
                                <a:cubicBezTo>
                                  <a:pt x="8" y="25"/>
                                  <a:pt x="1" y="31"/>
                                  <a:pt x="0" y="42"/>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28"/>
                        <wps:cNvSpPr>
                          <a:spLocks/>
                        </wps:cNvSpPr>
                        <wps:spPr bwMode="auto">
                          <a:xfrm>
                            <a:off x="121" y="3115"/>
                            <a:ext cx="249" cy="498"/>
                          </a:xfrm>
                          <a:custGeom>
                            <a:avLst/>
                            <a:gdLst>
                              <a:gd name="T0" fmla="*/ 42 w 60"/>
                              <a:gd name="T1" fmla="*/ 68 h 120"/>
                              <a:gd name="T2" fmla="*/ 37 w 60"/>
                              <a:gd name="T3" fmla="*/ 0 h 120"/>
                              <a:gd name="T4" fmla="*/ 6 w 60"/>
                              <a:gd name="T5" fmla="*/ 31 h 120"/>
                              <a:gd name="T6" fmla="*/ 17 w 60"/>
                              <a:gd name="T7" fmla="*/ 86 h 120"/>
                              <a:gd name="T8" fmla="*/ 0 w 60"/>
                              <a:gd name="T9" fmla="*/ 99 h 120"/>
                              <a:gd name="T10" fmla="*/ 58 w 60"/>
                              <a:gd name="T11" fmla="*/ 120 h 120"/>
                              <a:gd name="T12" fmla="*/ 60 w 60"/>
                              <a:gd name="T13" fmla="*/ 54 h 120"/>
                              <a:gd name="T14" fmla="*/ 42 w 60"/>
                              <a:gd name="T15" fmla="*/ 68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120">
                                <a:moveTo>
                                  <a:pt x="42" y="68"/>
                                </a:moveTo>
                                <a:cubicBezTo>
                                  <a:pt x="25" y="37"/>
                                  <a:pt x="37" y="0"/>
                                  <a:pt x="37" y="0"/>
                                </a:cubicBezTo>
                                <a:cubicBezTo>
                                  <a:pt x="37" y="0"/>
                                  <a:pt x="9" y="14"/>
                                  <a:pt x="6" y="31"/>
                                </a:cubicBezTo>
                                <a:cubicBezTo>
                                  <a:pt x="4" y="44"/>
                                  <a:pt x="13" y="73"/>
                                  <a:pt x="17" y="86"/>
                                </a:cubicBezTo>
                                <a:cubicBezTo>
                                  <a:pt x="0" y="99"/>
                                  <a:pt x="0" y="99"/>
                                  <a:pt x="0" y="99"/>
                                </a:cubicBezTo>
                                <a:cubicBezTo>
                                  <a:pt x="58" y="120"/>
                                  <a:pt x="58" y="120"/>
                                  <a:pt x="58" y="120"/>
                                </a:cubicBezTo>
                                <a:cubicBezTo>
                                  <a:pt x="60" y="54"/>
                                  <a:pt x="60" y="54"/>
                                  <a:pt x="60" y="54"/>
                                </a:cubicBezTo>
                                <a:lnTo>
                                  <a:pt x="42" y="68"/>
                                </a:lnTo>
                                <a:close/>
                              </a:path>
                            </a:pathLst>
                          </a:custGeom>
                          <a:solidFill>
                            <a:srgbClr val="000000"/>
                          </a:solidFill>
                          <a:ln w="2540">
                            <a:solidFill>
                              <a:srgbClr val="000000"/>
                            </a:solidFill>
                            <a:miter lim="800000"/>
                            <a:headEnd/>
                            <a:tailEnd/>
                          </a:ln>
                        </wps:spPr>
                        <wps:bodyPr rot="0" vert="horz" wrap="square" lIns="91440" tIns="45720" rIns="91440" bIns="45720" anchor="t" anchorCtr="0" upright="1">
                          <a:noAutofit/>
                        </wps:bodyPr>
                      </wps:wsp>
                      <wps:wsp>
                        <wps:cNvPr id="213" name="Oval 129"/>
                        <wps:cNvSpPr>
                          <a:spLocks noChangeArrowheads="1"/>
                        </wps:cNvSpPr>
                        <wps:spPr bwMode="auto">
                          <a:xfrm>
                            <a:off x="4085" y="1366"/>
                            <a:ext cx="187" cy="63"/>
                          </a:xfrm>
                          <a:prstGeom prst="ellipse">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214" name="Oval 130"/>
                        <wps:cNvSpPr>
                          <a:spLocks noChangeArrowheads="1"/>
                        </wps:cNvSpPr>
                        <wps:spPr bwMode="auto">
                          <a:xfrm>
                            <a:off x="4085" y="1358"/>
                            <a:ext cx="187" cy="54"/>
                          </a:xfrm>
                          <a:prstGeom prst="ellipse">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215" name="Oval 131"/>
                        <wps:cNvSpPr>
                          <a:spLocks noChangeArrowheads="1"/>
                        </wps:cNvSpPr>
                        <wps:spPr bwMode="auto">
                          <a:xfrm>
                            <a:off x="4122" y="1358"/>
                            <a:ext cx="112" cy="25"/>
                          </a:xfrm>
                          <a:prstGeom prst="ellipse">
                            <a:avLst/>
                          </a:pr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216" name="Freeform 132"/>
                        <wps:cNvSpPr>
                          <a:spLocks/>
                        </wps:cNvSpPr>
                        <wps:spPr bwMode="auto">
                          <a:xfrm>
                            <a:off x="4130" y="1312"/>
                            <a:ext cx="100" cy="46"/>
                          </a:xfrm>
                          <a:custGeom>
                            <a:avLst/>
                            <a:gdLst>
                              <a:gd name="T0" fmla="*/ 0 w 24"/>
                              <a:gd name="T1" fmla="*/ 3 h 11"/>
                              <a:gd name="T2" fmla="*/ 11 w 24"/>
                              <a:gd name="T3" fmla="*/ 0 h 11"/>
                              <a:gd name="T4" fmla="*/ 24 w 24"/>
                              <a:gd name="T5" fmla="*/ 4 h 11"/>
                              <a:gd name="T6" fmla="*/ 17 w 24"/>
                              <a:gd name="T7" fmla="*/ 10 h 11"/>
                              <a:gd name="T8" fmla="*/ 2 w 24"/>
                              <a:gd name="T9" fmla="*/ 6 h 11"/>
                              <a:gd name="T10" fmla="*/ 0 w 24"/>
                              <a:gd name="T11" fmla="*/ 3 h 11"/>
                            </a:gdLst>
                            <a:ahLst/>
                            <a:cxnLst>
                              <a:cxn ang="0">
                                <a:pos x="T0" y="T1"/>
                              </a:cxn>
                              <a:cxn ang="0">
                                <a:pos x="T2" y="T3"/>
                              </a:cxn>
                              <a:cxn ang="0">
                                <a:pos x="T4" y="T5"/>
                              </a:cxn>
                              <a:cxn ang="0">
                                <a:pos x="T6" y="T7"/>
                              </a:cxn>
                              <a:cxn ang="0">
                                <a:pos x="T8" y="T9"/>
                              </a:cxn>
                              <a:cxn ang="0">
                                <a:pos x="T10" y="T11"/>
                              </a:cxn>
                            </a:cxnLst>
                            <a:rect l="0" t="0" r="r" b="b"/>
                            <a:pathLst>
                              <a:path w="24" h="11">
                                <a:moveTo>
                                  <a:pt x="0" y="3"/>
                                </a:moveTo>
                                <a:cubicBezTo>
                                  <a:pt x="0" y="3"/>
                                  <a:pt x="5" y="1"/>
                                  <a:pt x="11" y="0"/>
                                </a:cubicBezTo>
                                <a:cubicBezTo>
                                  <a:pt x="16" y="0"/>
                                  <a:pt x="23" y="2"/>
                                  <a:pt x="24" y="4"/>
                                </a:cubicBezTo>
                                <a:cubicBezTo>
                                  <a:pt x="24" y="4"/>
                                  <a:pt x="22" y="9"/>
                                  <a:pt x="17" y="10"/>
                                </a:cubicBezTo>
                                <a:cubicBezTo>
                                  <a:pt x="11" y="11"/>
                                  <a:pt x="2" y="6"/>
                                  <a:pt x="2" y="6"/>
                                </a:cubicBezTo>
                                <a:lnTo>
                                  <a:pt x="0" y="3"/>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217" name="Freeform 133"/>
                        <wps:cNvSpPr>
                          <a:spLocks/>
                        </wps:cNvSpPr>
                        <wps:spPr bwMode="auto">
                          <a:xfrm>
                            <a:off x="4130" y="1325"/>
                            <a:ext cx="30" cy="58"/>
                          </a:xfrm>
                          <a:custGeom>
                            <a:avLst/>
                            <a:gdLst>
                              <a:gd name="T0" fmla="*/ 0 w 30"/>
                              <a:gd name="T1" fmla="*/ 46 h 58"/>
                              <a:gd name="T2" fmla="*/ 0 w 30"/>
                              <a:gd name="T3" fmla="*/ 0 h 58"/>
                              <a:gd name="T4" fmla="*/ 30 w 30"/>
                              <a:gd name="T5" fmla="*/ 12 h 58"/>
                              <a:gd name="T6" fmla="*/ 30 w 30"/>
                              <a:gd name="T7" fmla="*/ 58 h 58"/>
                              <a:gd name="T8" fmla="*/ 0 w 30"/>
                              <a:gd name="T9" fmla="*/ 46 h 58"/>
                            </a:gdLst>
                            <a:ahLst/>
                            <a:cxnLst>
                              <a:cxn ang="0">
                                <a:pos x="T0" y="T1"/>
                              </a:cxn>
                              <a:cxn ang="0">
                                <a:pos x="T2" y="T3"/>
                              </a:cxn>
                              <a:cxn ang="0">
                                <a:pos x="T4" y="T5"/>
                              </a:cxn>
                              <a:cxn ang="0">
                                <a:pos x="T6" y="T7"/>
                              </a:cxn>
                              <a:cxn ang="0">
                                <a:pos x="T8" y="T9"/>
                              </a:cxn>
                            </a:cxnLst>
                            <a:rect l="0" t="0" r="r" b="b"/>
                            <a:pathLst>
                              <a:path w="30" h="58">
                                <a:moveTo>
                                  <a:pt x="0" y="46"/>
                                </a:moveTo>
                                <a:lnTo>
                                  <a:pt x="0" y="0"/>
                                </a:lnTo>
                                <a:lnTo>
                                  <a:pt x="30" y="12"/>
                                </a:lnTo>
                                <a:lnTo>
                                  <a:pt x="30" y="58"/>
                                </a:lnTo>
                                <a:lnTo>
                                  <a:pt x="0" y="46"/>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218" name="Freeform 134"/>
                        <wps:cNvSpPr>
                          <a:spLocks/>
                        </wps:cNvSpPr>
                        <wps:spPr bwMode="auto">
                          <a:xfrm>
                            <a:off x="4160" y="1337"/>
                            <a:ext cx="54" cy="46"/>
                          </a:xfrm>
                          <a:custGeom>
                            <a:avLst/>
                            <a:gdLst>
                              <a:gd name="T0" fmla="*/ 0 w 13"/>
                              <a:gd name="T1" fmla="*/ 11 h 11"/>
                              <a:gd name="T2" fmla="*/ 13 w 13"/>
                              <a:gd name="T3" fmla="*/ 10 h 11"/>
                              <a:gd name="T4" fmla="*/ 13 w 13"/>
                              <a:gd name="T5" fmla="*/ 0 h 11"/>
                              <a:gd name="T6" fmla="*/ 0 w 13"/>
                              <a:gd name="T7" fmla="*/ 0 h 11"/>
                              <a:gd name="T8" fmla="*/ 0 w 13"/>
                              <a:gd name="T9" fmla="*/ 11 h 11"/>
                            </a:gdLst>
                            <a:ahLst/>
                            <a:cxnLst>
                              <a:cxn ang="0">
                                <a:pos x="T0" y="T1"/>
                              </a:cxn>
                              <a:cxn ang="0">
                                <a:pos x="T2" y="T3"/>
                              </a:cxn>
                              <a:cxn ang="0">
                                <a:pos x="T4" y="T5"/>
                              </a:cxn>
                              <a:cxn ang="0">
                                <a:pos x="T6" y="T7"/>
                              </a:cxn>
                              <a:cxn ang="0">
                                <a:pos x="T8" y="T9"/>
                              </a:cxn>
                            </a:cxnLst>
                            <a:rect l="0" t="0" r="r" b="b"/>
                            <a:pathLst>
                              <a:path w="13" h="11">
                                <a:moveTo>
                                  <a:pt x="0" y="11"/>
                                </a:moveTo>
                                <a:cubicBezTo>
                                  <a:pt x="0" y="11"/>
                                  <a:pt x="8" y="9"/>
                                  <a:pt x="13" y="10"/>
                                </a:cubicBezTo>
                                <a:cubicBezTo>
                                  <a:pt x="13" y="0"/>
                                  <a:pt x="13" y="0"/>
                                  <a:pt x="13" y="0"/>
                                </a:cubicBezTo>
                                <a:cubicBezTo>
                                  <a:pt x="13" y="0"/>
                                  <a:pt x="5" y="0"/>
                                  <a:pt x="0" y="0"/>
                                </a:cubicBezTo>
                                <a:lnTo>
                                  <a:pt x="0" y="11"/>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219" name="Freeform 135"/>
                        <wps:cNvSpPr>
                          <a:spLocks/>
                        </wps:cNvSpPr>
                        <wps:spPr bwMode="auto">
                          <a:xfrm>
                            <a:off x="4214" y="1325"/>
                            <a:ext cx="16" cy="54"/>
                          </a:xfrm>
                          <a:custGeom>
                            <a:avLst/>
                            <a:gdLst>
                              <a:gd name="T0" fmla="*/ 0 w 4"/>
                              <a:gd name="T1" fmla="*/ 13 h 13"/>
                              <a:gd name="T2" fmla="*/ 0 w 4"/>
                              <a:gd name="T3" fmla="*/ 3 h 13"/>
                              <a:gd name="T4" fmla="*/ 4 w 4"/>
                              <a:gd name="T5" fmla="*/ 1 h 13"/>
                              <a:gd name="T6" fmla="*/ 4 w 4"/>
                              <a:gd name="T7" fmla="*/ 11 h 13"/>
                              <a:gd name="T8" fmla="*/ 0 w 4"/>
                              <a:gd name="T9" fmla="*/ 13 h 13"/>
                            </a:gdLst>
                            <a:ahLst/>
                            <a:cxnLst>
                              <a:cxn ang="0">
                                <a:pos x="T0" y="T1"/>
                              </a:cxn>
                              <a:cxn ang="0">
                                <a:pos x="T2" y="T3"/>
                              </a:cxn>
                              <a:cxn ang="0">
                                <a:pos x="T4" y="T5"/>
                              </a:cxn>
                              <a:cxn ang="0">
                                <a:pos x="T6" y="T7"/>
                              </a:cxn>
                              <a:cxn ang="0">
                                <a:pos x="T8" y="T9"/>
                              </a:cxn>
                            </a:cxnLst>
                            <a:rect l="0" t="0" r="r" b="b"/>
                            <a:pathLst>
                              <a:path w="4" h="13">
                                <a:moveTo>
                                  <a:pt x="0" y="13"/>
                                </a:moveTo>
                                <a:cubicBezTo>
                                  <a:pt x="0" y="3"/>
                                  <a:pt x="0" y="3"/>
                                  <a:pt x="0" y="3"/>
                                </a:cubicBezTo>
                                <a:cubicBezTo>
                                  <a:pt x="0" y="3"/>
                                  <a:pt x="2" y="0"/>
                                  <a:pt x="4" y="1"/>
                                </a:cubicBezTo>
                                <a:cubicBezTo>
                                  <a:pt x="4" y="11"/>
                                  <a:pt x="4" y="11"/>
                                  <a:pt x="4" y="11"/>
                                </a:cubicBezTo>
                                <a:lnTo>
                                  <a:pt x="0" y="13"/>
                                </a:ln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220" name="Freeform 136"/>
                        <wps:cNvSpPr>
                          <a:spLocks/>
                        </wps:cNvSpPr>
                        <wps:spPr bwMode="auto">
                          <a:xfrm>
                            <a:off x="2837" y="1342"/>
                            <a:ext cx="175" cy="112"/>
                          </a:xfrm>
                          <a:custGeom>
                            <a:avLst/>
                            <a:gdLst>
                              <a:gd name="T0" fmla="*/ 7 w 42"/>
                              <a:gd name="T1" fmla="*/ 0 h 27"/>
                              <a:gd name="T2" fmla="*/ 23 w 42"/>
                              <a:gd name="T3" fmla="*/ 9 h 27"/>
                              <a:gd name="T4" fmla="*/ 23 w 42"/>
                              <a:gd name="T5" fmla="*/ 12 h 27"/>
                              <a:gd name="T6" fmla="*/ 41 w 42"/>
                              <a:gd name="T7" fmla="*/ 22 h 27"/>
                              <a:gd name="T8" fmla="*/ 40 w 42"/>
                              <a:gd name="T9" fmla="*/ 26 h 27"/>
                              <a:gd name="T10" fmla="*/ 31 w 42"/>
                              <a:gd name="T11" fmla="*/ 25 h 27"/>
                              <a:gd name="T12" fmla="*/ 4 w 42"/>
                              <a:gd name="T13" fmla="*/ 9 h 27"/>
                              <a:gd name="T14" fmla="*/ 1 w 42"/>
                              <a:gd name="T15" fmla="*/ 3 h 27"/>
                              <a:gd name="T16" fmla="*/ 7 w 42"/>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27">
                                <a:moveTo>
                                  <a:pt x="7" y="0"/>
                                </a:moveTo>
                                <a:cubicBezTo>
                                  <a:pt x="7" y="0"/>
                                  <a:pt x="13" y="9"/>
                                  <a:pt x="23" y="9"/>
                                </a:cubicBezTo>
                                <a:cubicBezTo>
                                  <a:pt x="23" y="9"/>
                                  <a:pt x="20" y="11"/>
                                  <a:pt x="23" y="12"/>
                                </a:cubicBezTo>
                                <a:cubicBezTo>
                                  <a:pt x="25" y="13"/>
                                  <a:pt x="40" y="21"/>
                                  <a:pt x="41" y="22"/>
                                </a:cubicBezTo>
                                <a:cubicBezTo>
                                  <a:pt x="42" y="23"/>
                                  <a:pt x="42" y="25"/>
                                  <a:pt x="40" y="26"/>
                                </a:cubicBezTo>
                                <a:cubicBezTo>
                                  <a:pt x="38" y="27"/>
                                  <a:pt x="33" y="26"/>
                                  <a:pt x="31" y="25"/>
                                </a:cubicBezTo>
                                <a:cubicBezTo>
                                  <a:pt x="28" y="24"/>
                                  <a:pt x="6" y="11"/>
                                  <a:pt x="4" y="9"/>
                                </a:cubicBezTo>
                                <a:cubicBezTo>
                                  <a:pt x="3" y="8"/>
                                  <a:pt x="0" y="4"/>
                                  <a:pt x="1" y="3"/>
                                </a:cubicBezTo>
                                <a:cubicBezTo>
                                  <a:pt x="2" y="1"/>
                                  <a:pt x="7" y="0"/>
                                  <a:pt x="7" y="0"/>
                                </a:cubicBezTo>
                                <a:close/>
                              </a:path>
                            </a:pathLst>
                          </a:custGeom>
                          <a:solidFill>
                            <a:srgbClr val="FFFFFF"/>
                          </a:solidFill>
                          <a:ln w="2540">
                            <a:solidFill>
                              <a:srgbClr val="000000"/>
                            </a:solidFill>
                            <a:miter lim="800000"/>
                            <a:headEnd/>
                            <a:tailEnd/>
                          </a:ln>
                        </wps:spPr>
                        <wps:bodyPr rot="0" vert="horz" wrap="square" lIns="91440" tIns="45720" rIns="91440" bIns="45720" anchor="t" anchorCtr="0" upright="1">
                          <a:noAutofit/>
                        </wps:bodyPr>
                      </wps:wsp>
                      <wps:wsp>
                        <wps:cNvPr id="221" name="Freeform 137"/>
                        <wps:cNvSpPr>
                          <a:spLocks/>
                        </wps:cNvSpPr>
                        <wps:spPr bwMode="auto">
                          <a:xfrm>
                            <a:off x="2837" y="1354"/>
                            <a:ext cx="179" cy="116"/>
                          </a:xfrm>
                          <a:custGeom>
                            <a:avLst/>
                            <a:gdLst>
                              <a:gd name="T0" fmla="*/ 42 w 43"/>
                              <a:gd name="T1" fmla="*/ 20 h 28"/>
                              <a:gd name="T2" fmla="*/ 39 w 43"/>
                              <a:gd name="T3" fmla="*/ 27 h 28"/>
                              <a:gd name="T4" fmla="*/ 30 w 43"/>
                              <a:gd name="T5" fmla="*/ 26 h 28"/>
                              <a:gd name="T6" fmla="*/ 8 w 43"/>
                              <a:gd name="T7" fmla="*/ 13 h 28"/>
                              <a:gd name="T8" fmla="*/ 0 w 43"/>
                              <a:gd name="T9" fmla="*/ 4 h 28"/>
                              <a:gd name="T10" fmla="*/ 1 w 43"/>
                              <a:gd name="T11" fmla="*/ 0 h 28"/>
                            </a:gdLst>
                            <a:ahLst/>
                            <a:cxnLst>
                              <a:cxn ang="0">
                                <a:pos x="T0" y="T1"/>
                              </a:cxn>
                              <a:cxn ang="0">
                                <a:pos x="T2" y="T3"/>
                              </a:cxn>
                              <a:cxn ang="0">
                                <a:pos x="T4" y="T5"/>
                              </a:cxn>
                              <a:cxn ang="0">
                                <a:pos x="T6" y="T7"/>
                              </a:cxn>
                              <a:cxn ang="0">
                                <a:pos x="T8" y="T9"/>
                              </a:cxn>
                              <a:cxn ang="0">
                                <a:pos x="T10" y="T11"/>
                              </a:cxn>
                            </a:cxnLst>
                            <a:rect l="0" t="0" r="r" b="b"/>
                            <a:pathLst>
                              <a:path w="43" h="28">
                                <a:moveTo>
                                  <a:pt x="42" y="20"/>
                                </a:moveTo>
                                <a:cubicBezTo>
                                  <a:pt x="43" y="22"/>
                                  <a:pt x="42" y="25"/>
                                  <a:pt x="39" y="27"/>
                                </a:cubicBezTo>
                                <a:cubicBezTo>
                                  <a:pt x="36" y="28"/>
                                  <a:pt x="33" y="28"/>
                                  <a:pt x="30" y="26"/>
                                </a:cubicBezTo>
                                <a:cubicBezTo>
                                  <a:pt x="27" y="24"/>
                                  <a:pt x="13" y="16"/>
                                  <a:pt x="8" y="13"/>
                                </a:cubicBezTo>
                                <a:cubicBezTo>
                                  <a:pt x="2" y="9"/>
                                  <a:pt x="0" y="7"/>
                                  <a:pt x="0" y="4"/>
                                </a:cubicBezTo>
                                <a:cubicBezTo>
                                  <a:pt x="0" y="2"/>
                                  <a:pt x="1" y="0"/>
                                  <a:pt x="1"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38"/>
                        <wps:cNvSpPr>
                          <a:spLocks/>
                        </wps:cNvSpPr>
                        <wps:spPr bwMode="auto">
                          <a:xfrm>
                            <a:off x="2820" y="1267"/>
                            <a:ext cx="183" cy="191"/>
                          </a:xfrm>
                          <a:custGeom>
                            <a:avLst/>
                            <a:gdLst>
                              <a:gd name="T0" fmla="*/ 30 w 44"/>
                              <a:gd name="T1" fmla="*/ 45 h 46"/>
                              <a:gd name="T2" fmla="*/ 24 w 44"/>
                              <a:gd name="T3" fmla="*/ 46 h 46"/>
                              <a:gd name="T4" fmla="*/ 6 w 44"/>
                              <a:gd name="T5" fmla="*/ 41 h 46"/>
                              <a:gd name="T6" fmla="*/ 1 w 44"/>
                              <a:gd name="T7" fmla="*/ 35 h 46"/>
                              <a:gd name="T8" fmla="*/ 2 w 44"/>
                              <a:gd name="T9" fmla="*/ 23 h 46"/>
                              <a:gd name="T10" fmla="*/ 6 w 44"/>
                              <a:gd name="T11" fmla="*/ 9 h 46"/>
                              <a:gd name="T12" fmla="*/ 12 w 44"/>
                              <a:gd name="T13" fmla="*/ 2 h 46"/>
                              <a:gd name="T14" fmla="*/ 20 w 44"/>
                              <a:gd name="T15" fmla="*/ 0 h 46"/>
                              <a:gd name="T16" fmla="*/ 37 w 44"/>
                              <a:gd name="T17" fmla="*/ 3 h 46"/>
                              <a:gd name="T18" fmla="*/ 43 w 44"/>
                              <a:gd name="T19" fmla="*/ 9 h 46"/>
                              <a:gd name="T20" fmla="*/ 43 w 44"/>
                              <a:gd name="T21" fmla="*/ 18 h 46"/>
                              <a:gd name="T22" fmla="*/ 38 w 44"/>
                              <a:gd name="T23" fmla="*/ 3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46">
                                <a:moveTo>
                                  <a:pt x="30" y="45"/>
                                </a:moveTo>
                                <a:cubicBezTo>
                                  <a:pt x="29" y="46"/>
                                  <a:pt x="27" y="46"/>
                                  <a:pt x="24" y="46"/>
                                </a:cubicBezTo>
                                <a:cubicBezTo>
                                  <a:pt x="17" y="45"/>
                                  <a:pt x="8" y="42"/>
                                  <a:pt x="6" y="41"/>
                                </a:cubicBezTo>
                                <a:cubicBezTo>
                                  <a:pt x="3" y="40"/>
                                  <a:pt x="2" y="37"/>
                                  <a:pt x="1" y="35"/>
                                </a:cubicBezTo>
                                <a:cubicBezTo>
                                  <a:pt x="0" y="33"/>
                                  <a:pt x="2" y="26"/>
                                  <a:pt x="2" y="23"/>
                                </a:cubicBezTo>
                                <a:cubicBezTo>
                                  <a:pt x="3" y="20"/>
                                  <a:pt x="5" y="12"/>
                                  <a:pt x="6" y="9"/>
                                </a:cubicBezTo>
                                <a:cubicBezTo>
                                  <a:pt x="7" y="6"/>
                                  <a:pt x="9" y="4"/>
                                  <a:pt x="12" y="2"/>
                                </a:cubicBezTo>
                                <a:cubicBezTo>
                                  <a:pt x="14" y="0"/>
                                  <a:pt x="17" y="0"/>
                                  <a:pt x="20" y="0"/>
                                </a:cubicBezTo>
                                <a:cubicBezTo>
                                  <a:pt x="20" y="0"/>
                                  <a:pt x="35" y="3"/>
                                  <a:pt x="37" y="3"/>
                                </a:cubicBezTo>
                                <a:cubicBezTo>
                                  <a:pt x="39" y="4"/>
                                  <a:pt x="42" y="6"/>
                                  <a:pt x="43" y="9"/>
                                </a:cubicBezTo>
                                <a:cubicBezTo>
                                  <a:pt x="44" y="13"/>
                                  <a:pt x="43" y="15"/>
                                  <a:pt x="43" y="18"/>
                                </a:cubicBezTo>
                                <a:cubicBezTo>
                                  <a:pt x="42" y="21"/>
                                  <a:pt x="39" y="31"/>
                                  <a:pt x="38" y="3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Oval 139"/>
                        <wps:cNvSpPr>
                          <a:spLocks noChangeArrowheads="1"/>
                        </wps:cNvSpPr>
                        <wps:spPr bwMode="auto">
                          <a:xfrm>
                            <a:off x="2962" y="1304"/>
                            <a:ext cx="20" cy="25"/>
                          </a:xfrm>
                          <a:prstGeom prst="ellipse">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Oval 140"/>
                        <wps:cNvSpPr>
                          <a:spLocks noChangeArrowheads="1"/>
                        </wps:cNvSpPr>
                        <wps:spPr bwMode="auto">
                          <a:xfrm>
                            <a:off x="2953" y="1296"/>
                            <a:ext cx="34" cy="46"/>
                          </a:xfrm>
                          <a:prstGeom prst="ellipse">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41"/>
                        <wps:cNvSpPr>
                          <a:spLocks/>
                        </wps:cNvSpPr>
                        <wps:spPr bwMode="auto">
                          <a:xfrm>
                            <a:off x="2833" y="1396"/>
                            <a:ext cx="20" cy="29"/>
                          </a:xfrm>
                          <a:custGeom>
                            <a:avLst/>
                            <a:gdLst>
                              <a:gd name="T0" fmla="*/ 5 w 5"/>
                              <a:gd name="T1" fmla="*/ 3 h 7"/>
                              <a:gd name="T2" fmla="*/ 3 w 5"/>
                              <a:gd name="T3" fmla="*/ 7 h 7"/>
                              <a:gd name="T4" fmla="*/ 0 w 5"/>
                              <a:gd name="T5" fmla="*/ 4 h 7"/>
                              <a:gd name="T6" fmla="*/ 2 w 5"/>
                              <a:gd name="T7" fmla="*/ 0 h 7"/>
                              <a:gd name="T8" fmla="*/ 5 w 5"/>
                              <a:gd name="T9" fmla="*/ 3 h 7"/>
                            </a:gdLst>
                            <a:ahLst/>
                            <a:cxnLst>
                              <a:cxn ang="0">
                                <a:pos x="T0" y="T1"/>
                              </a:cxn>
                              <a:cxn ang="0">
                                <a:pos x="T2" y="T3"/>
                              </a:cxn>
                              <a:cxn ang="0">
                                <a:pos x="T4" y="T5"/>
                              </a:cxn>
                              <a:cxn ang="0">
                                <a:pos x="T6" y="T7"/>
                              </a:cxn>
                              <a:cxn ang="0">
                                <a:pos x="T8" y="T9"/>
                              </a:cxn>
                            </a:cxnLst>
                            <a:rect l="0" t="0" r="r" b="b"/>
                            <a:pathLst>
                              <a:path w="5" h="7">
                                <a:moveTo>
                                  <a:pt x="5" y="3"/>
                                </a:moveTo>
                                <a:cubicBezTo>
                                  <a:pt x="5" y="4"/>
                                  <a:pt x="5" y="6"/>
                                  <a:pt x="3" y="7"/>
                                </a:cubicBezTo>
                                <a:cubicBezTo>
                                  <a:pt x="2" y="7"/>
                                  <a:pt x="1" y="6"/>
                                  <a:pt x="0" y="4"/>
                                </a:cubicBezTo>
                                <a:cubicBezTo>
                                  <a:pt x="0" y="3"/>
                                  <a:pt x="0" y="1"/>
                                  <a:pt x="2" y="0"/>
                                </a:cubicBezTo>
                                <a:cubicBezTo>
                                  <a:pt x="3" y="0"/>
                                  <a:pt x="4" y="1"/>
                                  <a:pt x="5" y="3"/>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42"/>
                        <wps:cNvSpPr>
                          <a:spLocks/>
                        </wps:cNvSpPr>
                        <wps:spPr bwMode="auto">
                          <a:xfrm>
                            <a:off x="2824" y="1387"/>
                            <a:ext cx="38" cy="46"/>
                          </a:xfrm>
                          <a:custGeom>
                            <a:avLst/>
                            <a:gdLst>
                              <a:gd name="T0" fmla="*/ 6 w 9"/>
                              <a:gd name="T1" fmla="*/ 2 h 11"/>
                              <a:gd name="T2" fmla="*/ 8 w 9"/>
                              <a:gd name="T3" fmla="*/ 4 h 11"/>
                              <a:gd name="T4" fmla="*/ 6 w 9"/>
                              <a:gd name="T5" fmla="*/ 11 h 11"/>
                              <a:gd name="T6" fmla="*/ 0 w 9"/>
                              <a:gd name="T7" fmla="*/ 7 h 11"/>
                              <a:gd name="T8" fmla="*/ 3 w 9"/>
                              <a:gd name="T9" fmla="*/ 0 h 11"/>
                              <a:gd name="T10" fmla="*/ 6 w 9"/>
                              <a:gd name="T11" fmla="*/ 2 h 11"/>
                            </a:gdLst>
                            <a:ahLst/>
                            <a:cxnLst>
                              <a:cxn ang="0">
                                <a:pos x="T0" y="T1"/>
                              </a:cxn>
                              <a:cxn ang="0">
                                <a:pos x="T2" y="T3"/>
                              </a:cxn>
                              <a:cxn ang="0">
                                <a:pos x="T4" y="T5"/>
                              </a:cxn>
                              <a:cxn ang="0">
                                <a:pos x="T6" y="T7"/>
                              </a:cxn>
                              <a:cxn ang="0">
                                <a:pos x="T8" y="T9"/>
                              </a:cxn>
                              <a:cxn ang="0">
                                <a:pos x="T10" y="T11"/>
                              </a:cxn>
                            </a:cxnLst>
                            <a:rect l="0" t="0" r="r" b="b"/>
                            <a:pathLst>
                              <a:path w="9" h="11">
                                <a:moveTo>
                                  <a:pt x="6" y="2"/>
                                </a:moveTo>
                                <a:cubicBezTo>
                                  <a:pt x="7" y="2"/>
                                  <a:pt x="8" y="3"/>
                                  <a:pt x="8" y="4"/>
                                </a:cubicBezTo>
                                <a:cubicBezTo>
                                  <a:pt x="9" y="7"/>
                                  <a:pt x="8" y="10"/>
                                  <a:pt x="6" y="11"/>
                                </a:cubicBezTo>
                                <a:cubicBezTo>
                                  <a:pt x="4" y="11"/>
                                  <a:pt x="1" y="10"/>
                                  <a:pt x="0" y="7"/>
                                </a:cubicBezTo>
                                <a:cubicBezTo>
                                  <a:pt x="0" y="4"/>
                                  <a:pt x="1" y="1"/>
                                  <a:pt x="3" y="0"/>
                                </a:cubicBezTo>
                                <a:cubicBezTo>
                                  <a:pt x="4" y="0"/>
                                  <a:pt x="5" y="1"/>
                                  <a:pt x="6" y="2"/>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43"/>
                        <wps:cNvSpPr>
                          <a:spLocks/>
                        </wps:cNvSpPr>
                        <wps:spPr bwMode="auto">
                          <a:xfrm>
                            <a:off x="2833" y="1433"/>
                            <a:ext cx="25" cy="46"/>
                          </a:xfrm>
                          <a:custGeom>
                            <a:avLst/>
                            <a:gdLst>
                              <a:gd name="T0" fmla="*/ 2 w 6"/>
                              <a:gd name="T1" fmla="*/ 0 h 11"/>
                              <a:gd name="T2" fmla="*/ 0 w 6"/>
                              <a:gd name="T3" fmla="*/ 8 h 11"/>
                              <a:gd name="T4" fmla="*/ 3 w 6"/>
                              <a:gd name="T5" fmla="*/ 10 h 11"/>
                              <a:gd name="T6" fmla="*/ 5 w 6"/>
                              <a:gd name="T7" fmla="*/ 6 h 11"/>
                              <a:gd name="T8" fmla="*/ 2 w 6"/>
                              <a:gd name="T9" fmla="*/ 1 h 11"/>
                            </a:gdLst>
                            <a:ahLst/>
                            <a:cxnLst>
                              <a:cxn ang="0">
                                <a:pos x="T0" y="T1"/>
                              </a:cxn>
                              <a:cxn ang="0">
                                <a:pos x="T2" y="T3"/>
                              </a:cxn>
                              <a:cxn ang="0">
                                <a:pos x="T4" y="T5"/>
                              </a:cxn>
                              <a:cxn ang="0">
                                <a:pos x="T6" y="T7"/>
                              </a:cxn>
                              <a:cxn ang="0">
                                <a:pos x="T8" y="T9"/>
                              </a:cxn>
                            </a:cxnLst>
                            <a:rect l="0" t="0" r="r" b="b"/>
                            <a:pathLst>
                              <a:path w="6" h="11">
                                <a:moveTo>
                                  <a:pt x="2" y="0"/>
                                </a:moveTo>
                                <a:cubicBezTo>
                                  <a:pt x="2" y="0"/>
                                  <a:pt x="1" y="7"/>
                                  <a:pt x="0" y="8"/>
                                </a:cubicBezTo>
                                <a:cubicBezTo>
                                  <a:pt x="0" y="9"/>
                                  <a:pt x="1" y="11"/>
                                  <a:pt x="3" y="10"/>
                                </a:cubicBezTo>
                                <a:cubicBezTo>
                                  <a:pt x="6" y="10"/>
                                  <a:pt x="6" y="8"/>
                                  <a:pt x="5" y="6"/>
                                </a:cubicBezTo>
                                <a:cubicBezTo>
                                  <a:pt x="5" y="3"/>
                                  <a:pt x="2" y="1"/>
                                  <a:pt x="2" y="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44"/>
                        <wps:cNvSpPr>
                          <a:spLocks/>
                        </wps:cNvSpPr>
                        <wps:spPr bwMode="auto">
                          <a:xfrm>
                            <a:off x="2829" y="1433"/>
                            <a:ext cx="37" cy="54"/>
                          </a:xfrm>
                          <a:custGeom>
                            <a:avLst/>
                            <a:gdLst>
                              <a:gd name="T0" fmla="*/ 1 w 9"/>
                              <a:gd name="T1" fmla="*/ 0 h 13"/>
                              <a:gd name="T2" fmla="*/ 0 w 9"/>
                              <a:gd name="T3" fmla="*/ 7 h 13"/>
                              <a:gd name="T4" fmla="*/ 5 w 9"/>
                              <a:gd name="T5" fmla="*/ 12 h 13"/>
                              <a:gd name="T6" fmla="*/ 8 w 9"/>
                              <a:gd name="T7" fmla="*/ 7 h 13"/>
                              <a:gd name="T8" fmla="*/ 5 w 9"/>
                              <a:gd name="T9" fmla="*/ 2 h 13"/>
                            </a:gdLst>
                            <a:ahLst/>
                            <a:cxnLst>
                              <a:cxn ang="0">
                                <a:pos x="T0" y="T1"/>
                              </a:cxn>
                              <a:cxn ang="0">
                                <a:pos x="T2" y="T3"/>
                              </a:cxn>
                              <a:cxn ang="0">
                                <a:pos x="T4" y="T5"/>
                              </a:cxn>
                              <a:cxn ang="0">
                                <a:pos x="T6" y="T7"/>
                              </a:cxn>
                              <a:cxn ang="0">
                                <a:pos x="T8" y="T9"/>
                              </a:cxn>
                            </a:cxnLst>
                            <a:rect l="0" t="0" r="r" b="b"/>
                            <a:pathLst>
                              <a:path w="9" h="13">
                                <a:moveTo>
                                  <a:pt x="1" y="0"/>
                                </a:moveTo>
                                <a:cubicBezTo>
                                  <a:pt x="1" y="0"/>
                                  <a:pt x="0" y="5"/>
                                  <a:pt x="0" y="7"/>
                                </a:cubicBezTo>
                                <a:cubicBezTo>
                                  <a:pt x="0" y="9"/>
                                  <a:pt x="1" y="13"/>
                                  <a:pt x="5" y="12"/>
                                </a:cubicBezTo>
                                <a:cubicBezTo>
                                  <a:pt x="9" y="12"/>
                                  <a:pt x="9" y="8"/>
                                  <a:pt x="8" y="7"/>
                                </a:cubicBezTo>
                                <a:cubicBezTo>
                                  <a:pt x="8" y="6"/>
                                  <a:pt x="5" y="2"/>
                                  <a:pt x="5"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45"/>
                        <wps:cNvSpPr>
                          <a:spLocks/>
                        </wps:cNvSpPr>
                        <wps:spPr bwMode="auto">
                          <a:xfrm>
                            <a:off x="2916" y="1163"/>
                            <a:ext cx="33" cy="66"/>
                          </a:xfrm>
                          <a:custGeom>
                            <a:avLst/>
                            <a:gdLst>
                              <a:gd name="T0" fmla="*/ 0 w 8"/>
                              <a:gd name="T1" fmla="*/ 0 h 16"/>
                              <a:gd name="T2" fmla="*/ 0 w 8"/>
                              <a:gd name="T3" fmla="*/ 11 h 16"/>
                              <a:gd name="T4" fmla="*/ 8 w 8"/>
                              <a:gd name="T5" fmla="*/ 16 h 16"/>
                              <a:gd name="T6" fmla="*/ 8 w 8"/>
                              <a:gd name="T7" fmla="*/ 5 h 16"/>
                              <a:gd name="T8" fmla="*/ 0 w 8"/>
                              <a:gd name="T9" fmla="*/ 0 h 16"/>
                            </a:gdLst>
                            <a:ahLst/>
                            <a:cxnLst>
                              <a:cxn ang="0">
                                <a:pos x="T0" y="T1"/>
                              </a:cxn>
                              <a:cxn ang="0">
                                <a:pos x="T2" y="T3"/>
                              </a:cxn>
                              <a:cxn ang="0">
                                <a:pos x="T4" y="T5"/>
                              </a:cxn>
                              <a:cxn ang="0">
                                <a:pos x="T6" y="T7"/>
                              </a:cxn>
                              <a:cxn ang="0">
                                <a:pos x="T8" y="T9"/>
                              </a:cxn>
                            </a:cxnLst>
                            <a:rect l="0" t="0" r="r" b="b"/>
                            <a:pathLst>
                              <a:path w="8" h="16">
                                <a:moveTo>
                                  <a:pt x="0" y="0"/>
                                </a:moveTo>
                                <a:cubicBezTo>
                                  <a:pt x="0" y="11"/>
                                  <a:pt x="0" y="11"/>
                                  <a:pt x="0" y="11"/>
                                </a:cubicBezTo>
                                <a:cubicBezTo>
                                  <a:pt x="0" y="11"/>
                                  <a:pt x="3" y="16"/>
                                  <a:pt x="8" y="16"/>
                                </a:cubicBezTo>
                                <a:cubicBezTo>
                                  <a:pt x="8" y="5"/>
                                  <a:pt x="8" y="5"/>
                                  <a:pt x="8" y="5"/>
                                </a:cubicBezTo>
                                <a:cubicBezTo>
                                  <a:pt x="8" y="5"/>
                                  <a:pt x="0" y="2"/>
                                  <a:pt x="0"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46"/>
                        <wps:cNvSpPr>
                          <a:spLocks/>
                        </wps:cNvSpPr>
                        <wps:spPr bwMode="auto">
                          <a:xfrm>
                            <a:off x="2949" y="1184"/>
                            <a:ext cx="71" cy="58"/>
                          </a:xfrm>
                          <a:custGeom>
                            <a:avLst/>
                            <a:gdLst>
                              <a:gd name="T0" fmla="*/ 0 w 17"/>
                              <a:gd name="T1" fmla="*/ 0 h 14"/>
                              <a:gd name="T2" fmla="*/ 8 w 17"/>
                              <a:gd name="T3" fmla="*/ 2 h 14"/>
                              <a:gd name="T4" fmla="*/ 17 w 17"/>
                              <a:gd name="T5" fmla="*/ 1 h 14"/>
                              <a:gd name="T6" fmla="*/ 17 w 17"/>
                              <a:gd name="T7" fmla="*/ 13 h 14"/>
                              <a:gd name="T8" fmla="*/ 0 w 17"/>
                              <a:gd name="T9" fmla="*/ 11 h 14"/>
                            </a:gdLst>
                            <a:ahLst/>
                            <a:cxnLst>
                              <a:cxn ang="0">
                                <a:pos x="T0" y="T1"/>
                              </a:cxn>
                              <a:cxn ang="0">
                                <a:pos x="T2" y="T3"/>
                              </a:cxn>
                              <a:cxn ang="0">
                                <a:pos x="T4" y="T5"/>
                              </a:cxn>
                              <a:cxn ang="0">
                                <a:pos x="T6" y="T7"/>
                              </a:cxn>
                              <a:cxn ang="0">
                                <a:pos x="T8" y="T9"/>
                              </a:cxn>
                            </a:cxnLst>
                            <a:rect l="0" t="0" r="r" b="b"/>
                            <a:pathLst>
                              <a:path w="17" h="14">
                                <a:moveTo>
                                  <a:pt x="0" y="0"/>
                                </a:moveTo>
                                <a:cubicBezTo>
                                  <a:pt x="0" y="0"/>
                                  <a:pt x="5" y="2"/>
                                  <a:pt x="8" y="2"/>
                                </a:cubicBezTo>
                                <a:cubicBezTo>
                                  <a:pt x="10" y="2"/>
                                  <a:pt x="17" y="1"/>
                                  <a:pt x="17" y="1"/>
                                </a:cubicBezTo>
                                <a:cubicBezTo>
                                  <a:pt x="17" y="13"/>
                                  <a:pt x="17" y="13"/>
                                  <a:pt x="17" y="13"/>
                                </a:cubicBezTo>
                                <a:cubicBezTo>
                                  <a:pt x="17" y="13"/>
                                  <a:pt x="4" y="14"/>
                                  <a:pt x="0" y="1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47"/>
                        <wps:cNvSpPr>
                          <a:spLocks/>
                        </wps:cNvSpPr>
                        <wps:spPr bwMode="auto">
                          <a:xfrm>
                            <a:off x="2941" y="1229"/>
                            <a:ext cx="75" cy="34"/>
                          </a:xfrm>
                          <a:custGeom>
                            <a:avLst/>
                            <a:gdLst>
                              <a:gd name="T0" fmla="*/ 0 w 18"/>
                              <a:gd name="T1" fmla="*/ 0 h 8"/>
                              <a:gd name="T2" fmla="*/ 0 w 18"/>
                              <a:gd name="T3" fmla="*/ 6 h 8"/>
                              <a:gd name="T4" fmla="*/ 9 w 18"/>
                              <a:gd name="T5" fmla="*/ 8 h 8"/>
                              <a:gd name="T6" fmla="*/ 18 w 18"/>
                              <a:gd name="T7" fmla="*/ 8 h 8"/>
                              <a:gd name="T8" fmla="*/ 18 w 18"/>
                              <a:gd name="T9" fmla="*/ 2 h 8"/>
                            </a:gdLst>
                            <a:ahLst/>
                            <a:cxnLst>
                              <a:cxn ang="0">
                                <a:pos x="T0" y="T1"/>
                              </a:cxn>
                              <a:cxn ang="0">
                                <a:pos x="T2" y="T3"/>
                              </a:cxn>
                              <a:cxn ang="0">
                                <a:pos x="T4" y="T5"/>
                              </a:cxn>
                              <a:cxn ang="0">
                                <a:pos x="T6" y="T7"/>
                              </a:cxn>
                              <a:cxn ang="0">
                                <a:pos x="T8" y="T9"/>
                              </a:cxn>
                            </a:cxnLst>
                            <a:rect l="0" t="0" r="r" b="b"/>
                            <a:pathLst>
                              <a:path w="18" h="8">
                                <a:moveTo>
                                  <a:pt x="0" y="0"/>
                                </a:moveTo>
                                <a:cubicBezTo>
                                  <a:pt x="0" y="6"/>
                                  <a:pt x="0" y="6"/>
                                  <a:pt x="0" y="6"/>
                                </a:cubicBezTo>
                                <a:cubicBezTo>
                                  <a:pt x="0" y="6"/>
                                  <a:pt x="4" y="8"/>
                                  <a:pt x="9" y="8"/>
                                </a:cubicBezTo>
                                <a:cubicBezTo>
                                  <a:pt x="14" y="8"/>
                                  <a:pt x="18" y="8"/>
                                  <a:pt x="18" y="8"/>
                                </a:cubicBezTo>
                                <a:cubicBezTo>
                                  <a:pt x="18" y="2"/>
                                  <a:pt x="18" y="2"/>
                                  <a:pt x="18"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148"/>
                        <wps:cNvCnPr>
                          <a:cxnSpLocks noChangeShapeType="1"/>
                        </wps:cNvCnPr>
                        <wps:spPr bwMode="auto">
                          <a:xfrm flipV="1">
                            <a:off x="2903" y="1254"/>
                            <a:ext cx="38" cy="1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33" name="Freeform 149"/>
                        <wps:cNvSpPr>
                          <a:spLocks/>
                        </wps:cNvSpPr>
                        <wps:spPr bwMode="auto">
                          <a:xfrm>
                            <a:off x="2995" y="1250"/>
                            <a:ext cx="66" cy="179"/>
                          </a:xfrm>
                          <a:custGeom>
                            <a:avLst/>
                            <a:gdLst>
                              <a:gd name="T0" fmla="*/ 5 w 16"/>
                              <a:gd name="T1" fmla="*/ 0 h 43"/>
                              <a:gd name="T2" fmla="*/ 13 w 16"/>
                              <a:gd name="T3" fmla="*/ 5 h 43"/>
                              <a:gd name="T4" fmla="*/ 15 w 16"/>
                              <a:gd name="T5" fmla="*/ 14 h 43"/>
                              <a:gd name="T6" fmla="*/ 11 w 16"/>
                              <a:gd name="T7" fmla="*/ 31 h 43"/>
                              <a:gd name="T8" fmla="*/ 5 w 16"/>
                              <a:gd name="T9" fmla="*/ 39 h 43"/>
                              <a:gd name="T10" fmla="*/ 0 w 16"/>
                              <a:gd name="T11" fmla="*/ 43 h 43"/>
                            </a:gdLst>
                            <a:ahLst/>
                            <a:cxnLst>
                              <a:cxn ang="0">
                                <a:pos x="T0" y="T1"/>
                              </a:cxn>
                              <a:cxn ang="0">
                                <a:pos x="T2" y="T3"/>
                              </a:cxn>
                              <a:cxn ang="0">
                                <a:pos x="T4" y="T5"/>
                              </a:cxn>
                              <a:cxn ang="0">
                                <a:pos x="T6" y="T7"/>
                              </a:cxn>
                              <a:cxn ang="0">
                                <a:pos x="T8" y="T9"/>
                              </a:cxn>
                              <a:cxn ang="0">
                                <a:pos x="T10" y="T11"/>
                              </a:cxn>
                            </a:cxnLst>
                            <a:rect l="0" t="0" r="r" b="b"/>
                            <a:pathLst>
                              <a:path w="16" h="43">
                                <a:moveTo>
                                  <a:pt x="5" y="0"/>
                                </a:moveTo>
                                <a:cubicBezTo>
                                  <a:pt x="5" y="0"/>
                                  <a:pt x="11" y="4"/>
                                  <a:pt x="13" y="5"/>
                                </a:cubicBezTo>
                                <a:cubicBezTo>
                                  <a:pt x="14" y="5"/>
                                  <a:pt x="16" y="9"/>
                                  <a:pt x="15" y="14"/>
                                </a:cubicBezTo>
                                <a:cubicBezTo>
                                  <a:pt x="14" y="18"/>
                                  <a:pt x="12" y="28"/>
                                  <a:pt x="11" y="31"/>
                                </a:cubicBezTo>
                                <a:cubicBezTo>
                                  <a:pt x="10" y="35"/>
                                  <a:pt x="8" y="38"/>
                                  <a:pt x="5" y="39"/>
                                </a:cubicBezTo>
                                <a:cubicBezTo>
                                  <a:pt x="3" y="41"/>
                                  <a:pt x="0" y="43"/>
                                  <a:pt x="0" y="4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50"/>
                        <wps:cNvSpPr>
                          <a:spLocks/>
                        </wps:cNvSpPr>
                        <wps:spPr bwMode="auto">
                          <a:xfrm>
                            <a:off x="3012" y="1333"/>
                            <a:ext cx="41" cy="108"/>
                          </a:xfrm>
                          <a:custGeom>
                            <a:avLst/>
                            <a:gdLst>
                              <a:gd name="T0" fmla="*/ 10 w 10"/>
                              <a:gd name="T1" fmla="*/ 0 h 26"/>
                              <a:gd name="T2" fmla="*/ 9 w 10"/>
                              <a:gd name="T3" fmla="*/ 24 h 26"/>
                              <a:gd name="T4" fmla="*/ 0 w 10"/>
                              <a:gd name="T5" fmla="*/ 26 h 26"/>
                            </a:gdLst>
                            <a:ahLst/>
                            <a:cxnLst>
                              <a:cxn ang="0">
                                <a:pos x="T0" y="T1"/>
                              </a:cxn>
                              <a:cxn ang="0">
                                <a:pos x="T2" y="T3"/>
                              </a:cxn>
                              <a:cxn ang="0">
                                <a:pos x="T4" y="T5"/>
                              </a:cxn>
                            </a:cxnLst>
                            <a:rect l="0" t="0" r="r" b="b"/>
                            <a:pathLst>
                              <a:path w="10" h="26">
                                <a:moveTo>
                                  <a:pt x="10" y="0"/>
                                </a:moveTo>
                                <a:cubicBezTo>
                                  <a:pt x="9" y="24"/>
                                  <a:pt x="9" y="24"/>
                                  <a:pt x="9" y="24"/>
                                </a:cubicBezTo>
                                <a:cubicBezTo>
                                  <a:pt x="9" y="24"/>
                                  <a:pt x="3" y="26"/>
                                  <a:pt x="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51"/>
                        <wps:cNvSpPr>
                          <a:spLocks/>
                        </wps:cNvSpPr>
                        <wps:spPr bwMode="auto">
                          <a:xfrm>
                            <a:off x="2874" y="1420"/>
                            <a:ext cx="196" cy="104"/>
                          </a:xfrm>
                          <a:custGeom>
                            <a:avLst/>
                            <a:gdLst>
                              <a:gd name="T0" fmla="*/ 31 w 47"/>
                              <a:gd name="T1" fmla="*/ 10 h 25"/>
                              <a:gd name="T2" fmla="*/ 44 w 47"/>
                              <a:gd name="T3" fmla="*/ 7 h 25"/>
                              <a:gd name="T4" fmla="*/ 42 w 47"/>
                              <a:gd name="T5" fmla="*/ 0 h 25"/>
                              <a:gd name="T6" fmla="*/ 47 w 47"/>
                              <a:gd name="T7" fmla="*/ 9 h 25"/>
                              <a:gd name="T8" fmla="*/ 39 w 47"/>
                              <a:gd name="T9" fmla="*/ 22 h 25"/>
                              <a:gd name="T10" fmla="*/ 5 w 47"/>
                              <a:gd name="T11" fmla="*/ 19 h 25"/>
                              <a:gd name="T12" fmla="*/ 0 w 47"/>
                              <a:gd name="T13" fmla="*/ 14 h 25"/>
                              <a:gd name="T14" fmla="*/ 1 w 47"/>
                              <a:gd name="T15" fmla="*/ 7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25">
                                <a:moveTo>
                                  <a:pt x="31" y="10"/>
                                </a:moveTo>
                                <a:cubicBezTo>
                                  <a:pt x="31" y="10"/>
                                  <a:pt x="41" y="10"/>
                                  <a:pt x="44" y="7"/>
                                </a:cubicBezTo>
                                <a:cubicBezTo>
                                  <a:pt x="47" y="5"/>
                                  <a:pt x="44" y="0"/>
                                  <a:pt x="42" y="0"/>
                                </a:cubicBezTo>
                                <a:cubicBezTo>
                                  <a:pt x="42" y="0"/>
                                  <a:pt x="47" y="0"/>
                                  <a:pt x="47" y="9"/>
                                </a:cubicBezTo>
                                <a:cubicBezTo>
                                  <a:pt x="47" y="17"/>
                                  <a:pt x="46" y="21"/>
                                  <a:pt x="39" y="22"/>
                                </a:cubicBezTo>
                                <a:cubicBezTo>
                                  <a:pt x="32" y="24"/>
                                  <a:pt x="16" y="25"/>
                                  <a:pt x="5" y="19"/>
                                </a:cubicBezTo>
                                <a:cubicBezTo>
                                  <a:pt x="5" y="19"/>
                                  <a:pt x="0" y="17"/>
                                  <a:pt x="0" y="14"/>
                                </a:cubicBezTo>
                                <a:cubicBezTo>
                                  <a:pt x="0" y="11"/>
                                  <a:pt x="1" y="7"/>
                                  <a:pt x="1" y="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52"/>
                        <wps:cNvSpPr>
                          <a:spLocks/>
                        </wps:cNvSpPr>
                        <wps:spPr bwMode="auto">
                          <a:xfrm>
                            <a:off x="2899" y="1503"/>
                            <a:ext cx="146" cy="59"/>
                          </a:xfrm>
                          <a:custGeom>
                            <a:avLst/>
                            <a:gdLst>
                              <a:gd name="T0" fmla="*/ 0 w 35"/>
                              <a:gd name="T1" fmla="*/ 0 h 14"/>
                              <a:gd name="T2" fmla="*/ 0 w 35"/>
                              <a:gd name="T3" fmla="*/ 7 h 14"/>
                              <a:gd name="T4" fmla="*/ 16 w 35"/>
                              <a:gd name="T5" fmla="*/ 14 h 14"/>
                              <a:gd name="T6" fmla="*/ 33 w 35"/>
                              <a:gd name="T7" fmla="*/ 10 h 14"/>
                              <a:gd name="T8" fmla="*/ 35 w 35"/>
                              <a:gd name="T9" fmla="*/ 2 h 14"/>
                            </a:gdLst>
                            <a:ahLst/>
                            <a:cxnLst>
                              <a:cxn ang="0">
                                <a:pos x="T0" y="T1"/>
                              </a:cxn>
                              <a:cxn ang="0">
                                <a:pos x="T2" y="T3"/>
                              </a:cxn>
                              <a:cxn ang="0">
                                <a:pos x="T4" y="T5"/>
                              </a:cxn>
                              <a:cxn ang="0">
                                <a:pos x="T6" y="T7"/>
                              </a:cxn>
                              <a:cxn ang="0">
                                <a:pos x="T8" y="T9"/>
                              </a:cxn>
                            </a:cxnLst>
                            <a:rect l="0" t="0" r="r" b="b"/>
                            <a:pathLst>
                              <a:path w="35" h="14">
                                <a:moveTo>
                                  <a:pt x="0" y="0"/>
                                </a:moveTo>
                                <a:cubicBezTo>
                                  <a:pt x="0" y="7"/>
                                  <a:pt x="0" y="7"/>
                                  <a:pt x="0" y="7"/>
                                </a:cubicBezTo>
                                <a:cubicBezTo>
                                  <a:pt x="0" y="7"/>
                                  <a:pt x="5" y="14"/>
                                  <a:pt x="16" y="14"/>
                                </a:cubicBezTo>
                                <a:cubicBezTo>
                                  <a:pt x="27" y="14"/>
                                  <a:pt x="31" y="12"/>
                                  <a:pt x="33" y="10"/>
                                </a:cubicBezTo>
                                <a:cubicBezTo>
                                  <a:pt x="35" y="7"/>
                                  <a:pt x="35" y="2"/>
                                  <a:pt x="35"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53"/>
                        <wps:cNvSpPr>
                          <a:spLocks/>
                        </wps:cNvSpPr>
                        <wps:spPr bwMode="auto">
                          <a:xfrm>
                            <a:off x="2920" y="1549"/>
                            <a:ext cx="104" cy="29"/>
                          </a:xfrm>
                          <a:custGeom>
                            <a:avLst/>
                            <a:gdLst>
                              <a:gd name="T0" fmla="*/ 0 w 25"/>
                              <a:gd name="T1" fmla="*/ 0 h 7"/>
                              <a:gd name="T2" fmla="*/ 0 w 25"/>
                              <a:gd name="T3" fmla="*/ 2 h 7"/>
                              <a:gd name="T4" fmla="*/ 4 w 25"/>
                              <a:gd name="T5" fmla="*/ 6 h 7"/>
                              <a:gd name="T6" fmla="*/ 16 w 25"/>
                              <a:gd name="T7" fmla="*/ 7 h 7"/>
                              <a:gd name="T8" fmla="*/ 25 w 25"/>
                              <a:gd name="T9" fmla="*/ 1 h 7"/>
                            </a:gdLst>
                            <a:ahLst/>
                            <a:cxnLst>
                              <a:cxn ang="0">
                                <a:pos x="T0" y="T1"/>
                              </a:cxn>
                              <a:cxn ang="0">
                                <a:pos x="T2" y="T3"/>
                              </a:cxn>
                              <a:cxn ang="0">
                                <a:pos x="T4" y="T5"/>
                              </a:cxn>
                              <a:cxn ang="0">
                                <a:pos x="T6" y="T7"/>
                              </a:cxn>
                              <a:cxn ang="0">
                                <a:pos x="T8" y="T9"/>
                              </a:cxn>
                            </a:cxnLst>
                            <a:rect l="0" t="0" r="r" b="b"/>
                            <a:pathLst>
                              <a:path w="25" h="7">
                                <a:moveTo>
                                  <a:pt x="0" y="0"/>
                                </a:moveTo>
                                <a:cubicBezTo>
                                  <a:pt x="0" y="2"/>
                                  <a:pt x="0" y="2"/>
                                  <a:pt x="0" y="2"/>
                                </a:cubicBezTo>
                                <a:cubicBezTo>
                                  <a:pt x="4" y="6"/>
                                  <a:pt x="4" y="6"/>
                                  <a:pt x="4" y="6"/>
                                </a:cubicBezTo>
                                <a:cubicBezTo>
                                  <a:pt x="16" y="7"/>
                                  <a:pt x="16" y="7"/>
                                  <a:pt x="16" y="7"/>
                                </a:cubicBezTo>
                                <a:cubicBezTo>
                                  <a:pt x="16" y="7"/>
                                  <a:pt x="24" y="4"/>
                                  <a:pt x="25" y="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54"/>
                        <wps:cNvCnPr>
                          <a:cxnSpLocks noChangeShapeType="1"/>
                        </wps:cNvCnPr>
                        <wps:spPr bwMode="auto">
                          <a:xfrm>
                            <a:off x="2991" y="1562"/>
                            <a:ext cx="1" cy="16"/>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Line 155"/>
                        <wps:cNvCnPr>
                          <a:cxnSpLocks noChangeShapeType="1"/>
                        </wps:cNvCnPr>
                        <wps:spPr bwMode="auto">
                          <a:xfrm>
                            <a:off x="2937" y="1557"/>
                            <a:ext cx="1" cy="1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Freeform 156"/>
                        <wps:cNvSpPr>
                          <a:spLocks/>
                        </wps:cNvSpPr>
                        <wps:spPr bwMode="auto">
                          <a:xfrm>
                            <a:off x="2866" y="1321"/>
                            <a:ext cx="83" cy="79"/>
                          </a:xfrm>
                          <a:custGeom>
                            <a:avLst/>
                            <a:gdLst>
                              <a:gd name="T0" fmla="*/ 0 w 20"/>
                              <a:gd name="T1" fmla="*/ 5 h 19"/>
                              <a:gd name="T2" fmla="*/ 5 w 20"/>
                              <a:gd name="T3" fmla="*/ 1 h 19"/>
                              <a:gd name="T4" fmla="*/ 11 w 20"/>
                              <a:gd name="T5" fmla="*/ 2 h 19"/>
                              <a:gd name="T6" fmla="*/ 13 w 20"/>
                              <a:gd name="T7" fmla="*/ 0 h 19"/>
                              <a:gd name="T8" fmla="*/ 19 w 20"/>
                              <a:gd name="T9" fmla="*/ 9 h 19"/>
                              <a:gd name="T10" fmla="*/ 18 w 20"/>
                              <a:gd name="T11" fmla="*/ 19 h 19"/>
                            </a:gdLst>
                            <a:ahLst/>
                            <a:cxnLst>
                              <a:cxn ang="0">
                                <a:pos x="T0" y="T1"/>
                              </a:cxn>
                              <a:cxn ang="0">
                                <a:pos x="T2" y="T3"/>
                              </a:cxn>
                              <a:cxn ang="0">
                                <a:pos x="T4" y="T5"/>
                              </a:cxn>
                              <a:cxn ang="0">
                                <a:pos x="T6" y="T7"/>
                              </a:cxn>
                              <a:cxn ang="0">
                                <a:pos x="T8" y="T9"/>
                              </a:cxn>
                              <a:cxn ang="0">
                                <a:pos x="T10" y="T11"/>
                              </a:cxn>
                            </a:cxnLst>
                            <a:rect l="0" t="0" r="r" b="b"/>
                            <a:pathLst>
                              <a:path w="20" h="19">
                                <a:moveTo>
                                  <a:pt x="0" y="5"/>
                                </a:moveTo>
                                <a:cubicBezTo>
                                  <a:pt x="0" y="5"/>
                                  <a:pt x="1" y="1"/>
                                  <a:pt x="5" y="1"/>
                                </a:cubicBezTo>
                                <a:cubicBezTo>
                                  <a:pt x="9" y="0"/>
                                  <a:pt x="11" y="2"/>
                                  <a:pt x="11" y="2"/>
                                </a:cubicBezTo>
                                <a:cubicBezTo>
                                  <a:pt x="13" y="0"/>
                                  <a:pt x="13" y="0"/>
                                  <a:pt x="13" y="0"/>
                                </a:cubicBezTo>
                                <a:cubicBezTo>
                                  <a:pt x="13" y="0"/>
                                  <a:pt x="18" y="2"/>
                                  <a:pt x="19" y="9"/>
                                </a:cubicBezTo>
                                <a:cubicBezTo>
                                  <a:pt x="20" y="15"/>
                                  <a:pt x="19" y="18"/>
                                  <a:pt x="18" y="1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57"/>
                        <wps:cNvSpPr>
                          <a:spLocks/>
                        </wps:cNvSpPr>
                        <wps:spPr bwMode="auto">
                          <a:xfrm>
                            <a:off x="2920" y="1312"/>
                            <a:ext cx="37" cy="88"/>
                          </a:xfrm>
                          <a:custGeom>
                            <a:avLst/>
                            <a:gdLst>
                              <a:gd name="T0" fmla="*/ 0 w 9"/>
                              <a:gd name="T1" fmla="*/ 2 h 21"/>
                              <a:gd name="T2" fmla="*/ 1 w 9"/>
                              <a:gd name="T3" fmla="*/ 0 h 21"/>
                              <a:gd name="T4" fmla="*/ 8 w 9"/>
                              <a:gd name="T5" fmla="*/ 11 h 21"/>
                              <a:gd name="T6" fmla="*/ 7 w 9"/>
                              <a:gd name="T7" fmla="*/ 21 h 21"/>
                            </a:gdLst>
                            <a:ahLst/>
                            <a:cxnLst>
                              <a:cxn ang="0">
                                <a:pos x="T0" y="T1"/>
                              </a:cxn>
                              <a:cxn ang="0">
                                <a:pos x="T2" y="T3"/>
                              </a:cxn>
                              <a:cxn ang="0">
                                <a:pos x="T4" y="T5"/>
                              </a:cxn>
                              <a:cxn ang="0">
                                <a:pos x="T6" y="T7"/>
                              </a:cxn>
                            </a:cxnLst>
                            <a:rect l="0" t="0" r="r" b="b"/>
                            <a:pathLst>
                              <a:path w="9" h="21">
                                <a:moveTo>
                                  <a:pt x="0" y="2"/>
                                </a:moveTo>
                                <a:cubicBezTo>
                                  <a:pt x="1" y="0"/>
                                  <a:pt x="1" y="0"/>
                                  <a:pt x="1" y="0"/>
                                </a:cubicBezTo>
                                <a:cubicBezTo>
                                  <a:pt x="1" y="0"/>
                                  <a:pt x="7" y="4"/>
                                  <a:pt x="8" y="11"/>
                                </a:cubicBezTo>
                                <a:cubicBezTo>
                                  <a:pt x="9" y="19"/>
                                  <a:pt x="7" y="21"/>
                                  <a:pt x="7" y="2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58"/>
                        <wps:cNvSpPr>
                          <a:spLocks/>
                        </wps:cNvSpPr>
                        <wps:spPr bwMode="auto">
                          <a:xfrm>
                            <a:off x="2878" y="1308"/>
                            <a:ext cx="38" cy="17"/>
                          </a:xfrm>
                          <a:custGeom>
                            <a:avLst/>
                            <a:gdLst>
                              <a:gd name="T0" fmla="*/ 0 w 9"/>
                              <a:gd name="T1" fmla="*/ 4 h 4"/>
                              <a:gd name="T2" fmla="*/ 9 w 9"/>
                              <a:gd name="T3" fmla="*/ 4 h 4"/>
                            </a:gdLst>
                            <a:ahLst/>
                            <a:cxnLst>
                              <a:cxn ang="0">
                                <a:pos x="T0" y="T1"/>
                              </a:cxn>
                              <a:cxn ang="0">
                                <a:pos x="T2" y="T3"/>
                              </a:cxn>
                            </a:cxnLst>
                            <a:rect l="0" t="0" r="r" b="b"/>
                            <a:pathLst>
                              <a:path w="9" h="4">
                                <a:moveTo>
                                  <a:pt x="0" y="4"/>
                                </a:moveTo>
                                <a:cubicBezTo>
                                  <a:pt x="0" y="4"/>
                                  <a:pt x="3" y="0"/>
                                  <a:pt x="9" y="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59"/>
                        <wps:cNvSpPr>
                          <a:spLocks/>
                        </wps:cNvSpPr>
                        <wps:spPr bwMode="auto">
                          <a:xfrm>
                            <a:off x="2404" y="1097"/>
                            <a:ext cx="104" cy="62"/>
                          </a:xfrm>
                          <a:custGeom>
                            <a:avLst/>
                            <a:gdLst>
                              <a:gd name="T0" fmla="*/ 0 w 25"/>
                              <a:gd name="T1" fmla="*/ 11 h 15"/>
                              <a:gd name="T2" fmla="*/ 16 w 25"/>
                              <a:gd name="T3" fmla="*/ 12 h 15"/>
                              <a:gd name="T4" fmla="*/ 18 w 25"/>
                              <a:gd name="T5" fmla="*/ 15 h 15"/>
                              <a:gd name="T6" fmla="*/ 22 w 25"/>
                              <a:gd name="T7" fmla="*/ 4 h 15"/>
                              <a:gd name="T8" fmla="*/ 25 w 25"/>
                              <a:gd name="T9" fmla="*/ 0 h 15"/>
                            </a:gdLst>
                            <a:ahLst/>
                            <a:cxnLst>
                              <a:cxn ang="0">
                                <a:pos x="T0" y="T1"/>
                              </a:cxn>
                              <a:cxn ang="0">
                                <a:pos x="T2" y="T3"/>
                              </a:cxn>
                              <a:cxn ang="0">
                                <a:pos x="T4" y="T5"/>
                              </a:cxn>
                              <a:cxn ang="0">
                                <a:pos x="T6" y="T7"/>
                              </a:cxn>
                              <a:cxn ang="0">
                                <a:pos x="T8" y="T9"/>
                              </a:cxn>
                            </a:cxnLst>
                            <a:rect l="0" t="0" r="r" b="b"/>
                            <a:pathLst>
                              <a:path w="25" h="15">
                                <a:moveTo>
                                  <a:pt x="0" y="11"/>
                                </a:moveTo>
                                <a:cubicBezTo>
                                  <a:pt x="0" y="11"/>
                                  <a:pt x="14" y="12"/>
                                  <a:pt x="16" y="12"/>
                                </a:cubicBezTo>
                                <a:cubicBezTo>
                                  <a:pt x="17" y="12"/>
                                  <a:pt x="18" y="15"/>
                                  <a:pt x="18" y="15"/>
                                </a:cubicBezTo>
                                <a:cubicBezTo>
                                  <a:pt x="18" y="15"/>
                                  <a:pt x="21" y="6"/>
                                  <a:pt x="22" y="4"/>
                                </a:cubicBezTo>
                                <a:cubicBezTo>
                                  <a:pt x="23" y="2"/>
                                  <a:pt x="25" y="0"/>
                                  <a:pt x="25"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60"/>
                        <wps:cNvSpPr>
                          <a:spLocks/>
                        </wps:cNvSpPr>
                        <wps:spPr bwMode="auto">
                          <a:xfrm>
                            <a:off x="2392" y="1092"/>
                            <a:ext cx="166" cy="254"/>
                          </a:xfrm>
                          <a:custGeom>
                            <a:avLst/>
                            <a:gdLst>
                              <a:gd name="T0" fmla="*/ 40 w 40"/>
                              <a:gd name="T1" fmla="*/ 61 h 61"/>
                              <a:gd name="T2" fmla="*/ 40 w 40"/>
                              <a:gd name="T3" fmla="*/ 53 h 61"/>
                              <a:gd name="T4" fmla="*/ 37 w 40"/>
                              <a:gd name="T5" fmla="*/ 49 h 61"/>
                              <a:gd name="T6" fmla="*/ 38 w 40"/>
                              <a:gd name="T7" fmla="*/ 43 h 61"/>
                              <a:gd name="T8" fmla="*/ 36 w 40"/>
                              <a:gd name="T9" fmla="*/ 41 h 61"/>
                              <a:gd name="T10" fmla="*/ 31 w 40"/>
                              <a:gd name="T11" fmla="*/ 6 h 61"/>
                              <a:gd name="T12" fmla="*/ 25 w 40"/>
                              <a:gd name="T13" fmla="*/ 1 h 61"/>
                              <a:gd name="T14" fmla="*/ 16 w 40"/>
                              <a:gd name="T15" fmla="*/ 1 h 61"/>
                              <a:gd name="T16" fmla="*/ 8 w 40"/>
                              <a:gd name="T17" fmla="*/ 0 h 61"/>
                              <a:gd name="T18" fmla="*/ 3 w 40"/>
                              <a:gd name="T19" fmla="*/ 12 h 61"/>
                              <a:gd name="T20" fmla="*/ 2 w 40"/>
                              <a:gd name="T21" fmla="*/ 16 h 61"/>
                              <a:gd name="T22" fmla="*/ 3 w 40"/>
                              <a:gd name="T23" fmla="*/ 20 h 61"/>
                              <a:gd name="T24" fmla="*/ 1 w 40"/>
                              <a:gd name="T25" fmla="*/ 27 h 61"/>
                              <a:gd name="T26" fmla="*/ 3 w 40"/>
                              <a:gd name="T27" fmla="*/ 26 h 61"/>
                              <a:gd name="T28" fmla="*/ 9 w 40"/>
                              <a:gd name="T29" fmla="*/ 26 h 61"/>
                              <a:gd name="T30" fmla="*/ 9 w 40"/>
                              <a:gd name="T31" fmla="*/ 26 h 61"/>
                              <a:gd name="T32" fmla="*/ 11 w 40"/>
                              <a:gd name="T33" fmla="*/ 27 h 61"/>
                              <a:gd name="T34" fmla="*/ 16 w 40"/>
                              <a:gd name="T35" fmla="*/ 17 h 61"/>
                              <a:gd name="T36" fmla="*/ 18 w 40"/>
                              <a:gd name="T37" fmla="*/ 13 h 61"/>
                              <a:gd name="T38" fmla="*/ 13 w 40"/>
                              <a:gd name="T39" fmla="*/ 17 h 61"/>
                              <a:gd name="T40" fmla="*/ 9 w 40"/>
                              <a:gd name="T41" fmla="*/ 26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61">
                                <a:moveTo>
                                  <a:pt x="40" y="61"/>
                                </a:moveTo>
                                <a:cubicBezTo>
                                  <a:pt x="40" y="61"/>
                                  <a:pt x="40" y="55"/>
                                  <a:pt x="40" y="53"/>
                                </a:cubicBezTo>
                                <a:cubicBezTo>
                                  <a:pt x="40" y="51"/>
                                  <a:pt x="37" y="49"/>
                                  <a:pt x="37" y="49"/>
                                </a:cubicBezTo>
                                <a:cubicBezTo>
                                  <a:pt x="37" y="49"/>
                                  <a:pt x="38" y="45"/>
                                  <a:pt x="38" y="43"/>
                                </a:cubicBezTo>
                                <a:cubicBezTo>
                                  <a:pt x="38" y="42"/>
                                  <a:pt x="36" y="41"/>
                                  <a:pt x="36" y="41"/>
                                </a:cubicBezTo>
                                <a:cubicBezTo>
                                  <a:pt x="36" y="41"/>
                                  <a:pt x="33" y="10"/>
                                  <a:pt x="31" y="6"/>
                                </a:cubicBezTo>
                                <a:cubicBezTo>
                                  <a:pt x="30" y="1"/>
                                  <a:pt x="27" y="1"/>
                                  <a:pt x="25" y="1"/>
                                </a:cubicBezTo>
                                <a:cubicBezTo>
                                  <a:pt x="22" y="1"/>
                                  <a:pt x="20" y="1"/>
                                  <a:pt x="16" y="1"/>
                                </a:cubicBezTo>
                                <a:cubicBezTo>
                                  <a:pt x="12" y="1"/>
                                  <a:pt x="9" y="0"/>
                                  <a:pt x="8" y="0"/>
                                </a:cubicBezTo>
                                <a:cubicBezTo>
                                  <a:pt x="6" y="1"/>
                                  <a:pt x="3" y="12"/>
                                  <a:pt x="3" y="12"/>
                                </a:cubicBezTo>
                                <a:cubicBezTo>
                                  <a:pt x="0" y="12"/>
                                  <a:pt x="0" y="15"/>
                                  <a:pt x="2" y="16"/>
                                </a:cubicBezTo>
                                <a:cubicBezTo>
                                  <a:pt x="3" y="17"/>
                                  <a:pt x="3" y="20"/>
                                  <a:pt x="3" y="20"/>
                                </a:cubicBezTo>
                                <a:cubicBezTo>
                                  <a:pt x="1" y="27"/>
                                  <a:pt x="1" y="27"/>
                                  <a:pt x="1" y="27"/>
                                </a:cubicBezTo>
                                <a:cubicBezTo>
                                  <a:pt x="1" y="27"/>
                                  <a:pt x="2" y="26"/>
                                  <a:pt x="3" y="26"/>
                                </a:cubicBezTo>
                                <a:cubicBezTo>
                                  <a:pt x="4" y="26"/>
                                  <a:pt x="8" y="26"/>
                                  <a:pt x="9" y="26"/>
                                </a:cubicBezTo>
                                <a:cubicBezTo>
                                  <a:pt x="9" y="26"/>
                                  <a:pt x="9" y="26"/>
                                  <a:pt x="9" y="26"/>
                                </a:cubicBezTo>
                                <a:cubicBezTo>
                                  <a:pt x="10" y="27"/>
                                  <a:pt x="11" y="27"/>
                                  <a:pt x="11" y="27"/>
                                </a:cubicBezTo>
                                <a:cubicBezTo>
                                  <a:pt x="11" y="27"/>
                                  <a:pt x="13" y="22"/>
                                  <a:pt x="16" y="17"/>
                                </a:cubicBezTo>
                                <a:cubicBezTo>
                                  <a:pt x="18" y="13"/>
                                  <a:pt x="18" y="13"/>
                                  <a:pt x="18" y="13"/>
                                </a:cubicBezTo>
                                <a:cubicBezTo>
                                  <a:pt x="18" y="13"/>
                                  <a:pt x="14" y="15"/>
                                  <a:pt x="13" y="17"/>
                                </a:cubicBezTo>
                                <a:cubicBezTo>
                                  <a:pt x="12" y="20"/>
                                  <a:pt x="9" y="26"/>
                                  <a:pt x="9"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61"/>
                        <wps:cNvSpPr>
                          <a:spLocks/>
                        </wps:cNvSpPr>
                        <wps:spPr bwMode="auto">
                          <a:xfrm>
                            <a:off x="2404" y="1142"/>
                            <a:ext cx="9" cy="58"/>
                          </a:xfrm>
                          <a:custGeom>
                            <a:avLst/>
                            <a:gdLst>
                              <a:gd name="T0" fmla="*/ 0 w 2"/>
                              <a:gd name="T1" fmla="*/ 0 h 14"/>
                              <a:gd name="T2" fmla="*/ 2 w 2"/>
                              <a:gd name="T3" fmla="*/ 5 h 14"/>
                              <a:gd name="T4" fmla="*/ 0 w 2"/>
                              <a:gd name="T5" fmla="*/ 14 h 14"/>
                            </a:gdLst>
                            <a:ahLst/>
                            <a:cxnLst>
                              <a:cxn ang="0">
                                <a:pos x="T0" y="T1"/>
                              </a:cxn>
                              <a:cxn ang="0">
                                <a:pos x="T2" y="T3"/>
                              </a:cxn>
                              <a:cxn ang="0">
                                <a:pos x="T4" y="T5"/>
                              </a:cxn>
                            </a:cxnLst>
                            <a:rect l="0" t="0" r="r" b="b"/>
                            <a:pathLst>
                              <a:path w="2" h="14">
                                <a:moveTo>
                                  <a:pt x="0" y="0"/>
                                </a:moveTo>
                                <a:cubicBezTo>
                                  <a:pt x="0" y="0"/>
                                  <a:pt x="2" y="3"/>
                                  <a:pt x="2" y="5"/>
                                </a:cubicBezTo>
                                <a:cubicBezTo>
                                  <a:pt x="2" y="7"/>
                                  <a:pt x="0" y="14"/>
                                  <a:pt x="0" y="1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62"/>
                        <wps:cNvSpPr>
                          <a:spLocks/>
                        </wps:cNvSpPr>
                        <wps:spPr bwMode="auto">
                          <a:xfrm>
                            <a:off x="2392" y="1200"/>
                            <a:ext cx="41" cy="71"/>
                          </a:xfrm>
                          <a:custGeom>
                            <a:avLst/>
                            <a:gdLst>
                              <a:gd name="T0" fmla="*/ 9 w 10"/>
                              <a:gd name="T1" fmla="*/ 0 h 17"/>
                              <a:gd name="T2" fmla="*/ 10 w 10"/>
                              <a:gd name="T3" fmla="*/ 16 h 17"/>
                              <a:gd name="T4" fmla="*/ 0 w 10"/>
                              <a:gd name="T5" fmla="*/ 15 h 17"/>
                            </a:gdLst>
                            <a:ahLst/>
                            <a:cxnLst>
                              <a:cxn ang="0">
                                <a:pos x="T0" y="T1"/>
                              </a:cxn>
                              <a:cxn ang="0">
                                <a:pos x="T2" y="T3"/>
                              </a:cxn>
                              <a:cxn ang="0">
                                <a:pos x="T4" y="T5"/>
                              </a:cxn>
                            </a:cxnLst>
                            <a:rect l="0" t="0" r="r" b="b"/>
                            <a:pathLst>
                              <a:path w="10" h="17">
                                <a:moveTo>
                                  <a:pt x="9" y="0"/>
                                </a:moveTo>
                                <a:cubicBezTo>
                                  <a:pt x="9" y="0"/>
                                  <a:pt x="10" y="15"/>
                                  <a:pt x="10" y="16"/>
                                </a:cubicBezTo>
                                <a:cubicBezTo>
                                  <a:pt x="10" y="17"/>
                                  <a:pt x="1" y="17"/>
                                  <a:pt x="0" y="1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63"/>
                        <wps:cNvSpPr>
                          <a:spLocks/>
                        </wps:cNvSpPr>
                        <wps:spPr bwMode="auto">
                          <a:xfrm>
                            <a:off x="2009" y="1101"/>
                            <a:ext cx="104" cy="79"/>
                          </a:xfrm>
                          <a:custGeom>
                            <a:avLst/>
                            <a:gdLst>
                              <a:gd name="T0" fmla="*/ 24 w 25"/>
                              <a:gd name="T1" fmla="*/ 9 h 19"/>
                              <a:gd name="T2" fmla="*/ 20 w 25"/>
                              <a:gd name="T3" fmla="*/ 2 h 19"/>
                              <a:gd name="T4" fmla="*/ 8 w 25"/>
                              <a:gd name="T5" fmla="*/ 5 h 19"/>
                              <a:gd name="T6" fmla="*/ 0 w 25"/>
                              <a:gd name="T7" fmla="*/ 19 h 19"/>
                              <a:gd name="T8" fmla="*/ 5 w 25"/>
                              <a:gd name="T9" fmla="*/ 19 h 19"/>
                              <a:gd name="T10" fmla="*/ 24 w 25"/>
                              <a:gd name="T11" fmla="*/ 9 h 19"/>
                            </a:gdLst>
                            <a:ahLst/>
                            <a:cxnLst>
                              <a:cxn ang="0">
                                <a:pos x="T0" y="T1"/>
                              </a:cxn>
                              <a:cxn ang="0">
                                <a:pos x="T2" y="T3"/>
                              </a:cxn>
                              <a:cxn ang="0">
                                <a:pos x="T4" y="T5"/>
                              </a:cxn>
                              <a:cxn ang="0">
                                <a:pos x="T6" y="T7"/>
                              </a:cxn>
                              <a:cxn ang="0">
                                <a:pos x="T8" y="T9"/>
                              </a:cxn>
                              <a:cxn ang="0">
                                <a:pos x="T10" y="T11"/>
                              </a:cxn>
                            </a:cxnLst>
                            <a:rect l="0" t="0" r="r" b="b"/>
                            <a:pathLst>
                              <a:path w="25" h="19">
                                <a:moveTo>
                                  <a:pt x="24" y="9"/>
                                </a:moveTo>
                                <a:cubicBezTo>
                                  <a:pt x="24" y="9"/>
                                  <a:pt x="25" y="3"/>
                                  <a:pt x="20" y="2"/>
                                </a:cubicBezTo>
                                <a:cubicBezTo>
                                  <a:pt x="15" y="0"/>
                                  <a:pt x="11" y="0"/>
                                  <a:pt x="8" y="5"/>
                                </a:cubicBezTo>
                                <a:cubicBezTo>
                                  <a:pt x="5" y="9"/>
                                  <a:pt x="0" y="17"/>
                                  <a:pt x="0" y="19"/>
                                </a:cubicBezTo>
                                <a:cubicBezTo>
                                  <a:pt x="0" y="19"/>
                                  <a:pt x="3" y="17"/>
                                  <a:pt x="5" y="19"/>
                                </a:cubicBezTo>
                                <a:cubicBezTo>
                                  <a:pt x="5" y="19"/>
                                  <a:pt x="16" y="11"/>
                                  <a:pt x="24" y="9"/>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64"/>
                        <wps:cNvSpPr>
                          <a:spLocks/>
                        </wps:cNvSpPr>
                        <wps:spPr bwMode="auto">
                          <a:xfrm>
                            <a:off x="2034" y="1146"/>
                            <a:ext cx="137" cy="79"/>
                          </a:xfrm>
                          <a:custGeom>
                            <a:avLst/>
                            <a:gdLst>
                              <a:gd name="T0" fmla="*/ 0 w 33"/>
                              <a:gd name="T1" fmla="*/ 13 h 19"/>
                              <a:gd name="T2" fmla="*/ 18 w 33"/>
                              <a:gd name="T3" fmla="*/ 2 h 19"/>
                              <a:gd name="T4" fmla="*/ 31 w 33"/>
                              <a:gd name="T5" fmla="*/ 4 h 19"/>
                              <a:gd name="T6" fmla="*/ 32 w 33"/>
                              <a:gd name="T7" fmla="*/ 8 h 19"/>
                              <a:gd name="T8" fmla="*/ 19 w 33"/>
                              <a:gd name="T9" fmla="*/ 19 h 19"/>
                              <a:gd name="T10" fmla="*/ 0 w 33"/>
                              <a:gd name="T11" fmla="*/ 13 h 19"/>
                            </a:gdLst>
                            <a:ahLst/>
                            <a:cxnLst>
                              <a:cxn ang="0">
                                <a:pos x="T0" y="T1"/>
                              </a:cxn>
                              <a:cxn ang="0">
                                <a:pos x="T2" y="T3"/>
                              </a:cxn>
                              <a:cxn ang="0">
                                <a:pos x="T4" y="T5"/>
                              </a:cxn>
                              <a:cxn ang="0">
                                <a:pos x="T6" y="T7"/>
                              </a:cxn>
                              <a:cxn ang="0">
                                <a:pos x="T8" y="T9"/>
                              </a:cxn>
                              <a:cxn ang="0">
                                <a:pos x="T10" y="T11"/>
                              </a:cxn>
                            </a:cxnLst>
                            <a:rect l="0" t="0" r="r" b="b"/>
                            <a:pathLst>
                              <a:path w="33" h="19">
                                <a:moveTo>
                                  <a:pt x="0" y="13"/>
                                </a:moveTo>
                                <a:cubicBezTo>
                                  <a:pt x="0" y="13"/>
                                  <a:pt x="11" y="5"/>
                                  <a:pt x="18" y="2"/>
                                </a:cubicBezTo>
                                <a:cubicBezTo>
                                  <a:pt x="25" y="0"/>
                                  <a:pt x="29" y="3"/>
                                  <a:pt x="31" y="4"/>
                                </a:cubicBezTo>
                                <a:cubicBezTo>
                                  <a:pt x="32" y="4"/>
                                  <a:pt x="33" y="6"/>
                                  <a:pt x="32" y="8"/>
                                </a:cubicBezTo>
                                <a:cubicBezTo>
                                  <a:pt x="30" y="9"/>
                                  <a:pt x="19" y="18"/>
                                  <a:pt x="19" y="19"/>
                                </a:cubicBezTo>
                                <a:lnTo>
                                  <a:pt x="0" y="13"/>
                                </a:ln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65"/>
                        <wps:cNvSpPr>
                          <a:spLocks/>
                        </wps:cNvSpPr>
                        <wps:spPr bwMode="auto">
                          <a:xfrm>
                            <a:off x="1980" y="1217"/>
                            <a:ext cx="129" cy="104"/>
                          </a:xfrm>
                          <a:custGeom>
                            <a:avLst/>
                            <a:gdLst>
                              <a:gd name="T0" fmla="*/ 11 w 31"/>
                              <a:gd name="T1" fmla="*/ 0 h 25"/>
                              <a:gd name="T2" fmla="*/ 30 w 31"/>
                              <a:gd name="T3" fmla="*/ 9 h 25"/>
                              <a:gd name="T4" fmla="*/ 31 w 31"/>
                              <a:gd name="T5" fmla="*/ 13 h 25"/>
                              <a:gd name="T6" fmla="*/ 28 w 31"/>
                              <a:gd name="T7" fmla="*/ 23 h 25"/>
                              <a:gd name="T8" fmla="*/ 23 w 31"/>
                              <a:gd name="T9" fmla="*/ 25 h 25"/>
                              <a:gd name="T10" fmla="*/ 2 w 31"/>
                              <a:gd name="T11" fmla="*/ 15 h 25"/>
                              <a:gd name="T12" fmla="*/ 1 w 31"/>
                              <a:gd name="T13" fmla="*/ 11 h 25"/>
                              <a:gd name="T14" fmla="*/ 5 w 31"/>
                              <a:gd name="T15" fmla="*/ 1 h 25"/>
                              <a:gd name="T16" fmla="*/ 8 w 31"/>
                              <a:gd name="T17" fmla="*/ 3 h 25"/>
                              <a:gd name="T18" fmla="*/ 11 w 31"/>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5">
                                <a:moveTo>
                                  <a:pt x="11" y="0"/>
                                </a:moveTo>
                                <a:cubicBezTo>
                                  <a:pt x="30" y="9"/>
                                  <a:pt x="30" y="9"/>
                                  <a:pt x="30" y="9"/>
                                </a:cubicBezTo>
                                <a:cubicBezTo>
                                  <a:pt x="30" y="9"/>
                                  <a:pt x="30" y="12"/>
                                  <a:pt x="31" y="13"/>
                                </a:cubicBezTo>
                                <a:cubicBezTo>
                                  <a:pt x="31" y="13"/>
                                  <a:pt x="28" y="21"/>
                                  <a:pt x="28" y="23"/>
                                </a:cubicBezTo>
                                <a:cubicBezTo>
                                  <a:pt x="27" y="25"/>
                                  <a:pt x="26" y="25"/>
                                  <a:pt x="23" y="25"/>
                                </a:cubicBezTo>
                                <a:cubicBezTo>
                                  <a:pt x="20" y="24"/>
                                  <a:pt x="3" y="15"/>
                                  <a:pt x="2" y="15"/>
                                </a:cubicBezTo>
                                <a:cubicBezTo>
                                  <a:pt x="0" y="14"/>
                                  <a:pt x="0" y="14"/>
                                  <a:pt x="1" y="11"/>
                                </a:cubicBezTo>
                                <a:cubicBezTo>
                                  <a:pt x="2" y="8"/>
                                  <a:pt x="5" y="1"/>
                                  <a:pt x="5" y="1"/>
                                </a:cubicBezTo>
                                <a:cubicBezTo>
                                  <a:pt x="5" y="1"/>
                                  <a:pt x="7" y="3"/>
                                  <a:pt x="8" y="3"/>
                                </a:cubicBezTo>
                                <a:cubicBezTo>
                                  <a:pt x="9" y="3"/>
                                  <a:pt x="11" y="2"/>
                                  <a:pt x="1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66"/>
                        <wps:cNvSpPr>
                          <a:spLocks/>
                        </wps:cNvSpPr>
                        <wps:spPr bwMode="auto">
                          <a:xfrm>
                            <a:off x="2005" y="1180"/>
                            <a:ext cx="25" cy="45"/>
                          </a:xfrm>
                          <a:custGeom>
                            <a:avLst/>
                            <a:gdLst>
                              <a:gd name="T0" fmla="*/ 0 w 6"/>
                              <a:gd name="T1" fmla="*/ 11 h 11"/>
                              <a:gd name="T2" fmla="*/ 1 w 6"/>
                              <a:gd name="T3" fmla="*/ 5 h 11"/>
                              <a:gd name="T4" fmla="*/ 6 w 6"/>
                              <a:gd name="T5" fmla="*/ 0 h 11"/>
                            </a:gdLst>
                            <a:ahLst/>
                            <a:cxnLst>
                              <a:cxn ang="0">
                                <a:pos x="T0" y="T1"/>
                              </a:cxn>
                              <a:cxn ang="0">
                                <a:pos x="T2" y="T3"/>
                              </a:cxn>
                              <a:cxn ang="0">
                                <a:pos x="T4" y="T5"/>
                              </a:cxn>
                            </a:cxnLst>
                            <a:rect l="0" t="0" r="r" b="b"/>
                            <a:pathLst>
                              <a:path w="6" h="11">
                                <a:moveTo>
                                  <a:pt x="0" y="11"/>
                                </a:moveTo>
                                <a:cubicBezTo>
                                  <a:pt x="0" y="11"/>
                                  <a:pt x="0" y="8"/>
                                  <a:pt x="1" y="5"/>
                                </a:cubicBezTo>
                                <a:cubicBezTo>
                                  <a:pt x="3" y="3"/>
                                  <a:pt x="3" y="2"/>
                                  <a:pt x="6"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67"/>
                        <wps:cNvSpPr>
                          <a:spLocks/>
                        </wps:cNvSpPr>
                        <wps:spPr bwMode="auto">
                          <a:xfrm>
                            <a:off x="2026" y="1200"/>
                            <a:ext cx="8" cy="17"/>
                          </a:xfrm>
                          <a:custGeom>
                            <a:avLst/>
                            <a:gdLst>
                              <a:gd name="T0" fmla="*/ 2 w 2"/>
                              <a:gd name="T1" fmla="*/ 0 h 4"/>
                              <a:gd name="T2" fmla="*/ 0 w 2"/>
                              <a:gd name="T3" fmla="*/ 4 h 4"/>
                            </a:gdLst>
                            <a:ahLst/>
                            <a:cxnLst>
                              <a:cxn ang="0">
                                <a:pos x="T0" y="T1"/>
                              </a:cxn>
                              <a:cxn ang="0">
                                <a:pos x="T2" y="T3"/>
                              </a:cxn>
                            </a:cxnLst>
                            <a:rect l="0" t="0" r="r" b="b"/>
                            <a:pathLst>
                              <a:path w="2" h="4">
                                <a:moveTo>
                                  <a:pt x="2" y="0"/>
                                </a:moveTo>
                                <a:cubicBezTo>
                                  <a:pt x="2" y="0"/>
                                  <a:pt x="0" y="2"/>
                                  <a:pt x="0" y="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68"/>
                        <wps:cNvSpPr>
                          <a:spLocks/>
                        </wps:cNvSpPr>
                        <wps:spPr bwMode="auto">
                          <a:xfrm>
                            <a:off x="2105" y="1225"/>
                            <a:ext cx="8" cy="29"/>
                          </a:xfrm>
                          <a:custGeom>
                            <a:avLst/>
                            <a:gdLst>
                              <a:gd name="T0" fmla="*/ 2 w 2"/>
                              <a:gd name="T1" fmla="*/ 0 h 7"/>
                              <a:gd name="T2" fmla="*/ 0 w 2"/>
                              <a:gd name="T3" fmla="*/ 7 h 7"/>
                            </a:gdLst>
                            <a:ahLst/>
                            <a:cxnLst>
                              <a:cxn ang="0">
                                <a:pos x="T0" y="T1"/>
                              </a:cxn>
                              <a:cxn ang="0">
                                <a:pos x="T2" y="T3"/>
                              </a:cxn>
                            </a:cxnLst>
                            <a:rect l="0" t="0" r="r" b="b"/>
                            <a:pathLst>
                              <a:path w="2" h="7">
                                <a:moveTo>
                                  <a:pt x="2" y="0"/>
                                </a:moveTo>
                                <a:cubicBezTo>
                                  <a:pt x="2" y="0"/>
                                  <a:pt x="0" y="3"/>
                                  <a:pt x="0" y="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69"/>
                        <wps:cNvSpPr>
                          <a:spLocks/>
                        </wps:cNvSpPr>
                        <wps:spPr bwMode="auto">
                          <a:xfrm>
                            <a:off x="2130" y="1196"/>
                            <a:ext cx="33" cy="33"/>
                          </a:xfrm>
                          <a:custGeom>
                            <a:avLst/>
                            <a:gdLst>
                              <a:gd name="T0" fmla="*/ 8 w 8"/>
                              <a:gd name="T1" fmla="*/ 0 h 8"/>
                              <a:gd name="T2" fmla="*/ 0 w 8"/>
                              <a:gd name="T3" fmla="*/ 8 h 8"/>
                            </a:gdLst>
                            <a:ahLst/>
                            <a:cxnLst>
                              <a:cxn ang="0">
                                <a:pos x="T0" y="T1"/>
                              </a:cxn>
                              <a:cxn ang="0">
                                <a:pos x="T2" y="T3"/>
                              </a:cxn>
                            </a:cxnLst>
                            <a:rect l="0" t="0" r="r" b="b"/>
                            <a:pathLst>
                              <a:path w="8" h="8">
                                <a:moveTo>
                                  <a:pt x="8" y="0"/>
                                </a:moveTo>
                                <a:cubicBezTo>
                                  <a:pt x="8" y="0"/>
                                  <a:pt x="0" y="5"/>
                                  <a:pt x="0" y="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70"/>
                        <wps:cNvSpPr>
                          <a:spLocks/>
                        </wps:cNvSpPr>
                        <wps:spPr bwMode="auto">
                          <a:xfrm>
                            <a:off x="1968" y="1180"/>
                            <a:ext cx="178" cy="162"/>
                          </a:xfrm>
                          <a:custGeom>
                            <a:avLst/>
                            <a:gdLst>
                              <a:gd name="T0" fmla="*/ 43 w 43"/>
                              <a:gd name="T1" fmla="*/ 13 h 39"/>
                              <a:gd name="T2" fmla="*/ 40 w 43"/>
                              <a:gd name="T3" fmla="*/ 17 h 39"/>
                              <a:gd name="T4" fmla="*/ 35 w 43"/>
                              <a:gd name="T5" fmla="*/ 32 h 39"/>
                              <a:gd name="T6" fmla="*/ 27 w 43"/>
                              <a:gd name="T7" fmla="*/ 38 h 39"/>
                              <a:gd name="T8" fmla="*/ 3 w 43"/>
                              <a:gd name="T9" fmla="*/ 27 h 39"/>
                              <a:gd name="T10" fmla="*/ 1 w 43"/>
                              <a:gd name="T11" fmla="*/ 20 h 39"/>
                              <a:gd name="T12" fmla="*/ 6 w 43"/>
                              <a:gd name="T13" fmla="*/ 6 h 39"/>
                              <a:gd name="T14" fmla="*/ 10 w 43"/>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39">
                                <a:moveTo>
                                  <a:pt x="43" y="13"/>
                                </a:moveTo>
                                <a:cubicBezTo>
                                  <a:pt x="43" y="13"/>
                                  <a:pt x="41" y="14"/>
                                  <a:pt x="40" y="17"/>
                                </a:cubicBezTo>
                                <a:cubicBezTo>
                                  <a:pt x="39" y="20"/>
                                  <a:pt x="36" y="29"/>
                                  <a:pt x="35" y="32"/>
                                </a:cubicBezTo>
                                <a:cubicBezTo>
                                  <a:pt x="34" y="35"/>
                                  <a:pt x="31" y="39"/>
                                  <a:pt x="27" y="38"/>
                                </a:cubicBezTo>
                                <a:cubicBezTo>
                                  <a:pt x="22" y="36"/>
                                  <a:pt x="6" y="29"/>
                                  <a:pt x="3" y="27"/>
                                </a:cubicBezTo>
                                <a:cubicBezTo>
                                  <a:pt x="1" y="26"/>
                                  <a:pt x="0" y="22"/>
                                  <a:pt x="1" y="20"/>
                                </a:cubicBezTo>
                                <a:cubicBezTo>
                                  <a:pt x="2" y="18"/>
                                  <a:pt x="5" y="9"/>
                                  <a:pt x="6" y="6"/>
                                </a:cubicBezTo>
                                <a:cubicBezTo>
                                  <a:pt x="8" y="3"/>
                                  <a:pt x="9" y="1"/>
                                  <a:pt x="10"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71"/>
                        <wps:cNvSpPr>
                          <a:spLocks/>
                        </wps:cNvSpPr>
                        <wps:spPr bwMode="auto">
                          <a:xfrm>
                            <a:off x="1988" y="1084"/>
                            <a:ext cx="138" cy="116"/>
                          </a:xfrm>
                          <a:custGeom>
                            <a:avLst/>
                            <a:gdLst>
                              <a:gd name="T0" fmla="*/ 2 w 33"/>
                              <a:gd name="T1" fmla="*/ 28 h 28"/>
                              <a:gd name="T2" fmla="*/ 0 w 33"/>
                              <a:gd name="T3" fmla="*/ 23 h 28"/>
                              <a:gd name="T4" fmla="*/ 11 w 33"/>
                              <a:gd name="T5" fmla="*/ 5 h 28"/>
                              <a:gd name="T6" fmla="*/ 24 w 33"/>
                              <a:gd name="T7" fmla="*/ 1 h 28"/>
                              <a:gd name="T8" fmla="*/ 33 w 33"/>
                              <a:gd name="T9" fmla="*/ 13 h 28"/>
                            </a:gdLst>
                            <a:ahLst/>
                            <a:cxnLst>
                              <a:cxn ang="0">
                                <a:pos x="T0" y="T1"/>
                              </a:cxn>
                              <a:cxn ang="0">
                                <a:pos x="T2" y="T3"/>
                              </a:cxn>
                              <a:cxn ang="0">
                                <a:pos x="T4" y="T5"/>
                              </a:cxn>
                              <a:cxn ang="0">
                                <a:pos x="T6" y="T7"/>
                              </a:cxn>
                              <a:cxn ang="0">
                                <a:pos x="T8" y="T9"/>
                              </a:cxn>
                            </a:cxnLst>
                            <a:rect l="0" t="0" r="r" b="b"/>
                            <a:pathLst>
                              <a:path w="33" h="28">
                                <a:moveTo>
                                  <a:pt x="2" y="28"/>
                                </a:moveTo>
                                <a:cubicBezTo>
                                  <a:pt x="2" y="28"/>
                                  <a:pt x="0" y="25"/>
                                  <a:pt x="0" y="23"/>
                                </a:cubicBezTo>
                                <a:cubicBezTo>
                                  <a:pt x="1" y="21"/>
                                  <a:pt x="8" y="8"/>
                                  <a:pt x="11" y="5"/>
                                </a:cubicBezTo>
                                <a:cubicBezTo>
                                  <a:pt x="13" y="2"/>
                                  <a:pt x="18" y="0"/>
                                  <a:pt x="24" y="1"/>
                                </a:cubicBezTo>
                                <a:cubicBezTo>
                                  <a:pt x="29" y="2"/>
                                  <a:pt x="33" y="4"/>
                                  <a:pt x="33" y="1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72"/>
                        <wps:cNvSpPr>
                          <a:spLocks/>
                        </wps:cNvSpPr>
                        <wps:spPr bwMode="auto">
                          <a:xfrm>
                            <a:off x="2109" y="1134"/>
                            <a:ext cx="75" cy="25"/>
                          </a:xfrm>
                          <a:custGeom>
                            <a:avLst/>
                            <a:gdLst>
                              <a:gd name="T0" fmla="*/ 0 w 18"/>
                              <a:gd name="T1" fmla="*/ 1 h 6"/>
                              <a:gd name="T2" fmla="*/ 9 w 18"/>
                              <a:gd name="T3" fmla="*/ 1 h 6"/>
                              <a:gd name="T4" fmla="*/ 18 w 18"/>
                              <a:gd name="T5" fmla="*/ 6 h 6"/>
                            </a:gdLst>
                            <a:ahLst/>
                            <a:cxnLst>
                              <a:cxn ang="0">
                                <a:pos x="T0" y="T1"/>
                              </a:cxn>
                              <a:cxn ang="0">
                                <a:pos x="T2" y="T3"/>
                              </a:cxn>
                              <a:cxn ang="0">
                                <a:pos x="T4" y="T5"/>
                              </a:cxn>
                            </a:cxnLst>
                            <a:rect l="0" t="0" r="r" b="b"/>
                            <a:pathLst>
                              <a:path w="18" h="6">
                                <a:moveTo>
                                  <a:pt x="0" y="1"/>
                                </a:moveTo>
                                <a:cubicBezTo>
                                  <a:pt x="0" y="1"/>
                                  <a:pt x="4" y="0"/>
                                  <a:pt x="9" y="1"/>
                                </a:cubicBezTo>
                                <a:cubicBezTo>
                                  <a:pt x="14" y="2"/>
                                  <a:pt x="18" y="5"/>
                                  <a:pt x="18"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73"/>
                        <wps:cNvSpPr>
                          <a:spLocks/>
                        </wps:cNvSpPr>
                        <wps:spPr bwMode="auto">
                          <a:xfrm>
                            <a:off x="2142" y="1138"/>
                            <a:ext cx="142" cy="104"/>
                          </a:xfrm>
                          <a:custGeom>
                            <a:avLst/>
                            <a:gdLst>
                              <a:gd name="T0" fmla="*/ 0 w 34"/>
                              <a:gd name="T1" fmla="*/ 25 h 25"/>
                              <a:gd name="T2" fmla="*/ 2 w 34"/>
                              <a:gd name="T3" fmla="*/ 20 h 25"/>
                              <a:gd name="T4" fmla="*/ 8 w 34"/>
                              <a:gd name="T5" fmla="*/ 8 h 25"/>
                              <a:gd name="T6" fmla="*/ 14 w 34"/>
                              <a:gd name="T7" fmla="*/ 1 h 25"/>
                              <a:gd name="T8" fmla="*/ 27 w 34"/>
                              <a:gd name="T9" fmla="*/ 2 h 25"/>
                              <a:gd name="T10" fmla="*/ 32 w 34"/>
                              <a:gd name="T11" fmla="*/ 18 h 25"/>
                            </a:gdLst>
                            <a:ahLst/>
                            <a:cxnLst>
                              <a:cxn ang="0">
                                <a:pos x="T0" y="T1"/>
                              </a:cxn>
                              <a:cxn ang="0">
                                <a:pos x="T2" y="T3"/>
                              </a:cxn>
                              <a:cxn ang="0">
                                <a:pos x="T4" y="T5"/>
                              </a:cxn>
                              <a:cxn ang="0">
                                <a:pos x="T6" y="T7"/>
                              </a:cxn>
                              <a:cxn ang="0">
                                <a:pos x="T8" y="T9"/>
                              </a:cxn>
                              <a:cxn ang="0">
                                <a:pos x="T10" y="T11"/>
                              </a:cxn>
                            </a:cxnLst>
                            <a:rect l="0" t="0" r="r" b="b"/>
                            <a:pathLst>
                              <a:path w="34" h="25">
                                <a:moveTo>
                                  <a:pt x="0" y="25"/>
                                </a:moveTo>
                                <a:cubicBezTo>
                                  <a:pt x="0" y="25"/>
                                  <a:pt x="1" y="24"/>
                                  <a:pt x="2" y="20"/>
                                </a:cubicBezTo>
                                <a:cubicBezTo>
                                  <a:pt x="4" y="17"/>
                                  <a:pt x="7" y="10"/>
                                  <a:pt x="8" y="8"/>
                                </a:cubicBezTo>
                                <a:cubicBezTo>
                                  <a:pt x="9" y="6"/>
                                  <a:pt x="11" y="3"/>
                                  <a:pt x="14" y="1"/>
                                </a:cubicBezTo>
                                <a:cubicBezTo>
                                  <a:pt x="17" y="0"/>
                                  <a:pt x="24" y="1"/>
                                  <a:pt x="27" y="2"/>
                                </a:cubicBezTo>
                                <a:cubicBezTo>
                                  <a:pt x="30" y="2"/>
                                  <a:pt x="34" y="6"/>
                                  <a:pt x="32" y="1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74"/>
                        <wps:cNvSpPr>
                          <a:spLocks/>
                        </wps:cNvSpPr>
                        <wps:spPr bwMode="auto">
                          <a:xfrm>
                            <a:off x="2130" y="1159"/>
                            <a:ext cx="133" cy="104"/>
                          </a:xfrm>
                          <a:custGeom>
                            <a:avLst/>
                            <a:gdLst>
                              <a:gd name="T0" fmla="*/ 32 w 32"/>
                              <a:gd name="T1" fmla="*/ 12 h 25"/>
                              <a:gd name="T2" fmla="*/ 31 w 32"/>
                              <a:gd name="T3" fmla="*/ 4 h 25"/>
                              <a:gd name="T4" fmla="*/ 24 w 32"/>
                              <a:gd name="T5" fmla="*/ 0 h 25"/>
                              <a:gd name="T6" fmla="*/ 14 w 32"/>
                              <a:gd name="T7" fmla="*/ 5 h 25"/>
                              <a:gd name="T8" fmla="*/ 8 w 32"/>
                              <a:gd name="T9" fmla="*/ 19 h 25"/>
                              <a:gd name="T10" fmla="*/ 0 w 32"/>
                              <a:gd name="T11" fmla="*/ 24 h 25"/>
                            </a:gdLst>
                            <a:ahLst/>
                            <a:cxnLst>
                              <a:cxn ang="0">
                                <a:pos x="T0" y="T1"/>
                              </a:cxn>
                              <a:cxn ang="0">
                                <a:pos x="T2" y="T3"/>
                              </a:cxn>
                              <a:cxn ang="0">
                                <a:pos x="T4" y="T5"/>
                              </a:cxn>
                              <a:cxn ang="0">
                                <a:pos x="T6" y="T7"/>
                              </a:cxn>
                              <a:cxn ang="0">
                                <a:pos x="T8" y="T9"/>
                              </a:cxn>
                              <a:cxn ang="0">
                                <a:pos x="T10" y="T11"/>
                              </a:cxn>
                            </a:cxnLst>
                            <a:rect l="0" t="0" r="r" b="b"/>
                            <a:pathLst>
                              <a:path w="32" h="25">
                                <a:moveTo>
                                  <a:pt x="32" y="12"/>
                                </a:moveTo>
                                <a:cubicBezTo>
                                  <a:pt x="32" y="12"/>
                                  <a:pt x="31" y="7"/>
                                  <a:pt x="31" y="4"/>
                                </a:cubicBezTo>
                                <a:cubicBezTo>
                                  <a:pt x="31" y="2"/>
                                  <a:pt x="28" y="0"/>
                                  <a:pt x="24" y="0"/>
                                </a:cubicBezTo>
                                <a:cubicBezTo>
                                  <a:pt x="20" y="0"/>
                                  <a:pt x="16" y="0"/>
                                  <a:pt x="14" y="5"/>
                                </a:cubicBezTo>
                                <a:cubicBezTo>
                                  <a:pt x="12" y="10"/>
                                  <a:pt x="9" y="17"/>
                                  <a:pt x="8" y="19"/>
                                </a:cubicBezTo>
                                <a:cubicBezTo>
                                  <a:pt x="7" y="22"/>
                                  <a:pt x="4" y="25"/>
                                  <a:pt x="0" y="2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75"/>
                        <wps:cNvSpPr>
                          <a:spLocks/>
                        </wps:cNvSpPr>
                        <wps:spPr bwMode="auto">
                          <a:xfrm>
                            <a:off x="1992" y="2704"/>
                            <a:ext cx="92" cy="78"/>
                          </a:xfrm>
                          <a:custGeom>
                            <a:avLst/>
                            <a:gdLst>
                              <a:gd name="T0" fmla="*/ 7 w 22"/>
                              <a:gd name="T1" fmla="*/ 0 h 19"/>
                              <a:gd name="T2" fmla="*/ 7 w 22"/>
                              <a:gd name="T3" fmla="*/ 16 h 19"/>
                              <a:gd name="T4" fmla="*/ 22 w 22"/>
                              <a:gd name="T5" fmla="*/ 6 h 19"/>
                            </a:gdLst>
                            <a:ahLst/>
                            <a:cxnLst>
                              <a:cxn ang="0">
                                <a:pos x="T0" y="T1"/>
                              </a:cxn>
                              <a:cxn ang="0">
                                <a:pos x="T2" y="T3"/>
                              </a:cxn>
                              <a:cxn ang="0">
                                <a:pos x="T4" y="T5"/>
                              </a:cxn>
                            </a:cxnLst>
                            <a:rect l="0" t="0" r="r" b="b"/>
                            <a:pathLst>
                              <a:path w="22" h="19">
                                <a:moveTo>
                                  <a:pt x="7" y="0"/>
                                </a:moveTo>
                                <a:cubicBezTo>
                                  <a:pt x="7" y="0"/>
                                  <a:pt x="0" y="13"/>
                                  <a:pt x="7" y="16"/>
                                </a:cubicBezTo>
                                <a:cubicBezTo>
                                  <a:pt x="14" y="19"/>
                                  <a:pt x="22" y="6"/>
                                  <a:pt x="22" y="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76"/>
                        <wps:cNvSpPr>
                          <a:spLocks/>
                        </wps:cNvSpPr>
                        <wps:spPr bwMode="auto">
                          <a:xfrm>
                            <a:off x="1963" y="2695"/>
                            <a:ext cx="138" cy="112"/>
                          </a:xfrm>
                          <a:custGeom>
                            <a:avLst/>
                            <a:gdLst>
                              <a:gd name="T0" fmla="*/ 11 w 33"/>
                              <a:gd name="T1" fmla="*/ 0 h 27"/>
                              <a:gd name="T2" fmla="*/ 13 w 33"/>
                              <a:gd name="T3" fmla="*/ 23 h 27"/>
                              <a:gd name="T4" fmla="*/ 33 w 33"/>
                              <a:gd name="T5" fmla="*/ 10 h 27"/>
                            </a:gdLst>
                            <a:ahLst/>
                            <a:cxnLst>
                              <a:cxn ang="0">
                                <a:pos x="T0" y="T1"/>
                              </a:cxn>
                              <a:cxn ang="0">
                                <a:pos x="T2" y="T3"/>
                              </a:cxn>
                              <a:cxn ang="0">
                                <a:pos x="T4" y="T5"/>
                              </a:cxn>
                            </a:cxnLst>
                            <a:rect l="0" t="0" r="r" b="b"/>
                            <a:pathLst>
                              <a:path w="33" h="27">
                                <a:moveTo>
                                  <a:pt x="11" y="0"/>
                                </a:moveTo>
                                <a:cubicBezTo>
                                  <a:pt x="11" y="0"/>
                                  <a:pt x="0" y="17"/>
                                  <a:pt x="13" y="23"/>
                                </a:cubicBezTo>
                                <a:cubicBezTo>
                                  <a:pt x="24" y="27"/>
                                  <a:pt x="33" y="10"/>
                                  <a:pt x="33" y="1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77"/>
                        <wps:cNvSpPr>
                          <a:spLocks/>
                        </wps:cNvSpPr>
                        <wps:spPr bwMode="auto">
                          <a:xfrm>
                            <a:off x="1722" y="1047"/>
                            <a:ext cx="300" cy="149"/>
                          </a:xfrm>
                          <a:custGeom>
                            <a:avLst/>
                            <a:gdLst>
                              <a:gd name="T0" fmla="*/ 72 w 72"/>
                              <a:gd name="T1" fmla="*/ 18 h 36"/>
                              <a:gd name="T2" fmla="*/ 27 w 72"/>
                              <a:gd name="T3" fmla="*/ 1 h 36"/>
                              <a:gd name="T4" fmla="*/ 5 w 72"/>
                              <a:gd name="T5" fmla="*/ 11 h 36"/>
                              <a:gd name="T6" fmla="*/ 0 w 72"/>
                              <a:gd name="T7" fmla="*/ 36 h 36"/>
                            </a:gdLst>
                            <a:ahLst/>
                            <a:cxnLst>
                              <a:cxn ang="0">
                                <a:pos x="T0" y="T1"/>
                              </a:cxn>
                              <a:cxn ang="0">
                                <a:pos x="T2" y="T3"/>
                              </a:cxn>
                              <a:cxn ang="0">
                                <a:pos x="T4" y="T5"/>
                              </a:cxn>
                              <a:cxn ang="0">
                                <a:pos x="T6" y="T7"/>
                              </a:cxn>
                            </a:cxnLst>
                            <a:rect l="0" t="0" r="r" b="b"/>
                            <a:pathLst>
                              <a:path w="72" h="36">
                                <a:moveTo>
                                  <a:pt x="72" y="18"/>
                                </a:moveTo>
                                <a:cubicBezTo>
                                  <a:pt x="72" y="18"/>
                                  <a:pt x="31" y="2"/>
                                  <a:pt x="27" y="1"/>
                                </a:cubicBezTo>
                                <a:cubicBezTo>
                                  <a:pt x="23" y="0"/>
                                  <a:pt x="10" y="5"/>
                                  <a:pt x="5" y="11"/>
                                </a:cubicBezTo>
                                <a:cubicBezTo>
                                  <a:pt x="0" y="17"/>
                                  <a:pt x="0" y="36"/>
                                  <a:pt x="0" y="3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78"/>
                        <wps:cNvSpPr>
                          <a:spLocks/>
                        </wps:cNvSpPr>
                        <wps:spPr bwMode="auto">
                          <a:xfrm>
                            <a:off x="1755" y="1059"/>
                            <a:ext cx="242" cy="96"/>
                          </a:xfrm>
                          <a:custGeom>
                            <a:avLst/>
                            <a:gdLst>
                              <a:gd name="T0" fmla="*/ 0 w 58"/>
                              <a:gd name="T1" fmla="*/ 6 h 23"/>
                              <a:gd name="T2" fmla="*/ 20 w 58"/>
                              <a:gd name="T3" fmla="*/ 7 h 23"/>
                              <a:gd name="T4" fmla="*/ 58 w 58"/>
                              <a:gd name="T5" fmla="*/ 23 h 23"/>
                            </a:gdLst>
                            <a:ahLst/>
                            <a:cxnLst>
                              <a:cxn ang="0">
                                <a:pos x="T0" y="T1"/>
                              </a:cxn>
                              <a:cxn ang="0">
                                <a:pos x="T2" y="T3"/>
                              </a:cxn>
                              <a:cxn ang="0">
                                <a:pos x="T4" y="T5"/>
                              </a:cxn>
                            </a:cxnLst>
                            <a:rect l="0" t="0" r="r" b="b"/>
                            <a:pathLst>
                              <a:path w="58" h="23">
                                <a:moveTo>
                                  <a:pt x="0" y="6"/>
                                </a:moveTo>
                                <a:cubicBezTo>
                                  <a:pt x="0" y="6"/>
                                  <a:pt x="5" y="0"/>
                                  <a:pt x="20" y="7"/>
                                </a:cubicBezTo>
                                <a:cubicBezTo>
                                  <a:pt x="35" y="14"/>
                                  <a:pt x="58" y="23"/>
                                  <a:pt x="58" y="23"/>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79"/>
                        <wps:cNvSpPr>
                          <a:spLocks/>
                        </wps:cNvSpPr>
                        <wps:spPr bwMode="auto">
                          <a:xfrm>
                            <a:off x="2022" y="1138"/>
                            <a:ext cx="66" cy="37"/>
                          </a:xfrm>
                          <a:custGeom>
                            <a:avLst/>
                            <a:gdLst>
                              <a:gd name="T0" fmla="*/ 0 w 66"/>
                              <a:gd name="T1" fmla="*/ 37 h 37"/>
                              <a:gd name="T2" fmla="*/ 50 w 66"/>
                              <a:gd name="T3" fmla="*/ 0 h 37"/>
                              <a:gd name="T4" fmla="*/ 66 w 66"/>
                              <a:gd name="T5" fmla="*/ 4 h 37"/>
                            </a:gdLst>
                            <a:ahLst/>
                            <a:cxnLst>
                              <a:cxn ang="0">
                                <a:pos x="T0" y="T1"/>
                              </a:cxn>
                              <a:cxn ang="0">
                                <a:pos x="T2" y="T3"/>
                              </a:cxn>
                              <a:cxn ang="0">
                                <a:pos x="T4" y="T5"/>
                              </a:cxn>
                            </a:cxnLst>
                            <a:rect l="0" t="0" r="r" b="b"/>
                            <a:pathLst>
                              <a:path w="66" h="37">
                                <a:moveTo>
                                  <a:pt x="0" y="37"/>
                                </a:moveTo>
                                <a:lnTo>
                                  <a:pt x="50" y="0"/>
                                </a:lnTo>
                                <a:lnTo>
                                  <a:pt x="66" y="4"/>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180"/>
                        <wps:cNvCnPr>
                          <a:cxnSpLocks noChangeShapeType="1"/>
                        </wps:cNvCnPr>
                        <wps:spPr bwMode="auto">
                          <a:xfrm flipH="1" flipV="1">
                            <a:off x="2042" y="1130"/>
                            <a:ext cx="25" cy="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65" name="Line 181"/>
                        <wps:cNvCnPr>
                          <a:cxnSpLocks noChangeShapeType="1"/>
                        </wps:cNvCnPr>
                        <wps:spPr bwMode="auto">
                          <a:xfrm>
                            <a:off x="2117" y="1155"/>
                            <a:ext cx="50" cy="2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Line 182"/>
                        <wps:cNvCnPr>
                          <a:cxnSpLocks noChangeShapeType="1"/>
                        </wps:cNvCnPr>
                        <wps:spPr bwMode="auto">
                          <a:xfrm>
                            <a:off x="2188" y="1180"/>
                            <a:ext cx="200" cy="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Freeform 183"/>
                        <wps:cNvSpPr>
                          <a:spLocks/>
                        </wps:cNvSpPr>
                        <wps:spPr bwMode="auto">
                          <a:xfrm>
                            <a:off x="2438" y="1267"/>
                            <a:ext cx="158" cy="1540"/>
                          </a:xfrm>
                          <a:custGeom>
                            <a:avLst/>
                            <a:gdLst>
                              <a:gd name="T0" fmla="*/ 1 w 38"/>
                              <a:gd name="T1" fmla="*/ 0 h 371"/>
                              <a:gd name="T2" fmla="*/ 32 w 38"/>
                              <a:gd name="T3" fmla="*/ 28 h 371"/>
                              <a:gd name="T4" fmla="*/ 37 w 38"/>
                              <a:gd name="T5" fmla="*/ 85 h 371"/>
                              <a:gd name="T6" fmla="*/ 36 w 38"/>
                              <a:gd name="T7" fmla="*/ 202 h 371"/>
                              <a:gd name="T8" fmla="*/ 36 w 38"/>
                              <a:gd name="T9" fmla="*/ 322 h 371"/>
                              <a:gd name="T10" fmla="*/ 36 w 38"/>
                              <a:gd name="T11" fmla="*/ 355 h 371"/>
                              <a:gd name="T12" fmla="*/ 18 w 38"/>
                              <a:gd name="T13" fmla="*/ 370 h 371"/>
                              <a:gd name="T14" fmla="*/ 0 w 38"/>
                              <a:gd name="T15" fmla="*/ 366 h 3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71">
                                <a:moveTo>
                                  <a:pt x="1" y="0"/>
                                </a:moveTo>
                                <a:cubicBezTo>
                                  <a:pt x="1" y="0"/>
                                  <a:pt x="27" y="9"/>
                                  <a:pt x="32" y="28"/>
                                </a:cubicBezTo>
                                <a:cubicBezTo>
                                  <a:pt x="38" y="46"/>
                                  <a:pt x="37" y="59"/>
                                  <a:pt x="37" y="85"/>
                                </a:cubicBezTo>
                                <a:cubicBezTo>
                                  <a:pt x="37" y="111"/>
                                  <a:pt x="36" y="176"/>
                                  <a:pt x="36" y="202"/>
                                </a:cubicBezTo>
                                <a:cubicBezTo>
                                  <a:pt x="36" y="227"/>
                                  <a:pt x="36" y="307"/>
                                  <a:pt x="36" y="322"/>
                                </a:cubicBezTo>
                                <a:cubicBezTo>
                                  <a:pt x="36" y="337"/>
                                  <a:pt x="36" y="347"/>
                                  <a:pt x="36" y="355"/>
                                </a:cubicBezTo>
                                <a:cubicBezTo>
                                  <a:pt x="36" y="362"/>
                                  <a:pt x="31" y="369"/>
                                  <a:pt x="18" y="370"/>
                                </a:cubicBezTo>
                                <a:cubicBezTo>
                                  <a:pt x="6" y="371"/>
                                  <a:pt x="0" y="366"/>
                                  <a:pt x="0" y="36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84"/>
                        <wps:cNvSpPr>
                          <a:spLocks/>
                        </wps:cNvSpPr>
                        <wps:spPr bwMode="auto">
                          <a:xfrm>
                            <a:off x="1664" y="1142"/>
                            <a:ext cx="840" cy="1707"/>
                          </a:xfrm>
                          <a:custGeom>
                            <a:avLst/>
                            <a:gdLst>
                              <a:gd name="T0" fmla="*/ 78 w 202"/>
                              <a:gd name="T1" fmla="*/ 17 h 411"/>
                              <a:gd name="T2" fmla="*/ 29 w 202"/>
                              <a:gd name="T3" fmla="*/ 0 h 411"/>
                              <a:gd name="T4" fmla="*/ 12 w 202"/>
                              <a:gd name="T5" fmla="*/ 13 h 411"/>
                              <a:gd name="T6" fmla="*/ 1 w 202"/>
                              <a:gd name="T7" fmla="*/ 39 h 411"/>
                              <a:gd name="T8" fmla="*/ 8 w 202"/>
                              <a:gd name="T9" fmla="*/ 186 h 411"/>
                              <a:gd name="T10" fmla="*/ 15 w 202"/>
                              <a:gd name="T11" fmla="*/ 311 h 411"/>
                              <a:gd name="T12" fmla="*/ 30 w 202"/>
                              <a:gd name="T13" fmla="*/ 351 h 411"/>
                              <a:gd name="T14" fmla="*/ 114 w 202"/>
                              <a:gd name="T15" fmla="*/ 390 h 411"/>
                              <a:gd name="T16" fmla="*/ 155 w 202"/>
                              <a:gd name="T17" fmla="*/ 408 h 411"/>
                              <a:gd name="T18" fmla="*/ 171 w 202"/>
                              <a:gd name="T19" fmla="*/ 405 h 411"/>
                              <a:gd name="T20" fmla="*/ 199 w 202"/>
                              <a:gd name="T21" fmla="*/ 387 h 411"/>
                              <a:gd name="T22" fmla="*/ 201 w 202"/>
                              <a:gd name="T23" fmla="*/ 362 h 411"/>
                              <a:gd name="T24" fmla="*/ 200 w 202"/>
                              <a:gd name="T25" fmla="*/ 229 h 411"/>
                              <a:gd name="T26" fmla="*/ 201 w 202"/>
                              <a:gd name="T27" fmla="*/ 106 h 411"/>
                              <a:gd name="T28" fmla="*/ 198 w 202"/>
                              <a:gd name="T29" fmla="*/ 67 h 411"/>
                              <a:gd name="T30" fmla="*/ 180 w 202"/>
                              <a:gd name="T31" fmla="*/ 53 h 411"/>
                              <a:gd name="T32" fmla="*/ 112 w 202"/>
                              <a:gd name="T33" fmla="*/ 32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2" h="411">
                                <a:moveTo>
                                  <a:pt x="78" y="17"/>
                                </a:moveTo>
                                <a:cubicBezTo>
                                  <a:pt x="78" y="17"/>
                                  <a:pt x="31" y="0"/>
                                  <a:pt x="29" y="0"/>
                                </a:cubicBezTo>
                                <a:cubicBezTo>
                                  <a:pt x="28" y="0"/>
                                  <a:pt x="18" y="9"/>
                                  <a:pt x="12" y="13"/>
                                </a:cubicBezTo>
                                <a:cubicBezTo>
                                  <a:pt x="6" y="18"/>
                                  <a:pt x="2" y="20"/>
                                  <a:pt x="1" y="39"/>
                                </a:cubicBezTo>
                                <a:cubicBezTo>
                                  <a:pt x="0" y="59"/>
                                  <a:pt x="8" y="168"/>
                                  <a:pt x="8" y="186"/>
                                </a:cubicBezTo>
                                <a:cubicBezTo>
                                  <a:pt x="8" y="204"/>
                                  <a:pt x="15" y="295"/>
                                  <a:pt x="15" y="311"/>
                                </a:cubicBezTo>
                                <a:cubicBezTo>
                                  <a:pt x="15" y="327"/>
                                  <a:pt x="18" y="348"/>
                                  <a:pt x="30" y="351"/>
                                </a:cubicBezTo>
                                <a:cubicBezTo>
                                  <a:pt x="42" y="355"/>
                                  <a:pt x="96" y="380"/>
                                  <a:pt x="114" y="390"/>
                                </a:cubicBezTo>
                                <a:cubicBezTo>
                                  <a:pt x="132" y="399"/>
                                  <a:pt x="151" y="408"/>
                                  <a:pt x="155" y="408"/>
                                </a:cubicBezTo>
                                <a:cubicBezTo>
                                  <a:pt x="160" y="409"/>
                                  <a:pt x="161" y="411"/>
                                  <a:pt x="171" y="405"/>
                                </a:cubicBezTo>
                                <a:cubicBezTo>
                                  <a:pt x="180" y="400"/>
                                  <a:pt x="197" y="388"/>
                                  <a:pt x="199" y="387"/>
                                </a:cubicBezTo>
                                <a:cubicBezTo>
                                  <a:pt x="202" y="386"/>
                                  <a:pt x="201" y="372"/>
                                  <a:pt x="201" y="362"/>
                                </a:cubicBezTo>
                                <a:cubicBezTo>
                                  <a:pt x="201" y="353"/>
                                  <a:pt x="200" y="241"/>
                                  <a:pt x="200" y="229"/>
                                </a:cubicBezTo>
                                <a:cubicBezTo>
                                  <a:pt x="200" y="217"/>
                                  <a:pt x="201" y="117"/>
                                  <a:pt x="201" y="106"/>
                                </a:cubicBezTo>
                                <a:cubicBezTo>
                                  <a:pt x="201" y="94"/>
                                  <a:pt x="199" y="70"/>
                                  <a:pt x="198" y="67"/>
                                </a:cubicBezTo>
                                <a:cubicBezTo>
                                  <a:pt x="198" y="63"/>
                                  <a:pt x="194" y="59"/>
                                  <a:pt x="180" y="53"/>
                                </a:cubicBezTo>
                                <a:cubicBezTo>
                                  <a:pt x="167" y="47"/>
                                  <a:pt x="112" y="32"/>
                                  <a:pt x="112" y="3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85"/>
                        <wps:cNvSpPr>
                          <a:spLocks/>
                        </wps:cNvSpPr>
                        <wps:spPr bwMode="auto">
                          <a:xfrm>
                            <a:off x="2022" y="1217"/>
                            <a:ext cx="129" cy="54"/>
                          </a:xfrm>
                          <a:custGeom>
                            <a:avLst/>
                            <a:gdLst>
                              <a:gd name="T0" fmla="*/ 0 w 31"/>
                              <a:gd name="T1" fmla="*/ 4 h 13"/>
                              <a:gd name="T2" fmla="*/ 21 w 31"/>
                              <a:gd name="T3" fmla="*/ 13 h 13"/>
                              <a:gd name="T4" fmla="*/ 24 w 31"/>
                              <a:gd name="T5" fmla="*/ 5 h 13"/>
                              <a:gd name="T6" fmla="*/ 31 w 31"/>
                              <a:gd name="T7" fmla="*/ 2 h 13"/>
                            </a:gdLst>
                            <a:ahLst/>
                            <a:cxnLst>
                              <a:cxn ang="0">
                                <a:pos x="T0" y="T1"/>
                              </a:cxn>
                              <a:cxn ang="0">
                                <a:pos x="T2" y="T3"/>
                              </a:cxn>
                              <a:cxn ang="0">
                                <a:pos x="T4" y="T5"/>
                              </a:cxn>
                              <a:cxn ang="0">
                                <a:pos x="T6" y="T7"/>
                              </a:cxn>
                            </a:cxnLst>
                            <a:rect l="0" t="0" r="r" b="b"/>
                            <a:pathLst>
                              <a:path w="31" h="13">
                                <a:moveTo>
                                  <a:pt x="0" y="4"/>
                                </a:moveTo>
                                <a:cubicBezTo>
                                  <a:pt x="21" y="13"/>
                                  <a:pt x="21" y="13"/>
                                  <a:pt x="21" y="13"/>
                                </a:cubicBezTo>
                                <a:cubicBezTo>
                                  <a:pt x="21" y="13"/>
                                  <a:pt x="23" y="8"/>
                                  <a:pt x="24" y="5"/>
                                </a:cubicBezTo>
                                <a:cubicBezTo>
                                  <a:pt x="26" y="2"/>
                                  <a:pt x="28" y="0"/>
                                  <a:pt x="31" y="2"/>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86"/>
                        <wps:cNvSpPr>
                          <a:spLocks/>
                        </wps:cNvSpPr>
                        <wps:spPr bwMode="auto">
                          <a:xfrm>
                            <a:off x="1689" y="1225"/>
                            <a:ext cx="732" cy="254"/>
                          </a:xfrm>
                          <a:custGeom>
                            <a:avLst/>
                            <a:gdLst>
                              <a:gd name="T0" fmla="*/ 0 w 176"/>
                              <a:gd name="T1" fmla="*/ 0 h 61"/>
                              <a:gd name="T2" fmla="*/ 26 w 176"/>
                              <a:gd name="T3" fmla="*/ 17 h 61"/>
                              <a:gd name="T4" fmla="*/ 148 w 176"/>
                              <a:gd name="T5" fmla="*/ 61 h 61"/>
                              <a:gd name="T6" fmla="*/ 176 w 176"/>
                              <a:gd name="T7" fmla="*/ 35 h 61"/>
                            </a:gdLst>
                            <a:ahLst/>
                            <a:cxnLst>
                              <a:cxn ang="0">
                                <a:pos x="T0" y="T1"/>
                              </a:cxn>
                              <a:cxn ang="0">
                                <a:pos x="T2" y="T3"/>
                              </a:cxn>
                              <a:cxn ang="0">
                                <a:pos x="T4" y="T5"/>
                              </a:cxn>
                              <a:cxn ang="0">
                                <a:pos x="T6" y="T7"/>
                              </a:cxn>
                            </a:cxnLst>
                            <a:rect l="0" t="0" r="r" b="b"/>
                            <a:pathLst>
                              <a:path w="176" h="61">
                                <a:moveTo>
                                  <a:pt x="0" y="0"/>
                                </a:moveTo>
                                <a:cubicBezTo>
                                  <a:pt x="0" y="0"/>
                                  <a:pt x="8" y="10"/>
                                  <a:pt x="26" y="17"/>
                                </a:cubicBezTo>
                                <a:cubicBezTo>
                                  <a:pt x="45" y="23"/>
                                  <a:pt x="137" y="61"/>
                                  <a:pt x="148" y="61"/>
                                </a:cubicBezTo>
                                <a:cubicBezTo>
                                  <a:pt x="176" y="35"/>
                                  <a:pt x="176" y="35"/>
                                  <a:pt x="176" y="3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87"/>
                        <wps:cNvSpPr>
                          <a:spLocks/>
                        </wps:cNvSpPr>
                        <wps:spPr bwMode="auto">
                          <a:xfrm>
                            <a:off x="2304" y="1420"/>
                            <a:ext cx="183" cy="96"/>
                          </a:xfrm>
                          <a:custGeom>
                            <a:avLst/>
                            <a:gdLst>
                              <a:gd name="T0" fmla="*/ 0 w 44"/>
                              <a:gd name="T1" fmla="*/ 14 h 23"/>
                              <a:gd name="T2" fmla="*/ 13 w 44"/>
                              <a:gd name="T3" fmla="*/ 23 h 23"/>
                              <a:gd name="T4" fmla="*/ 44 w 44"/>
                              <a:gd name="T5" fmla="*/ 0 h 23"/>
                            </a:gdLst>
                            <a:ahLst/>
                            <a:cxnLst>
                              <a:cxn ang="0">
                                <a:pos x="T0" y="T1"/>
                              </a:cxn>
                              <a:cxn ang="0">
                                <a:pos x="T2" y="T3"/>
                              </a:cxn>
                              <a:cxn ang="0">
                                <a:pos x="T4" y="T5"/>
                              </a:cxn>
                            </a:cxnLst>
                            <a:rect l="0" t="0" r="r" b="b"/>
                            <a:pathLst>
                              <a:path w="44" h="23">
                                <a:moveTo>
                                  <a:pt x="0" y="14"/>
                                </a:moveTo>
                                <a:cubicBezTo>
                                  <a:pt x="0" y="14"/>
                                  <a:pt x="12" y="19"/>
                                  <a:pt x="13" y="23"/>
                                </a:cubicBezTo>
                                <a:cubicBezTo>
                                  <a:pt x="44" y="0"/>
                                  <a:pt x="44" y="0"/>
                                  <a:pt x="44"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88"/>
                        <wps:cNvSpPr>
                          <a:spLocks/>
                        </wps:cNvSpPr>
                        <wps:spPr bwMode="auto">
                          <a:xfrm>
                            <a:off x="2359" y="1516"/>
                            <a:ext cx="12" cy="1304"/>
                          </a:xfrm>
                          <a:custGeom>
                            <a:avLst/>
                            <a:gdLst>
                              <a:gd name="T0" fmla="*/ 0 w 3"/>
                              <a:gd name="T1" fmla="*/ 0 h 314"/>
                              <a:gd name="T2" fmla="*/ 1 w 3"/>
                              <a:gd name="T3" fmla="*/ 176 h 314"/>
                              <a:gd name="T4" fmla="*/ 3 w 3"/>
                              <a:gd name="T5" fmla="*/ 314 h 314"/>
                            </a:gdLst>
                            <a:ahLst/>
                            <a:cxnLst>
                              <a:cxn ang="0">
                                <a:pos x="T0" y="T1"/>
                              </a:cxn>
                              <a:cxn ang="0">
                                <a:pos x="T2" y="T3"/>
                              </a:cxn>
                              <a:cxn ang="0">
                                <a:pos x="T4" y="T5"/>
                              </a:cxn>
                            </a:cxnLst>
                            <a:rect l="0" t="0" r="r" b="b"/>
                            <a:pathLst>
                              <a:path w="3" h="314">
                                <a:moveTo>
                                  <a:pt x="0" y="0"/>
                                </a:moveTo>
                                <a:cubicBezTo>
                                  <a:pt x="0" y="0"/>
                                  <a:pt x="1" y="157"/>
                                  <a:pt x="1" y="176"/>
                                </a:cubicBezTo>
                                <a:cubicBezTo>
                                  <a:pt x="1" y="194"/>
                                  <a:pt x="3" y="311"/>
                                  <a:pt x="3" y="31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89"/>
                        <wps:cNvSpPr>
                          <a:spLocks/>
                        </wps:cNvSpPr>
                        <wps:spPr bwMode="auto">
                          <a:xfrm>
                            <a:off x="1676" y="1267"/>
                            <a:ext cx="620" cy="639"/>
                          </a:xfrm>
                          <a:custGeom>
                            <a:avLst/>
                            <a:gdLst>
                              <a:gd name="T0" fmla="*/ 0 w 149"/>
                              <a:gd name="T1" fmla="*/ 0 h 154"/>
                              <a:gd name="T2" fmla="*/ 4 w 149"/>
                              <a:gd name="T3" fmla="*/ 13 h 154"/>
                              <a:gd name="T4" fmla="*/ 6 w 149"/>
                              <a:gd name="T5" fmla="*/ 52 h 154"/>
                              <a:gd name="T6" fmla="*/ 26 w 149"/>
                              <a:gd name="T7" fmla="*/ 66 h 154"/>
                              <a:gd name="T8" fmla="*/ 124 w 149"/>
                              <a:gd name="T9" fmla="*/ 100 h 154"/>
                              <a:gd name="T10" fmla="*/ 144 w 149"/>
                              <a:gd name="T11" fmla="*/ 101 h 154"/>
                              <a:gd name="T12" fmla="*/ 148 w 149"/>
                              <a:gd name="T13" fmla="*/ 119 h 154"/>
                              <a:gd name="T14" fmla="*/ 148 w 149"/>
                              <a:gd name="T15" fmla="*/ 152 h 154"/>
                              <a:gd name="T16" fmla="*/ 135 w 149"/>
                              <a:gd name="T17" fmla="*/ 153 h 154"/>
                              <a:gd name="T18" fmla="*/ 11 w 149"/>
                              <a:gd name="T19" fmla="*/ 108 h 154"/>
                              <a:gd name="T20" fmla="*/ 5 w 149"/>
                              <a:gd name="T21" fmla="*/ 68 h 154"/>
                              <a:gd name="T22" fmla="*/ 5 w 149"/>
                              <a:gd name="T23" fmla="*/ 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154">
                                <a:moveTo>
                                  <a:pt x="0" y="0"/>
                                </a:moveTo>
                                <a:cubicBezTo>
                                  <a:pt x="0" y="0"/>
                                  <a:pt x="3" y="8"/>
                                  <a:pt x="4" y="13"/>
                                </a:cubicBezTo>
                                <a:cubicBezTo>
                                  <a:pt x="4" y="18"/>
                                  <a:pt x="5" y="47"/>
                                  <a:pt x="6" y="52"/>
                                </a:cubicBezTo>
                                <a:cubicBezTo>
                                  <a:pt x="7" y="56"/>
                                  <a:pt x="12" y="59"/>
                                  <a:pt x="26" y="66"/>
                                </a:cubicBezTo>
                                <a:cubicBezTo>
                                  <a:pt x="39" y="74"/>
                                  <a:pt x="119" y="99"/>
                                  <a:pt x="124" y="100"/>
                                </a:cubicBezTo>
                                <a:cubicBezTo>
                                  <a:pt x="130" y="100"/>
                                  <a:pt x="139" y="101"/>
                                  <a:pt x="144" y="101"/>
                                </a:cubicBezTo>
                                <a:cubicBezTo>
                                  <a:pt x="149" y="101"/>
                                  <a:pt x="148" y="111"/>
                                  <a:pt x="148" y="119"/>
                                </a:cubicBezTo>
                                <a:cubicBezTo>
                                  <a:pt x="148" y="127"/>
                                  <a:pt x="148" y="151"/>
                                  <a:pt x="148" y="152"/>
                                </a:cubicBezTo>
                                <a:cubicBezTo>
                                  <a:pt x="148" y="153"/>
                                  <a:pt x="142" y="154"/>
                                  <a:pt x="135" y="153"/>
                                </a:cubicBezTo>
                                <a:cubicBezTo>
                                  <a:pt x="127" y="152"/>
                                  <a:pt x="20" y="113"/>
                                  <a:pt x="11" y="108"/>
                                </a:cubicBezTo>
                                <a:cubicBezTo>
                                  <a:pt x="5" y="103"/>
                                  <a:pt x="5" y="76"/>
                                  <a:pt x="5" y="68"/>
                                </a:cubicBezTo>
                                <a:cubicBezTo>
                                  <a:pt x="5" y="59"/>
                                  <a:pt x="5" y="54"/>
                                  <a:pt x="5" y="5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90"/>
                        <wps:cNvSpPr>
                          <a:spLocks/>
                        </wps:cNvSpPr>
                        <wps:spPr bwMode="auto">
                          <a:xfrm>
                            <a:off x="1693" y="1234"/>
                            <a:ext cx="624" cy="353"/>
                          </a:xfrm>
                          <a:custGeom>
                            <a:avLst/>
                            <a:gdLst>
                              <a:gd name="T0" fmla="*/ 0 w 150"/>
                              <a:gd name="T1" fmla="*/ 0 h 85"/>
                              <a:gd name="T2" fmla="*/ 6 w 150"/>
                              <a:gd name="T3" fmla="*/ 22 h 85"/>
                              <a:gd name="T4" fmla="*/ 14 w 150"/>
                              <a:gd name="T5" fmla="*/ 48 h 85"/>
                              <a:gd name="T6" fmla="*/ 115 w 150"/>
                              <a:gd name="T7" fmla="*/ 85 h 85"/>
                              <a:gd name="T8" fmla="*/ 150 w 150"/>
                              <a:gd name="T9" fmla="*/ 61 h 85"/>
                            </a:gdLst>
                            <a:ahLst/>
                            <a:cxnLst>
                              <a:cxn ang="0">
                                <a:pos x="T0" y="T1"/>
                              </a:cxn>
                              <a:cxn ang="0">
                                <a:pos x="T2" y="T3"/>
                              </a:cxn>
                              <a:cxn ang="0">
                                <a:pos x="T4" y="T5"/>
                              </a:cxn>
                              <a:cxn ang="0">
                                <a:pos x="T6" y="T7"/>
                              </a:cxn>
                              <a:cxn ang="0">
                                <a:pos x="T8" y="T9"/>
                              </a:cxn>
                            </a:cxnLst>
                            <a:rect l="0" t="0" r="r" b="b"/>
                            <a:pathLst>
                              <a:path w="150" h="85">
                                <a:moveTo>
                                  <a:pt x="0" y="0"/>
                                </a:moveTo>
                                <a:cubicBezTo>
                                  <a:pt x="0" y="0"/>
                                  <a:pt x="6" y="15"/>
                                  <a:pt x="6" y="22"/>
                                </a:cubicBezTo>
                                <a:cubicBezTo>
                                  <a:pt x="6" y="28"/>
                                  <a:pt x="5" y="44"/>
                                  <a:pt x="14" y="48"/>
                                </a:cubicBezTo>
                                <a:cubicBezTo>
                                  <a:pt x="22" y="52"/>
                                  <a:pt x="106" y="85"/>
                                  <a:pt x="115" y="85"/>
                                </a:cubicBezTo>
                                <a:cubicBezTo>
                                  <a:pt x="124" y="85"/>
                                  <a:pt x="139" y="69"/>
                                  <a:pt x="150" y="6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91"/>
                        <wps:cNvSpPr>
                          <a:spLocks/>
                        </wps:cNvSpPr>
                        <wps:spPr bwMode="auto">
                          <a:xfrm>
                            <a:off x="2180" y="1582"/>
                            <a:ext cx="50" cy="100"/>
                          </a:xfrm>
                          <a:custGeom>
                            <a:avLst/>
                            <a:gdLst>
                              <a:gd name="T0" fmla="*/ 0 w 12"/>
                              <a:gd name="T1" fmla="*/ 0 h 24"/>
                              <a:gd name="T2" fmla="*/ 12 w 12"/>
                              <a:gd name="T3" fmla="*/ 11 h 24"/>
                              <a:gd name="T4" fmla="*/ 12 w 12"/>
                              <a:gd name="T5" fmla="*/ 24 h 24"/>
                            </a:gdLst>
                            <a:ahLst/>
                            <a:cxnLst>
                              <a:cxn ang="0">
                                <a:pos x="T0" y="T1"/>
                              </a:cxn>
                              <a:cxn ang="0">
                                <a:pos x="T2" y="T3"/>
                              </a:cxn>
                              <a:cxn ang="0">
                                <a:pos x="T4" y="T5"/>
                              </a:cxn>
                            </a:cxnLst>
                            <a:rect l="0" t="0" r="r" b="b"/>
                            <a:pathLst>
                              <a:path w="12" h="24">
                                <a:moveTo>
                                  <a:pt x="0" y="0"/>
                                </a:moveTo>
                                <a:cubicBezTo>
                                  <a:pt x="0" y="0"/>
                                  <a:pt x="12" y="4"/>
                                  <a:pt x="12" y="11"/>
                                </a:cubicBezTo>
                                <a:cubicBezTo>
                                  <a:pt x="12" y="18"/>
                                  <a:pt x="12" y="24"/>
                                  <a:pt x="12" y="2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92"/>
                        <wps:cNvSpPr>
                          <a:spLocks/>
                        </wps:cNvSpPr>
                        <wps:spPr bwMode="auto">
                          <a:xfrm>
                            <a:off x="1722" y="2081"/>
                            <a:ext cx="566" cy="336"/>
                          </a:xfrm>
                          <a:custGeom>
                            <a:avLst/>
                            <a:gdLst>
                              <a:gd name="T0" fmla="*/ 1 w 136"/>
                              <a:gd name="T1" fmla="*/ 0 h 81"/>
                              <a:gd name="T2" fmla="*/ 16 w 136"/>
                              <a:gd name="T3" fmla="*/ 15 h 81"/>
                              <a:gd name="T4" fmla="*/ 122 w 136"/>
                              <a:gd name="T5" fmla="*/ 57 h 81"/>
                              <a:gd name="T6" fmla="*/ 135 w 136"/>
                              <a:gd name="T7" fmla="*/ 57 h 81"/>
                              <a:gd name="T8" fmla="*/ 136 w 136"/>
                              <a:gd name="T9" fmla="*/ 79 h 81"/>
                              <a:gd name="T10" fmla="*/ 123 w 136"/>
                              <a:gd name="T11" fmla="*/ 80 h 81"/>
                              <a:gd name="T12" fmla="*/ 8 w 136"/>
                              <a:gd name="T13" fmla="*/ 33 h 81"/>
                              <a:gd name="T14" fmla="*/ 1 w 136"/>
                              <a:gd name="T15" fmla="*/ 0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6" h="81">
                                <a:moveTo>
                                  <a:pt x="1" y="0"/>
                                </a:moveTo>
                                <a:cubicBezTo>
                                  <a:pt x="1" y="0"/>
                                  <a:pt x="0" y="9"/>
                                  <a:pt x="16" y="15"/>
                                </a:cubicBezTo>
                                <a:cubicBezTo>
                                  <a:pt x="32" y="21"/>
                                  <a:pt x="119" y="57"/>
                                  <a:pt x="122" y="57"/>
                                </a:cubicBezTo>
                                <a:cubicBezTo>
                                  <a:pt x="126" y="57"/>
                                  <a:pt x="135" y="57"/>
                                  <a:pt x="135" y="57"/>
                                </a:cubicBezTo>
                                <a:cubicBezTo>
                                  <a:pt x="136" y="79"/>
                                  <a:pt x="136" y="79"/>
                                  <a:pt x="136" y="79"/>
                                </a:cubicBezTo>
                                <a:cubicBezTo>
                                  <a:pt x="136" y="79"/>
                                  <a:pt x="130" y="81"/>
                                  <a:pt x="123" y="80"/>
                                </a:cubicBezTo>
                                <a:cubicBezTo>
                                  <a:pt x="117" y="79"/>
                                  <a:pt x="16" y="38"/>
                                  <a:pt x="8" y="33"/>
                                </a:cubicBezTo>
                                <a:cubicBezTo>
                                  <a:pt x="1"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93"/>
                        <wps:cNvSpPr>
                          <a:spLocks/>
                        </wps:cNvSpPr>
                        <wps:spPr bwMode="auto">
                          <a:xfrm>
                            <a:off x="1726" y="2284"/>
                            <a:ext cx="570" cy="337"/>
                          </a:xfrm>
                          <a:custGeom>
                            <a:avLst/>
                            <a:gdLst>
                              <a:gd name="T0" fmla="*/ 1 w 137"/>
                              <a:gd name="T1" fmla="*/ 0 h 81"/>
                              <a:gd name="T2" fmla="*/ 17 w 137"/>
                              <a:gd name="T3" fmla="*/ 15 h 81"/>
                              <a:gd name="T4" fmla="*/ 123 w 137"/>
                              <a:gd name="T5" fmla="*/ 57 h 81"/>
                              <a:gd name="T6" fmla="*/ 136 w 137"/>
                              <a:gd name="T7" fmla="*/ 57 h 81"/>
                              <a:gd name="T8" fmla="*/ 137 w 137"/>
                              <a:gd name="T9" fmla="*/ 80 h 81"/>
                              <a:gd name="T10" fmla="*/ 124 w 137"/>
                              <a:gd name="T11" fmla="*/ 80 h 81"/>
                              <a:gd name="T12" fmla="*/ 9 w 137"/>
                              <a:gd name="T13" fmla="*/ 33 h 81"/>
                              <a:gd name="T14" fmla="*/ 1 w 137"/>
                              <a:gd name="T15" fmla="*/ 0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 h="81">
                                <a:moveTo>
                                  <a:pt x="1" y="0"/>
                                </a:moveTo>
                                <a:cubicBezTo>
                                  <a:pt x="1" y="0"/>
                                  <a:pt x="0" y="9"/>
                                  <a:pt x="17" y="15"/>
                                </a:cubicBezTo>
                                <a:cubicBezTo>
                                  <a:pt x="33" y="21"/>
                                  <a:pt x="119" y="57"/>
                                  <a:pt x="123" y="57"/>
                                </a:cubicBezTo>
                                <a:cubicBezTo>
                                  <a:pt x="127" y="57"/>
                                  <a:pt x="136" y="57"/>
                                  <a:pt x="136" y="57"/>
                                </a:cubicBezTo>
                                <a:cubicBezTo>
                                  <a:pt x="137" y="80"/>
                                  <a:pt x="137" y="80"/>
                                  <a:pt x="137" y="80"/>
                                </a:cubicBezTo>
                                <a:cubicBezTo>
                                  <a:pt x="137" y="80"/>
                                  <a:pt x="130" y="81"/>
                                  <a:pt x="124" y="80"/>
                                </a:cubicBezTo>
                                <a:cubicBezTo>
                                  <a:pt x="118" y="79"/>
                                  <a:pt x="16" y="38"/>
                                  <a:pt x="9" y="33"/>
                                </a:cubicBezTo>
                                <a:cubicBezTo>
                                  <a:pt x="2" y="28"/>
                                  <a:pt x="1" y="15"/>
                                  <a:pt x="1" y="0"/>
                                </a:cubicBezTo>
                                <a:close/>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194"/>
                        <wps:cNvCnPr>
                          <a:cxnSpLocks noChangeShapeType="1"/>
                        </wps:cNvCnPr>
                        <wps:spPr bwMode="auto">
                          <a:xfrm>
                            <a:off x="2230" y="1902"/>
                            <a:ext cx="1" cy="41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Line 195"/>
                        <wps:cNvCnPr>
                          <a:cxnSpLocks noChangeShapeType="1"/>
                        </wps:cNvCnPr>
                        <wps:spPr bwMode="auto">
                          <a:xfrm>
                            <a:off x="2234" y="2413"/>
                            <a:ext cx="4" cy="10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Freeform 196"/>
                        <wps:cNvSpPr>
                          <a:spLocks/>
                        </wps:cNvSpPr>
                        <wps:spPr bwMode="auto">
                          <a:xfrm>
                            <a:off x="1747" y="2405"/>
                            <a:ext cx="8" cy="166"/>
                          </a:xfrm>
                          <a:custGeom>
                            <a:avLst/>
                            <a:gdLst>
                              <a:gd name="T0" fmla="*/ 0 w 2"/>
                              <a:gd name="T1" fmla="*/ 0 h 40"/>
                              <a:gd name="T2" fmla="*/ 2 w 2"/>
                              <a:gd name="T3" fmla="*/ 40 h 40"/>
                            </a:gdLst>
                            <a:ahLst/>
                            <a:cxnLst>
                              <a:cxn ang="0">
                                <a:pos x="T0" y="T1"/>
                              </a:cxn>
                              <a:cxn ang="0">
                                <a:pos x="T2" y="T3"/>
                              </a:cxn>
                            </a:cxnLst>
                            <a:rect l="0" t="0" r="r" b="b"/>
                            <a:pathLst>
                              <a:path w="2" h="40">
                                <a:moveTo>
                                  <a:pt x="0" y="0"/>
                                </a:moveTo>
                                <a:cubicBezTo>
                                  <a:pt x="0" y="0"/>
                                  <a:pt x="2" y="35"/>
                                  <a:pt x="2" y="4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197"/>
                        <wps:cNvCnPr>
                          <a:cxnSpLocks noChangeShapeType="1"/>
                        </wps:cNvCnPr>
                        <wps:spPr bwMode="auto">
                          <a:xfrm>
                            <a:off x="1747" y="2205"/>
                            <a:ext cx="1" cy="10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Line 198"/>
                        <wps:cNvCnPr>
                          <a:cxnSpLocks noChangeShapeType="1"/>
                        </wps:cNvCnPr>
                        <wps:spPr bwMode="auto">
                          <a:xfrm>
                            <a:off x="1722" y="1715"/>
                            <a:ext cx="21" cy="40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Line 199"/>
                        <wps:cNvCnPr>
                          <a:cxnSpLocks noChangeShapeType="1"/>
                        </wps:cNvCnPr>
                        <wps:spPr bwMode="auto">
                          <a:xfrm flipV="1">
                            <a:off x="2246" y="1113"/>
                            <a:ext cx="158"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Line 200"/>
                        <wps:cNvCnPr>
                          <a:cxnSpLocks noChangeShapeType="1"/>
                        </wps:cNvCnPr>
                        <wps:spPr bwMode="auto">
                          <a:xfrm flipV="1">
                            <a:off x="2508" y="1088"/>
                            <a:ext cx="54" cy="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Line 201"/>
                        <wps:cNvCnPr>
                          <a:cxnSpLocks noChangeShapeType="1"/>
                        </wps:cNvCnPr>
                        <wps:spPr bwMode="auto">
                          <a:xfrm flipV="1">
                            <a:off x="2334" y="1221"/>
                            <a:ext cx="62" cy="8"/>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Freeform 202"/>
                        <wps:cNvSpPr>
                          <a:spLocks/>
                        </wps:cNvSpPr>
                        <wps:spPr bwMode="auto">
                          <a:xfrm>
                            <a:off x="1423" y="810"/>
                            <a:ext cx="3044" cy="718"/>
                          </a:xfrm>
                          <a:custGeom>
                            <a:avLst/>
                            <a:gdLst>
                              <a:gd name="T0" fmla="*/ 0 w 3044"/>
                              <a:gd name="T1" fmla="*/ 0 h 718"/>
                              <a:gd name="T2" fmla="*/ 2479 w 3044"/>
                              <a:gd name="T3" fmla="*/ 590 h 718"/>
                              <a:gd name="T4" fmla="*/ 3044 w 3044"/>
                              <a:gd name="T5" fmla="*/ 718 h 718"/>
                            </a:gdLst>
                            <a:ahLst/>
                            <a:cxnLst>
                              <a:cxn ang="0">
                                <a:pos x="T0" y="T1"/>
                              </a:cxn>
                              <a:cxn ang="0">
                                <a:pos x="T2" y="T3"/>
                              </a:cxn>
                              <a:cxn ang="0">
                                <a:pos x="T4" y="T5"/>
                              </a:cxn>
                            </a:cxnLst>
                            <a:rect l="0" t="0" r="r" b="b"/>
                            <a:pathLst>
                              <a:path w="3044" h="718">
                                <a:moveTo>
                                  <a:pt x="0" y="0"/>
                                </a:moveTo>
                                <a:lnTo>
                                  <a:pt x="2479" y="590"/>
                                </a:lnTo>
                                <a:lnTo>
                                  <a:pt x="3044" y="718"/>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03"/>
                        <wps:cNvSpPr>
                          <a:spLocks/>
                        </wps:cNvSpPr>
                        <wps:spPr bwMode="auto">
                          <a:xfrm>
                            <a:off x="2895" y="793"/>
                            <a:ext cx="1693" cy="341"/>
                          </a:xfrm>
                          <a:custGeom>
                            <a:avLst/>
                            <a:gdLst>
                              <a:gd name="T0" fmla="*/ 0 w 407"/>
                              <a:gd name="T1" fmla="*/ 0 h 82"/>
                              <a:gd name="T2" fmla="*/ 380 w 407"/>
                              <a:gd name="T3" fmla="*/ 82 h 82"/>
                              <a:gd name="T4" fmla="*/ 407 w 407"/>
                              <a:gd name="T5" fmla="*/ 69 h 82"/>
                            </a:gdLst>
                            <a:ahLst/>
                            <a:cxnLst>
                              <a:cxn ang="0">
                                <a:pos x="T0" y="T1"/>
                              </a:cxn>
                              <a:cxn ang="0">
                                <a:pos x="T2" y="T3"/>
                              </a:cxn>
                              <a:cxn ang="0">
                                <a:pos x="T4" y="T5"/>
                              </a:cxn>
                            </a:cxnLst>
                            <a:rect l="0" t="0" r="r" b="b"/>
                            <a:pathLst>
                              <a:path w="407" h="82">
                                <a:moveTo>
                                  <a:pt x="0" y="0"/>
                                </a:moveTo>
                                <a:cubicBezTo>
                                  <a:pt x="380" y="82"/>
                                  <a:pt x="380" y="82"/>
                                  <a:pt x="380" y="82"/>
                                </a:cubicBezTo>
                                <a:cubicBezTo>
                                  <a:pt x="380" y="82"/>
                                  <a:pt x="392" y="79"/>
                                  <a:pt x="407" y="6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04"/>
                        <wps:cNvSpPr>
                          <a:spLocks/>
                        </wps:cNvSpPr>
                        <wps:spPr bwMode="auto">
                          <a:xfrm>
                            <a:off x="4463" y="1134"/>
                            <a:ext cx="21" cy="411"/>
                          </a:xfrm>
                          <a:custGeom>
                            <a:avLst/>
                            <a:gdLst>
                              <a:gd name="T0" fmla="*/ 3 w 5"/>
                              <a:gd name="T1" fmla="*/ 0 h 99"/>
                              <a:gd name="T2" fmla="*/ 5 w 5"/>
                              <a:gd name="T3" fmla="*/ 34 h 99"/>
                              <a:gd name="T4" fmla="*/ 0 w 5"/>
                              <a:gd name="T5" fmla="*/ 99 h 99"/>
                            </a:gdLst>
                            <a:ahLst/>
                            <a:cxnLst>
                              <a:cxn ang="0">
                                <a:pos x="T0" y="T1"/>
                              </a:cxn>
                              <a:cxn ang="0">
                                <a:pos x="T2" y="T3"/>
                              </a:cxn>
                              <a:cxn ang="0">
                                <a:pos x="T4" y="T5"/>
                              </a:cxn>
                            </a:cxnLst>
                            <a:rect l="0" t="0" r="r" b="b"/>
                            <a:pathLst>
                              <a:path w="5" h="99">
                                <a:moveTo>
                                  <a:pt x="3" y="0"/>
                                </a:moveTo>
                                <a:cubicBezTo>
                                  <a:pt x="3" y="0"/>
                                  <a:pt x="5" y="9"/>
                                  <a:pt x="5" y="34"/>
                                </a:cubicBezTo>
                                <a:cubicBezTo>
                                  <a:pt x="5" y="58"/>
                                  <a:pt x="0" y="99"/>
                                  <a:pt x="0" y="99"/>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05"/>
                        <wps:cNvSpPr>
                          <a:spLocks/>
                        </wps:cNvSpPr>
                        <wps:spPr bwMode="auto">
                          <a:xfrm>
                            <a:off x="1514" y="847"/>
                            <a:ext cx="483" cy="2039"/>
                          </a:xfrm>
                          <a:custGeom>
                            <a:avLst/>
                            <a:gdLst>
                              <a:gd name="T0" fmla="*/ 0 w 116"/>
                              <a:gd name="T1" fmla="*/ 0 h 491"/>
                              <a:gd name="T2" fmla="*/ 27 w 116"/>
                              <a:gd name="T3" fmla="*/ 428 h 491"/>
                              <a:gd name="T4" fmla="*/ 62 w 116"/>
                              <a:gd name="T5" fmla="*/ 485 h 491"/>
                              <a:gd name="T6" fmla="*/ 116 w 116"/>
                              <a:gd name="T7" fmla="*/ 448 h 491"/>
                            </a:gdLst>
                            <a:ahLst/>
                            <a:cxnLst>
                              <a:cxn ang="0">
                                <a:pos x="T0" y="T1"/>
                              </a:cxn>
                              <a:cxn ang="0">
                                <a:pos x="T2" y="T3"/>
                              </a:cxn>
                              <a:cxn ang="0">
                                <a:pos x="T4" y="T5"/>
                              </a:cxn>
                              <a:cxn ang="0">
                                <a:pos x="T6" y="T7"/>
                              </a:cxn>
                            </a:cxnLst>
                            <a:rect l="0" t="0" r="r" b="b"/>
                            <a:pathLst>
                              <a:path w="116" h="491">
                                <a:moveTo>
                                  <a:pt x="0" y="0"/>
                                </a:moveTo>
                                <a:cubicBezTo>
                                  <a:pt x="0" y="0"/>
                                  <a:pt x="26" y="399"/>
                                  <a:pt x="27" y="428"/>
                                </a:cubicBezTo>
                                <a:cubicBezTo>
                                  <a:pt x="29" y="457"/>
                                  <a:pt x="40" y="491"/>
                                  <a:pt x="62" y="485"/>
                                </a:cubicBezTo>
                                <a:cubicBezTo>
                                  <a:pt x="84" y="480"/>
                                  <a:pt x="116" y="448"/>
                                  <a:pt x="116" y="44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06"/>
                        <wps:cNvSpPr>
                          <a:spLocks/>
                        </wps:cNvSpPr>
                        <wps:spPr bwMode="auto">
                          <a:xfrm>
                            <a:off x="1335" y="802"/>
                            <a:ext cx="849" cy="2267"/>
                          </a:xfrm>
                          <a:custGeom>
                            <a:avLst/>
                            <a:gdLst>
                              <a:gd name="T0" fmla="*/ 0 w 204"/>
                              <a:gd name="T1" fmla="*/ 0 h 546"/>
                              <a:gd name="T2" fmla="*/ 31 w 204"/>
                              <a:gd name="T3" fmla="*/ 454 h 546"/>
                              <a:gd name="T4" fmla="*/ 107 w 204"/>
                              <a:gd name="T5" fmla="*/ 536 h 546"/>
                              <a:gd name="T6" fmla="*/ 204 w 204"/>
                              <a:gd name="T7" fmla="*/ 475 h 546"/>
                            </a:gdLst>
                            <a:ahLst/>
                            <a:cxnLst>
                              <a:cxn ang="0">
                                <a:pos x="T0" y="T1"/>
                              </a:cxn>
                              <a:cxn ang="0">
                                <a:pos x="T2" y="T3"/>
                              </a:cxn>
                              <a:cxn ang="0">
                                <a:pos x="T4" y="T5"/>
                              </a:cxn>
                              <a:cxn ang="0">
                                <a:pos x="T6" y="T7"/>
                              </a:cxn>
                            </a:cxnLst>
                            <a:rect l="0" t="0" r="r" b="b"/>
                            <a:pathLst>
                              <a:path w="204" h="546">
                                <a:moveTo>
                                  <a:pt x="0" y="0"/>
                                </a:moveTo>
                                <a:cubicBezTo>
                                  <a:pt x="0" y="0"/>
                                  <a:pt x="27" y="422"/>
                                  <a:pt x="31" y="454"/>
                                </a:cubicBezTo>
                                <a:cubicBezTo>
                                  <a:pt x="35" y="485"/>
                                  <a:pt x="56" y="546"/>
                                  <a:pt x="107" y="536"/>
                                </a:cubicBezTo>
                                <a:cubicBezTo>
                                  <a:pt x="158" y="527"/>
                                  <a:pt x="204" y="475"/>
                                  <a:pt x="204" y="47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07"/>
                        <wps:cNvSpPr>
                          <a:spLocks/>
                        </wps:cNvSpPr>
                        <wps:spPr bwMode="auto">
                          <a:xfrm>
                            <a:off x="2571" y="1283"/>
                            <a:ext cx="274" cy="420"/>
                          </a:xfrm>
                          <a:custGeom>
                            <a:avLst/>
                            <a:gdLst>
                              <a:gd name="T0" fmla="*/ 5 w 66"/>
                              <a:gd name="T1" fmla="*/ 101 h 101"/>
                              <a:gd name="T2" fmla="*/ 10 w 66"/>
                              <a:gd name="T3" fmla="*/ 87 h 101"/>
                              <a:gd name="T4" fmla="*/ 17 w 66"/>
                              <a:gd name="T5" fmla="*/ 18 h 101"/>
                              <a:gd name="T6" fmla="*/ 66 w 66"/>
                              <a:gd name="T7" fmla="*/ 5 h 101"/>
                            </a:gdLst>
                            <a:ahLst/>
                            <a:cxnLst>
                              <a:cxn ang="0">
                                <a:pos x="T0" y="T1"/>
                              </a:cxn>
                              <a:cxn ang="0">
                                <a:pos x="T2" y="T3"/>
                              </a:cxn>
                              <a:cxn ang="0">
                                <a:pos x="T4" y="T5"/>
                              </a:cxn>
                              <a:cxn ang="0">
                                <a:pos x="T6" y="T7"/>
                              </a:cxn>
                            </a:cxnLst>
                            <a:rect l="0" t="0" r="r" b="b"/>
                            <a:pathLst>
                              <a:path w="66" h="101">
                                <a:moveTo>
                                  <a:pt x="5" y="101"/>
                                </a:moveTo>
                                <a:cubicBezTo>
                                  <a:pt x="5" y="101"/>
                                  <a:pt x="11" y="100"/>
                                  <a:pt x="10" y="87"/>
                                </a:cubicBezTo>
                                <a:cubicBezTo>
                                  <a:pt x="9" y="75"/>
                                  <a:pt x="0" y="36"/>
                                  <a:pt x="17" y="18"/>
                                </a:cubicBezTo>
                                <a:cubicBezTo>
                                  <a:pt x="33" y="0"/>
                                  <a:pt x="62" y="4"/>
                                  <a:pt x="66" y="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08"/>
                        <wps:cNvSpPr>
                          <a:spLocks/>
                        </wps:cNvSpPr>
                        <wps:spPr bwMode="auto">
                          <a:xfrm>
                            <a:off x="2591" y="1366"/>
                            <a:ext cx="233" cy="407"/>
                          </a:xfrm>
                          <a:custGeom>
                            <a:avLst/>
                            <a:gdLst>
                              <a:gd name="T0" fmla="*/ 56 w 56"/>
                              <a:gd name="T1" fmla="*/ 7 h 98"/>
                              <a:gd name="T2" fmla="*/ 46 w 56"/>
                              <a:gd name="T3" fmla="*/ 2 h 98"/>
                              <a:gd name="T4" fmla="*/ 24 w 56"/>
                              <a:gd name="T5" fmla="*/ 10 h 98"/>
                              <a:gd name="T6" fmla="*/ 16 w 56"/>
                              <a:gd name="T7" fmla="*/ 49 h 98"/>
                              <a:gd name="T8" fmla="*/ 19 w 56"/>
                              <a:gd name="T9" fmla="*/ 89 h 98"/>
                              <a:gd name="T10" fmla="*/ 0 w 56"/>
                              <a:gd name="T11" fmla="*/ 96 h 98"/>
                            </a:gdLst>
                            <a:ahLst/>
                            <a:cxnLst>
                              <a:cxn ang="0">
                                <a:pos x="T0" y="T1"/>
                              </a:cxn>
                              <a:cxn ang="0">
                                <a:pos x="T2" y="T3"/>
                              </a:cxn>
                              <a:cxn ang="0">
                                <a:pos x="T4" y="T5"/>
                              </a:cxn>
                              <a:cxn ang="0">
                                <a:pos x="T6" y="T7"/>
                              </a:cxn>
                              <a:cxn ang="0">
                                <a:pos x="T8" y="T9"/>
                              </a:cxn>
                              <a:cxn ang="0">
                                <a:pos x="T10" y="T11"/>
                              </a:cxn>
                            </a:cxnLst>
                            <a:rect l="0" t="0" r="r" b="b"/>
                            <a:pathLst>
                              <a:path w="56" h="98">
                                <a:moveTo>
                                  <a:pt x="56" y="7"/>
                                </a:moveTo>
                                <a:cubicBezTo>
                                  <a:pt x="56" y="7"/>
                                  <a:pt x="49" y="4"/>
                                  <a:pt x="46" y="2"/>
                                </a:cubicBezTo>
                                <a:cubicBezTo>
                                  <a:pt x="44" y="0"/>
                                  <a:pt x="31" y="0"/>
                                  <a:pt x="24" y="10"/>
                                </a:cubicBezTo>
                                <a:cubicBezTo>
                                  <a:pt x="17" y="21"/>
                                  <a:pt x="13" y="33"/>
                                  <a:pt x="16" y="49"/>
                                </a:cubicBezTo>
                                <a:cubicBezTo>
                                  <a:pt x="19" y="64"/>
                                  <a:pt x="22" y="80"/>
                                  <a:pt x="19" y="89"/>
                                </a:cubicBezTo>
                                <a:cubicBezTo>
                                  <a:pt x="16" y="98"/>
                                  <a:pt x="0" y="96"/>
                                  <a:pt x="0" y="9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09"/>
                        <wps:cNvSpPr>
                          <a:spLocks/>
                        </wps:cNvSpPr>
                        <wps:spPr bwMode="auto">
                          <a:xfrm>
                            <a:off x="3074" y="1325"/>
                            <a:ext cx="873" cy="170"/>
                          </a:xfrm>
                          <a:custGeom>
                            <a:avLst/>
                            <a:gdLst>
                              <a:gd name="T0" fmla="*/ 0 w 210"/>
                              <a:gd name="T1" fmla="*/ 0 h 41"/>
                              <a:gd name="T2" fmla="*/ 210 w 210"/>
                              <a:gd name="T3" fmla="*/ 26 h 41"/>
                            </a:gdLst>
                            <a:ahLst/>
                            <a:cxnLst>
                              <a:cxn ang="0">
                                <a:pos x="T0" y="T1"/>
                              </a:cxn>
                              <a:cxn ang="0">
                                <a:pos x="T2" y="T3"/>
                              </a:cxn>
                            </a:cxnLst>
                            <a:rect l="0" t="0" r="r" b="b"/>
                            <a:pathLst>
                              <a:path w="210" h="41">
                                <a:moveTo>
                                  <a:pt x="0" y="0"/>
                                </a:moveTo>
                                <a:cubicBezTo>
                                  <a:pt x="0" y="0"/>
                                  <a:pt x="163" y="41"/>
                                  <a:pt x="21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210"/>
                        <wps:cNvCnPr>
                          <a:cxnSpLocks noChangeShapeType="1"/>
                        </wps:cNvCnPr>
                        <wps:spPr bwMode="auto">
                          <a:xfrm>
                            <a:off x="3078" y="1470"/>
                            <a:ext cx="612" cy="17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95" name="Line 211"/>
                        <wps:cNvCnPr>
                          <a:cxnSpLocks noChangeShapeType="1"/>
                        </wps:cNvCnPr>
                        <wps:spPr bwMode="auto">
                          <a:xfrm flipH="1" flipV="1">
                            <a:off x="3074" y="1503"/>
                            <a:ext cx="474" cy="121"/>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Freeform 212"/>
                        <wps:cNvSpPr>
                          <a:spLocks/>
                        </wps:cNvSpPr>
                        <wps:spPr bwMode="auto">
                          <a:xfrm>
                            <a:off x="2770" y="1479"/>
                            <a:ext cx="474" cy="1569"/>
                          </a:xfrm>
                          <a:custGeom>
                            <a:avLst/>
                            <a:gdLst>
                              <a:gd name="T0" fmla="*/ 25 w 114"/>
                              <a:gd name="T1" fmla="*/ 0 h 378"/>
                              <a:gd name="T2" fmla="*/ 9 w 114"/>
                              <a:gd name="T3" fmla="*/ 19 h 378"/>
                              <a:gd name="T4" fmla="*/ 0 w 114"/>
                              <a:gd name="T5" fmla="*/ 199 h 378"/>
                              <a:gd name="T6" fmla="*/ 6 w 114"/>
                              <a:gd name="T7" fmla="*/ 245 h 378"/>
                              <a:gd name="T8" fmla="*/ 63 w 114"/>
                              <a:gd name="T9" fmla="*/ 313 h 378"/>
                              <a:gd name="T10" fmla="*/ 114 w 114"/>
                              <a:gd name="T11" fmla="*/ 378 h 378"/>
                            </a:gdLst>
                            <a:ahLst/>
                            <a:cxnLst>
                              <a:cxn ang="0">
                                <a:pos x="T0" y="T1"/>
                              </a:cxn>
                              <a:cxn ang="0">
                                <a:pos x="T2" y="T3"/>
                              </a:cxn>
                              <a:cxn ang="0">
                                <a:pos x="T4" y="T5"/>
                              </a:cxn>
                              <a:cxn ang="0">
                                <a:pos x="T6" y="T7"/>
                              </a:cxn>
                              <a:cxn ang="0">
                                <a:pos x="T8" y="T9"/>
                              </a:cxn>
                              <a:cxn ang="0">
                                <a:pos x="T10" y="T11"/>
                              </a:cxn>
                            </a:cxnLst>
                            <a:rect l="0" t="0" r="r" b="b"/>
                            <a:pathLst>
                              <a:path w="114" h="378">
                                <a:moveTo>
                                  <a:pt x="25" y="0"/>
                                </a:moveTo>
                                <a:cubicBezTo>
                                  <a:pt x="25" y="0"/>
                                  <a:pt x="11" y="0"/>
                                  <a:pt x="9" y="19"/>
                                </a:cubicBezTo>
                                <a:cubicBezTo>
                                  <a:pt x="7" y="38"/>
                                  <a:pt x="0" y="177"/>
                                  <a:pt x="0" y="199"/>
                                </a:cubicBezTo>
                                <a:cubicBezTo>
                                  <a:pt x="0" y="221"/>
                                  <a:pt x="0" y="237"/>
                                  <a:pt x="6" y="245"/>
                                </a:cubicBezTo>
                                <a:cubicBezTo>
                                  <a:pt x="12" y="253"/>
                                  <a:pt x="41" y="284"/>
                                  <a:pt x="63" y="313"/>
                                </a:cubicBezTo>
                                <a:cubicBezTo>
                                  <a:pt x="85" y="343"/>
                                  <a:pt x="111" y="378"/>
                                  <a:pt x="114" y="378"/>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13"/>
                        <wps:cNvCnPr>
                          <a:cxnSpLocks noChangeShapeType="1"/>
                        </wps:cNvCnPr>
                        <wps:spPr bwMode="auto">
                          <a:xfrm flipH="1">
                            <a:off x="2591" y="2218"/>
                            <a:ext cx="117" cy="79"/>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Line 214"/>
                        <wps:cNvCnPr>
                          <a:cxnSpLocks noChangeShapeType="1"/>
                        </wps:cNvCnPr>
                        <wps:spPr bwMode="auto">
                          <a:xfrm flipV="1">
                            <a:off x="2641" y="2376"/>
                            <a:ext cx="100" cy="70"/>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299" name="Freeform 215"/>
                        <wps:cNvSpPr>
                          <a:spLocks/>
                        </wps:cNvSpPr>
                        <wps:spPr bwMode="auto">
                          <a:xfrm>
                            <a:off x="2587" y="1400"/>
                            <a:ext cx="212" cy="1067"/>
                          </a:xfrm>
                          <a:custGeom>
                            <a:avLst/>
                            <a:gdLst>
                              <a:gd name="T0" fmla="*/ 0 w 51"/>
                              <a:gd name="T1" fmla="*/ 251 h 257"/>
                              <a:gd name="T2" fmla="*/ 47 w 51"/>
                              <a:gd name="T3" fmla="*/ 257 h 257"/>
                              <a:gd name="T4" fmla="*/ 31 w 51"/>
                              <a:gd name="T5" fmla="*/ 160 h 257"/>
                              <a:gd name="T6" fmla="*/ 34 w 51"/>
                              <a:gd name="T7" fmla="*/ 34 h 257"/>
                              <a:gd name="T8" fmla="*/ 51 w 51"/>
                              <a:gd name="T9" fmla="*/ 0 h 257"/>
                            </a:gdLst>
                            <a:ahLst/>
                            <a:cxnLst>
                              <a:cxn ang="0">
                                <a:pos x="T0" y="T1"/>
                              </a:cxn>
                              <a:cxn ang="0">
                                <a:pos x="T2" y="T3"/>
                              </a:cxn>
                              <a:cxn ang="0">
                                <a:pos x="T4" y="T5"/>
                              </a:cxn>
                              <a:cxn ang="0">
                                <a:pos x="T6" y="T7"/>
                              </a:cxn>
                              <a:cxn ang="0">
                                <a:pos x="T8" y="T9"/>
                              </a:cxn>
                            </a:cxnLst>
                            <a:rect l="0" t="0" r="r" b="b"/>
                            <a:pathLst>
                              <a:path w="51" h="257">
                                <a:moveTo>
                                  <a:pt x="0" y="251"/>
                                </a:moveTo>
                                <a:cubicBezTo>
                                  <a:pt x="47" y="257"/>
                                  <a:pt x="47" y="257"/>
                                  <a:pt x="47" y="257"/>
                                </a:cubicBezTo>
                                <a:cubicBezTo>
                                  <a:pt x="26" y="219"/>
                                  <a:pt x="31" y="193"/>
                                  <a:pt x="31" y="160"/>
                                </a:cubicBezTo>
                                <a:cubicBezTo>
                                  <a:pt x="31" y="127"/>
                                  <a:pt x="34" y="56"/>
                                  <a:pt x="34" y="34"/>
                                </a:cubicBezTo>
                                <a:cubicBezTo>
                                  <a:pt x="34" y="11"/>
                                  <a:pt x="51" y="0"/>
                                  <a:pt x="51" y="0"/>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Line 216"/>
                        <wps:cNvCnPr>
                          <a:cxnSpLocks noChangeShapeType="1"/>
                        </wps:cNvCnPr>
                        <wps:spPr bwMode="auto">
                          <a:xfrm>
                            <a:off x="2587" y="2533"/>
                            <a:ext cx="246" cy="1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301" name="Freeform 217"/>
                        <wps:cNvSpPr>
                          <a:spLocks/>
                        </wps:cNvSpPr>
                        <wps:spPr bwMode="auto">
                          <a:xfrm>
                            <a:off x="2533" y="1188"/>
                            <a:ext cx="54" cy="21"/>
                          </a:xfrm>
                          <a:custGeom>
                            <a:avLst/>
                            <a:gdLst>
                              <a:gd name="T0" fmla="*/ 4 w 54"/>
                              <a:gd name="T1" fmla="*/ 21 h 21"/>
                              <a:gd name="T2" fmla="*/ 54 w 54"/>
                              <a:gd name="T3" fmla="*/ 0 h 21"/>
                              <a:gd name="T4" fmla="*/ 0 w 54"/>
                              <a:gd name="T5" fmla="*/ 0 h 21"/>
                            </a:gdLst>
                            <a:ahLst/>
                            <a:cxnLst>
                              <a:cxn ang="0">
                                <a:pos x="T0" y="T1"/>
                              </a:cxn>
                              <a:cxn ang="0">
                                <a:pos x="T2" y="T3"/>
                              </a:cxn>
                              <a:cxn ang="0">
                                <a:pos x="T4" y="T5"/>
                              </a:cxn>
                            </a:cxnLst>
                            <a:rect l="0" t="0" r="r" b="b"/>
                            <a:pathLst>
                              <a:path w="54" h="21">
                                <a:moveTo>
                                  <a:pt x="4" y="21"/>
                                </a:moveTo>
                                <a:lnTo>
                                  <a:pt x="54" y="0"/>
                                </a:lnTo>
                                <a:lnTo>
                                  <a:pt x="0" y="0"/>
                                </a:ln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18"/>
                        <wps:cNvSpPr>
                          <a:spLocks/>
                        </wps:cNvSpPr>
                        <wps:spPr bwMode="auto">
                          <a:xfrm>
                            <a:off x="2691" y="1171"/>
                            <a:ext cx="146" cy="129"/>
                          </a:xfrm>
                          <a:custGeom>
                            <a:avLst/>
                            <a:gdLst>
                              <a:gd name="T0" fmla="*/ 0 w 35"/>
                              <a:gd name="T1" fmla="*/ 0 h 31"/>
                              <a:gd name="T2" fmla="*/ 29 w 35"/>
                              <a:gd name="T3" fmla="*/ 9 h 31"/>
                              <a:gd name="T4" fmla="*/ 35 w 35"/>
                              <a:gd name="T5" fmla="*/ 20 h 31"/>
                              <a:gd name="T6" fmla="*/ 35 w 35"/>
                              <a:gd name="T7" fmla="*/ 31 h 31"/>
                            </a:gdLst>
                            <a:ahLst/>
                            <a:cxnLst>
                              <a:cxn ang="0">
                                <a:pos x="T0" y="T1"/>
                              </a:cxn>
                              <a:cxn ang="0">
                                <a:pos x="T2" y="T3"/>
                              </a:cxn>
                              <a:cxn ang="0">
                                <a:pos x="T4" y="T5"/>
                              </a:cxn>
                              <a:cxn ang="0">
                                <a:pos x="T6" y="T7"/>
                              </a:cxn>
                            </a:cxnLst>
                            <a:rect l="0" t="0" r="r" b="b"/>
                            <a:pathLst>
                              <a:path w="35" h="31">
                                <a:moveTo>
                                  <a:pt x="0" y="0"/>
                                </a:moveTo>
                                <a:cubicBezTo>
                                  <a:pt x="0" y="0"/>
                                  <a:pt x="25" y="9"/>
                                  <a:pt x="29" y="9"/>
                                </a:cubicBezTo>
                                <a:cubicBezTo>
                                  <a:pt x="33" y="10"/>
                                  <a:pt x="35" y="16"/>
                                  <a:pt x="35" y="20"/>
                                </a:cubicBezTo>
                                <a:cubicBezTo>
                                  <a:pt x="35" y="25"/>
                                  <a:pt x="35" y="31"/>
                                  <a:pt x="35" y="3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19"/>
                        <wps:cNvSpPr>
                          <a:spLocks/>
                        </wps:cNvSpPr>
                        <wps:spPr bwMode="auto">
                          <a:xfrm>
                            <a:off x="2795" y="1171"/>
                            <a:ext cx="75" cy="104"/>
                          </a:xfrm>
                          <a:custGeom>
                            <a:avLst/>
                            <a:gdLst>
                              <a:gd name="T0" fmla="*/ 0 w 18"/>
                              <a:gd name="T1" fmla="*/ 0 h 25"/>
                              <a:gd name="T2" fmla="*/ 14 w 18"/>
                              <a:gd name="T3" fmla="*/ 10 h 25"/>
                              <a:gd name="T4" fmla="*/ 18 w 18"/>
                              <a:gd name="T5" fmla="*/ 25 h 25"/>
                            </a:gdLst>
                            <a:ahLst/>
                            <a:cxnLst>
                              <a:cxn ang="0">
                                <a:pos x="T0" y="T1"/>
                              </a:cxn>
                              <a:cxn ang="0">
                                <a:pos x="T2" y="T3"/>
                              </a:cxn>
                              <a:cxn ang="0">
                                <a:pos x="T4" y="T5"/>
                              </a:cxn>
                            </a:cxnLst>
                            <a:rect l="0" t="0" r="r" b="b"/>
                            <a:pathLst>
                              <a:path w="18" h="25">
                                <a:moveTo>
                                  <a:pt x="0" y="0"/>
                                </a:moveTo>
                                <a:cubicBezTo>
                                  <a:pt x="0" y="0"/>
                                  <a:pt x="14" y="5"/>
                                  <a:pt x="14" y="10"/>
                                </a:cubicBezTo>
                                <a:cubicBezTo>
                                  <a:pt x="14" y="14"/>
                                  <a:pt x="18" y="25"/>
                                  <a:pt x="18" y="25"/>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220"/>
                        <wps:cNvCnPr>
                          <a:cxnSpLocks noChangeShapeType="1"/>
                        </wps:cNvCnPr>
                        <wps:spPr bwMode="auto">
                          <a:xfrm>
                            <a:off x="2799" y="1171"/>
                            <a:ext cx="109" cy="33"/>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Line 221"/>
                        <wps:cNvCnPr>
                          <a:cxnSpLocks noChangeShapeType="1"/>
                        </wps:cNvCnPr>
                        <wps:spPr bwMode="auto">
                          <a:xfrm>
                            <a:off x="3020" y="1238"/>
                            <a:ext cx="66"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306" name="Freeform 222"/>
                        <wps:cNvSpPr>
                          <a:spLocks/>
                        </wps:cNvSpPr>
                        <wps:spPr bwMode="auto">
                          <a:xfrm>
                            <a:off x="3086" y="1221"/>
                            <a:ext cx="25" cy="108"/>
                          </a:xfrm>
                          <a:custGeom>
                            <a:avLst/>
                            <a:gdLst>
                              <a:gd name="T0" fmla="*/ 6 w 6"/>
                              <a:gd name="T1" fmla="*/ 0 h 26"/>
                              <a:gd name="T2" fmla="*/ 0 w 6"/>
                              <a:gd name="T3" fmla="*/ 12 h 26"/>
                              <a:gd name="T4" fmla="*/ 0 w 6"/>
                              <a:gd name="T5" fmla="*/ 26 h 26"/>
                            </a:gdLst>
                            <a:ahLst/>
                            <a:cxnLst>
                              <a:cxn ang="0">
                                <a:pos x="T0" y="T1"/>
                              </a:cxn>
                              <a:cxn ang="0">
                                <a:pos x="T2" y="T3"/>
                              </a:cxn>
                              <a:cxn ang="0">
                                <a:pos x="T4" y="T5"/>
                              </a:cxn>
                            </a:cxnLst>
                            <a:rect l="0" t="0" r="r" b="b"/>
                            <a:pathLst>
                              <a:path w="6" h="26">
                                <a:moveTo>
                                  <a:pt x="6" y="0"/>
                                </a:moveTo>
                                <a:cubicBezTo>
                                  <a:pt x="6" y="0"/>
                                  <a:pt x="0" y="5"/>
                                  <a:pt x="0" y="12"/>
                                </a:cubicBezTo>
                                <a:cubicBezTo>
                                  <a:pt x="0" y="26"/>
                                  <a:pt x="0" y="26"/>
                                  <a:pt x="0" y="26"/>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23"/>
                        <wps:cNvSpPr>
                          <a:spLocks/>
                        </wps:cNvSpPr>
                        <wps:spPr bwMode="auto">
                          <a:xfrm>
                            <a:off x="3161" y="1234"/>
                            <a:ext cx="34" cy="112"/>
                          </a:xfrm>
                          <a:custGeom>
                            <a:avLst/>
                            <a:gdLst>
                              <a:gd name="T0" fmla="*/ 8 w 8"/>
                              <a:gd name="T1" fmla="*/ 0 h 27"/>
                              <a:gd name="T2" fmla="*/ 0 w 8"/>
                              <a:gd name="T3" fmla="*/ 14 h 27"/>
                              <a:gd name="T4" fmla="*/ 0 w 8"/>
                              <a:gd name="T5" fmla="*/ 27 h 27"/>
                            </a:gdLst>
                            <a:ahLst/>
                            <a:cxnLst>
                              <a:cxn ang="0">
                                <a:pos x="T0" y="T1"/>
                              </a:cxn>
                              <a:cxn ang="0">
                                <a:pos x="T2" y="T3"/>
                              </a:cxn>
                              <a:cxn ang="0">
                                <a:pos x="T4" y="T5"/>
                              </a:cxn>
                            </a:cxnLst>
                            <a:rect l="0" t="0" r="r" b="b"/>
                            <a:pathLst>
                              <a:path w="8" h="27">
                                <a:moveTo>
                                  <a:pt x="8" y="0"/>
                                </a:moveTo>
                                <a:cubicBezTo>
                                  <a:pt x="8" y="0"/>
                                  <a:pt x="0" y="6"/>
                                  <a:pt x="0" y="14"/>
                                </a:cubicBezTo>
                                <a:cubicBezTo>
                                  <a:pt x="0" y="21"/>
                                  <a:pt x="0" y="27"/>
                                  <a:pt x="0" y="27"/>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24"/>
                        <wps:cNvSpPr>
                          <a:spLocks/>
                        </wps:cNvSpPr>
                        <wps:spPr bwMode="auto">
                          <a:xfrm>
                            <a:off x="3174" y="1267"/>
                            <a:ext cx="237" cy="87"/>
                          </a:xfrm>
                          <a:custGeom>
                            <a:avLst/>
                            <a:gdLst>
                              <a:gd name="T0" fmla="*/ 0 w 57"/>
                              <a:gd name="T1" fmla="*/ 0 h 21"/>
                              <a:gd name="T2" fmla="*/ 55 w 57"/>
                              <a:gd name="T3" fmla="*/ 17 h 21"/>
                              <a:gd name="T4" fmla="*/ 57 w 57"/>
                              <a:gd name="T5" fmla="*/ 21 h 21"/>
                            </a:gdLst>
                            <a:ahLst/>
                            <a:cxnLst>
                              <a:cxn ang="0">
                                <a:pos x="T0" y="T1"/>
                              </a:cxn>
                              <a:cxn ang="0">
                                <a:pos x="T2" y="T3"/>
                              </a:cxn>
                              <a:cxn ang="0">
                                <a:pos x="T4" y="T5"/>
                              </a:cxn>
                            </a:cxnLst>
                            <a:rect l="0" t="0" r="r" b="b"/>
                            <a:pathLst>
                              <a:path w="57" h="21">
                                <a:moveTo>
                                  <a:pt x="0" y="0"/>
                                </a:moveTo>
                                <a:cubicBezTo>
                                  <a:pt x="0" y="0"/>
                                  <a:pt x="52" y="17"/>
                                  <a:pt x="55" y="17"/>
                                </a:cubicBezTo>
                                <a:cubicBezTo>
                                  <a:pt x="57" y="18"/>
                                  <a:pt x="57" y="21"/>
                                  <a:pt x="57" y="21"/>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25"/>
                        <wps:cNvSpPr>
                          <a:spLocks/>
                        </wps:cNvSpPr>
                        <wps:spPr bwMode="auto">
                          <a:xfrm>
                            <a:off x="3182" y="1250"/>
                            <a:ext cx="237" cy="100"/>
                          </a:xfrm>
                          <a:custGeom>
                            <a:avLst/>
                            <a:gdLst>
                              <a:gd name="T0" fmla="*/ 0 w 57"/>
                              <a:gd name="T1" fmla="*/ 0 h 24"/>
                              <a:gd name="T2" fmla="*/ 46 w 57"/>
                              <a:gd name="T3" fmla="*/ 16 h 24"/>
                              <a:gd name="T4" fmla="*/ 57 w 57"/>
                              <a:gd name="T5" fmla="*/ 24 h 24"/>
                            </a:gdLst>
                            <a:ahLst/>
                            <a:cxnLst>
                              <a:cxn ang="0">
                                <a:pos x="T0" y="T1"/>
                              </a:cxn>
                              <a:cxn ang="0">
                                <a:pos x="T2" y="T3"/>
                              </a:cxn>
                              <a:cxn ang="0">
                                <a:pos x="T4" y="T5"/>
                              </a:cxn>
                            </a:cxnLst>
                            <a:rect l="0" t="0" r="r" b="b"/>
                            <a:pathLst>
                              <a:path w="57" h="24">
                                <a:moveTo>
                                  <a:pt x="0" y="0"/>
                                </a:moveTo>
                                <a:cubicBezTo>
                                  <a:pt x="0" y="0"/>
                                  <a:pt x="41" y="14"/>
                                  <a:pt x="46" y="16"/>
                                </a:cubicBezTo>
                                <a:cubicBezTo>
                                  <a:pt x="52" y="18"/>
                                  <a:pt x="57" y="20"/>
                                  <a:pt x="57" y="24"/>
                                </a:cubicBezTo>
                              </a:path>
                            </a:pathLst>
                          </a:cu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226"/>
                        <wps:cNvCnPr>
                          <a:cxnSpLocks noChangeShapeType="1"/>
                        </wps:cNvCnPr>
                        <wps:spPr bwMode="auto">
                          <a:xfrm>
                            <a:off x="3020" y="1225"/>
                            <a:ext cx="66" cy="17"/>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s:wsp>
                        <wps:cNvPr id="311" name="Line 227"/>
                        <wps:cNvCnPr>
                          <a:cxnSpLocks noChangeShapeType="1"/>
                        </wps:cNvCnPr>
                        <wps:spPr bwMode="auto">
                          <a:xfrm flipH="1" flipV="1">
                            <a:off x="3020" y="1200"/>
                            <a:ext cx="79" cy="25"/>
                          </a:xfrm>
                          <a:prstGeom prst="line">
                            <a:avLst/>
                          </a:prstGeom>
                          <a:noFill/>
                          <a:ln w="254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272580" id="Группа 90" o:spid="_x0000_s1026" style="position:absolute;margin-left:398.7pt;margin-top:14pt;width:159.4pt;height:120.7pt;z-index:251906560" coordorigin="-4,9" coordsize="4592,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">
                <v:shape id="Freeform 28" o:spid="_x0000_s1027" style="position:absolute;left:412;top:1155;width:108;height:7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xM8MA&#10;AADbAAAADwAAAGRycy9kb3ducmV2LnhtbESPzW7CMBCE70i8g7VIvSBw4AA0xSBEVZEjfxXXbbwk&#10;AXsdxS6kb18jIXEczcw3mvmytUbcqPGVYwWjYQKCOHe64kLB8fA1mIHwAVmjcUwK/sjDctHtzDHV&#10;7s47uu1DISKEfYoKyhDqVEqfl2TRD11NHL2zayyGKJtC6gbvEW6NHCfJRFqsOC6UWNO6pPy6/7UK&#10;fpLN9067iZ32N2Njsu3nKVtdlHrrtasPEIHa8Ao/25lW8D6Cx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1xM8MAAADbAAAADwAAAAAAAAAAAAAAAACYAgAAZHJzL2Rv&#10;d25yZXYueG1sUEsFBgAAAAAEAAQA9QAAAIgDAAAAAA==&#10;" path="m24,9v,,2,-6,-3,-7c16,,11,,9,5,6,9,,17,,19v,,4,-2,6,c6,19,17,11,24,9xe" filled="f" strokeweight=".2pt">
                  <v:stroke joinstyle="miter"/>
                  <v:path arrowok="t" o:connecttype="custom" o:connectlocs="100,37;87,8;37,21;0,79;25,79;100,37" o:connectangles="0,0,0,0,0,0"/>
                </v:shape>
                <v:shape id="Freeform 29" o:spid="_x0000_s1028" style="position:absolute;left:437;top:1200;width:141;height:79;visibility:visible;mso-wrap-style:square;v-text-anchor:top" coordsize="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zB8YA&#10;AADbAAAADwAAAGRycy9kb3ducmV2LnhtbESPQWsCMRSE7wX/Q3hCbzWpYNGtUaRQtFCKri20t9fN&#10;6+6ym5c1ibr9901B8DjMzDfMfNnbVpzIh9qxhvuRAkFcOFNzqeF9/3w3BREissHWMWn4pQDLxeBm&#10;jplxZ97RKY+lSBAOGWqoYuwyKUNRkcUwch1x8n6ctxiT9KU0Hs8Jbls5VupBWqw5LVTY0VNFRZMf&#10;rQb/8Tpbf+arr+/+BSfb5qjemoPS+nbYrx5BROrjNXxpb4yG2Rj+v6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xzB8YAAADbAAAADwAAAAAAAAAAAAAAAACYAgAAZHJz&#10;L2Rvd25yZXYueG1sUEsFBgAAAAAEAAQA9QAAAIsDAAAAAA==&#10;" path="m,12c,12,12,5,19,2,26,,30,2,32,3v1,1,2,3,1,4c31,9,20,17,19,19l,12xe" filled="f" strokeweight=".2pt">
                  <v:stroke joinstyle="miter"/>
                  <v:path arrowok="t" o:connecttype="custom" o:connectlocs="0,50;79,8;133,12;137,29;79,79;0,50" o:connectangles="0,0,0,0,0,0"/>
                </v:shape>
                <v:shape id="Freeform 30" o:spid="_x0000_s1029" style="position:absolute;left:383;top:1271;width:133;height:100;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XkMUA&#10;AADbAAAADwAAAGRycy9kb3ducmV2LnhtbESPT2sCMRTE70K/Q3hCL6JZXay6GqVYhfZSqIrg7bF5&#10;+wc3L8sm6vrtTUHwOMzMb5jFqjWVuFLjSssKhoMIBHFqdcm5gsN+25+CcB5ZY2WZFNzJwWr51llg&#10;ou2N/+i687kIEHYJKii8rxMpXVqQQTewNXHwMtsY9EE2udQN3gLcVHIURR/SYMlhocCa1gWl593F&#10;KIj1JD73TsPLRmZZ/JX90s9x3FPqvdt+zkF4av0r/Gx/awWzGP6/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peQxQAAANsAAAAPAAAAAAAAAAAAAAAAAJgCAABkcnMv&#10;ZG93bnJldi54bWxQSwUGAAAAAAQABAD1AAAAigMAAAAA&#10;" path="m12,c30,8,30,8,30,8v,,1,3,2,4c32,12,29,20,28,22v,1,-2,2,-5,1c20,22,3,14,2,14,1,13,,13,1,10,2,8,6,1,6,1v,,1,1,2,1c10,2,12,1,12,xe" filled="f" strokeweight=".2pt">
                  <v:stroke joinstyle="miter"/>
                  <v:path arrowok="t" o:connecttype="custom" o:connectlocs="50,0;125,33;133,50;116,92;96,96;8,58;4,42;25,4;33,8;50,0" o:connectangles="0,0,0,0,0,0,0,0,0,0"/>
                </v:shape>
                <v:shape id="Freeform 31" o:spid="_x0000_s1030" style="position:absolute;left:408;top:1234;width:29;height:41;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izMIA&#10;AADbAAAADwAAAGRycy9kb3ducmV2LnhtbESPQWsCMRSE74X+h/CEXoomipR2NUotKNKba+n5kTx3&#10;FzcvYZNq+u+NUOhxmJlvmOU6u15caIidZw3TiQJBbLztuNHwddyOX0HEhGyx90wafinCevX4sMTK&#10;+isf6FKnRhQIxwo1tCmFSspoWnIYJz4QF+/kB4epyKGRdsBrgbtezpR6kQ47LgstBvpoyZzrH6dh&#10;8/2ZTzJYrLNS++3BzEx43mn9NMrvCxCJcvoP/7X3VsPbHO5fy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2LMwgAAANsAAAAPAAAAAAAAAAAAAAAAAJgCAABkcnMvZG93&#10;bnJldi54bWxQSwUGAAAAAAQABAD1AAAAhwMAAAAA&#10;" path="m1,10c1,10,,8,2,5,3,2,4,2,7,e" filled="f" strokeweight=".2pt">
                  <v:stroke joinstyle="miter"/>
                  <v:path arrowok="t" o:connecttype="custom" o:connectlocs="4,41;8,21;29,0" o:connectangles="0,0,0"/>
                </v:shape>
                <v:shape id="Freeform 32" o:spid="_x0000_s1031" style="position:absolute;left:433;top:1250;width:4;height:21;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N48QA&#10;AADbAAAADwAAAGRycy9kb3ducmV2LnhtbESPQYvCMBSE74L/ITxhL6KpsorbNYoIgnhYsHrx9mye&#10;bbF5KUnU9t9vFhY8DjPzDbNct6YWT3K+sqxgMk5AEOdWV1woOJ92owUIH5A11pZJQUce1qt+b4mp&#10;ti8+0jMLhYgQ9ikqKENoUil9XpJBP7YNcfRu1hkMUbpCaoevCDe1nCbJXBqsOC6U2NC2pPyePYyC&#10;3eN0yLrbfCivn91h635me99clPoYtJtvEIHa8A7/t/dawdc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2jePEAAAA2wAAAA8AAAAAAAAAAAAAAAAAmAIAAGRycy9k&#10;b3ducmV2LnhtbFBLBQYAAAAABAAEAPUAAACJAwAAAAA=&#10;" path="m1,c1,,,2,,5e" filled="f" strokeweight=".2pt">
                  <v:stroke joinstyle="miter"/>
                  <v:path arrowok="t" o:connecttype="custom" o:connectlocs="4,0;0,21" o:connectangles="0,0"/>
                </v:shape>
                <v:shape id="Freeform 33" o:spid="_x0000_s1032" style="position:absolute;left:508;top:1279;width:8;height:25;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TW8QA&#10;AADbAAAADwAAAGRycy9kb3ducmV2LnhtbESPT2vCQBTE7wW/w/KE3urGCqmmriJFIadYtZfeXrPP&#10;JJh9G7Pb/Pn23UKhx2FmfsOst4OpRUetqywrmM8iEMS51RUXCj4uh6clCOeRNdaWScFIDrabycMa&#10;E217PlF39oUIEHYJKii9bxIpXV6SQTezDXHwrrY16INsC6lb7APc1PI5imJpsOKwUGJDbyXlt/O3&#10;UfD5Hq+OxyEdO3ffc7bIvjqmF6Uep8PuFYSnwf+H/9qpVrCK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01vEAAAA2wAAAA8AAAAAAAAAAAAAAAAAmAIAAGRycy9k&#10;b3ducmV2LnhtbFBLBQYAAAAABAAEAPUAAACJAwAAAAA=&#10;" path="m2,c2,,,3,,6e" filled="f" strokeweight=".2pt">
                  <v:stroke joinstyle="miter"/>
                  <v:path arrowok="t" o:connecttype="custom" o:connectlocs="8,0;0,25" o:connectangles="0,0"/>
                </v:shape>
                <v:shape id="Freeform 34" o:spid="_x0000_s1033" style="position:absolute;left:537;top:1246;width:33;height:3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pMUA&#10;AADbAAAADwAAAGRycy9kb3ducmV2LnhtbESPT2sCMRTE74V+h/AKvYhm7cHq1ihSUXoQ6j/o9bF5&#10;3SxuXnaTqOu3bwShx2FmfsNM552txYV8qBwrGA4yEMSF0xWXCo6HVX8MIkRkjbVjUnCjAPPZ89MU&#10;c+2uvKPLPpYiQTjkqMDE2ORShsKQxTBwDXHyfp23GJP0pdQerwlua/mWZSNpseK0YLChT0PFaX+2&#10;Ck7taN0br7qN+a4WW9/c2uUPtUq9vnSLDxCRuvgffrS/tILJO9y/p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T6kxQAAANsAAAAPAAAAAAAAAAAAAAAAAJgCAABkcnMv&#10;ZG93bnJldi54bWxQSwUGAAAAAAQABAD1AAAAigMAAAAA&#10;" path="m8,c8,,,5,,8e" filled="f" strokeweight=".2pt">
                  <v:stroke joinstyle="miter"/>
                  <v:path arrowok="t" o:connecttype="custom" o:connectlocs="33,0;0,33" o:connectangles="0,0"/>
                </v:shape>
                <v:shape id="Freeform 35" o:spid="_x0000_s1034" style="position:absolute;left:370;top:1234;width:183;height:153;visibility:visible;mso-wrap-style:square;v-text-anchor:top" coordsize="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UMMAA&#10;AADbAAAADwAAAGRycy9kb3ducmV2LnhtbERPy4rCMBTdC/5DuMJsRFMFHe00igjCwOBCnQ+4NreP&#10;sbmJTdTO35uF4PJw3tm6M424U+trywom4wQEcW51zaWC39NutADhA7LGxjIp+CcP61W/l2Gq7YMP&#10;dD+GUsQQ9ikqqEJwqZQ+r8igH1tHHLnCtgZDhG0pdYuPGG4aOU2SuTRYc2yo0NG2ovxyvBkFU7eb&#10;ueTgivPwbzjbf15w+4NXpT4G3eYLRKAuvMUv97dWsIxj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CUMMAAAADbAAAADwAAAAAAAAAAAAAAAACYAgAAZHJzL2Rvd25y&#10;ZXYueG1sUEsFBgAAAAAEAAQA9QAAAIUDAAAAAA==&#10;" path="m44,12v,,-3,2,-4,4c39,19,36,28,35,31v-1,3,-3,6,-8,5c23,35,6,28,4,26,1,25,,22,1,19,2,17,5,9,6,6,8,3,9,1,10,e" filled="f" strokeweight=".2pt">
                  <v:stroke joinstyle="miter"/>
                  <v:path arrowok="t" o:connecttype="custom" o:connectlocs="183,50;166,66;146,128;112,149;17,108;4,79;25,25;42,0" o:connectangles="0,0,0,0,0,0,0,0"/>
                </v:shape>
                <v:shape id="Freeform 36" o:spid="_x0000_s1035" style="position:absolute;left:391;top:1142;width:137;height:112;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jF8QA&#10;AADbAAAADwAAAGRycy9kb3ducmV2LnhtbESPzarCMBSE94LvEI7gTlNdiPYa5SKKLhTxB7zuDs25&#10;bbE5qU3U+vZGEFwOM/MNM57WphB3qlxuWUGvG4EgTqzOOVVwPCw6QxDOI2ssLJOCJzmYTpqNMcba&#10;PnhH971PRYCwi1FB5n0ZS+mSjAy6ri2Jg/dvK4M+yCqVusJHgJtC9qNoIA3mHBYyLGmWUXLZ34yC&#10;9eF57i/X29NZb7bz0+L4R9dipVS7Vf/+gPBU+2/4015pBaMRvL+EHy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IxfEAAAA2wAAAA8AAAAAAAAAAAAAAAAAmAIAAGRycy9k&#10;b3ducmV2LnhtbFBLBQYAAAAABAAEAPUAAACJAwAAAAA=&#10;" path="m2,27c2,27,,23,1,21,1,20,9,7,11,4,14,1,18,,24,v6,1,9,3,9,12e" filled="f" strokeweight=".2pt">
                  <v:stroke joinstyle="miter"/>
                  <v:path arrowok="t" o:connecttype="custom" o:connectlocs="8,112;4,87;46,17;100,0;137,50" o:connectangles="0,0,0,0,0"/>
                </v:shape>
                <v:shape id="Freeform 37" o:spid="_x0000_s1036" style="position:absolute;left:512;top:1188;width:75;height:25;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sPcUA&#10;AADcAAAADwAAAGRycy9kb3ducmV2LnhtbESPzWrDMBCE74W+g9hCL6WRE/oT3CghDZSkl0CTPMBi&#10;bWxTayUs1VbePnso5LbLzM58u1hl16mB+th6NjCdFKCIK29brg2cjl/Pc1AxIVvsPJOBC0VYLe/v&#10;FlhaP/IPDYdUKwnhWKKBJqVQah2rhhzGiQ/Eop197zDJ2tfa9jhKuOv0rCjetMOWpaHBQJuGqt/D&#10;nzOQw9Pn9/7YbcdTFd63A+uX16yNeXzI6w9QiXK6mf+vd1bwC8GXZ2QC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Ow9xQAAANwAAAAPAAAAAAAAAAAAAAAAAJgCAABkcnMv&#10;ZG93bnJldi54bWxQSwUGAAAAAAQABAD1AAAAigMAAAAA&#10;" path="m,1c,1,5,,10,1v5,1,8,3,8,5e" filled="f" strokeweight=".2pt">
                  <v:stroke joinstyle="miter"/>
                  <v:path arrowok="t" o:connecttype="custom" o:connectlocs="0,4;42,4;75,25" o:connectangles="0,0,0"/>
                </v:shape>
                <v:shape id="Freeform 38" o:spid="_x0000_s1037" style="position:absolute;left:545;top:1192;width:146;height:100;visibility:visible;mso-wrap-style:square;v-text-anchor:top" coordsize="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krsMA&#10;AADcAAAADwAAAGRycy9kb3ducmV2LnhtbERPTWvCQBC9F/wPywje6ialSEndBDW06EVsbO/T7DSJ&#10;ZmdDdtX4712h4G0e73Pm2WBacabeNZYVxNMIBHFpdcOVgu/9x/MbCOeRNbaWScGVHGTp6GmOibYX&#10;/qJz4SsRQtglqKD2vkukdGVNBt3UdsSB+7O9QR9gX0nd4yWEm1a+RNFMGmw4NNTY0aqm8licjILX&#10;w/ZnY/b55+y6+13Hu0O+pCJXajIeFu8gPA3+If53r3WYH8VwfyZc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krsMAAADcAAAADwAAAAAAAAAAAAAAAACYAgAAZHJzL2Rv&#10;d25yZXYueG1sUEsFBgAAAAAEAAQA9QAAAIgDAAAAAA==&#10;" path="m,24v,,2,-1,3,-4c4,17,8,9,8,8,9,6,12,3,15,1,18,,25,1,28,2v3,,7,4,5,15e" filled="f" strokeweight=".2pt">
                  <v:stroke joinstyle="miter"/>
                  <v:path arrowok="t" o:connecttype="custom" o:connectlocs="0,100;13,83;33,33;63,4;117,8;138,71" o:connectangles="0,0,0,0,0,0"/>
                </v:shape>
                <v:shape id="Freeform 39" o:spid="_x0000_s1038" style="position:absolute;left:537;top:1209;width:129;height:103;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eoMIA&#10;AADcAAAADwAAAGRycy9kb3ducmV2LnhtbERPTWvCQBC9F/oflil4Kc1GD1aiq9hARRAFY/E8ZKfZ&#10;1OxsyK4a/70rCL3N433ObNHbRlyo87VjBcMkBUFcOl1zpeDn8P0xAeEDssbGMSm4kYfF/PVlhpl2&#10;V97TpQiViCHsM1RgQmgzKX1pyKJPXEscuV/XWQwRdpXUHV5juG3kKE3H0mLNscFgS7mh8lScrYLy&#10;/byhfvuZF6v2iLjLzXD796XU4K1fTkEE6sO/+Ole6zg/HcHjmXi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Z6gwgAAANwAAAAPAAAAAAAAAAAAAAAAAJgCAABkcnMvZG93&#10;bnJldi54bWxQSwUGAAAAAAQABAD1AAAAhwMAAAAA&#10;" path="m31,12v,,,-5,,-7c31,2,28,,24,,20,,16,1,14,6,12,10,9,17,8,20,7,22,4,25,,25e" filled="f" strokeweight=".2pt">
                  <v:stroke joinstyle="miter"/>
                  <v:path arrowok="t" o:connecttype="custom" o:connectlocs="129,49;129,21;100,0;58,25;33,82;0,103" o:connectangles="0,0,0,0,0,0"/>
                </v:shape>
                <v:shape id="Freeform 40" o:spid="_x0000_s1039" style="position:absolute;left:395;top:2716;width:92;height:7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qIMIA&#10;AADcAAAADwAAAGRycy9kb3ducmV2LnhtbERPTYvCMBC9C/6HMIIX0URXl7UaZVkRvC3qetjb0Ixt&#10;sZnUJtXuvzfCgrd5vM9ZrltbihvVvnCsYTxSIIhTZwrONPwct8MPED4gGywdk4Y/8rBedTtLTIy7&#10;855uh5CJGMI+QQ15CFUipU9zsuhHriKO3NnVFkOEdSZNjfcYbks5UepdWiw4NuRY0VdO6eXQWA3N&#10;bJ5xowa/m9PVfheDy3Ru9jut+732cwEiUBte4n/3zsT56g2e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GogwgAAANwAAAAPAAAAAAAAAAAAAAAAAJgCAABkcnMvZG93&#10;bnJldi54bWxQSwUGAAAAAAQABAD1AAAAhwMAAAAA&#10;" path="m7,c7,,,14,7,17,14,19,22,7,22,7e" filled="f" strokeweight=".2pt">
                  <v:stroke joinstyle="miter"/>
                  <v:path arrowok="t" o:connecttype="custom" o:connectlocs="29,0;29,71;92,29" o:connectangles="0,0,0"/>
                </v:shape>
                <v:shape id="Freeform 41" o:spid="_x0000_s1040" style="position:absolute;left:366;top:2712;width:137;height:108;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QEsMA&#10;AADcAAAADwAAAGRycy9kb3ducmV2LnhtbERPTWvCQBC9C/0PywjedKPUotFVRKtIwYOpCN7G7JiE&#10;ZmdDdtXk37uFQm/zeJ8zXzamFA+qXWFZwXAQgSBOrS44U3D63vYnIJxH1lhaJgUtOVgu3jpzjLV9&#10;8pEeic9ECGEXo4Lc+yqW0qU5GXQDWxEH7mZrgz7AOpO6xmcIN6UcRdGHNFhwaMixonVO6U9yNwou&#10;zZc/jzdtuTue7p+j6zSZrA6tUr1us5qB8NT4f/Gfe6/D/Ogdfp8JF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oQEsMAAADcAAAADwAAAAAAAAAAAAAAAACYAgAAZHJzL2Rv&#10;d25yZXYueG1sUEsFBgAAAAAEAAQA9QAAAIgDAAAAAA==&#10;" path="m11,c11,,,16,14,22,24,26,33,10,33,10e" filled="f" strokeweight=".2pt">
                  <v:stroke joinstyle="miter"/>
                  <v:path arrowok="t" o:connecttype="custom" o:connectlocs="46,0;58,91;137,42" o:connectangles="0,0,0"/>
                </v:shape>
                <v:shape id="Freeform 42" o:spid="_x0000_s1041" style="position:absolute;left:125;top:1105;width:299;height:141;visibility:visible;mso-wrap-style:square;v-text-anchor:top" coordsize="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R78A&#10;AADcAAAADwAAAGRycy9kb3ducmV2LnhtbERPTYvCMBC9L/gfwgh7W1MFRapRRFS8tiuot6EZ22Iz&#10;KUnUrr/eCMLe5vE+Z77sTCPu5HxtWcFwkIAgLqyuuVRw+N3+TEH4gKyxsUwK/sjDctH7mmOq7YMz&#10;uuehFDGEfYoKqhDaVEpfVGTQD2xLHLmLdQZDhK6U2uEjhptGjpJkIg3WHBsqbGldUXHNb0bBxG42&#10;u9P6vF09c3a7o8/YnDKlvvvdagYiUBf+xR/3Xsf5yRjez8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SD5HvwAAANwAAAAPAAAAAAAAAAAAAAAAAJgCAABkcnMvZG93bnJl&#10;di54bWxQSwUGAAAAAAQABAD1AAAAhAMAAAAA&#10;" path="m72,17c72,17,31,1,27,1,23,,10,4,5,10,,16,,34,,34e" filled="f" strokeweight=".2pt">
                  <v:stroke joinstyle="miter"/>
                  <v:path arrowok="t" o:connecttype="custom" o:connectlocs="299,71;112,4;21,41;0,141" o:connectangles="0,0,0,0"/>
                </v:shape>
                <v:shape id="Freeform 43" o:spid="_x0000_s1042" style="position:absolute;left:158;top:1117;width:246;height:92;visibility:visible;mso-wrap-style:square;v-text-anchor:top" coordsize="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5zcMA&#10;AADcAAAADwAAAGRycy9kb3ducmV2LnhtbERP22oCMRB9L/gPYQTfaqLgIqtRxCJtoS31guDbuBl3&#10;FzeT7SbV9e9NQejbHM51pvPWVuJCjS8daxj0FQjizJmScw277ep5DMIHZIOVY9JwIw/zWedpiqlx&#10;V17TZRNyEUPYp6ihCKFOpfRZQRZ939XEkTu5xmKIsMmlafAaw20lh0ol0mLJsaHAmpYFZefNr9Ww&#10;Gkn+VMuEcPf98rEfvh6OXz/vWve67WICIlAb/sUP95uJ81UCf8/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n5zcMAAADcAAAADwAAAAAAAAAAAAAAAACYAgAAZHJzL2Rv&#10;d25yZXYueG1sUEsFBgAAAAAEAAQA9QAAAIgDAAAAAA==&#10;" path="m,5c,5,5,,20,7v15,6,39,15,39,15e" filled="f" strokeweight=".2pt">
                  <v:stroke joinstyle="miter"/>
                  <v:path arrowok="t" o:connecttype="custom" o:connectlocs="0,21;83,29;246,92" o:connectangles="0,0,0"/>
                </v:shape>
                <v:shape id="Freeform 44" o:spid="_x0000_s1043" style="position:absolute;left:424;top:1192;width:71;height:33;visibility:visible;mso-wrap-style:square;v-text-anchor:top" coordsize="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KK8QA&#10;AADcAAAADwAAAGRycy9kb3ducmV2LnhtbERPTWvCQBC9F/oflin0UnTTSo2krmJblJ4Uo3ieZqdJ&#10;cHc2za4a/fVuoeBtHu9zxtPOGnGk1teOFTz3ExDEhdM1lwq2m3lvBMIHZI3GMSk4k4fp5P5ujJl2&#10;J17TMQ+liCHsM1RQhdBkUvqiIou+7xriyP241mKIsC2lbvEUw62RL0kylBZrjg0VNvRRUbHPD1bB&#10;/NXk74Onffr7/bldzvxql5rLQqnHh272BiJQF27if/eXjvOTFP6eiR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SivEAAAA3AAAAA8AAAAAAAAAAAAAAAAAmAIAAGRycy9k&#10;b3ducmV2LnhtbFBLBQYAAAAABAAEAPUAAACJAwAAAAA=&#10;" path="m,33l54,,71,4e" filled="f" strokeweight=".2pt">
                  <v:stroke joinstyle="miter"/>
                  <v:path arrowok="t" o:connecttype="custom" o:connectlocs="0,33;54,0;71,4" o:connectangles="0,0,0"/>
                </v:shape>
                <v:line id="Line 45" o:spid="_x0000_s1044" style="position:absolute;flip:x y;visibility:visible;mso-wrap-style:square" from="445,1180" to="47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GEP8QAAADcAAAADwAAAGRycy9kb3ducmV2LnhtbESPQWvCQBCF7wX/wzKCl6KbSikSXUWE&#10;ih5NvXgbsmMSzM7G3VWjv75zKPQ2w3vz3jeLVe9adacQG88GPiYZKOLS24YrA8ef7/EMVEzIFlvP&#10;ZOBJEVbLwdsCc+sffKB7kSolIRxzNFCn1OVax7Imh3HiO2LRzj44TLKGStuADwl3rZ5m2Zd22LA0&#10;1NjRpqbyUtycge0Vr/3+ffbiw+m23X+WxfQYCmNGw349B5WoT//mv+udFfxMaOUZm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Q/xAAAANwAAAAPAAAAAAAAAAAA&#10;AAAAAKECAABkcnMvZG93bnJldi54bWxQSwUGAAAAAAQABAD5AAAAkgMAAAAA&#10;" strokeweight=".2pt">
                  <v:stroke joinstyle="miter"/>
                </v:line>
                <v:line id="Line 46" o:spid="_x0000_s1045" style="position:absolute;visibility:visible;mso-wrap-style:square" from="524,1209" to="57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5bsQAAADcAAAADwAAAGRycy9kb3ducmV2LnhtbERPTWvCQBC9F/oflin0UnQ3PaQluoqU&#10;2orQg6l4nmTHJJidDburpv++KxR6m8f7nPlytL24kA+dYw3ZVIEgrp3puNGw/15PXkGEiGywd0wa&#10;fijAcnF/N8fCuCvv6FLGRqQQDgVqaGMcCilD3ZLFMHUDceKOzluMCfpGGo/XFG57+axULi12nBpa&#10;HOitpfpUnq2Gutr4J1V9DOrrvcrLz+0pfzkorR8fxtUMRKQx/ov/3BuT5mcZ3J5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HluxAAAANwAAAAPAAAAAAAAAAAA&#10;AAAAAKECAABkcnMvZG93bnJldi54bWxQSwUGAAAAAAQABAD5AAAAkgMAAAAA&#10;" strokeweight=".2pt">
                  <v:stroke joinstyle="miter"/>
                </v:line>
                <v:line id="Line 47" o:spid="_x0000_s1046" style="position:absolute;visibility:visible;mso-wrap-style:square" from="595,1234" to="795,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7nGcMAAADcAAAADwAAAGRycy9kb3ducmV2LnhtbERPTWsCMRC9C/6HMIVepCZ6WGVrlCKt&#10;lYIHt6Xn2c10d3EzWZKo23/fFARv83ifs9oMthMX8qF1rGE2VSCIK2darjV8fb49LUGEiGywc0wa&#10;finAZj0erTA37spHuhSxFimEQ44amhj7XMpQNWQxTF1PnLgf5y3GBH0tjcdrCrednCuVSYstp4YG&#10;e9o2VJ2Ks9VQlXs/UeWuV4fXMiveP07Z4ltp/fgwvDyDiDTEu/jm3ps0fzaH/2fS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O5xnDAAAA3AAAAA8AAAAAAAAAAAAA&#10;AAAAoQIAAGRycy9kb3ducmV2LnhtbFBLBQYAAAAABAAEAPkAAACRAwAAAAA=&#10;" strokeweight=".2pt">
                  <v:stroke joinstyle="miter"/>
                </v:line>
                <v:shape id="Freeform 48" o:spid="_x0000_s1047" style="position:absolute;left:844;top:1317;width:159;height:1499;visibility:visible;mso-wrap-style:square;v-text-anchor:top" coordsize="3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V8UA&#10;AADcAAAADwAAAGRycy9kb3ducmV2LnhtbERPTWsCMRC9C/6HMIXeutm1VGRrlKoIHtpDtxba23Qz&#10;3V3cTEISde2vbwoFb/N4nzNfDqYXJ/Khs6ygyHIQxLXVHTcK9m/buxmIEJE19pZJwYUCLBfj0RxL&#10;bc/8SqcqNiKFcChRQRujK6UMdUsGQ2YdceK+rTcYE/SN1B7PKdz0cpLnU2mw49TQoqN1S/WhOhoF&#10;a/fyvFn56jI9vOfFp/twXz/bB6Vub4anRxCRhngV/7t3Os0v7uHvmXS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7pXxQAAANwAAAAPAAAAAAAAAAAAAAAAAJgCAABkcnMv&#10;ZG93bnJldi54bWxQSwUGAAAAAAQABAD1AAAAigMAAAAA&#10;" path="m1,v,,26,9,32,27c38,45,38,57,38,83v,25,-1,89,-1,114c37,221,37,300,37,314v,14,-1,25,-1,32c36,353,31,360,18,361,6,361,,357,,357e" filled="f" strokeweight=".2pt">
                  <v:stroke joinstyle="miter"/>
                  <v:path arrowok="t" o:connecttype="custom" o:connectlocs="4,0;138,112;159,345;155,818;155,1304;151,1437;75,1499;0,1482" o:connectangles="0,0,0,0,0,0,0,0"/>
                </v:shape>
                <v:shape id="Freeform 49" o:spid="_x0000_s1048" style="position:absolute;left:67;top:1196;width:844;height:1665;visibility:visible;mso-wrap-style:square;v-text-anchor:top" coordsize="20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C68MA&#10;AADcAAAADwAAAGRycy9kb3ducmV2LnhtbERPS2vCQBC+C/6HZQRvulGkj+gqIoilB1FTBW9Ddpqk&#10;ZmdDdpvE/vquUOhtPr7nLFadKUVDtSssK5iMIxDEqdUFZwo+ku3oBYTzyBpLy6TgTg5Wy35vgbG2&#10;LR+pOflMhBB2MSrIva9iKV2ak0E3thVx4D5tbdAHWGdS19iGcFPKaRQ9SYMFh4YcK9rklN5O30bB&#10;j3ntzjtKnt2heMeL1NX+K7kqNRx06zkIT53/F/+533SYP5nB4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gC68MAAADcAAAADwAAAAAAAAAAAAAAAACYAgAAZHJzL2Rv&#10;d25yZXYueG1sUEsFBgAAAAAEAAQA9QAAAIgDAAAAAA==&#10;" path="m78,17c78,17,31,,29,,28,,18,8,12,13,6,18,2,19,1,38,,57,8,163,8,181v,18,7,106,7,122c15,318,18,339,30,342v12,4,67,29,85,38c133,389,152,397,156,398v5,1,6,3,16,-3c181,390,198,378,201,377v2,-1,1,-15,1,-24c202,344,201,235,201,223v,-12,1,-109,1,-120c202,92,200,69,200,65v-1,-3,-5,-7,-18,-13c168,46,112,31,112,31e" filled="f" strokeweight=".2pt">
                  <v:stroke joinstyle="miter"/>
                  <v:path arrowok="t" o:connecttype="custom" o:connectlocs="324,71;121,0;50,54;4,158;33,752;62,1258;125,1420;478,1578;649,1653;715,1640;836,1565;840,1466;836,926;840,428;832,270;757,216;466,129" o:connectangles="0,0,0,0,0,0,0,0,0,0,0,0,0,0,0,0,0"/>
                </v:shape>
                <v:shape id="Freeform 50" o:spid="_x0000_s1049" style="position:absolute;left:424;top:1271;width:129;height:50;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9V8IA&#10;AADcAAAADwAAAGRycy9kb3ducmV2LnhtbERPTWsCMRC9C/6HMEJvmrVFLVujWMGiF4trhR6HzbhZ&#10;3UyWTarrvzeC0Ns83udM562txIUaXzpWMBwkIIhzp0suFPzsV/13ED4ga6wck4IbeZjPup0pptpd&#10;eUeXLBQihrBPUYEJoU6l9Lkhi37gauLIHV1jMUTYFFI3eI3htpKvSTKWFkuODQZrWhrKz9mfVTD5&#10;NdvD1ycuTpPN2yj3B/d9JKfUS69dfIAI1IZ/8dO91nH+cAS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P1XwgAAANwAAAAPAAAAAAAAAAAAAAAAAJgCAABkcnMvZG93&#10;bnJldi54bWxQSwUGAAAAAAQABAD1AAAAhwMAAAAA&#10;" path="m,3v22,9,22,9,22,9c22,12,24,7,25,4,26,2,28,,31,2e" filled="f" strokeweight=".2pt">
                  <v:stroke joinstyle="miter"/>
                  <v:path arrowok="t" o:connecttype="custom" o:connectlocs="0,13;92,50;104,17;129,8" o:connectangles="0,0,0,0"/>
                </v:shape>
                <v:shape id="Freeform 51" o:spid="_x0000_s1050" style="position:absolute;left:87;top:1279;width:741;height:245;visibility:visible;mso-wrap-style:square;v-text-anchor:top" coordsize="1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Yt8MA&#10;AADcAAAADwAAAGRycy9kb3ducmV2LnhtbERPTUvDQBC9F/wPywje7KYKVdJuixSqUhBpLD1PstMk&#10;mJ0N2WmS+utdQehtHu9zluvRNaqnLtSeDcymCSjiwtuaSwOHr+39M6ggyBYbz2TgQgHWq5vJElPr&#10;B95Tn0mpYgiHFA1UIm2qdSgqchimviWO3Ml3DiXCrtS2wyGGu0Y/JMlcO6w5NlTY0qai4js7OwNy&#10;zqV/+3i87F7z3PWfP4M+1qUxd7fjywKU0ChX8b/73cb5syf4eyZ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Yt8MAAADcAAAADwAAAAAAAAAAAAAAAACYAgAAZHJzL2Rv&#10;d25yZXYueG1sUEsFBgAAAAAEAAQA9QAAAIgDAAAAAA==&#10;" path="m,c,,9,9,27,16v19,6,112,43,123,42c178,34,178,34,178,34e" filled="f" strokeweight=".2pt">
                  <v:stroke joinstyle="miter"/>
                  <v:path arrowok="t" o:connecttype="custom" o:connectlocs="0,0;112,66;624,241;741,141" o:connectangles="0,0,0,0"/>
                </v:shape>
                <v:shape id="Freeform 52" o:spid="_x0000_s1051" style="position:absolute;left:711;top:1466;width:188;height:96;visibility:visible;mso-wrap-style:square;v-text-anchor:top" coordsize="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fsIA&#10;AADcAAAADwAAAGRycy9kb3ducmV2LnhtbERPTWvCQBC9C/0PyxS86aYVtaSuEgoRL0U0gj0O2WkS&#10;mp0N2Y1J/fWuIHibx/uc1WYwtbhQ6yrLCt6mEQji3OqKCwWnLJ18gHAeWWNtmRT8k4PN+mW0wljb&#10;ng90OfpChBB2MSoovW9iKV1ekkE3tQ1x4H5ta9AH2BZSt9iHcFPL9yhaSIMVh4YSG/oqKf87dkZB&#10;t0y+U0p7yrr9YXv9SfT5fNVKjV+H5BOEp8E/xQ/3Tof5szncnw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q9+wgAAANwAAAAPAAAAAAAAAAAAAAAAAJgCAABkcnMvZG93&#10;bnJldi54bWxQSwUGAAAAAAQABAD1AAAAhwMAAAAA&#10;" path="m,13v,,12,6,13,10c45,,45,,45,e" filled="f" strokeweight=".2pt">
                  <v:stroke joinstyle="miter"/>
                  <v:path arrowok="t" o:connecttype="custom" o:connectlocs="0,54;54,96;188,0" o:connectangles="0,0,0"/>
                </v:shape>
                <v:shape id="Freeform 53" o:spid="_x0000_s1052" style="position:absolute;left:765;top:1562;width:13;height:1270;visibility:visible;mso-wrap-style:square;v-text-anchor:top" coordsize="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sncIA&#10;AADcAAAADwAAAGRycy9kb3ducmV2LnhtbERPyWrDMBC9F/oPYgq91XJaMMGNYkrA0EAPjRPfp9bU&#10;S6yRkZTE/fsqEMhtHm+dVTGbUZzJ+d6ygkWSgiBurO65VXDYly9LED4gaxwtk4I/8lCsHx9WmGt7&#10;4R2dq9CKGMI+RwVdCFMupW86MugTOxFH7tc6gyFC10rt8BLDzShf0zSTBnuODR1OtOmoOVYno6Ad&#10;xn35tT1+L9xumC1vaix/aqWen+aPdxCB5nAX39yfOs5/y+D6TL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yydwgAAANwAAAAPAAAAAAAAAAAAAAAAAJgCAABkcnMvZG93&#10;bnJldi54bWxQSwUGAAAAAAQABAD1AAAAhwMAAAAA&#10;" path="m,c,,1,153,1,171v,18,2,131,2,135e" filled="f" strokeweight=".2pt">
                  <v:stroke joinstyle="miter"/>
                  <v:path arrowok="t" o:connecttype="custom" o:connectlocs="0,0;4,710;13,1270" o:connectangles="0,0,0"/>
                </v:shape>
                <v:shape id="Freeform 54" o:spid="_x0000_s1053" style="position:absolute;left:75;top:1317;width:628;height:627;visibility:visible;mso-wrap-style:square;v-text-anchor:top" coordsize="1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8MQA&#10;AADcAAAADwAAAGRycy9kb3ducmV2LnhtbERPTWvCQBC9F/wPywi91Y1tiRKzEWkpzcEKRg8eh+yY&#10;BLOzIbvGtL++Wyh4m8f7nHQ9mlYM1LvGsoL5LAJBXFrdcKXgePh4WoJwHllja5kUfJODdTZ5SDHR&#10;9sZ7GgpfiRDCLkEFtfddIqUrazLoZrYjDtzZ9gZ9gH0ldY+3EG5a+RxFsTTYcGiosaO3mspLcTUK&#10;dvEurq75dusO7/Q1FD+vn21+UupxOm5WIDyN/i7+d+c6zH9ZwN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VfDEAAAA3AAAAA8AAAAAAAAAAAAAAAAAmAIAAGRycy9k&#10;b3ducmV2LnhtbFBLBQYAAAAABAAEAPUAAACJAwAAAAA=&#10;" path="m,c,,4,8,4,13v1,4,2,33,3,38c8,55,13,58,26,65v14,7,94,32,100,32c132,98,141,99,146,99v5,,4,10,4,17c150,124,150,147,150,148v,1,-6,3,-14,2c129,149,21,110,12,105,6,101,6,74,6,66,6,58,5,53,5,53e" filled="f" strokeweight=".2pt">
                  <v:stroke joinstyle="miter"/>
                  <v:path arrowok="t" o:connecttype="custom" o:connectlocs="0,0;17,54;29,212;108,270;524,403;607,411;624,482;624,615;566,623;50,436;25,274;21,220" o:connectangles="0,0,0,0,0,0,0,0,0,0,0,0"/>
                </v:shape>
                <v:shape id="Freeform 55" o:spid="_x0000_s1054" style="position:absolute;left:92;top:1283;width:632;height:345;visibility:visible;mso-wrap-style:square;v-text-anchor:top" coordsize="1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MYA&#10;AADcAAAADwAAAGRycy9kb3ducmV2LnhtbESPwW7CQAxE70j9h5UrcUFl0xa1KLCgikKFxCmUDzBZ&#10;k0TNetPsQtJ+PT4gcbM145nn+bJ3tbpQGyrPBp7HCSji3NuKCwOH783TFFSIyBZrz2TgjwIsFw+D&#10;OabWd5zRZR8LJSEcUjRQxtikWoe8JIdh7Bti0U6+dRhlbQttW+wk3NX6JUnetMOKpaHEhlYl5T/7&#10;szNwzItd1v1q36zqyXry7j5HX6d/Y4aP/ccMVKQ+3s23660V/FehlWdkAr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UeMYAAADcAAAADwAAAAAAAAAAAAAAAACYAgAAZHJz&#10;L2Rvd25yZXYueG1sUEsFBgAAAAAEAAQA9QAAAIsDAAAAAA==&#10;" path="m,c,,7,15,7,21v,7,-1,22,7,26c23,51,108,83,116,83v9,,25,-15,36,-23e" filled="f" strokeweight=".2pt">
                  <v:stroke joinstyle="miter"/>
                  <v:path arrowok="t" o:connecttype="custom" o:connectlocs="0,0;29,87;58,195;482,345;632,249" o:connectangles="0,0,0,0,0"/>
                </v:shape>
                <v:shape id="Freeform 56" o:spid="_x0000_s1055" style="position:absolute;left:587;top:1628;width:50;height:96;visibility:visible;mso-wrap-style:square;v-text-anchor:top" coordsize="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hBsQA&#10;AADcAAAADwAAAGRycy9kb3ducmV2LnhtbERPS2vCQBC+F/oflhF6KbppA6Kpq5TSliJ68HUfs9Mk&#10;mp0N2WlM/323IHibj+85s0XvatVRGyrPBp5GCSji3NuKCwP73cdwAioIssXaMxn4pQCL+f3dDDPr&#10;L7yhbiuFiiEcMjRQijSZ1iEvyWEY+YY4ct++dSgRtoW2LV5iuKv1c5KMtcOKY0OJDb2VlJ+3P85A&#10;KvUkPS9P75/LdHXYTcfyeOzWxjwM+tcXUEK93MRX95eN89Mp/D8TL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oQbEAAAA3AAAAA8AAAAAAAAAAAAAAAAAmAIAAGRycy9k&#10;b3ducmV2LnhtbFBLBQYAAAAABAAEAPUAAACJAwAAAAA=&#10;" path="m,c,,12,3,12,10v,7,,13,,13e" filled="f" strokeweight=".2pt">
                  <v:stroke joinstyle="miter"/>
                  <v:path arrowok="t" o:connecttype="custom" o:connectlocs="0,0;50,42;50,96" o:connectangles="0,0,0"/>
                </v:shape>
                <v:shape id="Freeform 57" o:spid="_x0000_s1056" style="position:absolute;left:125;top:2110;width:570;height:328;visibility:visible;mso-wrap-style:square;v-text-anchor:top" coordsize="1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sLsUA&#10;AADcAAAADwAAAGRycy9kb3ducmV2LnhtbESPzW7CQAyE75X6DitX4lY2lBZVIQuCAhI9cAAqcTVZ&#10;50dkvVF2gfTt8aFSb7ZmPPM5m/euUTfqQu3ZwGiYgCLOva25NPBz3Lx+ggoR2WLjmQz8UoD57Pkp&#10;w9T6O+/pdoilkhAOKRqoYmxTrUNekcMw9C2xaIXvHEZZu1LbDu8S7hr9liQT7bBmaaiwpa+K8svh&#10;6gy467ik43l9WcWPHSfN97g4LdmYwUu/mIKK1Md/89/11gr+u+DLMzKBn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GwuxQAAANwAAAAPAAAAAAAAAAAAAAAAAJgCAABkcnMv&#10;ZG93bnJldi54bWxQSwUGAAAAAAQABAD1AAAAigMAAAAA&#10;" path="m1,c1,,,9,16,15v16,6,103,41,107,41c127,56,136,56,136,56v1,22,1,22,1,22c137,78,130,79,124,78,118,77,15,37,8,32,1,28,1,15,1,xe" filled="f" strokeweight=".2pt">
                  <v:stroke joinstyle="miter"/>
                  <v:path arrowok="t" o:connecttype="custom" o:connectlocs="4,0;67,62;512,233;566,233;570,324;516,324;33,133;4,0" o:connectangles="0,0,0,0,0,0,0,0"/>
                </v:shape>
                <v:shape id="Freeform 58" o:spid="_x0000_s1057" style="position:absolute;left:129;top:2309;width:574;height:328;visibility:visible;mso-wrap-style:square;v-text-anchor:top" coordsize="13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iPMIA&#10;AADcAAAADwAAAGRycy9kb3ducmV2LnhtbERPS4vCMBC+L/gfwgheFk0VKdI1iiiC7MkXiLehmW2K&#10;zaQ2Uev+eiMs7G0+vudM562txJ0aXzpWMBwkIIhzp0suFBwP6/4EhA/IGivHpOBJHuazzscUM+0e&#10;vKP7PhQihrDPUIEJoc6k9Lkhi37gauLI/bjGYoiwKaRu8BHDbSVHSZJKiyXHBoM1LQ3ll/3NKvDP&#10;01p/52H7eflNz6PVLj0vzVWpXrddfIEI1IZ/8Z97o+P88RDez8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8OI8wgAAANwAAAAPAAAAAAAAAAAAAAAAAJgCAABkcnMvZG93&#10;bnJldi54bWxQSwUGAAAAAAQABAD1AAAAhwMAAAAA&#10;" path="m1,c1,,,9,16,15v17,6,104,40,108,40c127,55,137,55,137,55v1,23,1,23,1,23c138,78,131,79,125,78,118,77,16,37,9,32,2,28,1,15,1,xe" filled="f" strokeweight=".2pt">
                  <v:stroke joinstyle="miter"/>
                  <v:path arrowok="t" o:connecttype="custom" o:connectlocs="4,0;67,62;516,228;570,228;574,324;520,324;37,133;4,0" o:connectangles="0,0,0,0,0,0,0,0"/>
                </v:shape>
                <v:line id="Line 59" o:spid="_x0000_s1058" style="position:absolute;visibility:visible;mso-wrap-style:square" from="637,1940" to="638,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IBMQAAADcAAAADwAAAGRycy9kb3ducmV2LnhtbERP32vCMBB+H+x/CDfYy9BEGVU6o4g4&#10;J4M9rIrP1+bWFptLSaJ2//0yGOztPr6ft1gNthNX8qF1rGEyViCIK2darjUcD6+jOYgQkQ12jknD&#10;NwVYLe/vFpgbd+NPuhaxFimEQ44amhj7XMpQNWQxjF1PnLgv5y3GBH0tjcdbCrednCqVSYstp4YG&#10;e9o0VJ2Li9VQlXv/pMpdrz62ZVa8vZ+z2Ulp/fgwrF9ARBriv/jPvTdp/vM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cgExAAAANwAAAAPAAAAAAAAAAAA&#10;AAAAAKECAABkcnMvZG93bnJldi54bWxQSwUGAAAAAAQABAD5AAAAkgMAAAAA&#10;" strokeweight=".2pt">
                  <v:stroke joinstyle="miter"/>
                </v:line>
                <v:line id="Line 60" o:spid="_x0000_s1059" style="position:absolute;visibility:visible;mso-wrap-style:square" from="641,2434" to="645,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tn8QAAADcAAAADwAAAGRycy9kb3ducmV2LnhtbERP32vCMBB+F/Y/hBv4IjPRjW50RhFx&#10;mwg+2I09X5tbW2wuJcm0+++XwcC3+/h+3mI12E6cyYfWsYbZVIEgrpxpudbw8f5y9wQiRGSDnWPS&#10;8EMBVsub0QJz4y58pHMRa5FCOOSooYmxz6UMVUMWw9T1xIn7ct5iTNDX0ni8pHDbyblSmbTYcmpo&#10;sKdNQ9Wp+LYaqnLnJ6p87dVhW2bF2/6UPX4qrce3w/oZRKQhXsX/7p1J8x/u4e+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W2fxAAAANwAAAAPAAAAAAAAAAAA&#10;AAAAAKECAABkcnMvZG93bnJldi54bWxQSwUGAAAAAAQABAD5AAAAkgMAAAAA&#10;" strokeweight=".2pt">
                  <v:stroke joinstyle="miter"/>
                </v:line>
                <v:shape id="Freeform 61" o:spid="_x0000_s1060" style="position:absolute;left:150;top:2430;width:8;height:161;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2+8MA&#10;AADcAAAADwAAAGRycy9kb3ducmV2LnhtbERP32vCMBB+F/wfwgl701QpQ6ppmcrGYEOoCuLbrbk1&#10;Zc2lNFG7/34ZDPZ2H9/PWxeDbcWNet84VjCfJSCIK6cbrhWcjs/TJQgfkDW2jknBN3ko8vFojZl2&#10;dy7pdgi1iCHsM1RgQugyKX1lyKKfuY44cp+utxgi7Gupe7zHcNvKRZI8SosNxwaDHW0NVV+Hq1Ww&#10;Ka9lSD9e0J/37xfcVjv/Zo5KPUyGpxWIQEP4F/+5X3Wcn6b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C2+8MAAADcAAAADwAAAAAAAAAAAAAAAACYAgAAZHJzL2Rv&#10;d25yZXYueG1sUEsFBgAAAAAEAAQA9QAAAIgDAAAAAA==&#10;" path="m,c,,2,34,2,39e" filled="f" strokeweight=".2pt">
                  <v:stroke joinstyle="miter"/>
                  <v:path arrowok="t" o:connecttype="custom" o:connectlocs="0,0;8,161" o:connectangles="0,0"/>
                </v:shape>
                <v:line id="Line 62" o:spid="_x0000_s1061" style="position:absolute;visibility:visible;mso-wrap-style:square" from="146,2234" to="147,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QcMQAAADcAAAADwAAAGRycy9kb3ducmV2LnhtbERP32vCMBB+F/Y/hBv4IjNRtm50RhFx&#10;mwg+2I09X5tbW2wuJcm0+++XwcC3+/h+3mI12E6cyYfWsYbZVIEgrpxpudbw8f5y9wQiRGSDnWPS&#10;8EMBVsub0QJz4y58pHMRa5FCOOSooYmxz6UMVUMWw9T1xIn7ct5iTNDX0ni8pHDbyblSmbTYcmpo&#10;sKdNQ9Wp+LYaqnLnJ6p87dVhW2bF2/6UPX4qrce3w/oZRKQhXsX/7p1J8+8f4O+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FBwxAAAANwAAAAPAAAAAAAAAAAA&#10;AAAAAKECAABkcnMvZG93bnJldi54bWxQSwUGAAAAAAQABAD5AAAAkgMAAAAA&#10;" strokeweight=".2pt">
                  <v:stroke joinstyle="miter"/>
                </v:line>
                <v:line id="Line 63" o:spid="_x0000_s1062" style="position:absolute;visibility:visible;mso-wrap-style:square" from="125,1753" to="14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OB8MAAADcAAAADwAAAGRycy9kb3ducmV2LnhtbERP30vDMBB+F/Y/hBN8EZsoo5PadAxR&#10;N4Q9rIrP1+Zsy5pLSeJW/3sjCL7dx/fzyvVsR3EiHwbHGm4zBYK4dWbgTsP72/PNPYgQkQ2OjknD&#10;NwVYV4uLEgvjznygUx07kUI4FKihj3EqpAxtTxZD5ibixH06bzEm6DtpPJ5TuB3lnVK5tDhwauhx&#10;osee2mP9ZTW0zc5fq+ZlUvunJq+3r8d89aG0vrqcNw8gIs3xX/zn3pk0f5nD7zPpAl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GzgfDAAAA3AAAAA8AAAAAAAAAAAAA&#10;AAAAoQIAAGRycy9kb3ducmV2LnhtbFBLBQYAAAAABAAEAPkAAACRAwAAAAA=&#10;" strokeweight=".2pt">
                  <v:stroke joinstyle="miter"/>
                </v:line>
                <v:shape id="Freeform 64" o:spid="_x0000_s1063" style="position:absolute;left:383;top:137;width:208;height:341;visibility:visible;mso-wrap-style:square;v-text-anchor:top" coordsize="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NLMUA&#10;AADcAAAADwAAAGRycy9kb3ducmV2LnhtbERPS2vCQBC+C/0PyxS86aalxBJdpbW1VCw+e+ltyE6T&#10;YHY2ZleN/npXELzNx/ecwagxpThQ7QrLCp66EQji1OqCMwW/m0nnFYTzyBpLy6TgRA5Gw4fWABNt&#10;j7yiw9pnIoSwS1BB7n2VSOnSnAy6rq2IA/dva4M+wDqTusZjCDelfI6iWBosODTkWNE4p3S73hsF&#10;5Wy3P7//LaN4Pjt/LD43P1/xNFWq/di89UF4avxdfHN/6zD/pQfXZ8IFcn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40sxQAAANwAAAAPAAAAAAAAAAAAAAAAAJgCAABkcnMv&#10;ZG93bnJldi54bWxQSwUGAAAAAAQABAD1AAAAigMAAAAA&#10;" path="m1,60v9,4,9,4,9,4c10,64,10,37,10,30v,-7,8,-17,10,-18c23,11,40,20,38,28v-1,8,-7,21,-7,27c31,61,33,72,36,73v3,1,6,9,6,-2c42,61,39,52,43,45v4,-7,7,-15,6,-21c49,19,40,10,33,7,33,7,25,3,23,2,21,,15,,11,6,6,12,,23,,30v,7,1,30,1,30xe" filled="f" strokeweight=".2pt">
                  <v:stroke joinstyle="miter"/>
                  <v:path arrowok="t" o:connecttype="custom" o:connectlocs="4,250;42,266;42,125;83,50;158,116;129,229;150,304;175,295;179,187;204,100;137,29;96,8;46,25;0,125;4,250" o:connectangles="0,0,0,0,0,0,0,0,0,0,0,0,0,0,0"/>
                </v:shape>
                <v:shape id="Freeform 65" o:spid="_x0000_s1064" style="position:absolute;left:524;top:158;width:137;height:212;visibility:visible;mso-wrap-style:square;v-text-anchor:top" coordsize="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LKsYA&#10;AADcAAAADwAAAGRycy9kb3ducmV2LnhtbESPQW/CMAyF75P2HyJP2m0koGlMHQFNQ0gcOGwdjKvV&#10;mLZb41RJgPLv5wMSN1vv+b3Ps8XgO3WimNrAFsYjA4q4Cq7l2sL2e/X0CiplZIddYLJwoQSL+f3d&#10;DAsXzvxFpzLXSkI4FWihybkvtE5VQx7TKPTEoh1C9JhljbV2Ec8S7js9MeZFe2xZGhrs6aOh6q88&#10;egub3WpcbZf733oa97vpoTSf7sdY+/gwvL+ByjTkm/l6vXaC/yy0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LKsYAAADcAAAADwAAAAAAAAAAAAAAAACYAgAAZHJz&#10;L2Rvd25yZXYueG1sUEsFBgAAAAAEAAQA9QAAAIsDAAAAAA==&#10;" path="m,2c,2,17,,23,v5,,10,1,6,11c25,21,18,28,18,35v,8,2,16,2,16e" filled="f" strokeweight=".2pt">
                  <v:stroke joinstyle="miter"/>
                  <v:path arrowok="t" o:connecttype="custom" o:connectlocs="0,8;95,0;120,46;75,145;83,212" o:connectangles="0,0,0,0,0"/>
                </v:shape>
                <v:shape id="Freeform 66" o:spid="_x0000_s1065" style="position:absolute;left:478;top:112;width:221;height:233;visibility:visible;mso-wrap-style:square;v-text-anchor:top" coordsize="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GK8MA&#10;AADcAAAADwAAAGRycy9kb3ducmV2LnhtbERPS2vCQBC+F/wPywi91Y1FSoyuIopgCz34AD2O2TEb&#10;zM6m2W2S/vtuoeBtPr7nzJe9rURLjS8dKxiPEhDEudMlFwpOx+1LCsIHZI2VY1LwQx6Wi8HTHDPt&#10;Ot5TewiFiCHsM1RgQqgzKX1uyKIfuZo4cjfXWAwRNoXUDXYx3FbyNUnepMWSY4PBmtaG8vvh2yr4&#10;MNe03d6/0vLSnS+fUm94/35U6nnYr2YgAvXhIf5373ScP5n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0GK8MAAADcAAAADwAAAAAAAAAAAAAAAACYAgAAZHJzL2Rv&#10;d25yZXYueG1sUEsFBgAAAAAEAAQA9QAAAIgDAAAAAA==&#10;" path="m,8c,8,21,3,32,2,43,,53,8,50,17,46,26,39,38,38,42v-3,6,,14,,14e" filled="f" strokeweight=".2pt">
                  <v:stroke joinstyle="miter"/>
                  <v:path arrowok="t" o:connecttype="custom" o:connectlocs="0,33;133,8;208,71;158,175;158,233" o:connectangles="0,0,0,0,0"/>
                </v:shape>
                <v:shape id="Freeform 67" o:spid="_x0000_s1066" style="position:absolute;left:495;top:457;width:117;height:191;visibility:visible;mso-wrap-style:square;v-text-anchor:top" coordsize="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m2sgA&#10;AADcAAAADwAAAGRycy9kb3ducmV2LnhtbESPQWvCQBCF74X+h2UKXopuLG2R1FVEECrYYlUEb9Ps&#10;mIRmZ9Pd1aT/vnMo9DbDe/PeN9N57xp1pRBrzwbGowwUceFtzaWBw341nICKCdli45kM/FCE+ez2&#10;Zoq59R1/0HWXSiUhHHM0UKXU5lrHoiKHceRbYtHOPjhMsoZS24CdhLtGP2TZs3ZYszRU2NKyouJr&#10;d3EGFl6fH0/bz65+Py7Dt12vNvdvY2MGd/3iBVSiPv2b/65freA/Cb48IxP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ubayAAAANwAAAAPAAAAAAAAAAAAAAAAAJgCAABk&#10;cnMvZG93bnJldi54bWxQSwUGAAAAAAQABAD1AAAAjQMAAAAA&#10;" path="m20,11v,,4,27,-3,28c10,41,7,31,11,30,14,28,13,20,10,20,7,20,1,21,,28v,7,2,18,9,18c17,46,28,42,28,33,28,23,26,,26,e" filled="f" strokeweight=".2pt">
                  <v:stroke joinstyle="miter"/>
                  <v:path arrowok="t" o:connecttype="custom" o:connectlocs="84,46;71,162;46,125;42,83;0,116;38,191;117,137;109,0" o:connectangles="0,0,0,0,0,0,0,0"/>
                </v:shape>
                <v:shape id="Freeform 68" o:spid="_x0000_s1067" style="position:absolute;left:445;top:453;width:96;height:112;visibility:visible;mso-wrap-style:square;v-text-anchor:top" coordsize="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XMIA&#10;AADcAAAADwAAAGRycy9kb3ducmV2LnhtbERPTYvCMBC9C/sfwix406SCslSjuCuCB0G2CrvHoRnb&#10;YjMpTazVX2+Ehb3N433OYtXbWnTU+sqxhmSsQBDnzlRcaDgdt6MPED4gG6wdk4Y7eVgt3wYLTI27&#10;8Td1WShEDGGfooYyhCaV0uclWfRj1xBH7uxaiyHCtpCmxVsMt7WcKDWTFiuODSU29FVSfsmuVsOv&#10;Pex/NvJz1j+y67E7WJXsM6X18L1fz0EE6sO/+M+9M3H+NIH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L5cwgAAANwAAAAPAAAAAAAAAAAAAAAAAJgCAABkcnMvZG93&#10;bnJldi54bWxQSwUGAAAAAAQABAD1AAAAhwMAAAAA&#10;" path="m23,c23,,14,2,8,8,2,15,,25,12,27e" filled="f" strokeweight=".2pt">
                  <v:stroke joinstyle="miter"/>
                  <v:path arrowok="t" o:connecttype="custom" o:connectlocs="96,0;33,33;50,112" o:connectangles="0,0,0"/>
                </v:shape>
                <v:shape id="Freeform 69" o:spid="_x0000_s1068" style="position:absolute;left:495;top:278;width:433;height:266;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g6MMA&#10;AADcAAAADwAAAGRycy9kb3ducmV2LnhtbERPTWvCQBC9F/wPywje6sZIW4muUoqioQcx9eJtyE6T&#10;0OxszK66/feuUOhtHu9zFqtgWnGl3jWWFUzGCQji0uqGKwXHr83zDITzyBpby6TglxysloOnBWba&#10;3vhA18JXIoawy1BB7X2XSenKmgy6se2II/dte4M+wr6SusdbDDetTJPkVRpsODbU2NFHTeVPcTEK&#10;0m2Se5tP8/NpPdliKD7Dfv2m1GgY3ucgPAX/L/5z73Sc/5L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ig6MMAAADcAAAADwAAAAAAAAAAAAAAAACYAgAAZHJzL2Rv&#10;d25yZXYueG1sUEsFBgAAAAAEAAQA9QAAAIgDAAAAAA==&#10;" path="m10,49v,,-10,5,-7,13c3,62,6,64,12,62,17,59,25,46,28,38,30,31,35,24,44,19v9,-4,34,-8,42,-8c94,10,92,16,89,24,87,33,75,40,71,40v-4,,-2,9,8,7c89,45,95,32,100,21,104,11,99,1,91,1,83,1,65,,45,9,25,19,19,32,16,42,12,51,6,54,6,54e" filled="f" strokeweight=".2pt">
                  <v:stroke joinstyle="miter"/>
                  <v:path arrowok="t" o:connecttype="custom" o:connectlocs="42,204;12,258;50,258;117,158;183,79;358,46;371,100;296,166;329,195;416,87;379,4;187,37;67,175;25,224" o:connectangles="0,0,0,0,0,0,0,0,0,0,0,0,0,0"/>
                </v:shape>
                <v:shape id="Freeform 70" o:spid="_x0000_s1069" style="position:absolute;left:295;top:162;width:134;height:191;visibility:visible;mso-wrap-style:square;v-text-anchor:top" coordsize="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JCsEA&#10;AADcAAAADwAAAGRycy9kb3ducmV2LnhtbERP22oCMRB9L/gPYYS+1cQWi2yNIkqxFEG89H1IprtL&#10;N5Mlibvbv28EoW9zONdZrAbXiI5CrD1rmE4UCGLjbc2lhsv5/WkOIiZki41n0vBLEVbL0cMCC+t7&#10;PlJ3SqXIIRwL1FCl1BZSRlORwzjxLXHmvn1wmDIMpbQB+xzuGvms1Kt0WHNuqLClTUXm53R1GtSu&#10;U/3msjXp82s/kOGDWYeD1o/jYf0GItGQ/sV394fN82cvcHsmX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WyQrBAAAA3AAAAA8AAAAAAAAAAAAAAAAAmAIAAGRycy9kb3du&#10;cmV2LnhtbFBLBQYAAAAABAAEAPUAAACGAwAAAAA=&#10;" path="m32,c32,,,18,6,46e" filled="f" strokeweight=".2pt">
                  <v:stroke joinstyle="miter"/>
                  <v:path arrowok="t" o:connecttype="custom" o:connectlocs="134,0;25,191" o:connectangles="0,0"/>
                </v:shape>
                <v:shape id="Freeform 71" o:spid="_x0000_s1070" style="position:absolute;left:345;top:254;width:38;height:74;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bgcUA&#10;AADcAAAADwAAAGRycy9kb3ducmV2LnhtbERPTWvCQBC9C/0PyxS86abF2BJdpZWKIiKtycHjkJ0m&#10;odnZNLs16b93BcHbPN7nzJe9qcWZWldZVvA0jkAQ51ZXXCjI0vXoFYTzyBpry6TgnxwsFw+DOSba&#10;dvxF56MvRAhhl6CC0vsmkdLlJRl0Y9sQB+7btgZ9gG0hdYtdCDe1fI6iqTRYcWgosaFVSfnP8c8o&#10;eN/Un9t4c0oP2cdq38Xd78s62ik1fOzfZiA89f4uvrm3OsyPJ3B9Jlw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luBxQAAANwAAAAPAAAAAAAAAAAAAAAAAJgCAABkcnMv&#10;ZG93bnJldi54bWxQSwUGAAAAAAQABAD1AAAAigMAAAAA&#10;" path="m9,c9,,,12,,18e" filled="f" strokeweight=".2pt">
                  <v:stroke joinstyle="miter"/>
                  <v:path arrowok="t" o:connecttype="custom" o:connectlocs="38,0;0,74" o:connectangles="0,0"/>
                </v:shape>
                <v:shape id="Freeform 72" o:spid="_x0000_s1071" style="position:absolute;left:395;top:432;width:100;height:91;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GsIA&#10;AADcAAAADwAAAGRycy9kb3ducmV2LnhtbERPzWrCQBC+F3yHZYReRHet2JboGozY1h4b+wBDdkyC&#10;2dmQXU3s03cLQm/z8f3OOh1sI67U+dqxhvlMgSAunKm51PB9fJu+gvAB2WDjmDTcyEO6GT2sMTGu&#10;5y+65qEUMYR9ghqqENpESl9UZNHPXEscuZPrLIYIu1KaDvsYbhv5pNSztFhzbKiwpV1FxTm/WA2f&#10;2fll4T5s1k8W2OLPu1JNvtf6cTxsVyACDeFffHcfTJy/XML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88awgAAANwAAAAPAAAAAAAAAAAAAAAAAJgCAABkcnMvZG93&#10;bnJldi54bWxQSwUGAAAAAAQABAD1AAAAhwMAAAAA&#10;" path="m14,22c14,22,,19,5,12,10,4,24,,24,8e" filled="f" strokeweight=".2pt">
                  <v:stroke joinstyle="miter"/>
                  <v:path arrowok="t" o:connecttype="custom" o:connectlocs="58,91;21,50;100,33" o:connectangles="0,0,0"/>
                </v:shape>
                <v:line id="Line 73" o:spid="_x0000_s1072" style="position:absolute;visibility:visible;mso-wrap-style:square" from="358,399" to="39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Y2sMAAADcAAAADwAAAGRycy9kb3ducmV2LnhtbERP30vDMBB+F/Y/hBN8EZsorJPadAxR&#10;N4Q9rIrP1+Zsy5pLSeJW/3sjCL7dx/fzyvVsR3EiHwbHGm4zBYK4dWbgTsP72/PNPYgQkQ2OjknD&#10;NwVYV4uLEgvjznygUx07kUI4FKihj3EqpAxtTxZD5ibixH06bzEm6DtpPJ5TuB3lnVK5tDhwauhx&#10;osee2mP9ZTW0zc5fq+ZlUvunJq+3r8d89aG0vrqcNw8gIs3xX/zn3pk0f5nD7zPpAl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fWNrDAAAA3AAAAA8AAAAAAAAAAAAA&#10;AAAAoQIAAGRycy9kb3ducmV2LnhtbFBLBQYAAAAABAAEAPkAAACRAwAAAAA=&#10;" strokeweight=".2pt">
                  <v:stroke joinstyle="miter"/>
                </v:line>
                <v:shape id="Freeform 74" o:spid="_x0000_s1073" style="position:absolute;left:362;top:349;width:158;height:216;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2ysEA&#10;AADcAAAADwAAAGRycy9kb3ducmV2LnhtbERPzYrCMBC+C/sOYRa8aVrZulKNIi7FXjzo7gMMzWxb&#10;bCaxiVrffrMgeJuP73dWm8F04ka9by0rSKcJCOLK6pZrBT/fxWQBwgdkjZ1lUvAgD5v122iFubZ3&#10;PtLtFGoRQ9jnqKAJweVS+qohg35qHXHkfm1vMETY11L3eI/hppOzJJlLgy3HhgYd7RqqzqerUXDc&#10;p+mlWBRJ9vXh3MU/SsoOpVLj92G7BBFoCC/x013qOD/7hP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KNsrBAAAA3AAAAA8AAAAAAAAAAAAAAAAAmAIAAGRycy9kb3du&#10;cmV2LnhtbFBLBQYAAAAABAAEAPUAAACGAwAAAAA=&#10;" path="m16,c38,16,38,16,38,16v,,-22,-2,-29,9c2,36,,52,22,46e" filled="f" strokeweight=".2pt">
                  <v:stroke joinstyle="miter"/>
                  <v:path arrowok="t" o:connecttype="custom" o:connectlocs="67,0;158,66;37,104;91,191" o:connectangles="0,0,0,0"/>
                </v:shape>
                <v:line id="Line 75" o:spid="_x0000_s1074" style="position:absolute;visibility:visible;mso-wrap-style:square" from="607,478" to="9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pM8YAAADcAAAADwAAAGRycy9kb3ducmV2LnhtbESPQUvDQBCF74L/YRnBi9hdC0aJ3ZZS&#10;rBbBg7H0PMmOSWh2Nuyubfz3zkHwNsN78943i9XkB3WimPrAFu5mBhRxE1zPrYX95/b2EVTKyA6H&#10;wGThhxKslpcXCyxdOPMHnarcKgnhVKKFLuex1Do1HXlMszASi/YVoscsa2y1i3iWcD/ouTGF9tiz&#10;NHQ40qaj5lh9ewtNvYs3pn4ZzftzXVSvb8fi4WCsvb6a1k+gMk353/x3vXOCfy+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MaTPGAAAA3AAAAA8AAAAAAAAA&#10;AAAAAAAAoQIAAGRycy9kb3ducmV2LnhtbFBLBQYAAAAABAAEAPkAAACUAwAAAAA=&#10;" strokeweight=".2pt">
                  <v:stroke joinstyle="miter"/>
                </v:line>
                <v:line id="Line 76" o:spid="_x0000_s1075" style="position:absolute;visibility:visible;mso-wrap-style:square" from="75,108" to="32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MqMQAAADcAAAADwAAAGRycy9kb3ducmV2LnhtbERP32vCMBB+F/Y/hBv4MmaisLp1RhFx&#10;mwg+2I09X5tbW2wuJcm0+++XwcC3+/h+3mI12E6cyYfWsYbpRIEgrpxpudbw8f5y/wgiRGSDnWPS&#10;8EMBVsub0QJz4y58pHMRa5FCOOSooYmxz6UMVUMWw8T1xIn7ct5iTNDX0ni8pHDbyZlSmbTYcmpo&#10;sKdNQ9Wp+LYaqnLn71T52qvDtsyKt/0pm38qrce3w/oZRKQhXsX/7p1J8x+e4O+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MyoxAAAANwAAAAPAAAAAAAAAAAA&#10;AAAAAKECAABkcnMvZG93bnJldi54bWxQSwUGAAAAAAQABAD5AAAAkgMAAAAA&#10;" strokeweight=".2pt">
                  <v:stroke joinstyle="miter"/>
                </v:line>
                <v:line id="Line 77" o:spid="_x0000_s1076" style="position:absolute;visibility:visible;mso-wrap-style:square" from="171,58" to="3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aviMYAAADcAAAADwAAAGRycy9kb3ducmV2LnhtbESPQU/DMAyF70j7D5EncUEsgUNB3bIJ&#10;TQMmJA4raGe3MW21xqmSsJV/jw9I3Gy95/c+rzaTH9SZYuoDW7hbGFDETXA9txY+P55vH0GljOxw&#10;CEwWfijBZj27WmHpwoUPdK5yqySEU4kWupzHUuvUdOQxLcJILNpXiB6zrLHVLuJFwv2g740ptMee&#10;paHDkbYdNafq21to6n28MfXLaN53dVG9vp2Kh6Ox9no+PS1BZZryv/nveu8EvxB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Wr4jGAAAA3AAAAA8AAAAAAAAA&#10;AAAAAAAAoQIAAGRycy9kb3ducmV2LnhtbFBLBQYAAAAABAAEAPkAAACUAwAAAAA=&#10;" strokeweight=".2pt">
                  <v:stroke joinstyle="miter"/>
                </v:line>
                <v:line id="Line 78" o:spid="_x0000_s1077" style="position:absolute;visibility:visible;mso-wrap-style:square" from="433,237" to="52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KE8MAAADcAAAADwAAAGRycy9kb3ducmV2LnhtbERPTWsCMRC9F/ofwhS8SE3sYZWtUYrY&#10;KkIPrqXn2c10d3EzWZJU139vhEJv83ifs1gNthNn8qF1rGE6USCIK2darjV8Hd+f5yBCRDbYOSYN&#10;VwqwWj4+LDA37sIHOhexFimEQ44amhj7XMpQNWQxTFxPnLgf5y3GBH0tjcdLCredfFEqkxZbTg0N&#10;9rRuqDoVv1ZDVe78WJUfvfrclFmx3Z+y2bfSevQ0vL2CiDTEf/Gfe2fS/GwK92fS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aChPDAAAA3AAAAA8AAAAAAAAAAAAA&#10;AAAAoQIAAGRycy9kb3ducmV2LnhtbFBLBQYAAAAABAAEAPkAAACRAwAAAAA=&#10;" strokeweight=".2pt">
                  <v:stroke joinstyle="miter"/>
                </v:line>
                <v:line id="Line 79" o:spid="_x0000_s1078" style="position:absolute;visibility:visible;mso-wrap-style:square" from="562,324" to="60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iUZMMAAADcAAAADwAAAGRycy9kb3ducmV2LnhtbERPTWsCMRC9F/wPYQQvUhM9rGVrlCJa&#10;RejBbel5djPdXdxMliTV7b9vhEJv83ifs9oMthNX8qF1rGE+UyCIK2darjV8vO8fn0CEiGywc0wa&#10;fijAZj16WGFu3I3PdC1iLVIIhxw1NDH2uZShashimLmeOHFfzluMCfpaGo+3FG47uVAqkxZbTg0N&#10;9rRtqLoU31ZDVR79VJWvvXrblVlxOF2y5afSejIeXp5BRBriv/jPfTRpfraA+zPp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lGTDAAAA3AAAAA8AAAAAAAAAAAAA&#10;AAAAoQIAAGRycy9kb3ducmV2LnhtbFBLBQYAAAAABAAEAPkAAACRAwAAAAA=&#10;" strokeweight=".2pt">
                  <v:stroke joinstyle="miter"/>
                </v:line>
                <v:line id="Line 80" o:spid="_x0000_s1079" style="position:absolute;visibility:visible;mso-wrap-style:square" from="641,395" to="98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x/8MAAADcAAAADwAAAGRycy9kb3ducmV2LnhtbERP30vDMBB+F/Y/hBN8EZvooJPadAxR&#10;N4Q9rIrP1+Zsy5pLSeJW/3sjCL7dx/fzyvVsR3EiHwbHGm4zBYK4dWbgTsP72/PNPYgQkQ2OjknD&#10;NwVYV4uLEgvjznygUx07kUI4FKihj3EqpAxtTxZD5ibixH06bzEm6DtpPJ5TuB3lnVK5tDhwauhx&#10;osee2mP9ZTW0zc5fq+ZlUvunJq+3r8d89aG0vrqcNw8gIs3xX/zn3pk0P1/C7zPpAl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EMf/DAAAA3AAAAA8AAAAAAAAAAAAA&#10;AAAAoQIAAGRycy9kb3ducmV2LnhtbFBLBQYAAAAABAAEAPkAAACRAwAAAAA=&#10;" strokeweight=".2pt">
                  <v:stroke joinstyle="miter"/>
                </v:line>
                <v:line id="Line 81" o:spid="_x0000_s1080" style="position:absolute;visibility:visible;mso-wrap-style:square" from="54,233" to="5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2pi8MAAADcAAAADwAAAGRycy9kb3ducmV2LnhtbERP30vDMBB+F/Y/hBN8EZsoo5PadAxR&#10;N4Q9rIrP1+Zsy5pLSeJW/3sjCL7dx/fzyvVsR3EiHwbHGm4zBYK4dWbgTsP72/PNPYgQkQ2OjknD&#10;NwVYV4uLEgvjznygUx07kUI4FKihj3EqpAxtTxZD5ibixH06bzEm6DtpPJ5TuB3lnVK5tDhwauhx&#10;osee2mP9ZTW0zc5fq+ZlUvunJq+3r8d89aG0vrqcNw8gIs3xX/zn3pk0P1/C7zPpAl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tqYvDAAAA3AAAAA8AAAAAAAAAAAAA&#10;AAAAoQIAAGRycy9kb3ducmV2LnhtbFBLBQYAAAAABAAEAPkAAACRAwAAAAA=&#10;" strokeweight=".2pt">
                  <v:stroke joinstyle="miter"/>
                </v:line>
                <v:line id="Line 82" o:spid="_x0000_s1081" style="position:absolute;flip:x y;visibility:visible;mso-wrap-style:square" from="58,241" to="20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AcMAAADcAAAADwAAAGRycy9kb3ducmV2LnhtbERPTWvCQBC9F/oflin0UuqmUkOIrqEU&#10;KvVozMXbkJ0mwexssrtq2l/fFQRv83ifsyom04szOd9ZVvA2S0AQ11Z33Cio9l+vGQgfkDX2lknB&#10;L3ko1o8PK8y1vfCOzmVoRAxhn6OCNoQhl9LXLRn0MzsQR+7HOoMhQtdI7fASw00v50mSSoMdx4YW&#10;B/psqT6WJ6NgM+I4bV+yP94dTpvte13OK1cq9fw0fSxBBJrCXXxzf+s4P13A9Zl4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vzgHDAAAA3AAAAA8AAAAAAAAAAAAA&#10;AAAAoQIAAGRycy9kb3ducmV2LnhtbFBLBQYAAAAABAAEAPkAAACRAwAAAAA=&#10;" strokeweight=".2pt">
                  <v:stroke joinstyle="miter"/>
                </v:line>
                <v:shape id="Freeform 83" o:spid="_x0000_s1082" style="position:absolute;left:366;top:640;width:246;height:116;visibility:visible;mso-wrap-style:square;v-text-anchor:top" coordsize="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j1MEA&#10;AADcAAAADwAAAGRycy9kb3ducmV2LnhtbERPTUsDMRC9F/wPYQRvbbY9LLI2LSJK9VJp7cHjsBk3&#10;wc1kTWJ2/femUOhtHu9z1tvJ9SJTiNazguWiAkHcem25U3D6eJnfg4gJWWPvmRT8UYTt5ma2xkb7&#10;kQ+Uj6kTJYRjgwpMSkMjZWwNOYwLPxAX7ssHh6nA0EkdcCzhrperqqqlQ8ulweBAT4ba7+OvU7A/&#10;7exbHrPpbKBl3H++489zVurudnp8AJFoSlfxxf2qy/y6hvMz5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xI9TBAAAA3AAAAA8AAAAAAAAAAAAAAAAAmAIAAGRycy9kb3du&#10;cmV2LnhtbFBLBQYAAAAABAAEAPUAAACGAwAAAAA=&#10;" path="m52,v,,7,6,7,11c59,16,49,25,40,26,31,28,16,22,8,16,,9,2,,2,e" filled="f" strokeweight=".2pt">
                  <v:stroke joinstyle="miter"/>
                  <v:path arrowok="t" o:connecttype="custom" o:connectlocs="217,0;246,46;167,108;33,66;8,0" o:connectangles="0,0,0,0,0"/>
                </v:shape>
                <v:shape id="Freeform 84" o:spid="_x0000_s1083" style="position:absolute;left:379;top:660;width:224;height:71;visibility:visible;mso-wrap-style:square;v-text-anchor:top" coordsize="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FA8MA&#10;AADcAAAADwAAAGRycy9kb3ducmV2LnhtbERP22oCMRB9F/oPYQq+FM1W0OrWKCJ4Qyl4gX0dkunu&#10;0s1k2UTd/n0jFHybw7nOdN7aStyo8aVjBe/9BASxdqbkXMHlvOqNQfiAbLByTAp+ycN89tKZYmrc&#10;nY90O4VcxBD2KSooQqhTKb0uyKLvu5o4ct+usRgibHJpGrzHcFvJQZKMpMWSY0OBNS0L0j+nq1Uw&#10;edtmyXq/ynY03GRfcqH5MNRKdV/bxSeIQG14iv/dWxPnjz7g8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FA8MAAADcAAAADwAAAAAAAAAAAAAAAACYAgAAZHJzL2Rv&#10;d25yZXYueG1sUEsFBgAAAAAEAAQA9QAAAIgDAAAAAA==&#10;" path="m,c,,29,17,35,17,42,17,54,7,54,1e" filled="f" strokeweight=".2pt">
                  <v:stroke joinstyle="miter"/>
                  <v:path arrowok="t" o:connecttype="custom" o:connectlocs="0,0;145,71;224,4" o:connectangles="0,0,0"/>
                </v:shape>
                <v:shape id="Freeform 85" o:spid="_x0000_s1084" style="position:absolute;left:616;top:702;width:33;height:3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18YA&#10;AADcAAAADwAAAGRycy9kb3ducmV2LnhtbESPQWvDMAyF74P+B6PCLqN1ukMoad1SVjp2GGxrB7uK&#10;WItDYzmxvTb999NhsJvEe3rv03o7+k5dKKY2sIHFvABFXAfbcmPg83SYLUGljGyxC0wGbpRgu5nc&#10;rbGy4cofdDnmRkkIpwoNuJz7SutUO/KY5qEnFu07RI9Z1thoG/Eq4b7Tj0VRao8tS4PDnp4c1efj&#10;jzdwHsrnh+VhfHVv7e499rdh/0WDMffTcbcClWnM/+a/6xcr+KXQyj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h18YAAADcAAAADwAAAAAAAAAAAAAAAACYAgAAZHJz&#10;L2Rvd25yZXYueG1sUEsFBgAAAAAEAAQA9QAAAIsDAAAAAA==&#10;" path="m,c,,8,2,8,8e" filled="f" strokeweight=".2pt">
                  <v:stroke joinstyle="miter"/>
                  <v:path arrowok="t" o:connecttype="custom" o:connectlocs="0,0;33,33" o:connectangles="0,0"/>
                </v:shape>
                <v:shape id="Freeform 86" o:spid="_x0000_s1085" style="position:absolute;left:512;top:714;width:416;height:158;visibility:visible;mso-wrap-style:square;v-text-anchor:top" coordsize="1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2Gr8A&#10;AADcAAAADwAAAGRycy9kb3ducmV2LnhtbERPzYrCMBC+C75DGMGbpitSd7tGUUFQT+r6AEMz20ab&#10;SWmi1rc3guBtPr7fmc5bW4kbNd44VvA1TEAQ504bLhSc/taDbxA+IGusHJOCB3mYz7qdKWba3flA&#10;t2MoRAxhn6GCMoQ6k9LnJVn0Q1cTR+7fNRZDhE0hdYP3GG4rOUqSVFo0HBtKrGlVUn45Xq2Cg72Y&#10;yW7p93q8PZ+M3a8xPVdK9Xvt4hdEoDZ8xG/3Rsf56Q+8nokX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jYavwAAANwAAAAPAAAAAAAAAAAAAAAAAJgCAABkcnMvZG93bnJl&#10;di54bWxQSwUGAAAAAAQABAD1AAAAhAMAAAAA&#10;" path="m,28c,28,29,8,37,4v7,-4,22,,27,6c69,16,100,38,100,38e" filled="f" strokeweight=".2pt">
                  <v:stroke joinstyle="miter"/>
                  <v:path arrowok="t" o:connecttype="custom" o:connectlocs="0,116;154,17;266,42;416,158" o:connectangles="0,0,0,0"/>
                </v:shape>
                <v:line id="Line 87" o:spid="_x0000_s1086" style="position:absolute;flip:x;visibility:visible;mso-wrap-style:square" from="607,739" to="74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YqcQAAADcAAAADwAAAGRycy9kb3ducmV2LnhtbESPT2vCQBDF74LfYZlCL6KbFtGSuoot&#10;FII3/0CvQ3ZMQrKzMbua+O2dg+Bthvfmvd+sNoNr1I26UHk28DFLQBHn3lZcGDgd/6ZfoEJEtth4&#10;JgN3CrBZj0crTK3veU+3QyyUhHBI0UAZY5tqHfKSHIaZb4lFO/vOYZS1K7TtsJdw1+jPJFlohxVL&#10;Q4kt/ZaU14erM1Bc/vs4nwz1fX+tbbbL+h8Xtsa8vw3bb1CRhvgyP68zK/hLwZdnZAK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tipxAAAANwAAAAPAAAAAAAAAAAA&#10;AAAAAKECAABkcnMvZG93bnJldi54bWxQSwUGAAAAAAQABAD5AAAAkgMAAAAA&#10;" strokeweight=".2pt">
                  <v:stroke joinstyle="miter"/>
                </v:line>
                <v:line id="Line 88" o:spid="_x0000_s1087" style="position:absolute;visibility:visible;mso-wrap-style:square" from="104,407" to="10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czsMAAADcAAAADwAAAGRycy9kb3ducmV2LnhtbERPS2sCMRC+C/6HMIVeRBN7WMtqlCJ9&#10;iOCh2+J5djPuLm4mS5Lq9t+bQsHbfHzPWW0G24kL+dA61jCfKRDElTMt1xq+v96mzyBCRDbYOSYN&#10;vxRgsx6PVpgbd+VPuhSxFimEQ44amhj7XMpQNWQxzFxPnLiT8xZjgr6WxuM1hdtOPimVSYstp4YG&#10;e9o2VJ2LH6uhKnd+osr3Xh1ey6z42J+zxVFp/fgwvCxBRBriXfzv3pk0fzGHv2fS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DnM7DAAAA3AAAAA8AAAAAAAAAAAAA&#10;AAAAoQIAAGRycy9kb3ducmV2LnhtbFBLBQYAAAAABAAEAPkAAACRAwAAAAA=&#10;" strokeweight=".2pt">
                  <v:stroke joinstyle="miter"/>
                </v:line>
                <v:shape id="Freeform 89" o:spid="_x0000_s1088" style="position:absolute;left:329;top:312;width:54;height:4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MfsEA&#10;AADcAAAADwAAAGRycy9kb3ducmV2LnhtbERPTYvCMBC9L/gfwgh7W1M92KUaRRRR8LSuIN7GZmyr&#10;zaQksdZ/v1kQvM3jfc503platOR8ZVnBcJCAIM6trrhQcPhdf32D8AFZY22ZFDzJw3zW+5hipu2D&#10;f6jdh0LEEPYZKihDaDIpfV6SQT+wDXHkLtYZDBG6QmqHjxhuajlKkrE0WHFsKLGhZUn5bX83CtJ0&#10;k+z8ivz2uXRy2J7O1/y4U+qz3y0mIAJ14S1+ubc6zk9H8P9Mv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EjH7BAAAA3AAAAA8AAAAAAAAAAAAAAAAAmAIAAGRycy9kb3du&#10;cmV2LnhtbFBLBQYAAAAABAAEAPUAAACGAwAAAAA=&#10;" path="m,11c,11,4,3,13,e" filled="f" strokeweight=".2pt">
                  <v:stroke joinstyle="miter"/>
                  <v:path arrowok="t" o:connecttype="custom" o:connectlocs="0,45;54,0" o:connectangles="0,0"/>
                </v:shape>
                <v:shape id="Freeform 90" o:spid="_x0000_s1089" style="position:absolute;left:117;top:345;width:245;height:486;visibility:visible;mso-wrap-style:square;v-text-anchor:top" coordsize="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RD8MA&#10;AADcAAAADwAAAGRycy9kb3ducmV2LnhtbERPTWvCQBC9F/wPywi9BN20hVaiq4Q2Fo828eBxyI5J&#10;MDu7Zrca/323UOhtHu9zVpvR9OJKg+8sK3iapyCIa6s7bhQcqu1sAcIHZI29ZVJwJw+b9eRhhZm2&#10;N/6iaxkaEUPYZ6igDcFlUvq6JYN+bh1x5E52MBgiHBqpB7zFcNPL5zR9lQY7jg0tOnpvqT6X30bB&#10;/v7pEn0kWyRF4j52l/22SnKlHqdjvgQRaAz/4j/3Tsf5by/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8RD8MAAADcAAAADwAAAAAAAAAAAAAAAACYAgAAZHJzL2Rv&#10;d25yZXYueG1sUEsFBgAAAAAEAAQA9QAAAIgDAAAAAA==&#10;" path="m41,45c59,59,59,59,59,59,56,,56,,56,,,15,,15,,15,18,28,18,28,18,28,14,35,5,54,7,93v27,24,27,24,27,24c34,117,29,60,41,45xe" fillcolor="black" strokeweight=".2pt">
                  <v:stroke joinstyle="miter"/>
                  <v:path arrowok="t" o:connecttype="custom" o:connectlocs="170,187;245,245;233,0;0,62;75,116;29,386;141,486;170,187" o:connectangles="0,0,0,0,0,0,0,0"/>
                </v:shape>
                <v:shape id="Freeform 91" o:spid="_x0000_s1090" style="position:absolute;left:-4;top:9;width:1015;height:1075;visibility:visible;mso-wrap-style:square;v-text-anchor:top" coordsize="10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5jcQA&#10;AADcAAAADwAAAGRycy9kb3ducmV2LnhtbERPTWvCQBC9F/oflin0phMlaImuIi0W24vUeultyI5J&#10;aHY2za5J6q/vCkJv83ifs1wPtlYdt75yomEyTkCx5M5UUmg4fm5HT6B8IDFUO2ENv+xhvbq/W1Jm&#10;XC8f3B1CoWKI+Iw0lCE0GaLPS7bkx65hidzJtZZChG2BpqU+htsap0kyQ0uVxIaSGn4uOf8+nK2G&#10;fTc5v+x+NvP0mL7l7/iFl/4VtX58GDYLUIGH8C++uXcmzp+ncH0mXo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OY3EAAAA3AAAAA8AAAAAAAAAAAAAAAAAmAIAAGRycy9k&#10;b3ducmV2LnhtbFBLBQYAAAAABAAEAPUAAACJAwAAAAA=&#10;" path="m1015,l,,,896r466,l503,1075,537,896r478,l1015,xe" filled="f" strokeweight=".2pt">
                  <v:stroke joinstyle="miter"/>
                  <v:path arrowok="t" o:connecttype="custom" o:connectlocs="1015,0;0,0;0,896;466,896;503,1075;537,896;1015,896;1015,0" o:connectangles="0,0,0,0,0,0,0,0"/>
                </v:shape>
                <v:shape id="Freeform 92" o:spid="_x0000_s1091" style="position:absolute;left:8;top:2836;width:1011;height:1076;visibility:visible;mso-wrap-style:square;v-text-anchor:top" coordsize="1011,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pkMQA&#10;AADcAAAADwAAAGRycy9kb3ducmV2LnhtbERPTWvCQBC9F/wPyxR6Ed0YqC3RTRCh1eqhNIrgbchO&#10;k2B2NmS3mvz7bkHobR7vc5ZZbxpxpc7VlhXMphEI4sLqmksFx8Pb5BWE88gaG8ukYCAHWTp6WGKi&#10;7Y2/6Jr7UoQQdgkqqLxvEyldUZFBN7UtceC+bWfQB9iVUnd4C+GmkXEUzaXBmkNDhS2tKyou+Y9R&#10;cNm/D9HnB+rNaY+7cxzT4MZjpZ4e+9UChKfe/4vv7q0O81+e4e+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ZDEAAAA3AAAAA8AAAAAAAAAAAAAAAAAmAIAAGRycy9k&#10;b3ducmV2LnhtbFBLBQYAAAAABAAEAPUAAACJAwAAAAA=&#10;" path="m,1076r1011,l1011,179r-462,l508,,475,179,,179r,897xe" filled="f" strokeweight=".2pt">
                  <v:stroke joinstyle="miter"/>
                  <v:path arrowok="t" o:connecttype="custom" o:connectlocs="0,1076;1011,1076;1011,179;549,179;508,0;475,179;0,179;0,1076" o:connectangles="0,0,0,0,0,0,0,0"/>
                </v:shape>
                <v:shape id="Freeform 93" o:spid="_x0000_s1092" style="position:absolute;left:520;top:3405;width:404;height:245;visibility:visible;mso-wrap-style:square;v-text-anchor:top" coordsize="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0k8EA&#10;AADcAAAADwAAAGRycy9kb3ducmV2LnhtbERPS2sCMRC+C/0PYQreNNserN2aXaRQ9eoD2uO4GXcX&#10;N5OQRN3115tCobf5+J6zKHvTiSv50FpW8DLNQBBXVrdcKzjsvyZzECEia+wsk4KBApTF02iBubY3&#10;3tJ1F2uRQjjkqKCJ0eVShqohg2FqHXHiTtYbjAn6WmqPtxRuOvmaZTNpsOXU0KCjz4aq8+5iFKzJ&#10;9e92u/THwd0vOlv5n+/hqNT4uV9+gIjUx3/xn3uj0/y3Gfw+ky6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8tJPBAAAA3AAAAA8AAAAAAAAAAAAAAAAAmAIAAGRycy9kb3du&#10;cmV2LnhtbFBLBQYAAAAABAAEAPUAAACGAwAAAAA=&#10;" path="m,c,,9,,12,4v3,4,23,38,27,38c43,43,79,48,84,48v5,,4,-4,2,-11c84,30,66,16,61,16v,,10,-4,16,c84,20,97,34,97,44v,9,-4,15,-19,13c63,56,37,49,30,45,24,41,7,6,2,5l,xe" filled="f" strokeweight=".2pt">
                  <v:stroke joinstyle="miter"/>
                  <v:path arrowok="t" o:connecttype="custom" o:connectlocs="0,0;50,17;162,174;350,199;358,154;254,66;321,66;404,183;325,237;125,187;8,21;0,0" o:connectangles="0,0,0,0,0,0,0,0,0,0,0,0"/>
                </v:shape>
                <v:shape id="Freeform 94" o:spid="_x0000_s1093" style="position:absolute;left:429;top:3480;width:137;height:278;visibility:visible;mso-wrap-style:square;v-text-anchor:top" coordsize="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3HcQA&#10;AADcAAAADwAAAGRycy9kb3ducmV2LnhtbERPTWsCMRC9C/6HMAUvUrP2oLI1SlELLVikbg8ep5tp&#10;snUzWTZR139vhEJv83ifM192rhZnakPlWcF4lIEgLr2u2Cj4Kl4fZyBCRNZYeyYFVwqwXPR7c8y1&#10;v/AnnffRiBTCIUcFNsYmlzKUlhyGkW+IE/fjW4cxwdZI3eIlhbtaPmXZRDqsODVYbGhlqTzuT07B&#10;bPNRmPX6WNjisHv//qXt0By2Sg0eupdnEJG6+C/+c7/pNH86hfsz6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Nx3EAAAA3AAAAA8AAAAAAAAAAAAAAAAAmAIAAGRycy9k&#10;b3ducmV2LnhtbFBLBQYAAAAABAAEAPUAAACJAwAAAAA=&#10;" path="m24,v,,-2,13,-2,18c22,22,22,27,26,33v4,6,7,16,4,19c27,54,21,60,15,64,10,67,6,60,4,54,2,49,,39,,31,,22,1,9,1,9v,,11,3,17,2e" filled="f" strokeweight=".2pt">
                  <v:stroke joinstyle="miter"/>
                  <v:path arrowok="t" o:connecttype="custom" o:connectlocs="100,0;91,75;108,137;125,216;62,266;17,224;0,129;4,37;75,46" o:connectangles="0,0,0,0,0,0,0,0,0"/>
                </v:shape>
                <v:shape id="Freeform 95" o:spid="_x0000_s1094" style="position:absolute;left:483;top:3592;width:212;height:225;visibility:visible;mso-wrap-style:square;v-text-anchor:top" coordsize="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FaMMA&#10;AADcAAAADwAAAGRycy9kb3ducmV2LnhtbESPwW7CQAxE75X4h5WRuFSwKYdSBRYESFU4AuUDTNYk&#10;EVlvyC6Q/H19QOJma8Yzz4tV52r1oDZUng18TRJQxLm3FRcGTn+/4x9QISJbrD2TgZ4CrJaDjwWm&#10;1j/5QI9jLJSEcEjRQBljk2od8pIcholviEW7+NZhlLUttG3xKeGu1tMk+dYOK5aGEhvalpRfj3dn&#10;4HCafvb3qLNzNtvbPrvtu2azNmY07NZzUJG6+Da/rndW8GdCK8/IB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oFaMMAAADcAAAADwAAAAAAAAAAAAAAAACYAgAAZHJzL2Rv&#10;d25yZXYueG1sUEsFBgAAAAAEAAQA9QAAAIgDAAAAAA==&#10;" path="m39,v,,-3,6,1,13c43,21,51,35,51,43v,8,-6,11,-13,11c31,54,,49,,49e" filled="f" strokeweight=".2pt">
                  <v:stroke joinstyle="miter"/>
                  <v:path arrowok="t" o:connecttype="custom" o:connectlocs="162,0;166,54;212,179;158,225;0,204" o:connectangles="0,0,0,0,0"/>
                </v:shape>
                <v:shape id="Freeform 96" o:spid="_x0000_s1095" style="position:absolute;left:528;top:3580;width:142;height:199;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vJsQA&#10;AADcAAAADwAAAGRycy9kb3ducmV2LnhtbERPTWvCQBC9C/6HZYTe6sYWtEZXkYLgQRC1tB7H7DRJ&#10;zc6m2anG/vquUPA2j/c503nrKnWmJpSeDQz6CSjizNuScwNv++XjC6ggyBYrz2TgSgHms25niqn1&#10;F97SeSe5iiEcUjRQiNSp1iEryGHo+5o4cp++cSgRNrm2DV5iuKv0U5IMtcOSY0OBNb0WlJ12P84A&#10;P6/aj0X9vjx+f0lyPPyON5u1GPPQaxcTUEKt3MX/7pWN80djuD0TL9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bybEAAAA3AAAAA8AAAAAAAAAAAAAAAAAmAIAAGRycy9k&#10;b3ducmV2LnhtbFBLBQYAAAAABAAEAPUAAACJAwAAAAA=&#10;" path="m,45v,,24,3,28,3c32,47,34,40,30,35,25,30,20,20,20,14,20,8,20,,20,e" filled="f" strokeweight=".2pt">
                  <v:stroke joinstyle="miter"/>
                  <v:path arrowok="t" o:connecttype="custom" o:connectlocs="0,187;117,199;125,145;84,58;84,0" o:connectangles="0,0,0,0,0"/>
                </v:shape>
                <v:shape id="Freeform 97" o:spid="_x0000_s1096" style="position:absolute;left:316;top:3584;width:100;height:166;visibility:visible;mso-wrap-style:square;v-text-anchor:top" coordsize="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2F8UA&#10;AADcAAAADwAAAGRycy9kb3ducmV2LnhtbESPzWrDQAyE74W8w6JAb806KU2M43VIAqWlkJb8PIDw&#10;KraJV2u829h9++pQ6E1iRjOf8s3oWnWnPjSeDcxnCSji0tuGKwOX8+tTCipEZIutZzLwQwE2xeQh&#10;x8z6gY90P8VKSQiHDA3UMXaZ1qGsyWGY+Y5YtKvvHUZZ+0rbHgcJd61eJMlSO2xYGmrsaF9TeTt9&#10;OwM7jcP46T/2vLQrbl4Ob7evw7Mxj9NxuwYVaYz/5r/rdyv4qeDLMzK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7YXxQAAANwAAAAPAAAAAAAAAAAAAAAAAJgCAABkcnMv&#10;ZG93bnJldi54bWxQSwUGAAAAAAQABAD1AAAAigMAAAAA&#10;" path="m,c,,5,31,24,40e" filled="f" strokeweight=".2pt">
                  <v:stroke joinstyle="miter"/>
                  <v:path arrowok="t" o:connecttype="custom" o:connectlocs="0,0;100,166" o:connectangles="0,0"/>
                </v:shape>
                <v:shape id="Freeform 98" o:spid="_x0000_s1097" style="position:absolute;left:512;top:3385;width:33;height:6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Yc8QA&#10;AADcAAAADwAAAGRycy9kb3ducmV2LnhtbERP32vCMBB+H/g/hBN8m2kFh1SjDKFjA0HmRHy8Nbe2&#10;rrmUJGvr/vpFEPZ2H9/PW20G04iOnK8tK0inCQjiwuqaSwXHj/xxAcIHZI2NZVJwJQ+b9ehhhZm2&#10;Pb9TdwiliCHsM1RQhdBmUvqiIoN+alviyH1ZZzBE6EqpHfYx3DRyliRP0mDNsaHClrYVFd+HH6Og&#10;yE/7+fz3cvk8u7fzdtfOBnl8UWoyHp6XIAIN4V98d7/qOH+Rwu2Ze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2HPEAAAA3AAAAA8AAAAAAAAAAAAAAAAAmAIAAGRycy9k&#10;b3ducmV2LnhtbFBLBQYAAAAABAAEAPUAAACJAwAAAAA=&#10;" path="m,c,,4,13,8,16e" filled="f" strokeweight=".2pt">
                  <v:stroke joinstyle="miter"/>
                  <v:path arrowok="t" o:connecttype="custom" o:connectlocs="0,0;33,66" o:connectangles="0,0"/>
                </v:shape>
                <v:shape id="Freeform 99" o:spid="_x0000_s1098" style="position:absolute;left:395;top:3277;width:212;height:527;visibility:visible;mso-wrap-style:square;v-text-anchor:top" coordsize="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bMMA&#10;AADcAAAADwAAAGRycy9kb3ducmV2LnhtbERPTWvCQBC9C/0PyxR6kbppEAlpVhFBKOSkFXsdstMk&#10;mp1Nd7dJ6q/vFgre5vE+p9hMphMDOd9aVvCySEAQV1a3XCs4ve+fMxA+IGvsLJOCH/KwWT/MCsy1&#10;HflAwzHUIoawz1FBE0KfS+mrhgz6he2JI/dpncEQoauldjjGcNPJNElW0mDLsaHBnnYNVdfjt1Fw&#10;0R/94ObL8ez3Sz//upTmtiuVenqctq8gAk3hLv53v+k4P0v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bMMAAADcAAAADwAAAAAAAAAAAAAAAACYAgAAZHJzL2Rv&#10;d25yZXYueG1sUEsFBgAAAAAEAAQA9QAAAIgDAAAAAA==&#10;" path="m1,64v,,,21,-1,30c,103,4,112,10,119v6,8,10,6,13,4c26,121,44,110,47,104v4,-6,,-15,-3,-20c42,79,39,74,39,68v,-6,3,-19,3,-19c31,52,18,39,18,31v,-8,7,-9,7,-9c25,22,24,5,32,2,40,,46,7,46,7v,4,,4,,4e" filled="f" strokeweight=".2pt">
                  <v:stroke joinstyle="miter"/>
                  <v:path arrowok="t" o:connecttype="custom" o:connectlocs="4,266;0,390;42,494;96,510;195,432;183,349;162,282;175,203;75,129;104,91;133,8;191,29;191,46" o:connectangles="0,0,0,0,0,0,0,0,0,0,0,0,0"/>
                </v:shape>
                <v:shape id="Freeform 100" o:spid="_x0000_s1099" style="position:absolute;left:533;top:3318;width:95;height:170;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1ar0A&#10;AADcAAAADwAAAGRycy9kb3ducmV2LnhtbERPvQrCMBDeBd8hnOAimqogUo1SBMHBpSq4ns3ZFptL&#10;baLWtzeC4HYf3+8t162pxJMaV1pWMB5FIIgzq0vOFZyO2+EchPPIGivLpOBNDtarbmeJsbYvTul5&#10;8LkIIexiVFB4X8dSuqwgg25ka+LAXW1j0AfY5FI3+ArhppKTKJpJgyWHhgJr2hSU3Q4PoyA5p8fd&#10;e18amw4u9yQaMLkbK9XvtckChKfW/8U/906H+fMp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81ar0AAADcAAAADwAAAAAAAAAAAAAAAACYAgAAZHJzL2Rvd25yZXYu&#10;eG1sUEsFBgAAAAAEAAQA9QAAAIIDAAAAAA==&#10;" path="m2,8c2,8,,,7,v7,,15,,15,8c23,15,20,41,20,41e" filled="f" strokeweight=".2pt">
                  <v:stroke joinstyle="miter"/>
                  <v:path arrowok="t" o:connecttype="custom" o:connectlocs="8,33;29,0;91,33;83,170" o:connectangles="0,0,0,0"/>
                </v:shape>
                <v:shape id="Freeform 101" o:spid="_x0000_s1100" style="position:absolute;left:587;top:3331;width:25;height:108;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qFL8A&#10;AADcAAAADwAAAGRycy9kb3ducmV2LnhtbERPzYrCMBC+C75DGMGbTRVZtBpLEYQ9LavrAwzN2FSb&#10;SWlirT69WVjY23x8v7PNB9uInjpfO1YwT1IQxKXTNVcKzj+H2QqED8gaG8ek4Eke8t14tMVMuwcf&#10;qT+FSsQQ9hkqMCG0mZS+NGTRJ64ljtzFdRZDhF0ldYePGG4buUjTD2mx5thgsKW9ofJ2ulsFjXwx&#10;u+vX8/uQ7otjz0O/Dkap6WQoNiACDeFf/Of+1HH+agm/z8QL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OSoUvwAAANwAAAAPAAAAAAAAAAAAAAAAAJgCAABkcnMvZG93bnJl&#10;di54bWxQSwUGAAAAAAQABAD1AAAAhAMAAAAA&#10;" path="m,c,,6,4,,26e" filled="f" strokeweight=".2pt">
                  <v:stroke joinstyle="miter"/>
                  <v:path arrowok="t" o:connecttype="custom" o:connectlocs="0,0;0,108" o:connectangles="0,0"/>
                </v:shape>
                <v:shape id="Freeform 102" o:spid="_x0000_s1101" style="position:absolute;left:379;top:3376;width:120;height:137;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i58QA&#10;AADcAAAADwAAAGRycy9kb3ducmV2LnhtbERPTWvCQBC9F/wPywi91Y3WWkldRYUW8RCp2kNvQ3aa&#10;BLOzS3Zrkn/fFYTe5vE+Z7HqTC2u1PjKsoLxKAFBnFtdcaHgfHp/moPwAVljbZkU9ORhtRw8LDDV&#10;tuVPuh5DIWII+xQVlCG4VEqfl2TQj6wjjtyPbQyGCJtC6gbbGG5qOUmSmTRYcWwo0dG2pPxy/DUK&#10;9ptqlziXffTT6dd3e+iz1/o5U+px2K3fQATqwr/47t7pOH/+Ardn4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4ufEAAAA3AAAAA8AAAAAAAAAAAAAAAAAmAIAAGRycy9k&#10;b3ducmV2LnhtbFBLBQYAAAAABAAEAPUAAACJAwAAAAA=&#10;" path="m20,6c20,6,8,,4,4,,9,,32,21,33v,,8,-6,2,-7c18,26,8,19,10,15,11,11,20,6,20,6xe" filled="f" strokeweight=".2pt">
                  <v:stroke joinstyle="miter"/>
                  <v:path arrowok="t" o:connecttype="custom" o:connectlocs="83,25;17,17;87,137;95,108;41,62;83,25" o:connectangles="0,0,0,0,0,0"/>
                </v:shape>
                <v:line id="Line 103" o:spid="_x0000_s1102" style="position:absolute;flip:x;visibility:visible;mso-wrap-style:square" from="362,3493" to="408,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VYcAAAADcAAAADwAAAGRycy9kb3ducmV2LnhtbERPy6rCMBDdC/5DGMGNaHrlIqUaRS8I&#10;xZ0PcDs0Y1vaTGoTbf17I1xwN4fznNWmN7V4UutKywp+ZhEI4szqknMFl/N+GoNwHlljbZkUvMjB&#10;Zj0crDDRtuMjPU8+FyGEXYIKCu+bREqXFWTQzWxDHLibbQ36ANtc6ha7EG5qOY+ihTRYcmgosKG/&#10;grLq9DAK8vu187+TvnodH5VOD2m3M26r1HjUb5cgPPX+K/53pzrMjxfweSZc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ilWHAAAAA3AAAAA8AAAAAAAAAAAAAAAAA&#10;oQIAAGRycy9kb3ducmV2LnhtbFBLBQYAAAAABAAEAPkAAACOAwAAAAA=&#10;" strokeweight=".2pt">
                  <v:stroke joinstyle="miter"/>
                </v:line>
                <v:shape id="Freeform 104" o:spid="_x0000_s1103" style="position:absolute;left:354;top:3509;width:75;height:166;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mcMA&#10;AADcAAAADwAAAGRycy9kb3ducmV2LnhtbERPTWvCQBC9F/wPywi9NRuFqsSsUgRpoUg19tLbkB2T&#10;0N3ZmN2a5N93CwVv83ifk28Ha8SNOt84VjBLUhDEpdMNVwo+z/unFQgfkDUax6RgJA/bzeQhx0y7&#10;nk90K0IlYgj7DBXUIbSZlL6syaJPXEscuYvrLIYIu0rqDvsYbo2cp+lCWmw4NtTY0q6m8rv4sQqK&#10;92u7swfDH2bUX8vX5+Os2R+VepwOL2sQgYZwF/+733Scv1rC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xmcMAAADcAAAADwAAAAAAAAAAAAAAAACYAgAAZHJzL2Rv&#10;d25yZXYueG1sUEsFBgAAAAAEAAQA9QAAAIgDAAAAAA==&#10;" path="m18,c18,,,10,2,25v,,2,13,7,15e" filled="f" strokeweight=".2pt">
                  <v:stroke joinstyle="miter"/>
                  <v:path arrowok="t" o:connecttype="custom" o:connectlocs="75,0;8,104;38,166" o:connectangles="0,0,0"/>
                </v:shape>
                <v:line id="Line 105" o:spid="_x0000_s1104" style="position:absolute;visibility:visible;mso-wrap-style:square" from="533,3094" to="678,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FdMYAAADcAAAADwAAAGRycy9kb3ducmV2LnhtbESPQU/DMAyF70j7D5EncUEsgUOZumUT&#10;mgZMSBwoaGe3MW21xqmSsJV/jw9I3Gy95/c+r7eTH9SZYuoDW7hbGFDETXA9txY+P55ul6BSRnY4&#10;BCYLP5Rgu5ldrbF04cLvdK5yqySEU4kWupzHUuvUdOQxLcJILNpXiB6zrLHVLuJFwv2g740ptMee&#10;paHDkXYdNafq21to6kO8MfXzaN72dVG9vJ6Kh6Ox9no+Pa5AZZryv/nv+uAEfym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sRXTGAAAA3AAAAA8AAAAAAAAA&#10;AAAAAAAAoQIAAGRycy9kb3ducmV2LnhtbFBLBQYAAAAABAAEAPkAAACUAwAAAAA=&#10;" strokeweight=".2pt">
                  <v:stroke joinstyle="miter"/>
                </v:line>
                <v:line id="Line 106" o:spid="_x0000_s1105" style="position:absolute;visibility:visible;mso-wrap-style:square" from="599,3094" to="740,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Dg78QAAADcAAAADwAAAGRycy9kb3ducmV2LnhtbERPS2sCMRC+F/wPYQQvUpN62OrWKFL6&#10;kEIPXUvPs5txd3EzWZJUt//eCEJv8/E9Z7UZbCdO5EPrWMPDTIEgrpxpudbwvX+9X4AIEdlg55g0&#10;/FGAzXp0t8LcuDN/0amItUghHHLU0MTY51KGqiGLYeZ64sQdnLcYE/S1NB7PKdx2cq5UJi22nBoa&#10;7Om5oepY/FoNVbnzU1W+9erzpcyK949j9vijtJ6Mh+0TiEhD/Bff3DuT5i+WcH0mXS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ODvxAAAANwAAAAPAAAAAAAAAAAA&#10;AAAAAKECAABkcnMvZG93bnJldi54bWxQSwUGAAAAAAQABAD5AAAAkgMAAAAA&#10;" strokeweight=".2pt">
                  <v:stroke joinstyle="miter"/>
                </v:line>
                <v:shape id="Freeform 107" o:spid="_x0000_s1106" style="position:absolute;left:582;top:3065;width:354;height:228;visibility:visible;mso-wrap-style:square;v-text-anchor:top" coordsize="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HmsYA&#10;AADcAAAADwAAAGRycy9kb3ducmV2LnhtbESPQU/CQBCF7yb+h82YcJMthhApLIQYIOpBAhq8jt2h&#10;29CdbbprW/+9czDxNpP35r1vluvB16qjNlaBDUzGGSjiItiKSwMf77v7R1AxIVusA5OBH4qwXt3e&#10;LDG3oecjdadUKgnhmKMBl1KTax0LRx7jODTEol1C6zHJ2pbatthLuK/1Q5bNtMeKpcFhQ0+Oiuvp&#10;2xv43Pht13+9bWev+5fp+cruYO3RmNHdsFmASjSkf/Pf9bMV/Ln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nHmsYAAADcAAAADwAAAAAAAAAAAAAAAACYAgAAZHJz&#10;L2Rvd25yZXYueG1sUEsFBgAAAAAEAAQA9QAAAIsDAAAAAA==&#10;" path="m85,c85,,48,32,41,33v-6,1,-19,1,-22,1c16,34,10,39,10,45,10,50,,55,,55e" filled="f" strokeweight=".2pt">
                  <v:stroke joinstyle="miter"/>
                  <v:path arrowok="t" o:connecttype="custom" o:connectlocs="354,0;171,137;79,141;42,187;0,228" o:connectangles="0,0,0,0,0"/>
                </v:shape>
                <v:line id="Line 108" o:spid="_x0000_s1107" style="position:absolute;flip:y;visibility:visible;mso-wrap-style:square" from="71,3596" to="212,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byMIAAADcAAAADwAAAGRycy9kb3ducmV2LnhtbERPTWvCQBC9F/wPywheSt1EStHoKmlB&#10;CL1FBa9DdpqEZGdjdjXJv3cLhd7m8T5ndxhNKx7Uu9qygngZgSAurK65VHA5H9/WIJxH1thaJgUT&#10;OTjsZy87TLQdOKfHyZcihLBLUEHlfZdI6YqKDLql7YgD92N7gz7AvpS6xyGEm1auouhDGqw5NFTY&#10;0VdFRXO6GwXl7Tr499exmfJ7o7PvbPg0LlVqMR/TLQhPo/8X/7kzHeZvYvh9Jlw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KbyMIAAADcAAAADwAAAAAAAAAAAAAA&#10;AAChAgAAZHJzL2Rvd25yZXYueG1sUEsFBgAAAAAEAAQA+QAAAJADAAAAAA==&#10;" strokeweight=".2pt">
                  <v:stroke joinstyle="miter"/>
                </v:line>
                <v:line id="Line 109" o:spid="_x0000_s1108" style="position:absolute;flip:y;visibility:visible;mso-wrap-style:square" from="87,3659" to="32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Fv8IAAADcAAAADwAAAGRycy9kb3ducmV2LnhtbERPS2vCQBC+F/wPywheSt00lKLRVVJB&#10;CL35AK9DdpqEZGdjdvPw37uFQm/z8T1nu59MIwbqXGVZwfsyAkGcW11xoeB6Ob6tQDiPrLGxTAoe&#10;5GC/m71sMdF25BMNZ1+IEMIuQQWl920ipctLMuiWtiUO3I/tDPoAu0LqDscQbhoZR9GnNFhxaCix&#10;pUNJeX3ujYLifhv9x+tUP059rbPvbPwyLlVqMZ/SDQhPk/8X/7kzHeavY/h9Jlw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AFv8IAAADcAAAADwAAAAAAAAAAAAAA&#10;AAChAgAAZHJzL2Rvd25yZXYueG1sUEsFBgAAAAAEAAQA+QAAAJADAAAAAA==&#10;" strokeweight=".2pt">
                  <v:stroke joinstyle="miter"/>
                </v:line>
                <v:line id="Line 110" o:spid="_x0000_s1109" style="position:absolute;flip:y;visibility:visible;mso-wrap-style:square" from="437,3530" to="51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gJMIAAADcAAAADwAAAGRycy9kb3ducmV2LnhtbERPS2vCQBC+F/wPywi9FN20FtHUVdJC&#10;IfRmFLwO2WkSkp1Ns5vXv+8Khd7m43vO4TSZRgzUucqygud1BII4t7riQsH18rnagXAeWWNjmRTM&#10;5OB0XDwcMNZ25DMNmS9ECGEXo4LS+zaW0uUlGXRr2xIH7tt2Bn2AXSF1h2MIN418iaKtNFhxaCix&#10;pY+S8jrrjYLi5zb616epns99rdOvdHw3LlHqcTklbyA8Tf5f/OdOdZi/38D9mXCBP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ygJMIAAADcAAAADwAAAAAAAAAAAAAA&#10;AAChAgAAZHJzL2Rvd25yZXYueG1sUEsFBgAAAAAEAAQA+QAAAJADAAAAAA==&#10;" strokeweight=".2pt">
                  <v:stroke joinstyle="miter"/>
                </v:line>
                <v:shape id="Freeform 111" o:spid="_x0000_s1110" style="position:absolute;left:483;top:3501;width:33;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ueMEA&#10;AADcAAAADwAAAGRycy9kb3ducmV2LnhtbERP24rCMBB9F/Yfwiz4pmlF1K1GWRYXRJ+8fMBsM7bV&#10;ZhKabK1/bwTBtzmc6yxWnalFS42vLCtIhwkI4tzqigsFp+PvYAbCB2SNtWVScCcPq+VHb4GZtjfe&#10;U3sIhYgh7DNUUIbgMil9XpJBP7SOOHJn2xgMETaF1A3eYrip5ShJJtJgxbGhREc/JeXXw79RUOyn&#10;f7t7upFhdtqm00nr1v7ilOp/dt9zEIG68Ba/3Bsd53+N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qrnjBAAAA3AAAAA8AAAAAAAAAAAAAAAAAmAIAAGRycy9kb3du&#10;cmV2LnhtbFBLBQYAAAAABAAEAPUAAACGAwAAAAA=&#10;" path="m,c,,7,,8,e" filled="f" strokeweight=".2pt">
                  <v:stroke joinstyle="miter"/>
                  <v:path arrowok="t" o:connecttype="custom" o:connectlocs="0,0;33,0" o:connectangles="0,0"/>
                </v:shape>
                <v:line id="Line 112" o:spid="_x0000_s1111" style="position:absolute;flip:y;visibility:visible;mso-wrap-style:square" from="474,3464" to="503,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dy8IAAADcAAAADwAAAGRycy9kb3ducmV2LnhtbERPS2vCQBC+F/wPywi9FN20WNHUVdJC&#10;IfRmFLwO2WkSkp1Ns5vXv+8Khd7m43vO4TSZRgzUucqygud1BII4t7riQsH18rnagXAeWWNjmRTM&#10;5OB0XDwcMNZ25DMNmS9ECGEXo4LS+zaW0uUlGXRr2xIH7tt2Bn2AXSF1h2MIN418iaKtNFhxaCix&#10;pY+S8jrrjYLi5zb6zdNUz+e+1ulXOr4blyj1uJySNxCeJv8v/nOnOszfv8L9mXCBP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mdy8IAAADcAAAADwAAAAAAAAAAAAAA&#10;AAChAgAAZHJzL2Rvd25yZXYueG1sUEsFBgAAAAAEAAQA+QAAAJADAAAAAA==&#10;" strokeweight=".2pt">
                  <v:stroke joinstyle="miter"/>
                </v:line>
                <v:line id="Line 113" o:spid="_x0000_s1112" style="position:absolute;flip:y;visibility:visible;mso-wrap-style:square" from="433,3439" to="48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sDvMEAAADcAAAADwAAAGRycy9kb3ducmV2LnhtbERPS4vCMBC+C/6HMAt7kTV1EdGuaVFB&#10;KHvzAV6HZrYtbSa1ibb++40geJuP7znrdDCNuFPnKssKZtMIBHFudcWFgvNp/7UE4TyyxsYyKXiQ&#10;gzQZj9YYa9vzge5HX4gQwi5GBaX3bSyly0sy6Ka2JQ7cn+0M+gC7QuoO+xBuGvkdRQtpsOLQUGJL&#10;u5Ly+ngzCorrpffzyVA/DrdaZ79ZvzVuo9Tnx7D5AeFp8G/xy53pMH+1gOcz4QK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uwO8wQAAANwAAAAPAAAAAAAAAAAAAAAA&#10;AKECAABkcnMvZG93bnJldi54bWxQSwUGAAAAAAQABAD5AAAAjwMAAAAA&#10;" strokeweight=".2pt">
                  <v:stroke joinstyle="miter"/>
                </v:line>
                <v:shape id="Freeform 114" o:spid="_x0000_s1113" style="position:absolute;left:553;top:3347;width:21;height:75;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TscQA&#10;AADcAAAADwAAAGRycy9kb3ducmV2LnhtbERPS2vCQBC+F/wPywhepG7ag9XoKtoq6MlHbcHbmB2T&#10;YHY2ZFcT/71bEHqbj+8542ljCnGjyuWWFbz1IhDEidU5pwoO38vXAQjnkTUWlknBnRxMJ62XMcba&#10;1ryj296nIoSwi1FB5n0ZS+mSjAy6ni2JA3e2lUEfYJVKXWEdwk0h36OoLw3mHBoyLOkzo+SyvxoF&#10;vzTL14f69LM4nujrvGmu83TbVarTbmYjEJ4a/y9+ulc6zB9+wN8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1U7HEAAAA3AAAAA8AAAAAAAAAAAAAAAAAmAIAAGRycy9k&#10;b3ducmV2LnhtbFBLBQYAAAAABAAEAPUAAACJAwAAAAA=&#10;" path="m,c,,5,8,4,18e" filled="f" strokeweight=".2pt">
                  <v:stroke joinstyle="miter"/>
                  <v:path arrowok="t" o:connecttype="custom" o:connectlocs="0,0;17,75" o:connectangles="0,0"/>
                </v:shape>
                <v:shape id="Freeform 115" o:spid="_x0000_s1114" style="position:absolute;left:495;top:3285;width:62;height:112;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1icQA&#10;AADcAAAADwAAAGRycy9kb3ducmV2LnhtbESPT4vCQAzF7wt+hyGCl0Wneli0OoosK3hd/6DH0Ilt&#10;sZMpnbHt+uk3B8Fbwnt575fVpneVaqkJpWcD00kCijjztuTcwOm4G89BhYhssfJMBv4owGY9+Fhh&#10;an3Hv9QeYq4khEOKBooY61TrkBXkMEx8TSzazTcOo6xNrm2DnYS7Ss+S5Es7LFkaCqzpu6Dsfng4&#10;A8/udN0/Znm0u8uV7tnzdv75bI0ZDfvtElSkPr7Nr+u9FfyF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ctYnEAAAA3AAAAA8AAAAAAAAAAAAAAAAAmAIAAGRycy9k&#10;b3ducmV2LnhtbFBLBQYAAAAABAAEAPUAAACJAwAAAAA=&#10;" path="m11,c11,,,23,15,27e" filled="f" strokeweight=".2pt">
                  <v:stroke joinstyle="miter"/>
                  <v:path arrowok="t" o:connecttype="custom" o:connectlocs="45,0;62,112" o:connectangles="0,0"/>
                </v:shape>
                <v:line id="Line 116" o:spid="_x0000_s1115" style="position:absolute;flip:y;visibility:visible;mso-wrap-style:square" from="624,3198" to="990,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XzsAAAADcAAAADwAAAGRycy9kb3ducmV2LnhtbERPy6rCMBDdX/AfwghuLpoqctFqFBWE&#10;4s4HuB2asS1tJrWJtv69EYS7m8N5znLdmUo8qXGFZQXjUQSCOLW64EzB5bwfzkA4j6yxskwKXuRg&#10;ver9LDHWtuUjPU8+EyGEXYwKcu/rWEqX5mTQjWxNHLibbQz6AJtM6gbbEG4qOYmiP2mw4NCQY027&#10;nNLy9DAKsvu19dPfrnwdH6VODkm7NW6j1KDfbRYgPHX+X/x1JzrMn8/h80y4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kl87AAAAA3AAAAA8AAAAAAAAAAAAAAAAA&#10;oQIAAGRycy9kb3ducmV2LnhtbFBLBQYAAAAABAAEAPkAAACOAwAAAAA=&#10;" strokeweight=".2pt">
                  <v:stroke joinstyle="miter"/>
                </v:line>
                <v:line id="Line 117" o:spid="_x0000_s1116" style="position:absolute;flip:x;visibility:visible;mso-wrap-style:square" from="653,3318" to="986,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KqMMAAADcAAAADwAAAGRycy9kb3ducmV2LnhtbESPwWrDMBBE74X+g9hALqWRG0IprhXj&#10;FgqmN6eBXhdrYxlbK9dSYvvvq0Agx2Fm3jBZPtteXGj0rWMFL5sEBHHtdMuNguPP1/MbCB+QNfaO&#10;ScFCHvL940OGqXYTV3Q5hEZECPsUFZgQhlRKXxuy6DduII7eyY0WQ5RjI/WIU4TbXm6T5FVabDku&#10;GBzo01DdHc5WQfP3O4Xd09wt1bnT5Xc5fVhfKLVezcU7iEBzuIdv7VIriES4nolHQO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yqjDAAAA3AAAAA8AAAAAAAAAAAAA&#10;AAAAoQIAAGRycy9kb3ducmV2LnhtbFBLBQYAAAAABAAEAPkAAACRAwAAAAA=&#10;" strokeweight=".2pt">
                  <v:stroke joinstyle="miter"/>
                </v:line>
                <v:line id="Line 118" o:spid="_x0000_s1117" style="position:absolute;flip:x;visibility:visible;mso-wrap-style:square" from="578,3572" to="624,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1vM8QAAADcAAAADwAAAGRycy9kb3ducmV2LnhtbESPQWuDQBSE74X+h+UVcinNagglWDch&#10;LQQkN9NArg/3VUX3rXXXqP8+GwjkOMzMN0y6m0wrrtS72rKCeBmBIC6srrlUcP49fGxAOI+ssbVM&#10;CmZysNu+vqSYaDtyTteTL0WAsEtQQeV9l0jpiooMuqXtiIP3Z3uDPsi+lLrHMcBNK1dR9CkN1hwW&#10;Kuzop6KiOQ1GQfl/Gf36fWrmfGh0dszGb+P2Si3epv0XCE+Tf4Yf7UwrWEUx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W8zxAAAANwAAAAPAAAAAAAAAAAA&#10;AAAAAKECAABkcnMvZG93bnJldi54bWxQSwUGAAAAAAQABAD5AAAAkgMAAAAA&#10;" strokeweight=".2pt">
                  <v:stroke joinstyle="miter"/>
                </v:line>
                <v:line id="Line 119" o:spid="_x0000_s1118" style="position:absolute;flip:x;visibility:visible;mso-wrap-style:square" from="449,3625" to="541,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RMMAAADcAAAADwAAAGRycy9kb3ducmV2LnhtbESPT4vCMBTE7wt+h/AEL4umWxaRalp0&#10;QSh78w94fTTPtrR5qU209dtvFgSPw8z8htlko2nFg3pXW1bwtYhAEBdW11wqOJ/28xUI55E1tpZJ&#10;wZMcZOnkY4OJtgMf6HH0pQgQdgkqqLzvEildUZFBt7AdcfCutjfog+xLqXscAty0Mo6ipTRYc1io&#10;sKOfiormeDcKyttl8N+fY/M83Bud/+bDzritUrPpuF2D8DT6d/jVzrWCOIrh/0w4Aj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v8UTDAAAA3AAAAA8AAAAAAAAAAAAA&#10;AAAAoQIAAGRycy9kb3ducmV2LnhtbFBLBQYAAAAABAAEAPkAAACRAwAAAAA=&#10;" strokeweight=".2pt">
                  <v:stroke joinstyle="miter"/>
                </v:line>
                <v:line id="Line 120" o:spid="_x0000_s1119" style="position:absolute;flip:x;visibility:visible;mso-wrap-style:square" from="187,3738" to="391,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38QAAADcAAAADwAAAGRycy9kb3ducmV2LnhtbESPS2vDMBCE74H8B7GFXkIjxy2huJGN&#10;UyiY3vKAXhdraxtbK8eSH/n3VaHQ4zAz3zCHbDGdmGhwjWUFu20Egri0uuFKwfXy8fQKwnlkjZ1l&#10;UnAnB1m6Xh0w0XbmE01nX4kAYZeggtr7PpHSlTUZdFvbEwfv2w4GfZBDJfWAc4CbTsZRtJcGGw4L&#10;Nfb0XlPZnkejoLp9zf5ls7T309jq4rOYj8blSj0+LPkbCE+L/w//tQutII6e4fdMOAI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41TfxAAAANwAAAAPAAAAAAAAAAAA&#10;AAAAAKECAABkcnMvZG93bnJldi54bWxQSwUGAAAAAAQABAD5AAAAkgMAAAAA&#10;" strokeweight=".2pt">
                  <v:stroke joinstyle="miter"/>
                </v:line>
                <v:shape id="Freeform 121" o:spid="_x0000_s1120" style="position:absolute;left:300;top:3804;width:220;height:58;visibility:visible;mso-wrap-style:square;v-text-anchor:top" coordsize="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7SMUA&#10;AADcAAAADwAAAGRycy9kb3ducmV2LnhtbESPQWsCMRSE74X+h/AEL1KTSpGyNYoVRD2J29JeH5vn&#10;ZuvmZbuJuvXXG0HocZiZb5jJrHO1OFEbKs8anocKBHHhTcWlhs+P5dMriBCRDdaeScMfBZhNHx8m&#10;mBl/5h2d8liKBOGQoQYbY5NJGQpLDsPQN8TJ2/vWYUyyLaVp8ZzgrpYjpcbSYcVpwWJDC0vFIT86&#10;DfnPQG3q+eX7srL79+P2a6V+F6x1v9fN30BE6uJ/+N5eGw0j9QK3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btIxQAAANwAAAAPAAAAAAAAAAAAAAAAAJgCAABkcnMv&#10;ZG93bnJldi54bWxQSwUGAAAAAAQABAD1AAAAigMAAAAA&#10;" path="m,14v,,4,-3,17,-3c29,11,39,11,53,e" filled="f" strokeweight=".2pt">
                  <v:stroke joinstyle="miter"/>
                  <v:path arrowok="t" o:connecttype="custom" o:connectlocs="0,58;71,46;220,0" o:connectangles="0,0,0"/>
                </v:shape>
                <v:line id="Line 122" o:spid="_x0000_s1121" style="position:absolute;flip:y;visibility:visible;mso-wrap-style:square" from="582,3721" to="637,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pMMQAAADcAAAADwAAAGRycy9kb3ducmV2LnhtbESPS2vDMBCE74H8B7GFXkIjx7ShuJGN&#10;UyiY3vKAXhdraxtbK8eSH/n3VaHQ4zAz3zCHbDGdmGhwjWUFu20Egri0uuFKwfXy8fQKwnlkjZ1l&#10;UnAnB1m6Xh0w0XbmE01nX4kAYZeggtr7PpHSlTUZdFvbEwfv2w4GfZBDJfWAc4CbTsZRtJcGGw4L&#10;Nfb0XlPZnkejoLp9zf55s7T309jq4rOYj8blSj0+LPkbCE+L/w//tQutII5e4PdMOAI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mkwxAAAANwAAAAPAAAAAAAAAAAA&#10;AAAAAKECAABkcnMvZG93bnJldi54bWxQSwUGAAAAAAQABAD5AAAAkgMAAAAA&#10;" strokeweight=".2pt">
                  <v:stroke joinstyle="miter"/>
                </v:line>
                <v:line id="Line 123" o:spid="_x0000_s1122" style="position:absolute;flip:y;visibility:visible;mso-wrap-style:square" from="670,3634" to="749,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T3R8QAAADcAAAADwAAAGRycy9kb3ducmV2LnhtbESPT2uDQBTE74V+h+UVcil1jZQQrGtI&#10;AgHpLX8g14f7qqL71rqbqN8+WyjkOMzMb5hsM5lO3GlwjWUFyygGQVxa3XCl4HI+fKxBOI+ssbNM&#10;CmZysMlfXzJMtR35SPeTr0SAsEtRQe19n0rpypoMusj2xMH7sYNBH+RQST3gGOCmk0kcr6TBhsNC&#10;jT3tayrb080oqH6vo/98n9r5eGt18V2MO+O2Si3epu0XCE+Tf4b/24VWkMQr+DsTj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PdHxAAAANwAAAAPAAAAAAAAAAAA&#10;AAAAAKECAABkcnMvZG93bnJldi54bWxQSwUGAAAAAAQABAD5AAAAkgMAAAAA&#10;" strokeweight=".2pt">
                  <v:stroke joinstyle="miter"/>
                </v:line>
                <v:shape id="Freeform 124" o:spid="_x0000_s1123" style="position:absolute;left:678;top:3509;width:150;height:7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n48YA&#10;AADcAAAADwAAAGRycy9kb3ducmV2LnhtbESPQWvCQBSE74X+h+UVeim6UWgaoquUQqAgKGoRvD2z&#10;zySYfRuya0z99a4geBxm5htmOu9NLTpqXWVZwWgYgSDOra64UPC3zQYJCOeRNdaWScE/OZjPXl+m&#10;mGp74TV1G1+IAGGXooLS+yaV0uUlGXRD2xAH72hbgz7ItpC6xUuAm1qOoyiWBisOCyU29FNSftqc&#10;jYKPPN7R9VDvP7Nls1zF2SHpFgul3t/67wkIT71/hh/tX61gHH3B/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kn48YAAADcAAAADwAAAAAAAAAAAAAAAACYAgAAZHJz&#10;L2Rvd25yZXYueG1sUEsFBgAAAAAEAAQA9QAAAIsDAAAAAA==&#10;" path="m36,c36,,24,13,18,15v,,-7,4,-18,e" filled="f" strokeweight=".2pt">
                  <v:stroke joinstyle="miter"/>
                  <v:path arrowok="t" o:connecttype="custom" o:connectlocs="150,0;75,62;0,62" o:connectangles="0,0,0"/>
                </v:shape>
                <v:line id="Line 125" o:spid="_x0000_s1124" style="position:absolute;flip:x;visibility:visible;mso-wrap-style:square" from="807,3530" to="857,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jNcQAAADcAAAADwAAAGRycy9kb3ducmV2LnhtbESPS2vDMBCE74H8B7GFXkIjx5SSupGN&#10;UyiY3vKAXhdraxtbK8eSH/n3VaHQ4zAz3zCHbDGdmGhwjWUFu20Egri0uuFKwfXy8bQH4Tyyxs4y&#10;KbiTgyxdrw6YaDvziaazr0SAsEtQQe19n0jpypoMuq3tiYP3bQeDPsihknrAOcBNJ+MoepEGGw4L&#10;Nfb0XlPZnkejoLp9zf55s7T309jq4rOYj8blSj0+LPkbCE+L/w//tQutII5e4fdMOAI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2M1xAAAANwAAAAPAAAAAAAAAAAA&#10;AAAAAKECAABkcnMvZG93bnJldi54bWxQSwUGAAAAAAQABAD5AAAAkgMAAAAA&#10;" strokeweight=".2pt">
                  <v:stroke joinstyle="miter"/>
                </v:line>
                <v:line id="Line 126" o:spid="_x0000_s1125" style="position:absolute;flip:y;visibility:visible;mso-wrap-style:square" from="878,3418" to="99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cdb0AAADcAAAADwAAAGRycy9kb3ducmV2LnhtbERPSwrCMBDdC94hjOBGNFVEpBpFBaG4&#10;8wNuh2ZsS5tJbaKttzcLweXj/dfbzlTiTY0rLCuYTiIQxKnVBWcKbtfjeAnCeWSNlWVS8CEH202/&#10;t8ZY25bP9L74TIQQdjEqyL2vYyldmpNBN7E1ceAetjHoA2wyqRtsQ7ip5CyKFtJgwaEhx5oOOaXl&#10;5WUUZM976+ejrvycX6VOTkm7N26n1HDQ7VYgPHX+L/65E61gNg3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3oXHW9AAAA3AAAAA8AAAAAAAAAAAAAAAAAoQIA&#10;AGRycy9kb3ducmV2LnhtbFBLBQYAAAAABAAEAPkAAACLAwAAAAA=&#10;" strokeweight=".2pt">
                  <v:stroke joinstyle="miter"/>
                </v:line>
                <v:shape id="Freeform 127" o:spid="_x0000_s1126" style="position:absolute;left:337;top:3177;width:287;height:174;visibility:visible;mso-wrap-style:square;v-text-anchor:top" coordsize="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hfMQA&#10;AADcAAAADwAAAGRycy9kb3ducmV2LnhtbESP0WrCQBRE3wv+w3IF3+omKYimrqItgvjUJn7Abfaa&#10;BLN31+xW49+7QqGPw8ycYZbrwXTiSr1vLStIpwkI4srqlmsFx3L3OgfhA7LGzjIpuJOH9Wr0ssRc&#10;2xt/07UItYgQ9jkqaEJwuZS+asign1pHHL2T7Q2GKPta6h5vEW46mSXJTBpsOS406Oijoepc/BoF&#10;h59dVm72x6/P1JXz7WJ2KNzbRanJeNi8gwg0hP/wX3uvFWRpC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YXzEAAAA3AAAAA8AAAAAAAAAAAAAAAAAmAIAAGRycy9k&#10;b3ducmV2LnhtbFBLBQYAAAAABAAEAPUAAACJAwAAAAA=&#10;" path="m,42v,,2,-7,8,-10c13,29,15,22,18,19v3,-3,14,-3,19,-6c43,10,51,3,67,18v2,-5,2,-5,2,-5c69,13,51,1,47,1,43,,37,7,33,8,28,10,25,7,19,12,12,17,8,25,8,25v,,-7,6,-8,17xe" filled="f" strokeweight=".2pt">
                  <v:stroke joinstyle="miter"/>
                  <v:path arrowok="t" o:connecttype="custom" o:connectlocs="0,174;33,133;75,79;154,54;279,75;287,54;195,4;137,33;79,50;33,104;0,174" o:connectangles="0,0,0,0,0,0,0,0,0,0,0"/>
                </v:shape>
                <v:shape id="Freeform 128" o:spid="_x0000_s1127" style="position:absolute;left:121;top:3115;width:249;height:498;visibility:visible;mso-wrap-style:square;v-text-anchor:top" coordsize="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P4cMA&#10;AADcAAAADwAAAGRycy9kb3ducmV2LnhtbESPQWsCMRSE7wX/Q3hCbzXrHkS2RinFQnuo4Cqen5vn&#10;JnTzsm5S3f33RhA8DjPzDbNY9a4RF+qC9axgOslAEFdeW64V7Hdfb3MQISJrbDyTgoECrJajlwUW&#10;2l95S5cy1iJBOBSowMTYFlKGypDDMPEtcfJOvnMYk+xqqTu8JrhrZJ5lM+nQclow2NKnoeqv/HcK&#10;1sPmdDTW74byqGn78zs7WHlW6nXcf7yDiNTHZ/jR/tYK8mk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BP4cMAAADcAAAADwAAAAAAAAAAAAAAAACYAgAAZHJzL2Rv&#10;d25yZXYueG1sUEsFBgAAAAAEAAQA9QAAAIgDAAAAAA==&#10;" path="m42,68c25,37,37,,37,,37,,9,14,6,31,4,44,13,73,17,86,,99,,99,,99v58,21,58,21,58,21c60,54,60,54,60,54l42,68xe" fillcolor="black" strokeweight=".2pt">
                  <v:stroke joinstyle="miter"/>
                  <v:path arrowok="t" o:connecttype="custom" o:connectlocs="174,282;154,0;25,129;71,357;0,411;241,498;249,224;174,282" o:connectangles="0,0,0,0,0,0,0,0"/>
                </v:shape>
                <v:oval id="Oval 129" o:spid="_x0000_s1128" style="position:absolute;left:4085;top:1366;width:1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txcQA&#10;AADcAAAADwAAAGRycy9kb3ducmV2LnhtbESPzWrDMBCE74W+g9hCb41sF0rjRAnFYOilJnVCzou1&#10;tU2slWMp/nn7qFDocZiZb5jtfjadGGlwrWUF8SoCQVxZ3XKt4HTMX95BOI+ssbNMChZysN89Pmwx&#10;1XbibxpLX4sAYZeigsb7PpXSVQ0ZdCvbEwfvxw4GfZBDLfWAU4CbTiZR9CYNthwWGuwpa6i6lDej&#10;4JqNX+fifMmLYtFtflhnY+QXpZ6f5o8NCE+z/w//tT+1giR+hd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rcXEAAAA3AAAAA8AAAAAAAAAAAAAAAAAmAIAAGRycy9k&#10;b3ducmV2LnhtbFBLBQYAAAAABAAEAPUAAACJAwAAAAA=&#10;" strokeweight=".2pt">
                  <v:stroke joinstyle="miter"/>
                </v:oval>
                <v:oval id="Oval 130" o:spid="_x0000_s1129" style="position:absolute;left:4085;top:1358;width:187;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1scQA&#10;AADcAAAADwAAAGRycy9kb3ducmV2LnhtbESPzWrDMBCE74W+g9hCb41sU0rjRAnFYOilJnVCzou1&#10;tU2slWMp/nn7qFDocZiZb5jtfjadGGlwrWUF8SoCQVxZ3XKt4HTMX95BOI+ssbNMChZysN89Pmwx&#10;1XbibxpLX4sAYZeigsb7PpXSVQ0ZdCvbEwfvxw4GfZBDLfWAU4CbTiZR9CYNthwWGuwpa6i6lDej&#10;4JqNX+fifMmLYtFtflhnY+QXpZ6f5o8NCE+z/w//tT+1giR+hd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NbHEAAAA3AAAAA8AAAAAAAAAAAAAAAAAmAIAAGRycy9k&#10;b3ducmV2LnhtbFBLBQYAAAAABAAEAPUAAACJAwAAAAA=&#10;" strokeweight=".2pt">
                  <v:stroke joinstyle="miter"/>
                </v:oval>
                <v:oval id="Oval 131" o:spid="_x0000_s1130" style="position:absolute;left:4122;top:1358;width:11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QKsQA&#10;AADcAAAADwAAAGRycy9kb3ducmV2LnhtbESPzWrDMBCE74W+g9hCb41sQ0vjRAnFYOilJnVCzou1&#10;tU2slWMp/nn7qFDocZiZb5jtfjadGGlwrWUF8SoCQVxZ3XKt4HTMX95BOI+ssbNMChZysN89Pmwx&#10;1XbibxpLX4sAYZeigsb7PpXSVQ0ZdCvbEwfvxw4GfZBDLfWAU4CbTiZR9CYNthwWGuwpa6i6lDej&#10;4JqNX+fifMmLYtFtflhnY+QXpZ6f5o8NCE+z/w//tT+1giR+hd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kCrEAAAA3AAAAA8AAAAAAAAAAAAAAAAAmAIAAGRycy9k&#10;b3ducmV2LnhtbFBLBQYAAAAABAAEAPUAAACJAwAAAAA=&#10;" strokeweight=".2pt">
                  <v:stroke joinstyle="miter"/>
                </v:oval>
                <v:shape id="Freeform 132" o:spid="_x0000_s1131" style="position:absolute;left:4130;top:1312;width:100;height:46;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GqcMA&#10;AADcAAAADwAAAGRycy9kb3ducmV2LnhtbESPQWvCQBSE74X+h+UVvNVNAkqJrhLEQG9SFcHbI/tM&#10;QrJv1+zWxH/fLRR6HGbmG2a9nUwvHjT41rKCdJ6AIK6sbrlWcD6V7x8gfEDW2FsmBU/ysN28vqwx&#10;13bkL3ocQy0ihH2OCpoQXC6lrxoy6OfWEUfvZgeDIcqhlnrAMcJNL7MkWUqDLceFBh3tGqq647dR&#10;cL/wYVHqxf7kOjw/zeiKbroqNXubihWIQFP4D/+1P7WCLF3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ZGqcMAAADcAAAADwAAAAAAAAAAAAAAAACYAgAAZHJzL2Rv&#10;d25yZXYueG1sUEsFBgAAAAAEAAQA9QAAAIgDAAAAAA==&#10;" path="m,3c,3,5,1,11,v5,,12,2,13,4c24,4,22,9,17,10,11,11,2,6,2,6l,3xe" strokeweight=".2pt">
                  <v:stroke joinstyle="miter"/>
                  <v:path arrowok="t" o:connecttype="custom" o:connectlocs="0,13;46,0;100,17;71,42;8,25;0,13" o:connectangles="0,0,0,0,0,0"/>
                </v:shape>
                <v:shape id="Freeform 133" o:spid="_x0000_s1132" style="position:absolute;left:4130;top:1325;width:30;height:58;visibility:visible;mso-wrap-style:square;v-text-anchor:top" coordsize="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VP8YA&#10;AADcAAAADwAAAGRycy9kb3ducmV2LnhtbESPQWvCQBSE7wX/w/IEL0U3BtpqdBURBAu9qFXw9sw+&#10;k2D2bdhdY/rvu4WCx2FmvmHmy87UoiXnK8sKxqMEBHFudcWFgu/DZjgB4QOyxtoyKfghD8tF72WO&#10;mbYP3lG7D4WIEPYZKihDaDIpfV6SQT+yDXH0rtYZDFG6QmqHjwg3tUyT5F0arDgulNjQuqT8tr8b&#10;BZd2Hb6un+70lp7S4/R1e55Md41Sg363moEI1IVn+L+91QrS8Qf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DVP8YAAADcAAAADwAAAAAAAAAAAAAAAACYAgAAZHJz&#10;L2Rvd25yZXYueG1sUEsFBgAAAAAEAAQA9QAAAIsDAAAAAA==&#10;" path="m,46l,,30,12r,46l,46xe" strokeweight=".2pt">
                  <v:stroke joinstyle="miter"/>
                  <v:path arrowok="t" o:connecttype="custom" o:connectlocs="0,46;0,0;30,12;30,58;0,46" o:connectangles="0,0,0,0,0"/>
                </v:shape>
                <v:shape id="Freeform 134" o:spid="_x0000_s1133" style="position:absolute;left:4160;top:1337;width:54;height:46;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9xsIA&#10;AADcAAAADwAAAGRycy9kb3ducmV2LnhtbERPz2vCMBS+D/wfwhN2m4ki4qpRRBiIh7HaIXh7NM+2&#10;mLx0Tazdf78cBh4/vt/r7eCs6KkLjWcN04kCQVx603Cl4bv4eFuCCBHZoPVMGn4pwHYzelljZvyD&#10;c+pPsRIphEOGGuoY20zKUNbkMEx8S5y4q+8cxgS7SpoOHyncWTlTaiEdNpwaamxpX1N5O92dBmuL&#10;z1yVan75Utc8P/fHn3e70Pp1POxWICIN8Sn+dx+Mhtk0rU1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b3GwgAAANwAAAAPAAAAAAAAAAAAAAAAAJgCAABkcnMvZG93&#10;bnJldi54bWxQSwUGAAAAAAQABAD1AAAAhwMAAAAA&#10;" path="m,11v,,8,-2,13,-1c13,,13,,13,,13,,5,,,l,11xe" strokeweight=".2pt">
                  <v:stroke joinstyle="miter"/>
                  <v:path arrowok="t" o:connecttype="custom" o:connectlocs="0,46;54,42;54,0;0,0;0,46" o:connectangles="0,0,0,0,0"/>
                </v:shape>
                <v:shape id="Freeform 135" o:spid="_x0000_s1134" style="position:absolute;left:4214;top:1325;width:16;height:54;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rw8UA&#10;AADcAAAADwAAAGRycy9kb3ducmV2LnhtbESPQWvCQBSE7wX/w/IEb3VjDqFGV1EhIBUKNQXx9sw+&#10;k2D2bchuTfTXdwuFHoeZ+YZZrgfTiDt1rrasYDaNQBAXVtdcKvjKs9c3EM4ja2wsk4IHOVivRi9L&#10;TLXt+ZPuR1+KAGGXooLK+zaV0hUVGXRT2xIH72o7gz7IrpS6wz7ATSPjKEqkwZrDQoUt7Soqbsdv&#10;oyB5bhu6nt/zfTk/ZYU74AdeEqUm42GzAOFp8P/hv/ZeK4hnc/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vDxQAAANwAAAAPAAAAAAAAAAAAAAAAAJgCAABkcnMv&#10;ZG93bnJldi54bWxQSwUGAAAAAAQABAD1AAAAigMAAAAA&#10;" path="m,13c,3,,3,,3,,3,2,,4,1v,10,,10,,10l,13xe" strokeweight=".2pt">
                  <v:stroke joinstyle="miter"/>
                  <v:path arrowok="t" o:connecttype="custom" o:connectlocs="0,54;0,12;16,4;16,46;0,54" o:connectangles="0,0,0,0,0"/>
                </v:shape>
                <v:shape id="Freeform 136" o:spid="_x0000_s1135" style="position:absolute;left:2837;top:1342;width:175;height:112;visibility:visible;mso-wrap-style:square;v-text-anchor:top" coordsize="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1XMIA&#10;AADcAAAADwAAAGRycy9kb3ducmV2LnhtbERPW2vCMBR+H/gfwhH2MjS1jKHVKCIIItvAC9LHQ3Ns&#10;gs1JaTKt/355GOzx47svVr1rxJ26YD0rmIwzEMSV15ZrBefTdjQFESKyxsYzKXhSgNVy8LLAQvsH&#10;H+h+jLVIIRwKVGBibAspQ2XIYRj7ljhxV985jAl2tdQdPlK4a2SeZR/SoeXUYLCljaHqdvxxCuze&#10;lW+f37Z9r66X0sTyK7e7mVKvw349BxGpj//iP/dOK8jz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TVcwgAAANwAAAAPAAAAAAAAAAAAAAAAAJgCAABkcnMvZG93&#10;bnJldi54bWxQSwUGAAAAAAQABAD1AAAAhwMAAAAA&#10;" path="m7,v,,6,9,16,9c23,9,20,11,23,12v2,1,17,9,18,10c42,23,42,25,40,26v-2,1,-7,,-9,-1c28,24,6,11,4,9,3,8,,4,1,3,2,1,7,,7,xe" strokeweight=".2pt">
                  <v:stroke joinstyle="miter"/>
                  <v:path arrowok="t" o:connecttype="custom" o:connectlocs="29,0;96,37;96,50;171,91;167,108;129,104;17,37;4,12;29,0" o:connectangles="0,0,0,0,0,0,0,0,0"/>
                </v:shape>
                <v:shape id="Freeform 137" o:spid="_x0000_s1136" style="position:absolute;left:2837;top:1354;width:179;height:116;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ryMQA&#10;AADcAAAADwAAAGRycy9kb3ducmV2LnhtbESPQWvCQBSE7wX/w/IEb3WTHEJJXUUERXtrtJ5fs6/Z&#10;YPZtyG5j4q/vFgo9DjPzDbPajLYVA/W+cawgXSYgiCunG64VXM775xcQPiBrbB2Tgok8bNazpxUW&#10;2t35nYYy1CJC2BeowITQFVL6ypBFv3QdcfS+XG8xRNnXUvd4j3DbyixJcmmx4bhgsKOdoepWflsF&#10;5dvUXh8fh+Q05J8Xe/WnJj13Si3m4/YVRKAx/If/2ketIMtS+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a8jEAAAA3AAAAA8AAAAAAAAAAAAAAAAAmAIAAGRycy9k&#10;b3ducmV2LnhtbFBLBQYAAAAABAAEAPUAAACJAwAAAAA=&#10;" path="m42,20v1,2,,5,-3,7c36,28,33,28,30,26,27,24,13,16,8,13,2,9,,7,,4,,2,1,,1,e" filled="f" strokeweight=".2pt">
                  <v:stroke joinstyle="miter"/>
                  <v:path arrowok="t" o:connecttype="custom" o:connectlocs="175,83;162,112;125,108;33,54;0,17;4,0" o:connectangles="0,0,0,0,0,0"/>
                </v:shape>
                <v:shape id="Freeform 138" o:spid="_x0000_s1137" style="position:absolute;left:2820;top:1267;width:183;height:191;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m9MEA&#10;AADcAAAADwAAAGRycy9kb3ducmV2LnhtbESPQWsCMRSE7wX/Q3gFL0WzBlqXrVFEELxqe/H2SJ67&#10;225eliSu6783QqHHYWa+YVab0XVioBBbzxoW8wIEsfG25VrD99d+VoKICdli55k03CnCZj15WWFl&#10;/Y2PNJxSLTKEY4UampT6SspoGnIY574nzt7FB4cpy1BLG/CW4a6Tqig+pMOW80KDPe0aMr+nq9Pg&#10;tkV4Lwc+02IwJr4pv5Q/Xuvp67j9BJFoTP/hv/bBalBKwfNMP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0ZvTBAAAA3AAAAA8AAAAAAAAAAAAAAAAAmAIAAGRycy9kb3du&#10;cmV2LnhtbFBLBQYAAAAABAAEAPUAAACGAwAAAAA=&#10;" path="m30,45v-1,1,-3,1,-6,1c17,45,8,42,6,41,3,40,2,37,1,35,,33,2,26,2,23,3,20,5,12,6,9,7,6,9,4,12,2,14,,17,,20,v,,15,3,17,3c39,4,42,6,43,9v1,4,,6,,9c42,21,39,31,38,36e" filled="f" strokeweight=".2pt">
                  <v:stroke joinstyle="miter"/>
                  <v:path arrowok="t" o:connecttype="custom" o:connectlocs="125,187;100,191;25,170;4,145;8,96;25,37;50,8;83,0;154,12;179,37;179,75;158,149" o:connectangles="0,0,0,0,0,0,0,0,0,0,0,0"/>
                </v:shape>
                <v:oval id="Oval 139" o:spid="_x0000_s1138" style="position:absolute;left:2962;top:1304;width:2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DMMA&#10;AADcAAAADwAAAGRycy9kb3ducmV2LnhtbESPQYvCMBSE74L/IbwFb5puF61Uo6jLrnqS1b14ezTP&#10;tti8lCZq/fdGEDwOM/MNM523phJXalxpWcHnIAJBnFldcq7g//DTH4NwHlljZZkU3MnBfNbtTDHV&#10;9sZ/dN37XAQIuxQVFN7XqZQuK8igG9iaOHgn2xj0QTa51A3eAtxUMo6ikTRYclgosKZVQdl5fzEK&#10;jm6TfG/1OHE5ZrRbrnF4+EWleh/tYgLCU+vf4Vd7oxXE8Rc8z4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dDMMAAADcAAAADwAAAAAAAAAAAAAAAACYAgAAZHJzL2Rv&#10;d25yZXYueG1sUEsFBgAAAAAEAAQA9QAAAIgDAAAAAA==&#10;" filled="f" strokeweight=".2pt">
                  <v:stroke joinstyle="miter"/>
                </v:oval>
                <v:oval id="Oval 140" o:spid="_x0000_s1139" style="position:absolute;left:2953;top:1296;width:34;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eMMA&#10;AADcAAAADwAAAGRycy9kb3ducmV2LnhtbESPQYvCMBSE74L/IbwFb5puWa1Uo6jLrnqS1b14ezTP&#10;tti8lCZq/fdGEDwOM/MNM523phJXalxpWcHnIAJBnFldcq7g//DTH4NwHlljZZkU3MnBfNbtTDHV&#10;9sZ/dN37XAQIuxQVFN7XqZQuK8igG9iaOHgn2xj0QTa51A3eAtxUMo6ikTRYclgosKZVQdl5fzEK&#10;jm6TfG/1OHE5ZrRbrnF4+EWleh/tYgLCU+vf4Vd7oxXE8Rc8z4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FeMMAAADcAAAADwAAAAAAAAAAAAAAAACYAgAAZHJzL2Rv&#10;d25yZXYueG1sUEsFBgAAAAAEAAQA9QAAAIgDAAAAAA==&#10;" filled="f" strokeweight=".2pt">
                  <v:stroke joinstyle="miter"/>
                </v:oval>
                <v:shape id="Freeform 141" o:spid="_x0000_s1140" style="position:absolute;left:2833;top:1396;width:20;height:29;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v18UA&#10;AADcAAAADwAAAGRycy9kb3ducmV2LnhtbESPQUsDMRSE74L/ITzBm826VFvXpsUKgj1Jq/X8SJ67&#10;q5uXJXm22/56IxR6HGbmG2a2GHyndhRTG9jA7agARWyDa7k28PH+cjMFlQTZYReYDBwowWJ+eTHD&#10;yoU9r2m3kVplCKcKDTQifaV1sg15TKPQE2fvK0SPkmWstYu4z3Df6bIo7rXHlvNCgz09N2R/Nr/e&#10;wOdY3GS8jMv1qly99dujffgWa8z11fD0CEpokHP41H51BsryDv7P5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XxQAAANwAAAAPAAAAAAAAAAAAAAAAAJgCAABkcnMv&#10;ZG93bnJldi54bWxQSwUGAAAAAAQABAD1AAAAigMAAAAA&#10;" path="m5,3v,1,,3,-2,4c2,7,1,6,,4,,3,,1,2,,3,,4,1,5,3xe" filled="f" strokeweight=".2pt">
                  <v:stroke joinstyle="miter"/>
                  <v:path arrowok="t" o:connecttype="custom" o:connectlocs="20,12;12,29;0,17;8,0;20,12" o:connectangles="0,0,0,0,0"/>
                </v:shape>
                <v:shape id="Freeform 142" o:spid="_x0000_s1141" style="position:absolute;left:2824;top:1387;width:38;height:46;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3RE8MA&#10;AADcAAAADwAAAGRycy9kb3ducmV2LnhtbESPS2vDMBCE74X+B7GF3mq5JoTgWg4lJNAem8d9a60f&#10;jbVSLcV2/n0UKPQ4zMw3TLGeTS9GGnxnWcFrkoIgrqzuuFFwPOxeViB8QNbYWyYFV/KwLh8fCsy1&#10;nfiLxn1oRISwz1FBG4LLpfRVSwZ9Yh1x9Go7GAxRDo3UA04RbnqZpelSGuw4LrToaNNSdd5fjAJ9&#10;+NU/C3fytbx8fi/s+eq2m06p56f5/Q1EoDn8h//aH1pBli3hfiYe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3RE8MAAADcAAAADwAAAAAAAAAAAAAAAACYAgAAZHJzL2Rv&#10;d25yZXYueG1sUEsFBgAAAAAEAAQA9QAAAIgDAAAAAA==&#10;" path="m6,2v1,,2,1,2,2c9,7,8,10,6,11,4,11,1,10,,7,,4,1,1,3,,4,,5,1,6,2xe" filled="f" strokeweight=".2pt">
                  <v:stroke joinstyle="miter"/>
                  <v:path arrowok="t" o:connecttype="custom" o:connectlocs="25,8;34,17;25,46;0,29;13,0;25,8" o:connectangles="0,0,0,0,0,0"/>
                </v:shape>
                <v:shape id="Freeform 143" o:spid="_x0000_s1142" style="position:absolute;left:2833;top:1433;width:25;height:46;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69sUA&#10;AADcAAAADwAAAGRycy9kb3ducmV2LnhtbESPQWvCQBSE7wX/w/IEb3WTIFajq4igSGkPxh48PrLP&#10;JLr7NmRXTf99t1DocZiZb5jlurdGPKjzjWMF6TgBQVw63XCl4Ou0e52B8AFZo3FMCr7Jw3o1eFli&#10;rt2Tj/QoQiUihH2OCuoQ2lxKX9Zk0Y9dSxy9i+sshii7SuoOnxFujcySZCotNhwXamxpW1N5K+5W&#10;wamY82SWmv37cfpxNc157nbpp1KjYb9ZgAjUh//wX/ugFWTZG/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fr2xQAAANwAAAAPAAAAAAAAAAAAAAAAAJgCAABkcnMv&#10;ZG93bnJldi54bWxQSwUGAAAAAAQABAD1AAAAigMAAAAA&#10;" path="m2,c2,,1,7,,8v,1,1,3,3,2c6,10,6,8,5,6,5,3,2,1,2,1e" filled="f" strokeweight=".2pt">
                  <v:stroke joinstyle="miter"/>
                  <v:path arrowok="t" o:connecttype="custom" o:connectlocs="8,0;0,33;13,42;21,25;8,4" o:connectangles="0,0,0,0,0"/>
                </v:shape>
                <v:shape id="Freeform 144" o:spid="_x0000_s1143" style="position:absolute;left:2829;top:1433;width:37;height:54;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Wt74A&#10;AADcAAAADwAAAGRycy9kb3ducmV2LnhtbERPuwrCMBTdBf8hXMFNUzuIVqOIIPgYfA6Ol+baFpub&#10;0kRb/94MguPhvOfL1pTiTbUrLCsYDSMQxKnVBWcKbtfNYALCeWSNpWVS8CEHy0W3M8dE24bP9L74&#10;TIQQdgkqyL2vEildmpNBN7QVceAetjboA6wzqWtsQrgpZRxFY2mw4NCQY0XrnNLn5WUUmOnoSLum&#10;Ot9bR/vJfny4nY4Hpfq9djUD4an1f/HPvdUK4jisDW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iFre+AAAA3AAAAA8AAAAAAAAAAAAAAAAAmAIAAGRycy9kb3ducmV2&#10;LnhtbFBLBQYAAAAABAAEAPUAAACDAwAAAAA=&#10;" path="m1,c1,,,5,,7v,2,1,6,5,5c9,12,9,8,8,7,8,6,5,2,5,2e" filled="f" strokeweight=".2pt">
                  <v:stroke joinstyle="miter"/>
                  <v:path arrowok="t" o:connecttype="custom" o:connectlocs="4,0;0,29;21,50;33,29;21,8" o:connectangles="0,0,0,0,0"/>
                </v:shape>
                <v:shape id="Freeform 145" o:spid="_x0000_s1144" style="position:absolute;left:2916;top:1163;width:33;height:6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nP8YA&#10;AADcAAAADwAAAGRycy9kb3ducmV2LnhtbESPT2vCQBTE74LfYXlCb2bTiNJEVykthR5E8A+it0f2&#10;mcRm34bsqmk/vSsIPQ4z8xtmtuhMLa7UusqygtcoBkGcW11xoWC3/Rq+gXAeWWNtmRT8koPFvN+b&#10;Yabtjdd03fhCBAi7DBWU3jeZlC4vyaCLbEMcvJNtDfog20LqFm8BbmqZxPFEGqw4LJTY0EdJ+c/m&#10;YhTkk7/taC9Pn+fRpUkPSzquMB0r9TLo3qcgPHX+P/xsf2sFSZLC4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2nP8YAAADcAAAADwAAAAAAAAAAAAAAAACYAgAAZHJz&#10;L2Rvd25yZXYueG1sUEsFBgAAAAAEAAQA9QAAAIsDAAAAAA==&#10;" path="m,c,11,,11,,11v,,3,5,8,5c8,5,8,5,8,5,8,5,,2,,xe" filled="f" strokeweight=".2pt">
                  <v:stroke joinstyle="miter"/>
                  <v:path arrowok="t" o:connecttype="custom" o:connectlocs="0,0;0,45;33,66;33,21;0,0" o:connectangles="0,0,0,0,0"/>
                </v:shape>
                <v:shape id="Freeform 146" o:spid="_x0000_s1145" style="position:absolute;left:2949;top:1184;width:71;height:58;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OcMA&#10;AADcAAAADwAAAGRycy9kb3ducmV2LnhtbERPz2vCMBS+D/wfwhN2GZquokg1LdtgIuziVDw/m2db&#10;bV5KErXbX78chB0/vt/LojetuJHzjWUFr+MEBHFpdcOVgv3uczQH4QOyxtYyKfghD0U+eFpipu2d&#10;v+m2DZWIIewzVFCH0GVS+rImg35sO+LInawzGCJ0ldQO7zHctDJNkpk02HBsqLGjj5rKy/ZqFDg9&#10;ux7eX5J09bXb7H8n5830aCqlnof92wJEoD78ix/utVaQTuL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0+OcMAAADcAAAADwAAAAAAAAAAAAAAAACYAgAAZHJzL2Rv&#10;d25yZXYueG1sUEsFBgAAAAAEAAQA9QAAAIgDAAAAAA==&#10;" path="m,c,,5,2,8,2v2,,9,-1,9,-1c17,13,17,13,17,13,17,13,4,14,,11e" filled="f" strokeweight=".2pt">
                  <v:stroke joinstyle="miter"/>
                  <v:path arrowok="t" o:connecttype="custom" o:connectlocs="0,0;33,8;71,4;71,54;0,46" o:connectangles="0,0,0,0,0"/>
                </v:shape>
                <v:shape id="Freeform 147" o:spid="_x0000_s1146" style="position:absolute;left:2941;top:1229;width:75;height:34;visibility:visible;mso-wrap-style:square;v-text-anchor:top" coordsize="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98YA&#10;AADcAAAADwAAAGRycy9kb3ducmV2LnhtbESPW2sCMRSE3wv9D+EU+lI0q0KR1SjS0gtIxRv6etwc&#10;N0s3J0sS3fXfN4VCH4eZ+YaZzjtbiyv5UDlWMOhnIIgLpysuFex3b70xiBCRNdaOScGNAsxn93dT&#10;zLVreUPXbSxFgnDIUYGJscmlDIUhi6HvGuLknZ23GJP0pdQe2wS3tRxm2bO0WHFaMNjQi6Hie3ux&#10;Cpby+PR1eDfrjxGdVq+db0NzWSj1+NAtJiAidfE//Nf+1AqGow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N98YAAADcAAAADwAAAAAAAAAAAAAAAACYAgAAZHJz&#10;L2Rvd25yZXYueG1sUEsFBgAAAAAEAAQA9QAAAIsDAAAAAA==&#10;" path="m,c,6,,6,,6v,,4,2,9,2c14,8,18,8,18,8v,-6,,-6,,-6e" filled="f" strokeweight=".2pt">
                  <v:stroke joinstyle="miter"/>
                  <v:path arrowok="t" o:connecttype="custom" o:connectlocs="0,0;0,26;38,34;75,34;75,9" o:connectangles="0,0,0,0,0"/>
                </v:shape>
                <v:line id="Line 148" o:spid="_x0000_s1147" style="position:absolute;flip:y;visibility:visible;mso-wrap-style:square" from="2903,1254" to="29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7+cMAAADcAAAADwAAAGRycy9kb3ducmV2LnhtbESPT4vCMBTE74LfITzBi2i6XRGpRnEF&#10;oezNP+D10Tzb0ualNtHWb28WFjwOM/MbZr3tTS2e1LrSsoKvWQSCOLO65FzB5XyYLkE4j6yxtkwK&#10;XuRguxkO1pho2/GRniefiwBhl6CCwvsmkdJlBRl0M9sQB+9mW4M+yDaXusUuwE0t4yhaSIMlh4UC&#10;G9oXlFWnh1GQ36+dn0/66nV8VDr9Tbsf43ZKjUf9bgXCU+8/4f92qhXE3zH8nQlH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DO/nDAAAA3AAAAA8AAAAAAAAAAAAA&#10;AAAAoQIAAGRycy9kb3ducmV2LnhtbFBLBQYAAAAABAAEAPkAAACRAwAAAAA=&#10;" strokeweight=".2pt">
                  <v:stroke joinstyle="miter"/>
                </v:line>
                <v:shape id="Freeform 149" o:spid="_x0000_s1148" style="position:absolute;left:2995;top:1250;width:66;height:179;visibility:visible;mso-wrap-style:square;v-text-anchor:top" coordsize="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lG8YA&#10;AADcAAAADwAAAGRycy9kb3ducmV2LnhtbESP0WrCQBRE3wv+w3KFvpRmo1YxqauE0Ep90kY/4JK9&#10;TYLZuyG7jenfd4VCH4eZOcNsdqNpxUC9aywrmEUxCOLS6oYrBZfz+/MahPPIGlvLpOCHHOy2k4cN&#10;ptre+JOGwlciQNilqKD2vkuldGVNBl1kO+LgfdneoA+yr6Tu8RbgppXzOF5Jgw2HhRo7ymsqr8W3&#10;UbDMB3tM3g6X00u5qrLjU+KafaLU43TMXkF4Gv1/+K/9oRXMFwu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blG8YAAADcAAAADwAAAAAAAAAAAAAAAACYAgAAZHJz&#10;L2Rvd25yZXYueG1sUEsFBgAAAAAEAAQA9QAAAIsDAAAAAA==&#10;" path="m5,v,,6,4,8,5c14,5,16,9,15,14v-1,4,-3,14,-4,17c10,35,8,38,5,39,3,41,,43,,43e" filled="f" strokeweight=".2pt">
                  <v:stroke joinstyle="miter"/>
                  <v:path arrowok="t" o:connecttype="custom" o:connectlocs="21,0;54,21;62,58;45,129;21,162;0,179" o:connectangles="0,0,0,0,0,0"/>
                </v:shape>
                <v:shape id="Freeform 150" o:spid="_x0000_s1149" style="position:absolute;left:3012;top:1333;width:41;height:108;visibility:visible;mso-wrap-style:square;v-text-anchor:top" coordsize="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i7cUA&#10;AADcAAAADwAAAGRycy9kb3ducmV2LnhtbESPS4vCQBCE7wv+h6EFb+tEI4tER/GBIHtYMHrw2GQ6&#10;D8z0hMxEo79+R1jYY1FVX1HLdW9qcafWVZYVTMYRCOLM6ooLBZfz4XMOwnlkjbVlUvAkB+vV4GOJ&#10;ibYPPtE99YUIEHYJKii9bxIpXVaSQTe2DXHwctsa9EG2hdQtPgLc1HIaRV/SYMVhocSGdiVlt7Qz&#10;Cr6vez7M473cNtX25LronP/EL6VGw36zAOGp9//hv/ZRK5jGM3if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LtxQAAANwAAAAPAAAAAAAAAAAAAAAAAJgCAABkcnMv&#10;ZG93bnJldi54bWxQSwUGAAAAAAQABAD1AAAAigMAAAAA&#10;" path="m10,c9,24,9,24,9,24v,,-6,2,-9,2e" filled="f" strokeweight=".2pt">
                  <v:stroke joinstyle="miter"/>
                  <v:path arrowok="t" o:connecttype="custom" o:connectlocs="41,0;37,100;0,108" o:connectangles="0,0,0"/>
                </v:shape>
                <v:shape id="Freeform 151" o:spid="_x0000_s1150" style="position:absolute;left:2874;top:1420;width:196;height:104;visibility:visible;mso-wrap-style:square;v-text-anchor:top" coordsize="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wxsQA&#10;AADcAAAADwAAAGRycy9kb3ducmV2LnhtbESPQWsCMRSE74X+h/AK3jSrpdbdGkWLgpcK2tLzI3nd&#10;Xdy8LJvsGv99IxR6HGbmG2a5jrYRA3W+dqxgOslAEGtnai4VfH3uxwsQPiAbbByTght5WK8eH5ZY&#10;GHflEw3nUIoEYV+ggiqEtpDS64os+olriZP34zqLIcmulKbDa4LbRs6ybC4t1pwWKmzpvSJ9OfdW&#10;Qf6xaLZ6F+P37VXnuzz2fjj2So2e4uYNRKAY/sN/7YNRMHt+gf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MMbEAAAA3AAAAA8AAAAAAAAAAAAAAAAAmAIAAGRycy9k&#10;b3ducmV2LnhtbFBLBQYAAAAABAAEAPUAAACJAwAAAAA=&#10;" path="m31,10v,,10,,13,-3c47,5,44,,42,v,,5,,5,9c47,17,46,21,39,22,32,24,16,25,5,19,5,19,,17,,14,,11,1,7,1,7e" filled="f" strokeweight=".2pt">
                  <v:stroke joinstyle="miter"/>
                  <v:path arrowok="t" o:connecttype="custom" o:connectlocs="129,42;183,29;175,0;196,37;163,92;21,79;0,58;4,29" o:connectangles="0,0,0,0,0,0,0,0"/>
                </v:shape>
                <v:shape id="Freeform 152" o:spid="_x0000_s1151" style="position:absolute;left:2899;top:1503;width:146;height:59;visibility:visible;mso-wrap-style:square;v-text-anchor:top" coordsize="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I4MIA&#10;AADcAAAADwAAAGRycy9kb3ducmV2LnhtbESPQYvCMBSE78L+h/AW9iKaqotIt1FE6OpVK54fzbMt&#10;27yUJGr11xtB2OMwM98w2ao3rbiS841lBZNxAoK4tLrhSsGxyEcLED4ga2wtk4I7eVgtPwYZptre&#10;eE/XQ6hEhLBPUUEdQpdK6cuaDPqx7Yijd7bOYIjSVVI7vEW4aeU0SebSYMNxocaONjWVf4eLUeD0&#10;fWj7x6ZZ+++8QDs7yf32V6mvz379AyJQH/7D7/ZOK5jO5v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AjgwgAAANwAAAAPAAAAAAAAAAAAAAAAAJgCAABkcnMvZG93&#10;bnJldi54bWxQSwUGAAAAAAQABAD1AAAAhwMAAAAA&#10;" path="m,c,7,,7,,7v,,5,7,16,7c27,14,31,12,33,10,35,7,35,2,35,2e" filled="f" strokeweight=".2pt">
                  <v:stroke joinstyle="miter"/>
                  <v:path arrowok="t" o:connecttype="custom" o:connectlocs="0,0;0,30;67,59;138,42;146,8" o:connectangles="0,0,0,0,0"/>
                </v:shape>
                <v:shape id="Freeform 153" o:spid="_x0000_s1152" style="position:absolute;left:2920;top:1549;width:104;height:29;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W18QA&#10;AADcAAAADwAAAGRycy9kb3ducmV2LnhtbESPT4vCMBTE7wt+h/AEb5r6h3WpRimKoIig7h72+Gye&#10;bbF5KU209dubBWGPw8z8hpkvW1OKB9WusKxgOIhAEKdWF5wp+Pne9L9AOI+ssbRMCp7kYLnofMwx&#10;1rbhEz3OPhMBwi5GBbn3VSylS3My6Aa2Ig7e1dYGfZB1JnWNTYCbUo6i6FMaLDgs5FjRKqf0dr4b&#10;Bej5V+7W0f3a7CfHMkkO6fNyUKrXbZMZCE+t/w+/21utYDSewt+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ltfEAAAA3AAAAA8AAAAAAAAAAAAAAAAAmAIAAGRycy9k&#10;b3ducmV2LnhtbFBLBQYAAAAABAAEAPUAAACJAwAAAAA=&#10;" path="m,c,2,,2,,2,4,6,4,6,4,6,16,7,16,7,16,7v,,8,-3,9,-6e" filled="f" strokeweight=".2pt">
                  <v:stroke joinstyle="miter"/>
                  <v:path arrowok="t" o:connecttype="custom" o:connectlocs="0,0;0,8;17,25;67,29;104,4" o:connectangles="0,0,0,0,0"/>
                </v:shape>
                <v:line id="Line 154" o:spid="_x0000_s1153" style="position:absolute;visibility:visible;mso-wrap-style:square" from="2991,1562" to="299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t78MAAADcAAAADwAAAGRycy9kb3ducmV2LnhtbERPW2vCMBR+H+w/hDPYy9BEhTqqUYbs&#10;IgMf7MTn0+asLTYnJcm0/nvzIOzx47sv14PtxJl8aB1rmIwVCOLKmZZrDYefj9EriBCRDXaOScOV&#10;AqxXjw9LzI278J7ORaxFCuGQo4Ymxj6XMlQNWQxj1xMn7td5izFBX0vj8ZLCbSenSmXSYsupocGe&#10;Ng1Vp+LPaqjKrX9R5Wevdu9lVnx9n7L5UWn9/DS8LUBEGuK/+O7eGg3TWVqbzq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27e/DAAAA3AAAAA8AAAAAAAAAAAAA&#10;AAAAoQIAAGRycy9kb3ducmV2LnhtbFBLBQYAAAAABAAEAPkAAACRAwAAAAA=&#10;" strokeweight=".2pt">
                  <v:stroke joinstyle="miter"/>
                </v:line>
                <v:line id="Line 155" o:spid="_x0000_s1154" style="position:absolute;visibility:visible;mso-wrap-style:square" from="2937,1557" to="2938,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IdMYAAADcAAAADwAAAGRycy9kb3ducmV2LnhtbESPQUsDMRSE74L/ITyhF2kTK6zt2rSI&#10;tFoKHrotnt9unrtLNy9LkrbrvzeC4HGYmW+YxWqwnbiQD61jDQ8TBYK4cqblWsPxsBnPQISIbLBz&#10;TBq+KcBqeXuzwNy4K+/pUsRaJAiHHDU0Mfa5lKFqyGKYuJ44eV/OW4xJ+loaj9cEt52cKpVJiy2n&#10;hQZ7em2oOhVnq6Eqt/5elW+9+liXWfG+O2VPn0rr0d3w8gwi0hD/w3/trdEwfZzD75l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6SHTGAAAA3AAAAA8AAAAAAAAA&#10;AAAAAAAAoQIAAGRycy9kb3ducmV2LnhtbFBLBQYAAAAABAAEAPkAAACUAwAAAAA=&#10;" strokeweight=".2pt">
                  <v:stroke joinstyle="miter"/>
                </v:line>
                <v:shape id="Freeform 156" o:spid="_x0000_s1155" style="position:absolute;left:2866;top:1321;width:83;height:7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KJMEA&#10;AADcAAAADwAAAGRycy9kb3ducmV2LnhtbERPTW+CQBC9N/E/bMakt7JImqZBFqM2Tbz0oBLPIzsC&#10;ys4iuwL+++6hSY8v7ztbTaYVA/WusaxgEcUgiEurG64UFMfvt08QziNrbC2Tgic5WOWzlwxTbUfe&#10;03DwlQgh7FJUUHvfpVK6siaDLrIdceAutjfoA+wrqXscQ7hpZRLHH9Jgw6Ghxo62NZW3w8Mo2I+b&#10;r8kPVXL/MSdbtNScr8enUq/zab0E4Wny/+I/904rSN7D/HAmHA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dCiTBAAAA3AAAAA8AAAAAAAAAAAAAAAAAmAIAAGRycy9kb3du&#10;cmV2LnhtbFBLBQYAAAAABAAEAPUAAACGAwAAAAA=&#10;" path="m,5c,5,1,1,5,1,9,,11,2,11,2,13,,13,,13,v,,5,2,6,9c20,15,19,18,18,19e" filled="f" strokeweight=".2pt">
                  <v:stroke joinstyle="miter"/>
                  <v:path arrowok="t" o:connecttype="custom" o:connectlocs="0,21;21,4;46,8;54,0;79,37;75,79" o:connectangles="0,0,0,0,0,0"/>
                </v:shape>
                <v:shape id="Freeform 157" o:spid="_x0000_s1156" style="position:absolute;left:2920;top:1312;width:37;height:88;visibility:visible;mso-wrap-style:square;v-text-anchor:top" coordsize="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9I8UA&#10;AADcAAAADwAAAGRycy9kb3ducmV2LnhtbESP3WoCMRSE7wu+QzgF72p2VaysRpGCICJItRR6d9ic&#10;/bGbkyVJ1/XtjVDwcpiZb5jlujeN6Mj52rKCdJSAIM6trrlU8HXevs1B+ICssbFMCm7kYb0avCwx&#10;0/bKn9SdQikihH2GCqoQ2kxKn1dk0I9sSxy9wjqDIUpXSu3wGuGmkeMkmUmDNceFClv6qCj/Pf0Z&#10;BbN0G3aT7uDm+28q+Kc4XN6PuVLD136zABGoD8/wf3unFYyn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0jxQAAANwAAAAPAAAAAAAAAAAAAAAAAJgCAABkcnMv&#10;ZG93bnJldi54bWxQSwUGAAAAAAQABAD1AAAAigMAAAAA&#10;" path="m,2c1,,1,,1,v,,6,4,7,11c9,19,7,21,7,21e" filled="f" strokeweight=".2pt">
                  <v:stroke joinstyle="miter"/>
                  <v:path arrowok="t" o:connecttype="custom" o:connectlocs="0,8;4,0;33,46;29,88" o:connectangles="0,0,0,0"/>
                </v:shape>
                <v:shape id="Freeform 158" o:spid="_x0000_s1157" style="position:absolute;left:2878;top:1308;width:38;height:17;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s0sAA&#10;AADcAAAADwAAAGRycy9kb3ducmV2LnhtbESP3YrCMBSE74V9h3AW9k7TlkWkGkVchO6dfw9waI5N&#10;sTkpSVbrPr0RBC+HmfmGWawG24kr+dA6VpBPMhDEtdMtNwpOx+14BiJEZI2dY1JwpwCr5cdogaV2&#10;N97T9RAbkSAcSlRgYuxLKUNtyGKYuJ44eWfnLcYkfSO1x1uC204WWTaVFltOCwZ72hiqL4c/q2D3&#10;n29yl1d90IY9/uzwt7Ko1NfnsJ6DiDTEd/jVrrSC4ruA55l0BO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Rs0sAAAADcAAAADwAAAAAAAAAAAAAAAACYAgAAZHJzL2Rvd25y&#10;ZXYueG1sUEsFBgAAAAAEAAQA9QAAAIUDAAAAAA==&#10;" path="m,4c,4,3,,9,4e" filled="f" strokeweight=".2pt">
                  <v:stroke joinstyle="miter"/>
                  <v:path arrowok="t" o:connecttype="custom" o:connectlocs="0,17;38,17" o:connectangles="0,0"/>
                </v:shape>
                <v:shape id="Freeform 159" o:spid="_x0000_s1158" style="position:absolute;left:2404;top:1097;width:104;height:62;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wMMA&#10;AADcAAAADwAAAGRycy9kb3ducmV2LnhtbESPQYvCMBSE74L/ITxhb5qqa5FqFNEVVjxpvXh7NM+2&#10;2LyUJGr332+EhT0OM/MNs1x3phFPcr62rGA8SkAQF1bXXCq45PvhHIQPyBoby6TghzysV/3eEjNt&#10;X3yi5zmUIkLYZ6igCqHNpPRFRQb9yLbE0btZZzBE6UqpHb4i3DRykiSpNFhzXKiwpW1Fxf38MAoO&#10;5X6Wu698d2keaVdfaTq/H1mpj0G3WYAI1IX/8F/7WyuYfE7hfS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K+wMMAAADcAAAADwAAAAAAAAAAAAAAAACYAgAAZHJzL2Rv&#10;d25yZXYueG1sUEsFBgAAAAAEAAQA9QAAAIgDAAAAAA==&#10;" path="m,11v,,14,1,16,1c17,12,18,15,18,15v,,3,-9,4,-11c23,2,25,,25,e" filled="f" strokeweight=".2pt">
                  <v:stroke joinstyle="miter"/>
                  <v:path arrowok="t" o:connecttype="custom" o:connectlocs="0,45;67,50;75,62;92,17;104,0" o:connectangles="0,0,0,0,0"/>
                </v:shape>
                <v:shape id="Freeform 160" o:spid="_x0000_s1159" style="position:absolute;left:2392;top:1092;width:166;height:254;visibility:visible;mso-wrap-style:square;v-text-anchor:top" coordsize="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EzcMA&#10;AADcAAAADwAAAGRycy9kb3ducmV2LnhtbESP3YrCMBSE74V9h3AEb2RNFZHSNYosCMLCgj8PcGyO&#10;abE5CU1su29vFgQvh5n5hllvB9uIjtpQO1Ywn2UgiEunazYKLuf9Zw4iRGSNjWNS8EcBtpuP0RoL&#10;7Xo+UneKRiQIhwIVVDH6QspQVmQxzJwnTt7NtRZjkq2RusU+wW0jF1m2khZrTgsVevquqLyfHlaB&#10;9Xvq8sM9m3ar36uvy53pf4xSk/Gw+wIRaYjv8Kt90AoWyyX8n0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EzcMAAADcAAAADwAAAAAAAAAAAAAAAACYAgAAZHJzL2Rv&#10;d25yZXYueG1sUEsFBgAAAAAEAAQA9QAAAIgDAAAAAA==&#10;" path="m40,61v,,,-6,,-8c40,51,37,49,37,49v,,1,-4,1,-6c38,42,36,41,36,41v,,-3,-31,-5,-35c30,1,27,1,25,1v-3,,-5,,-9,c12,1,9,,8,,6,1,3,12,3,12,,12,,15,2,16v1,1,1,4,1,4c1,27,1,27,1,27v,,1,-1,2,-1c4,26,8,26,9,26v,,,,,c10,27,11,27,11,27v,,2,-5,5,-10c18,13,18,13,18,13v,,-4,2,-5,4c12,20,9,26,9,26e" filled="f" strokeweight=".2pt">
                  <v:stroke joinstyle="miter"/>
                  <v:path arrowok="t" o:connecttype="custom" o:connectlocs="166,254;166,221;154,204;158,179;149,171;129,25;104,4;66,4;33,0;12,50;8,67;12,83;4,112;12,108;37,108;37,108;46,112;66,71;75,54;54,71;37,108" o:connectangles="0,0,0,0,0,0,0,0,0,0,0,0,0,0,0,0,0,0,0,0,0"/>
                </v:shape>
                <v:shape id="Freeform 161" o:spid="_x0000_s1160" style="position:absolute;left:2404;top:1142;width:9;height:58;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N1cYA&#10;AADcAAAADwAAAGRycy9kb3ducmV2LnhtbESPQWsCMRSE74L/ITyhN83q2iJbo4ggFEorbkuht8fm&#10;Nbt087IkUVd/vSkUPA4z8w2zXPe2FSfyoXGsYDrJQBBXTjdsFHx+7MYLECEia2wdk4ILBVivhoMl&#10;Ftqd+UCnMhqRIBwKVFDH2BVShqomi2HiOuLk/ThvMSbpjdQezwluWznLsidpseG0UGNH25qq3/Jo&#10;FXx/7Tdvi9f9wXjU5lq955d8niv1MOo3zyAi9fEe/m+/aAWz+SP8nU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N1cYAAADcAAAADwAAAAAAAAAAAAAAAACYAgAAZHJz&#10;L2Rvd25yZXYueG1sUEsFBgAAAAAEAAQA9QAAAIsDAAAAAA==&#10;" path="m,c,,2,3,2,5,2,7,,14,,14e" filled="f" strokeweight=".2pt">
                  <v:stroke joinstyle="miter"/>
                  <v:path arrowok="t" o:connecttype="custom" o:connectlocs="0,0;9,21;0,58" o:connectangles="0,0,0"/>
                </v:shape>
                <v:shape id="Freeform 162" o:spid="_x0000_s1161" style="position:absolute;left:2392;top:1200;width:41;height:71;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tUL8A&#10;AADcAAAADwAAAGRycy9kb3ducmV2LnhtbESPzQrCMBCE74LvEFbwpqniH9UoIojiyb8HWJq1LTab&#10;2qRa394IgsdhZr5hFqvGFOJJlcstKxj0IxDEidU5pwqul21vBsJ5ZI2FZVLwJgerZbu1wFjbF5/o&#10;efapCBB2MSrIvC9jKV2SkUHXtyVx8G62MuiDrFKpK3wFuCnkMIom0mDOYSHDkjYZJfdzbRTo8cbV&#10;5S4q1tcaj4PGHe7b6UOpbqdZz0F4avw//GvvtYLhaAL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7e1QvwAAANwAAAAPAAAAAAAAAAAAAAAAAJgCAABkcnMvZG93bnJl&#10;di54bWxQSwUGAAAAAAQABAD1AAAAhAMAAAAA&#10;" path="m9,v,,1,15,1,16c10,17,1,17,,15e" filled="f" strokeweight=".2pt">
                  <v:stroke joinstyle="miter"/>
                  <v:path arrowok="t" o:connecttype="custom" o:connectlocs="37,0;41,67;0,63" o:connectangles="0,0,0"/>
                </v:shape>
                <v:shape id="Freeform 163" o:spid="_x0000_s1162" style="position:absolute;left:2009;top:1101;width:104;height:7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If8cA&#10;AADcAAAADwAAAGRycy9kb3ducmV2LnhtbESP3WrCQBSE7wt9h+UI3hTdKGI1uopEREsp1B/w9pg9&#10;JqHZsyG7avTp3UKhl8PMfMNM540pxZVqV1hW0OtGIIhTqwvOFBz2q84IhPPIGkvLpOBODuaz15cp&#10;xtreeEvXnc9EgLCLUUHufRVL6dKcDLqurYiDd7a1QR9knUld4y3ATSn7UTSUBgsOCzlWlOSU/uwu&#10;RkFyXDfJ8HH4WH5vH73P01F/4dtYqXarWUxAeGr8f/ivvdEK+oN3+D0Tj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VyH/HAAAA3AAAAA8AAAAAAAAAAAAAAAAAmAIAAGRy&#10;cy9kb3ducmV2LnhtbFBLBQYAAAAABAAEAPUAAACMAwAAAAA=&#10;" path="m24,9v,,1,-6,-4,-7c15,,11,,8,5,5,9,,17,,19v,,3,-2,5,c5,19,16,11,24,9xe" filled="f" strokeweight=".2pt">
                  <v:stroke joinstyle="miter"/>
                  <v:path arrowok="t" o:connecttype="custom" o:connectlocs="100,37;83,8;33,21;0,79;21,79;100,37" o:connectangles="0,0,0,0,0,0"/>
                </v:shape>
                <v:shape id="Freeform 164" o:spid="_x0000_s1163" style="position:absolute;left:2034;top:1146;width:137;height:7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CcEA&#10;AADcAAAADwAAAGRycy9kb3ducmV2LnhtbERPXWvCMBR9H/gfwhV8m6kiKtUoIgyGoJt1zNdLc9eU&#10;NTeliTb+e/Mw2OPhfK+30TbiTp2vHSuYjDMQxKXTNVcKvi5vr0sQPiBrbByTggd52G4GL2vMtev5&#10;TPciVCKFsM9RgQmhzaX0pSGLfuxa4sT9uM5iSLCrpO6wT+G2kdMsm0uLNacGgy3tDZW/xc0qyC5y&#10;93ksv6+m/1jE/nSLB7MwSo2GcbcCESiGf/Gf+10rmM7S2nQmHQ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SVAnBAAAA3AAAAA8AAAAAAAAAAAAAAAAAmAIAAGRycy9kb3du&#10;cmV2LnhtbFBLBQYAAAAABAAEAPUAAACGAwAAAAA=&#10;" path="m,13c,13,11,5,18,2,25,,29,3,31,4v1,,2,2,1,4c30,9,19,18,19,19l,13xe" filled="f" strokeweight=".2pt">
                  <v:stroke joinstyle="miter"/>
                  <v:path arrowok="t" o:connecttype="custom" o:connectlocs="0,54;75,8;129,17;133,33;79,79;0,54" o:connectangles="0,0,0,0,0,0"/>
                </v:shape>
                <v:shape id="Freeform 165" o:spid="_x0000_s1164" style="position:absolute;left:1980;top:1217;width:129;height:104;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Jy8YA&#10;AADcAAAADwAAAGRycy9kb3ducmV2LnhtbESPQWvCQBSE74X+h+UVems2SpU2uooWWkS8aHKot0f2&#10;mUSzb2N2m8R/3y0IPQ4z8w0zXw6mFh21rrKsYBTFIIhzqysuFGTp58sbCOeRNdaWScGNHCwXjw9z&#10;TLTteU/dwRciQNglqKD0vkmkdHlJBl1kG+LgnWxr0AfZFlK32Ae4qeU4jqfSYMVhocSGPkrKL4cf&#10;o+C63u5y7c9D9TX5Pl6z6bZOb6jU89OwmoHwNPj/8L290QrG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1Jy8YAAADcAAAADwAAAAAAAAAAAAAAAACYAgAAZHJz&#10;L2Rvd25yZXYueG1sUEsFBgAAAAAEAAQA9QAAAIsDAAAAAA==&#10;" path="m11,c30,9,30,9,30,9v,,,3,1,4c31,13,28,21,28,23v-1,2,-2,2,-5,2c20,24,3,15,2,15,,14,,14,1,11,2,8,5,1,5,1v,,2,2,3,2c9,3,11,2,11,xe" filled="f" strokeweight=".2pt">
                  <v:stroke joinstyle="miter"/>
                  <v:path arrowok="t" o:connecttype="custom" o:connectlocs="46,0;125,37;129,54;117,96;96,104;8,62;4,46;21,4;33,12;46,0" o:connectangles="0,0,0,0,0,0,0,0,0,0"/>
                </v:shape>
                <v:shape id="Freeform 166" o:spid="_x0000_s1165" style="position:absolute;left:2005;top:1180;width:25;height:45;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R/8EA&#10;AADcAAAADwAAAGRycy9kb3ducmV2LnhtbERPTYvCMBC9C/sfwgh707SyinaNsggui+jB6mGPQzO2&#10;1WRSmqj135uD4PHxvufLzhpxo9bXjhWkwwQEceF0zaWC42E9mILwAVmjcUwKHuRhufjozTHT7s57&#10;uuWhFDGEfYYKqhCaTEpfVGTRD11DHLmTay2GCNtS6hbvMdwaOUqSibRYc2yosKFVRcUlv1oFh3zG&#10;X9PU/G72k+3Z1P8zt053Sn32u59vEIG68Ba/3H9awWgc58c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Ef/BAAAA3AAAAA8AAAAAAAAAAAAAAAAAmAIAAGRycy9kb3du&#10;cmV2LnhtbFBLBQYAAAAABAAEAPUAAACGAwAAAAA=&#10;" path="m,11c,11,,8,1,5,3,3,3,2,6,e" filled="f" strokeweight=".2pt">
                  <v:stroke joinstyle="miter"/>
                  <v:path arrowok="t" o:connecttype="custom" o:connectlocs="0,45;4,20;25,0" o:connectangles="0,0,0"/>
                </v:shape>
                <v:shape id="Freeform 167" o:spid="_x0000_s1166" style="position:absolute;left:2026;top:1200;width:8;height:17;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ZB8QA&#10;AADcAAAADwAAAGRycy9kb3ducmV2LnhtbESPzWrDMBCE74W8g9hAb7VsQ0pxooSQH/Clhyb1fWtt&#10;bMfWyliK4759FQj0OMzMN8xqM5lOjDS4xrKCJIpBEJdWN1wp+D4f3z5AOI+ssbNMCn7JwWY9e1lh&#10;pu2dv2g8+UoECLsMFdTe95mUrqzJoItsTxy8ix0M+iCHSuoB7wFuOpnG8bs02HBYqLGnXU1le7oZ&#10;BUV30Qf9M3325zavxoVM8uu+UOp1Pm2XIDxN/j/8bOdaQbpI4HE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GQfEAAAA3AAAAA8AAAAAAAAAAAAAAAAAmAIAAGRycy9k&#10;b3ducmV2LnhtbFBLBQYAAAAABAAEAPUAAACJAwAAAAA=&#10;" path="m2,c2,,,2,,4e" filled="f" strokeweight=".2pt">
                  <v:stroke joinstyle="miter"/>
                  <v:path arrowok="t" o:connecttype="custom" o:connectlocs="8,0;0,17" o:connectangles="0,0"/>
                </v:shape>
                <v:shape id="Freeform 168" o:spid="_x0000_s1167" style="position:absolute;left:2105;top:1225;width:8;height:29;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vcYA&#10;AADcAAAADwAAAGRycy9kb3ducmV2LnhtbESP3WrCQBSE7wt9h+UUvKsbA0pJXYNIKxaK4k/p7Wn2&#10;JBvMng3ZNaZv3xUKXg4z8w0zzwfbiJ46XztWMBknIIgLp2uuFJyO788vIHxA1tg4JgW/5CFfPD7M&#10;MdPuynvqD6ESEcI+QwUmhDaT0heGLPqxa4mjV7rOYoiyq6Tu8BrhtpFpksykxZrjgsGWVoaK8+Fi&#10;FWxCv6Pvmflot7v15W34KqY/5adSo6dh+Qoi0BDu4f/2RitIpy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vcYAAADcAAAADwAAAAAAAAAAAAAAAACYAgAAZHJz&#10;L2Rvd25yZXYueG1sUEsFBgAAAAAEAAQA9QAAAIsDAAAAAA==&#10;" path="m2,c2,,,3,,7e" filled="f" strokeweight=".2pt">
                  <v:stroke joinstyle="miter"/>
                  <v:path arrowok="t" o:connecttype="custom" o:connectlocs="8,0;0,29" o:connectangles="0,0"/>
                </v:shape>
                <v:shape id="Freeform 169" o:spid="_x0000_s1168" style="position:absolute;left:2130;top:1196;width:33;height:3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YZ8YA&#10;AADcAAAADwAAAGRycy9kb3ducmV2LnhtbESPT2sCMRTE74V+h/AKvUjNqiiyNYpUFA8F/xV6fWxe&#10;N4ubl90k1fXbm4LQ4zAzv2Fmi87W4kI+VI4VDPoZCOLC6YpLBV+n9dsURIjIGmvHpOBGARbz56cZ&#10;5tpd+UCXYyxFgnDIUYGJscmlDIUhi6HvGuLk/ThvMSbpS6k9XhPc1nKYZRNpseK0YLChD0PF+fhr&#10;FZzbyaY3XXefZlct9765tatvapV6femW7yAidfE//GhvtYLheAR/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jYZ8YAAADcAAAADwAAAAAAAAAAAAAAAACYAgAAZHJz&#10;L2Rvd25yZXYueG1sUEsFBgAAAAAEAAQA9QAAAIsDAAAAAA==&#10;" path="m8,c8,,,5,,8e" filled="f" strokeweight=".2pt">
                  <v:stroke joinstyle="miter"/>
                  <v:path arrowok="t" o:connecttype="custom" o:connectlocs="33,0;0,33" o:connectangles="0,0"/>
                </v:shape>
                <v:shape id="Freeform 170" o:spid="_x0000_s1169" style="position:absolute;left:1968;top:1180;width:178;height:162;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he8QA&#10;AADcAAAADwAAAGRycy9kb3ducmV2LnhtbESPQWvCQBSE7wX/w/KE3ppN01olukpVCvVoWkRvj+wz&#10;Cc2+TXe3Gv+9Kwg9DjPzDTNb9KYVJ3K+sazgOUlBEJdWN1wp+P76eJqA8AFZY2uZFFzIw2I+eJhh&#10;ru2Zt3QqQiUihH2OCuoQulxKX9Zk0Ce2I47e0TqDIUpXSe3wHOGmlVmavkmDDceFGjta1VT+FH9G&#10;weh3z+6wWffHtVy+ZDtbhDFelHoc9u9TEIH68B++tz+1gmz0C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oXvEAAAA3AAAAA8AAAAAAAAAAAAAAAAAmAIAAGRycy9k&#10;b3ducmV2LnhtbFBLBQYAAAAABAAEAPUAAACJAwAAAAA=&#10;" path="m43,13v,,-2,1,-3,4c39,20,36,29,35,32v-1,3,-4,7,-8,6c22,36,6,29,3,27,1,26,,22,1,20,2,18,5,9,6,6,8,3,9,1,10,e" filled="f" strokeweight=".2pt">
                  <v:stroke joinstyle="miter"/>
                  <v:path arrowok="t" o:connecttype="custom" o:connectlocs="178,54;166,71;145,133;112,158;12,112;4,83;25,25;41,0" o:connectangles="0,0,0,0,0,0,0,0"/>
                </v:shape>
                <v:shape id="Freeform 171" o:spid="_x0000_s1170" style="position:absolute;left:1988;top:1084;width:138;height:116;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tX8MA&#10;AADcAAAADwAAAGRycy9kb3ducmV2LnhtbESPT4vCMBTE74LfITzBm6a6KtI1SnUV9Ogf9vxo3rZl&#10;m5faRFu/vREEj8PM/IZZrFpTijvVrrCsYDSMQBCnVhecKbicd4M5COeRNZaWScGDHKyW3c4CY20b&#10;PtL95DMRIOxiVJB7X8VSujQng25oK+Lg/dnaoA+yzqSusQlwU8pxFM2kwYLDQo4VbXJK/083o2BS&#10;/lyT5PDbVM3Mrb+2sk0P+7VS/V6bfIPw1PpP+N3eawXj6RRe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TtX8MAAADcAAAADwAAAAAAAAAAAAAAAACYAgAAZHJzL2Rv&#10;d25yZXYueG1sUEsFBgAAAAAEAAQA9QAAAIgDAAAAAA==&#10;" path="m2,28c2,28,,25,,23,1,21,8,8,11,5,13,2,18,,24,1v5,1,9,3,9,12e" filled="f" strokeweight=".2pt">
                  <v:stroke joinstyle="miter"/>
                  <v:path arrowok="t" o:connecttype="custom" o:connectlocs="8,116;0,95;46,21;100,4;138,54" o:connectangles="0,0,0,0,0"/>
                </v:shape>
                <v:shape id="Freeform 172" o:spid="_x0000_s1171" style="position:absolute;left:2109;top:1134;width:75;height:25;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fs8QA&#10;AADcAAAADwAAAGRycy9kb3ducmV2LnhtbESP3WoCMRSE7wu+QzhCb4pmK/WH1ShWKLY3gj8PcNgc&#10;dxc3J2ETd+Pbm0Khl8PMfMOsNtE0oqPW15YVvI8zEMSF1TWXCi7nr9EChA/IGhvLpOBBHjbrwcsK&#10;c217PlJ3CqVIEPY5KqhCcLmUvqjIoB9bR5y8q20NhiTbUuoW+wQ3jZxk2UwarDktVOhoV1FxO92N&#10;gujePn8O52bfXwo333csP6ZRKvU6jNsliEAx/If/2t9awWQ6g98z6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n7PEAAAA3AAAAA8AAAAAAAAAAAAAAAAAmAIAAGRycy9k&#10;b3ducmV2LnhtbFBLBQYAAAAABAAEAPUAAACJAwAAAAA=&#10;" path="m,1c,1,4,,9,1v5,1,9,4,9,5e" filled="f" strokeweight=".2pt">
                  <v:stroke joinstyle="miter"/>
                  <v:path arrowok="t" o:connecttype="custom" o:connectlocs="0,4;38,4;75,25" o:connectangles="0,0,0"/>
                </v:shape>
                <v:shape id="Freeform 173" o:spid="_x0000_s1172" style="position:absolute;left:2142;top:1138;width:142;height:104;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K4ccA&#10;AADcAAAADwAAAGRycy9kb3ducmV2LnhtbESPQUvDQBSE70L/w/IK3uymCbE17bYUUVB6ahVqb6/Z&#10;12w0+zZk1zT+e1cQehxm5htmuR5sI3rqfO1YwXSSgCAuna65UvD+9nw3B+EDssbGMSn4IQ/r1ehm&#10;iYV2F95Rvw+ViBD2BSowIbSFlL40ZNFPXEscvbPrLIYou0rqDi8RbhuZJsm9tFhzXDDY0qOh8mv/&#10;bRU8bdpw+jDZdptlaX/4POavp4dcqdvxsFmACDSEa/i//aIVpPkM/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SSuHHAAAA3AAAAA8AAAAAAAAAAAAAAAAAmAIAAGRy&#10;cy9kb3ducmV2LnhtbFBLBQYAAAAABAAEAPUAAACMAwAAAAA=&#10;" path="m,25v,,1,-1,2,-5c4,17,7,10,8,8,9,6,11,3,14,1,17,,24,1,27,2v3,,7,4,5,16e" filled="f" strokeweight=".2pt">
                  <v:stroke joinstyle="miter"/>
                  <v:path arrowok="t" o:connecttype="custom" o:connectlocs="0,104;8,83;33,33;58,4;113,8;134,75" o:connectangles="0,0,0,0,0,0"/>
                </v:shape>
                <v:shape id="Freeform 174" o:spid="_x0000_s1173" style="position:absolute;left:2130;top:1159;width:133;height:104;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GbcIA&#10;AADcAAAADwAAAGRycy9kb3ducmV2LnhtbERP3WrCMBS+H+wdwhnsRjS1qEg1igqDodug3R7g0Bzb&#10;YnNSkmi7tzcXgpcf3/96O5hW3Mj5xrKC6SQBQVxa3XCl4O/3Y7wE4QOyxtYyKfgnD9vN68saM217&#10;zulWhErEEPYZKqhD6DIpfVmTQT+xHXHkztYZDBG6SmqHfQw3rUyTZCENNhwbauzoUFN5Ka5GQdHO&#10;vk/9/Ofr6Ea76WU5Mtd9nir1/jbsViACDeEpfrg/tYJ0Htf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kZtwgAAANwAAAAPAAAAAAAAAAAAAAAAAJgCAABkcnMvZG93&#10;bnJldi54bWxQSwUGAAAAAAQABAD1AAAAhwMAAAAA&#10;" path="m32,12v,,-1,-5,-1,-8c31,2,28,,24,,20,,16,,14,5,12,10,9,17,8,19,7,22,4,25,,24e" filled="f" strokeweight=".2pt">
                  <v:stroke joinstyle="miter"/>
                  <v:path arrowok="t" o:connecttype="custom" o:connectlocs="133,50;129,17;100,0;58,21;33,79;0,100" o:connectangles="0,0,0,0,0,0"/>
                </v:shape>
                <v:shape id="Freeform 175" o:spid="_x0000_s1174" style="position:absolute;left:1992;top:2704;width:92;height:78;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Tq8UA&#10;AADcAAAADwAAAGRycy9kb3ducmV2LnhtbESPQWvCQBSE74L/YXlCL6FuKo000VWkpeBNktpDb4/s&#10;Mwlm38bsRtN/3xWEHoeZ+YZZb0fTiiv1rrGs4GUegyAurW64UnD8+nx+A+E8ssbWMin4JQfbzXSy&#10;xkzbG+d0LXwlAoRdhgpq77tMSlfWZNDNbUccvJPtDfog+0rqHm8Bblq5iOOlNNhwWKixo/eaynMx&#10;GAVDklY8xNHPx/fFHJro/JrqfK/U02zcrUB4Gv1/+NHeawWLJIX7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hOrxQAAANwAAAAPAAAAAAAAAAAAAAAAAJgCAABkcnMv&#10;ZG93bnJldi54bWxQSwUGAAAAAAQABAD1AAAAigMAAAAA&#10;" path="m7,c7,,,13,7,16,14,19,22,6,22,6e" filled="f" strokeweight=".2pt">
                  <v:stroke joinstyle="miter"/>
                  <v:path arrowok="t" o:connecttype="custom" o:connectlocs="29,0;29,66;92,25" o:connectangles="0,0,0"/>
                </v:shape>
                <v:shape id="Freeform 176" o:spid="_x0000_s1175" style="position:absolute;left:1963;top:2695;width:138;height:112;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83cQA&#10;AADcAAAADwAAAGRycy9kb3ducmV2LnhtbERPTWuDQBC9F/Iflgn0Vtd4kGJdQykJzcESEgOpt8Gd&#10;qtSdte42Mf8+eyj0+Hjf+Xo2g7jQ5HrLClZRDIK4sbrnVsGp2j49g3AeWeNgmRTcyMG6WDzkmGl7&#10;5QNdjr4VIYRdhgo678dMStd0ZNBFdiQO3JedDPoAp1bqCa8h3AwyieNUGuw5NHQ40ltHzffx1ygo&#10;q1udvJf7c60/9pvz9vRJP8NOqcfl/PoCwtPs/8V/7p1WkKRhfjgTj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vN3EAAAA3AAAAA8AAAAAAAAAAAAAAAAAmAIAAGRycy9k&#10;b3ducmV2LnhtbFBLBQYAAAAABAAEAPUAAACJAwAAAAA=&#10;" path="m11,c11,,,17,13,23,24,27,33,10,33,10e" filled="f" strokeweight=".2pt">
                  <v:stroke joinstyle="miter"/>
                  <v:path arrowok="t" o:connecttype="custom" o:connectlocs="46,0;54,95;138,41" o:connectangles="0,0,0"/>
                </v:shape>
                <v:shape id="Freeform 177" o:spid="_x0000_s1176" style="position:absolute;left:1722;top:1047;width:300;height:149;visibility:visible;mso-wrap-style:square;v-text-anchor:top" coordsize="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CrcQA&#10;AADcAAAADwAAAGRycy9kb3ducmV2LnhtbESP0WrCQBRE3wv+w3IF3+rGCEGiq4hWENo+NPoBl+w1&#10;CWbvht1tEv36bqHQx2FmzjCb3Wha0ZPzjWUFi3kCgri0uuFKwfVyel2B8AFZY2uZFDzIw247edlg&#10;ru3AX9QXoRIRwj5HBXUIXS6lL2sy6Oe2I47ezTqDIUpXSe1wiHDTyjRJMmmw4bhQY0eHmsp78W0U&#10;FM2wPD7T07m/tN59vssPfMtWSs2m434NItAY/sN/7bNWkGY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gq3EAAAA3AAAAA8AAAAAAAAAAAAAAAAAmAIAAGRycy9k&#10;b3ducmV2LnhtbFBLBQYAAAAABAAEAPUAAACJAwAAAAA=&#10;" path="m72,18c72,18,31,2,27,1,23,,10,5,5,11,,17,,36,,36e" filled="f" strokeweight=".2pt">
                  <v:stroke joinstyle="miter"/>
                  <v:path arrowok="t" o:connecttype="custom" o:connectlocs="300,75;113,4;21,46;0,149" o:connectangles="0,0,0,0"/>
                </v:shape>
                <v:shape id="Freeform 178" o:spid="_x0000_s1177" style="position:absolute;left:1755;top:1059;width:242;height:96;visibility:visible;mso-wrap-style:square;v-text-anchor:top" coordsize="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hIsMA&#10;AADcAAAADwAAAGRycy9kb3ducmV2LnhtbESPQWvCQBSE70L/w/IK3sxLg4ikriIVoRcpri30+Mi+&#10;JqHZtyG7jfHfdwsFj8PMfMNsdpPr1MhDaL1oeMpyUCyVt63UGt4vx8UaVIgkljovrOHGAXbbh9mG&#10;SuuvcubRxFoliISSNDQx9iViqBp2FDLfsyTvyw+OYpJDjXaga4K7Dos8X6GjVtJCQz2/NFx9mx+n&#10;AQPuDwbNx9vy82TCepS2OIvW88dp/wwq8hTv4f/2q9VQrAr4O5OOA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hIsMAAADcAAAADwAAAAAAAAAAAAAAAACYAgAAZHJzL2Rv&#10;d25yZXYueG1sUEsFBgAAAAAEAAQA9QAAAIgDAAAAAA==&#10;" path="m,6c,6,5,,20,7v15,7,38,16,38,16e" filled="f" strokeweight=".2pt">
                  <v:stroke joinstyle="miter"/>
                  <v:path arrowok="t" o:connecttype="custom" o:connectlocs="0,25;83,29;242,96" o:connectangles="0,0,0"/>
                </v:shape>
                <v:shape id="Freeform 179" o:spid="_x0000_s1178" style="position:absolute;left:2022;top:1138;width:66;height:37;visibility:visible;mso-wrap-style:square;v-text-anchor:top" coordsize="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WMMA&#10;AADcAAAADwAAAGRycy9kb3ducmV2LnhtbESPQYvCMBSE74L/ITzBi6zpKsjaNYosCHoQ1BX3+mje&#10;NsXmpTSxrf/eCILHYWa+YRarzpaiodoXjhV8jhMQxJnTBecKzr+bjy8QPiBrLB2Tgjt5WC37vQWm&#10;2rV8pOYUchEh7FNUYEKoUil9ZsiiH7uKOHr/rrYYoqxzqWtsI9yWcpIkM2mx4LhgsKIfQ9n1dLMK&#10;/OjS4qEq/+YSR9t9szPzpjBKDQfd+htEoC68w6/2ViuYzK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WMMAAADcAAAADwAAAAAAAAAAAAAAAACYAgAAZHJzL2Rv&#10;d25yZXYueG1sUEsFBgAAAAAEAAQA9QAAAIgDAAAAAA==&#10;" path="m,37l50,,66,4e" filled="f" strokeweight=".2pt">
                  <v:stroke joinstyle="miter"/>
                  <v:path arrowok="t" o:connecttype="custom" o:connectlocs="0,37;50,0;66,4" o:connectangles="0,0,0"/>
                </v:shape>
                <v:line id="Line 180" o:spid="_x0000_s1179" style="position:absolute;flip:x y;visibility:visible;mso-wrap-style:square" from="2042,1130" to="2067,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YK5sUAAADcAAAADwAAAGRycy9kb3ducmV2LnhtbESPwWrDMBBE74H+g9hCL6GRa0IwrpVQ&#10;Cg3NMa4vvS3W1ja1VrakOG6+PgoEehxm5g1T7GbTi4mc7ywreFklIIhrqztuFFRfH88ZCB+QNfaW&#10;ScEfedhtHxYF5tqe+UhTGRoRIexzVNCGMORS+rolg35lB+Lo/VhnMETpGqkdniPc9DJNko002HFc&#10;aHGg95bq3/JkFOxHHOfDMrvw8fu0P6zrMq1cqdTT4/z2CiLQHP7D9/anVpBu1nA7E4+A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YK5sUAAADcAAAADwAAAAAAAAAA&#10;AAAAAAChAgAAZHJzL2Rvd25yZXYueG1sUEsFBgAAAAAEAAQA+QAAAJMDAAAAAA==&#10;" strokeweight=".2pt">
                  <v:stroke joinstyle="miter"/>
                </v:line>
                <v:line id="Line 181" o:spid="_x0000_s1180" style="position:absolute;visibility:visible;mso-wrap-style:square" from="2117,1155" to="2167,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tbMYAAADcAAAADwAAAGRycy9kb3ducmV2LnhtbESPQWsCMRSE74X+h/AKvZSaKHQtW6OI&#10;WCtCD11Lz283r7uLm5clibr+eyMUehxm5htmthhsJ07kQ+tYw3ikQBBXzrRca/jevz+/gggR2WDn&#10;mDRcKMBifn83w9y4M3/RqYi1SBAOOWpoYuxzKUPVkMUwcj1x8n6dtxiT9LU0Hs8Jbjs5USqTFltO&#10;Cw32tGqoOhRHq6Eqt/5JlZtefa7LrPjYHbLpj9L68WFYvoGINMT/8F97azRMshe4nU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EbWzGAAAA3AAAAA8AAAAAAAAA&#10;AAAAAAAAoQIAAGRycy9kb3ducmV2LnhtbFBLBQYAAAAABAAEAPkAAACUAwAAAAA=&#10;" strokeweight=".2pt">
                  <v:stroke joinstyle="miter"/>
                </v:line>
                <v:line id="Line 182" o:spid="_x0000_s1181" style="position:absolute;visibility:visible;mso-wrap-style:square" from="2188,1180" to="2388,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bzG8YAAADcAAAADwAAAGRycy9kb3ducmV2LnhtbESPzWrDMBCE74W+g9hCLyGRmoNS3Cih&#10;lP6EQA9xQ89ra2ubWCsjqYnz9lGg0OMwM98wy/XoenGkEDvPBh5mCgRx7W3HjYH919v0EURMyBZ7&#10;z2TgTBHWq9ubJRbWn3hHxzI1IkM4FmigTWkopIx1Sw7jzA/E2fvxwWHKMjTSBjxluOvlXCktHXac&#10;F1oc6KWl+lD+OgN1tQkTVb0P6vO10uXH9qAX38qY+7vx+QlEojH9h//aG2tgrjVcz+Qj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W8xvGAAAA3AAAAA8AAAAAAAAA&#10;AAAAAAAAoQIAAGRycy9kb3ducmV2LnhtbFBLBQYAAAAABAAEAPkAAACUAwAAAAA=&#10;" strokeweight=".2pt">
                  <v:stroke joinstyle="miter"/>
                </v:line>
                <v:shape id="Freeform 183" o:spid="_x0000_s1182" style="position:absolute;left:2438;top:1267;width:158;height:1540;visibility:visible;mso-wrap-style:square;v-text-anchor:top" coordsize="3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BLMMA&#10;AADcAAAADwAAAGRycy9kb3ducmV2LnhtbESPQWsCMRSE74L/ITyhN83qYS1bo4haqODBqtDrY/PM&#10;brt5WZNU139vCgWPw8x8w8wWnW3ElXyoHSsYjzIQxKXTNRsFp+P78BVEiMgaG8ek4E4BFvN+b4aF&#10;djf+pOshGpEgHApUUMXYFlKGsiKLYeRa4uSdnbcYk/RGao+3BLeNnGRZLi3WnBYqbGlVUflz+LUK&#10;zHHTbldfZh95/b2h8y6XHi9KvQy65RuISF18hv/bH1rBJJ/C3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9BLMMAAADcAAAADwAAAAAAAAAAAAAAAACYAgAAZHJzL2Rv&#10;d25yZXYueG1sUEsFBgAAAAAEAAQA9QAAAIgDAAAAAA==&#10;" path="m1,v,,26,9,31,28c38,46,37,59,37,85v,26,-1,91,-1,117c36,227,36,307,36,322v,15,,25,,33c36,362,31,369,18,370,6,371,,366,,366e" filled="f" strokeweight=".2pt">
                  <v:stroke joinstyle="miter"/>
                  <v:path arrowok="t" o:connecttype="custom" o:connectlocs="4,0;133,116;154,353;150,838;150,1337;150,1474;75,1536;0,1519" o:connectangles="0,0,0,0,0,0,0,0"/>
                </v:shape>
                <v:shape id="Freeform 184" o:spid="_x0000_s1183" style="position:absolute;left:1664;top:1142;width:840;height:1707;visibility:visible;mso-wrap-style:square;v-text-anchor:top" coordsize="20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JcMA&#10;AADcAAAADwAAAGRycy9kb3ducmV2LnhtbERPS2sCMRC+F/wPYYTearYepKxGkUKhhxasFR+3YTNu&#10;tm4m22TUtb++ORR6/Pjes0XvW3WhmJrABh5HBSjiKtiGawObz5eHJ1BJkC22gcnAjRIs5oO7GZY2&#10;XPmDLmupVQ7hVKIBJ9KVWqfKkcc0Ch1x5o4hepQMY61txGsO960eF8VEe2w4Nzjs6NlRdVqfvYHd&#10;vqfGyVvxvvGr7U3i1+H0/WPM/bBfTkEJ9fIv/nO/WgPjSV6bz+Qj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JcMAAADcAAAADwAAAAAAAAAAAAAAAACYAgAAZHJzL2Rv&#10;d25yZXYueG1sUEsFBgAAAAAEAAQA9QAAAIgDAAAAAA==&#10;" path="m78,17c78,17,31,,29,,28,,18,9,12,13,6,18,2,20,1,39,,59,8,168,8,186v,18,7,109,7,125c15,327,18,348,30,351v12,4,66,29,84,39c132,399,151,408,155,408v5,1,6,3,16,-3c180,400,197,388,199,387v3,-1,2,-15,2,-25c201,353,200,241,200,229v,-12,1,-112,1,-123c201,94,199,70,198,67v,-4,-4,-8,-18,-14c167,47,112,32,112,32e" filled="f" strokeweight=".2pt">
                  <v:stroke joinstyle="miter"/>
                  <v:path arrowok="t" o:connecttype="custom" o:connectlocs="324,71;121,0;50,54;4,162;33,773;62,1292;125,1458;474,1620;645,1695;711,1682;828,1607;836,1503;832,951;836,440;823,278;749,220;466,133" o:connectangles="0,0,0,0,0,0,0,0,0,0,0,0,0,0,0,0,0"/>
                </v:shape>
                <v:shape id="Freeform 185" o:spid="_x0000_s1184" style="position:absolute;left:2022;top:1217;width:129;height:54;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a/sYA&#10;AADcAAAADwAAAGRycy9kb3ducmV2LnhtbESPT2sCMRTE74V+h/AKvdVspRVdjSKWlj204Prn/tg8&#10;d0OTl3WT6tpP3xQEj8PM/IaZLXpnxYm6YDwreB5kIIgrrw3XCnbb96cxiBCRNVrPpOBCARbz+7sZ&#10;5tqfuaTTJtYiQTjkqKCJsc2lDFVDDsPAt8TJO/jOYUyyq6Xu8Jzgzsphlo2kQ8NpocGWVg1V35sf&#10;pwDt66U4/n7a8u3lWH6tP0yx3hulHh/65RREpD7ewtd2oRUMRxP4P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ya/sYAAADcAAAADwAAAAAAAAAAAAAAAACYAgAAZHJz&#10;L2Rvd25yZXYueG1sUEsFBgAAAAAEAAQA9QAAAIsDAAAAAA==&#10;" path="m,4v21,9,21,9,21,9c21,13,23,8,24,5,26,2,28,,31,2e" filled="f" strokeweight=".2pt">
                  <v:stroke joinstyle="miter"/>
                  <v:path arrowok="t" o:connecttype="custom" o:connectlocs="0,17;87,54;100,21;129,8" o:connectangles="0,0,0,0"/>
                </v:shape>
                <v:shape id="Freeform 186" o:spid="_x0000_s1185" style="position:absolute;left:1689;top:1225;width:732;height:254;visibility:visible;mso-wrap-style:square;v-text-anchor:top" coordsize="1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TcAA&#10;AADcAAAADwAAAGRycy9kb3ducmV2LnhtbERPPW/CMBDdkfgP1iF1Iw4ZoEoxqEVUYiwUiY7X+Bqn&#10;je+i2ITw7+uhUsen973ejr5VA/WhETawyHJQxJXYhmsD5/fX+SOoEJEttsJk4E4BtpvpZI2llRsf&#10;aTjFWqUQDiUacDF2pdahcuQxZNIRJ+5Leo8xwb7WtsdbCvetLvJ8qT02nBocdrRzVP2crt7A/jMM&#10;xQtf3lgWd3FL+rgevsWYh9n4/AQq0hj/xX/ugzVQrNL8dCYd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CTcAAAADcAAAADwAAAAAAAAAAAAAAAACYAgAAZHJzL2Rvd25y&#10;ZXYueG1sUEsFBgAAAAAEAAQA9QAAAIUDAAAAAA==&#10;" path="m,c,,8,10,26,17v19,6,111,44,122,44c176,35,176,35,176,35e" filled="f" strokeweight=".2pt">
                  <v:stroke joinstyle="miter"/>
                  <v:path arrowok="t" o:connecttype="custom" o:connectlocs="0,0;108,71;616,254;732,146" o:connectangles="0,0,0,0"/>
                </v:shape>
                <v:shape id="Freeform 187" o:spid="_x0000_s1186" style="position:absolute;left:2304;top:1420;width:183;height:96;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csMA&#10;AADcAAAADwAAAGRycy9kb3ducmV2LnhtbESPzYrCMBSF9wO+Q7iCuzG1Cx2qUVRQXIhgZxSXl+ba&#10;Fpub0kStPr0RhFkezs/HmcxaU4kbNa60rGDQj0AQZ1aXnCv4+119/4BwHlljZZkUPMjBbNr5mmCi&#10;7Z33dEt9LsIIuwQVFN7XiZQuK8ig69uaOHhn2xj0QTa51A3ew7ipZBxFQ2mw5EAosKZlQdklvZoA&#10;idPjenUq65Hh7WExpKt82p1SvW47H4Pw1Pr/8Ke90Qri0QDeZ8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s+csMAAADcAAAADwAAAAAAAAAAAAAAAACYAgAAZHJzL2Rv&#10;d25yZXYueG1sUEsFBgAAAAAEAAQA9QAAAIgDAAAAAA==&#10;" path="m,14v,,12,5,13,9c44,,44,,44,e" filled="f" strokeweight=".2pt">
                  <v:stroke joinstyle="miter"/>
                  <v:path arrowok="t" o:connecttype="custom" o:connectlocs="0,58;54,96;183,0" o:connectangles="0,0,0"/>
                </v:shape>
                <v:shape id="Freeform 188" o:spid="_x0000_s1187" style="position:absolute;left:2359;top:1516;width:12;height:1304;visibility:visible;mso-wrap-style:square;v-text-anchor:top" coordsize="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AnsYA&#10;AADcAAAADwAAAGRycy9kb3ducmV2LnhtbESPzW7CMBCE70h9B2sr9VKBQ4qAphiEKlr1wIXAAyzx&#10;5gfidYjdEN6+RqrEcTQz32gWq97UoqPWVZYVjEcRCOLM6ooLBYf913AOwnlkjbVlUnAjB6vl02CB&#10;ibZX3lGX+kIECLsEFZTeN4mULivJoBvZhjh4uW0N+iDbQuoWrwFuahlH0VQarDgslNjQZ0nZOf01&#10;Cl67bHLsL7f3dGzfvvPtJpKnfKPUy3O//gDhqfeP8H/7RyuIZzHc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EAnsYAAADcAAAADwAAAAAAAAAAAAAAAACYAgAAZHJz&#10;L2Rvd25yZXYueG1sUEsFBgAAAAAEAAQA9QAAAIsDAAAAAA==&#10;" path="m,c,,1,157,1,176v,18,2,135,2,138e" filled="f" strokeweight=".2pt">
                  <v:stroke joinstyle="miter"/>
                  <v:path arrowok="t" o:connecttype="custom" o:connectlocs="0,0;4,731;12,1304" o:connectangles="0,0,0"/>
                </v:shape>
                <v:shape id="Freeform 189" o:spid="_x0000_s1188" style="position:absolute;left:1676;top:1267;width:620;height:639;visibility:visible;mso-wrap-style:square;v-text-anchor:top" coordsize="14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IKcUA&#10;AADcAAAADwAAAGRycy9kb3ducmV2LnhtbESPzWrDMBCE74W8g9hAb40cB9rgRAkh1Li9lObnARZr&#10;Y5lYK9dSbLdPXxUKOQ4z8w2z3o62ET11vnasYD5LQBCXTtdcKTif8qclCB+QNTaOScE3edhuJg9r&#10;zLQb+ED9MVQiQthnqMCE0GZS+tKQRT9zLXH0Lq6zGKLsKqk7HCLcNjJNkmdpsea4YLClvaHyerxZ&#10;Bcn8VS+//E+RX81788lF9RGGnVKP03G3AhFoDPfwf/tNK0hfF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cgpxQAAANwAAAAPAAAAAAAAAAAAAAAAAJgCAABkcnMv&#10;ZG93bnJldi54bWxQSwUGAAAAAAQABAD1AAAAigMAAAAA&#10;" path="m,c,,3,8,4,13v,5,1,34,2,39c7,56,12,59,26,66v13,8,93,33,98,34c130,100,139,101,144,101v5,,4,10,4,18c148,127,148,151,148,152v,1,-6,2,-13,1c127,152,20,113,11,108,5,103,5,76,5,68v,-9,,-14,,-14e" filled="f" strokeweight=".2pt">
                  <v:stroke joinstyle="miter"/>
                  <v:path arrowok="t" o:connecttype="custom" o:connectlocs="0,0;17,54;25,216;108,274;516,415;599,419;616,494;616,631;562,635;46,448;21,282;21,224" o:connectangles="0,0,0,0,0,0,0,0,0,0,0,0"/>
                </v:shape>
                <v:shape id="Freeform 190" o:spid="_x0000_s1189" style="position:absolute;left:1693;top:1234;width:624;height:353;visibility:visible;mso-wrap-style:square;v-text-anchor:top" coordsize="1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jx8YA&#10;AADcAAAADwAAAGRycy9kb3ducmV2LnhtbESPQWvCQBSE74L/YXlCb7ppKKZEV1Ex0EuhRgt6e2af&#10;SWj2bciumv77bkHwOMzMN8x82ZtG3KhztWUFr5MIBHFhdc2lgsM+G7+DcB5ZY2OZFPySg+ViOJhj&#10;qu2dd3TLfSkChF2KCirv21RKV1Rk0E1sSxy8i+0M+iC7UuoO7wFuGhlH0VQarDksVNjSpqLiJ78a&#10;BcfPeHVZX6cnmSf7Q7Lefmdf50ypl1G/moHw1Ptn+NH+0Ari5A3+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ljx8YAAADcAAAADwAAAAAAAAAAAAAAAACYAgAAZHJz&#10;L2Rvd25yZXYueG1sUEsFBgAAAAAEAAQA9QAAAIsDAAAAAA==&#10;" path="m,c,,6,15,6,22v,6,-1,22,8,26c22,52,106,85,115,85v9,,24,-16,35,-24e" filled="f" strokeweight=".2pt">
                  <v:stroke joinstyle="miter"/>
                  <v:path arrowok="t" o:connecttype="custom" o:connectlocs="0,0;25,91;58,199;478,353;624,253" o:connectangles="0,0,0,0,0"/>
                </v:shape>
                <v:shape id="Freeform 191" o:spid="_x0000_s1190" style="position:absolute;left:2180;top:1582;width:50;height:100;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lHsYA&#10;AADcAAAADwAAAGRycy9kb3ducmV2LnhtbESPT2vCQBTE7wW/w/IEL6VutNRK6ir1L3qQ1iien9nX&#10;JDT7NmTXmH57t1DocZj5zTCTWWtK0VDtCssKBv0IBHFqdcGZgtNx/TQG4TyyxtIyKfghB7Np52GC&#10;sbY3PlCT+EyEEnYxKsi9r2IpXZqTQde3FXHwvmxt0AdZZ1LXeAvlppTDKBpJgwWHhRwrWuSUfidX&#10;o2AYlSvezTePFzle7s/JB39emmelet32/Q2Ep9b/h//orQ7c6wv8ng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lHsYAAADcAAAADwAAAAAAAAAAAAAAAACYAgAAZHJz&#10;L2Rvd25yZXYueG1sUEsFBgAAAAAEAAQA9QAAAIsDAAAAAA==&#10;" path="m,c,,12,4,12,11v,7,,13,,13e" filled="f" strokeweight=".2pt">
                  <v:stroke joinstyle="miter"/>
                  <v:path arrowok="t" o:connecttype="custom" o:connectlocs="0,0;50,46;50,100" o:connectangles="0,0,0"/>
                </v:shape>
                <v:shape id="Freeform 192" o:spid="_x0000_s1191" style="position:absolute;left:1722;top:2081;width:566;height:336;visibility:visible;mso-wrap-style:square;v-text-anchor:top" coordsize="1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EXsIA&#10;AADcAAAADwAAAGRycy9kb3ducmV2LnhtbESPwYrCQBBE74L/MPTC3nSih6jRURZB3Mse4gpem0yb&#10;BNM9ITNq8vc7grDHoqpeUZtdz416UOdrJwZm0wQUSeFsLaWB8+9hsgTlA4rFxgkZGMjDbjsebTCz&#10;7ik5PU6hVBEiPkMDVQhtprUvKmL0U9eSRO/qOsYQZVdq2+EzwrnR8yRJNWMtcaHClvYVFbfTnQ0c&#10;D/yTLyzjyqch5Xw26MtyMObzo/9agwrUh//wu/1tDcwXKbzOxCO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URewgAAANwAAAAPAAAAAAAAAAAAAAAAAJgCAABkcnMvZG93&#10;bnJldi54bWxQSwUGAAAAAAQABAD1AAAAhwMAAAAA&#10;" path="m1,c1,,,9,16,15v16,6,103,42,106,42c126,57,135,57,135,57v1,22,1,22,1,22c136,79,130,81,123,80,117,79,16,38,8,33,1,28,1,15,1,xe" filled="f" strokeweight=".2pt">
                  <v:stroke joinstyle="miter"/>
                  <v:path arrowok="t" o:connecttype="custom" o:connectlocs="4,0;67,62;508,236;562,236;566,328;512,332;33,137;4,0" o:connectangles="0,0,0,0,0,0,0,0"/>
                </v:shape>
                <v:shape id="Freeform 193" o:spid="_x0000_s1192" style="position:absolute;left:1726;top:2284;width:570;height:337;visibility:visible;mso-wrap-style:square;v-text-anchor:top" coordsize="1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nNcMA&#10;AADcAAAADwAAAGRycy9kb3ducmV2LnhtbESP32rCMBTG7wd7h3AGuxGbWugsnVHGRFa8s9sDHJpj&#10;W2xOSpLZ7u0XQfDy4/vz49vsZjOIKznfW1awSlIQxI3VPbcKfr4PywKED8gaB8uk4I887LbPTxss&#10;tZ34RNc6tCKOsC9RQRfCWErpm44M+sSOxNE7W2cwROlaqR1OcdwMMkvTN2mw50jocKTPjppL/Wsi&#10;RNva5FitLl/V/pQd80XmioVSry/zxzuIQHN4hO/tSivI1mu4nY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GnNcMAAADcAAAADwAAAAAAAAAAAAAAAACYAgAAZHJzL2Rv&#10;d25yZXYueG1sUEsFBgAAAAAEAAQA9QAAAIgDAAAAAA==&#10;" path="m1,c1,,,9,17,15v16,6,102,42,106,42c127,57,136,57,136,57v1,23,1,23,1,23c137,80,130,81,124,80,118,79,16,38,9,33,2,28,1,15,1,xe" filled="f" strokeweight=".2pt">
                  <v:stroke joinstyle="miter"/>
                  <v:path arrowok="t" o:connecttype="custom" o:connectlocs="4,0;71,62;512,237;566,237;570,333;516,333;37,137;4,0" o:connectangles="0,0,0,0,0,0,0,0"/>
                </v:shape>
                <v:line id="Line 194" o:spid="_x0000_s1193" style="position:absolute;visibility:visible;mso-wrap-style:square" from="2230,1902" to="223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UL8IAAADcAAAADwAAAGRycy9kb3ducmV2LnhtbERPz2vCMBS+C/4P4QleZCZ6qKMzyhCd&#10;IuxgN3Z+bd7aYvNSkky7/345CDt+fL/X28F24kY+tI41LOYKBHHlTMu1hs+Pw9MziBCRDXaOScMv&#10;BdhuxqM15sbd+UK3ItYihXDIUUMTY59LGaqGLIa564kT9+28xZigr6XxeE/htpNLpTJpseXU0GBP&#10;u4aqa/FjNVTlyc9U+dar932ZFcfzNVt9Ka2nk+H1BUSkIf6LH+6T0bBcpbXpTDo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xUL8IAAADcAAAADwAAAAAAAAAAAAAA&#10;AAChAgAAZHJzL2Rvd25yZXYueG1sUEsFBgAAAAAEAAQA+QAAAJADAAAAAA==&#10;" strokeweight=".2pt">
                  <v:stroke joinstyle="miter"/>
                </v:line>
                <v:line id="Line 195" o:spid="_x0000_s1194" style="position:absolute;visibility:visible;mso-wrap-style:square" from="2234,2413" to="2238,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DxtMYAAADcAAAADwAAAGRycy9kb3ducmV2LnhtbESPQWsCMRSE74X+h/AKXoom9bDW1Sil&#10;aCsFD13F89vN6+7i5mVJom7/fVMo9DjMzDfMcj3YTlzJh9axhqeJAkFcOdNyreF42I6fQYSIbLBz&#10;TBq+KcB6dX+3xNy4G3/StYi1SBAOOWpoYuxzKUPVkMUwcT1x8r6ctxiT9LU0Hm8Jbjs5VSqTFltO&#10;Cw329NpQdS4uVkNV7vyjKt96td+UWfH+cc5mJ6X16GF4WYCINMT/8F97ZzRMZ3P4PZOO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8bTGAAAA3AAAAA8AAAAAAAAA&#10;AAAAAAAAoQIAAGRycy9kb3ducmV2LnhtbFBLBQYAAAAABAAEAPkAAACUAwAAAAA=&#10;" strokeweight=".2pt">
                  <v:stroke joinstyle="miter"/>
                </v:line>
                <v:shape id="Freeform 196" o:spid="_x0000_s1195" style="position:absolute;left:1747;top:2405;width:8;height:166;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3s0sAA&#10;AADcAAAADwAAAGRycy9kb3ducmV2LnhtbERPTYvCMBC9C/sfwizsRTS1h0WrqYgguEerHryNzdiU&#10;NpPSRK3/3hwWPD7e92o92FY8qPe1YwWzaQKCuHS65krB6bibzEH4gKyxdUwKXuRhnX+NVphp9+QD&#10;PYpQiRjCPkMFJoQuk9KXhiz6qeuII3dzvcUQYV9J3eMzhttWpknyKy3WHBsMdrQ1VDbF3Sr4k5et&#10;vo0bLMze6dPsvDhc06DUz/ewWYIINISP+N+91wrSeZwfz8Qj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3s0sAAAADcAAAADwAAAAAAAAAAAAAAAACYAgAAZHJzL2Rvd25y&#10;ZXYueG1sUEsFBgAAAAAEAAQA9QAAAIUDAAAAAA==&#10;" path="m,c,,2,35,2,40e" filled="f" strokeweight=".2pt">
                  <v:stroke joinstyle="miter"/>
                  <v:path arrowok="t" o:connecttype="custom" o:connectlocs="0,0;8,166" o:connectangles="0,0"/>
                </v:shape>
                <v:line id="Line 197" o:spid="_x0000_s1196" style="position:absolute;visibility:visible;mso-wrap-style:square" from="1747,2205" to="1748,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NlcYAAADcAAAADwAAAGRycy9kb3ducmV2LnhtbESPQWsCMRSE74X+h/AKXoometjKahQp&#10;rUqhh27F89vNc3dx87Ikqa7/vikUPA4z8w2zXA+2ExfyoXWsYTpRIIgrZ1quNRy+38dzECEiG+wc&#10;k4YbBVivHh+WmBt35S+6FLEWCcIhRw1NjH0uZagashgmridO3sl5izFJX0vj8ZrgtpMzpTJpseW0&#10;0GBPrw1V5+LHaqjKvX9W5bZXn29lVuw+ztnLUWk9eho2CxCRhngP/7f3RsNsPoW/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zjZXGAAAA3AAAAA8AAAAAAAAA&#10;AAAAAAAAoQIAAGRycy9kb3ducmV2LnhtbFBLBQYAAAAABAAEAPkAAACUAwAAAAA=&#10;" strokeweight=".2pt">
                  <v:stroke joinstyle="miter"/>
                </v:line>
                <v:line id="Line 198" o:spid="_x0000_s1197" style="position:absolute;visibility:visible;mso-wrap-style:square" from="1722,1715" to="1743,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T4sUAAADcAAAADwAAAGRycy9kb3ducmV2LnhtbESPQUvDQBSE74L/YXmCF2l3zSGW2G0Q&#10;sbYIHozS80v2mYRk34bdbZv+e1cQPA4z8w2zLmc7ihP50DvWcL9UIIgbZ3puNXx9bhcrECEiGxwd&#10;k4YLBSg311drLIw78wedqtiKBOFQoIYuxqmQMjQdWQxLNxEn79t5izFJ30rj8ZzgdpSZUrm02HNa&#10;6HCi546aoTpaDU2993eqfp3U+0udV7u3IX84KK1vb+anRxCR5vgf/mvvjYZslc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ET4sUAAADcAAAADwAAAAAAAAAA&#10;AAAAAAChAgAAZHJzL2Rvd25yZXYueG1sUEsFBgAAAAAEAAQA+QAAAJMDAAAAAA==&#10;" strokeweight=".2pt">
                  <v:stroke joinstyle="miter"/>
                </v:line>
                <v:line id="Line 199" o:spid="_x0000_s1198" style="position:absolute;flip:y;visibility:visible;mso-wrap-style:square" from="2246,1113" to="2404,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XhcQAAADcAAAADwAAAGRycy9kb3ducmV2LnhtbESPT4vCMBTE74LfIbyFvYimuiLSbSoq&#10;CGVv/gGvj+bZljYvtYm2fvvNwoLHYWZ+wySbwTTiSZ2rLCuYzyIQxLnVFRcKLufDdA3CeWSNjWVS&#10;8CIHm3Q8SjDWtucjPU++EAHCLkYFpfdtLKXLSzLoZrYlDt7NdgZ9kF0hdYd9gJtGLqJoJQ1WHBZK&#10;bGlfUl6fHkZBcb/2fjkZ6tfxUevsJ+t3xm2V+vwYtt8gPA3+Hf5vZ1rBYv0Ff2fCEZ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FeFxAAAANwAAAAPAAAAAAAAAAAA&#10;AAAAAKECAABkcnMvZG93bnJldi54bWxQSwUGAAAAAAQABAD5AAAAkgMAAAAA&#10;" strokeweight=".2pt">
                  <v:stroke joinstyle="miter"/>
                </v:line>
                <v:line id="Line 200" o:spid="_x0000_s1199" style="position:absolute;flip:y;visibility:visible;mso-wrap-style:square" from="2508,1088" to="2562,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P8cMAAADcAAAADwAAAGRycy9kb3ducmV2LnhtbESPT4vCMBTE74LfIbyFvYimikippsVd&#10;EMre/ANeH83btrR5qU209dtvFgSPw8z8htllo2nFg3pXW1awXEQgiAuray4VXM6HeQzCeWSNrWVS&#10;8CQHWTqd7DDRduAjPU6+FAHCLkEFlfddIqUrKjLoFrYjDt6v7Q36IPtS6h6HADetXEXRRhqsOSxU&#10;2NF3RUVzuhsF5e06+PVsbJ7He6Pzn3z4Mm6v1OfHuN+C8DT6d/jVzrWCVbyG/zPhCM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Zz/HDAAAA3AAAAA8AAAAAAAAAAAAA&#10;AAAAoQIAAGRycy9kb3ducmV2LnhtbFBLBQYAAAAABAAEAPkAAACRAwAAAAA=&#10;" strokeweight=".2pt">
                  <v:stroke joinstyle="miter"/>
                </v:line>
                <v:line id="Line 201" o:spid="_x0000_s1200" style="position:absolute;flip:y;visibility:visible;mso-wrap-style:square" from="2334,1221" to="2396,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qasQAAADcAAAADwAAAGRycy9kb3ducmV2LnhtbESPT4vCMBTE74LfIbyFvYimyirSbSoq&#10;CGVv/gGvj+bZljYvtYm2fvvNwoLHYWZ+wySbwTTiSZ2rLCuYzyIQxLnVFRcKLufDdA3CeWSNjWVS&#10;8CIHm3Q8SjDWtucjPU++EAHCLkYFpfdtLKXLSzLoZrYlDt7NdgZ9kF0hdYd9gJtGLqJoJQ1WHBZK&#10;bGlfUl6fHkZBcb/2/msy1K/jo9bZT9bvjNsq9fkxbL9BeBr8O/zfzrSCxXoJf2fCEZ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WpqxAAAANwAAAAPAAAAAAAAAAAA&#10;AAAAAKECAABkcnMvZG93bnJldi54bWxQSwUGAAAAAAQABAD5AAAAkgMAAAAA&#10;" strokeweight=".2pt">
                  <v:stroke joinstyle="miter"/>
                </v:line>
                <v:shape id="Freeform 202" o:spid="_x0000_s1201" style="position:absolute;left:1423;top:810;width:3044;height:718;visibility:visible;mso-wrap-style:square;v-text-anchor:top" coordsize="304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85MIA&#10;AADcAAAADwAAAGRycy9kb3ducmV2LnhtbESPQYvCMBSE74L/IbwFb5quB3GrURahIvSyW/0Bj+Zt&#10;W9q8lCS29d+bBcHjMDPfMPvjZDoxkPONZQWfqwQEcWl1w5WC2zVbbkH4gKyxs0wKHuTheJjP9phq&#10;O/IvDUWoRISwT1FBHUKfSunLmgz6le2Jo/dnncEQpaukdjhGuOnkOkk20mDDcaHGnk41lW1xNwrG&#10;NhvGn8Ll5tS04Su/Fnl2fii1+Ji+dyACTeEdfrUvWsF6u4H/M/EIyM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zkwgAAANwAAAAPAAAAAAAAAAAAAAAAAJgCAABkcnMvZG93&#10;bnJldi54bWxQSwUGAAAAAAQABAD1AAAAhwMAAAAA&#10;" path="m,l2479,590r565,128e" filled="f" strokeweight=".2pt">
                  <v:stroke joinstyle="miter"/>
                  <v:path arrowok="t" o:connecttype="custom" o:connectlocs="0,0;2479,590;3044,718" o:connectangles="0,0,0"/>
                </v:shape>
                <v:shape id="Freeform 203" o:spid="_x0000_s1202" style="position:absolute;left:2895;top:793;width:1693;height:341;visibility:visible;mso-wrap-style:square;v-text-anchor:top" coordsize="4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lQsYA&#10;AADcAAAADwAAAGRycy9kb3ducmV2LnhtbESP0WrCQBRE3wX/YblCX6RumocqqatotbQVtKn6Adfs&#10;NQlm74bs1qR/3y0IPg4zc4aZzjtTiSs1rrSs4GkUgSDOrC45V3A8vD1OQDiPrLGyTAp+ycF81u9N&#10;MdG25W+67n0uAoRdggoK7+tESpcVZNCNbE0cvLNtDPogm1zqBtsAN5WMo+hZGiw5LBRY02tB2WX/&#10;YxTsTmtOF+/DVWriHL+W23bz2bVKPQy6xQsIT52/h2/tD60gnozh/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slQsYAAADcAAAADwAAAAAAAAAAAAAAAACYAgAAZHJz&#10;L2Rvd25yZXYueG1sUEsFBgAAAAAEAAQA9QAAAIsDAAAAAA==&#10;" path="m,c380,82,380,82,380,82v,,12,-3,27,-13e" filled="f" strokeweight=".2pt">
                  <v:stroke joinstyle="miter"/>
                  <v:path arrowok="t" o:connecttype="custom" o:connectlocs="0,0;1581,341;1693,287" o:connectangles="0,0,0"/>
                </v:shape>
                <v:shape id="Freeform 204" o:spid="_x0000_s1203" style="position:absolute;left:4463;top:1134;width:21;height:411;visibility:visible;mso-wrap-style:square;v-text-anchor:top" coordsize="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gcsAA&#10;AADcAAAADwAAAGRycy9kb3ducmV2LnhtbERPz2vCMBS+D/wfwhN2m6kepKtGEUURHIOpeH42zybY&#10;vJQm1vrfL4fBjh/f7/myd7XoqA3Ws4LxKANBXHptuVJwPm0/chAhImusPZOCFwVYLgZvcyy0f/IP&#10;dcdYiRTCoUAFJsamkDKUhhyGkW+IE3fzrcOYYFtJ3eIzhbtaTrJsKh1aTg0GG1obKu/Hh1OQW7P5&#10;xIM5rw7y63XtTpdv2+yUeh/2qxmISH38F/+591rBJE9r05l0BO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hgcsAAAADcAAAADwAAAAAAAAAAAAAAAACYAgAAZHJzL2Rvd25y&#10;ZXYueG1sUEsFBgAAAAAEAAQA9QAAAIUDAAAAAA==&#10;" path="m3,v,,2,9,2,34c5,58,,99,,99e" filled="f" strokeweight=".2pt">
                  <v:stroke joinstyle="miter"/>
                  <v:path arrowok="t" o:connecttype="custom" o:connectlocs="13,0;21,141;0,411" o:connectangles="0,0,0"/>
                </v:shape>
                <v:shape id="Freeform 205" o:spid="_x0000_s1204" style="position:absolute;left:1514;top:847;width:483;height:2039;visibility:visible;mso-wrap-style:square;v-text-anchor:top" coordsize="11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f6cQA&#10;AADcAAAADwAAAGRycy9kb3ducmV2LnhtbESPQWsCMRSE7wX/Q3iF3mq2FkRXoxRB2EMVXD14fGxe&#10;N6ubl2WTxu2/bwTB4zAz3zDL9WBbEan3jWMFH+MMBHHldMO1gtNx+z4D4QOyxtYxKfgjD+vV6GWJ&#10;uXY3PlAsQy0ShH2OCkwIXS6lrwxZ9GPXESfvx/UWQ5J9LXWPtwS3rZxk2VRabDgtGOxoY6i6lr9W&#10;waXY78rrefN9iqagz3iJO1NJpd5eh68FiEBDeIYf7UIrmMzm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3+nEAAAA3AAAAA8AAAAAAAAAAAAAAAAAmAIAAGRycy9k&#10;b3ducmV2LnhtbFBLBQYAAAAABAAEAPUAAACJAwAAAAA=&#10;" path="m,c,,26,399,27,428v2,29,13,63,35,57c84,480,116,448,116,448e" filled="f" strokeweight=".2pt">
                  <v:stroke joinstyle="miter"/>
                  <v:path arrowok="t" o:connecttype="custom" o:connectlocs="0,0;112,1777;258,2014;483,1860" o:connectangles="0,0,0,0"/>
                </v:shape>
                <v:shape id="Freeform 206" o:spid="_x0000_s1205" style="position:absolute;left:1335;top:802;width:849;height:2267;visibility:visible;mso-wrap-style:square;v-text-anchor:top" coordsize="20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kFMEA&#10;AADcAAAADwAAAGRycy9kb3ducmV2LnhtbERPy4rCMBTdC/5DuMLsNK0wg1ajiCLKbGSqCO4uze0D&#10;m5vSxLb+/WQxMMvDea+3g6lFR62rLCuIZxEI4szqigsFt+txugDhPLLG2jIpeJOD7WY8WmOibc8/&#10;1KW+ECGEXYIKSu+bREqXlWTQzWxDHLjctgZ9gG0hdYt9CDe1nEfRlzRYcWgosaF9SdkzfRkFdZPv&#10;sgvR4vAd37vT5+MS+z5X6mMy7FYgPA3+X/znPmsF82WYH86E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EJBTBAAAA3AAAAA8AAAAAAAAAAAAAAAAAmAIAAGRycy9kb3du&#10;cmV2LnhtbFBLBQYAAAAABAAEAPUAAACGAwAAAAA=&#10;" path="m,c,,27,422,31,454v4,31,25,92,76,82c158,527,204,475,204,475e" filled="f" strokeweight=".2pt">
                  <v:stroke joinstyle="miter"/>
                  <v:path arrowok="t" o:connecttype="custom" o:connectlocs="0,0;129,1885;445,2225;849,1972" o:connectangles="0,0,0,0"/>
                </v:shape>
                <v:shape id="Freeform 207" o:spid="_x0000_s1206" style="position:absolute;left:2571;top:1283;width:274;height:420;visibility:visible;mso-wrap-style:square;v-text-anchor:top" coordsize="6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83sIA&#10;AADcAAAADwAAAGRycy9kb3ducmV2LnhtbESPQYvCMBSE7wv+h/AEb2vaCstajSKK4MFLXX/Ao3m2&#10;xealJFGjv94sLOxxmJlvmOU6ml7cyfnOsoJ8moEgrq3uuFFw/tl/foPwAVljb5kUPMnDejX6WGKp&#10;7YMrup9CIxKEfYkK2hCGUkpft2TQT+1AnLyLdQZDkq6R2uEjwU0viyz7kgY7TgstDrRtqb6ebkZB&#10;/8ovlZG7gvF4jG6YVduniUpNxnGzABEohv/wX/ugFRTzHH7Pp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rzewgAAANwAAAAPAAAAAAAAAAAAAAAAAJgCAABkcnMvZG93&#10;bnJldi54bWxQSwUGAAAAAAQABAD1AAAAhwMAAAAA&#10;" path="m5,101v,,6,-1,5,-14c9,75,,36,17,18,33,,62,4,66,5e" filled="f" strokeweight=".2pt">
                  <v:stroke joinstyle="miter"/>
                  <v:path arrowok="t" o:connecttype="custom" o:connectlocs="21,420;42,362;71,75;274,21" o:connectangles="0,0,0,0"/>
                </v:shape>
                <v:shape id="Freeform 208" o:spid="_x0000_s1207" style="position:absolute;left:2591;top:1366;width:233;height:407;visibility:visible;mso-wrap-style:square;v-text-anchor:top" coordsize="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X6cMA&#10;AADcAAAADwAAAGRycy9kb3ducmV2LnhtbESPT4vCMBTE78J+h/AWvIimFnTXahQRBK9qL94ezbN/&#10;tnnpNmntfvuNIHgcZuY3zGY3mFr01LrSsoL5LAJBnFldcq4gvR6n3yCcR9ZYWyYFf+Rgt/0YbTDR&#10;9sFn6i8+FwHCLkEFhfdNIqXLCjLoZrYhDt7dtgZ9kG0udYuPADe1jKNoKQ2WHBYKbOhQUPZz6YyC&#10;7ivbL3p3O01+D/LYubRqFlWl1Phz2K9BeBr8O/xqn7SCeBXD80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xX6cMAAADcAAAADwAAAAAAAAAAAAAAAACYAgAAZHJzL2Rv&#10;d25yZXYueG1sUEsFBgAAAAAEAAQA9QAAAIgDAAAAAA==&#10;" path="m56,7c56,7,49,4,46,2,44,,31,,24,10,17,21,13,33,16,49v3,15,6,31,3,40c16,98,,96,,96e" filled="f" strokeweight=".2pt">
                  <v:stroke joinstyle="miter"/>
                  <v:path arrowok="t" o:connecttype="custom" o:connectlocs="233,29;191,8;100,42;67,204;79,370;0,399" o:connectangles="0,0,0,0,0,0"/>
                </v:shape>
                <v:shape id="Freeform 209" o:spid="_x0000_s1208" style="position:absolute;left:3074;top:1325;width:873;height:170;visibility:visible;mso-wrap-style:square;v-text-anchor:top" coordsize="2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r7MUA&#10;AADcAAAADwAAAGRycy9kb3ducmV2LnhtbESPT2vCQBTE70K/w/IK3nRjhDaNWcW/4K1oPeT4mn0m&#10;abNvQ3bV1E/vFgo9DjPzGyZb9KYRV+pcbVnBZByBIC6srrlUcPrYjRIQziNrbCyTgh9ysJg/DTJM&#10;tb3xga5HX4oAYZeigsr7NpXSFRUZdGPbEgfvbDuDPsiulLrDW4CbRsZR9CIN1hwWKmxpXVHxfbwY&#10;BW4Vr/pXv4/zbf55p/dkk0xOX0oNn/vlDISn3v+H/9p7rSB+m8Lv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GvsxQAAANwAAAAPAAAAAAAAAAAAAAAAAJgCAABkcnMv&#10;ZG93bnJldi54bWxQSwUGAAAAAAQABAD1AAAAigMAAAAA&#10;" path="m,c,,163,41,210,26e" filled="f" strokeweight=".2pt">
                  <v:stroke joinstyle="miter"/>
                  <v:path arrowok="t" o:connecttype="custom" o:connectlocs="0,0;873,108" o:connectangles="0,0"/>
                </v:shape>
                <v:line id="Line 210" o:spid="_x0000_s1209" style="position:absolute;visibility:visible;mso-wrap-style:square" from="3078,1470" to="3690,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40MYAAADcAAAADwAAAGRycy9kb3ducmV2LnhtbESPQUsDMRSE74L/ITyhF2kTi6zt2rSI&#10;tFoKHrotnt9unrtLNy9LkrbrvzeC4HGYmW+YxWqwnbiQD61jDQ8TBYK4cqblWsPxsBnPQISIbLBz&#10;TBq+KcBqeXuzwNy4K+/pUsRaJAiHHDU0Mfa5lKFqyGKYuJ44eV/OW4xJ+loaj9cEt52cKpVJiy2n&#10;hQZ7em2oOhVnq6Eqt/5elW+9+liXWfG+O2VPn0rr0d3w8gwi0hD/w3/trdEwnT/C75l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duNDGAAAA3AAAAA8AAAAAAAAA&#10;AAAAAAAAoQIAAGRycy9kb3ducmV2LnhtbFBLBQYAAAAABAAEAPkAAACUAwAAAAA=&#10;" strokeweight=".2pt">
                  <v:stroke joinstyle="miter"/>
                </v:line>
                <v:line id="Line 211" o:spid="_x0000_s1210" style="position:absolute;flip:x y;visibility:visible;mso-wrap-style:square" from="3074,1503" to="3548,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WsQAAADcAAAADwAAAGRycy9kb3ducmV2LnhtbESPQWvCQBSE7wX/w/IEL6VuGlRs6ipS&#10;UPRo9OLtkX1Ngtm3cXfVtL/eFQSPw8x8w8wWnWnElZyvLSv4HCYgiAuray4VHParjykIH5A1NpZJ&#10;wR95WMx7bzPMtL3xjq55KEWEsM9QQRVCm0npi4oM+qFtiaP3a53BEKUrpXZ4i3DTyDRJJtJgzXGh&#10;wpZ+KipO+cUoWJ/x3G3fp/+8O17W21GRpweXKzXod8tvEIG68Ao/2xutIP0aw+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99axAAAANwAAAAPAAAAAAAAAAAA&#10;AAAAAKECAABkcnMvZG93bnJldi54bWxQSwUGAAAAAAQABAD5AAAAkgMAAAAA&#10;" strokeweight=".2pt">
                  <v:stroke joinstyle="miter"/>
                </v:line>
                <v:shape id="Freeform 212" o:spid="_x0000_s1211" style="position:absolute;left:2770;top:1479;width:474;height:1569;visibility:visible;mso-wrap-style:square;v-text-anchor:top" coordsize="11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pVsQA&#10;AADcAAAADwAAAGRycy9kb3ducmV2LnhtbESP0WrCQBRE3wv9h+UKfSlmExGp0VWsYBFfStN+wCV7&#10;zQazd0N2jdGvdwWhj8PMnGGW68E2oqfO144VZEkKgrh0uuZKwd/vbvwBwgdkjY1jUnAlD+vV68sS&#10;c+0u/EN9ESoRIexzVGBCaHMpfWnIok9cSxy9o+sshii7SuoOLxFuGzlJ05m0WHNcMNjS1lB5Ks5W&#10;gdyYw2d/zaa392/ztcOsqA6mVuptNGwWIAIN4T/8bO+1gsl8B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qVbEAAAA3AAAAA8AAAAAAAAAAAAAAAAAmAIAAGRycy9k&#10;b3ducmV2LnhtbFBLBQYAAAAABAAEAPUAAACJAwAAAAA=&#10;" path="m25,c25,,11,,9,19,7,38,,177,,199v,22,,38,6,46c12,253,41,284,63,313v22,30,48,65,51,65e" filled="f" strokeweight=".2pt">
                  <v:stroke joinstyle="miter"/>
                  <v:path arrowok="t" o:connecttype="custom" o:connectlocs="104,0;37,79;0,826;25,1017;262,1299;474,1569" o:connectangles="0,0,0,0,0,0"/>
                </v:shape>
                <v:line id="Line 213" o:spid="_x0000_s1212" style="position:absolute;flip:x;visibility:visible;mso-wrap-style:square" from="2591,2218" to="2708,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HW8UAAADcAAAADwAAAGRycy9kb3ducmV2LnhtbESPQWvCQBSE7wX/w/IKvZS6qYi2qauk&#10;BSH0Ziz0+si+JiHZtzG7Meu/d4WCx2FmvmE2u2A6cabBNZYVvM4TEMSl1Q1XCn6O+5c3EM4ja+ws&#10;k4ILOdhtZw8bTLWd+EDnwlciQtilqKD2vk+ldGVNBt3c9sTR+7ODQR/lUEk94BThppOLJFlJgw3H&#10;hRp7+qqpbIvRKKhOv5NfPof2chhbnX/n06dxmVJPjyH7AOEp+Hv4v51rBYv3NdzOxCM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LHW8UAAADcAAAADwAAAAAAAAAA&#10;AAAAAAChAgAAZHJzL2Rvd25yZXYueG1sUEsFBgAAAAAEAAQA+QAAAJMDAAAAAA==&#10;" strokeweight=".2pt">
                  <v:stroke joinstyle="miter"/>
                </v:line>
                <v:line id="Line 214" o:spid="_x0000_s1213" style="position:absolute;flip:y;visibility:visible;mso-wrap-style:square" from="2641,2376" to="274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TKcEAAADcAAAADwAAAGRycy9kb3ducmV2LnhtbERPTWvCQBC9F/wPywheim4aStHoGmJB&#10;CN60Ba9DdkxCsrMxu5rk37uHQo+P971LR9OKJ/WutqzgYxWBIC6srrlU8PtzXK5BOI+ssbVMCiZy&#10;kO5nbztMtB34TM+LL0UIYZeggsr7LpHSFRUZdCvbEQfuZnuDPsC+lLrHIYSbVsZR9CUN1hwaKuzo&#10;u6KiuTyMgvJ+Hfzn+9hM50ej81M+HIzLlFrMx2wLwtPo/8V/7lwriDdhbTgTjoD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VMpwQAAANwAAAAPAAAAAAAAAAAAAAAA&#10;AKECAABkcnMvZG93bnJldi54bWxQSwUGAAAAAAQABAD5AAAAjwMAAAAA&#10;" strokeweight=".2pt">
                  <v:stroke joinstyle="miter"/>
                </v:line>
                <v:shape id="Freeform 215" o:spid="_x0000_s1214" style="position:absolute;left:2587;top:1400;width:212;height:1067;visibility:visible;mso-wrap-style:square;v-text-anchor:top" coordsize="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4m8UA&#10;AADcAAAADwAAAGRycy9kb3ducmV2LnhtbESPzW7CMBCE75X6DtZW6qUCh5RCSTGooqqgJ357X8Xb&#10;OBCvo9iQ8PY1UqUeRzPzjWY672wlLtT40rGCQT8BQZw7XXKh4LD/7L2C8AFZY+WYFFzJw3x2fzfF&#10;TLuWt3TZhUJECPsMFZgQ6kxKnxuy6PuuJo7ej2sshiibQuoG2wi3lUyTZCQtlhwXDNa0MJSfdmer&#10;YPyFXq8/THpsh2X7lC8Hz5uXb6UeH7r3NxCBuvAf/muvtIJ0MoHb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fibxQAAANwAAAAPAAAAAAAAAAAAAAAAAJgCAABkcnMv&#10;ZG93bnJldi54bWxQSwUGAAAAAAQABAD1AAAAigMAAAAA&#10;" path="m,251v47,6,47,6,47,6c26,219,31,193,31,160,31,127,34,56,34,34,34,11,51,,51,e" filled="f" strokeweight=".2pt">
                  <v:stroke joinstyle="miter"/>
                  <v:path arrowok="t" o:connecttype="custom" o:connectlocs="0,1042;195,1067;129,664;141,141;212,0" o:connectangles="0,0,0,0,0"/>
                </v:shape>
                <v:line id="Line 216" o:spid="_x0000_s1215" style="position:absolute;visibility:visible;mso-wrap-style:square" from="2587,2533" to="2833,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0kycIAAADcAAAADwAAAGRycy9kb3ducmV2LnhtbERPz2vCMBS+D/Y/hDfYZcxEhW50RhHR&#10;TQYe7MTza/PWFpuXkmRa/3tzEHb8+H7PFoPtxJl8aB1rGI8UCOLKmZZrDYefzes7iBCRDXaOScOV&#10;Aizmjw8zzI278J7ORaxFCuGQo4Ymxj6XMlQNWQwj1xMn7td5izFBX0vj8ZLCbScnSmXSYsupocGe&#10;Vg1Vp+LPaqjKrX9R5WevdusyK76+T9nbUWn9/DQsP0BEGuK/+O7eGg1Tlean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0kycIAAADcAAAADwAAAAAAAAAAAAAA&#10;AAChAgAAZHJzL2Rvd25yZXYueG1sUEsFBgAAAAAEAAQA+QAAAJADAAAAAA==&#10;" strokeweight=".2pt">
                  <v:stroke joinstyle="miter"/>
                </v:line>
                <v:shape id="Freeform 217" o:spid="_x0000_s1216" style="position:absolute;left:2533;top:1188;width:54;height:21;visibility:visible;mso-wrap-style:square;v-text-anchor:top" coordsize="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JKMMA&#10;AADcAAAADwAAAGRycy9kb3ducmV2LnhtbESPQYvCMBSE74L/ITzBm6Z1F5FqFBEE19u6gnp7NM+2&#10;2ryUJNr6783Cwh6HmfmGWaw6U4snOV9ZVpCOExDEudUVFwqOP9vRDIQPyBpry6TgRR5Wy35vgZm2&#10;LX/T8xAKESHsM1RQhtBkUvq8JIN+bBvi6F2tMxiidIXUDtsIN7WcJMlUGqw4LpTY0Kak/H54GAWX&#10;0/58mXzydudCe5s9pjI9fV2VGg669RxEoC78h//aO63gI0n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JKMMAAADcAAAADwAAAAAAAAAAAAAAAACYAgAAZHJzL2Rv&#10;d25yZXYueG1sUEsFBgAAAAAEAAQA9QAAAIgDAAAAAA==&#10;" path="m4,21l54,,,e" filled="f" strokeweight=".2pt">
                  <v:stroke joinstyle="miter"/>
                  <v:path arrowok="t" o:connecttype="custom" o:connectlocs="4,21;54,0;0,0" o:connectangles="0,0,0"/>
                </v:shape>
                <v:shape id="Freeform 218" o:spid="_x0000_s1217" style="position:absolute;left:2691;top:1171;width:146;height:129;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W+MYA&#10;AADcAAAADwAAAGRycy9kb3ducmV2LnhtbESPQWvCQBSE74X+h+UVetNNUxSJbkIpFJS2gtZLb4/s&#10;M4lm34bdjUZ/vVsQehxm5htmUQymFSdyvrGs4GWcgCAurW64UrD7+RjNQPiArLG1TAou5KHIHx8W&#10;mGl75g2dtqESEcI+QwV1CF0mpS9rMujHtiOO3t46gyFKV0nt8BzhppVpkkylwYbjQo0dvddUHre9&#10;UfD12a93l1/dfx/SfuXCejq5XlGp56fhbQ4i0BD+w/f2Uit4TVL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DW+MYAAADcAAAADwAAAAAAAAAAAAAAAACYAgAAZHJz&#10;L2Rvd25yZXYueG1sUEsFBgAAAAAEAAQA9QAAAIsDAAAAAA==&#10;" path="m,c,,25,9,29,9v4,1,6,7,6,11c35,25,35,31,35,31e" filled="f" strokeweight=".2pt">
                  <v:stroke joinstyle="miter"/>
                  <v:path arrowok="t" o:connecttype="custom" o:connectlocs="0,0;121,37;146,83;146,129" o:connectangles="0,0,0,0"/>
                </v:shape>
                <v:shape id="Freeform 219" o:spid="_x0000_s1218" style="position:absolute;left:2795;top:1171;width:75;height:104;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cbsUA&#10;AADcAAAADwAAAGRycy9kb3ducmV2LnhtbESP3WrCQBSE7wXfYTmCd7qrgVJSVykFUUFLTX+uT7PH&#10;JDV7NmRXE9++WxB6OczMN8xi1dtaXKn1lWMNs6kCQZw7U3Gh4eN9PXkE4QOywdoxabiRh9VyOFhg&#10;alzHR7pmoRARwj5FDWUITSqlz0uy6KeuIY7eybUWQ5RtIU2LXYTbWs6VepAWK44LJTb0UlJ+zi5W&#10;Q/65OyY/9H3w9NWdLmpz27++VVqPR/3zE4hAffgP39tboyFRC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uxQAAANwAAAAPAAAAAAAAAAAAAAAAAJgCAABkcnMv&#10;ZG93bnJldi54bWxQSwUGAAAAAAQABAD1AAAAigMAAAAA&#10;" path="m,c,,14,5,14,10v,4,4,15,4,15e" filled="f" strokeweight=".2pt">
                  <v:stroke joinstyle="miter"/>
                  <v:path arrowok="t" o:connecttype="custom" o:connectlocs="0,0;58,42;75,104" o:connectangles="0,0,0"/>
                </v:shape>
                <v:line id="Line 220" o:spid="_x0000_s1219" style="position:absolute;visibility:visible;mso-wrap-style:square" from="2799,1171" to="2908,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iysYAAADcAAAADwAAAGRycy9kb3ducmV2LnhtbESPQUvDQBSE74L/YXmCF7G7tSVK7KYU&#10;0VqEHhrF80v2mYRk34bdtY3/3hUKHoeZ+YZZrSc7iCP50DnWMJ8pEMS1Mx03Gj7eX24fQISIbHBw&#10;TBp+KMC6uLxYYW7ciQ90LGMjEoRDjhraGMdcylC3ZDHM3EicvC/nLcYkfSONx1OC20HeKZVJix2n&#10;hRZHemqp7stvq6Gudv5GVdtR7Z+rrHx967P7T6X19dW0eQQRaYr/4XN7ZzQs1BL+zq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2IsrGAAAA3AAAAA8AAAAAAAAA&#10;AAAAAAAAoQIAAGRycy9kb3ducmV2LnhtbFBLBQYAAAAABAAEAPkAAACUAwAAAAA=&#10;" strokeweight=".2pt">
                  <v:stroke joinstyle="miter"/>
                </v:line>
                <v:line id="Line 221" o:spid="_x0000_s1220" style="position:absolute;visibility:visible;mso-wrap-style:square" from="3020,1238" to="3086,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HUcYAAADcAAAADwAAAGRycy9kb3ducmV2LnhtbESPQUvDQBSE74L/YXmCF7G7tTRK7KYU&#10;0VqEHhrF80v2mYRk34bdtY3/3hUKHoeZ+YZZrSc7iCP50DnWMJ8pEMS1Mx03Gj7eX24fQISIbHBw&#10;TBp+KMC6uLxYYW7ciQ90LGMjEoRDjhraGMdcylC3ZDHM3EicvC/nLcYkfSONx1OC20HeKZVJix2n&#10;hRZHemqp7stvq6Gudv5GVdtR7Z+rrHx967P7T6X19dW0eQQRaYr/4XN7ZzQs1BL+zq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6h1HGAAAA3AAAAA8AAAAAAAAA&#10;AAAAAAAAoQIAAGRycy9kb3ducmV2LnhtbFBLBQYAAAAABAAEAPkAAACUAwAAAAA=&#10;" strokeweight=".2pt">
                  <v:stroke joinstyle="miter"/>
                </v:line>
                <v:shape id="Freeform 222" o:spid="_x0000_s1221" style="position:absolute;left:3086;top:1221;width:25;height:108;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8Q8EA&#10;AADcAAAADwAAAGRycy9kb3ducmV2LnhtbESP3YrCMBSE7xd8h3AE79ZEBdFqFBEEr2T9eYBDc2yq&#10;zUlpYq0+vVlY2MthZr5hluvOVaKlJpSeNYyGCgRx7k3JhYbLefc9AxEissHKM2l4UYD1qve1xMz4&#10;Jx+pPcVCJAiHDDXYGOtMypBbchiGviZO3tU3DmOSTSFNg88Ed5UcKzWVDktOCxZr2lrK76eH01DJ&#10;N7O/HV4/O7XdHFvu2nm0Wg/63WYBIlIX/8N/7b3RMFFT+D2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wfEPBAAAA3AAAAA8AAAAAAAAAAAAAAAAAmAIAAGRycy9kb3du&#10;cmV2LnhtbFBLBQYAAAAABAAEAPUAAACGAwAAAAA=&#10;" path="m6,c6,,,5,,12,,26,,26,,26e" filled="f" strokeweight=".2pt">
                  <v:stroke joinstyle="miter"/>
                  <v:path arrowok="t" o:connecttype="custom" o:connectlocs="25,0;0,50;0,108" o:connectangles="0,0,0"/>
                </v:shape>
                <v:shape id="Freeform 223" o:spid="_x0000_s1222" style="position:absolute;left:3161;top:1234;width:34;height:112;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vQMMA&#10;AADcAAAADwAAAGRycy9kb3ducmV2LnhtbESPQWvCQBSE7wX/w/IK3urGClZSVymRgOCpRvT6yL5m&#10;Q7Jvw+5W4793C0KPw8x8w6y3o+3FlXxoHSuYzzIQxLXTLTcKTlX5tgIRIrLG3jEpuFOA7WbyssZc&#10;uxt/0/UYG5EgHHJUYGIccilDbchimLmBOHk/zluMSfpGao+3BLe9fM+ypbTYclowOFBhqO6Ov1bB&#10;7jwvR+5iU1aXojg544euOig1fR2/PkFEGuN/+NneawWL7AP+zq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8vQMMAAADcAAAADwAAAAAAAAAAAAAAAACYAgAAZHJzL2Rv&#10;d25yZXYueG1sUEsFBgAAAAAEAAQA9QAAAIgDAAAAAA==&#10;" path="m8,c8,,,6,,14v,7,,13,,13e" filled="f" strokeweight=".2pt">
                  <v:stroke joinstyle="miter"/>
                  <v:path arrowok="t" o:connecttype="custom" o:connectlocs="34,0;0,58;0,112" o:connectangles="0,0,0"/>
                </v:shape>
                <v:shape id="Freeform 224" o:spid="_x0000_s1223" style="position:absolute;left:3174;top:1267;width:237;height:87;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lKcIA&#10;AADcAAAADwAAAGRycy9kb3ducmV2LnhtbERPTWsCMRC9F/wPYYTeNKmVWlajlILWQyuoBT0Om+lm&#10;dTNZklTXf98chB4f73u26FwjLhRi7VnD01CBIC69qbnS8L1fDl5BxIRssPFMGm4UYTHvPcywMP7K&#10;W7rsUiVyCMcCNdiU2kLKWFpyGIe+Jc7cjw8OU4ahkibgNYe7Ro6UepEOa84NFlt6t1Sed79Ow/Ew&#10;3qiPUTgfPyeWTqtTonHzpfVjv3ubgkjUpX/x3b02Gp5VXpvP5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OUpwgAAANwAAAAPAAAAAAAAAAAAAAAAAJgCAABkcnMvZG93&#10;bnJldi54bWxQSwUGAAAAAAQABAD1AAAAhwMAAAAA&#10;" path="m,c,,52,17,55,17v2,1,2,4,2,4e" filled="f" strokeweight=".2pt">
                  <v:stroke joinstyle="miter"/>
                  <v:path arrowok="t" o:connecttype="custom" o:connectlocs="0,0;229,70;237,87" o:connectangles="0,0,0"/>
                </v:shape>
                <v:shape id="Freeform 225" o:spid="_x0000_s1224" style="position:absolute;left:3182;top:1250;width:237;height:100;visibility:visible;mso-wrap-style:square;v-text-anchor:top" coordsize="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WOsQA&#10;AADcAAAADwAAAGRycy9kb3ducmV2LnhtbESPQWvCQBSE7wX/w/KE3uquSotJXSUoSq+NUujtNfvM&#10;BrNvQ3Y16b/vFgo9DjPzDbPejq4Vd+pD41nDfKZAEFfeNFxrOJ8OTysQISIbbD2Thm8KsN1MHtaY&#10;Gz/wO93LWIsE4ZCjBhtjl0sZKksOw8x3xMm7+N5hTLKvpelxSHDXyoVSL9Jhw2nBYkc7S9W1vDkN&#10;WTH/+qTnofso9scyU+fxaFur9eN0LF5BRBrjf/iv/WY0LFU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FjrEAAAA3AAAAA8AAAAAAAAAAAAAAAAAmAIAAGRycy9k&#10;b3ducmV2LnhtbFBLBQYAAAAABAAEAPUAAACJAwAAAAA=&#10;" path="m,c,,41,14,46,16v6,2,11,4,11,8e" filled="f" strokeweight=".2pt">
                  <v:stroke joinstyle="miter"/>
                  <v:path arrowok="t" o:connecttype="custom" o:connectlocs="0,0;191,67;237,100" o:connectangles="0,0,0"/>
                </v:shape>
                <v:line id="Line 226" o:spid="_x0000_s1225" style="position:absolute;visibility:visible;mso-wrap-style:square" from="3020,1225" to="3086,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yFMMAAADcAAAADwAAAGRycy9kb3ducmV2LnhtbERPz2vCMBS+D/Y/hDfYZWjihDqqUYa4&#10;TQYe7MTza/PWFpuXkmRa/3tzEHb8+H4vVoPtxJl8aB1rmIwVCOLKmZZrDYefj9EbiBCRDXaOScOV&#10;AqyWjw8LzI278J7ORaxFCuGQo4Ymxj6XMlQNWQxj1xMn7td5izFBX0vj8ZLCbSdflcqkxZZTQ4M9&#10;rRuqTsWf1VCVW/+iys9e7TZlVnx9n7LZUWn9/DS8z0FEGuK/+O7eGg3TSZqfzqQj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UshTDAAAA3AAAAA8AAAAAAAAAAAAA&#10;AAAAoQIAAGRycy9kb3ducmV2LnhtbFBLBQYAAAAABAAEAPkAAACRAwAAAAA=&#10;" strokeweight=".2pt">
                  <v:stroke joinstyle="miter"/>
                </v:line>
                <v:line id="Line 227" o:spid="_x0000_s1226" style="position:absolute;flip:x y;visibility:visible;mso-wrap-style:square" from="3020,1200" to="3099,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VnsUAAADcAAAADwAAAGRycy9kb3ducmV2LnhtbESPQWvCQBSE7wX/w/IKvRTdxEqR1DVI&#10;oUGPpl68PbKvSWj2bbK7mtRf3y0UPA4z8w2zySfTiSs531pWkC4SEMSV1S3XCk6fH/M1CB+QNXaW&#10;ScEPeci3s4cNZtqOfKRrGWoRIewzVNCE0GdS+qohg35he+LofVlnMETpaqkdjhFuOrlMkldpsOW4&#10;0GBP7w1V3+XFKCgGHKbD8/rGx/OlOKyqcnlypVJPj9PuDUSgKdzD/+29VvCSpv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bVnsUAAADcAAAADwAAAAAAAAAA&#10;AAAAAAChAgAAZHJzL2Rvd25yZXYueG1sUEsFBgAAAAAEAAQA+QAAAJMDAAAAAA==&#10;" strokeweight=".2pt">
                  <v:stroke joinstyle="miter"/>
                </v:line>
              </v:group>
            </w:pict>
          </mc:Fallback>
        </mc:AlternateContent>
      </w:r>
      <w:r w:rsidRPr="001C29BD">
        <w:rPr>
          <w:rFonts w:ascii="Arial" w:hAnsi="Arial" w:cs="Arial"/>
          <w:sz w:val="20"/>
          <w:szCs w:val="20"/>
        </w:rPr>
        <w:t>износу двигателя.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280"/>
      </w:tblGrid>
      <w:tr w:rsidR="001C29BD" w:rsidRPr="001C29BD" w:rsidTr="00F870F4">
        <w:tc>
          <w:tcPr>
            <w:tcW w:w="7338" w:type="dxa"/>
            <w:tcBorders>
              <w:top w:val="nil"/>
              <w:left w:val="nil"/>
              <w:bottom w:val="nil"/>
              <w:right w:val="nil"/>
            </w:tcBorders>
          </w:tcPr>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1.</w:t>
            </w:r>
            <w:r w:rsidRPr="001C29BD">
              <w:rPr>
                <w:rFonts w:ascii="Arial" w:hAnsi="Arial" w:cs="Arial"/>
                <w:sz w:val="20"/>
                <w:szCs w:val="20"/>
              </w:rPr>
              <w:t xml:space="preserve">Отстегните зажимы крышки воздухоочистителя, снимите крышку воздухоочистителя и снимите элемент.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 2. Промойте элемент в растворе бытового моющего средства и теплой воды, затем тщательно промойте; или промойте в негорючем растворителе или растворителе с высокой температурой вспышки.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3. Погрузите элемент в чистое машинное масло и выжмите излишек масла. Двигатель будет дымить при первом запуске, если в элементе останется слишком много масла.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noProof/>
                <w:sz w:val="20"/>
                <w:szCs w:val="20"/>
                <w:lang w:bidi="ar-SA"/>
              </w:rPr>
              <mc:AlternateContent>
                <mc:Choice Requires="wpg">
                  <w:drawing>
                    <wp:anchor distT="0" distB="0" distL="114300" distR="114300" simplePos="0" relativeHeight="251905536" behindDoc="0" locked="0" layoutInCell="1" allowOverlap="1">
                      <wp:simplePos x="0" y="0"/>
                      <wp:positionH relativeFrom="column">
                        <wp:posOffset>4557395</wp:posOffset>
                      </wp:positionH>
                      <wp:positionV relativeFrom="paragraph">
                        <wp:posOffset>179070</wp:posOffset>
                      </wp:positionV>
                      <wp:extent cx="2428240" cy="1443355"/>
                      <wp:effectExtent l="4445" t="4445" r="0" b="0"/>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240" cy="1443355"/>
                                <a:chOff x="1287" y="4347"/>
                                <a:chExt cx="5970" cy="4710"/>
                              </a:xfrm>
                            </wpg:grpSpPr>
                            <pic:pic xmlns:pic="http://schemas.openxmlformats.org/drawingml/2006/picture">
                              <pic:nvPicPr>
                                <pic:cNvPr id="87"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87" y="4527"/>
                                  <a:ext cx="5970" cy="4530"/>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25"/>
                              <wps:cNvSpPr>
                                <a:spLocks noChangeArrowheads="1"/>
                              </wps:cNvSpPr>
                              <wps:spPr bwMode="auto">
                                <a:xfrm>
                                  <a:off x="3267" y="4347"/>
                                  <a:ext cx="19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F4" w:rsidRPr="00E354CA" w:rsidRDefault="00F870F4" w:rsidP="001C29BD">
                                    <w:pPr>
                                      <w:rPr>
                                        <w:rFonts w:ascii="Arial" w:hAnsi="Arial" w:cs="Arial"/>
                                        <w:b/>
                                        <w:bCs/>
                                        <w:sz w:val="16"/>
                                        <w:szCs w:val="16"/>
                                      </w:rPr>
                                    </w:pPr>
                                    <w:r w:rsidRPr="00E354CA">
                                      <w:rPr>
                                        <w:rFonts w:ascii="Arial" w:hAnsi="Arial" w:cs="Arial"/>
                                        <w:b/>
                                        <w:bCs/>
                                        <w:sz w:val="16"/>
                                        <w:szCs w:val="16"/>
                                      </w:rPr>
                                      <w:t>Топливный клапан</w:t>
                                    </w:r>
                                  </w:p>
                                </w:txbxContent>
                              </wps:txbx>
                              <wps:bodyPr rot="0" vert="horz" wrap="square" lIns="0" tIns="10800" rIns="0" bIns="10800" anchor="t" anchorCtr="0" upright="1">
                                <a:noAutofit/>
                              </wps:bodyPr>
                            </wps:wsp>
                            <wps:wsp>
                              <wps:cNvPr id="89" name="Rectangle 26"/>
                              <wps:cNvSpPr>
                                <a:spLocks noChangeArrowheads="1"/>
                              </wps:cNvSpPr>
                              <wps:spPr bwMode="auto">
                                <a:xfrm>
                                  <a:off x="5247" y="4527"/>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F4" w:rsidRPr="00E354CA" w:rsidRDefault="00F870F4" w:rsidP="001C29BD">
                                    <w:pPr>
                                      <w:pStyle w:val="8"/>
                                      <w:rPr>
                                        <w:rFonts w:ascii="Arial" w:hAnsi="Arial" w:cs="Arial"/>
                                        <w:b/>
                                        <w:i/>
                                        <w:sz w:val="16"/>
                                        <w:szCs w:val="16"/>
                                      </w:rPr>
                                    </w:pPr>
                                    <w:r w:rsidRPr="00E354CA">
                                      <w:rPr>
                                        <w:rFonts w:ascii="Arial" w:hAnsi="Arial" w:cs="Arial"/>
                                        <w:b/>
                                        <w:i/>
                                        <w:sz w:val="16"/>
                                        <w:szCs w:val="16"/>
                                      </w:rPr>
                                      <w:t xml:space="preserve">  Отстойник</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6" o:spid="_x0000_s1028" style="position:absolute;left:0;text-align:left;margin-left:358.85pt;margin-top:14.1pt;width:191.2pt;height:113.65pt;z-index:251905536" coordorigin="1287,4347" coordsize="5970,47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1287;top:4527;width:5970;height: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TKTBAAAA2wAAAA8AAABkcnMvZG93bnJldi54bWxEj9GKwjAURN8F/yFcwTdNK7LWblMRQfFx&#10;dfcDrs21LdvclCbW9u+NsLCPw8ycYbLdYBrRU+dqywriZQSCuLC65lLBz/dxkYBwHlljY5kUjORg&#10;l08nGabaPvlC/dWXIkDYpaig8r5NpXRFRQbd0rbEwbvbzqAPsiul7vAZ4KaRqyj6kAZrDgsVtnSo&#10;qPi9PoyCdjuevvr9+sLbchOP3hZxdEuUms+G/ScIT4P/D/+1z1pBsoH3l/ADZ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tTKTBAAAA2wAAAA8AAAAAAAAAAAAAAAAAnwIA&#10;AGRycy9kb3ducmV2LnhtbFBLBQYAAAAABAAEAPcAAACNAwAAAAA=&#10;">
                        <v:imagedata r:id="rId31" o:title=""/>
                      </v:shape>
                      <v:rect id="Rectangle 25" o:spid="_x0000_s1030" style="position:absolute;left:3267;top:4347;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2hb8A&#10;AADbAAAADwAAAGRycy9kb3ducmV2LnhtbERPPW/CMBDdkfofrKvERpwyoCjFIERE1YGFAAPbyb4m&#10;EfHZil0I/x4PSIxP73u5Hm0vbjSEzrGCrywHQayd6bhRcDruZgWIEJEN9o5JwYMCrFcfkyWWxt35&#10;QLc6NiKFcChRQRujL6UMuiWLIXOeOHF/brAYExwaaQa8p3Dby3meL6TFjlNDi562Lelr/W8VzKuK&#10;rPeXx5n2i59Q74pqo7VS089x8w0i0hjf4pf71ygo0tj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vaFvwAAANsAAAAPAAAAAAAAAAAAAAAAAJgCAABkcnMvZG93bnJl&#10;di54bWxQSwUGAAAAAAQABAD1AAAAhAMAAAAA&#10;" stroked="f">
                        <v:textbox inset="0,.3mm,0,.3mm">
                          <w:txbxContent>
                            <w:p w:rsidR="00F870F4" w:rsidRPr="00E354CA" w:rsidRDefault="00F870F4" w:rsidP="001C29BD">
                              <w:pPr>
                                <w:rPr>
                                  <w:rFonts w:ascii="Arial" w:hAnsi="Arial" w:cs="Arial"/>
                                  <w:b/>
                                  <w:bCs/>
                                  <w:sz w:val="16"/>
                                  <w:szCs w:val="16"/>
                                </w:rPr>
                              </w:pPr>
                              <w:r w:rsidRPr="00E354CA">
                                <w:rPr>
                                  <w:rFonts w:ascii="Arial" w:hAnsi="Arial" w:cs="Arial"/>
                                  <w:b/>
                                  <w:bCs/>
                                  <w:sz w:val="16"/>
                                  <w:szCs w:val="16"/>
                                </w:rPr>
                                <w:t>Топливный клапан</w:t>
                              </w:r>
                            </w:p>
                          </w:txbxContent>
                        </v:textbox>
                      </v:rect>
                      <v:rect id="Rectangle 26" o:spid="_x0000_s1031" style="position:absolute;left:5247;top:452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THsIA&#10;AADbAAAADwAAAGRycy9kb3ducmV2LnhtbESPQYvCMBSE7wv+h/CEva2pHqRbjSIWZQ9etqsHb4/k&#10;2Rabl9BErf/eLCzscZiZb5jlerCduFMfWscKppMMBLF2puVawfFn95GDCBHZYOeYFDwpwHo1elti&#10;YdyDv+lexVokCIcCFTQx+kLKoBuyGCbOEyfv4nqLMcm+lqbHR4LbTs6ybC4ttpwWGvS0bUhfq5tV&#10;MCtLst6fnyc6zPeh2uXlRmul3sfDZgEi0hD/w3/tL6Mg/4T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lMewgAAANsAAAAPAAAAAAAAAAAAAAAAAJgCAABkcnMvZG93&#10;bnJldi54bWxQSwUGAAAAAAQABAD1AAAAhwMAAAAA&#10;" stroked="f">
                        <v:textbox inset="0,.3mm,0,.3mm">
                          <w:txbxContent>
                            <w:p w:rsidR="00F870F4" w:rsidRPr="00E354CA" w:rsidRDefault="00F870F4" w:rsidP="001C29BD">
                              <w:pPr>
                                <w:pStyle w:val="8"/>
                                <w:rPr>
                                  <w:rFonts w:ascii="Arial" w:hAnsi="Arial" w:cs="Arial"/>
                                  <w:b/>
                                  <w:i/>
                                  <w:sz w:val="16"/>
                                  <w:szCs w:val="16"/>
                                </w:rPr>
                              </w:pPr>
                              <w:r w:rsidRPr="00E354CA">
                                <w:rPr>
                                  <w:rFonts w:ascii="Arial" w:hAnsi="Arial" w:cs="Arial"/>
                                  <w:b/>
                                  <w:i/>
                                  <w:sz w:val="16"/>
                                  <w:szCs w:val="16"/>
                                </w:rPr>
                                <w:t xml:space="preserve">  Отстойник</w:t>
                              </w:r>
                            </w:p>
                          </w:txbxContent>
                        </v:textbox>
                      </v:rect>
                    </v:group>
                  </w:pict>
                </mc:Fallback>
              </mc:AlternateContent>
            </w:r>
            <w:r w:rsidRPr="001C29BD">
              <w:rPr>
                <w:noProof/>
                <w:lang w:bidi="ar-SA"/>
              </w:rPr>
              <w:drawing>
                <wp:anchor distT="0" distB="0" distL="114300" distR="114300" simplePos="0" relativeHeight="251893248" behindDoc="0" locked="0" layoutInCell="1" allowOverlap="1" wp14:anchorId="23483947" wp14:editId="24CA1842">
                  <wp:simplePos x="0" y="0"/>
                  <wp:positionH relativeFrom="column">
                    <wp:posOffset>1054100</wp:posOffset>
                  </wp:positionH>
                  <wp:positionV relativeFrom="paragraph">
                    <wp:posOffset>441325</wp:posOffset>
                  </wp:positionV>
                  <wp:extent cx="2094230" cy="943610"/>
                  <wp:effectExtent l="0" t="0" r="0" b="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4230" cy="943610"/>
                          </a:xfrm>
                          <a:prstGeom prst="rect">
                            <a:avLst/>
                          </a:prstGeom>
                          <a:noFill/>
                          <a:ln w="9525">
                            <a:noFill/>
                            <a:miter lim="800000"/>
                            <a:headEnd/>
                            <a:tailEnd/>
                          </a:ln>
                        </pic:spPr>
                      </pic:pic>
                    </a:graphicData>
                  </a:graphic>
                </wp:anchor>
              </w:drawing>
            </w:r>
            <w:r w:rsidRPr="001C29BD">
              <w:rPr>
                <w:rFonts w:ascii="Arial" w:hAnsi="Arial" w:cs="Arial"/>
                <w:sz w:val="20"/>
                <w:szCs w:val="20"/>
              </w:rPr>
              <w:t>4. Установите обратно элемент воздухоочистителя и крышку.</w:t>
            </w:r>
          </w:p>
        </w:tc>
        <w:tc>
          <w:tcPr>
            <w:tcW w:w="280" w:type="dxa"/>
            <w:tcBorders>
              <w:top w:val="nil"/>
              <w:left w:val="nil"/>
              <w:bottom w:val="nil"/>
              <w:right w:val="nil"/>
            </w:tcBorders>
          </w:tcPr>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noProof/>
                <w:sz w:val="20"/>
                <w:szCs w:val="20"/>
                <w:lang w:bidi="ar-SA"/>
              </w:rPr>
              <mc:AlternateContent>
                <mc:Choice Requires="wps">
                  <w:drawing>
                    <wp:anchor distT="0" distB="0" distL="114300" distR="114300" simplePos="0" relativeHeight="251900416" behindDoc="0" locked="0" layoutInCell="1" allowOverlap="1">
                      <wp:simplePos x="0" y="0"/>
                      <wp:positionH relativeFrom="column">
                        <wp:posOffset>998220</wp:posOffset>
                      </wp:positionH>
                      <wp:positionV relativeFrom="paragraph">
                        <wp:posOffset>101600</wp:posOffset>
                      </wp:positionV>
                      <wp:extent cx="571500" cy="228600"/>
                      <wp:effectExtent l="0" t="3175" r="0"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F4" w:rsidRPr="00104B0A" w:rsidRDefault="00F870F4" w:rsidP="001C29BD">
                                  <w:pPr>
                                    <w:rPr>
                                      <w:szCs w:val="16"/>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32" style="position:absolute;left:0;text-align:left;margin-left:78.6pt;margin-top:8pt;width:45pt;height:18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" stroked="f">
                      <v:textbox inset="0,.3mm,0,.3mm">
                        <w:txbxContent>
                          <w:p w:rsidR="00F870F4" w:rsidRPr="00104B0A" w:rsidRDefault="00F870F4" w:rsidP="001C29BD">
                            <w:pPr>
                              <w:rPr>
                                <w:szCs w:val="16"/>
                              </w:rPr>
                            </w:pPr>
                          </w:p>
                        </w:txbxContent>
                      </v:textbox>
                    </v:rect>
                  </w:pict>
                </mc:Fallback>
              </mc:AlternateConten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p>
        </w:tc>
      </w:tr>
    </w:tbl>
    <w:p w:rsidR="001C29BD" w:rsidRPr="001C29BD" w:rsidRDefault="001C29BD" w:rsidP="001C29BD">
      <w:pPr>
        <w:jc w:val="both"/>
        <w:rPr>
          <w:rFonts w:ascii="Arial" w:eastAsiaTheme="minorEastAsia" w:hAnsi="Arial" w:cs="Arial"/>
          <w:b/>
          <w:bCs/>
          <w:sz w:val="20"/>
          <w:szCs w:val="20"/>
          <w:lang w:eastAsia="zh-CN"/>
        </w:rPr>
      </w:pP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Очистка топливного отстойника.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Отстойник предупреждает попадание в карбюратор грязи или воды, которые могут быть в топливном баке. Если двигатель не эксплуатировался в течение длительного времени, следует прочистить отстойник.</w:t>
      </w:r>
    </w:p>
    <w:p w:rsidR="001C29BD" w:rsidRPr="001C29BD" w:rsidRDefault="001C29BD" w:rsidP="001C29BD">
      <w:pPr>
        <w:numPr>
          <w:ilvl w:val="0"/>
          <w:numId w:val="10"/>
        </w:numPr>
        <w:tabs>
          <w:tab w:val="left" w:pos="10585"/>
        </w:tabs>
        <w:ind w:right="686"/>
        <w:jc w:val="both"/>
        <w:rPr>
          <w:rFonts w:ascii="Arial" w:hAnsi="Arial" w:cs="Arial"/>
          <w:sz w:val="20"/>
          <w:szCs w:val="20"/>
        </w:rPr>
      </w:pPr>
      <w:r w:rsidRPr="001C29BD">
        <w:rPr>
          <w:rFonts w:ascii="Arial" w:hAnsi="Arial" w:cs="Arial"/>
          <w:sz w:val="20"/>
          <w:szCs w:val="20"/>
        </w:rPr>
        <w:t>Поверните топливный клапан в положение ВЫКЛ (OFF). Снимите отстойник, уплотнительное кольцо и фильтр.</w:t>
      </w:r>
    </w:p>
    <w:p w:rsidR="001C29BD" w:rsidRPr="001C29BD" w:rsidRDefault="001C29BD" w:rsidP="001C29BD">
      <w:pPr>
        <w:numPr>
          <w:ilvl w:val="0"/>
          <w:numId w:val="10"/>
        </w:numPr>
        <w:tabs>
          <w:tab w:val="left" w:pos="10585"/>
        </w:tabs>
        <w:ind w:right="686"/>
        <w:jc w:val="both"/>
        <w:rPr>
          <w:rFonts w:ascii="Arial" w:hAnsi="Arial" w:cs="Arial"/>
          <w:sz w:val="20"/>
          <w:szCs w:val="20"/>
        </w:rPr>
      </w:pPr>
      <w:r w:rsidRPr="001C29BD">
        <w:rPr>
          <w:rFonts w:ascii="Arial" w:hAnsi="Arial" w:cs="Arial"/>
          <w:sz w:val="20"/>
          <w:szCs w:val="20"/>
        </w:rPr>
        <w:t>Прочистите отстойник, уплотнительное кольцо и фильтр негорючим растворителем или растворителем с высокой температурой воспламенения.</w:t>
      </w:r>
    </w:p>
    <w:p w:rsidR="001C29BD" w:rsidRPr="001C29BD" w:rsidRDefault="001C29BD" w:rsidP="001C29BD">
      <w:pPr>
        <w:numPr>
          <w:ilvl w:val="0"/>
          <w:numId w:val="10"/>
        </w:numPr>
        <w:tabs>
          <w:tab w:val="left" w:pos="10585"/>
        </w:tabs>
        <w:ind w:right="686"/>
        <w:jc w:val="both"/>
        <w:rPr>
          <w:rFonts w:ascii="Arial" w:hAnsi="Arial" w:cs="Arial"/>
          <w:sz w:val="20"/>
          <w:szCs w:val="20"/>
        </w:rPr>
      </w:pPr>
      <w:r w:rsidRPr="001C29BD">
        <w:rPr>
          <w:rFonts w:ascii="Arial" w:hAnsi="Arial" w:cs="Arial"/>
          <w:sz w:val="20"/>
          <w:szCs w:val="20"/>
        </w:rPr>
        <w:lastRenderedPageBreak/>
        <w:t>Установите обратно отстойник, уплотнительное кольцо и фильтр.</w:t>
      </w:r>
    </w:p>
    <w:p w:rsidR="001C29BD" w:rsidRPr="001C29BD" w:rsidRDefault="001C29BD" w:rsidP="001C29BD">
      <w:pPr>
        <w:numPr>
          <w:ilvl w:val="0"/>
          <w:numId w:val="10"/>
        </w:numPr>
        <w:tabs>
          <w:tab w:val="left" w:pos="10585"/>
        </w:tabs>
        <w:ind w:right="686"/>
        <w:jc w:val="both"/>
        <w:rPr>
          <w:rFonts w:ascii="Arial" w:hAnsi="Arial" w:cs="Arial"/>
          <w:sz w:val="20"/>
          <w:szCs w:val="20"/>
        </w:rPr>
      </w:pPr>
      <w:r w:rsidRPr="001C29BD">
        <w:rPr>
          <w:rFonts w:ascii="Arial" w:hAnsi="Arial" w:cs="Arial"/>
          <w:sz w:val="20"/>
          <w:szCs w:val="20"/>
        </w:rPr>
        <w:t>Включите топливный клапан и проверьте его на наличие утечек.</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hint="eastAsia"/>
          <w:sz w:val="20"/>
          <w:szCs w:val="20"/>
        </w:rPr>
        <w:t xml:space="preserve"> </w:t>
      </w:r>
    </w:p>
    <w:p w:rsidR="001C29BD" w:rsidRPr="001C29BD" w:rsidRDefault="001C29BD" w:rsidP="001C29BD">
      <w:pPr>
        <w:jc w:val="both"/>
        <w:rPr>
          <w:rFonts w:ascii="Arial" w:hAnsi="Arial" w:cs="Arial"/>
          <w:sz w:val="20"/>
          <w:szCs w:val="20"/>
        </w:rPr>
      </w:pPr>
      <w:r w:rsidRPr="001C29BD">
        <w:rPr>
          <w:rFonts w:ascii="Arial" w:hAnsi="Arial" w:cs="Arial"/>
          <w:noProof/>
          <w:sz w:val="20"/>
          <w:szCs w:val="20"/>
          <w:lang w:bidi="ar-SA"/>
        </w:rPr>
        <mc:AlternateContent>
          <mc:Choice Requires="wps">
            <w:drawing>
              <wp:anchor distT="0" distB="0" distL="114300" distR="114300" simplePos="0" relativeHeight="251903488" behindDoc="0" locked="0" layoutInCell="1" allowOverlap="1">
                <wp:simplePos x="0" y="0"/>
                <wp:positionH relativeFrom="column">
                  <wp:posOffset>1028700</wp:posOffset>
                </wp:positionH>
                <wp:positionV relativeFrom="paragraph">
                  <wp:posOffset>1695450</wp:posOffset>
                </wp:positionV>
                <wp:extent cx="1257300" cy="342900"/>
                <wp:effectExtent l="0" t="3175"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F4" w:rsidRPr="00E354CA" w:rsidRDefault="00F870F4" w:rsidP="001C29BD">
                            <w:pPr>
                              <w:pStyle w:val="8"/>
                              <w:rPr>
                                <w:rFonts w:ascii="Arial" w:hAnsi="Arial" w:cs="Arial"/>
                                <w:b/>
                                <w:i/>
                                <w:sz w:val="16"/>
                                <w:szCs w:val="16"/>
                              </w:rPr>
                            </w:pPr>
                            <w:r w:rsidRPr="00E354CA">
                              <w:rPr>
                                <w:rFonts w:ascii="Arial" w:hAnsi="Arial" w:cs="Arial"/>
                                <w:b/>
                                <w:i/>
                                <w:sz w:val="16"/>
                                <w:szCs w:val="16"/>
                              </w:rPr>
                              <w:t xml:space="preserve">   Отстойник</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33" style="position:absolute;left:0;text-align:left;margin-left:81pt;margin-top:133.5pt;width:99pt;height:27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" stroked="f">
                <v:textbox inset="0,.3mm,0,.3mm">
                  <w:txbxContent>
                    <w:p w:rsidR="00F870F4" w:rsidRPr="00E354CA" w:rsidRDefault="00F870F4" w:rsidP="001C29BD">
                      <w:pPr>
                        <w:pStyle w:val="8"/>
                        <w:rPr>
                          <w:rFonts w:ascii="Arial" w:hAnsi="Arial" w:cs="Arial"/>
                          <w:b/>
                          <w:i/>
                          <w:sz w:val="16"/>
                          <w:szCs w:val="16"/>
                        </w:rPr>
                      </w:pPr>
                      <w:r w:rsidRPr="00E354CA">
                        <w:rPr>
                          <w:rFonts w:ascii="Arial" w:hAnsi="Arial" w:cs="Arial"/>
                          <w:b/>
                          <w:i/>
                          <w:sz w:val="16"/>
                          <w:szCs w:val="16"/>
                        </w:rPr>
                        <w:t xml:space="preserve">   Отстойник</w:t>
                      </w:r>
                    </w:p>
                  </w:txbxContent>
                </v:textbox>
              </v:rect>
            </w:pict>
          </mc:Fallback>
        </mc:AlternateContent>
      </w:r>
      <w:r w:rsidRPr="001C29BD">
        <w:rPr>
          <w:rFonts w:ascii="Arial" w:hAnsi="Arial" w:cs="Arial"/>
          <w:noProof/>
          <w:sz w:val="20"/>
          <w:szCs w:val="20"/>
          <w:lang w:bidi="ar-SA"/>
        </w:rPr>
        <mc:AlternateContent>
          <mc:Choice Requires="wps">
            <w:drawing>
              <wp:anchor distT="0" distB="0" distL="114300" distR="114300" simplePos="0" relativeHeight="251902464" behindDoc="0" locked="0" layoutInCell="1" allowOverlap="1">
                <wp:simplePos x="0" y="0"/>
                <wp:positionH relativeFrom="column">
                  <wp:posOffset>3086100</wp:posOffset>
                </wp:positionH>
                <wp:positionV relativeFrom="paragraph">
                  <wp:posOffset>552450</wp:posOffset>
                </wp:positionV>
                <wp:extent cx="1371600" cy="457200"/>
                <wp:effectExtent l="0" t="3175"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F4" w:rsidRPr="00E354CA" w:rsidRDefault="00F870F4" w:rsidP="001C29BD">
                            <w:pPr>
                              <w:rPr>
                                <w:rFonts w:ascii="Arial" w:hAnsi="Arial" w:cs="Arial"/>
                                <w:b/>
                                <w:bCs/>
                                <w:sz w:val="16"/>
                                <w:szCs w:val="16"/>
                              </w:rPr>
                            </w:pPr>
                            <w:r w:rsidRPr="00E354CA">
                              <w:rPr>
                                <w:rFonts w:ascii="Arial" w:hAnsi="Arial" w:cs="Arial"/>
                                <w:b/>
                                <w:bCs/>
                                <w:sz w:val="16"/>
                                <w:szCs w:val="16"/>
                              </w:rPr>
                              <w:t>Уплотнительное кольцо</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34" style="position:absolute;left:0;text-align:left;margin-left:243pt;margin-top:43.5pt;width:108pt;height:3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" stroked="f">
                <v:textbox inset="0,.3mm,0,.3mm">
                  <w:txbxContent>
                    <w:p w:rsidR="00F870F4" w:rsidRPr="00E354CA" w:rsidRDefault="00F870F4" w:rsidP="001C29BD">
                      <w:pPr>
                        <w:rPr>
                          <w:rFonts w:ascii="Arial" w:hAnsi="Arial" w:cs="Arial"/>
                          <w:b/>
                          <w:bCs/>
                          <w:sz w:val="16"/>
                          <w:szCs w:val="16"/>
                        </w:rPr>
                      </w:pPr>
                      <w:r w:rsidRPr="00E354CA">
                        <w:rPr>
                          <w:rFonts w:ascii="Arial" w:hAnsi="Arial" w:cs="Arial"/>
                          <w:b/>
                          <w:bCs/>
                          <w:sz w:val="16"/>
                          <w:szCs w:val="16"/>
                        </w:rPr>
                        <w:t>Уплотнительное кольцо</w:t>
                      </w:r>
                    </w:p>
                  </w:txbxContent>
                </v:textbox>
              </v:rect>
            </w:pict>
          </mc:Fallback>
        </mc:AlternateContent>
      </w:r>
      <w:r w:rsidRPr="001C29BD">
        <w:rPr>
          <w:rFonts w:ascii="Arial" w:hAnsi="Arial" w:cs="Arial"/>
          <w:noProof/>
          <w:sz w:val="20"/>
          <w:szCs w:val="20"/>
          <w:lang w:bidi="ar-SA"/>
        </w:rPr>
        <mc:AlternateContent>
          <mc:Choice Requires="wps">
            <w:drawing>
              <wp:anchor distT="0" distB="0" distL="114300" distR="114300" simplePos="0" relativeHeight="251901440" behindDoc="0" locked="0" layoutInCell="1" allowOverlap="1">
                <wp:simplePos x="0" y="0"/>
                <wp:positionH relativeFrom="column">
                  <wp:posOffset>571500</wp:posOffset>
                </wp:positionH>
                <wp:positionV relativeFrom="paragraph">
                  <wp:posOffset>-19050</wp:posOffset>
                </wp:positionV>
                <wp:extent cx="1143000" cy="457200"/>
                <wp:effectExtent l="0" t="3175"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F4" w:rsidRPr="00E354CA" w:rsidRDefault="00F870F4" w:rsidP="001C29BD">
                            <w:pPr>
                              <w:rPr>
                                <w:rFonts w:ascii="Arial" w:hAnsi="Arial" w:cs="Arial"/>
                                <w:b/>
                                <w:bCs/>
                                <w:sz w:val="16"/>
                                <w:szCs w:val="16"/>
                              </w:rPr>
                            </w:pPr>
                            <w:r w:rsidRPr="00E354CA">
                              <w:rPr>
                                <w:rFonts w:ascii="Arial" w:hAnsi="Arial" w:cs="Arial"/>
                                <w:b/>
                                <w:bCs/>
                                <w:sz w:val="16"/>
                                <w:szCs w:val="16"/>
                              </w:rPr>
                              <w:t xml:space="preserve">Топливный </w:t>
                            </w:r>
                            <w:r>
                              <w:rPr>
                                <w:rFonts w:ascii="Arial" w:hAnsi="Arial" w:cs="Arial"/>
                                <w:b/>
                                <w:bCs/>
                                <w:sz w:val="16"/>
                                <w:szCs w:val="16"/>
                              </w:rPr>
                              <w:t xml:space="preserve"> </w:t>
                            </w:r>
                            <w:r w:rsidRPr="00E354CA">
                              <w:rPr>
                                <w:rFonts w:ascii="Arial" w:hAnsi="Arial" w:cs="Arial"/>
                                <w:b/>
                                <w:bCs/>
                                <w:sz w:val="16"/>
                                <w:szCs w:val="16"/>
                              </w:rPr>
                              <w:t>фильтр</w:t>
                            </w:r>
                          </w:p>
                          <w:p w:rsidR="00F870F4" w:rsidRPr="00CF27CD" w:rsidRDefault="00F870F4" w:rsidP="001C29BD">
                            <w:pPr>
                              <w:pStyle w:val="a6"/>
                              <w:rPr>
                                <w:rFonts w:ascii="Arial" w:hAnsi="Arial" w:cs="Arial"/>
                                <w:sz w:val="20"/>
                                <w:szCs w:val="20"/>
                              </w:rPr>
                            </w:pPr>
                          </w:p>
                          <w:p w:rsidR="00F870F4" w:rsidRPr="00CF27CD" w:rsidRDefault="00F870F4" w:rsidP="001C29BD">
                            <w:pPr>
                              <w:pStyle w:val="a6"/>
                              <w:rPr>
                                <w:rFonts w:ascii="Arial" w:hAnsi="Arial" w:cs="Arial"/>
                                <w:sz w:val="20"/>
                                <w:szCs w:val="20"/>
                              </w:rPr>
                            </w:pPr>
                          </w:p>
                          <w:p w:rsidR="00F870F4" w:rsidRPr="00CF27CD" w:rsidRDefault="00F870F4" w:rsidP="001C29BD">
                            <w:pPr>
                              <w:pStyle w:val="a6"/>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35" style="position:absolute;left:0;text-align:left;margin-left:45pt;margin-top:-1.5pt;width:90pt;height:3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" stroked="f">
                <v:textbox>
                  <w:txbxContent>
                    <w:p w:rsidR="00F870F4" w:rsidRPr="00E354CA" w:rsidRDefault="00F870F4" w:rsidP="001C29BD">
                      <w:pPr>
                        <w:rPr>
                          <w:rFonts w:ascii="Arial" w:hAnsi="Arial" w:cs="Arial"/>
                          <w:b/>
                          <w:bCs/>
                          <w:sz w:val="16"/>
                          <w:szCs w:val="16"/>
                        </w:rPr>
                      </w:pPr>
                      <w:r w:rsidRPr="00E354CA">
                        <w:rPr>
                          <w:rFonts w:ascii="Arial" w:hAnsi="Arial" w:cs="Arial"/>
                          <w:b/>
                          <w:bCs/>
                          <w:sz w:val="16"/>
                          <w:szCs w:val="16"/>
                        </w:rPr>
                        <w:t xml:space="preserve">Топливный </w:t>
                      </w:r>
                      <w:r>
                        <w:rPr>
                          <w:rFonts w:ascii="Arial" w:hAnsi="Arial" w:cs="Arial"/>
                          <w:b/>
                          <w:bCs/>
                          <w:sz w:val="16"/>
                          <w:szCs w:val="16"/>
                        </w:rPr>
                        <w:t xml:space="preserve"> </w:t>
                      </w:r>
                      <w:r w:rsidRPr="00E354CA">
                        <w:rPr>
                          <w:rFonts w:ascii="Arial" w:hAnsi="Arial" w:cs="Arial"/>
                          <w:b/>
                          <w:bCs/>
                          <w:sz w:val="16"/>
                          <w:szCs w:val="16"/>
                        </w:rPr>
                        <w:t>фильтр</w:t>
                      </w:r>
                    </w:p>
                    <w:p w:rsidR="00F870F4" w:rsidRPr="00CF27CD" w:rsidRDefault="00F870F4" w:rsidP="001C29BD">
                      <w:pPr>
                        <w:pStyle w:val="a6"/>
                        <w:rPr>
                          <w:rFonts w:ascii="Arial" w:hAnsi="Arial" w:cs="Arial"/>
                          <w:sz w:val="20"/>
                          <w:szCs w:val="20"/>
                        </w:rPr>
                      </w:pPr>
                    </w:p>
                    <w:p w:rsidR="00F870F4" w:rsidRPr="00CF27CD" w:rsidRDefault="00F870F4" w:rsidP="001C29BD">
                      <w:pPr>
                        <w:pStyle w:val="a6"/>
                        <w:rPr>
                          <w:rFonts w:ascii="Arial" w:hAnsi="Arial" w:cs="Arial"/>
                          <w:sz w:val="20"/>
                          <w:szCs w:val="20"/>
                        </w:rPr>
                      </w:pPr>
                    </w:p>
                    <w:p w:rsidR="00F870F4" w:rsidRPr="00CF27CD" w:rsidRDefault="00F870F4" w:rsidP="001C29BD">
                      <w:pPr>
                        <w:pStyle w:val="a6"/>
                        <w:rPr>
                          <w:rFonts w:ascii="Arial" w:hAnsi="Arial" w:cs="Arial"/>
                          <w:sz w:val="20"/>
                          <w:szCs w:val="20"/>
                        </w:rPr>
                      </w:pPr>
                    </w:p>
                  </w:txbxContent>
                </v:textbox>
              </v:rect>
            </w:pict>
          </mc:Fallback>
        </mc:AlternateContent>
      </w:r>
      <w:r w:rsidRPr="001C29BD">
        <w:rPr>
          <w:rFonts w:ascii="Arial" w:hAnsi="Arial" w:cs="Arial"/>
          <w:noProof/>
          <w:sz w:val="20"/>
          <w:szCs w:val="20"/>
          <w:lang w:bidi="ar-SA"/>
        </w:rPr>
        <w:drawing>
          <wp:inline distT="0" distB="0" distL="0" distR="0" wp14:anchorId="7811700B" wp14:editId="50044E8E">
            <wp:extent cx="3709670" cy="2242820"/>
            <wp:effectExtent l="19050" t="0" r="5080" b="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09670" cy="2242820"/>
                    </a:xfrm>
                    <a:prstGeom prst="rect">
                      <a:avLst/>
                    </a:prstGeom>
                    <a:noFill/>
                    <a:ln w="9525">
                      <a:noFill/>
                      <a:miter lim="800000"/>
                      <a:headEnd/>
                      <a:tailEnd/>
                    </a:ln>
                  </pic:spPr>
                </pic:pic>
              </a:graphicData>
            </a:graphic>
          </wp:inline>
        </w:drawing>
      </w:r>
    </w:p>
    <w:p w:rsidR="001C29BD" w:rsidRPr="001C29BD" w:rsidRDefault="001C29BD" w:rsidP="001C29BD">
      <w:pPr>
        <w:spacing w:line="309" w:lineRule="exact"/>
        <w:ind w:left="1077"/>
        <w:jc w:val="both"/>
        <w:outlineLvl w:val="2"/>
        <w:rPr>
          <w:b/>
          <w:bCs/>
          <w:sz w:val="20"/>
          <w:szCs w:val="20"/>
        </w:rPr>
      </w:pPr>
      <w:r w:rsidRPr="001C29BD">
        <w:rPr>
          <w:b/>
          <w:bCs/>
          <w:sz w:val="20"/>
          <w:szCs w:val="20"/>
        </w:rPr>
        <w:t>Обслуживание свечей зажигания.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Рекомендуемые свечи зажигания: 160BPR6ES(NGK), 240,340,390; BPR5ES(NGK),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 270BP6ES(NGK).</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Для обеспечения надлежащей работы двигателя свеча зажигания должна быть должным образом размещена и не содержать отложений.</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Если двигатель находился в работе, глушитель будет очень горячим. Старайтесь не касаться глушителя.</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Снимите колпачок свечи зажигания.</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lastRenderedPageBreak/>
        <w:t>Удалите любую грязь вокруг основания свечи.</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Для снятия свечи зажигания используйте гаечный ключ, поставляемый вместе с набором инструментов.</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797" w:right="686"/>
        <w:jc w:val="both"/>
        <w:rPr>
          <w:rFonts w:ascii="Arial" w:hAnsi="Arial" w:cs="Arial"/>
          <w:sz w:val="20"/>
          <w:szCs w:val="20"/>
        </w:rPr>
      </w:pPr>
      <w:r w:rsidRPr="001C29BD">
        <w:rPr>
          <w:noProof/>
          <w:lang w:bidi="ar-SA"/>
        </w:rPr>
        <w:drawing>
          <wp:inline distT="0" distB="0" distL="0" distR="0" wp14:anchorId="50468177" wp14:editId="3BE190F1">
            <wp:extent cx="3631565" cy="1880870"/>
            <wp:effectExtent l="19050" t="0" r="6985" b="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3631565" cy="1880870"/>
                    </a:xfrm>
                    <a:prstGeom prst="rect">
                      <a:avLst/>
                    </a:prstGeom>
                    <a:noFill/>
                    <a:ln w="9525">
                      <a:noFill/>
                      <a:miter lim="800000"/>
                      <a:headEnd/>
                      <a:tailEnd/>
                    </a:ln>
                  </pic:spPr>
                </pic:pic>
              </a:graphicData>
            </a:graphic>
          </wp:inline>
        </w:drawing>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 xml:space="preserve">Осмотрите свечу зажигания. </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 xml:space="preserve">Замените ее, если изолятор треснул или от него откололся кусок. </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Если свеча пригодна для повторного использования, прочистите ее проволочной щеткой.</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 xml:space="preserve">Измерьте зазор свечи щупом для измерения зазоров. </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 xml:space="preserve">Отрегулируйте, при необходимости, аккуратно отогнув боковой электрод. </w:t>
      </w:r>
    </w:p>
    <w:p w:rsidR="001C29BD" w:rsidRPr="001C29BD" w:rsidRDefault="001C29BD" w:rsidP="001C29BD">
      <w:pPr>
        <w:tabs>
          <w:tab w:val="left" w:pos="10585"/>
        </w:tabs>
        <w:ind w:left="1797" w:right="686"/>
        <w:jc w:val="both"/>
        <w:rPr>
          <w:rFonts w:ascii="Arial" w:hAnsi="Arial" w:cs="Arial"/>
          <w:sz w:val="20"/>
          <w:szCs w:val="20"/>
        </w:rPr>
      </w:pPr>
      <w:r w:rsidRPr="001C29BD">
        <w:rPr>
          <w:rFonts w:ascii="Arial" w:hAnsi="Arial" w:cs="Arial"/>
          <w:sz w:val="20"/>
          <w:szCs w:val="20"/>
        </w:rPr>
        <w:t>Зазор должен быть: 0.70-</w:t>
      </w:r>
      <w:smartTag w:uri="urn:schemas-microsoft-com:office:smarttags" w:element="metricconverter">
        <w:smartTagPr>
          <w:attr w:name="ProductID" w:val="0.80 мм"/>
        </w:smartTagPr>
        <w:r w:rsidRPr="001C29BD">
          <w:rPr>
            <w:rFonts w:ascii="Arial" w:hAnsi="Arial" w:cs="Arial"/>
            <w:sz w:val="20"/>
            <w:szCs w:val="20"/>
          </w:rPr>
          <w:t>0.80 мм</w:t>
        </w:r>
      </w:smartTag>
      <w:r w:rsidRPr="001C29BD">
        <w:rPr>
          <w:rFonts w:ascii="Arial" w:hAnsi="Arial" w:cs="Arial"/>
          <w:sz w:val="20"/>
          <w:szCs w:val="20"/>
        </w:rPr>
        <w:t xml:space="preserve"> (0.028 – </w:t>
      </w:r>
      <w:smartTag w:uri="urn:schemas-microsoft-com:office:smarttags" w:element="metricconverter">
        <w:smartTagPr>
          <w:attr w:name="ProductID" w:val="0.031 дюйм"/>
        </w:smartTagPr>
        <w:r w:rsidRPr="001C29BD">
          <w:rPr>
            <w:rFonts w:ascii="Arial" w:hAnsi="Arial" w:cs="Arial"/>
            <w:sz w:val="20"/>
            <w:szCs w:val="20"/>
          </w:rPr>
          <w:t>0.031 дюйм</w:t>
        </w:r>
      </w:smartTag>
      <w:r w:rsidRPr="001C29BD">
        <w:rPr>
          <w:rFonts w:ascii="Arial" w:hAnsi="Arial" w:cs="Arial"/>
          <w:sz w:val="20"/>
          <w:szCs w:val="20"/>
        </w:rPr>
        <w:t>)</w:t>
      </w:r>
    </w:p>
    <w:p w:rsidR="001C29BD" w:rsidRPr="001C29BD" w:rsidRDefault="001C29BD" w:rsidP="001C29BD">
      <w:pPr>
        <w:tabs>
          <w:tab w:val="left" w:pos="10585"/>
        </w:tabs>
        <w:ind w:left="1797" w:right="686"/>
        <w:jc w:val="both"/>
        <w:rPr>
          <w:rFonts w:ascii="Arial" w:hAnsi="Arial" w:cs="Arial"/>
          <w:sz w:val="20"/>
          <w:szCs w:val="20"/>
        </w:rPr>
      </w:pPr>
      <w:r w:rsidRPr="001C29BD">
        <w:rPr>
          <w:noProof/>
          <w:lang w:bidi="ar-SA"/>
        </w:rPr>
        <w:lastRenderedPageBreak/>
        <mc:AlternateContent>
          <mc:Choice Requires="wps">
            <w:drawing>
              <wp:anchor distT="0" distB="0" distL="114300" distR="114300" simplePos="0" relativeHeight="251904512" behindDoc="0" locked="0" layoutInCell="1" allowOverlap="1">
                <wp:simplePos x="0" y="0"/>
                <wp:positionH relativeFrom="column">
                  <wp:posOffset>2628900</wp:posOffset>
                </wp:positionH>
                <wp:positionV relativeFrom="paragraph">
                  <wp:posOffset>48895</wp:posOffset>
                </wp:positionV>
                <wp:extent cx="2743200" cy="342900"/>
                <wp:effectExtent l="0" t="4445" r="0"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0F4" w:rsidRPr="00E354CA" w:rsidRDefault="00F870F4" w:rsidP="001C29BD">
                            <w:pPr>
                              <w:rPr>
                                <w:rFonts w:ascii="Arial" w:hAnsi="Arial" w:cs="Arial"/>
                                <w:b/>
                                <w:bCs/>
                                <w:sz w:val="16"/>
                                <w:szCs w:val="16"/>
                              </w:rPr>
                            </w:pPr>
                            <w:r w:rsidRPr="00E354CA">
                              <w:rPr>
                                <w:rFonts w:ascii="Arial" w:hAnsi="Arial" w:cs="Arial"/>
                                <w:b/>
                                <w:bCs/>
                                <w:sz w:val="16"/>
                                <w:szCs w:val="16"/>
                              </w:rPr>
                              <w:t xml:space="preserve">  0.70-</w:t>
                            </w:r>
                            <w:smartTag w:uri="urn:schemas-microsoft-com:office:smarttags" w:element="metricconverter">
                              <w:smartTagPr>
                                <w:attr w:name="ProductID" w:val="0.80 мм"/>
                              </w:smartTagPr>
                              <w:r w:rsidRPr="00E354CA">
                                <w:rPr>
                                  <w:rFonts w:ascii="Arial" w:hAnsi="Arial" w:cs="Arial"/>
                                  <w:b/>
                                  <w:bCs/>
                                  <w:sz w:val="16"/>
                                  <w:szCs w:val="16"/>
                                </w:rPr>
                                <w:t>0.80 мм</w:t>
                              </w:r>
                            </w:smartTag>
                            <w:r w:rsidRPr="00E354CA">
                              <w:rPr>
                                <w:rFonts w:ascii="Arial" w:hAnsi="Arial" w:cs="Arial"/>
                                <w:b/>
                                <w:bCs/>
                                <w:sz w:val="16"/>
                                <w:szCs w:val="16"/>
                              </w:rPr>
                              <w:t xml:space="preserve"> (0.028-</w:t>
                            </w:r>
                            <w:smartTag w:uri="urn:schemas-microsoft-com:office:smarttags" w:element="metricconverter">
                              <w:smartTagPr>
                                <w:attr w:name="ProductID" w:val="0.031 дюйм"/>
                              </w:smartTagPr>
                              <w:r w:rsidRPr="00E354CA">
                                <w:rPr>
                                  <w:rFonts w:ascii="Arial" w:hAnsi="Arial" w:cs="Arial"/>
                                  <w:b/>
                                  <w:bCs/>
                                  <w:sz w:val="16"/>
                                  <w:szCs w:val="16"/>
                                </w:rPr>
                                <w:t>0.031 дюйм</w:t>
                              </w:r>
                            </w:smartTag>
                            <w:r w:rsidRPr="00E354CA">
                              <w:rPr>
                                <w:rFonts w:ascii="Arial" w:hAnsi="Arial" w:cs="Arial"/>
                                <w:b/>
                                <w:bCs/>
                                <w:sz w:val="16"/>
                                <w:szCs w:val="16"/>
                              </w:rPr>
                              <w:t>)</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36" style="position:absolute;left:0;text-align:left;margin-left:207pt;margin-top:3.85pt;width:3in;height:27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" stroked="f">
                <v:textbox inset="0,.3mm,0,.3mm">
                  <w:txbxContent>
                    <w:p w:rsidR="00F870F4" w:rsidRPr="00E354CA" w:rsidRDefault="00F870F4" w:rsidP="001C29BD">
                      <w:pPr>
                        <w:rPr>
                          <w:rFonts w:ascii="Arial" w:hAnsi="Arial" w:cs="Arial"/>
                          <w:b/>
                          <w:bCs/>
                          <w:sz w:val="16"/>
                          <w:szCs w:val="16"/>
                        </w:rPr>
                      </w:pPr>
                      <w:r w:rsidRPr="00E354CA">
                        <w:rPr>
                          <w:rFonts w:ascii="Arial" w:hAnsi="Arial" w:cs="Arial"/>
                          <w:b/>
                          <w:bCs/>
                          <w:sz w:val="16"/>
                          <w:szCs w:val="16"/>
                        </w:rPr>
                        <w:t xml:space="preserve">  0.70-</w:t>
                      </w:r>
                      <w:smartTag w:uri="urn:schemas-microsoft-com:office:smarttags" w:element="metricconverter">
                        <w:smartTagPr>
                          <w:attr w:name="ProductID" w:val="0.80 мм"/>
                        </w:smartTagPr>
                        <w:r w:rsidRPr="00E354CA">
                          <w:rPr>
                            <w:rFonts w:ascii="Arial" w:hAnsi="Arial" w:cs="Arial"/>
                            <w:b/>
                            <w:bCs/>
                            <w:sz w:val="16"/>
                            <w:szCs w:val="16"/>
                          </w:rPr>
                          <w:t>0.80 мм</w:t>
                        </w:r>
                      </w:smartTag>
                      <w:r w:rsidRPr="00E354CA">
                        <w:rPr>
                          <w:rFonts w:ascii="Arial" w:hAnsi="Arial" w:cs="Arial"/>
                          <w:b/>
                          <w:bCs/>
                          <w:sz w:val="16"/>
                          <w:szCs w:val="16"/>
                        </w:rPr>
                        <w:t xml:space="preserve"> (0.028-</w:t>
                      </w:r>
                      <w:smartTag w:uri="urn:schemas-microsoft-com:office:smarttags" w:element="metricconverter">
                        <w:smartTagPr>
                          <w:attr w:name="ProductID" w:val="0.031 дюйм"/>
                        </w:smartTagPr>
                        <w:r w:rsidRPr="00E354CA">
                          <w:rPr>
                            <w:rFonts w:ascii="Arial" w:hAnsi="Arial" w:cs="Arial"/>
                            <w:b/>
                            <w:bCs/>
                            <w:sz w:val="16"/>
                            <w:szCs w:val="16"/>
                          </w:rPr>
                          <w:t>0.031 дюйм</w:t>
                        </w:r>
                      </w:smartTag>
                      <w:r w:rsidRPr="00E354CA">
                        <w:rPr>
                          <w:rFonts w:ascii="Arial" w:hAnsi="Arial" w:cs="Arial"/>
                          <w:b/>
                          <w:bCs/>
                          <w:sz w:val="16"/>
                          <w:szCs w:val="16"/>
                        </w:rPr>
                        <w:t>)</w:t>
                      </w:r>
                    </w:p>
                  </w:txbxContent>
                </v:textbox>
              </v:rect>
            </w:pict>
          </mc:Fallback>
        </mc:AlternateContent>
      </w:r>
      <w:r w:rsidRPr="001C29BD">
        <w:rPr>
          <w:rFonts w:ascii="Arial" w:hAnsi="Arial" w:cs="Arial"/>
          <w:sz w:val="20"/>
          <w:szCs w:val="20"/>
        </w:rPr>
        <w:t xml:space="preserve">                                  </w:t>
      </w:r>
      <w:r w:rsidRPr="001C29BD">
        <w:rPr>
          <w:noProof/>
          <w:lang w:bidi="ar-SA"/>
        </w:rPr>
        <w:drawing>
          <wp:inline distT="0" distB="0" distL="0" distR="0" wp14:anchorId="578237CE" wp14:editId="39A3B3E7">
            <wp:extent cx="673100" cy="192341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673100" cy="1923415"/>
                    </a:xfrm>
                    <a:prstGeom prst="rect">
                      <a:avLst/>
                    </a:prstGeom>
                    <a:noFill/>
                    <a:ln w="9525">
                      <a:noFill/>
                      <a:miter lim="800000"/>
                      <a:headEnd/>
                      <a:tailEnd/>
                    </a:ln>
                  </pic:spPr>
                </pic:pic>
              </a:graphicData>
            </a:graphic>
          </wp:inline>
        </w:drawing>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Убедитесь, что шайба свечи зажигания находится в хорошем состоянии, и завинтите свечу вручную во избежание свинчивания через нитку.</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После того как свеча сядет на свое место, закрутите ее гаечным ключом, чтобы сжать шайбу.</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 xml:space="preserve">При установке новой свечи зажигания затяните ½ оборота после того, как свеча сядет на место, для сжатия шайбы. </w:t>
      </w:r>
    </w:p>
    <w:p w:rsidR="001C29BD" w:rsidRPr="001C29BD" w:rsidRDefault="001C29BD" w:rsidP="001C29BD">
      <w:pPr>
        <w:numPr>
          <w:ilvl w:val="0"/>
          <w:numId w:val="11"/>
        </w:numPr>
        <w:tabs>
          <w:tab w:val="left" w:pos="10585"/>
        </w:tabs>
        <w:ind w:right="686"/>
        <w:jc w:val="both"/>
        <w:rPr>
          <w:rFonts w:ascii="Arial" w:hAnsi="Arial" w:cs="Arial"/>
          <w:sz w:val="20"/>
          <w:szCs w:val="20"/>
        </w:rPr>
      </w:pPr>
      <w:r w:rsidRPr="001C29BD">
        <w:rPr>
          <w:rFonts w:ascii="Arial" w:hAnsi="Arial" w:cs="Arial"/>
          <w:sz w:val="20"/>
          <w:szCs w:val="20"/>
        </w:rPr>
        <w:t>При обратной установке использованной свечи затяните 1/8-1/4 оборота после того, как свеча сядет на место, для сжатия шайбы.</w:t>
      </w:r>
    </w:p>
    <w:p w:rsidR="00CF60CC" w:rsidRDefault="00CF60CC" w:rsidP="001C29BD">
      <w:pPr>
        <w:tabs>
          <w:tab w:val="left" w:pos="10585"/>
        </w:tabs>
        <w:ind w:left="1077" w:right="686"/>
        <w:jc w:val="both"/>
        <w:rPr>
          <w:rFonts w:ascii="Arial" w:hAnsi="Arial" w:cs="Arial"/>
          <w:b/>
          <w:sz w:val="20"/>
          <w:szCs w:val="20"/>
        </w:rPr>
      </w:pP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Свеча зажигания должна быть надежно затянута. Плохо затянутая свеча может слишком сильно нагреться и повредить двигатель.</w:t>
      </w:r>
    </w:p>
    <w:p w:rsidR="00CF60CC" w:rsidRDefault="00CF60CC" w:rsidP="001C29BD">
      <w:pPr>
        <w:tabs>
          <w:tab w:val="left" w:pos="10585"/>
        </w:tabs>
        <w:ind w:left="1077" w:right="686"/>
        <w:jc w:val="both"/>
        <w:rPr>
          <w:rFonts w:ascii="Arial" w:hAnsi="Arial" w:cs="Arial"/>
          <w:b/>
          <w:sz w:val="20"/>
          <w:szCs w:val="20"/>
        </w:rPr>
      </w:pP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 xml:space="preserve">ЗАПРЕЩЕНО! </w:t>
      </w:r>
      <w:r w:rsidRPr="001C29BD">
        <w:rPr>
          <w:rFonts w:ascii="Arial" w:hAnsi="Arial" w:cs="Arial"/>
          <w:sz w:val="20"/>
          <w:szCs w:val="20"/>
        </w:rPr>
        <w:t>Никогда не используйте свечи зажигания с неподходящим диапазоном нагревания. Используйте только рекомендованные свечи или их аналоги.</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lastRenderedPageBreak/>
        <w:t>Транспортировка и длительное хранение.</w:t>
      </w:r>
    </w:p>
    <w:p w:rsidR="001C29BD" w:rsidRPr="001C29BD" w:rsidRDefault="001C29BD" w:rsidP="001C29BD">
      <w:pPr>
        <w:tabs>
          <w:tab w:val="left" w:pos="10585"/>
        </w:tabs>
        <w:ind w:left="1077" w:right="686"/>
        <w:jc w:val="both"/>
        <w:rPr>
          <w:rFonts w:ascii="Arial" w:hAnsi="Arial" w:cs="Arial"/>
          <w:b/>
          <w:sz w:val="20"/>
          <w:szCs w:val="20"/>
        </w:rPr>
      </w:pP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ВНИМАНИЕ!</w:t>
      </w:r>
      <w:r w:rsidRPr="001C29BD">
        <w:rPr>
          <w:rFonts w:ascii="Arial" w:hAnsi="Arial" w:cs="Arial"/>
          <w:sz w:val="20"/>
          <w:szCs w:val="20"/>
        </w:rPr>
        <w:t xml:space="preserve"> При транспортировке генератора поверните выключатель двигателя и топливный клапан в положение OFF. Держите генератор ровно во избежание разлива топлива. Топливные пары или разлитая жидкость могут воспламениться.</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Контакт с горячим двигателем или выхлопной системой может вызвать серьезные ожоги или пожары. Дайте двигателю остыть до начала транспортировки или хранения генератора.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Старайтесь не бросать и не ударять генератор во время транспортировки. Не ставьте на генератор тяжелые предметы.</w:t>
      </w:r>
    </w:p>
    <w:p w:rsidR="00CF60CC" w:rsidRDefault="00CF60CC" w:rsidP="001C29BD">
      <w:pPr>
        <w:tabs>
          <w:tab w:val="left" w:pos="10585"/>
        </w:tabs>
        <w:ind w:left="1077" w:right="686"/>
        <w:jc w:val="both"/>
        <w:rPr>
          <w:rFonts w:ascii="Arial" w:hAnsi="Arial" w:cs="Arial"/>
          <w:b/>
          <w:sz w:val="20"/>
          <w:szCs w:val="20"/>
        </w:rPr>
      </w:pPr>
    </w:p>
    <w:p w:rsidR="001C29BD" w:rsidRPr="001C29BD" w:rsidRDefault="001C29BD" w:rsidP="001C29BD">
      <w:pPr>
        <w:tabs>
          <w:tab w:val="left" w:pos="10585"/>
        </w:tabs>
        <w:ind w:left="1077" w:right="686"/>
        <w:jc w:val="both"/>
        <w:rPr>
          <w:rFonts w:ascii="Arial" w:hAnsi="Arial" w:cs="Arial"/>
          <w:b/>
          <w:sz w:val="20"/>
          <w:szCs w:val="20"/>
        </w:rPr>
      </w:pPr>
      <w:r w:rsidRPr="001C29BD">
        <w:rPr>
          <w:rFonts w:ascii="Arial" w:hAnsi="Arial" w:cs="Arial"/>
          <w:b/>
          <w:sz w:val="20"/>
          <w:szCs w:val="20"/>
        </w:rPr>
        <w:t>Перед длительным хранением узла.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1. Убедитесь, что в месте хранения нет избыточной влажности и пыли.</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2. Обслуживайте в соответствии с таблицей ниже.</w:t>
      </w:r>
    </w:p>
    <w:p w:rsidR="001C29BD" w:rsidRPr="001C29BD" w:rsidRDefault="001C29BD" w:rsidP="001C29BD">
      <w:pPr>
        <w:tabs>
          <w:tab w:val="left" w:pos="10585"/>
        </w:tabs>
        <w:ind w:left="1077" w:right="686"/>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2"/>
        <w:gridCol w:w="8030"/>
      </w:tblGrid>
      <w:tr w:rsidR="001C29BD" w:rsidRPr="001C29BD" w:rsidTr="00F870F4">
        <w:trPr>
          <w:jc w:val="center"/>
        </w:trPr>
        <w:tc>
          <w:tcPr>
            <w:tcW w:w="2822" w:type="dxa"/>
          </w:tcPr>
          <w:p w:rsidR="001C29BD" w:rsidRPr="001C29BD" w:rsidRDefault="001C29BD" w:rsidP="001C29BD">
            <w:pPr>
              <w:tabs>
                <w:tab w:val="left" w:pos="1920"/>
              </w:tabs>
              <w:ind w:right="686"/>
              <w:rPr>
                <w:rFonts w:ascii="Arial" w:hAnsi="Arial" w:cs="Arial"/>
                <w:sz w:val="20"/>
                <w:szCs w:val="20"/>
              </w:rPr>
            </w:pPr>
            <w:r w:rsidRPr="001C29BD">
              <w:rPr>
                <w:rFonts w:ascii="Arial" w:hAnsi="Arial" w:cs="Arial"/>
                <w:sz w:val="20"/>
                <w:szCs w:val="20"/>
              </w:rPr>
              <w:t>Время хранения.</w:t>
            </w:r>
          </w:p>
        </w:tc>
        <w:tc>
          <w:tcPr>
            <w:tcW w:w="8030" w:type="dxa"/>
          </w:tcPr>
          <w:p w:rsidR="001C29BD" w:rsidRPr="001C29BD" w:rsidRDefault="001C29BD" w:rsidP="001C29BD">
            <w:pPr>
              <w:tabs>
                <w:tab w:val="left" w:pos="10585"/>
              </w:tabs>
              <w:ind w:right="686"/>
              <w:rPr>
                <w:rFonts w:ascii="Arial" w:hAnsi="Arial" w:cs="Arial"/>
                <w:sz w:val="20"/>
                <w:szCs w:val="20"/>
              </w:rPr>
            </w:pPr>
            <w:r w:rsidRPr="001C29BD">
              <w:rPr>
                <w:rFonts w:ascii="Arial" w:hAnsi="Arial" w:cs="Arial"/>
                <w:sz w:val="20"/>
                <w:szCs w:val="20"/>
              </w:rPr>
              <w:t>Рекомендуемая процедура обслуживания во избежание трудного запуска.</w:t>
            </w:r>
          </w:p>
        </w:tc>
      </w:tr>
      <w:tr w:rsidR="001C29BD" w:rsidRPr="001C29BD" w:rsidTr="00F870F4">
        <w:trPr>
          <w:trHeight w:val="287"/>
          <w:jc w:val="center"/>
        </w:trPr>
        <w:tc>
          <w:tcPr>
            <w:tcW w:w="2822" w:type="dxa"/>
          </w:tcPr>
          <w:p w:rsidR="001C29BD" w:rsidRPr="001C29BD" w:rsidRDefault="001C29BD" w:rsidP="001C29BD">
            <w:pPr>
              <w:tabs>
                <w:tab w:val="left" w:pos="1970"/>
              </w:tabs>
              <w:ind w:right="686"/>
              <w:rPr>
                <w:rFonts w:ascii="Arial" w:hAnsi="Arial" w:cs="Arial"/>
                <w:sz w:val="20"/>
                <w:szCs w:val="20"/>
              </w:rPr>
            </w:pPr>
            <w:r w:rsidRPr="001C29BD">
              <w:rPr>
                <w:rFonts w:ascii="Arial" w:hAnsi="Arial" w:cs="Arial"/>
                <w:sz w:val="20"/>
                <w:szCs w:val="20"/>
              </w:rPr>
              <w:t>Менее 1 месяца.</w:t>
            </w:r>
          </w:p>
        </w:tc>
        <w:tc>
          <w:tcPr>
            <w:tcW w:w="8030" w:type="dxa"/>
          </w:tcPr>
          <w:p w:rsidR="001C29BD" w:rsidRPr="001C29BD" w:rsidRDefault="001C29BD" w:rsidP="001C29BD">
            <w:pPr>
              <w:tabs>
                <w:tab w:val="left" w:pos="10585"/>
              </w:tabs>
              <w:ind w:right="686"/>
              <w:rPr>
                <w:rFonts w:ascii="Arial" w:hAnsi="Arial" w:cs="Arial"/>
                <w:sz w:val="20"/>
                <w:szCs w:val="20"/>
              </w:rPr>
            </w:pPr>
            <w:r w:rsidRPr="001C29BD">
              <w:rPr>
                <w:rFonts w:ascii="Arial" w:hAnsi="Arial" w:cs="Arial"/>
                <w:sz w:val="20"/>
                <w:szCs w:val="20"/>
              </w:rPr>
              <w:t>Подготовка не требуется.</w:t>
            </w:r>
          </w:p>
        </w:tc>
      </w:tr>
      <w:tr w:rsidR="001C29BD" w:rsidRPr="001C29BD" w:rsidTr="00F870F4">
        <w:trPr>
          <w:jc w:val="center"/>
        </w:trPr>
        <w:tc>
          <w:tcPr>
            <w:tcW w:w="2822" w:type="dxa"/>
          </w:tcPr>
          <w:p w:rsidR="001C29BD" w:rsidRPr="001C29BD" w:rsidRDefault="001C29BD" w:rsidP="001C29BD">
            <w:pPr>
              <w:widowControl/>
              <w:autoSpaceDE/>
              <w:autoSpaceDN/>
              <w:spacing w:after="120"/>
              <w:rPr>
                <w:rFonts w:ascii="Arial" w:eastAsia="SimSun" w:hAnsi="Arial" w:cs="Arial"/>
                <w:sz w:val="20"/>
                <w:szCs w:val="20"/>
                <w:lang w:bidi="ar-SA"/>
              </w:rPr>
            </w:pPr>
            <w:r w:rsidRPr="001C29BD">
              <w:rPr>
                <w:rFonts w:ascii="Arial" w:eastAsia="SimSun" w:hAnsi="Arial" w:cs="Arial"/>
                <w:sz w:val="20"/>
                <w:szCs w:val="20"/>
                <w:lang w:bidi="ar-SA"/>
              </w:rPr>
              <w:t>1-2 месяца.</w:t>
            </w:r>
          </w:p>
        </w:tc>
        <w:tc>
          <w:tcPr>
            <w:tcW w:w="8030" w:type="dxa"/>
          </w:tcPr>
          <w:p w:rsidR="001C29BD" w:rsidRPr="001C29BD" w:rsidRDefault="001C29BD" w:rsidP="001C29BD">
            <w:pPr>
              <w:widowControl/>
              <w:autoSpaceDE/>
              <w:autoSpaceDN/>
              <w:spacing w:after="120"/>
              <w:rPr>
                <w:rFonts w:ascii="Arial" w:eastAsia="SimSun" w:hAnsi="Arial" w:cs="Arial"/>
                <w:sz w:val="20"/>
                <w:szCs w:val="20"/>
                <w:lang w:bidi="ar-SA"/>
              </w:rPr>
            </w:pPr>
            <w:r w:rsidRPr="001C29BD">
              <w:rPr>
                <w:rFonts w:ascii="Arial" w:eastAsia="SimSun" w:hAnsi="Arial" w:cs="Arial"/>
                <w:sz w:val="20"/>
                <w:szCs w:val="20"/>
                <w:lang w:bidi="ar-SA"/>
              </w:rPr>
              <w:t>Залейте свежий бензин и добавьте кондиционер для бензина. *</w:t>
            </w:r>
          </w:p>
        </w:tc>
      </w:tr>
      <w:tr w:rsidR="001C29BD" w:rsidRPr="001C29BD" w:rsidTr="00F870F4">
        <w:trPr>
          <w:jc w:val="center"/>
        </w:trPr>
        <w:tc>
          <w:tcPr>
            <w:tcW w:w="2822" w:type="dxa"/>
          </w:tcPr>
          <w:p w:rsidR="001C29BD" w:rsidRPr="001C29BD" w:rsidRDefault="001C29BD" w:rsidP="001C29BD">
            <w:pPr>
              <w:widowControl/>
              <w:autoSpaceDE/>
              <w:autoSpaceDN/>
              <w:rPr>
                <w:rFonts w:ascii="Arial" w:eastAsia="SimSun" w:hAnsi="Arial" w:cs="Arial"/>
                <w:sz w:val="20"/>
                <w:szCs w:val="20"/>
                <w:lang w:bidi="ar-SA"/>
              </w:rPr>
            </w:pPr>
            <w:r w:rsidRPr="001C29BD">
              <w:rPr>
                <w:rFonts w:ascii="Arial" w:eastAsia="SimSun" w:hAnsi="Arial" w:cs="Arial"/>
                <w:sz w:val="20"/>
                <w:szCs w:val="20"/>
                <w:lang w:bidi="ar-SA"/>
              </w:rPr>
              <w:t>2 месяца – 1 год.</w:t>
            </w:r>
          </w:p>
        </w:tc>
        <w:tc>
          <w:tcPr>
            <w:tcW w:w="8030" w:type="dxa"/>
          </w:tcPr>
          <w:p w:rsidR="001C29BD" w:rsidRPr="001C29BD" w:rsidRDefault="001C29BD" w:rsidP="001C29BD">
            <w:pPr>
              <w:widowControl/>
              <w:autoSpaceDE/>
              <w:autoSpaceDN/>
              <w:rPr>
                <w:rFonts w:ascii="Arial" w:eastAsia="SimSun" w:hAnsi="Arial" w:cs="Arial"/>
                <w:sz w:val="20"/>
                <w:szCs w:val="20"/>
                <w:lang w:bidi="ar-SA"/>
              </w:rPr>
            </w:pPr>
            <w:r w:rsidRPr="001C29BD">
              <w:rPr>
                <w:rFonts w:ascii="Arial" w:eastAsia="SimSun" w:hAnsi="Arial" w:cs="Arial"/>
                <w:sz w:val="20"/>
                <w:szCs w:val="20"/>
                <w:lang w:bidi="ar-SA"/>
              </w:rPr>
              <w:t>Залейте свежий бензин и добавьте кондиционер для бензина. *</w:t>
            </w:r>
          </w:p>
          <w:p w:rsidR="001C29BD" w:rsidRPr="001C29BD" w:rsidRDefault="001C29BD" w:rsidP="001C29BD">
            <w:pPr>
              <w:widowControl/>
              <w:autoSpaceDE/>
              <w:autoSpaceDN/>
              <w:rPr>
                <w:rFonts w:ascii="Arial" w:eastAsia="SimSun" w:hAnsi="Arial" w:cs="Arial"/>
                <w:sz w:val="20"/>
                <w:szCs w:val="20"/>
                <w:lang w:bidi="ar-SA"/>
              </w:rPr>
            </w:pPr>
            <w:r w:rsidRPr="001C29BD">
              <w:rPr>
                <w:rFonts w:ascii="Arial" w:eastAsia="SimSun" w:hAnsi="Arial" w:cs="Arial"/>
                <w:sz w:val="20"/>
                <w:szCs w:val="20"/>
                <w:lang w:bidi="ar-SA"/>
              </w:rPr>
              <w:t>Слейте поплавковую камеру карбюратора.</w:t>
            </w:r>
          </w:p>
          <w:p w:rsidR="001C29BD" w:rsidRPr="001C29BD" w:rsidRDefault="001C29BD" w:rsidP="001C29BD">
            <w:pPr>
              <w:widowControl/>
              <w:autoSpaceDE/>
              <w:autoSpaceDN/>
              <w:rPr>
                <w:rFonts w:ascii="Arial" w:eastAsia="SimSun" w:hAnsi="Arial" w:cs="Arial"/>
                <w:sz w:val="20"/>
                <w:szCs w:val="20"/>
                <w:lang w:bidi="ar-SA"/>
              </w:rPr>
            </w:pPr>
            <w:r w:rsidRPr="001C29BD">
              <w:rPr>
                <w:rFonts w:ascii="Arial" w:eastAsia="SimSun" w:hAnsi="Arial" w:cs="Arial"/>
                <w:sz w:val="20"/>
                <w:szCs w:val="20"/>
                <w:lang w:bidi="ar-SA"/>
              </w:rPr>
              <w:t>Слейте отстойник.</w:t>
            </w:r>
          </w:p>
        </w:tc>
      </w:tr>
      <w:tr w:rsidR="001C29BD" w:rsidRPr="001C29BD" w:rsidTr="00F870F4">
        <w:trPr>
          <w:jc w:val="center"/>
        </w:trPr>
        <w:tc>
          <w:tcPr>
            <w:tcW w:w="2822" w:type="dxa"/>
          </w:tcPr>
          <w:p w:rsidR="001C29BD" w:rsidRPr="001C29BD" w:rsidRDefault="001C29BD" w:rsidP="001C29BD">
            <w:pPr>
              <w:widowControl/>
              <w:autoSpaceDE/>
              <w:autoSpaceDN/>
              <w:rPr>
                <w:rFonts w:ascii="Arial" w:eastAsia="SimSun" w:hAnsi="Arial" w:cs="Arial"/>
                <w:sz w:val="20"/>
                <w:szCs w:val="20"/>
                <w:lang w:bidi="ar-SA"/>
              </w:rPr>
            </w:pPr>
            <w:r w:rsidRPr="001C29BD">
              <w:rPr>
                <w:rFonts w:ascii="Arial" w:eastAsia="SimSun" w:hAnsi="Arial" w:cs="Arial"/>
                <w:sz w:val="20"/>
                <w:szCs w:val="20"/>
                <w:lang w:bidi="ar-SA"/>
              </w:rPr>
              <w:t>1 год и больше.</w:t>
            </w:r>
          </w:p>
        </w:tc>
        <w:tc>
          <w:tcPr>
            <w:tcW w:w="8030" w:type="dxa"/>
          </w:tcPr>
          <w:p w:rsidR="001C29BD" w:rsidRPr="001C29BD" w:rsidRDefault="001C29BD" w:rsidP="001C29BD">
            <w:pPr>
              <w:widowControl/>
              <w:autoSpaceDE/>
              <w:autoSpaceDN/>
              <w:rPr>
                <w:rFonts w:ascii="Arial" w:eastAsia="SimSun" w:hAnsi="Arial" w:cs="Arial"/>
                <w:sz w:val="20"/>
                <w:szCs w:val="20"/>
                <w:lang w:bidi="ar-SA"/>
              </w:rPr>
            </w:pPr>
            <w:r w:rsidRPr="001C29BD">
              <w:rPr>
                <w:rFonts w:ascii="Arial" w:eastAsia="SimSun" w:hAnsi="Arial" w:cs="Arial"/>
                <w:sz w:val="20"/>
                <w:szCs w:val="20"/>
                <w:lang w:bidi="ar-SA"/>
              </w:rPr>
              <w:t>Залейте свежий бензин и добавьте кондиционер для бензина*. Слейте поплавковую камеру карбюратора. Слейте отстойник.</w:t>
            </w:r>
          </w:p>
          <w:p w:rsidR="001C29BD" w:rsidRPr="001C29BD" w:rsidRDefault="001C29BD" w:rsidP="001C29BD">
            <w:pPr>
              <w:widowControl/>
              <w:autoSpaceDE/>
              <w:autoSpaceDN/>
              <w:rPr>
                <w:rFonts w:ascii="Arial" w:eastAsia="SimSun" w:hAnsi="Arial" w:cs="Arial"/>
                <w:sz w:val="20"/>
                <w:szCs w:val="20"/>
                <w:lang w:bidi="ar-SA"/>
              </w:rPr>
            </w:pPr>
            <w:r w:rsidRPr="001C29BD">
              <w:rPr>
                <w:rFonts w:ascii="Arial" w:eastAsia="SimSun" w:hAnsi="Arial" w:cs="Arial"/>
                <w:sz w:val="20"/>
                <w:szCs w:val="20"/>
                <w:lang w:bidi="ar-SA"/>
              </w:rPr>
              <w:t>Снимите свечу зажигания. Положите в цилиндр столовую ложку машинного масла. Медленно поверните двигатель с помощью ручного стартера, чтобы распределить масло по поверхности. Замените машинное масло. После выноса с хранения слейте застойный бензин в подходящий контейнер и перед запуском залейте свежий бензин.</w:t>
            </w:r>
          </w:p>
        </w:tc>
      </w:tr>
    </w:tbl>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lastRenderedPageBreak/>
        <w:t xml:space="preserve">*Используйте кондиционеры для бензина, которые предназначены для продления срока хранения. </w:t>
      </w:r>
      <w:r w:rsidRPr="001C29BD">
        <w:rPr>
          <w:noProof/>
          <w:lang w:bidi="ar-SA"/>
        </w:rPr>
        <w:drawing>
          <wp:anchor distT="0" distB="0" distL="114300" distR="114300" simplePos="0" relativeHeight="251894272" behindDoc="0" locked="0" layoutInCell="1" allowOverlap="1" wp14:anchorId="58396521" wp14:editId="2CE99661">
            <wp:simplePos x="0" y="0"/>
            <wp:positionH relativeFrom="column">
              <wp:posOffset>5143500</wp:posOffset>
            </wp:positionH>
            <wp:positionV relativeFrom="paragraph">
              <wp:posOffset>79375</wp:posOffset>
            </wp:positionV>
            <wp:extent cx="1783871" cy="1342506"/>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3871" cy="1342506"/>
                    </a:xfrm>
                    <a:prstGeom prst="rect">
                      <a:avLst/>
                    </a:prstGeom>
                    <a:noFill/>
                    <a:ln w="9525">
                      <a:noFill/>
                      <a:miter lim="800000"/>
                      <a:headEnd/>
                      <a:tailEnd/>
                    </a:ln>
                  </pic:spPr>
                </pic:pic>
              </a:graphicData>
            </a:graphic>
          </wp:anchor>
        </w:drawing>
      </w:r>
      <w:r w:rsidRPr="001C29BD">
        <w:rPr>
          <w:rFonts w:ascii="Arial" w:hAnsi="Arial" w:cs="Arial"/>
          <w:sz w:val="20"/>
          <w:szCs w:val="20"/>
        </w:rPr>
        <w:t>Свяжитесь с авторизованным дилером генераторов, чтобы узнать рекомендации по кондиционерам.</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numPr>
          <w:ilvl w:val="3"/>
          <w:numId w:val="12"/>
        </w:numPr>
        <w:tabs>
          <w:tab w:val="left" w:pos="10585"/>
        </w:tabs>
        <w:ind w:left="1437" w:right="686"/>
        <w:jc w:val="both"/>
        <w:rPr>
          <w:rFonts w:ascii="Arial" w:hAnsi="Arial" w:cs="Arial"/>
          <w:sz w:val="20"/>
          <w:szCs w:val="20"/>
        </w:rPr>
      </w:pPr>
      <w:r w:rsidRPr="001C29BD">
        <w:rPr>
          <w:rFonts w:ascii="Arial" w:hAnsi="Arial" w:cs="Arial"/>
          <w:sz w:val="20"/>
          <w:szCs w:val="20"/>
        </w:rPr>
        <w:t>Слейте бензин из карбюратора, ослабив сливной винт. Слейте бензин в подходящий контейнер.</w:t>
      </w:r>
    </w:p>
    <w:p w:rsidR="001C29BD" w:rsidRPr="001C29BD" w:rsidRDefault="001C29BD" w:rsidP="001C29BD">
      <w:pPr>
        <w:numPr>
          <w:ilvl w:val="3"/>
          <w:numId w:val="12"/>
        </w:numPr>
        <w:tabs>
          <w:tab w:val="left" w:pos="10585"/>
        </w:tabs>
        <w:ind w:left="1437" w:right="686"/>
        <w:jc w:val="both"/>
        <w:rPr>
          <w:rFonts w:ascii="Arial" w:hAnsi="Arial" w:cs="Arial"/>
          <w:sz w:val="20"/>
          <w:szCs w:val="20"/>
        </w:rPr>
      </w:pPr>
      <w:r w:rsidRPr="001C29BD">
        <w:rPr>
          <w:rFonts w:ascii="Arial" w:hAnsi="Arial" w:cs="Arial"/>
          <w:b/>
          <w:sz w:val="20"/>
          <w:szCs w:val="20"/>
        </w:rPr>
        <w:t>ОПАСНО!</w:t>
      </w:r>
      <w:r w:rsidRPr="001C29BD">
        <w:rPr>
          <w:rFonts w:ascii="Arial" w:hAnsi="Arial" w:cs="Arial"/>
          <w:sz w:val="20"/>
          <w:szCs w:val="20"/>
        </w:rPr>
        <w:t xml:space="preserve"> При определенных условиях бензин чрезвычайно горюч и взрывоопасен. Выполняйте работу в хорошо проветриваемом месте, когда двигатель остановлен. Не курите и не допускайте возникновения искр или пламени в месте проведения процедуры.</w:t>
      </w:r>
    </w:p>
    <w:p w:rsidR="001C29BD" w:rsidRPr="001C29BD" w:rsidRDefault="001C29BD" w:rsidP="001C29BD">
      <w:pPr>
        <w:numPr>
          <w:ilvl w:val="3"/>
          <w:numId w:val="12"/>
        </w:numPr>
        <w:tabs>
          <w:tab w:val="left" w:pos="10585"/>
        </w:tabs>
        <w:ind w:left="1437" w:right="686"/>
        <w:jc w:val="both"/>
        <w:rPr>
          <w:rFonts w:ascii="Arial" w:hAnsi="Arial" w:cs="Arial"/>
          <w:sz w:val="20"/>
          <w:szCs w:val="20"/>
        </w:rPr>
      </w:pPr>
      <w:r w:rsidRPr="001C29BD">
        <w:rPr>
          <w:rFonts w:ascii="Arial" w:hAnsi="Arial" w:cs="Arial"/>
          <w:sz w:val="20"/>
          <w:szCs w:val="20"/>
        </w:rPr>
        <w:t>Замените машинное масло.</w:t>
      </w:r>
    </w:p>
    <w:p w:rsidR="001C29BD" w:rsidRPr="001C29BD" w:rsidRDefault="001C29BD" w:rsidP="001C29BD">
      <w:pPr>
        <w:numPr>
          <w:ilvl w:val="3"/>
          <w:numId w:val="12"/>
        </w:numPr>
        <w:tabs>
          <w:tab w:val="left" w:pos="10585"/>
        </w:tabs>
        <w:ind w:left="1437" w:right="686"/>
        <w:jc w:val="both"/>
        <w:rPr>
          <w:rFonts w:ascii="Arial" w:hAnsi="Arial" w:cs="Arial"/>
          <w:sz w:val="20"/>
          <w:szCs w:val="20"/>
        </w:rPr>
      </w:pPr>
      <w:r w:rsidRPr="001C29BD">
        <w:rPr>
          <w:noProof/>
          <w:lang w:bidi="ar-SA"/>
        </w:rPr>
        <w:drawing>
          <wp:anchor distT="0" distB="0" distL="114300" distR="114300" simplePos="0" relativeHeight="251895296" behindDoc="0" locked="0" layoutInCell="1" allowOverlap="1" wp14:anchorId="183AD697" wp14:editId="2447200C">
            <wp:simplePos x="0" y="0"/>
            <wp:positionH relativeFrom="column">
              <wp:posOffset>5105400</wp:posOffset>
            </wp:positionH>
            <wp:positionV relativeFrom="paragraph">
              <wp:posOffset>66675</wp:posOffset>
            </wp:positionV>
            <wp:extent cx="1863090" cy="1794510"/>
            <wp:effectExtent l="0" t="0" r="0" b="0"/>
            <wp:wrapSquare wrapText="bothSides"/>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3090" cy="1794510"/>
                    </a:xfrm>
                    <a:prstGeom prst="rect">
                      <a:avLst/>
                    </a:prstGeom>
                    <a:noFill/>
                    <a:ln w="9525">
                      <a:noFill/>
                      <a:miter lim="800000"/>
                      <a:headEnd/>
                      <a:tailEnd/>
                    </a:ln>
                  </pic:spPr>
                </pic:pic>
              </a:graphicData>
            </a:graphic>
          </wp:anchor>
        </w:drawing>
      </w:r>
      <w:r w:rsidRPr="001C29BD">
        <w:rPr>
          <w:rFonts w:ascii="Arial" w:hAnsi="Arial" w:cs="Arial"/>
          <w:sz w:val="20"/>
          <w:szCs w:val="20"/>
        </w:rPr>
        <w:t>Снимите свечу зажигания. Положите в цилиндр столовую ложку машинного масла. Прокрутите двигатель несколько оборотов, чтобы распределить масло, затем установите обратно свечу зажигания.</w:t>
      </w:r>
    </w:p>
    <w:p w:rsidR="001C29BD" w:rsidRPr="001C29BD" w:rsidRDefault="001C29BD" w:rsidP="001C29BD">
      <w:pPr>
        <w:numPr>
          <w:ilvl w:val="3"/>
          <w:numId w:val="12"/>
        </w:numPr>
        <w:tabs>
          <w:tab w:val="left" w:pos="10585"/>
        </w:tabs>
        <w:ind w:left="1437" w:right="686"/>
        <w:jc w:val="both"/>
        <w:rPr>
          <w:rFonts w:ascii="Arial" w:hAnsi="Arial" w:cs="Arial"/>
          <w:sz w:val="20"/>
          <w:szCs w:val="20"/>
        </w:rPr>
      </w:pPr>
      <w:r w:rsidRPr="001C29BD">
        <w:rPr>
          <w:rFonts w:ascii="Arial" w:hAnsi="Arial" w:cs="Arial"/>
          <w:sz w:val="20"/>
          <w:szCs w:val="20"/>
        </w:rPr>
        <w:t xml:space="preserve">Медленно потяните ручку стартера, пока не почувствуете сопротивление. В этот момент поршень поднимается вверх на такте сжатия, и оба клапана – впускной и выпускной – закрыты. Хранение двигателя в таком положении поможет защитить его от внутренней коррозии. </w:t>
      </w:r>
    </w:p>
    <w:p w:rsidR="001C29BD" w:rsidRPr="001C29BD" w:rsidRDefault="001C29BD" w:rsidP="001C29BD">
      <w:pPr>
        <w:numPr>
          <w:ilvl w:val="3"/>
          <w:numId w:val="12"/>
        </w:numPr>
        <w:tabs>
          <w:tab w:val="left" w:pos="10585"/>
        </w:tabs>
        <w:ind w:left="1437" w:right="686"/>
        <w:jc w:val="both"/>
        <w:rPr>
          <w:rFonts w:ascii="Arial" w:hAnsi="Arial" w:cs="Arial"/>
          <w:sz w:val="20"/>
          <w:szCs w:val="20"/>
          <w:lang w:eastAsia="zh-CN"/>
        </w:rPr>
      </w:pPr>
      <w:r w:rsidRPr="001C29BD">
        <w:rPr>
          <w:rFonts w:ascii="Arial" w:hAnsi="Arial" w:cs="Arial"/>
          <w:sz w:val="20"/>
          <w:szCs w:val="20"/>
        </w:rPr>
        <w:t>Выровняйте желоб на шкиве стартера по отверстию в верхней части ручного стартера.</w:t>
      </w:r>
      <w:r w:rsidRPr="001C29BD">
        <w:rPr>
          <w:rFonts w:ascii="Arial" w:hAnsi="Arial" w:cs="Arial"/>
          <w:sz w:val="16"/>
          <w:szCs w:val="16"/>
        </w:rPr>
        <w:t xml:space="preserve"> </w:t>
      </w:r>
    </w:p>
    <w:p w:rsidR="001C29BD" w:rsidRPr="001C29BD" w:rsidRDefault="001C29BD" w:rsidP="001C29BD">
      <w:pPr>
        <w:ind w:left="-853"/>
        <w:jc w:val="both"/>
        <w:rPr>
          <w:rFonts w:ascii="Arial" w:hAnsi="Arial" w:cs="Arial"/>
          <w:b/>
          <w:sz w:val="20"/>
          <w:szCs w:val="20"/>
        </w:rPr>
      </w:pPr>
    </w:p>
    <w:p w:rsidR="001C29BD" w:rsidRPr="001C29BD" w:rsidRDefault="001C29BD" w:rsidP="001C29BD">
      <w:pPr>
        <w:ind w:left="-853"/>
        <w:jc w:val="both"/>
        <w:rPr>
          <w:rFonts w:ascii="Arial" w:hAnsi="Arial" w:cs="Arial"/>
          <w:b/>
          <w:sz w:val="20"/>
          <w:szCs w:val="20"/>
        </w:rPr>
      </w:pPr>
    </w:p>
    <w:p w:rsidR="001C29BD" w:rsidRPr="001C29BD" w:rsidRDefault="001C29BD" w:rsidP="001C29BD">
      <w:pPr>
        <w:ind w:left="-853"/>
        <w:jc w:val="both"/>
        <w:rPr>
          <w:rFonts w:ascii="Arial" w:hAnsi="Arial" w:cs="Arial"/>
          <w:b/>
          <w:sz w:val="20"/>
          <w:szCs w:val="20"/>
        </w:rPr>
      </w:pPr>
    </w:p>
    <w:p w:rsidR="001C29BD" w:rsidRPr="001C29BD" w:rsidRDefault="001C29BD" w:rsidP="001C29BD">
      <w:pPr>
        <w:ind w:left="-853"/>
        <w:jc w:val="both"/>
        <w:rPr>
          <w:rFonts w:ascii="Arial" w:hAnsi="Arial" w:cs="Arial"/>
          <w:b/>
          <w:sz w:val="20"/>
          <w:szCs w:val="20"/>
        </w:rPr>
      </w:pPr>
    </w:p>
    <w:p w:rsidR="001C29BD" w:rsidRDefault="00CF60CC" w:rsidP="00CF60CC">
      <w:pPr>
        <w:tabs>
          <w:tab w:val="left" w:pos="2205"/>
        </w:tabs>
        <w:ind w:left="-853"/>
        <w:jc w:val="both"/>
        <w:rPr>
          <w:rFonts w:ascii="Arial" w:hAnsi="Arial" w:cs="Arial"/>
          <w:b/>
          <w:sz w:val="20"/>
          <w:szCs w:val="20"/>
        </w:rPr>
      </w:pPr>
      <w:r>
        <w:rPr>
          <w:rFonts w:ascii="Arial" w:hAnsi="Arial" w:cs="Arial"/>
          <w:b/>
          <w:sz w:val="20"/>
          <w:szCs w:val="20"/>
        </w:rPr>
        <w:tab/>
      </w:r>
    </w:p>
    <w:p w:rsidR="00CF60CC" w:rsidRDefault="00CF60CC" w:rsidP="00CF60CC">
      <w:pPr>
        <w:tabs>
          <w:tab w:val="left" w:pos="2205"/>
        </w:tabs>
        <w:ind w:left="-853"/>
        <w:jc w:val="both"/>
        <w:rPr>
          <w:rFonts w:ascii="Arial" w:hAnsi="Arial" w:cs="Arial"/>
          <w:b/>
          <w:sz w:val="20"/>
          <w:szCs w:val="20"/>
        </w:rPr>
      </w:pPr>
    </w:p>
    <w:p w:rsidR="00CF60CC" w:rsidRPr="001C29BD" w:rsidRDefault="00CF60CC" w:rsidP="00CF60CC">
      <w:pPr>
        <w:tabs>
          <w:tab w:val="left" w:pos="2205"/>
        </w:tabs>
        <w:ind w:left="-853"/>
        <w:jc w:val="both"/>
        <w:rPr>
          <w:rFonts w:ascii="Arial" w:hAnsi="Arial" w:cs="Arial"/>
          <w:b/>
          <w:sz w:val="20"/>
          <w:szCs w:val="20"/>
        </w:rPr>
      </w:pPr>
    </w:p>
    <w:p w:rsidR="001C29BD" w:rsidRPr="001C29BD" w:rsidRDefault="001C29BD" w:rsidP="00CF60CC">
      <w:pPr>
        <w:ind w:left="720" w:firstLineChars="294" w:firstLine="590"/>
        <w:jc w:val="both"/>
        <w:rPr>
          <w:rFonts w:ascii="Arial" w:hAnsi="Arial" w:cs="Arial"/>
          <w:b/>
          <w:sz w:val="20"/>
          <w:szCs w:val="20"/>
        </w:rPr>
      </w:pPr>
      <w:r w:rsidRPr="001C29BD">
        <w:rPr>
          <w:rFonts w:ascii="Arial" w:hAnsi="Arial" w:cs="Arial"/>
          <w:b/>
          <w:sz w:val="20"/>
          <w:szCs w:val="20"/>
        </w:rPr>
        <w:lastRenderedPageBreak/>
        <w:t>Устранение неисправностей.</w:t>
      </w:r>
    </w:p>
    <w:p w:rsidR="001C29BD" w:rsidRPr="001C29BD" w:rsidRDefault="001C29BD" w:rsidP="001C29BD">
      <w:pPr>
        <w:tabs>
          <w:tab w:val="left" w:pos="2813"/>
        </w:tabs>
        <w:jc w:val="both"/>
        <w:rPr>
          <w:rFonts w:ascii="Arial" w:hAnsi="Arial" w:cs="Arial"/>
          <w:sz w:val="20"/>
          <w:szCs w:val="20"/>
        </w:rPr>
      </w:pPr>
    </w:p>
    <w:p w:rsidR="001C29BD" w:rsidRPr="001C29BD" w:rsidRDefault="001C29BD" w:rsidP="001C29BD">
      <w:pPr>
        <w:widowControl/>
        <w:autoSpaceDE/>
        <w:autoSpaceDN/>
        <w:spacing w:after="120"/>
        <w:ind w:left="720" w:firstLineChars="300" w:firstLine="602"/>
        <w:rPr>
          <w:rFonts w:ascii="Arial" w:eastAsia="SimSun" w:hAnsi="Arial" w:cs="Arial"/>
          <w:b/>
          <w:sz w:val="20"/>
          <w:szCs w:val="20"/>
          <w:lang w:eastAsia="zh-CN" w:bidi="ar-SA"/>
        </w:rPr>
      </w:pPr>
      <w:r w:rsidRPr="001C29BD">
        <w:rPr>
          <w:rFonts w:ascii="Arial" w:eastAsia="SimSun" w:hAnsi="Arial" w:cs="Arial"/>
          <w:b/>
          <w:sz w:val="20"/>
          <w:szCs w:val="20"/>
          <w:lang w:bidi="ar-SA"/>
        </w:rPr>
        <w:t>Когда двигатель не запускается.</w:t>
      </w:r>
    </w:p>
    <w:p w:rsidR="001C29BD" w:rsidRPr="001C29BD" w:rsidRDefault="001C29BD" w:rsidP="001C29BD">
      <w:pPr>
        <w:tabs>
          <w:tab w:val="left" w:pos="2813"/>
        </w:tabs>
        <w:ind w:left="720"/>
        <w:rPr>
          <w:rFonts w:ascii="Arial" w:hAnsi="Arial" w:cs="Arial"/>
          <w:sz w:val="20"/>
          <w:szCs w:val="20"/>
        </w:rPr>
      </w:pPr>
    </w:p>
    <w:p w:rsidR="001C29BD" w:rsidRPr="001C29BD" w:rsidRDefault="001C29BD" w:rsidP="001C29BD">
      <w:pPr>
        <w:tabs>
          <w:tab w:val="left" w:pos="2813"/>
        </w:tabs>
        <w:ind w:left="720"/>
        <w:jc w:val="center"/>
        <w:rPr>
          <w:rFonts w:ascii="Arial" w:hAnsi="Arial" w:cs="Arial"/>
          <w:sz w:val="20"/>
          <w:szCs w:val="20"/>
        </w:rPr>
      </w:pPr>
      <w:r w:rsidRPr="001C29BD">
        <w:rPr>
          <w:noProof/>
          <w:lang w:bidi="ar-SA"/>
        </w:rPr>
        <w:drawing>
          <wp:inline distT="0" distB="0" distL="0" distR="0" wp14:anchorId="57A520E2" wp14:editId="74EB649A">
            <wp:extent cx="5994400" cy="249996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2513" cy="2507520"/>
                    </a:xfrm>
                    <a:prstGeom prst="rect">
                      <a:avLst/>
                    </a:prstGeom>
                  </pic:spPr>
                </pic:pic>
              </a:graphicData>
            </a:graphic>
          </wp:inline>
        </w:drawing>
      </w:r>
    </w:p>
    <w:p w:rsidR="001C29BD" w:rsidRPr="001C29BD" w:rsidRDefault="001C29BD" w:rsidP="001C29BD">
      <w:pPr>
        <w:tabs>
          <w:tab w:val="left" w:pos="2813"/>
        </w:tabs>
        <w:ind w:left="720"/>
        <w:rPr>
          <w:rFonts w:ascii="Arial" w:hAnsi="Arial" w:cs="Arial"/>
          <w:sz w:val="20"/>
          <w:szCs w:val="20"/>
        </w:rPr>
      </w:pPr>
    </w:p>
    <w:p w:rsidR="001C29BD" w:rsidRPr="001C29BD" w:rsidRDefault="001C29BD" w:rsidP="001C29BD">
      <w:pPr>
        <w:tabs>
          <w:tab w:val="left" w:pos="2813"/>
        </w:tabs>
        <w:ind w:left="720"/>
        <w:rPr>
          <w:rFonts w:ascii="Arial" w:hAnsi="Arial" w:cs="Arial"/>
          <w:sz w:val="20"/>
          <w:szCs w:val="20"/>
        </w:rPr>
      </w:pPr>
    </w:p>
    <w:p w:rsidR="001C29BD" w:rsidRDefault="001C29BD" w:rsidP="001C29BD">
      <w:pPr>
        <w:tabs>
          <w:tab w:val="left" w:pos="2775"/>
        </w:tabs>
        <w:ind w:left="720"/>
        <w:rPr>
          <w:rFonts w:ascii="Arial" w:hAnsi="Arial" w:cs="Arial"/>
          <w:sz w:val="20"/>
          <w:szCs w:val="20"/>
        </w:rPr>
      </w:pPr>
    </w:p>
    <w:p w:rsidR="00F870F4" w:rsidRPr="001C29BD" w:rsidRDefault="00F870F4" w:rsidP="001C29BD">
      <w:pPr>
        <w:tabs>
          <w:tab w:val="left" w:pos="2775"/>
        </w:tabs>
        <w:ind w:left="720"/>
        <w:rPr>
          <w:rFonts w:ascii="Arial" w:hAnsi="Arial" w:cs="Arial"/>
          <w:sz w:val="20"/>
          <w:szCs w:val="20"/>
        </w:rPr>
      </w:pPr>
    </w:p>
    <w:p w:rsidR="001C29BD" w:rsidRPr="001C29BD" w:rsidRDefault="001C29BD" w:rsidP="001C29BD">
      <w:pPr>
        <w:tabs>
          <w:tab w:val="left" w:pos="2775"/>
        </w:tabs>
        <w:ind w:left="720"/>
        <w:rPr>
          <w:rFonts w:ascii="Arial" w:hAnsi="Arial" w:cs="Arial"/>
          <w:sz w:val="20"/>
          <w:szCs w:val="20"/>
        </w:rPr>
      </w:pPr>
    </w:p>
    <w:p w:rsidR="001C29BD" w:rsidRPr="001C29BD" w:rsidRDefault="001C29BD" w:rsidP="001C29BD">
      <w:pPr>
        <w:tabs>
          <w:tab w:val="left" w:pos="2775"/>
        </w:tabs>
        <w:ind w:left="720"/>
        <w:rPr>
          <w:rFonts w:ascii="Arial" w:hAnsi="Arial" w:cs="Arial"/>
          <w:sz w:val="20"/>
          <w:szCs w:val="20"/>
        </w:rPr>
      </w:pPr>
    </w:p>
    <w:p w:rsidR="001C29BD" w:rsidRPr="001C29BD" w:rsidRDefault="001C29BD" w:rsidP="001C29BD">
      <w:pPr>
        <w:tabs>
          <w:tab w:val="left" w:pos="2775"/>
        </w:tabs>
        <w:ind w:left="720"/>
        <w:rPr>
          <w:rFonts w:ascii="Arial" w:hAnsi="Arial" w:cs="Arial"/>
          <w:sz w:val="20"/>
          <w:szCs w:val="20"/>
        </w:rPr>
      </w:pPr>
    </w:p>
    <w:p w:rsidR="001C29BD" w:rsidRPr="001C29BD" w:rsidRDefault="001C29BD" w:rsidP="001C29BD">
      <w:pPr>
        <w:tabs>
          <w:tab w:val="left" w:pos="2775"/>
        </w:tabs>
        <w:ind w:left="720" w:firstLineChars="90" w:firstLine="181"/>
        <w:rPr>
          <w:rFonts w:ascii="Arial" w:hAnsi="Arial" w:cs="Arial"/>
          <w:b/>
          <w:sz w:val="20"/>
          <w:szCs w:val="20"/>
        </w:rPr>
      </w:pPr>
      <w:r w:rsidRPr="001C29BD">
        <w:rPr>
          <w:rFonts w:ascii="Arial" w:hAnsi="Arial" w:cs="Arial"/>
          <w:b/>
          <w:sz w:val="20"/>
          <w:szCs w:val="20"/>
        </w:rPr>
        <w:lastRenderedPageBreak/>
        <w:t>Нет электричества на розетках переменного тока.</w:t>
      </w:r>
    </w:p>
    <w:p w:rsidR="001C29BD" w:rsidRPr="001C29BD" w:rsidRDefault="001C29BD" w:rsidP="001C29BD">
      <w:pPr>
        <w:tabs>
          <w:tab w:val="left" w:pos="2775"/>
        </w:tabs>
        <w:ind w:left="720"/>
        <w:jc w:val="center"/>
        <w:rPr>
          <w:rFonts w:ascii="Arial" w:hAnsi="Arial" w:cs="Arial"/>
          <w:sz w:val="20"/>
          <w:szCs w:val="20"/>
        </w:rPr>
      </w:pPr>
      <w:r w:rsidRPr="001C29BD">
        <w:rPr>
          <w:noProof/>
          <w:lang w:bidi="ar-SA"/>
        </w:rPr>
        <w:drawing>
          <wp:inline distT="0" distB="0" distL="0" distR="0" wp14:anchorId="057F545F" wp14:editId="00D46DB3">
            <wp:extent cx="4645137" cy="34861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54134" cy="3492902"/>
                    </a:xfrm>
                    <a:prstGeom prst="rect">
                      <a:avLst/>
                    </a:prstGeom>
                  </pic:spPr>
                </pic:pic>
              </a:graphicData>
            </a:graphic>
          </wp:inline>
        </w:drawing>
      </w:r>
    </w:p>
    <w:p w:rsidR="001C29BD" w:rsidRPr="001C29BD" w:rsidRDefault="001C29BD" w:rsidP="001C29BD">
      <w:pPr>
        <w:tabs>
          <w:tab w:val="left" w:pos="2775"/>
        </w:tabs>
        <w:ind w:left="720"/>
        <w:rPr>
          <w:rFonts w:ascii="Arial" w:hAnsi="Arial" w:cs="Arial"/>
          <w:sz w:val="20"/>
          <w:szCs w:val="20"/>
        </w:rPr>
      </w:pPr>
    </w:p>
    <w:p w:rsidR="001C29BD" w:rsidRPr="001C29BD" w:rsidRDefault="001C29BD" w:rsidP="001C29BD">
      <w:pPr>
        <w:tabs>
          <w:tab w:val="left" w:pos="2775"/>
        </w:tabs>
        <w:ind w:left="720"/>
        <w:rPr>
          <w:rFonts w:ascii="Arial" w:hAnsi="Arial" w:cs="Arial"/>
          <w:sz w:val="20"/>
          <w:szCs w:val="20"/>
        </w:rPr>
      </w:pPr>
    </w:p>
    <w:p w:rsidR="001C29BD" w:rsidRPr="001C29BD" w:rsidRDefault="001C29BD" w:rsidP="001C29BD">
      <w:pPr>
        <w:tabs>
          <w:tab w:val="left" w:pos="2813"/>
        </w:tabs>
        <w:jc w:val="both"/>
        <w:rPr>
          <w:rFonts w:ascii="Arial" w:hAnsi="Arial" w:cs="Arial"/>
          <w:sz w:val="20"/>
          <w:szCs w:val="20"/>
        </w:rPr>
      </w:pPr>
    </w:p>
    <w:p w:rsidR="001C29BD" w:rsidRPr="001C29BD" w:rsidRDefault="001C29BD" w:rsidP="001C29BD">
      <w:pPr>
        <w:ind w:left="1320" w:firstLineChars="147" w:firstLine="294"/>
        <w:jc w:val="both"/>
        <w:rPr>
          <w:rFonts w:ascii="Arial" w:hAnsi="Arial" w:cs="Arial"/>
          <w:b/>
          <w:sz w:val="20"/>
          <w:szCs w:val="20"/>
        </w:rPr>
      </w:pPr>
      <w:r w:rsidRPr="001C29BD">
        <w:rPr>
          <w:rFonts w:ascii="Arial" w:hAnsi="Arial" w:cs="Arial"/>
          <w:noProof/>
          <w:sz w:val="20"/>
          <w:szCs w:val="20"/>
          <w:lang w:bidi="ar-SA"/>
        </w:rPr>
        <w:lastRenderedPageBreak/>
        <w:drawing>
          <wp:anchor distT="0" distB="0" distL="114300" distR="114300" simplePos="0" relativeHeight="251880960" behindDoc="0" locked="0" layoutInCell="1" allowOverlap="1" wp14:anchorId="70810D71" wp14:editId="21EDA8B5">
            <wp:simplePos x="0" y="0"/>
            <wp:positionH relativeFrom="column">
              <wp:posOffset>5334000</wp:posOffset>
            </wp:positionH>
            <wp:positionV relativeFrom="paragraph">
              <wp:posOffset>81280</wp:posOffset>
            </wp:positionV>
            <wp:extent cx="1878330" cy="138874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1878330" cy="1388745"/>
                    </a:xfrm>
                    <a:prstGeom prst="rect">
                      <a:avLst/>
                    </a:prstGeom>
                    <a:noFill/>
                    <a:ln w="9525">
                      <a:noFill/>
                      <a:miter lim="800000"/>
                      <a:headEnd/>
                      <a:tailEnd/>
                    </a:ln>
                  </pic:spPr>
                </pic:pic>
              </a:graphicData>
            </a:graphic>
          </wp:anchor>
        </w:drawing>
      </w:r>
      <w:r w:rsidRPr="001C29BD">
        <w:rPr>
          <w:rFonts w:ascii="Arial" w:hAnsi="Arial" w:cs="Arial"/>
          <w:b/>
          <w:sz w:val="20"/>
          <w:szCs w:val="20"/>
        </w:rPr>
        <w:t>Проверка.</w:t>
      </w:r>
    </w:p>
    <w:p w:rsidR="001C29BD" w:rsidRPr="001C29BD" w:rsidRDefault="001C29BD" w:rsidP="001C29BD">
      <w:pPr>
        <w:ind w:left="1320" w:firstLineChars="150" w:firstLine="300"/>
        <w:jc w:val="both"/>
        <w:rPr>
          <w:rFonts w:ascii="Arial" w:hAnsi="Arial" w:cs="Arial"/>
          <w:sz w:val="20"/>
          <w:szCs w:val="20"/>
        </w:rPr>
      </w:pPr>
      <w:r w:rsidRPr="001C29BD">
        <w:rPr>
          <w:rFonts w:ascii="Arial" w:hAnsi="Arial" w:cs="Arial"/>
          <w:sz w:val="20"/>
          <w:szCs w:val="20"/>
        </w:rPr>
        <w:t>1) Снять колпачок свечи зажигания и прочистить любую грязь вокруг свечи.</w:t>
      </w:r>
    </w:p>
    <w:p w:rsidR="001C29BD" w:rsidRPr="001C29BD" w:rsidRDefault="001C29BD" w:rsidP="001C29BD">
      <w:pPr>
        <w:ind w:left="1320" w:firstLineChars="150" w:firstLine="300"/>
        <w:jc w:val="both"/>
        <w:rPr>
          <w:rFonts w:ascii="Arial" w:hAnsi="Arial" w:cs="Arial"/>
          <w:sz w:val="20"/>
          <w:szCs w:val="20"/>
        </w:rPr>
      </w:pPr>
      <w:r w:rsidRPr="001C29BD">
        <w:rPr>
          <w:rFonts w:ascii="Arial" w:hAnsi="Arial" w:cs="Arial"/>
          <w:sz w:val="20"/>
          <w:szCs w:val="20"/>
        </w:rPr>
        <w:t>2) Снять свечу и установить свечу в колпачок заглушки.</w:t>
      </w:r>
    </w:p>
    <w:p w:rsidR="001C29BD" w:rsidRPr="001C29BD" w:rsidRDefault="001C29BD" w:rsidP="001C29BD">
      <w:pPr>
        <w:ind w:left="1320" w:firstLineChars="150" w:firstLine="300"/>
        <w:jc w:val="both"/>
        <w:rPr>
          <w:rFonts w:ascii="Arial" w:hAnsi="Arial" w:cs="Arial"/>
          <w:sz w:val="20"/>
          <w:szCs w:val="20"/>
        </w:rPr>
      </w:pPr>
      <w:r w:rsidRPr="001C29BD">
        <w:rPr>
          <w:rFonts w:ascii="Arial" w:hAnsi="Arial" w:cs="Arial"/>
          <w:sz w:val="20"/>
          <w:szCs w:val="20"/>
        </w:rPr>
        <w:t>3) Установить электрод со стороны заглушки на крышке цилиндра.</w:t>
      </w:r>
    </w:p>
    <w:p w:rsidR="001C29BD" w:rsidRPr="001C29BD" w:rsidRDefault="001C29BD" w:rsidP="001C29BD">
      <w:pPr>
        <w:tabs>
          <w:tab w:val="left" w:pos="2813"/>
        </w:tabs>
        <w:ind w:left="1320" w:firstLineChars="150" w:firstLine="300"/>
        <w:jc w:val="both"/>
        <w:rPr>
          <w:rFonts w:ascii="Arial" w:hAnsi="Arial" w:cs="Arial"/>
          <w:sz w:val="16"/>
          <w:szCs w:val="16"/>
          <w:lang w:eastAsia="zh-CN"/>
        </w:rPr>
      </w:pPr>
      <w:r w:rsidRPr="001C29BD">
        <w:rPr>
          <w:rFonts w:ascii="Arial" w:hAnsi="Arial" w:cs="Arial"/>
          <w:sz w:val="20"/>
          <w:szCs w:val="20"/>
        </w:rPr>
        <w:t>4) Поверните двигатель, через зазор должна проскакивать искры.</w:t>
      </w:r>
    </w:p>
    <w:p w:rsidR="00CF60CC" w:rsidRDefault="00CF60CC" w:rsidP="001C29BD">
      <w:pPr>
        <w:spacing w:line="360" w:lineRule="auto"/>
        <w:ind w:left="1440"/>
        <w:jc w:val="both"/>
        <w:rPr>
          <w:rFonts w:ascii="Arial" w:hAnsi="Arial" w:cs="Arial"/>
          <w:b/>
          <w:bCs/>
          <w:iCs/>
          <w:sz w:val="20"/>
          <w:szCs w:val="20"/>
        </w:rPr>
      </w:pPr>
    </w:p>
    <w:p w:rsidR="001C29BD" w:rsidRPr="001C29BD" w:rsidRDefault="001C29BD" w:rsidP="001C29BD">
      <w:pPr>
        <w:spacing w:line="360" w:lineRule="auto"/>
        <w:ind w:left="1440"/>
        <w:jc w:val="both"/>
        <w:rPr>
          <w:rFonts w:ascii="Arial" w:hAnsi="Arial" w:cs="Arial"/>
          <w:b/>
          <w:bCs/>
          <w:iCs/>
          <w:sz w:val="20"/>
          <w:szCs w:val="20"/>
        </w:rPr>
      </w:pPr>
      <w:bookmarkStart w:id="0" w:name="_GoBack"/>
      <w:bookmarkEnd w:id="0"/>
      <w:r w:rsidRPr="001C29BD">
        <w:rPr>
          <w:rFonts w:ascii="Arial" w:hAnsi="Arial" w:cs="Arial"/>
          <w:b/>
          <w:bCs/>
          <w:iCs/>
          <w:sz w:val="20"/>
          <w:szCs w:val="20"/>
        </w:rPr>
        <w:t>Обслуживание.</w:t>
      </w:r>
    </w:p>
    <w:p w:rsidR="001C29BD" w:rsidRPr="001C29BD" w:rsidRDefault="001C29BD" w:rsidP="001C29BD">
      <w:pPr>
        <w:ind w:left="1440"/>
        <w:jc w:val="both"/>
        <w:rPr>
          <w:rFonts w:ascii="Arial" w:hAnsi="Arial" w:cs="Arial"/>
          <w:sz w:val="20"/>
          <w:szCs w:val="20"/>
        </w:rPr>
      </w:pPr>
      <w:r w:rsidRPr="001C29BD">
        <w:rPr>
          <w:rFonts w:ascii="Arial" w:hAnsi="Arial" w:cs="Arial"/>
          <w:sz w:val="20"/>
          <w:szCs w:val="20"/>
        </w:rPr>
        <w:t>Следите за чистотой вентиляционных отверстий. Очищайте их от пыли и грязи. Следите за чистотой корпусных деталей изделия.</w:t>
      </w:r>
    </w:p>
    <w:p w:rsidR="001C29BD" w:rsidRPr="001C29BD" w:rsidRDefault="001C29BD" w:rsidP="001C29BD">
      <w:pPr>
        <w:ind w:left="1440"/>
        <w:jc w:val="both"/>
        <w:rPr>
          <w:rFonts w:ascii="Arial" w:hAnsi="Arial" w:cs="Arial"/>
          <w:sz w:val="20"/>
          <w:szCs w:val="20"/>
        </w:rPr>
      </w:pPr>
      <w:r w:rsidRPr="001C29BD">
        <w:rPr>
          <w:rFonts w:ascii="Arial" w:hAnsi="Arial" w:cs="Arial"/>
          <w:sz w:val="20"/>
          <w:szCs w:val="20"/>
        </w:rPr>
        <w:t>Запрещается использовать едкие химические вещества и жидкости для протирки корпусных деталей.</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b/>
          <w:sz w:val="20"/>
          <w:szCs w:val="20"/>
        </w:rPr>
        <w:t xml:space="preserve">ВНИМАНИЕ! </w:t>
      </w:r>
      <w:r w:rsidRPr="001C29BD">
        <w:rPr>
          <w:rFonts w:ascii="Arial" w:hAnsi="Arial" w:cs="Arial"/>
          <w:sz w:val="20"/>
          <w:szCs w:val="20"/>
        </w:rPr>
        <w:t>Если вы считаете, что агрегату требуется дальнейший сервис, пожалуйста, проконсультируйтесь с авторизованным центром сервиса в вашем регионе.</w:t>
      </w:r>
    </w:p>
    <w:p w:rsidR="001C29BD" w:rsidRPr="001C29BD" w:rsidRDefault="001C29BD" w:rsidP="001C29BD">
      <w:pPr>
        <w:tabs>
          <w:tab w:val="left" w:pos="10585"/>
        </w:tabs>
        <w:ind w:right="686" w:firstLineChars="300" w:firstLine="723"/>
        <w:jc w:val="both"/>
        <w:rPr>
          <w:rFonts w:ascii="Arial" w:hAnsi="Arial" w:cs="Arial"/>
          <w:b/>
          <w:noProof/>
          <w:sz w:val="24"/>
          <w:szCs w:val="24"/>
          <w:lang w:bidi="ar-SA"/>
        </w:rPr>
      </w:pPr>
      <w:r w:rsidRPr="001C29BD">
        <w:rPr>
          <w:rFonts w:ascii="Arial" w:hAnsi="Arial" w:cs="Arial"/>
          <w:b/>
          <w:noProof/>
          <w:sz w:val="24"/>
          <w:szCs w:val="24"/>
          <w:lang w:bidi="ar-SA"/>
        </w:rPr>
        <mc:AlternateContent>
          <mc:Choice Requires="wps">
            <w:drawing>
              <wp:anchor distT="4294967294" distB="4294967294" distL="114300" distR="114300" simplePos="0" relativeHeight="251883008"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1106B7" id="Прямая соединительная линия 80" o:spid="_x0000_s1026" style="position:absolute;z-index:251883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ГАРАНТИЙНОЕ ОБЯЗАТЕЛЬСТВО.</w:t>
      </w:r>
      <w:r w:rsidRPr="001C29BD">
        <w:rPr>
          <w:rFonts w:ascii="Arial" w:hAnsi="Arial" w:cs="Arial"/>
          <w:b/>
          <w:noProof/>
          <w:sz w:val="24"/>
          <w:szCs w:val="24"/>
          <w:lang w:bidi="ar-SA"/>
        </w:rPr>
        <w:t xml:space="preserve">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На инструмент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1C29BD" w:rsidRPr="001C29BD" w:rsidRDefault="001C29BD" w:rsidP="001C29BD">
      <w:pPr>
        <w:tabs>
          <w:tab w:val="left" w:pos="10585"/>
        </w:tabs>
        <w:ind w:left="720" w:right="686"/>
        <w:jc w:val="both"/>
        <w:rPr>
          <w:rFonts w:ascii="Arial" w:eastAsia="Arial Narrow" w:hAnsi="Arial" w:cs="Arial"/>
          <w:b/>
          <w:color w:val="808080" w:themeColor="background1" w:themeShade="80"/>
          <w:sz w:val="24"/>
          <w:szCs w:val="24"/>
        </w:rPr>
      </w:pPr>
      <w:r w:rsidRPr="001C29BD">
        <w:rPr>
          <w:rFonts w:ascii="Arial" w:hAnsi="Arial" w:cs="Arial"/>
          <w:b/>
          <w:noProof/>
          <w:sz w:val="24"/>
          <w:szCs w:val="24"/>
          <w:lang w:bidi="ar-SA"/>
        </w:rPr>
        <mc:AlternateContent>
          <mc:Choice Requires="wps">
            <w:drawing>
              <wp:anchor distT="4294967294" distB="4294967294" distL="114300" distR="114300" simplePos="0" relativeHeight="251884032"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D4FA33" id="Прямая соединительная линия 79" o:spid="_x0000_s1026" style="position:absolute;z-index:251884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СРОК СЛУЖБЫ.</w:t>
      </w:r>
    </w:p>
    <w:p w:rsidR="001C29BD" w:rsidRPr="001C29BD" w:rsidRDefault="001C29BD" w:rsidP="00F870F4">
      <w:pPr>
        <w:tabs>
          <w:tab w:val="left" w:pos="10585"/>
        </w:tabs>
        <w:ind w:left="720" w:right="686"/>
        <w:jc w:val="both"/>
        <w:rPr>
          <w:rFonts w:ascii="Arial" w:hAnsi="Arial" w:cs="Arial"/>
          <w:sz w:val="20"/>
          <w:szCs w:val="20"/>
        </w:rPr>
      </w:pPr>
      <w:r w:rsidRPr="001C29BD">
        <w:rPr>
          <w:rFonts w:ascii="Arial" w:eastAsia="Arial Narrow" w:hAnsi="Arial" w:cs="Arial"/>
          <w:b/>
          <w:color w:val="808080" w:themeColor="background1" w:themeShade="80"/>
          <w:sz w:val="24"/>
          <w:szCs w:val="24"/>
        </w:rPr>
        <w:t xml:space="preserve"> </w:t>
      </w:r>
      <w:r w:rsidRPr="001C29BD">
        <w:rPr>
          <w:rFonts w:ascii="Arial" w:hAnsi="Arial" w:cs="Arial"/>
          <w:sz w:val="20"/>
          <w:szCs w:val="20"/>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ЗАПРЕЩЕНО применение инструмента не по назначению!</w:t>
      </w:r>
    </w:p>
    <w:p w:rsidR="001C29BD" w:rsidRPr="001C29BD" w:rsidRDefault="001C29BD" w:rsidP="001C29BD">
      <w:pPr>
        <w:tabs>
          <w:tab w:val="left" w:pos="10585"/>
        </w:tabs>
        <w:ind w:left="720" w:right="686"/>
        <w:rPr>
          <w:rFonts w:ascii="Arial" w:hAnsi="Arial" w:cs="Arial"/>
          <w:b/>
          <w:noProof/>
          <w:color w:val="808080" w:themeColor="background1" w:themeShade="80"/>
          <w:sz w:val="24"/>
          <w:szCs w:val="24"/>
          <w:lang w:bidi="ar-SA"/>
        </w:rPr>
      </w:pPr>
      <w:r w:rsidRPr="001C29BD">
        <w:rPr>
          <w:rFonts w:ascii="Arial" w:hAnsi="Arial" w:cs="Arial"/>
          <w:b/>
          <w:noProof/>
          <w:color w:val="808080" w:themeColor="background1" w:themeShade="80"/>
          <w:sz w:val="24"/>
          <w:szCs w:val="24"/>
          <w:lang w:bidi="ar-SA"/>
        </w:rPr>
        <mc:AlternateContent>
          <mc:Choice Requires="wps">
            <w:drawing>
              <wp:anchor distT="4294967294" distB="4294967294" distL="114300" distR="114300" simplePos="0" relativeHeight="251885056"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9B47D" id="Прямая соединительная линия 78" o:spid="_x0000_s1026" style="position:absolute;z-index:251885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1C29BD">
        <w:rPr>
          <w:rFonts w:ascii="Arial" w:hAnsi="Arial" w:cs="Arial"/>
          <w:b/>
          <w:noProof/>
          <w:color w:val="808080" w:themeColor="background1" w:themeShade="80"/>
          <w:sz w:val="24"/>
          <w:szCs w:val="24"/>
          <w:lang w:bidi="ar-SA"/>
        </w:rPr>
        <w:t xml:space="preserve">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Не использовать с поврежденной рукояткой или поврежденным корпусом.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w:t>
      </w:r>
      <w:r w:rsidRPr="001C29BD">
        <w:rPr>
          <w:rFonts w:ascii="Arial" w:hAnsi="Arial" w:cs="Arial"/>
          <w:sz w:val="20"/>
          <w:szCs w:val="20"/>
        </w:rPr>
        <w:lastRenderedPageBreak/>
        <w:t>при попадании воды в корпус. Не использовать при сильном искрении. Не использовать при появлении сильной вибрации.</w:t>
      </w:r>
    </w:p>
    <w:p w:rsidR="001C29BD" w:rsidRPr="001C29BD" w:rsidRDefault="001C29BD" w:rsidP="001C29BD">
      <w:pPr>
        <w:tabs>
          <w:tab w:val="left" w:pos="10585"/>
        </w:tabs>
        <w:ind w:left="720" w:right="686"/>
        <w:jc w:val="both"/>
        <w:rPr>
          <w:rFonts w:ascii="Arial" w:eastAsia="Arial Narrow" w:hAnsi="Arial" w:cs="Arial"/>
          <w:color w:val="808080" w:themeColor="background1" w:themeShade="80"/>
          <w:sz w:val="24"/>
          <w:szCs w:val="24"/>
        </w:rPr>
      </w:pPr>
      <w:r w:rsidRPr="001C29BD">
        <w:rPr>
          <w:rFonts w:ascii="Arial" w:hAnsi="Arial" w:cs="Arial"/>
          <w:b/>
          <w:noProof/>
          <w:sz w:val="24"/>
          <w:szCs w:val="24"/>
          <w:lang w:bidi="ar-SA"/>
        </w:rPr>
        <mc:AlternateContent>
          <mc:Choice Requires="wps">
            <w:drawing>
              <wp:anchor distT="4294967294" distB="4294967294" distL="114300" distR="114300" simplePos="0" relativeHeight="251886080"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A5893A" id="Прямая соединительная линия 77" o:spid="_x0000_s1026" style="position:absolute;z-index:251886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КРИТЕРИЙ ПРЕДЕЛЬНЫХ СОСТОЯНИЙ</w:t>
      </w:r>
      <w:r w:rsidRPr="001C29BD">
        <w:rPr>
          <w:rFonts w:ascii="Arial" w:eastAsia="Arial Narrow" w:hAnsi="Arial" w:cs="Arial"/>
          <w:color w:val="808080" w:themeColor="background1" w:themeShade="80"/>
          <w:sz w:val="24"/>
          <w:szCs w:val="24"/>
        </w:rPr>
        <w:t>.</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Повреждён электрический кабель. Поврежден корпус изделия.</w:t>
      </w:r>
    </w:p>
    <w:p w:rsidR="001C29BD" w:rsidRPr="001C29BD" w:rsidRDefault="001C29BD" w:rsidP="001C29BD">
      <w:pPr>
        <w:tabs>
          <w:tab w:val="left" w:pos="10585"/>
        </w:tabs>
        <w:ind w:left="720" w:right="686"/>
        <w:rPr>
          <w:rFonts w:ascii="Arial" w:hAnsi="Arial" w:cs="Arial"/>
          <w:b/>
          <w:noProof/>
          <w:sz w:val="24"/>
          <w:szCs w:val="24"/>
          <w:lang w:bidi="ar-SA"/>
        </w:rPr>
      </w:pPr>
      <w:r w:rsidRPr="001C29BD">
        <w:rPr>
          <w:rFonts w:ascii="Arial" w:hAnsi="Arial" w:cs="Arial"/>
          <w:b/>
          <w:noProof/>
          <w:sz w:val="24"/>
          <w:szCs w:val="24"/>
          <w:lang w:bidi="ar-SA"/>
        </w:rPr>
        <mc:AlternateContent>
          <mc:Choice Requires="wps">
            <w:drawing>
              <wp:anchor distT="4294967294" distB="4294967294" distL="114300" distR="114300" simplePos="0" relativeHeight="251887104"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11200B" id="Прямая соединительная линия 76" o:spid="_x0000_s1026" style="position:absolute;z-index:251887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1C29BD">
        <w:rPr>
          <w:rFonts w:ascii="Arial" w:hAnsi="Arial" w:cs="Arial"/>
          <w:b/>
          <w:noProof/>
          <w:sz w:val="24"/>
          <w:szCs w:val="24"/>
          <w:lang w:bidi="ar-SA"/>
        </w:rPr>
        <w:t xml:space="preserve">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1C29BD" w:rsidRPr="001C29BD" w:rsidRDefault="001C29BD" w:rsidP="001C29BD">
      <w:pPr>
        <w:tabs>
          <w:tab w:val="left" w:pos="10585"/>
        </w:tabs>
        <w:ind w:left="720" w:right="686"/>
        <w:jc w:val="both"/>
        <w:rPr>
          <w:rFonts w:ascii="Arial" w:hAnsi="Arial" w:cs="Arial"/>
          <w:b/>
          <w:sz w:val="24"/>
          <w:szCs w:val="24"/>
        </w:rPr>
      </w:pPr>
      <w:r w:rsidRPr="001C29BD">
        <w:rPr>
          <w:rFonts w:ascii="Arial" w:hAnsi="Arial" w:cs="Arial"/>
          <w:b/>
          <w:noProof/>
          <w:sz w:val="24"/>
          <w:szCs w:val="24"/>
          <w:lang w:bidi="ar-SA"/>
        </w:rPr>
        <mc:AlternateContent>
          <mc:Choice Requires="wps">
            <w:drawing>
              <wp:anchor distT="4294967294" distB="4294967294" distL="114300" distR="114300" simplePos="0" relativeHeight="251888128"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936E53" id="Прямая соединительная линия 75" o:spid="_x0000_s1026" style="position:absolute;z-index:251888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ХРАНЕНИЕ.</w:t>
      </w:r>
      <w:r w:rsidRPr="001C29BD">
        <w:rPr>
          <w:rFonts w:ascii="Arial" w:hAnsi="Arial" w:cs="Arial"/>
          <w:b/>
          <w:noProof/>
          <w:sz w:val="24"/>
          <w:szCs w:val="24"/>
          <w:lang w:bidi="ar-SA"/>
        </w:rPr>
        <w:t xml:space="preserve">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 Хранение без упаковки не допускается. Подробные требования к условиям хранения смотрите в ГОСТ 15150 (Условие 1).</w:t>
      </w:r>
    </w:p>
    <w:p w:rsidR="001C29BD" w:rsidRPr="001C29BD" w:rsidRDefault="001C29BD" w:rsidP="001C29BD">
      <w:pPr>
        <w:tabs>
          <w:tab w:val="left" w:pos="10585"/>
        </w:tabs>
        <w:ind w:left="720" w:right="686"/>
        <w:jc w:val="both"/>
        <w:rPr>
          <w:rFonts w:ascii="Arial" w:hAnsi="Arial" w:cs="Arial"/>
          <w:b/>
          <w:sz w:val="24"/>
          <w:szCs w:val="24"/>
        </w:rPr>
      </w:pPr>
      <w:r w:rsidRPr="001C29BD">
        <w:rPr>
          <w:rFonts w:ascii="Arial" w:hAnsi="Arial" w:cs="Arial"/>
          <w:b/>
          <w:noProof/>
          <w:sz w:val="24"/>
          <w:szCs w:val="24"/>
          <w:lang w:bidi="ar-SA"/>
        </w:rPr>
        <mc:AlternateContent>
          <mc:Choice Requires="wps">
            <w:drawing>
              <wp:anchor distT="4294967294" distB="4294967294" distL="114300" distR="114300" simplePos="0" relativeHeight="251889152"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DBEB04" id="Прямая соединительная линия 74" o:spid="_x0000_s1026" style="position:absolute;z-index:251889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ТРАНСПОРТИРОВКА.</w:t>
      </w:r>
      <w:r w:rsidRPr="001C29BD">
        <w:rPr>
          <w:rFonts w:ascii="Arial" w:hAnsi="Arial" w:cs="Arial"/>
          <w:b/>
          <w:noProof/>
          <w:sz w:val="24"/>
          <w:szCs w:val="24"/>
          <w:lang w:bidi="ar-SA"/>
        </w:rPr>
        <w:t xml:space="preserve">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w:t>
      </w:r>
      <w:r w:rsidR="00F870F4" w:rsidRPr="00F870F4">
        <w:rPr>
          <w:rFonts w:ascii="Arial" w:hAnsi="Arial" w:cs="Arial"/>
          <w:sz w:val="20"/>
          <w:szCs w:val="20"/>
        </w:rPr>
        <w:t xml:space="preserve"> </w:t>
      </w:r>
      <w:r w:rsidRPr="001C29BD">
        <w:rPr>
          <w:rFonts w:ascii="Arial" w:hAnsi="Arial" w:cs="Arial"/>
          <w:sz w:val="20"/>
          <w:szCs w:val="20"/>
        </w:rPr>
        <w:t>Подробные требования к условиям транспортировки смотрите в ГОСТ15150 (Условие 5).</w:t>
      </w:r>
    </w:p>
    <w:p w:rsidR="001C29BD" w:rsidRPr="001C29BD" w:rsidRDefault="001C29BD" w:rsidP="001C29BD">
      <w:pPr>
        <w:tabs>
          <w:tab w:val="left" w:pos="10585"/>
        </w:tabs>
        <w:ind w:left="720" w:right="686"/>
        <w:jc w:val="both"/>
        <w:rPr>
          <w:rFonts w:ascii="Arial" w:hAnsi="Arial" w:cs="Arial"/>
          <w:b/>
          <w:noProof/>
          <w:sz w:val="24"/>
          <w:szCs w:val="24"/>
          <w:lang w:bidi="ar-SA"/>
        </w:rPr>
      </w:pPr>
      <w:r w:rsidRPr="001C29BD">
        <w:rPr>
          <w:rFonts w:ascii="Arial" w:hAnsi="Arial" w:cs="Arial"/>
          <w:b/>
          <w:noProof/>
          <w:sz w:val="24"/>
          <w:szCs w:val="24"/>
          <w:lang w:bidi="ar-SA"/>
        </w:rPr>
        <mc:AlternateContent>
          <mc:Choice Requires="wps">
            <w:drawing>
              <wp:anchor distT="4294967294" distB="4294967294" distL="114300" distR="114300" simplePos="0" relativeHeight="251890176"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372988" id="Прямая соединительная линия 73" o:spid="_x0000_s1026" style="position:absolute;z-index:251890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УТИЛИЗАЦИЯ.</w:t>
      </w:r>
      <w:r w:rsidRPr="001C29BD">
        <w:rPr>
          <w:rFonts w:ascii="Arial" w:hAnsi="Arial" w:cs="Arial"/>
          <w:b/>
          <w:noProof/>
          <w:sz w:val="24"/>
          <w:szCs w:val="24"/>
          <w:lang w:bidi="ar-SA"/>
        </w:rPr>
        <w:t xml:space="preserve"> </w:t>
      </w:r>
    </w:p>
    <w:p w:rsidR="001C29BD" w:rsidRPr="001C29BD" w:rsidRDefault="001C29BD" w:rsidP="001C29BD">
      <w:pPr>
        <w:tabs>
          <w:tab w:val="left" w:pos="10585"/>
        </w:tabs>
        <w:ind w:left="720" w:right="686"/>
        <w:jc w:val="both"/>
        <w:rPr>
          <w:rFonts w:ascii="Arial" w:hAnsi="Arial" w:cs="Arial"/>
          <w:b/>
          <w:sz w:val="24"/>
          <w:szCs w:val="24"/>
        </w:rPr>
      </w:pPr>
      <w:r w:rsidRPr="001C29BD">
        <w:rPr>
          <w:rFonts w:ascii="Arial" w:hAnsi="Arial" w:cs="Arial"/>
          <w:noProof/>
          <w:sz w:val="20"/>
          <w:szCs w:val="20"/>
          <w:lang w:bidi="ar-SA"/>
        </w:rPr>
        <w:drawing>
          <wp:anchor distT="0" distB="0" distL="114300" distR="114300" simplePos="0" relativeHeight="251874816" behindDoc="0" locked="0" layoutInCell="1" allowOverlap="1" wp14:anchorId="356DE220" wp14:editId="5388AC35">
            <wp:simplePos x="0" y="0"/>
            <wp:positionH relativeFrom="column">
              <wp:posOffset>543560</wp:posOffset>
            </wp:positionH>
            <wp:positionV relativeFrom="paragraph">
              <wp:posOffset>133985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1C29BD" w:rsidRPr="001C29BD" w:rsidRDefault="001C29BD" w:rsidP="001C29BD">
      <w:pPr>
        <w:tabs>
          <w:tab w:val="left" w:pos="10585"/>
        </w:tabs>
        <w:ind w:left="1077" w:right="686"/>
        <w:jc w:val="both"/>
        <w:rPr>
          <w:rFonts w:ascii="Arial" w:hAnsi="Arial" w:cs="Arial"/>
          <w:sz w:val="20"/>
          <w:szCs w:val="20"/>
        </w:rPr>
      </w:pPr>
    </w:p>
    <w:p w:rsidR="001C29BD" w:rsidRPr="001C29BD" w:rsidRDefault="001C29BD" w:rsidP="001C29BD">
      <w:pPr>
        <w:tabs>
          <w:tab w:val="left" w:pos="10585"/>
        </w:tabs>
        <w:ind w:left="720" w:right="686"/>
        <w:jc w:val="both"/>
        <w:rPr>
          <w:rFonts w:ascii="Arial" w:hAnsi="Arial" w:cs="Arial"/>
          <w:b/>
          <w:noProof/>
          <w:sz w:val="24"/>
          <w:szCs w:val="24"/>
          <w:lang w:bidi="ar-SA"/>
        </w:rPr>
      </w:pPr>
      <w:r w:rsidRPr="001C29BD">
        <w:rPr>
          <w:rFonts w:ascii="Arial" w:hAnsi="Arial" w:cs="Arial"/>
          <w:b/>
          <w:noProof/>
          <w:sz w:val="24"/>
          <w:szCs w:val="24"/>
          <w:lang w:bidi="ar-SA"/>
        </w:rPr>
        <mc:AlternateContent>
          <mc:Choice Requires="wps">
            <w:drawing>
              <wp:anchor distT="4294967294" distB="4294967294" distL="114300" distR="114300" simplePos="0" relativeHeight="251891200"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0313DE" id="Прямая соединительная линия 63" o:spid="_x0000_s1026" style="position:absolute;z-index:251891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ЗНАЧЕНИЕ ШУМА И ВИБРАЦИИ.</w:t>
      </w:r>
      <w:r w:rsidRPr="001C29BD">
        <w:rPr>
          <w:rFonts w:ascii="Arial" w:hAnsi="Arial" w:cs="Arial"/>
          <w:b/>
          <w:noProof/>
          <w:sz w:val="24"/>
          <w:szCs w:val="24"/>
          <w:lang w:bidi="ar-SA"/>
        </w:rPr>
        <w:t xml:space="preserve">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Типичный уровень взвешенного звукового давления (A), измеренный в соответствии с EN60745: </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Уровень звукового давления (</w:t>
      </w:r>
      <w:proofErr w:type="spellStart"/>
      <w:r w:rsidRPr="001C29BD">
        <w:rPr>
          <w:rFonts w:ascii="Arial" w:hAnsi="Arial" w:cs="Arial"/>
          <w:sz w:val="20"/>
          <w:szCs w:val="20"/>
        </w:rPr>
        <w:t>LpA</w:t>
      </w:r>
      <w:proofErr w:type="spellEnd"/>
      <w:r w:rsidRPr="001C29BD">
        <w:rPr>
          <w:rFonts w:ascii="Arial" w:hAnsi="Arial" w:cs="Arial"/>
          <w:sz w:val="20"/>
          <w:szCs w:val="20"/>
        </w:rPr>
        <w:t xml:space="preserve">): </w:t>
      </w:r>
      <w:r w:rsidR="00F870F4" w:rsidRPr="00F870F4">
        <w:rPr>
          <w:rFonts w:ascii="Arial" w:hAnsi="Arial" w:cs="Arial"/>
          <w:sz w:val="20"/>
          <w:szCs w:val="20"/>
        </w:rPr>
        <w:t>75</w:t>
      </w:r>
      <w:r w:rsidRPr="001C29BD">
        <w:rPr>
          <w:rFonts w:ascii="Arial" w:hAnsi="Arial" w:cs="Arial"/>
          <w:sz w:val="20"/>
          <w:szCs w:val="20"/>
        </w:rPr>
        <w:t>.7 дБ (A). Уровень звуковой мощности (LWA):</w:t>
      </w:r>
      <w:r w:rsidR="00F870F4" w:rsidRPr="00F870F4">
        <w:rPr>
          <w:rFonts w:ascii="Arial" w:hAnsi="Arial" w:cs="Arial"/>
          <w:sz w:val="20"/>
          <w:szCs w:val="20"/>
        </w:rPr>
        <w:t>78</w:t>
      </w:r>
      <w:r w:rsidRPr="001C29BD">
        <w:rPr>
          <w:rFonts w:ascii="Arial" w:hAnsi="Arial" w:cs="Arial"/>
          <w:sz w:val="20"/>
          <w:szCs w:val="20"/>
        </w:rPr>
        <w:t xml:space="preserve"> дБ (A). Погрешность </w:t>
      </w:r>
      <w:r w:rsidRPr="001C29BD">
        <w:rPr>
          <w:rFonts w:ascii="Arial" w:hAnsi="Arial" w:cs="Arial"/>
          <w:sz w:val="20"/>
          <w:szCs w:val="20"/>
        </w:rPr>
        <w:lastRenderedPageBreak/>
        <w:t>(К): 3 дБ(A). Используйте средства защиты слуха.</w:t>
      </w:r>
    </w:p>
    <w:p w:rsidR="001C29BD" w:rsidRPr="001C29BD" w:rsidRDefault="001C29BD" w:rsidP="001C29BD">
      <w:pPr>
        <w:tabs>
          <w:tab w:val="left" w:pos="10585"/>
        </w:tabs>
        <w:ind w:left="1077" w:right="686"/>
        <w:jc w:val="both"/>
        <w:rPr>
          <w:rFonts w:ascii="Arial" w:hAnsi="Arial" w:cs="Arial"/>
          <w:sz w:val="20"/>
          <w:szCs w:val="20"/>
        </w:rPr>
      </w:pPr>
      <w:r w:rsidRPr="001C29BD">
        <w:rPr>
          <w:rFonts w:ascii="Arial" w:hAnsi="Arial" w:cs="Arial"/>
          <w:sz w:val="20"/>
          <w:szCs w:val="20"/>
        </w:rPr>
        <w:t xml:space="preserve">Вибрация. </w:t>
      </w:r>
      <w:r w:rsidR="00F870F4" w:rsidRPr="00F870F4">
        <w:rPr>
          <w:rFonts w:ascii="Arial" w:hAnsi="Arial" w:cs="Arial"/>
          <w:sz w:val="20"/>
          <w:szCs w:val="20"/>
        </w:rPr>
        <w:t xml:space="preserve"> </w:t>
      </w:r>
      <w:r w:rsidRPr="001C29BD">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1C29BD">
        <w:rPr>
          <w:rFonts w:ascii="Arial" w:hAnsi="Arial" w:cs="Arial"/>
          <w:sz w:val="20"/>
          <w:szCs w:val="20"/>
        </w:rPr>
        <w:t>ah,AG</w:t>
      </w:r>
      <w:proofErr w:type="spellEnd"/>
      <w:r w:rsidRPr="001C29BD">
        <w:rPr>
          <w:rFonts w:ascii="Arial" w:hAnsi="Arial" w:cs="Arial"/>
          <w:sz w:val="20"/>
          <w:szCs w:val="20"/>
        </w:rPr>
        <w:t>): 3,2 м/с2 . Погрешность (К): 1,5 м/с2.</w:t>
      </w:r>
    </w:p>
    <w:p w:rsidR="001C29BD" w:rsidRPr="001C29BD" w:rsidRDefault="001C29BD" w:rsidP="001C29BD">
      <w:pPr>
        <w:ind w:firstLineChars="350" w:firstLine="700"/>
        <w:jc w:val="both"/>
        <w:rPr>
          <w:rFonts w:ascii="Arial" w:eastAsiaTheme="minorEastAsia" w:hAnsi="Arial" w:cs="Arial"/>
          <w:sz w:val="20"/>
          <w:szCs w:val="20"/>
          <w:lang w:eastAsia="zh-CN"/>
        </w:rPr>
      </w:pPr>
    </w:p>
    <w:p w:rsidR="001C29BD" w:rsidRPr="001C29BD" w:rsidRDefault="001C29BD" w:rsidP="001C29BD">
      <w:pPr>
        <w:tabs>
          <w:tab w:val="left" w:pos="10585"/>
        </w:tabs>
        <w:ind w:leftChars="327" w:left="719" w:right="686" w:firstLineChars="49" w:firstLine="118"/>
        <w:jc w:val="both"/>
        <w:rPr>
          <w:rFonts w:ascii="Arial" w:hAnsi="Arial" w:cs="Arial"/>
          <w:b/>
          <w:sz w:val="24"/>
          <w:szCs w:val="24"/>
        </w:rPr>
      </w:pPr>
      <w:r w:rsidRPr="001C29BD">
        <w:rPr>
          <w:rFonts w:ascii="Arial" w:hAnsi="Arial" w:cs="Arial"/>
          <w:b/>
          <w:noProof/>
          <w:sz w:val="24"/>
          <w:szCs w:val="24"/>
          <w:lang w:bidi="ar-SA"/>
        </w:rPr>
        <mc:AlternateContent>
          <mc:Choice Requires="wps">
            <w:drawing>
              <wp:anchor distT="4294967294" distB="4294967294" distL="114300" distR="114300" simplePos="0" relativeHeight="251892224"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0D5A06" id="Прямая соединительная линия 62" o:spid="_x0000_s1026" style="position:absolute;z-index:251892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" strokecolor="#a5a5a5 [2092]" strokeweight="2.25pt">
                <o:lock v:ext="edit" shapetype="f"/>
              </v:line>
            </w:pict>
          </mc:Fallback>
        </mc:AlternateContent>
      </w:r>
      <w:r w:rsidRPr="001C29BD">
        <w:rPr>
          <w:rFonts w:ascii="Arial" w:eastAsia="Arial Narrow" w:hAnsi="Arial" w:cs="Arial"/>
          <w:b/>
          <w:color w:val="808080" w:themeColor="background1" w:themeShade="80"/>
          <w:sz w:val="24"/>
          <w:szCs w:val="24"/>
        </w:rPr>
        <w:t>ИНФОРМАЦИЯ ДЛЯ ПОКУПАТЕЛЯ.</w:t>
      </w:r>
      <w:r w:rsidRPr="001C29BD">
        <w:rPr>
          <w:rFonts w:ascii="Arial" w:hAnsi="Arial" w:cs="Arial"/>
          <w:b/>
          <w:noProof/>
          <w:sz w:val="24"/>
          <w:szCs w:val="24"/>
          <w:lang w:bidi="ar-SA"/>
        </w:rPr>
        <w:t xml:space="preserve"> </w:t>
      </w:r>
    </w:p>
    <w:p w:rsidR="001C29BD" w:rsidRPr="001C29BD" w:rsidRDefault="001C29BD" w:rsidP="001C29BD">
      <w:pPr>
        <w:tabs>
          <w:tab w:val="left" w:pos="10585"/>
        </w:tabs>
        <w:ind w:left="1077" w:right="686"/>
        <w:jc w:val="both"/>
        <w:rPr>
          <w:rFonts w:eastAsiaTheme="minorEastAsia"/>
          <w:sz w:val="18"/>
          <w:lang w:eastAsia="zh-CN"/>
        </w:rPr>
      </w:pPr>
      <w:r w:rsidRPr="001C29BD">
        <w:rPr>
          <w:rFonts w:ascii="Arial" w:hAnsi="Arial" w:cs="Arial" w:hint="eastAsia"/>
          <w:noProof/>
          <w:sz w:val="20"/>
          <w:szCs w:val="20"/>
          <w:lang w:bidi="ar-SA"/>
        </w:rPr>
        <w:drawing>
          <wp:inline distT="0" distB="0" distL="0" distR="0" wp14:anchorId="3D434B24" wp14:editId="59A66E68">
            <wp:extent cx="288435" cy="266802"/>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1C29BD">
        <w:t xml:space="preserve"> </w:t>
      </w:r>
      <w:r w:rsidRPr="001C29BD">
        <w:rPr>
          <w:rFonts w:ascii="Arial" w:hAnsi="Arial" w:cs="Arial"/>
          <w:sz w:val="20"/>
          <w:szCs w:val="20"/>
        </w:rPr>
        <w:t xml:space="preserve">Декларация соответствия: ЕАЭС № RU Д-CN. НА51.В.03671/19, срок действия: с 24.04.2019 г. по 23.04.2020 г. Выдана Органом по сертификации продукции «Испытательная лаборатория Общества с ограниченной ответственностью «ТЕСТСЕРТМАШ». Изготовлено в соответствии с директивами: 2014/35/EU Низковольтное оборудование, 2014/30/ЕU Электромагнитная совместимость. Соответствует техническим регламентам: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LUTIAN MACHINERY CO., LTD, Адрес: Китай, г. </w:t>
      </w:r>
      <w:proofErr w:type="spellStart"/>
      <w:r w:rsidRPr="001C29BD">
        <w:rPr>
          <w:rFonts w:ascii="Arial" w:hAnsi="Arial" w:cs="Arial"/>
          <w:sz w:val="20"/>
          <w:szCs w:val="20"/>
        </w:rPr>
        <w:t>Хенгджие</w:t>
      </w:r>
      <w:proofErr w:type="spellEnd"/>
      <w:r w:rsidRPr="001C29BD">
        <w:rPr>
          <w:rFonts w:ascii="Arial" w:hAnsi="Arial" w:cs="Arial"/>
          <w:sz w:val="20"/>
          <w:szCs w:val="20"/>
        </w:rPr>
        <w:t xml:space="preserve">, ул. </w:t>
      </w:r>
      <w:proofErr w:type="spellStart"/>
      <w:r w:rsidRPr="001C29BD">
        <w:rPr>
          <w:rFonts w:ascii="Arial" w:hAnsi="Arial" w:cs="Arial"/>
          <w:sz w:val="20"/>
          <w:szCs w:val="20"/>
        </w:rPr>
        <w:t>Лутиан</w:t>
      </w:r>
      <w:proofErr w:type="spellEnd"/>
      <w:r w:rsidRPr="001C29BD">
        <w:rPr>
          <w:rFonts w:ascii="Arial" w:hAnsi="Arial" w:cs="Arial"/>
          <w:sz w:val="20"/>
          <w:szCs w:val="20"/>
        </w:rPr>
        <w:t xml:space="preserve"> </w:t>
      </w:r>
      <w:proofErr w:type="spellStart"/>
      <w:r w:rsidRPr="001C29BD">
        <w:rPr>
          <w:rFonts w:ascii="Arial" w:hAnsi="Arial" w:cs="Arial"/>
          <w:sz w:val="20"/>
          <w:szCs w:val="20"/>
        </w:rPr>
        <w:t>роад</w:t>
      </w:r>
      <w:proofErr w:type="spellEnd"/>
      <w:r w:rsidRPr="001C29BD">
        <w:rPr>
          <w:rFonts w:ascii="Arial" w:hAnsi="Arial" w:cs="Arial"/>
          <w:sz w:val="20"/>
          <w:szCs w:val="20"/>
        </w:rPr>
        <w:t xml:space="preserve"> 1.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8 800 775 5060. Импортер: ООО «СМАРТТУЛЗ». Адрес: Россия, 115054, Москва, ул. Б. Пионерская, д. 15, корп. 1, пом. 2, оф. 2Л. Телефон горячей линии: 8 800 775 5060. Сайт: </w:t>
      </w:r>
      <w:hyperlink r:id="rId43" w:history="1">
        <w:r w:rsidRPr="001C29BD">
          <w:rPr>
            <w:rFonts w:ascii="Arial" w:hAnsi="Arial" w:cs="Arial"/>
            <w:color w:val="0000FF" w:themeColor="hyperlink"/>
            <w:sz w:val="20"/>
            <w:szCs w:val="20"/>
            <w:u w:val="single"/>
          </w:rPr>
          <w:t>www.sturmtools.ru</w:t>
        </w:r>
      </w:hyperlink>
      <w:r w:rsidRPr="001C29BD">
        <w:rPr>
          <w:rFonts w:ascii="Arial" w:hAnsi="Arial" w:cs="Arial"/>
          <w:sz w:val="20"/>
          <w:szCs w:val="20"/>
        </w:rPr>
        <w:t xml:space="preserve">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Дата изготовления указана на упаковке.</w:t>
      </w:r>
    </w:p>
    <w:p w:rsidR="001C29BD" w:rsidRPr="001C29BD" w:rsidRDefault="001C29BD" w:rsidP="001C29BD">
      <w:pPr>
        <w:ind w:firstLineChars="550" w:firstLine="1100"/>
        <w:jc w:val="both"/>
        <w:rPr>
          <w:rFonts w:ascii="Arial" w:eastAsiaTheme="minorEastAsia" w:hAnsi="Arial" w:cs="Arial"/>
          <w:sz w:val="20"/>
          <w:szCs w:val="20"/>
          <w:lang w:eastAsia="zh-CN"/>
        </w:rPr>
      </w:pPr>
    </w:p>
    <w:p w:rsidR="006404B4" w:rsidRDefault="006404B4" w:rsidP="007C1ED0">
      <w:pPr>
        <w:rPr>
          <w:rFonts w:eastAsiaTheme="minorEastAsia"/>
          <w:sz w:val="18"/>
          <w:lang w:eastAsia="zh-CN"/>
        </w:rPr>
      </w:pPr>
    </w:p>
    <w:p w:rsidR="006404B4" w:rsidRDefault="006404B4" w:rsidP="007C1ED0">
      <w:pPr>
        <w:rPr>
          <w:rFonts w:eastAsiaTheme="minorEastAsia"/>
          <w:sz w:val="18"/>
          <w:lang w:eastAsia="zh-CN"/>
        </w:rPr>
      </w:pPr>
    </w:p>
    <w:p w:rsidR="006404B4" w:rsidRDefault="006404B4" w:rsidP="007C1ED0">
      <w:pPr>
        <w:rPr>
          <w:rFonts w:eastAsiaTheme="minorEastAsia"/>
          <w:sz w:val="18"/>
          <w:lang w:eastAsia="zh-CN"/>
        </w:rPr>
      </w:pPr>
    </w:p>
    <w:p w:rsidR="006404B4" w:rsidRDefault="006404B4" w:rsidP="007C1ED0">
      <w:pPr>
        <w:rPr>
          <w:rFonts w:eastAsiaTheme="minorEastAsia"/>
          <w:sz w:val="18"/>
          <w:lang w:eastAsia="zh-CN"/>
        </w:rPr>
      </w:pPr>
    </w:p>
    <w:p w:rsidR="006404B4" w:rsidRDefault="006404B4" w:rsidP="007C1ED0">
      <w:pPr>
        <w:rPr>
          <w:rFonts w:eastAsiaTheme="minorEastAsia"/>
          <w:sz w:val="18"/>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283EF5" w:rsidRDefault="00283EF5" w:rsidP="00D25F9C">
      <w:pPr>
        <w:tabs>
          <w:tab w:val="left" w:pos="10585"/>
        </w:tabs>
        <w:ind w:left="1077" w:right="686"/>
        <w:jc w:val="both"/>
        <w:rPr>
          <w:rFonts w:ascii="Arial" w:eastAsiaTheme="minorEastAsia" w:hAnsi="Arial" w:cs="Arial"/>
          <w:sz w:val="20"/>
          <w:szCs w:val="20"/>
          <w:lang w:eastAsia="zh-CN"/>
        </w:rPr>
      </w:pPr>
    </w:p>
    <w:p w:rsidR="00283EF5" w:rsidRDefault="00283EF5"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r w:rsidRPr="000A78FC">
        <w:rPr>
          <w:rFonts w:ascii="Arial" w:eastAsiaTheme="minorEastAsia" w:hAnsi="Arial" w:cs="Arial"/>
          <w:noProof/>
          <w:sz w:val="20"/>
          <w:szCs w:val="20"/>
          <w:lang w:bidi="ar-SA"/>
        </w:rPr>
        <w:drawing>
          <wp:anchor distT="0" distB="0" distL="114300" distR="114300" simplePos="0" relativeHeight="251796992" behindDoc="0" locked="0" layoutInCell="1" allowOverlap="1">
            <wp:simplePos x="0" y="0"/>
            <wp:positionH relativeFrom="column">
              <wp:posOffset>19050</wp:posOffset>
            </wp:positionH>
            <wp:positionV relativeFrom="paragraph">
              <wp:posOffset>-881199</wp:posOffset>
            </wp:positionV>
            <wp:extent cx="7572829" cy="5029200"/>
            <wp:effectExtent l="19050" t="0" r="6350" b="0"/>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l="6267" t="7357" r="5730" b="4489"/>
                    <a:stretch>
                      <a:fillRect/>
                    </a:stretch>
                  </pic:blipFill>
                  <pic:spPr bwMode="auto">
                    <a:xfrm>
                      <a:off x="0" y="0"/>
                      <a:ext cx="7575550" cy="5029200"/>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r w:rsidRPr="000A78FC">
        <w:rPr>
          <w:rFonts w:ascii="Arial" w:eastAsiaTheme="minorEastAsia" w:hAnsi="Arial" w:cs="Arial"/>
          <w:noProof/>
          <w:sz w:val="20"/>
          <w:szCs w:val="20"/>
          <w:lang w:bidi="ar-SA"/>
        </w:rPr>
        <w:drawing>
          <wp:anchor distT="0" distB="0" distL="114300" distR="114300" simplePos="0" relativeHeight="251799040" behindDoc="0" locked="0" layoutInCell="1" allowOverlap="1">
            <wp:simplePos x="0" y="0"/>
            <wp:positionH relativeFrom="column">
              <wp:posOffset>-2721</wp:posOffset>
            </wp:positionH>
            <wp:positionV relativeFrom="paragraph">
              <wp:posOffset>-1049020</wp:posOffset>
            </wp:positionV>
            <wp:extent cx="7545251" cy="5029200"/>
            <wp:effectExtent l="19050" t="0" r="1270" b="0"/>
            <wp:wrapNone/>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l="4797" t="5351" r="5123" b="6243"/>
                    <a:stretch>
                      <a:fillRect/>
                    </a:stretch>
                  </pic:blipFill>
                  <pic:spPr bwMode="auto">
                    <a:xfrm>
                      <a:off x="0" y="0"/>
                      <a:ext cx="7542530" cy="5029200"/>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AE7566"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801088" behindDoc="0" locked="0" layoutInCell="1" allowOverlap="1">
            <wp:simplePos x="0" y="0"/>
            <wp:positionH relativeFrom="column">
              <wp:posOffset>-23915</wp:posOffset>
            </wp:positionH>
            <wp:positionV relativeFrom="paragraph">
              <wp:posOffset>-486592</wp:posOffset>
            </wp:positionV>
            <wp:extent cx="7579723" cy="4996543"/>
            <wp:effectExtent l="0" t="0" r="2177" b="0"/>
            <wp:wrapNone/>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l="6737" t="8812" r="4219" b="4294"/>
                    <a:stretch>
                      <a:fillRect/>
                    </a:stretch>
                  </pic:blipFill>
                  <pic:spPr bwMode="auto">
                    <a:xfrm rot="10800000">
                      <a:off x="0" y="0"/>
                      <a:ext cx="7579723" cy="4996543"/>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6404B4"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803136" behindDoc="0" locked="0" layoutInCell="1" allowOverlap="1">
            <wp:simplePos x="0" y="0"/>
            <wp:positionH relativeFrom="column">
              <wp:posOffset>3810</wp:posOffset>
            </wp:positionH>
            <wp:positionV relativeFrom="paragraph">
              <wp:posOffset>-449580</wp:posOffset>
            </wp:positionV>
            <wp:extent cx="7536180" cy="5013960"/>
            <wp:effectExtent l="19050" t="0" r="7620" b="0"/>
            <wp:wrapNone/>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l="4987" t="7709" r="4921" b="6076"/>
                    <a:stretch>
                      <a:fillRect/>
                    </a:stretch>
                  </pic:blipFill>
                  <pic:spPr bwMode="auto">
                    <a:xfrm>
                      <a:off x="0" y="0"/>
                      <a:ext cx="7536180" cy="5013960"/>
                    </a:xfrm>
                    <a:prstGeom prst="rect">
                      <a:avLst/>
                    </a:prstGeom>
                    <a:noFill/>
                    <a:ln w="9525">
                      <a:noFill/>
                      <a:miter lim="800000"/>
                      <a:headEnd/>
                      <a:tailEnd/>
                    </a:ln>
                  </pic:spPr>
                </pic:pic>
              </a:graphicData>
            </a:graphic>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Pr="000A78FC" w:rsidRDefault="00C37F19" w:rsidP="00D25F9C">
      <w:pPr>
        <w:tabs>
          <w:tab w:val="left" w:pos="10585"/>
        </w:tabs>
        <w:ind w:left="1077" w:right="686"/>
        <w:jc w:val="both"/>
        <w:rPr>
          <w:rFonts w:ascii="Arial" w:eastAsiaTheme="minorEastAsia" w:hAnsi="Arial" w:cs="Arial"/>
          <w:sz w:val="20"/>
          <w:szCs w:val="20"/>
          <w:lang w:eastAsia="zh-CN"/>
        </w:rPr>
      </w:pPr>
      <w:r w:rsidRPr="00C37F19">
        <w:rPr>
          <w:rFonts w:ascii="Arial" w:eastAsiaTheme="minorEastAsia" w:hAnsi="Arial" w:cs="Arial" w:hint="eastAsia"/>
          <w:noProof/>
          <w:sz w:val="20"/>
          <w:szCs w:val="20"/>
          <w:lang w:bidi="ar-SA"/>
        </w:rPr>
        <w:drawing>
          <wp:anchor distT="0" distB="0" distL="114300" distR="114300" simplePos="0" relativeHeight="251827712" behindDoc="1" locked="0" layoutInCell="1" allowOverlap="1">
            <wp:simplePos x="0" y="0"/>
            <wp:positionH relativeFrom="column">
              <wp:posOffset>-64077</wp:posOffset>
            </wp:positionH>
            <wp:positionV relativeFrom="paragraph">
              <wp:posOffset>-464820</wp:posOffset>
            </wp:positionV>
            <wp:extent cx="8054571" cy="5636029"/>
            <wp:effectExtent l="19050" t="0" r="6350" b="0"/>
            <wp:wrapNone/>
            <wp:docPr id="32"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48" cstate="print"/>
                    <a:stretch>
                      <a:fillRect/>
                    </a:stretch>
                  </pic:blipFill>
                  <pic:spPr>
                    <a:xfrm>
                      <a:off x="0" y="0"/>
                      <a:ext cx="8032750" cy="5638800"/>
                    </a:xfrm>
                    <a:prstGeom prst="rect">
                      <a:avLst/>
                    </a:prstGeom>
                  </pic:spPr>
                </pic:pic>
              </a:graphicData>
            </a:graphic>
          </wp:anchor>
        </w:drawing>
      </w:r>
    </w:p>
    <w:sectPr w:rsidR="006404B4" w:rsidRPr="000A78FC" w:rsidSect="00B935AC">
      <w:footerReference w:type="even" r:id="rId49"/>
      <w:footerReference w:type="default" r:id="rId50"/>
      <w:pgSz w:w="11910" w:h="7910" w:orient="landscape"/>
      <w:pgMar w:top="0" w:right="180" w:bottom="500" w:left="0" w:header="0" w:footer="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0F4" w:rsidRDefault="00F870F4">
      <w:r>
        <w:separator/>
      </w:r>
    </w:p>
  </w:endnote>
  <w:endnote w:type="continuationSeparator" w:id="0">
    <w:p w:rsidR="00F870F4" w:rsidRDefault="00F87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0F4" w:rsidRDefault="00F870F4">
    <w:pPr>
      <w:pStyle w:val="a8"/>
    </w:pPr>
    <w:r>
      <w:rPr>
        <w:noProof/>
        <w:lang w:bidi="ar-SA"/>
      </w:rPr>
      <mc:AlternateContent>
        <mc:Choice Requires="wpg">
          <w:drawing>
            <wp:inline distT="0" distB="0" distL="0" distR="0">
              <wp:extent cx="7560310" cy="283845"/>
              <wp:effectExtent l="9525" t="0" r="2540" b="1905"/>
              <wp:docPr id="2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8"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62F76A"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EeAyzC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WcQA&#10;AADbAAAADwAAAGRycy9kb3ducmV2LnhtbERPTWvCQBC9C/0PyxR6EbOpYiipq2hFaE9iGgu9TbPT&#10;JDQ7G7JrEv999yB4fLzv1WY0jeipc7VlBc9RDIK4sLrmUkH+eZi9gHAeWWNjmRRcycFm/TBZYart&#10;wCfqM1+KEMIuRQWV920qpSsqMugi2xIH7td2Bn2AXSl1h0MIN42cx3EiDdYcGips6a2i4i+7GAXH&#10;YTwdkvN++rX77vPFz355aZIPpZ4ex+0rCE+jv4tv7netYB7Ghi/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v1nEAAAA2wAAAA8AAAAAAAAAAAAAAAAAmAIAAGRycy9k&#10;b3ducmV2LnhtbFBLBQYAAAAABAAEAPUAAACJ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0F4" w:rsidRDefault="00F870F4">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9525" t="0" r="2540" b="2540"/>
              <wp:wrapNone/>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961D0"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AXiwWo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Qx8YA&#10;AADbAAAADwAAAGRycy9kb3ducmV2LnhtbESPQWvCQBSE70L/w/KEXqRuajGU1E3QilBPorWF3l6z&#10;zyQ0+zZk1yT9964geBxm5htmkQ2mFh21rrKs4HkagSDOra64UHD83Dy9gnAeWWNtmRT8k4MsfRgt&#10;MNG25z11B1+IAGGXoILS+yaR0uUlGXRT2xAH72Rbgz7ItpC6xT7ATS1nURRLgxWHhRIbei8p/zuc&#10;jYJdP+w38dd68r366Y4vv+v5uY63Sj2Oh+UbCE+Dv4dv7Q+tYDaH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wQx8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fssMAAADbAAAADwAAAGRycy9kb3ducmV2LnhtbESPQWvCQBSE7wX/w/IEb3WjQiipaxAh&#10;0IIUavfS2yP7zAazb0N2NdFf3y0Uehxm5htmW06uEzcaQutZwWqZgSCuvWm5UaC/qucXECEiG+w8&#10;k4I7BSh3s6ctFsaP/Em3U2xEgnAoUIGNsS+kDLUlh2Hpe+Lknf3gMCY5NNIMOCa46+Q6y3LpsOW0&#10;YLGng6X6cro6BWzrR5d9mHf9nR8fld1oPU5aqcV82r+CiDTF//Bf+80oWOfw+yX9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pn7L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1905" t="0" r="0" b="63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F4" w:rsidRDefault="00F870F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F60CC">
                            <w:rPr>
                              <w:rFonts w:ascii="Arial Narrow"/>
                              <w:noProof/>
                              <w:color w:val="FFFFFF"/>
                              <w:sz w:val="3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5"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CRsQIAALA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A6RGCRsQIAALAFAAAO&#10;AAAAAAAAAAAAAAAAAC4CAABkcnMvZTJvRG9jLnhtbFBLAQItABQABgAIAAAAIQAb12Bs3wAAAA0B&#10;AAAPAAAAAAAAAAAAAAAAAAsFAABkcnMvZG93bnJldi54bWxQSwUGAAAAAAQABADzAAAAFwYAAAAA&#10;" filled="f" stroked="f">
              <v:textbox inset="0,0,0,0">
                <w:txbxContent>
                  <w:p w:rsidR="00F870F4" w:rsidRDefault="00F870F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F60CC">
                      <w:rPr>
                        <w:rFonts w:ascii="Arial Narrow"/>
                        <w:noProof/>
                        <w:color w:val="FFFFFF"/>
                        <w:sz w:val="34"/>
                      </w:rPr>
                      <w:t>32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0F4" w:rsidRDefault="00F870F4">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12065" b="254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0E46B4"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ktkA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LFQmS2QAwAA7wgAAA4AAAAA&#10;AAAAAAAAAAAALgIAAGRycy9lMm9Eb2MueG1sUEsBAi0AFAAGAAgAAAAhAMJGfS/gAAAACQEAAA8A&#10;AAAAAAAAAAAAAAAA6gUAAGRycy9kb3ducmV2LnhtbFBLBQYAAAAABAAEAPMAAAD3Bg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WxMYA&#10;AADbAAAADwAAAGRycy9kb3ducmV2LnhtbESPQWvCQBSE70L/w/KEXkQ3Kg0lugltRbCnolXB2zP7&#10;TEKzb0N2TdJ/3y0Uehxm5htmnQ2mFh21rrKsYD6LQBDnVldcKDh+bqfPIJxH1lhbJgXf5CBLH0Zr&#10;TLTteU/dwRciQNglqKD0vkmkdHlJBt3MNsTBu9nWoA+yLaRusQ9wU8tFFMXSYMVhocSG3krKvw53&#10;o+CjH/bb+LSZnF8v3XF53Tzd6/hdqcfx8LIC4Wnw/+G/9k4rWMzh90v4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WxMYAAADbAAAADwAAAAAAAAAAAAAAAACYAgAAZHJz&#10;L2Rvd25yZXYueG1sUEsFBgAAAAAEAAQA9QAAAIs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ZscIAAADbAAAADwAAAGRycy9kb3ducmV2LnhtbESPQYvCMBSE7wv+h/AEb2tqBZGuUUQQ&#10;dkEWVnPZ26N5NsXmpTTRVn/9ZkHwOMzMN8xqM7hG3KgLtWcFs2kGgrj0puZKgT7t35cgQkQ22Hgm&#10;BXcKsFmP3lZYGN/zD92OsRIJwqFABTbGtpAylJYchqlviZN39p3DmGRXSdNhn+CukXmWLaTDmtOC&#10;xZZ2lsrL8eoUsC0fTfZtvvTv4vDY27nW/aCVmoyH7QeISEN8hZ/tT6Mgz+H/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KZscIAAADbAAAADwAAAAAAAAAAAAAA&#10;AAChAgAAZHJzL2Rvd25yZXYueG1sUEsFBgAAAAAEAAQA+QAAAJAD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1905" t="635" r="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F4" w:rsidRDefault="00F870F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F60CC">
                            <w:rPr>
                              <w:rFonts w:ascii="Arial Narrow"/>
                              <w:noProof/>
                              <w:color w:val="FFFFFF"/>
                              <w:sz w:val="3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HarwIAAK8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O3s4dqvAgAArwUAAA4A&#10;AAAAAAAAAAAAAAAALgIAAGRycy9lMm9Eb2MueG1sUEsBAi0AFAAGAAgAAAAhAAxsZAPgAAAACQEA&#10;AA8AAAAAAAAAAAAAAAAACQUAAGRycy9kb3ducmV2LnhtbFBLBQYAAAAABAAEAPMAAAAWBgAAAAA=&#10;" filled="f" stroked="f">
              <v:textbox inset="0,0,0,0">
                <w:txbxContent>
                  <w:p w:rsidR="00F870F4" w:rsidRDefault="00F870F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F60CC">
                      <w:rPr>
                        <w:rFonts w:ascii="Arial Narrow"/>
                        <w:noProof/>
                        <w:color w:val="FFFFFF"/>
                        <w:sz w:val="34"/>
                      </w:rPr>
                      <w:t>33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0F4" w:rsidRDefault="00F870F4">
      <w:r>
        <w:separator/>
      </w:r>
    </w:p>
  </w:footnote>
  <w:footnote w:type="continuationSeparator" w:id="0">
    <w:p w:rsidR="00F870F4" w:rsidRDefault="00F870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0F4" w:rsidRPr="00024354" w:rsidRDefault="00F870F4"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9"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F4" w:rsidRPr="009D46CD" w:rsidRDefault="00F870F4" w:rsidP="00024354">
                            <w:pPr>
                              <w:spacing w:before="257"/>
                              <w:ind w:left="6802"/>
                              <w:rPr>
                                <w:sz w:val="27"/>
                                <w:lang w:val="en-US"/>
                              </w:rPr>
                            </w:pPr>
                            <w:r w:rsidRPr="00E10429">
                              <w:rPr>
                                <w:rFonts w:ascii="Arial" w:eastAsiaTheme="minorEastAsia" w:hAnsi="Arial" w:cs="Arial"/>
                                <w:color w:val="FFFFFF"/>
                                <w:position w:val="2"/>
                                <w:sz w:val="21"/>
                                <w:lang w:eastAsia="zh-CN"/>
                              </w:rPr>
                              <w:t xml:space="preserve">Бензиновый генератор. </w:t>
                            </w: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eastAsia="zh-CN"/>
                              </w:rPr>
                              <w:tab/>
                              <w:t>PG8770</w:t>
                            </w:r>
                            <w:r>
                              <w:rPr>
                                <w:rFonts w:ascii="Arial" w:eastAsiaTheme="minorEastAsia" w:hAnsi="Arial" w:cs="Arial"/>
                                <w:color w:val="FFFFFF"/>
                                <w:position w:val="2"/>
                                <w:sz w:val="21"/>
                                <w:lang w:val="en-US" w:eastAsia="zh-CN"/>
                              </w:rPr>
                              <w:t>E</w:t>
                            </w:r>
                          </w:p>
                        </w:txbxContent>
                      </wps:txbx>
                      <wps:bodyPr rot="0" vert="horz" wrap="square" lIns="0" tIns="0" rIns="0" bIns="0" anchor="t" anchorCtr="0" upright="1">
                        <a:noAutofit/>
                      </wps:bodyPr>
                    </wps:wsp>
                  </wpg:wgp>
                </a:graphicData>
              </a:graphic>
            </wp:inline>
          </w:drawing>
        </mc:Choice>
        <mc:Fallback>
          <w:pict>
            <v:group id="Group 52" o:spid="_x0000_s1037"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&#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">
              <v:rect id="Rectangle 53" o:spid="_x0000_s1038"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H8cA&#10;AADbAAAADwAAAGRycy9kb3ducmV2LnhtbESPT2vCQBTE74V+h+UJXkrdqDS0qav4B8GeitEWenvN&#10;PpPQ7NuQXZP47V2h4HGYmd8ws0VvKtFS40rLCsajCARxZnXJuYLjYfv8CsJ5ZI2VZVJwIQeL+ePD&#10;DBNtO95Tm/pcBAi7BBUU3teJlC4ryKAb2Zo4eCfbGPRBNrnUDXYBbio5iaJYGiw5LBRY07qg7C89&#10;GwWfXb/fxl+bp+/VT3uc/m5ezlX8odRw0C/fQXjq/T38395pBdM3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4jB/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9" type="#_x0000_t75" style="position:absolute;left:567;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H5G/AAAA2wAAAA8AAABkcnMvZG93bnJldi54bWxET8uKwjAU3Qv+Q7gD7jSd8YF0jCIFxY0L&#10;qx9wbe60xeambTK1+vVmIbg8nPdq05tKdNS60rKC70kEgjizuuRcweW8Gy9BOI+ssbJMCh7kYLMe&#10;DlYYa3vnE3Wpz0UIYRejgsL7OpbSZQUZdBNbEwfuz7YGfYBtLnWL9xBuKvkTRQtpsOTQUGBNSUHZ&#10;Lf03Cginz3Tf22NzbfIkS27T6jBnpUZf/fYXhKfef8Rv90ErmIX14Uv4A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HB+RvwAAANsAAAAPAAAAAAAAAAAAAAAAAJ8CAABk&#10;cnMvZG93bnJldi54bWxQSwUGAAAAAAQABAD3AAAAiwMAAAAA&#10;">
                <v:imagedata r:id="rId2" o:title=""/>
              </v:shape>
              <v:shapetype id="_x0000_t202" coordsize="21600,21600" o:spt="202" path="m,l,21600r21600,l21600,xe">
                <v:stroke joinstyle="miter"/>
                <v:path gradientshapeok="t" o:connecttype="rect"/>
              </v:shapetype>
              <v:shape id="Text Box 55" o:spid="_x0000_s1040"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F870F4" w:rsidRPr="009D46CD" w:rsidRDefault="00F870F4" w:rsidP="00024354">
                      <w:pPr>
                        <w:spacing w:before="257"/>
                        <w:ind w:left="6802"/>
                        <w:rPr>
                          <w:sz w:val="27"/>
                          <w:lang w:val="en-US"/>
                        </w:rPr>
                      </w:pPr>
                      <w:r w:rsidRPr="00E10429">
                        <w:rPr>
                          <w:rFonts w:ascii="Arial" w:eastAsiaTheme="minorEastAsia" w:hAnsi="Arial" w:cs="Arial"/>
                          <w:color w:val="FFFFFF"/>
                          <w:position w:val="2"/>
                          <w:sz w:val="21"/>
                          <w:lang w:eastAsia="zh-CN"/>
                        </w:rPr>
                        <w:t xml:space="preserve">Бензиновый генератор. </w:t>
                      </w: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eastAsia="zh-CN"/>
                        </w:rPr>
                        <w:tab/>
                        <w:t>PG8770</w:t>
                      </w:r>
                      <w:r>
                        <w:rPr>
                          <w:rFonts w:ascii="Arial" w:eastAsiaTheme="minorEastAsia" w:hAnsi="Arial" w:cs="Arial"/>
                          <w:color w:val="FFFFFF"/>
                          <w:position w:val="2"/>
                          <w:sz w:val="21"/>
                          <w:lang w:val="en-US" w:eastAsia="zh-CN"/>
                        </w:rPr>
                        <w:t>E</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0F4" w:rsidRPr="00D910F1" w:rsidRDefault="00F870F4"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5"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0F4" w:rsidRPr="009D46CD" w:rsidRDefault="00F870F4" w:rsidP="001D788B">
                            <w:pPr>
                              <w:spacing w:before="257"/>
                              <w:ind w:left="709"/>
                              <w:rPr>
                                <w:sz w:val="27"/>
                                <w:lang w:val="en-US"/>
                              </w:rPr>
                            </w:pPr>
                            <w:r w:rsidRPr="00E10429">
                              <w:rPr>
                                <w:rFonts w:ascii="Arial" w:eastAsiaTheme="minorEastAsia" w:hAnsi="Arial" w:cs="Arial"/>
                                <w:color w:val="FFFFFF"/>
                                <w:position w:val="2"/>
                                <w:sz w:val="21"/>
                                <w:lang w:eastAsia="zh-CN"/>
                              </w:rPr>
                              <w:t xml:space="preserve">Бензиновый генератор. </w:t>
                            </w: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eastAsia="zh-CN"/>
                              </w:rPr>
                              <w:tab/>
                              <w:t>PG8770</w:t>
                            </w:r>
                            <w:r>
                              <w:rPr>
                                <w:rFonts w:ascii="Arial" w:eastAsiaTheme="minorEastAsia" w:hAnsi="Arial" w:cs="Arial"/>
                                <w:color w:val="FFFFFF"/>
                                <w:position w:val="2"/>
                                <w:sz w:val="21"/>
                                <w:lang w:val="en-US" w:eastAsia="zh-CN"/>
                              </w:rPr>
                              <w:t>E</w:t>
                            </w:r>
                          </w:p>
                        </w:txbxContent>
                      </wps:txbx>
                      <wps:bodyPr rot="0" vert="horz" wrap="square" lIns="0" tIns="0" rIns="0" bIns="0" anchor="t" anchorCtr="0" upright="1">
                        <a:noAutofit/>
                      </wps:bodyPr>
                    </wps:wsp>
                  </wpg:wgp>
                </a:graphicData>
              </a:graphic>
            </wp:inline>
          </w:drawing>
        </mc:Choice>
        <mc:Fallback>
          <w:pict>
            <v:group id="Group 44" o:spid="_x0000_s1041"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">
              <v:rect id="Rectangle 45" o:spid="_x0000_s104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GGscA&#10;AADbAAAADwAAAGRycy9kb3ducmV2LnhtbESPT2vCQBTE7wW/w/KEXkrdtGKQmI1oRain4p8Wentm&#10;n0kw+zZk1yT99l2h0OMwM79h0uVgatFR6yrLCl4mEQji3OqKCwWn4/Z5DsJ5ZI21ZVLwQw6W2egh&#10;xUTbnvfUHXwhAoRdggpK75tESpeXZNBNbEMcvIttDfog20LqFvsAN7V8jaJYGqw4LJTY0FtJ+fVw&#10;Mwo++mG/jT83T1/r7+40PW9mtzreKfU4HlYLEJ4G/x/+a79rBdMZ3L+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hhr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3" type="#_x0000_t75" style="position:absolute;left:9658;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tzDAAAA2wAAAA8AAABkcnMvZG93bnJldi54bWxEj0+LwjAUxO8LfofwBG9raguyVKP4hwXB&#10;k67o9dk822rzUpKsrd9+s7Cwx2FmfsPMl71pxJOcry0rmIwTEMSF1TWXCk5fn+8fIHxA1thYJgUv&#10;8rBcDN7mmGvb8YGex1CKCGGfo4IqhDaX0hcVGfRj2xJH72adwRClK6V22EW4aWSaJFNpsOa4UGFL&#10;m4qKx/HbKLj7e9od9G2P2TldX9fpJdu6i1KjYb+agQjUh//wX3unFWRT+P0Sf4B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MO3M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47" o:spid="_x0000_s1044"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F870F4" w:rsidRPr="009D46CD" w:rsidRDefault="00F870F4" w:rsidP="001D788B">
                      <w:pPr>
                        <w:spacing w:before="257"/>
                        <w:ind w:left="709"/>
                        <w:rPr>
                          <w:sz w:val="27"/>
                          <w:lang w:val="en-US"/>
                        </w:rPr>
                      </w:pPr>
                      <w:r w:rsidRPr="00E10429">
                        <w:rPr>
                          <w:rFonts w:ascii="Arial" w:eastAsiaTheme="minorEastAsia" w:hAnsi="Arial" w:cs="Arial"/>
                          <w:color w:val="FFFFFF"/>
                          <w:position w:val="2"/>
                          <w:sz w:val="21"/>
                          <w:lang w:eastAsia="zh-CN"/>
                        </w:rPr>
                        <w:t xml:space="preserve">Бензиновый генератор. </w:t>
                      </w:r>
                      <w:r>
                        <w:rPr>
                          <w:rFonts w:ascii="Arial" w:eastAsiaTheme="minorEastAsia" w:hAnsi="Arial" w:cs="Arial"/>
                          <w:color w:val="FFFFFF"/>
                          <w:position w:val="2"/>
                          <w:sz w:val="21"/>
                          <w:lang w:eastAsia="zh-CN"/>
                        </w:rPr>
                        <w:t xml:space="preserve">                         </w:t>
                      </w:r>
                      <w:r>
                        <w:rPr>
                          <w:rFonts w:ascii="Arial" w:eastAsiaTheme="minorEastAsia" w:hAnsi="Arial" w:cs="Arial"/>
                          <w:color w:val="FFFFFF"/>
                          <w:position w:val="2"/>
                          <w:sz w:val="21"/>
                          <w:lang w:eastAsia="zh-CN"/>
                        </w:rPr>
                        <w:tab/>
                        <w:t>PG8770</w:t>
                      </w:r>
                      <w:r>
                        <w:rPr>
                          <w:rFonts w:ascii="Arial" w:eastAsiaTheme="minorEastAsia" w:hAnsi="Arial" w:cs="Arial"/>
                          <w:color w:val="FFFFFF"/>
                          <w:position w:val="2"/>
                          <w:sz w:val="21"/>
                          <w:lang w:val="en-US" w:eastAsia="zh-CN"/>
                        </w:rPr>
                        <w:t>E</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F1A5B"/>
    <w:multiLevelType w:val="hybridMultilevel"/>
    <w:tmpl w:val="BC627AF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 w15:restartNumberingAfterBreak="0">
    <w:nsid w:val="25195A83"/>
    <w:multiLevelType w:val="hybridMultilevel"/>
    <w:tmpl w:val="59323F7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 w15:restartNumberingAfterBreak="0">
    <w:nsid w:val="26CE69F4"/>
    <w:multiLevelType w:val="hybridMultilevel"/>
    <w:tmpl w:val="F574F4A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 w15:restartNumberingAfterBreak="0">
    <w:nsid w:val="32645F0B"/>
    <w:multiLevelType w:val="hybridMultilevel"/>
    <w:tmpl w:val="FC9A554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3F1E2FD5"/>
    <w:multiLevelType w:val="hybridMultilevel"/>
    <w:tmpl w:val="8B4C7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CD0746"/>
    <w:multiLevelType w:val="hybridMultilevel"/>
    <w:tmpl w:val="7604015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6" w15:restartNumberingAfterBreak="0">
    <w:nsid w:val="56AC473A"/>
    <w:multiLevelType w:val="hybridMultilevel"/>
    <w:tmpl w:val="9EEAEF7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7" w15:restartNumberingAfterBreak="0">
    <w:nsid w:val="592E724A"/>
    <w:multiLevelType w:val="hybridMultilevel"/>
    <w:tmpl w:val="ACB2A69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64EA2D2B"/>
    <w:multiLevelType w:val="hybridMultilevel"/>
    <w:tmpl w:val="CE66C640"/>
    <w:lvl w:ilvl="0" w:tplc="307C5F2E">
      <w:start w:val="1"/>
      <w:numFmt w:val="decimal"/>
      <w:lvlText w:val="%1."/>
      <w:lvlJc w:val="left"/>
      <w:pPr>
        <w:tabs>
          <w:tab w:val="num" w:pos="927"/>
        </w:tabs>
        <w:ind w:left="927" w:hanging="360"/>
      </w:pPr>
      <w:rPr>
        <w:rFonts w:hint="default"/>
        <w:b w:val="0"/>
      </w:rPr>
    </w:lvl>
    <w:lvl w:ilvl="1" w:tplc="04090019" w:tentative="1">
      <w:start w:val="1"/>
      <w:numFmt w:val="lowerLetter"/>
      <w:lvlText w:val="%2)"/>
      <w:lvlJc w:val="left"/>
      <w:pPr>
        <w:tabs>
          <w:tab w:val="num" w:pos="1407"/>
        </w:tabs>
        <w:ind w:left="1407" w:hanging="420"/>
      </w:pPr>
    </w:lvl>
    <w:lvl w:ilvl="2" w:tplc="0409001B" w:tentative="1">
      <w:start w:val="1"/>
      <w:numFmt w:val="lowerRoman"/>
      <w:lvlText w:val="%3."/>
      <w:lvlJc w:val="righ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9" w:tentative="1">
      <w:start w:val="1"/>
      <w:numFmt w:val="lowerLetter"/>
      <w:lvlText w:val="%5)"/>
      <w:lvlJc w:val="left"/>
      <w:pPr>
        <w:tabs>
          <w:tab w:val="num" w:pos="2667"/>
        </w:tabs>
        <w:ind w:left="2667" w:hanging="420"/>
      </w:pPr>
    </w:lvl>
    <w:lvl w:ilvl="5" w:tplc="0409001B" w:tentative="1">
      <w:start w:val="1"/>
      <w:numFmt w:val="lowerRoman"/>
      <w:lvlText w:val="%6."/>
      <w:lvlJc w:val="righ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9" w:tentative="1">
      <w:start w:val="1"/>
      <w:numFmt w:val="lowerLetter"/>
      <w:lvlText w:val="%8)"/>
      <w:lvlJc w:val="left"/>
      <w:pPr>
        <w:tabs>
          <w:tab w:val="num" w:pos="3927"/>
        </w:tabs>
        <w:ind w:left="3927" w:hanging="420"/>
      </w:pPr>
    </w:lvl>
    <w:lvl w:ilvl="8" w:tplc="0409001B" w:tentative="1">
      <w:start w:val="1"/>
      <w:numFmt w:val="lowerRoman"/>
      <w:lvlText w:val="%9."/>
      <w:lvlJc w:val="right"/>
      <w:pPr>
        <w:tabs>
          <w:tab w:val="num" w:pos="4347"/>
        </w:tabs>
        <w:ind w:left="4347" w:hanging="420"/>
      </w:pPr>
    </w:lvl>
  </w:abstractNum>
  <w:abstractNum w:abstractNumId="9" w15:restartNumberingAfterBreak="0">
    <w:nsid w:val="70AE2180"/>
    <w:multiLevelType w:val="hybridMultilevel"/>
    <w:tmpl w:val="5E44AEC2"/>
    <w:lvl w:ilvl="0" w:tplc="61241026">
      <w:start w:val="1"/>
      <w:numFmt w:val="decimal"/>
      <w:lvlText w:val="%1."/>
      <w:lvlJc w:val="left"/>
      <w:pPr>
        <w:ind w:left="1779" w:hanging="645"/>
      </w:pPr>
      <w:rPr>
        <w:rFonts w:hint="default"/>
      </w:r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0" w15:restartNumberingAfterBreak="0">
    <w:nsid w:val="731B2DCF"/>
    <w:multiLevelType w:val="hybridMultilevel"/>
    <w:tmpl w:val="2A267DA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1" w15:restartNumberingAfterBreak="0">
    <w:nsid w:val="74965DD2"/>
    <w:multiLevelType w:val="hybridMultilevel"/>
    <w:tmpl w:val="2BD64086"/>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num w:numId="1">
    <w:abstractNumId w:val="8"/>
  </w:num>
  <w:num w:numId="2">
    <w:abstractNumId w:val="9"/>
  </w:num>
  <w:num w:numId="3">
    <w:abstractNumId w:val="11"/>
  </w:num>
  <w:num w:numId="4">
    <w:abstractNumId w:val="7"/>
  </w:num>
  <w:num w:numId="5">
    <w:abstractNumId w:val="3"/>
  </w:num>
  <w:num w:numId="6">
    <w:abstractNumId w:val="5"/>
  </w:num>
  <w:num w:numId="7">
    <w:abstractNumId w:val="0"/>
  </w:num>
  <w:num w:numId="8">
    <w:abstractNumId w:val="10"/>
  </w:num>
  <w:num w:numId="9">
    <w:abstractNumId w:val="1"/>
  </w:num>
  <w:num w:numId="10">
    <w:abstractNumId w:val="6"/>
  </w:num>
  <w:num w:numId="11">
    <w:abstractNumId w:val="2"/>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12289">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11F00"/>
    <w:rsid w:val="00015388"/>
    <w:rsid w:val="00016D4C"/>
    <w:rsid w:val="00024354"/>
    <w:rsid w:val="000325E7"/>
    <w:rsid w:val="000356FC"/>
    <w:rsid w:val="000458A7"/>
    <w:rsid w:val="000653AF"/>
    <w:rsid w:val="00067749"/>
    <w:rsid w:val="0007032A"/>
    <w:rsid w:val="00092EBF"/>
    <w:rsid w:val="00093CCD"/>
    <w:rsid w:val="00093E05"/>
    <w:rsid w:val="000A78FC"/>
    <w:rsid w:val="000B5D89"/>
    <w:rsid w:val="000C35DA"/>
    <w:rsid w:val="000C39BD"/>
    <w:rsid w:val="000C59A1"/>
    <w:rsid w:val="000D40F7"/>
    <w:rsid w:val="000D78CB"/>
    <w:rsid w:val="000E2B6D"/>
    <w:rsid w:val="000F4AD5"/>
    <w:rsid w:val="000F666D"/>
    <w:rsid w:val="00113105"/>
    <w:rsid w:val="00120A5E"/>
    <w:rsid w:val="00121A2D"/>
    <w:rsid w:val="001248F5"/>
    <w:rsid w:val="00131327"/>
    <w:rsid w:val="00134686"/>
    <w:rsid w:val="001722CD"/>
    <w:rsid w:val="00181486"/>
    <w:rsid w:val="00182F62"/>
    <w:rsid w:val="0018414A"/>
    <w:rsid w:val="001C29BD"/>
    <w:rsid w:val="001C7173"/>
    <w:rsid w:val="001D4118"/>
    <w:rsid w:val="001D788B"/>
    <w:rsid w:val="002030CC"/>
    <w:rsid w:val="00206341"/>
    <w:rsid w:val="0022190A"/>
    <w:rsid w:val="00222FC7"/>
    <w:rsid w:val="0024250E"/>
    <w:rsid w:val="00250A60"/>
    <w:rsid w:val="0025249B"/>
    <w:rsid w:val="002661E6"/>
    <w:rsid w:val="00270D2E"/>
    <w:rsid w:val="00274ECF"/>
    <w:rsid w:val="00283EF5"/>
    <w:rsid w:val="0028690F"/>
    <w:rsid w:val="002950EB"/>
    <w:rsid w:val="00297473"/>
    <w:rsid w:val="002A5FE0"/>
    <w:rsid w:val="002B4660"/>
    <w:rsid w:val="002C62B7"/>
    <w:rsid w:val="002D3D57"/>
    <w:rsid w:val="002D7D96"/>
    <w:rsid w:val="002E37BC"/>
    <w:rsid w:val="00311D38"/>
    <w:rsid w:val="003210CD"/>
    <w:rsid w:val="00331118"/>
    <w:rsid w:val="0034278E"/>
    <w:rsid w:val="00347E80"/>
    <w:rsid w:val="003759DB"/>
    <w:rsid w:val="0038719B"/>
    <w:rsid w:val="003B24C4"/>
    <w:rsid w:val="003B2E03"/>
    <w:rsid w:val="003B7D3E"/>
    <w:rsid w:val="003C3252"/>
    <w:rsid w:val="003C46D4"/>
    <w:rsid w:val="003D47F4"/>
    <w:rsid w:val="00412CCB"/>
    <w:rsid w:val="004202A3"/>
    <w:rsid w:val="00434A39"/>
    <w:rsid w:val="00445D1E"/>
    <w:rsid w:val="0044789C"/>
    <w:rsid w:val="004515F8"/>
    <w:rsid w:val="00455D3F"/>
    <w:rsid w:val="004628DA"/>
    <w:rsid w:val="00470195"/>
    <w:rsid w:val="0047366A"/>
    <w:rsid w:val="00477DDE"/>
    <w:rsid w:val="00482F05"/>
    <w:rsid w:val="004846D3"/>
    <w:rsid w:val="00493369"/>
    <w:rsid w:val="004A742D"/>
    <w:rsid w:val="004B61E0"/>
    <w:rsid w:val="004D020F"/>
    <w:rsid w:val="004D3F3F"/>
    <w:rsid w:val="004D6277"/>
    <w:rsid w:val="004E43BE"/>
    <w:rsid w:val="004F0126"/>
    <w:rsid w:val="00502195"/>
    <w:rsid w:val="00521693"/>
    <w:rsid w:val="0053442E"/>
    <w:rsid w:val="00554030"/>
    <w:rsid w:val="00557A6A"/>
    <w:rsid w:val="005632DC"/>
    <w:rsid w:val="00566984"/>
    <w:rsid w:val="005670B0"/>
    <w:rsid w:val="00577AEB"/>
    <w:rsid w:val="005844AC"/>
    <w:rsid w:val="005A33A3"/>
    <w:rsid w:val="005B1DA9"/>
    <w:rsid w:val="005B6DB6"/>
    <w:rsid w:val="005C2FDB"/>
    <w:rsid w:val="005D182C"/>
    <w:rsid w:val="005D1F12"/>
    <w:rsid w:val="005D2AAA"/>
    <w:rsid w:val="005D6B2A"/>
    <w:rsid w:val="005D7A04"/>
    <w:rsid w:val="005E2633"/>
    <w:rsid w:val="005E2DB4"/>
    <w:rsid w:val="00611751"/>
    <w:rsid w:val="006404B4"/>
    <w:rsid w:val="006461FB"/>
    <w:rsid w:val="006550E4"/>
    <w:rsid w:val="00685849"/>
    <w:rsid w:val="00693885"/>
    <w:rsid w:val="006B1CFE"/>
    <w:rsid w:val="006C03CA"/>
    <w:rsid w:val="006D44CA"/>
    <w:rsid w:val="006D7538"/>
    <w:rsid w:val="006E6C7A"/>
    <w:rsid w:val="007174BE"/>
    <w:rsid w:val="00727A6E"/>
    <w:rsid w:val="0073064E"/>
    <w:rsid w:val="00733993"/>
    <w:rsid w:val="007353DE"/>
    <w:rsid w:val="0075692A"/>
    <w:rsid w:val="00776E78"/>
    <w:rsid w:val="00786145"/>
    <w:rsid w:val="00795241"/>
    <w:rsid w:val="007B34C1"/>
    <w:rsid w:val="007B7607"/>
    <w:rsid w:val="007C1ED0"/>
    <w:rsid w:val="007C219A"/>
    <w:rsid w:val="007F4416"/>
    <w:rsid w:val="007F4A0C"/>
    <w:rsid w:val="007F7F4F"/>
    <w:rsid w:val="00810B8C"/>
    <w:rsid w:val="008347EF"/>
    <w:rsid w:val="0083707E"/>
    <w:rsid w:val="00847960"/>
    <w:rsid w:val="00852325"/>
    <w:rsid w:val="0087251B"/>
    <w:rsid w:val="00875973"/>
    <w:rsid w:val="00882C7C"/>
    <w:rsid w:val="008A02D6"/>
    <w:rsid w:val="008A5036"/>
    <w:rsid w:val="008C51CA"/>
    <w:rsid w:val="008C551B"/>
    <w:rsid w:val="008D4B3E"/>
    <w:rsid w:val="008E32CF"/>
    <w:rsid w:val="008E4EC1"/>
    <w:rsid w:val="009163A5"/>
    <w:rsid w:val="00921DF9"/>
    <w:rsid w:val="009235C9"/>
    <w:rsid w:val="00933BDD"/>
    <w:rsid w:val="0093515F"/>
    <w:rsid w:val="00952209"/>
    <w:rsid w:val="0095436F"/>
    <w:rsid w:val="00966799"/>
    <w:rsid w:val="00982B50"/>
    <w:rsid w:val="009912E0"/>
    <w:rsid w:val="009A5263"/>
    <w:rsid w:val="009B7F04"/>
    <w:rsid w:val="009D46CD"/>
    <w:rsid w:val="00A2495E"/>
    <w:rsid w:val="00A33197"/>
    <w:rsid w:val="00A36E42"/>
    <w:rsid w:val="00A44A82"/>
    <w:rsid w:val="00A450A7"/>
    <w:rsid w:val="00A55A8E"/>
    <w:rsid w:val="00A60D77"/>
    <w:rsid w:val="00AE7566"/>
    <w:rsid w:val="00AF2B45"/>
    <w:rsid w:val="00B144F3"/>
    <w:rsid w:val="00B14A81"/>
    <w:rsid w:val="00B411B6"/>
    <w:rsid w:val="00B46265"/>
    <w:rsid w:val="00B77CDB"/>
    <w:rsid w:val="00B935AC"/>
    <w:rsid w:val="00BB504E"/>
    <w:rsid w:val="00BC19BC"/>
    <w:rsid w:val="00BC2A90"/>
    <w:rsid w:val="00C00F4C"/>
    <w:rsid w:val="00C07BE8"/>
    <w:rsid w:val="00C10D12"/>
    <w:rsid w:val="00C137C2"/>
    <w:rsid w:val="00C150F9"/>
    <w:rsid w:val="00C15830"/>
    <w:rsid w:val="00C278D2"/>
    <w:rsid w:val="00C37F19"/>
    <w:rsid w:val="00C425DE"/>
    <w:rsid w:val="00C44CC5"/>
    <w:rsid w:val="00C46291"/>
    <w:rsid w:val="00C514AC"/>
    <w:rsid w:val="00C57E2A"/>
    <w:rsid w:val="00C76370"/>
    <w:rsid w:val="00C849FC"/>
    <w:rsid w:val="00C903B8"/>
    <w:rsid w:val="00C93563"/>
    <w:rsid w:val="00C95B90"/>
    <w:rsid w:val="00CC2A5E"/>
    <w:rsid w:val="00CD54BD"/>
    <w:rsid w:val="00CE0E70"/>
    <w:rsid w:val="00CE29B1"/>
    <w:rsid w:val="00CF60CC"/>
    <w:rsid w:val="00D062F6"/>
    <w:rsid w:val="00D10687"/>
    <w:rsid w:val="00D114E3"/>
    <w:rsid w:val="00D15CB5"/>
    <w:rsid w:val="00D216CC"/>
    <w:rsid w:val="00D25F9C"/>
    <w:rsid w:val="00D37D23"/>
    <w:rsid w:val="00D462D6"/>
    <w:rsid w:val="00D50EBD"/>
    <w:rsid w:val="00D566F4"/>
    <w:rsid w:val="00D57C35"/>
    <w:rsid w:val="00D61173"/>
    <w:rsid w:val="00D64583"/>
    <w:rsid w:val="00D65DB0"/>
    <w:rsid w:val="00D73B0B"/>
    <w:rsid w:val="00D84F08"/>
    <w:rsid w:val="00D910F1"/>
    <w:rsid w:val="00D91E10"/>
    <w:rsid w:val="00D92FA3"/>
    <w:rsid w:val="00DF04BC"/>
    <w:rsid w:val="00DF0E29"/>
    <w:rsid w:val="00DF2700"/>
    <w:rsid w:val="00E017F5"/>
    <w:rsid w:val="00E10429"/>
    <w:rsid w:val="00E11C8E"/>
    <w:rsid w:val="00E12B3E"/>
    <w:rsid w:val="00E13665"/>
    <w:rsid w:val="00E201F4"/>
    <w:rsid w:val="00E3006B"/>
    <w:rsid w:val="00E3751D"/>
    <w:rsid w:val="00E435D1"/>
    <w:rsid w:val="00E51BC0"/>
    <w:rsid w:val="00E51EF7"/>
    <w:rsid w:val="00E6076D"/>
    <w:rsid w:val="00E83B2E"/>
    <w:rsid w:val="00E845C5"/>
    <w:rsid w:val="00EB6A9B"/>
    <w:rsid w:val="00F00D71"/>
    <w:rsid w:val="00F15E58"/>
    <w:rsid w:val="00F207FC"/>
    <w:rsid w:val="00F50C94"/>
    <w:rsid w:val="00F67BDA"/>
    <w:rsid w:val="00F80C66"/>
    <w:rsid w:val="00F870F4"/>
    <w:rsid w:val="00FA02B8"/>
    <w:rsid w:val="00FB2DF7"/>
    <w:rsid w:val="00FD11BE"/>
    <w:rsid w:val="00FD6667"/>
    <w:rsid w:val="00FE051E"/>
    <w:rsid w:val="00FE32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colormenu v:ext="edit" fillcolor="none" strokecolor="none [3212]"/>
    </o:shapedefaults>
    <o:shapelayout v:ext="edit">
      <o:idmap v:ext="edit" data="1"/>
    </o:shapelayout>
  </w:shapeDefaults>
  <w:decimalSymbol w:val=","/>
  <w:listSeparator w:val=";"/>
  <w15:docId w15:val="{71C4C566-B77C-442D-9B77-1ED16F28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semiHidden/>
    <w:unhideWhenUsed/>
    <w:qFormat/>
    <w:rsid w:val="002B4660"/>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2B4660"/>
    <w:pPr>
      <w:widowControl/>
      <w:autoSpaceDE/>
      <w:autoSpaceDN/>
      <w:spacing w:before="240" w:after="60"/>
      <w:outlineLvl w:val="6"/>
    </w:pPr>
    <w:rPr>
      <w:rFonts w:ascii="Times New Roman" w:eastAsia="SimSun" w:hAnsi="Times New Roman" w:cs="Times New Roman"/>
      <w:sz w:val="24"/>
      <w:szCs w:val="24"/>
      <w:lang w:bidi="ar-SA"/>
    </w:rPr>
  </w:style>
  <w:style w:type="paragraph" w:styleId="8">
    <w:name w:val="heading 8"/>
    <w:basedOn w:val="a"/>
    <w:next w:val="a"/>
    <w:link w:val="80"/>
    <w:uiPriority w:val="9"/>
    <w:semiHidden/>
    <w:unhideWhenUsed/>
    <w:qFormat/>
    <w:rsid w:val="001C29B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paragraph" w:styleId="af">
    <w:name w:val="Normal (Web)"/>
    <w:basedOn w:val="a"/>
    <w:uiPriority w:val="99"/>
    <w:unhideWhenUsed/>
    <w:rsid w:val="00434A3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2">
    <w:name w:val="Заголовок оглавления1"/>
    <w:basedOn w:val="1"/>
    <w:next w:val="a"/>
    <w:uiPriority w:val="39"/>
    <w:unhideWhenUsed/>
    <w:qFormat/>
    <w:rsid w:val="00502195"/>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eastAsia="en-US" w:bidi="ar-SA"/>
    </w:rPr>
  </w:style>
  <w:style w:type="character" w:styleId="af0">
    <w:name w:val="Strong"/>
    <w:uiPriority w:val="22"/>
    <w:qFormat/>
    <w:rsid w:val="00502195"/>
    <w:rPr>
      <w:b/>
      <w:bCs/>
    </w:rPr>
  </w:style>
  <w:style w:type="character" w:customStyle="1" w:styleId="10">
    <w:name w:val="Заголовок 1 Знак"/>
    <w:basedOn w:val="a0"/>
    <w:link w:val="1"/>
    <w:uiPriority w:val="1"/>
    <w:rsid w:val="00502195"/>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semiHidden/>
    <w:rsid w:val="002B4660"/>
    <w:rPr>
      <w:rFonts w:asciiTheme="majorHAnsi" w:eastAsiaTheme="majorEastAsia" w:hAnsiTheme="majorHAnsi" w:cstheme="majorBidi"/>
      <w:color w:val="243F60" w:themeColor="accent1" w:themeShade="7F"/>
      <w:lang w:val="ru-RU" w:eastAsia="ru-RU" w:bidi="ru-RU"/>
    </w:rPr>
  </w:style>
  <w:style w:type="character" w:customStyle="1" w:styleId="70">
    <w:name w:val="Заголовок 7 Знак"/>
    <w:basedOn w:val="a0"/>
    <w:link w:val="7"/>
    <w:rsid w:val="002B4660"/>
    <w:rPr>
      <w:rFonts w:ascii="Times New Roman" w:eastAsia="SimSun" w:hAnsi="Times New Roman" w:cs="Times New Roman"/>
      <w:sz w:val="24"/>
      <w:szCs w:val="24"/>
      <w:lang w:val="ru-RU" w:eastAsia="ru-RU"/>
    </w:rPr>
  </w:style>
  <w:style w:type="paragraph" w:styleId="20">
    <w:name w:val="Body Text 2"/>
    <w:basedOn w:val="a"/>
    <w:link w:val="21"/>
    <w:rsid w:val="002B4660"/>
    <w:pPr>
      <w:widowControl/>
      <w:autoSpaceDE/>
      <w:autoSpaceDN/>
      <w:spacing w:after="120" w:line="480" w:lineRule="auto"/>
    </w:pPr>
    <w:rPr>
      <w:rFonts w:ascii="Times New Roman" w:eastAsia="SimSun" w:hAnsi="Times New Roman" w:cs="Times New Roman"/>
      <w:sz w:val="24"/>
      <w:szCs w:val="24"/>
      <w:lang w:bidi="ar-SA"/>
    </w:rPr>
  </w:style>
  <w:style w:type="character" w:customStyle="1" w:styleId="21">
    <w:name w:val="Основной текст 2 Знак"/>
    <w:basedOn w:val="a0"/>
    <w:link w:val="20"/>
    <w:rsid w:val="002B4660"/>
    <w:rPr>
      <w:rFonts w:ascii="Times New Roman" w:eastAsia="SimSun" w:hAnsi="Times New Roman" w:cs="Times New Roman"/>
      <w:sz w:val="24"/>
      <w:szCs w:val="24"/>
      <w:lang w:val="ru-RU" w:eastAsia="ru-RU"/>
    </w:rPr>
  </w:style>
  <w:style w:type="paragraph" w:styleId="af1">
    <w:name w:val="caption"/>
    <w:basedOn w:val="a"/>
    <w:next w:val="a"/>
    <w:qFormat/>
    <w:rsid w:val="002B4660"/>
    <w:pPr>
      <w:widowControl/>
      <w:autoSpaceDE/>
      <w:autoSpaceDN/>
    </w:pPr>
    <w:rPr>
      <w:rFonts w:ascii="Arial" w:eastAsia="Times New Roman" w:hAnsi="Arial" w:cs="Arial"/>
      <w:b/>
      <w:bCs/>
      <w:sz w:val="28"/>
      <w:szCs w:val="24"/>
      <w:lang w:bidi="ar-SA"/>
    </w:rPr>
  </w:style>
  <w:style w:type="paragraph" w:styleId="30">
    <w:name w:val="Body Text 3"/>
    <w:basedOn w:val="a"/>
    <w:link w:val="31"/>
    <w:rsid w:val="002B4660"/>
    <w:pPr>
      <w:widowControl/>
      <w:autoSpaceDE/>
      <w:autoSpaceDN/>
      <w:spacing w:after="120"/>
    </w:pPr>
    <w:rPr>
      <w:rFonts w:ascii="Times New Roman" w:eastAsia="SimSun" w:hAnsi="Times New Roman" w:cs="Times New Roman"/>
      <w:sz w:val="16"/>
      <w:szCs w:val="16"/>
      <w:lang w:bidi="ar-SA"/>
    </w:rPr>
  </w:style>
  <w:style w:type="character" w:customStyle="1" w:styleId="31">
    <w:name w:val="Основной текст 3 Знак"/>
    <w:basedOn w:val="a0"/>
    <w:link w:val="30"/>
    <w:rsid w:val="002B4660"/>
    <w:rPr>
      <w:rFonts w:ascii="Times New Roman" w:eastAsia="SimSun" w:hAnsi="Times New Roman" w:cs="Times New Roman"/>
      <w:sz w:val="16"/>
      <w:szCs w:val="16"/>
      <w:lang w:val="ru-RU" w:eastAsia="ru-RU"/>
    </w:rPr>
  </w:style>
  <w:style w:type="character" w:customStyle="1" w:styleId="80">
    <w:name w:val="Заголовок 8 Знак"/>
    <w:basedOn w:val="a0"/>
    <w:link w:val="8"/>
    <w:uiPriority w:val="9"/>
    <w:semiHidden/>
    <w:rsid w:val="001C29BD"/>
    <w:rPr>
      <w:rFonts w:asciiTheme="majorHAnsi" w:eastAsiaTheme="majorEastAsia" w:hAnsiTheme="majorHAnsi" w:cstheme="majorBidi"/>
      <w:color w:val="272727" w:themeColor="text1" w:themeTint="D8"/>
      <w:sz w:val="21"/>
      <w:szCs w:val="21"/>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0.emf"/><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header" Target="header1.xml"/><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hyperlink" Target="http://www.sturmtools.ru" TargetMode="External"/><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emf"/><Relationship Id="rId20" Type="http://schemas.openxmlformats.org/officeDocument/2006/relationships/image" Target="media/image14.emf"/><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D7E7C-5084-4822-874D-5895B00A5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A0A8778.dotm</Template>
  <TotalTime>26</TotalTime>
  <Pages>37</Pages>
  <Words>5235</Words>
  <Characters>29840</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ZhongLanlan</dc:creator>
  <cp:lastModifiedBy>Ткачук Андрей Юрьевич</cp:lastModifiedBy>
  <cp:revision>7</cp:revision>
  <dcterms:created xsi:type="dcterms:W3CDTF">2019-05-22T09:05:00Z</dcterms:created>
  <dcterms:modified xsi:type="dcterms:W3CDTF">2019-09-24T14:58:00Z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